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61043" w14:textId="541AB9AB" w:rsidR="00E0758C" w:rsidRPr="008A0003" w:rsidRDefault="00F0051A" w:rsidP="00441287">
      <w:pPr>
        <w:rPr>
          <w:rFonts w:asciiTheme="majorHAnsi" w:hAnsiTheme="majorHAnsi" w:cstheme="majorHAnsi"/>
          <w:lang w:eastAsia="de-DE"/>
        </w:rPr>
      </w:pPr>
      <w:bookmarkStart w:id="0" w:name="_Hlk116917551"/>
      <w:r w:rsidRPr="008A0003">
        <w:rPr>
          <w:rFonts w:asciiTheme="majorHAnsi" w:hAnsiTheme="majorHAnsi" w:cstheme="majorHAnsi"/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1636736" behindDoc="1" locked="0" layoutInCell="1" allowOverlap="1" wp14:anchorId="0059447E" wp14:editId="4446578B">
            <wp:simplePos x="0" y="0"/>
            <wp:positionH relativeFrom="margin">
              <wp:posOffset>4204335</wp:posOffset>
            </wp:positionH>
            <wp:positionV relativeFrom="page">
              <wp:posOffset>1064768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AD740" w14:textId="4A770C2B" w:rsidR="00E0758C" w:rsidRPr="008A0003" w:rsidRDefault="00E0758C" w:rsidP="00E0758C">
      <w:pPr>
        <w:spacing w:after="120" w:line="240" w:lineRule="auto"/>
        <w:rPr>
          <w:rFonts w:asciiTheme="majorHAnsi" w:hAnsiTheme="majorHAnsi" w:cstheme="majorHAnsi"/>
          <w:b/>
          <w:color w:val="000000"/>
          <w:sz w:val="72"/>
          <w:szCs w:val="72"/>
          <w:lang w:eastAsia="de-DE"/>
        </w:rPr>
      </w:pPr>
      <w:r w:rsidRPr="008A0003">
        <w:rPr>
          <w:rFonts w:asciiTheme="majorHAnsi" w:hAnsiTheme="majorHAnsi" w:cstheme="majorHAnsi"/>
          <w:b/>
          <w:color w:val="000000"/>
          <w:sz w:val="72"/>
          <w:szCs w:val="72"/>
          <w:lang w:eastAsia="de-DE"/>
        </w:rPr>
        <w:t>Mathe sicher können</w:t>
      </w:r>
      <w:r w:rsidRPr="008A0003">
        <w:rPr>
          <w:rFonts w:asciiTheme="majorHAnsi" w:hAnsiTheme="majorHAnsi" w:cstheme="majorHAnsi"/>
          <w:b/>
          <w:color w:val="000000"/>
          <w:sz w:val="72"/>
          <w:szCs w:val="72"/>
          <w:lang w:eastAsia="de-DE"/>
        </w:rPr>
        <w:br/>
      </w:r>
      <w:r w:rsidRPr="008A0003">
        <w:rPr>
          <w:rFonts w:asciiTheme="majorHAnsi" w:hAnsiTheme="majorHAnsi" w:cstheme="majorHAnsi"/>
          <w:b/>
          <w:color w:val="000000"/>
          <w:sz w:val="48"/>
          <w:szCs w:val="48"/>
          <w:lang w:eastAsia="de-DE"/>
        </w:rPr>
        <w:t>Diagnose- und Fördermaterial</w:t>
      </w:r>
    </w:p>
    <w:p w14:paraId="73305DEE" w14:textId="77777777" w:rsidR="00E0758C" w:rsidRPr="008A0003" w:rsidRDefault="00E0758C" w:rsidP="00E0758C">
      <w:pPr>
        <w:spacing w:after="120" w:line="240" w:lineRule="auto"/>
        <w:rPr>
          <w:rFonts w:asciiTheme="majorHAnsi" w:hAnsiTheme="majorHAnsi" w:cstheme="majorHAnsi"/>
          <w:b/>
          <w:color w:val="327A86" w:themeColor="text2"/>
          <w:sz w:val="56"/>
          <w:szCs w:val="56"/>
          <w:lang w:eastAsia="de-DE"/>
        </w:rPr>
      </w:pPr>
    </w:p>
    <w:p w14:paraId="21906FB2" w14:textId="5A7F6CC7" w:rsidR="00E0758C" w:rsidRPr="008A0003" w:rsidRDefault="00AD06BA" w:rsidP="00502336">
      <w:pPr>
        <w:tabs>
          <w:tab w:val="left" w:pos="8020"/>
        </w:tabs>
        <w:spacing w:after="120" w:line="240" w:lineRule="auto"/>
        <w:ind w:left="644" w:hanging="644"/>
        <w:rPr>
          <w:rFonts w:asciiTheme="majorHAnsi" w:hAnsiTheme="majorHAnsi" w:cstheme="majorHAnsi"/>
          <w:b/>
          <w:color w:val="327A86" w:themeColor="text2"/>
          <w:sz w:val="48"/>
          <w:szCs w:val="48"/>
          <w:lang w:eastAsia="de-DE"/>
        </w:rPr>
      </w:pPr>
      <w:r w:rsidRPr="008A0003">
        <w:rPr>
          <w:rFonts w:asciiTheme="majorHAnsi" w:hAnsiTheme="majorHAnsi" w:cstheme="majorHAnsi"/>
          <w:b/>
          <w:color w:val="327A86" w:themeColor="text2"/>
          <w:sz w:val="48"/>
          <w:szCs w:val="48"/>
          <w:lang w:eastAsia="de-DE"/>
        </w:rPr>
        <w:t>D3</w:t>
      </w:r>
      <w:r w:rsidR="00E0758C" w:rsidRPr="008A0003">
        <w:rPr>
          <w:rFonts w:asciiTheme="majorHAnsi" w:hAnsiTheme="majorHAnsi" w:cstheme="majorHAnsi"/>
          <w:b/>
          <w:color w:val="327A86" w:themeColor="text2"/>
          <w:sz w:val="48"/>
          <w:szCs w:val="48"/>
          <w:lang w:eastAsia="de-DE"/>
        </w:rPr>
        <w:t xml:space="preserve"> </w:t>
      </w:r>
      <w:r w:rsidR="00502336">
        <w:rPr>
          <w:rFonts w:asciiTheme="majorHAnsi" w:hAnsiTheme="majorHAnsi" w:cstheme="majorHAnsi"/>
          <w:b/>
          <w:color w:val="327A86" w:themeColor="text2"/>
          <w:sz w:val="48"/>
          <w:szCs w:val="48"/>
          <w:lang w:eastAsia="de-DE"/>
        </w:rPr>
        <w:t>Addieren und Subtrahieren</w:t>
      </w:r>
      <w:r w:rsidRPr="008A0003">
        <w:rPr>
          <w:rFonts w:asciiTheme="majorHAnsi" w:hAnsiTheme="majorHAnsi" w:cstheme="majorHAnsi"/>
          <w:b/>
          <w:color w:val="327A86" w:themeColor="text2"/>
          <w:sz w:val="48"/>
          <w:szCs w:val="48"/>
          <w:lang w:eastAsia="de-DE"/>
        </w:rPr>
        <w:t xml:space="preserve"> </w:t>
      </w:r>
      <w:r w:rsidR="00502336">
        <w:rPr>
          <w:rFonts w:asciiTheme="majorHAnsi" w:hAnsiTheme="majorHAnsi" w:cstheme="majorHAnsi"/>
          <w:b/>
          <w:color w:val="327A86" w:themeColor="text2"/>
          <w:sz w:val="48"/>
          <w:szCs w:val="48"/>
          <w:lang w:eastAsia="de-DE"/>
        </w:rPr>
        <w:t>von</w:t>
      </w:r>
      <w:r w:rsidRPr="008A0003">
        <w:rPr>
          <w:rFonts w:asciiTheme="majorHAnsi" w:hAnsiTheme="majorHAnsi" w:cstheme="majorHAnsi"/>
          <w:b/>
          <w:color w:val="327A86" w:themeColor="text2"/>
          <w:sz w:val="48"/>
          <w:szCs w:val="48"/>
          <w:lang w:eastAsia="de-DE"/>
        </w:rPr>
        <w:t xml:space="preserve"> Dezimalzahlen</w:t>
      </w:r>
    </w:p>
    <w:p w14:paraId="3D19B96F" w14:textId="77777777" w:rsidR="00E0758C" w:rsidRPr="008A0003" w:rsidRDefault="00E0758C" w:rsidP="00E0758C">
      <w:pPr>
        <w:rPr>
          <w:rFonts w:asciiTheme="majorHAnsi" w:hAnsiTheme="majorHAnsi" w:cstheme="majorHAnsi"/>
          <w:lang w:eastAsia="de-DE"/>
        </w:rPr>
      </w:pPr>
    </w:p>
    <w:p w14:paraId="5D9C26BE" w14:textId="77777777" w:rsidR="00956CFC" w:rsidRPr="008A0003" w:rsidRDefault="00956CFC" w:rsidP="00E0758C">
      <w:pPr>
        <w:rPr>
          <w:rFonts w:asciiTheme="majorHAnsi" w:hAnsiTheme="majorHAnsi" w:cstheme="majorHAnsi"/>
          <w:lang w:eastAsia="de-DE"/>
        </w:rPr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502336" w:rsidRPr="008A0003" w14:paraId="2965D3BD" w14:textId="77777777" w:rsidTr="00502336">
        <w:trPr>
          <w:cantSplit/>
          <w:trHeight w:val="838"/>
          <w:jc w:val="center"/>
        </w:trPr>
        <w:tc>
          <w:tcPr>
            <w:tcW w:w="1870" w:type="dxa"/>
          </w:tcPr>
          <w:p w14:paraId="533A86F4" w14:textId="77777777" w:rsidR="00E0758C" w:rsidRPr="008A0003" w:rsidRDefault="00E0758C" w:rsidP="00E07631">
            <w:pPr>
              <w:rPr>
                <w:rFonts w:eastAsiaTheme="minorHAnsi" w:cstheme="majorHAnsi"/>
                <w:lang w:eastAsia="en-US"/>
              </w:rPr>
            </w:pPr>
          </w:p>
        </w:tc>
        <w:tc>
          <w:tcPr>
            <w:tcW w:w="3670" w:type="dxa"/>
            <w:vAlign w:val="center"/>
          </w:tcPr>
          <w:p w14:paraId="166300EB" w14:textId="02C1454F" w:rsidR="00502336" w:rsidRDefault="00502336" w:rsidP="00502336">
            <w:pPr>
              <w:spacing w:line="240" w:lineRule="atLeast"/>
              <w:jc w:val="center"/>
              <w:rPr>
                <w:rFonts w:eastAsiaTheme="minorHAnsi" w:cstheme="majorHAnsi"/>
                <w:b/>
                <w:color w:val="327A86" w:themeColor="text2"/>
                <w:lang w:eastAsia="en-US"/>
              </w:rPr>
            </w:pPr>
            <w:r>
              <w:rPr>
                <w:rFonts w:cstheme="majorHAnsi"/>
                <w:b/>
                <w:noProof/>
                <w:color w:val="327A86" w:themeColor="text2"/>
              </w:rPr>
              <w:drawing>
                <wp:anchor distT="0" distB="0" distL="114300" distR="114300" simplePos="0" relativeHeight="251850752" behindDoc="0" locked="0" layoutInCell="1" allowOverlap="1" wp14:anchorId="69F38486" wp14:editId="1DBBAF72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97155</wp:posOffset>
                  </wp:positionV>
                  <wp:extent cx="1899920" cy="950595"/>
                  <wp:effectExtent l="0" t="0" r="0" b="0"/>
                  <wp:wrapNone/>
                  <wp:docPr id="164088194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0881941" name="Grafik 164088194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92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716EA7" w14:textId="38933767" w:rsidR="00502336" w:rsidRDefault="00502336" w:rsidP="00502336">
            <w:pPr>
              <w:spacing w:line="240" w:lineRule="atLeast"/>
              <w:jc w:val="center"/>
              <w:rPr>
                <w:rFonts w:eastAsiaTheme="minorHAnsi" w:cstheme="majorHAnsi"/>
                <w:b/>
                <w:color w:val="327A86" w:themeColor="text2"/>
                <w:lang w:eastAsia="en-US"/>
              </w:rPr>
            </w:pPr>
          </w:p>
          <w:p w14:paraId="331F65FB" w14:textId="59EF0060" w:rsidR="00502336" w:rsidRDefault="00502336" w:rsidP="00502336">
            <w:pPr>
              <w:spacing w:line="240" w:lineRule="atLeast"/>
              <w:jc w:val="center"/>
              <w:rPr>
                <w:rFonts w:eastAsiaTheme="minorHAnsi" w:cstheme="majorHAnsi"/>
                <w:b/>
                <w:color w:val="327A86" w:themeColor="text2"/>
                <w:lang w:eastAsia="en-US"/>
              </w:rPr>
            </w:pPr>
          </w:p>
          <w:p w14:paraId="01D751C6" w14:textId="65F65E17" w:rsidR="00502336" w:rsidRDefault="00502336" w:rsidP="00502336">
            <w:pPr>
              <w:spacing w:line="240" w:lineRule="atLeast"/>
              <w:jc w:val="center"/>
              <w:rPr>
                <w:rFonts w:eastAsiaTheme="minorHAnsi" w:cstheme="majorHAnsi"/>
                <w:b/>
                <w:color w:val="327A86" w:themeColor="text2"/>
                <w:lang w:eastAsia="en-US"/>
              </w:rPr>
            </w:pPr>
          </w:p>
          <w:p w14:paraId="2C31DD72" w14:textId="6BB70018" w:rsidR="00502336" w:rsidRDefault="00502336" w:rsidP="00502336">
            <w:pPr>
              <w:spacing w:line="240" w:lineRule="atLeast"/>
              <w:jc w:val="center"/>
              <w:rPr>
                <w:rFonts w:eastAsiaTheme="minorHAnsi" w:cstheme="majorHAnsi"/>
                <w:b/>
                <w:color w:val="327A86" w:themeColor="text2"/>
                <w:lang w:eastAsia="en-US"/>
              </w:rPr>
            </w:pPr>
          </w:p>
          <w:p w14:paraId="5CA9B615" w14:textId="379F65E6" w:rsidR="00E0758C" w:rsidRPr="008A0003" w:rsidRDefault="00E0758C" w:rsidP="00502336">
            <w:pPr>
              <w:spacing w:line="240" w:lineRule="atLeast"/>
              <w:jc w:val="center"/>
              <w:rPr>
                <w:rFonts w:eastAsiaTheme="minorHAnsi" w:cstheme="majorHAns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75BB3179" w14:textId="77777777" w:rsidR="00E0758C" w:rsidRPr="008A0003" w:rsidRDefault="00E0758C" w:rsidP="00E0758C">
            <w:pPr>
              <w:rPr>
                <w:rFonts w:eastAsiaTheme="minorHAnsi" w:cstheme="majorHAnsi"/>
                <w:b/>
                <w:color w:val="327A86" w:themeColor="text2"/>
                <w:lang w:eastAsia="en-US"/>
              </w:rPr>
            </w:pPr>
          </w:p>
        </w:tc>
      </w:tr>
      <w:tr w:rsidR="00502336" w:rsidRPr="008A0003" w14:paraId="4ABE7552" w14:textId="77777777" w:rsidTr="007A1C42">
        <w:trPr>
          <w:cantSplit/>
          <w:trHeight w:val="68"/>
          <w:jc w:val="center"/>
        </w:trPr>
        <w:tc>
          <w:tcPr>
            <w:tcW w:w="1870" w:type="dxa"/>
          </w:tcPr>
          <w:p w14:paraId="4278B8FA" w14:textId="77777777" w:rsidR="00E0758C" w:rsidRPr="008A0003" w:rsidRDefault="00E0758C" w:rsidP="00644F56">
            <w:pPr>
              <w:pStyle w:val="berschrift1"/>
              <w:rPr>
                <w:rFonts w:cstheme="majorHAnsi"/>
                <w:lang w:eastAsia="en-US"/>
              </w:rPr>
            </w:pPr>
            <w:r w:rsidRPr="008A0003">
              <w:rPr>
                <w:rFonts w:cstheme="majorHAnsi"/>
                <w:color w:val="327A86" w:themeColor="text2"/>
              </w:rPr>
              <w:t>Inhalt</w:t>
            </w:r>
          </w:p>
        </w:tc>
        <w:tc>
          <w:tcPr>
            <w:tcW w:w="3670" w:type="dxa"/>
          </w:tcPr>
          <w:p w14:paraId="2C5D14F4" w14:textId="77777777" w:rsidR="00E0758C" w:rsidRPr="008A0003" w:rsidRDefault="00E0758C" w:rsidP="00E0758C">
            <w:pPr>
              <w:rPr>
                <w:rFonts w:eastAsiaTheme="minorHAnsi" w:cstheme="majorHAns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09F9AF15" w14:textId="77777777" w:rsidR="00E0758C" w:rsidRPr="008A0003" w:rsidRDefault="00E0758C" w:rsidP="00E0758C">
            <w:pPr>
              <w:rPr>
                <w:rFonts w:eastAsiaTheme="minorHAnsi" w:cstheme="majorHAnsi"/>
                <w:b/>
                <w:color w:val="327A86" w:themeColor="text2"/>
                <w:lang w:eastAsia="en-US"/>
              </w:rPr>
            </w:pPr>
          </w:p>
        </w:tc>
      </w:tr>
      <w:tr w:rsidR="00502336" w:rsidRPr="008A0003" w14:paraId="006D8E01" w14:textId="77777777" w:rsidTr="00F309CF">
        <w:trPr>
          <w:cantSplit/>
          <w:jc w:val="center"/>
        </w:trPr>
        <w:tc>
          <w:tcPr>
            <w:tcW w:w="1870" w:type="dxa"/>
          </w:tcPr>
          <w:p w14:paraId="2FC61CC2" w14:textId="4F251EDC" w:rsidR="00D7375E" w:rsidRPr="008A0003" w:rsidRDefault="00D7375E" w:rsidP="00D7375E">
            <w:pPr>
              <w:pStyle w:val="Nummerierung"/>
              <w:rPr>
                <w:rFonts w:eastAsiaTheme="minorHAnsi" w:cstheme="majorHAnsi"/>
                <w:lang w:eastAsia="en-US"/>
              </w:rPr>
            </w:pPr>
            <w:r w:rsidRPr="008A0003">
              <w:rPr>
                <w:rFonts w:eastAsiaTheme="minorHAnsi" w:cstheme="majorHAnsi"/>
                <w:lang w:eastAsia="en-US"/>
              </w:rPr>
              <w:t xml:space="preserve">Baustein </w:t>
            </w:r>
            <w:r w:rsidR="00AD06BA" w:rsidRPr="008A0003">
              <w:rPr>
                <w:rFonts w:eastAsiaTheme="minorHAnsi" w:cstheme="majorHAnsi"/>
                <w:lang w:eastAsia="en-US"/>
              </w:rPr>
              <w:t>D</w:t>
            </w:r>
            <w:r w:rsidR="00B03574" w:rsidRPr="008A0003">
              <w:rPr>
                <w:rFonts w:eastAsiaTheme="minorHAnsi" w:cstheme="majorHAnsi"/>
                <w:lang w:eastAsia="en-US"/>
              </w:rPr>
              <w:t>3</w:t>
            </w:r>
            <w:r w:rsidRPr="008A0003">
              <w:rPr>
                <w:rFonts w:eastAsiaTheme="minorHAnsi" w:cstheme="majorHAnsi"/>
                <w:lang w:eastAsia="en-US"/>
              </w:rPr>
              <w:t>A</w:t>
            </w:r>
          </w:p>
          <w:p w14:paraId="7F6CAE88" w14:textId="0E7E3357" w:rsidR="00D7375E" w:rsidRPr="008A0003" w:rsidRDefault="00D7375E" w:rsidP="00D7375E">
            <w:pPr>
              <w:pStyle w:val="Nummerierung"/>
              <w:rPr>
                <w:rFonts w:cstheme="majorHAnsi"/>
              </w:rPr>
            </w:pPr>
          </w:p>
        </w:tc>
        <w:tc>
          <w:tcPr>
            <w:tcW w:w="7201" w:type="dxa"/>
            <w:gridSpan w:val="2"/>
          </w:tcPr>
          <w:p w14:paraId="0412AB02" w14:textId="7F04E963" w:rsidR="00D7375E" w:rsidRPr="008A0003" w:rsidRDefault="00AD06BA" w:rsidP="00D7375E">
            <w:pPr>
              <w:pStyle w:val="Nummerierung"/>
              <w:rPr>
                <w:rFonts w:eastAsiaTheme="minorHAnsi" w:cstheme="majorHAnsi"/>
                <w:color w:val="000000" w:themeColor="text1"/>
                <w:lang w:eastAsia="en-US"/>
              </w:rPr>
            </w:pPr>
            <w:r w:rsidRPr="008A0003">
              <w:rPr>
                <w:rFonts w:eastAsiaTheme="minorHAnsi" w:cstheme="majorHAnsi"/>
                <w:color w:val="000000" w:themeColor="text1"/>
                <w:lang w:eastAsia="en-US"/>
              </w:rPr>
              <w:t>Ich kann am Zahlenstrahl und schriftlich addieren und subtrahieren</w:t>
            </w:r>
          </w:p>
          <w:p w14:paraId="207F7E91" w14:textId="43D3A2B6" w:rsidR="00D7375E" w:rsidRPr="008A0003" w:rsidRDefault="00D7375E" w:rsidP="00D7375E">
            <w:pPr>
              <w:rPr>
                <w:rFonts w:eastAsiaTheme="minorHAnsi" w:cstheme="majorHAnsi"/>
                <w:color w:val="70BCC9" w:themeColor="text2" w:themeTint="99"/>
                <w:lang w:eastAsia="en-US"/>
              </w:rPr>
            </w:pPr>
            <w:r w:rsidRPr="008A0003">
              <w:rPr>
                <w:rFonts w:eastAsiaTheme="minorHAnsi" w:cstheme="majorHAnsi"/>
                <w:color w:val="70BCC9" w:themeColor="text2" w:themeTint="99"/>
                <w:lang w:eastAsia="en-US"/>
              </w:rPr>
              <w:sym w:font="Wingdings" w:char="F06E"/>
            </w:r>
            <w:r w:rsidRPr="008A0003">
              <w:rPr>
                <w:rFonts w:eastAsiaTheme="minorHAnsi" w:cstheme="majorHAnsi"/>
                <w:color w:val="70BCC9" w:themeColor="text2" w:themeTint="99"/>
                <w:lang w:eastAsia="en-US"/>
              </w:rPr>
              <w:t xml:space="preserve"> </w:t>
            </w:r>
            <w:r w:rsidRPr="008A0003">
              <w:rPr>
                <w:rFonts w:eastAsiaTheme="minorHAnsi" w:cstheme="majorHAnsi"/>
                <w:lang w:eastAsia="en-US"/>
              </w:rPr>
              <w:t>Diagnosematerial (1 Seite Standortbestimmung)</w:t>
            </w:r>
          </w:p>
          <w:p w14:paraId="183A7CD7" w14:textId="6235F61A" w:rsidR="00D7375E" w:rsidRPr="008A0003" w:rsidRDefault="00D7375E" w:rsidP="00D7375E">
            <w:pPr>
              <w:pStyle w:val="Nummerierung"/>
              <w:rPr>
                <w:rFonts w:cstheme="majorHAnsi"/>
                <w:b w:val="0"/>
                <w:bCs/>
                <w:color w:val="000000" w:themeColor="text1"/>
              </w:rPr>
            </w:pPr>
            <w:r w:rsidRPr="008A0003">
              <w:rPr>
                <w:rFonts w:eastAsiaTheme="minorHAnsi" w:cstheme="majorHAnsi"/>
                <w:lang w:eastAsia="en-US"/>
              </w:rPr>
              <w:sym w:font="Wingdings" w:char="F06E"/>
            </w:r>
            <w:r w:rsidRPr="008A0003">
              <w:rPr>
                <w:rFonts w:eastAsiaTheme="minorHAnsi" w:cstheme="majorHAnsi"/>
                <w:lang w:eastAsia="en-US"/>
              </w:rPr>
              <w:t xml:space="preserve"> </w:t>
            </w:r>
            <w:r w:rsidRPr="008A0003">
              <w:rPr>
                <w:rFonts w:cstheme="majorHAnsi"/>
                <w:b w:val="0"/>
                <w:bCs/>
                <w:color w:val="000000" w:themeColor="text1"/>
              </w:rPr>
              <w:t>Fördermaterial in drei Fördereinheiten (</w:t>
            </w:r>
            <w:r w:rsidR="00C54924">
              <w:rPr>
                <w:rFonts w:cstheme="majorHAnsi"/>
                <w:b w:val="0"/>
                <w:bCs/>
                <w:color w:val="000000" w:themeColor="text1"/>
              </w:rPr>
              <w:t>7</w:t>
            </w:r>
            <w:r w:rsidRPr="008A0003">
              <w:rPr>
                <w:rFonts w:cstheme="majorHAnsi"/>
                <w:b w:val="0"/>
                <w:bCs/>
                <w:color w:val="000000" w:themeColor="text1"/>
              </w:rPr>
              <w:t xml:space="preserve"> Seiten)</w:t>
            </w:r>
          </w:p>
          <w:p w14:paraId="0549EF4A" w14:textId="609531E9" w:rsidR="00D7375E" w:rsidRPr="008A0003" w:rsidRDefault="00D7375E" w:rsidP="00D7375E">
            <w:pPr>
              <w:pStyle w:val="Nummerierung"/>
              <w:rPr>
                <w:rFonts w:cstheme="majorHAnsi"/>
              </w:rPr>
            </w:pPr>
          </w:p>
        </w:tc>
      </w:tr>
      <w:tr w:rsidR="00502336" w:rsidRPr="008A0003" w14:paraId="01003BD5" w14:textId="77777777" w:rsidTr="00F309CF">
        <w:trPr>
          <w:cantSplit/>
          <w:jc w:val="center"/>
        </w:trPr>
        <w:tc>
          <w:tcPr>
            <w:tcW w:w="1870" w:type="dxa"/>
          </w:tcPr>
          <w:p w14:paraId="76FD8430" w14:textId="77777777" w:rsidR="00D7375E" w:rsidRPr="008A0003" w:rsidRDefault="00D7375E" w:rsidP="00D7375E">
            <w:pPr>
              <w:pStyle w:val="Nummerierung"/>
              <w:rPr>
                <w:rFonts w:cstheme="majorHAnsi"/>
              </w:rPr>
            </w:pPr>
          </w:p>
        </w:tc>
        <w:tc>
          <w:tcPr>
            <w:tcW w:w="7201" w:type="dxa"/>
            <w:gridSpan w:val="2"/>
          </w:tcPr>
          <w:p w14:paraId="76C50FE8" w14:textId="50D0B5D9" w:rsidR="00D7375E" w:rsidRPr="008A0003" w:rsidRDefault="00D7375E" w:rsidP="00D7375E">
            <w:pPr>
              <w:rPr>
                <w:rFonts w:cstheme="majorHAnsi"/>
                <w:color w:val="000000" w:themeColor="text1"/>
              </w:rPr>
            </w:pPr>
          </w:p>
        </w:tc>
      </w:tr>
    </w:tbl>
    <w:p w14:paraId="228C8519" w14:textId="77777777" w:rsidR="00E0758C" w:rsidRPr="008A0003" w:rsidRDefault="00E0758C" w:rsidP="00E0758C">
      <w:pPr>
        <w:rPr>
          <w:rFonts w:asciiTheme="majorHAnsi" w:hAnsiTheme="majorHAnsi" w:cstheme="majorHAnsi"/>
        </w:rPr>
      </w:pPr>
    </w:p>
    <w:p w14:paraId="49834396" w14:textId="77777777" w:rsidR="009A1673" w:rsidRPr="008A0003" w:rsidRDefault="009A1673" w:rsidP="00E0758C">
      <w:pPr>
        <w:rPr>
          <w:rFonts w:asciiTheme="majorHAnsi" w:hAnsiTheme="majorHAnsi" w:cstheme="majorHAnsi"/>
        </w:rPr>
      </w:pPr>
    </w:p>
    <w:p w14:paraId="522196BB" w14:textId="77777777" w:rsidR="009A1673" w:rsidRDefault="009A1673" w:rsidP="00E0758C">
      <w:pPr>
        <w:rPr>
          <w:rFonts w:asciiTheme="majorHAnsi" w:hAnsiTheme="majorHAnsi" w:cstheme="majorHAnsi"/>
        </w:rPr>
      </w:pPr>
    </w:p>
    <w:p w14:paraId="64E8C19F" w14:textId="77777777" w:rsidR="00502336" w:rsidRDefault="00502336" w:rsidP="00E0758C">
      <w:pPr>
        <w:rPr>
          <w:rFonts w:asciiTheme="majorHAnsi" w:hAnsiTheme="majorHAnsi" w:cstheme="majorHAnsi"/>
        </w:rPr>
      </w:pPr>
    </w:p>
    <w:p w14:paraId="7EB6AA2F" w14:textId="77777777" w:rsidR="00502336" w:rsidRDefault="00502336" w:rsidP="00E0758C">
      <w:pPr>
        <w:rPr>
          <w:rFonts w:asciiTheme="majorHAnsi" w:hAnsiTheme="majorHAnsi" w:cstheme="majorHAnsi"/>
        </w:rPr>
      </w:pPr>
    </w:p>
    <w:p w14:paraId="7F4A2C52" w14:textId="77777777" w:rsidR="00502336" w:rsidRDefault="00502336" w:rsidP="00E0758C">
      <w:pPr>
        <w:rPr>
          <w:rFonts w:asciiTheme="majorHAnsi" w:hAnsiTheme="majorHAnsi" w:cstheme="majorHAnsi"/>
        </w:rPr>
      </w:pPr>
    </w:p>
    <w:p w14:paraId="3D66A235" w14:textId="77777777" w:rsidR="00502336" w:rsidRDefault="00502336" w:rsidP="00E0758C">
      <w:pPr>
        <w:rPr>
          <w:rFonts w:asciiTheme="majorHAnsi" w:hAnsiTheme="majorHAnsi" w:cstheme="majorHAnsi"/>
        </w:rPr>
      </w:pPr>
    </w:p>
    <w:p w14:paraId="1205174E" w14:textId="77777777" w:rsidR="00502336" w:rsidRDefault="00502336" w:rsidP="00E0758C">
      <w:pPr>
        <w:rPr>
          <w:rFonts w:asciiTheme="majorHAnsi" w:hAnsiTheme="majorHAnsi" w:cstheme="majorHAnsi"/>
        </w:rPr>
      </w:pPr>
    </w:p>
    <w:p w14:paraId="224C87E4" w14:textId="77777777" w:rsidR="00502336" w:rsidRDefault="00502336" w:rsidP="00E0758C">
      <w:pPr>
        <w:rPr>
          <w:rFonts w:asciiTheme="majorHAnsi" w:hAnsiTheme="majorHAnsi" w:cstheme="majorHAnsi"/>
        </w:rPr>
      </w:pPr>
    </w:p>
    <w:p w14:paraId="4B1ED135" w14:textId="77777777" w:rsidR="00502336" w:rsidRPr="008A0003" w:rsidRDefault="00502336" w:rsidP="00E0758C">
      <w:pPr>
        <w:rPr>
          <w:rFonts w:asciiTheme="majorHAnsi" w:hAnsiTheme="majorHAnsi" w:cstheme="majorHAnsi"/>
        </w:rPr>
      </w:pPr>
    </w:p>
    <w:tbl>
      <w:tblPr>
        <w:tblStyle w:val="EinfacheTabelle41"/>
        <w:tblW w:w="9071" w:type="dxa"/>
        <w:jc w:val="center"/>
        <w:tblCellMar>
          <w:top w:w="57" w:type="dxa"/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71"/>
        <w:gridCol w:w="7200"/>
      </w:tblGrid>
      <w:tr w:rsidR="00502336" w:rsidRPr="00E0758C" w14:paraId="52896E48" w14:textId="77777777" w:rsidTr="00BA048C">
        <w:trPr>
          <w:cantSplit/>
          <w:jc w:val="center"/>
        </w:trPr>
        <w:tc>
          <w:tcPr>
            <w:tcW w:w="1871" w:type="dxa"/>
            <w:tcBorders>
              <w:top w:val="single" w:sz="2" w:space="0" w:color="737373" w:themeColor="accent3"/>
            </w:tcBorders>
          </w:tcPr>
          <w:p w14:paraId="4A5A0382" w14:textId="77777777" w:rsidR="00502336" w:rsidRPr="000647CC" w:rsidRDefault="00502336" w:rsidP="00BA048C">
            <w:pPr>
              <w:spacing w:line="240" w:lineRule="auto"/>
              <w:jc w:val="both"/>
              <w:rPr>
                <w:color w:val="808080"/>
                <w:sz w:val="17"/>
                <w:szCs w:val="18"/>
              </w:rPr>
            </w:pPr>
            <w:r w:rsidRPr="000647CC">
              <w:rPr>
                <w:noProof/>
                <w:color w:val="808080"/>
                <w:sz w:val="17"/>
                <w:szCs w:val="18"/>
              </w:rPr>
              <w:drawing>
                <wp:inline distT="0" distB="0" distL="0" distR="0" wp14:anchorId="7300FDDC" wp14:editId="0817D1D8">
                  <wp:extent cx="829310" cy="292735"/>
                  <wp:effectExtent l="0" t="0" r="8890" b="0"/>
                  <wp:docPr id="104" name="Grafi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tcBorders>
              <w:top w:val="single" w:sz="2" w:space="0" w:color="737373" w:themeColor="accent3"/>
            </w:tcBorders>
          </w:tcPr>
          <w:p w14:paraId="7A456039" w14:textId="77777777" w:rsidR="00502336" w:rsidRPr="000647CC" w:rsidRDefault="00502336" w:rsidP="00BA048C">
            <w:pPr>
              <w:pStyle w:val="Impressum"/>
              <w:spacing w:line="240" w:lineRule="auto"/>
              <w:jc w:val="left"/>
              <w:rPr>
                <w:color w:val="808080"/>
              </w:rPr>
            </w:pPr>
            <w:r w:rsidRPr="000647CC">
              <w:rPr>
                <w:color w:val="808080"/>
              </w:rPr>
              <w:t>Dieses Material wurde durch Lara Sprenger &amp; Stephan Hußmann konzipiert. Es kann unter der Creative Commons Lizenz BY-NC-SA (Namensnennung – Nicht Kommerziell – Weitergabe unter gleichen Bedingungen) 4.0 International weiterverwendet werden.</w:t>
            </w:r>
          </w:p>
        </w:tc>
      </w:tr>
      <w:tr w:rsidR="00502336" w:rsidRPr="00B54AA2" w14:paraId="6CD77346" w14:textId="77777777" w:rsidTr="00BA048C">
        <w:trPr>
          <w:cantSplit/>
          <w:jc w:val="center"/>
        </w:trPr>
        <w:tc>
          <w:tcPr>
            <w:tcW w:w="1871" w:type="dxa"/>
          </w:tcPr>
          <w:p w14:paraId="7D58987E" w14:textId="77777777" w:rsidR="00502336" w:rsidRPr="000647CC" w:rsidRDefault="00502336" w:rsidP="00BA048C">
            <w:pPr>
              <w:spacing w:line="240" w:lineRule="auto"/>
              <w:jc w:val="both"/>
              <w:rPr>
                <w:b/>
                <w:color w:val="808080"/>
                <w:sz w:val="17"/>
                <w:szCs w:val="18"/>
              </w:rPr>
            </w:pPr>
            <w:r w:rsidRPr="000647CC">
              <w:rPr>
                <w:b/>
                <w:color w:val="808080"/>
                <w:sz w:val="17"/>
                <w:szCs w:val="18"/>
              </w:rPr>
              <w:t>Zitierbar als</w:t>
            </w:r>
          </w:p>
        </w:tc>
        <w:tc>
          <w:tcPr>
            <w:tcW w:w="7200" w:type="dxa"/>
          </w:tcPr>
          <w:p w14:paraId="4ADF1FE5" w14:textId="5F1A7642" w:rsidR="00502336" w:rsidRPr="000647CC" w:rsidRDefault="00502336" w:rsidP="00BA048C">
            <w:pPr>
              <w:pStyle w:val="Impressum"/>
              <w:spacing w:line="240" w:lineRule="auto"/>
              <w:jc w:val="left"/>
              <w:rPr>
                <w:color w:val="808080"/>
              </w:rPr>
            </w:pPr>
            <w:r w:rsidRPr="000647CC">
              <w:rPr>
                <w:color w:val="808080"/>
              </w:rPr>
              <w:t>Lara Sprenger &amp; Stephan Hußmann (2023). Mathe sicher können Diagnose- und Förderbausteine D3: Addieren und Subtrahieren von Dezimalzahlen. Open Educational Resources unter mathe-sicher-koennen.dzlm.de/</w:t>
            </w:r>
            <w:proofErr w:type="spellStart"/>
            <w:r w:rsidRPr="000647CC">
              <w:rPr>
                <w:color w:val="808080"/>
              </w:rPr>
              <w:t>bpd</w:t>
            </w:r>
            <w:proofErr w:type="spellEnd"/>
            <w:r w:rsidRPr="000647CC">
              <w:rPr>
                <w:color w:val="808080"/>
              </w:rPr>
              <w:t>/#D3</w:t>
            </w:r>
          </w:p>
        </w:tc>
      </w:tr>
      <w:tr w:rsidR="00502336" w:rsidRPr="00E0758C" w14:paraId="7E753F0E" w14:textId="77777777" w:rsidTr="00BA048C">
        <w:trPr>
          <w:cantSplit/>
          <w:jc w:val="center"/>
        </w:trPr>
        <w:tc>
          <w:tcPr>
            <w:tcW w:w="1871" w:type="dxa"/>
          </w:tcPr>
          <w:p w14:paraId="206E3187" w14:textId="77777777" w:rsidR="00502336" w:rsidRPr="000647CC" w:rsidRDefault="00502336" w:rsidP="00BA048C">
            <w:pPr>
              <w:spacing w:line="240" w:lineRule="auto"/>
              <w:jc w:val="both"/>
              <w:rPr>
                <w:b/>
                <w:color w:val="808080"/>
                <w:sz w:val="17"/>
                <w:szCs w:val="18"/>
              </w:rPr>
            </w:pPr>
            <w:r w:rsidRPr="000647CC">
              <w:rPr>
                <w:b/>
                <w:color w:val="808080"/>
                <w:sz w:val="17"/>
                <w:szCs w:val="18"/>
              </w:rPr>
              <w:t xml:space="preserve">Hinweis zu </w:t>
            </w:r>
          </w:p>
          <w:p w14:paraId="3E6ECD80" w14:textId="77777777" w:rsidR="00502336" w:rsidRPr="000647CC" w:rsidRDefault="00502336" w:rsidP="00BA048C">
            <w:pPr>
              <w:spacing w:line="240" w:lineRule="auto"/>
              <w:jc w:val="both"/>
              <w:rPr>
                <w:b/>
                <w:color w:val="808080"/>
                <w:sz w:val="17"/>
                <w:szCs w:val="18"/>
              </w:rPr>
            </w:pPr>
            <w:r w:rsidRPr="000647CC">
              <w:rPr>
                <w:b/>
                <w:color w:val="808080"/>
                <w:sz w:val="17"/>
                <w:szCs w:val="18"/>
              </w:rPr>
              <w:t>verwandtem Material</w:t>
            </w:r>
          </w:p>
        </w:tc>
        <w:tc>
          <w:tcPr>
            <w:tcW w:w="7200" w:type="dxa"/>
          </w:tcPr>
          <w:p w14:paraId="3BCE8FF3" w14:textId="6C0D65D1" w:rsidR="00502336" w:rsidRPr="000647CC" w:rsidRDefault="000647CC" w:rsidP="00BA048C">
            <w:pPr>
              <w:pStyle w:val="Impressum"/>
              <w:spacing w:line="240" w:lineRule="auto"/>
              <w:rPr>
                <w:color w:val="808080"/>
              </w:rPr>
            </w:pPr>
            <w:r w:rsidRPr="000647CC">
              <w:rPr>
                <w:color w:val="808080"/>
              </w:rPr>
              <w:t>Das Material ist in Print auch bei Cornelsen kaufbar, wurde hier jedoch leicht weiterentwickelt. Zu dem Diagnose- und Fördermaterial sind auch Handreichungen verfügbar sowie Erklärvideos und Fortbildungsfilme, alles zu finden unter mathe-sicher-koennen.dzlm.de/</w:t>
            </w:r>
            <w:proofErr w:type="spellStart"/>
            <w:r w:rsidRPr="000647CC">
              <w:rPr>
                <w:color w:val="808080"/>
              </w:rPr>
              <w:t>bpd</w:t>
            </w:r>
            <w:proofErr w:type="spellEnd"/>
            <w:r w:rsidRPr="000647CC">
              <w:rPr>
                <w:color w:val="808080"/>
              </w:rPr>
              <w:t>.</w:t>
            </w:r>
          </w:p>
        </w:tc>
      </w:tr>
    </w:tbl>
    <w:p w14:paraId="12B80256" w14:textId="77777777" w:rsidR="009A1673" w:rsidRPr="008A0003" w:rsidRDefault="009A1673" w:rsidP="00E0758C">
      <w:pPr>
        <w:rPr>
          <w:rFonts w:asciiTheme="majorHAnsi" w:hAnsiTheme="majorHAnsi" w:cstheme="majorHAnsi"/>
        </w:rPr>
      </w:pPr>
    </w:p>
    <w:p w14:paraId="400CE224" w14:textId="0E9D7C56" w:rsidR="00C9163F" w:rsidRPr="008A0003" w:rsidRDefault="00C9163F" w:rsidP="00C9163F">
      <w:pPr>
        <w:rPr>
          <w:rFonts w:asciiTheme="majorHAnsi" w:hAnsiTheme="majorHAnsi" w:cstheme="majorHAnsi"/>
        </w:rPr>
        <w:sectPr w:rsidR="00C9163F" w:rsidRPr="008A0003" w:rsidSect="0088712C">
          <w:headerReference w:type="default" r:id="rId11"/>
          <w:footerReference w:type="default" r:id="rId12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3"/>
        <w:gridCol w:w="424"/>
        <w:gridCol w:w="85"/>
        <w:gridCol w:w="3927"/>
        <w:gridCol w:w="3584"/>
        <w:gridCol w:w="428"/>
      </w:tblGrid>
      <w:tr w:rsidR="00AC7674" w:rsidRPr="008A0003" w14:paraId="2B9A6F2A" w14:textId="77777777" w:rsidTr="008B0CBC">
        <w:tc>
          <w:tcPr>
            <w:tcW w:w="623" w:type="dxa"/>
          </w:tcPr>
          <w:bookmarkEnd w:id="0"/>
          <w:p w14:paraId="49D7CDC7" w14:textId="77777777" w:rsidR="00AC7674" w:rsidRPr="008A0003" w:rsidRDefault="00AC7674" w:rsidP="00AC7674">
            <w:pPr>
              <w:pStyle w:val="berschrift1"/>
              <w:rPr>
                <w:rFonts w:cstheme="majorHAnsi"/>
              </w:rPr>
            </w:pPr>
            <w:r w:rsidRPr="008A0003">
              <w:rPr>
                <w:rFonts w:cstheme="majorHAnsi"/>
              </w:rPr>
              <w:lastRenderedPageBreak/>
              <w:t>A</w:t>
            </w:r>
          </w:p>
        </w:tc>
        <w:tc>
          <w:tcPr>
            <w:tcW w:w="8448" w:type="dxa"/>
            <w:gridSpan w:val="5"/>
          </w:tcPr>
          <w:p w14:paraId="78D582C2" w14:textId="77777777" w:rsidR="00AD06BA" w:rsidRPr="008A0003" w:rsidRDefault="00AD06BA" w:rsidP="00502336">
            <w:pPr>
              <w:pStyle w:val="berschrift1"/>
              <w:rPr>
                <w:rFonts w:cstheme="majorHAnsi"/>
              </w:rPr>
            </w:pPr>
            <w:r w:rsidRPr="008A0003">
              <w:rPr>
                <w:rFonts w:cstheme="majorHAnsi"/>
              </w:rPr>
              <w:t xml:space="preserve">Kann ich Dezimalzahlen am Zahlenstrahl und schriftlich </w:t>
            </w:r>
          </w:p>
          <w:p w14:paraId="0E6AA075" w14:textId="32063BBF" w:rsidR="00AC7674" w:rsidRPr="008A0003" w:rsidRDefault="00AD06BA" w:rsidP="009E0DCE">
            <w:pPr>
              <w:pStyle w:val="berschrift1"/>
              <w:rPr>
                <w:rFonts w:cstheme="majorHAnsi"/>
                <w:noProof/>
              </w:rPr>
            </w:pPr>
            <w:r w:rsidRPr="008A0003">
              <w:rPr>
                <w:rFonts w:cstheme="majorHAnsi"/>
              </w:rPr>
              <w:t>addieren und subtrahieren?</w:t>
            </w:r>
          </w:p>
        </w:tc>
      </w:tr>
      <w:tr w:rsidR="00AC7674" w:rsidRPr="008A0003" w14:paraId="7A12C213" w14:textId="77777777" w:rsidTr="00502336">
        <w:trPr>
          <w:trHeight w:hRule="exact" w:val="757"/>
        </w:trPr>
        <w:tc>
          <w:tcPr>
            <w:tcW w:w="623" w:type="dxa"/>
          </w:tcPr>
          <w:p w14:paraId="5EA75CBF" w14:textId="77777777" w:rsidR="00AC7674" w:rsidRPr="008A0003" w:rsidRDefault="00AC7674" w:rsidP="00AC7674">
            <w:pPr>
              <w:pStyle w:val="berschrift2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8A0003">
              <w:rPr>
                <w:rFonts w:asciiTheme="majorHAnsi" w:hAnsiTheme="majorHAnsi" w:cstheme="majorHAnsi"/>
                <w:color w:val="70BCC9" w:themeColor="text2" w:themeTint="99"/>
              </w:rPr>
              <w:t>1</w:t>
            </w:r>
          </w:p>
        </w:tc>
        <w:tc>
          <w:tcPr>
            <w:tcW w:w="8448" w:type="dxa"/>
            <w:gridSpan w:val="5"/>
          </w:tcPr>
          <w:p w14:paraId="283E536A" w14:textId="522DA3C8" w:rsidR="00AC7674" w:rsidRPr="008A0003" w:rsidRDefault="00AD06BA" w:rsidP="00AC7674">
            <w:pPr>
              <w:pStyle w:val="berschrift2"/>
              <w:rPr>
                <w:rFonts w:asciiTheme="majorHAnsi" w:hAnsiTheme="majorHAnsi" w:cstheme="majorHAnsi"/>
                <w:noProof/>
                <w:color w:val="70BCC9" w:themeColor="text2" w:themeTint="99"/>
              </w:rPr>
            </w:pPr>
            <w:r w:rsidRPr="008A0003">
              <w:rPr>
                <w:rFonts w:asciiTheme="majorHAnsi" w:hAnsiTheme="majorHAnsi" w:cstheme="majorHAnsi"/>
                <w:color w:val="70BCC9" w:themeColor="text2" w:themeTint="99"/>
              </w:rPr>
              <w:t>Am Zahlenstrahl addieren und subtrahieren</w:t>
            </w:r>
          </w:p>
        </w:tc>
      </w:tr>
      <w:tr w:rsidR="008B0CBC" w:rsidRPr="008A0003" w14:paraId="7E7F3716" w14:textId="77777777" w:rsidTr="008B0CBC">
        <w:tc>
          <w:tcPr>
            <w:tcW w:w="623" w:type="dxa"/>
          </w:tcPr>
          <w:p w14:paraId="3CAC586D" w14:textId="271602C2" w:rsidR="008B0CBC" w:rsidRPr="008A0003" w:rsidRDefault="008B0CBC" w:rsidP="00E0758C">
            <w:pPr>
              <w:spacing w:line="240" w:lineRule="atLeast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509" w:type="dxa"/>
            <w:gridSpan w:val="2"/>
          </w:tcPr>
          <w:p w14:paraId="34AA0E9D" w14:textId="3FE6E36D" w:rsidR="008B0CBC" w:rsidRPr="008A0003" w:rsidRDefault="008B0CBC" w:rsidP="000B0511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8A0003">
              <w:rPr>
                <w:rFonts w:asciiTheme="majorHAnsi" w:hAnsiTheme="majorHAnsi" w:cstheme="majorHAnsi"/>
                <w:color w:val="70BCC9" w:themeColor="text2" w:themeTint="99"/>
              </w:rPr>
              <w:t>a)</w:t>
            </w:r>
          </w:p>
        </w:tc>
        <w:tc>
          <w:tcPr>
            <w:tcW w:w="7939" w:type="dxa"/>
            <w:gridSpan w:val="3"/>
          </w:tcPr>
          <w:p w14:paraId="2F3B163E" w14:textId="77777777" w:rsidR="008B0CBC" w:rsidRPr="008A0003" w:rsidRDefault="008B0CBC" w:rsidP="000B0511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Nenne zu den Bildern jeweils eine passende Additions- und </w:t>
            </w:r>
          </w:p>
          <w:p w14:paraId="08D1169A" w14:textId="77777777" w:rsidR="008B0CBC" w:rsidRPr="008A0003" w:rsidRDefault="008B0CBC" w:rsidP="000B0511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eine passende Subtraktionsaufgabe.</w:t>
            </w:r>
          </w:p>
          <w:p w14:paraId="48F3F81D" w14:textId="18293082" w:rsidR="00502336" w:rsidRPr="00502336" w:rsidRDefault="008B0CBC" w:rsidP="00502336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                                                         </w:t>
            </w:r>
            <w:r>
              <w:rPr>
                <w:rFonts w:asciiTheme="majorHAnsi" w:hAnsiTheme="majorHAnsi" w:cstheme="majorHAnsi"/>
              </w:rPr>
              <w:t xml:space="preserve">           </w:t>
            </w:r>
            <w:r w:rsidRPr="008A0003">
              <w:rPr>
                <w:rFonts w:asciiTheme="majorHAnsi" w:hAnsiTheme="majorHAnsi" w:cstheme="majorHAnsi"/>
              </w:rPr>
              <w:t>Additionsaufgabe:</w:t>
            </w:r>
          </w:p>
          <w:p w14:paraId="1960B2C5" w14:textId="127488CC" w:rsidR="008B0CBC" w:rsidRPr="008A0003" w:rsidRDefault="00502336" w:rsidP="00502336">
            <w:pPr>
              <w:spacing w:line="360" w:lineRule="auto"/>
              <w:ind w:firstLine="1992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  <w:sz w:val="18"/>
                <w:szCs w:val="18"/>
              </w:rPr>
              <w:drawing>
                <wp:anchor distT="0" distB="0" distL="114300" distR="114300" simplePos="0" relativeHeight="251844608" behindDoc="0" locked="0" layoutInCell="1" allowOverlap="1" wp14:anchorId="3DEE0149" wp14:editId="7E799F43">
                  <wp:simplePos x="0" y="0"/>
                  <wp:positionH relativeFrom="column">
                    <wp:posOffset>249362</wp:posOffset>
                  </wp:positionH>
                  <wp:positionV relativeFrom="paragraph">
                    <wp:posOffset>30176</wp:posOffset>
                  </wp:positionV>
                  <wp:extent cx="1432560" cy="552450"/>
                  <wp:effectExtent l="0" t="0" r="2540" b="6350"/>
                  <wp:wrapNone/>
                  <wp:docPr id="1592" name="Bild 1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a1neu.eps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0" cy="55245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B0CBC" w:rsidRPr="008A0003">
              <w:rPr>
                <w:rFonts w:asciiTheme="majorHAnsi" w:hAnsiTheme="majorHAnsi" w:cstheme="majorHAnsi"/>
              </w:rPr>
              <w:t xml:space="preserve">                      </w:t>
            </w:r>
            <w:r w:rsidR="008B0CBC">
              <w:rPr>
                <w:rFonts w:asciiTheme="majorHAnsi" w:hAnsiTheme="majorHAnsi" w:cstheme="majorHAnsi"/>
              </w:rPr>
              <w:t xml:space="preserve">     </w:t>
            </w:r>
            <w:r w:rsidR="008B0CBC" w:rsidRPr="008A0003">
              <w:rPr>
                <w:rFonts w:asciiTheme="majorHAnsi" w:hAnsiTheme="majorHAnsi" w:cstheme="majorHAnsi"/>
              </w:rPr>
              <w:t>_______________________________________</w:t>
            </w:r>
          </w:p>
          <w:p w14:paraId="2DB6E8AA" w14:textId="5B3B076F" w:rsidR="008B0CBC" w:rsidRPr="008A0003" w:rsidRDefault="008B0CBC" w:rsidP="000B0511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2AE1F550" w14:textId="54D57EAD" w:rsidR="008B0CBC" w:rsidRPr="00502336" w:rsidRDefault="008B0CBC" w:rsidP="00502336">
            <w:pPr>
              <w:spacing w:line="360" w:lineRule="auto"/>
              <w:ind w:firstLine="2417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    </w:t>
            </w:r>
            <w:r>
              <w:rPr>
                <w:rFonts w:asciiTheme="majorHAnsi" w:hAnsiTheme="majorHAnsi" w:cstheme="majorHAnsi"/>
              </w:rPr>
              <w:t xml:space="preserve">               </w:t>
            </w:r>
            <w:r w:rsidRPr="008A0003">
              <w:rPr>
                <w:rFonts w:asciiTheme="majorHAnsi" w:hAnsiTheme="majorHAnsi" w:cstheme="majorHAnsi"/>
              </w:rPr>
              <w:t>Subtraktionsaufgabe:</w:t>
            </w:r>
          </w:p>
          <w:p w14:paraId="67FC305A" w14:textId="0317BECA" w:rsidR="008B0CBC" w:rsidRPr="008A0003" w:rsidRDefault="008B0CBC" w:rsidP="00502336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                                                               </w:t>
            </w:r>
            <w:r>
              <w:rPr>
                <w:rFonts w:asciiTheme="majorHAnsi" w:hAnsiTheme="majorHAnsi" w:cstheme="majorHAnsi"/>
              </w:rPr>
              <w:t xml:space="preserve">     </w:t>
            </w:r>
            <w:r w:rsidRPr="008A0003">
              <w:rPr>
                <w:rFonts w:asciiTheme="majorHAnsi" w:hAnsiTheme="majorHAnsi" w:cstheme="majorHAnsi"/>
              </w:rPr>
              <w:t>______________________________________</w:t>
            </w:r>
          </w:p>
          <w:p w14:paraId="6A4DD6E5" w14:textId="18B38E2B" w:rsidR="00502336" w:rsidRDefault="008B0CBC" w:rsidP="000B0511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                                                         </w:t>
            </w:r>
            <w:r>
              <w:rPr>
                <w:rFonts w:asciiTheme="majorHAnsi" w:hAnsiTheme="majorHAnsi" w:cstheme="majorHAnsi"/>
              </w:rPr>
              <w:t xml:space="preserve">           </w:t>
            </w:r>
          </w:p>
          <w:p w14:paraId="5018DB8A" w14:textId="2418112A" w:rsidR="008B0CBC" w:rsidRPr="008A0003" w:rsidRDefault="00502336" w:rsidP="00502336">
            <w:pPr>
              <w:spacing w:line="36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                                                                  </w:t>
            </w:r>
            <w:r w:rsidR="008B0CBC" w:rsidRPr="008A0003">
              <w:rPr>
                <w:rFonts w:asciiTheme="majorHAnsi" w:hAnsiTheme="majorHAnsi" w:cstheme="majorHAnsi"/>
              </w:rPr>
              <w:t>Additionsaufgabe:</w:t>
            </w:r>
          </w:p>
          <w:p w14:paraId="64AB292E" w14:textId="029904B2" w:rsidR="008B0CBC" w:rsidRPr="008A0003" w:rsidRDefault="00502336" w:rsidP="00502336">
            <w:pPr>
              <w:spacing w:line="360" w:lineRule="auto"/>
              <w:ind w:firstLine="3126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845632" behindDoc="0" locked="0" layoutInCell="1" allowOverlap="1" wp14:anchorId="4D257949" wp14:editId="1ADFD317">
                  <wp:simplePos x="0" y="0"/>
                  <wp:positionH relativeFrom="column">
                    <wp:posOffset>2374</wp:posOffset>
                  </wp:positionH>
                  <wp:positionV relativeFrom="paragraph">
                    <wp:posOffset>9525</wp:posOffset>
                  </wp:positionV>
                  <wp:extent cx="1879600" cy="533400"/>
                  <wp:effectExtent l="0" t="0" r="0" b="0"/>
                  <wp:wrapNone/>
                  <wp:docPr id="1725876224" name="Grafik 1725876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a2.eps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B0CBC">
              <w:rPr>
                <w:rFonts w:asciiTheme="majorHAnsi" w:hAnsiTheme="majorHAnsi" w:cstheme="majorHAnsi"/>
              </w:rPr>
              <w:t xml:space="preserve">     </w:t>
            </w:r>
            <w:r w:rsidR="008B0CBC" w:rsidRPr="008A0003">
              <w:rPr>
                <w:rFonts w:asciiTheme="majorHAnsi" w:hAnsiTheme="majorHAnsi" w:cstheme="majorHAnsi"/>
              </w:rPr>
              <w:t>_______________________________________</w:t>
            </w:r>
          </w:p>
          <w:p w14:paraId="1557B7B5" w14:textId="34EA4AB4" w:rsidR="008B0CBC" w:rsidRPr="008A0003" w:rsidRDefault="008B0CBC" w:rsidP="000B0511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7293542B" w14:textId="0788153D" w:rsidR="008B0CBC" w:rsidRPr="00502336" w:rsidRDefault="008B0CBC" w:rsidP="00502336">
            <w:pPr>
              <w:spacing w:line="360" w:lineRule="auto"/>
              <w:ind w:firstLine="3126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    </w:t>
            </w:r>
            <w:r w:rsidRPr="008A0003">
              <w:rPr>
                <w:rFonts w:asciiTheme="majorHAnsi" w:hAnsiTheme="majorHAnsi" w:cstheme="majorHAnsi"/>
              </w:rPr>
              <w:t>Subtraktionsaufgabe:</w:t>
            </w:r>
          </w:p>
          <w:p w14:paraId="32E4618D" w14:textId="71E8E1C8" w:rsidR="008B0CBC" w:rsidRPr="008A0003" w:rsidRDefault="008B0CBC" w:rsidP="00502336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                                                       </w:t>
            </w:r>
            <w:r>
              <w:rPr>
                <w:rFonts w:asciiTheme="majorHAnsi" w:hAnsiTheme="majorHAnsi" w:cstheme="majorHAnsi"/>
              </w:rPr>
              <w:t xml:space="preserve">             </w:t>
            </w:r>
            <w:r w:rsidRPr="008A0003">
              <w:rPr>
                <w:rFonts w:asciiTheme="majorHAnsi" w:hAnsiTheme="majorHAnsi" w:cstheme="majorHAnsi"/>
              </w:rPr>
              <w:t>_______________________________________</w:t>
            </w:r>
          </w:p>
        </w:tc>
      </w:tr>
      <w:tr w:rsidR="008B0CBC" w:rsidRPr="008A0003" w14:paraId="2D193554" w14:textId="77777777" w:rsidTr="008B0CBC">
        <w:tc>
          <w:tcPr>
            <w:tcW w:w="623" w:type="dxa"/>
          </w:tcPr>
          <w:p w14:paraId="116221D1" w14:textId="1DCE0B31" w:rsidR="008B0CBC" w:rsidRPr="008A0003" w:rsidRDefault="00502336" w:rsidP="00E0758C">
            <w:pPr>
              <w:spacing w:line="240" w:lineRule="atLeast"/>
              <w:rPr>
                <w:rFonts w:asciiTheme="majorHAnsi" w:hAnsiTheme="majorHAnsi" w:cstheme="majorHAnsi"/>
                <w:color w:val="70BCC9" w:themeColor="text2" w:themeTint="99"/>
              </w:rPr>
            </w:pPr>
            <w:r>
              <w:rPr>
                <w:rFonts w:asciiTheme="majorHAnsi" w:hAnsiTheme="majorHAnsi" w:cstheme="majorHAnsi"/>
                <w:color w:val="70BCC9" w:themeColor="text2" w:themeTint="99"/>
              </w:rPr>
              <w:t xml:space="preserve"> </w:t>
            </w:r>
          </w:p>
        </w:tc>
        <w:tc>
          <w:tcPr>
            <w:tcW w:w="509" w:type="dxa"/>
            <w:gridSpan w:val="2"/>
          </w:tcPr>
          <w:p w14:paraId="7CB7F8BB" w14:textId="77777777" w:rsidR="008B0CBC" w:rsidRPr="008A0003" w:rsidRDefault="008B0CBC" w:rsidP="000B0511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7511" w:type="dxa"/>
            <w:gridSpan w:val="2"/>
          </w:tcPr>
          <w:p w14:paraId="38CE2BC6" w14:textId="77777777" w:rsidR="008B0CBC" w:rsidRPr="008A0003" w:rsidRDefault="008B0CBC" w:rsidP="00090F3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bottom"/>
          </w:tcPr>
          <w:p w14:paraId="58721EEC" w14:textId="77777777" w:rsidR="008B0CBC" w:rsidRPr="008A0003" w:rsidRDefault="008B0CBC" w:rsidP="00E0758C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</w:tr>
      <w:tr w:rsidR="000B0511" w:rsidRPr="008A0003" w14:paraId="7135E610" w14:textId="77777777" w:rsidTr="008B0CBC">
        <w:tc>
          <w:tcPr>
            <w:tcW w:w="623" w:type="dxa"/>
          </w:tcPr>
          <w:p w14:paraId="79D8854C" w14:textId="77777777" w:rsidR="000B0511" w:rsidRPr="008A0003" w:rsidRDefault="000B0511" w:rsidP="00E0758C">
            <w:pPr>
              <w:spacing w:line="240" w:lineRule="atLeast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509" w:type="dxa"/>
            <w:gridSpan w:val="2"/>
          </w:tcPr>
          <w:p w14:paraId="4657E14A" w14:textId="5067921C" w:rsidR="000B0511" w:rsidRPr="008A0003" w:rsidRDefault="000B0511" w:rsidP="000B0511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8A0003">
              <w:rPr>
                <w:rFonts w:asciiTheme="majorHAnsi" w:hAnsiTheme="majorHAnsi" w:cstheme="majorHAnsi"/>
                <w:color w:val="70BCC9" w:themeColor="text2" w:themeTint="99"/>
              </w:rPr>
              <w:t>b)</w:t>
            </w:r>
          </w:p>
        </w:tc>
        <w:tc>
          <w:tcPr>
            <w:tcW w:w="7511" w:type="dxa"/>
            <w:gridSpan w:val="2"/>
          </w:tcPr>
          <w:p w14:paraId="1A3D4427" w14:textId="77777777" w:rsidR="00090F3F" w:rsidRPr="008A0003" w:rsidRDefault="00090F3F" w:rsidP="00090F3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Zeichne zu den Aufgaben jeweils ein passendes Bild am leeren Zahlenstrahl.</w:t>
            </w:r>
          </w:p>
          <w:p w14:paraId="45D4CBF4" w14:textId="533E1C5C" w:rsidR="009D6C73" w:rsidRDefault="009D6C73" w:rsidP="00090F3F">
            <w:pPr>
              <w:rPr>
                <w:rFonts w:asciiTheme="majorHAnsi" w:hAnsiTheme="majorHAnsi" w:cstheme="majorHAnsi"/>
              </w:rPr>
            </w:pPr>
          </w:p>
          <w:p w14:paraId="474F4635" w14:textId="77777777" w:rsidR="008B0CBC" w:rsidRPr="008A0003" w:rsidRDefault="008B0CBC" w:rsidP="00090F3F">
            <w:pPr>
              <w:rPr>
                <w:rFonts w:asciiTheme="majorHAnsi" w:hAnsiTheme="majorHAnsi" w:cstheme="majorHAnsi"/>
              </w:rPr>
            </w:pPr>
          </w:p>
          <w:p w14:paraId="4CDB6F90" w14:textId="45D453E9" w:rsidR="009D6C73" w:rsidRPr="008A0003" w:rsidRDefault="008B0CBC" w:rsidP="00090F3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889AE95" wp14:editId="01142B3D">
                      <wp:simplePos x="0" y="0"/>
                      <wp:positionH relativeFrom="column">
                        <wp:posOffset>1659255</wp:posOffset>
                      </wp:positionH>
                      <wp:positionV relativeFrom="paragraph">
                        <wp:posOffset>131264</wp:posOffset>
                      </wp:positionV>
                      <wp:extent cx="2794000" cy="0"/>
                      <wp:effectExtent l="0" t="12700" r="12700" b="12700"/>
                      <wp:wrapNone/>
                      <wp:docPr id="41" name="Gerade Verbindung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7940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E0117F" id="Gerade Verbindung 12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65pt,10.35pt" to="350.65pt,10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" strokecolor="black [3213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9D6C73" w:rsidRPr="008A0003">
              <w:rPr>
                <w:rFonts w:asciiTheme="majorHAnsi" w:hAnsiTheme="majorHAnsi" w:cstheme="majorHAnsi"/>
              </w:rPr>
              <w:t>6,9 - 0,4 - 0,02</w:t>
            </w:r>
          </w:p>
          <w:p w14:paraId="78514C09" w14:textId="77777777" w:rsidR="00502336" w:rsidRDefault="00502336" w:rsidP="00090F3F">
            <w:pPr>
              <w:rPr>
                <w:rFonts w:asciiTheme="majorHAnsi" w:hAnsiTheme="majorHAnsi" w:cstheme="majorHAnsi"/>
              </w:rPr>
            </w:pPr>
          </w:p>
          <w:p w14:paraId="6A18DDE9" w14:textId="77777777" w:rsidR="00900034" w:rsidRDefault="00900034" w:rsidP="00090F3F">
            <w:pPr>
              <w:rPr>
                <w:rFonts w:asciiTheme="majorHAnsi" w:hAnsiTheme="majorHAnsi" w:cstheme="majorHAnsi"/>
              </w:rPr>
            </w:pPr>
          </w:p>
          <w:p w14:paraId="24DCFF35" w14:textId="77777777" w:rsidR="00900034" w:rsidRPr="008A0003" w:rsidRDefault="00900034" w:rsidP="00090F3F">
            <w:pPr>
              <w:rPr>
                <w:rFonts w:asciiTheme="majorHAnsi" w:hAnsiTheme="majorHAnsi" w:cstheme="majorHAnsi"/>
              </w:rPr>
            </w:pPr>
          </w:p>
          <w:p w14:paraId="22AF2D43" w14:textId="28B50D3A" w:rsidR="009D6C73" w:rsidRPr="008A0003" w:rsidRDefault="008B0CBC" w:rsidP="00090F3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620AA71" wp14:editId="7DCB6B65">
                      <wp:simplePos x="0" y="0"/>
                      <wp:positionH relativeFrom="column">
                        <wp:posOffset>1684020</wp:posOffset>
                      </wp:positionH>
                      <wp:positionV relativeFrom="paragraph">
                        <wp:posOffset>96974</wp:posOffset>
                      </wp:positionV>
                      <wp:extent cx="2794000" cy="0"/>
                      <wp:effectExtent l="0" t="12700" r="12700" b="12700"/>
                      <wp:wrapNone/>
                      <wp:docPr id="1703238796" name="Gerade Verbindung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7940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28FF56" id="Gerade Verbindung 12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6pt,7.65pt" to="352.6pt,7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" strokecolor="black [3213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9D6C73" w:rsidRPr="008A0003">
              <w:rPr>
                <w:rFonts w:asciiTheme="majorHAnsi" w:hAnsiTheme="majorHAnsi" w:cstheme="majorHAnsi"/>
              </w:rPr>
              <w:t>2,2 + 0,73</w:t>
            </w:r>
          </w:p>
          <w:p w14:paraId="027EBE68" w14:textId="7B3E8659" w:rsidR="008B0CBC" w:rsidRPr="008A0003" w:rsidRDefault="008B0CBC" w:rsidP="00090F3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bottom"/>
          </w:tcPr>
          <w:p w14:paraId="535B50C1" w14:textId="08E4C2C1" w:rsidR="000B0511" w:rsidRPr="008A0003" w:rsidRDefault="000B0511" w:rsidP="00E0758C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B10255A" wp14:editId="4575D339">
                  <wp:extent cx="201295" cy="633730"/>
                  <wp:effectExtent l="0" t="0" r="8255" b="0"/>
                  <wp:docPr id="139" name="Grafik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633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6A2" w:rsidRPr="008A0003" w14:paraId="1E7800EF" w14:textId="77777777" w:rsidTr="00900034">
        <w:trPr>
          <w:trHeight w:hRule="exact" w:val="702"/>
        </w:trPr>
        <w:tc>
          <w:tcPr>
            <w:tcW w:w="623" w:type="dxa"/>
          </w:tcPr>
          <w:p w14:paraId="40E2E564" w14:textId="104B6371" w:rsidR="003006A2" w:rsidRPr="008A0003" w:rsidRDefault="003006A2" w:rsidP="00AC7674">
            <w:pPr>
              <w:pStyle w:val="berschrift2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8A0003">
              <w:rPr>
                <w:rFonts w:asciiTheme="majorHAnsi" w:hAnsiTheme="majorHAnsi" w:cstheme="majorHAnsi"/>
                <w:color w:val="70BCC9" w:themeColor="text2" w:themeTint="99"/>
              </w:rPr>
              <w:t>2</w:t>
            </w:r>
          </w:p>
        </w:tc>
        <w:tc>
          <w:tcPr>
            <w:tcW w:w="8448" w:type="dxa"/>
            <w:gridSpan w:val="5"/>
          </w:tcPr>
          <w:p w14:paraId="7171312A" w14:textId="4F52A504" w:rsidR="003006A2" w:rsidRPr="008A0003" w:rsidRDefault="009D6C73" w:rsidP="00AC7674">
            <w:pPr>
              <w:pStyle w:val="berschrift2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8A0003">
              <w:rPr>
                <w:rFonts w:asciiTheme="majorHAnsi" w:hAnsiTheme="majorHAnsi" w:cstheme="majorHAnsi"/>
                <w:color w:val="70BCC9" w:themeColor="text2" w:themeTint="99"/>
              </w:rPr>
              <w:t>Schriftlich addieren und subtrahieren</w:t>
            </w:r>
          </w:p>
        </w:tc>
      </w:tr>
      <w:tr w:rsidR="00900034" w:rsidRPr="008A0003" w14:paraId="3C0F8AFB" w14:textId="77777777" w:rsidTr="008B0CBC">
        <w:tc>
          <w:tcPr>
            <w:tcW w:w="623" w:type="dxa"/>
          </w:tcPr>
          <w:p w14:paraId="33D19996" w14:textId="77777777" w:rsidR="00900034" w:rsidRPr="008A0003" w:rsidRDefault="00900034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4" w:type="dxa"/>
          </w:tcPr>
          <w:p w14:paraId="0AFDD7F4" w14:textId="5CDF8400" w:rsidR="00900034" w:rsidRPr="008A0003" w:rsidRDefault="00900034" w:rsidP="00E0758C">
            <w:pPr>
              <w:rPr>
                <w:rFonts w:asciiTheme="majorHAnsi" w:hAnsiTheme="majorHAnsi" w:cstheme="majorHAnsi"/>
                <w:b/>
                <w:color w:val="70BCC9" w:themeColor="text2" w:themeTint="99"/>
              </w:rPr>
            </w:pPr>
            <w:r w:rsidRPr="008A0003">
              <w:rPr>
                <w:rFonts w:asciiTheme="majorHAnsi" w:hAnsiTheme="majorHAnsi" w:cstheme="majorHAnsi"/>
                <w:b/>
                <w:color w:val="70BCC9" w:themeColor="text2" w:themeTint="99"/>
              </w:rPr>
              <w:t>a)</w:t>
            </w:r>
          </w:p>
        </w:tc>
        <w:tc>
          <w:tcPr>
            <w:tcW w:w="8024" w:type="dxa"/>
            <w:gridSpan w:val="4"/>
          </w:tcPr>
          <w:p w14:paraId="4752518E" w14:textId="321F868F" w:rsidR="00900034" w:rsidRPr="008A0003" w:rsidRDefault="00900034" w:rsidP="00E0758C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Schreibe untereinander und rechne aus.</w:t>
            </w:r>
          </w:p>
        </w:tc>
      </w:tr>
      <w:tr w:rsidR="00900034" w:rsidRPr="008A0003" w14:paraId="62DCE088" w14:textId="77777777" w:rsidTr="00873D95">
        <w:tc>
          <w:tcPr>
            <w:tcW w:w="623" w:type="dxa"/>
          </w:tcPr>
          <w:p w14:paraId="483CF37C" w14:textId="77777777" w:rsidR="00900034" w:rsidRPr="008A0003" w:rsidRDefault="00900034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4" w:type="dxa"/>
          </w:tcPr>
          <w:p w14:paraId="6555A733" w14:textId="77777777" w:rsidR="00900034" w:rsidRPr="008A0003" w:rsidRDefault="00900034" w:rsidP="00E0758C">
            <w:pPr>
              <w:rPr>
                <w:rFonts w:asciiTheme="majorHAnsi" w:hAnsiTheme="majorHAnsi" w:cstheme="majorHAnsi"/>
                <w:b/>
                <w:color w:val="70BCC9" w:themeColor="text2" w:themeTint="99"/>
              </w:rPr>
            </w:pPr>
          </w:p>
        </w:tc>
        <w:tc>
          <w:tcPr>
            <w:tcW w:w="4012" w:type="dxa"/>
            <w:gridSpan w:val="2"/>
          </w:tcPr>
          <w:p w14:paraId="32A16754" w14:textId="77777777" w:rsidR="00900034" w:rsidRDefault="00900034" w:rsidP="00900034">
            <w:pPr>
              <w:pStyle w:val="SOBText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pPr w:leftFromText="141" w:rightFromText="141" w:vertAnchor="text" w:horzAnchor="page" w:tblpX="1504" w:tblpY="31"/>
              <w:tblOverlap w:val="never"/>
              <w:tblW w:w="0" w:type="auto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4"/>
              <w:gridCol w:w="284"/>
              <w:gridCol w:w="284"/>
              <w:gridCol w:w="284"/>
              <w:gridCol w:w="284"/>
              <w:gridCol w:w="284"/>
            </w:tblGrid>
            <w:tr w:rsidR="00900034" w:rsidRPr="008A0003" w14:paraId="7B35685F" w14:textId="77777777" w:rsidTr="00900034">
              <w:trPr>
                <w:trHeight w:val="284"/>
              </w:trPr>
              <w:tc>
                <w:tcPr>
                  <w:tcW w:w="284" w:type="dxa"/>
                </w:tcPr>
                <w:p w14:paraId="59C10BF6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5DF4B2AF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0F77C702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011A4CA1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68FA791A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6C04D8A0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10F752F0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900034" w:rsidRPr="008A0003" w14:paraId="0EAF5C7F" w14:textId="77777777" w:rsidTr="00900034">
              <w:trPr>
                <w:trHeight w:val="284"/>
              </w:trPr>
              <w:tc>
                <w:tcPr>
                  <w:tcW w:w="284" w:type="dxa"/>
                </w:tcPr>
                <w:p w14:paraId="4AF204A4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41A8D248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0497F1AC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541EFAF8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438EF1BB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5DDC7384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6D486DF6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900034" w:rsidRPr="008A0003" w14:paraId="4D6B49D2" w14:textId="77777777" w:rsidTr="00900034">
              <w:trPr>
                <w:trHeight w:val="284"/>
              </w:trPr>
              <w:tc>
                <w:tcPr>
                  <w:tcW w:w="284" w:type="dxa"/>
                </w:tcPr>
                <w:p w14:paraId="787C3DCA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515B5D6D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391BFFC8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023065B1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15B9D619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155749AA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50B1BB4D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900034" w:rsidRPr="008A0003" w14:paraId="3B2DA180" w14:textId="77777777" w:rsidTr="00900034">
              <w:trPr>
                <w:trHeight w:val="284"/>
              </w:trPr>
              <w:tc>
                <w:tcPr>
                  <w:tcW w:w="284" w:type="dxa"/>
                </w:tcPr>
                <w:p w14:paraId="27FBD6C1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036A7F50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27A2C155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29DFA63C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03F902CC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02ED0C07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5AF319B2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900034" w:rsidRPr="008A0003" w14:paraId="773C6F23" w14:textId="77777777" w:rsidTr="00900034">
              <w:trPr>
                <w:trHeight w:val="284"/>
              </w:trPr>
              <w:tc>
                <w:tcPr>
                  <w:tcW w:w="284" w:type="dxa"/>
                </w:tcPr>
                <w:p w14:paraId="60998231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7C2471B5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1D2B19C7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1988A5DC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2A4FB61A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4F09BA5E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433F8775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900034" w:rsidRPr="008A0003" w14:paraId="4D2E0E02" w14:textId="77777777" w:rsidTr="00900034">
              <w:trPr>
                <w:trHeight w:val="284"/>
              </w:trPr>
              <w:tc>
                <w:tcPr>
                  <w:tcW w:w="284" w:type="dxa"/>
                </w:tcPr>
                <w:p w14:paraId="64809789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34424C58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6E77A32F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7EBC2C65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1400154E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623E197D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0364CD8B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611F659E" w14:textId="4FE8D788" w:rsidR="00900034" w:rsidRPr="00502336" w:rsidRDefault="00900034" w:rsidP="00900034">
            <w:pPr>
              <w:pStyle w:val="SOBText"/>
              <w:rPr>
                <w:rFonts w:asciiTheme="majorHAnsi" w:hAnsiTheme="majorHAnsi" w:cstheme="majorHAnsi"/>
              </w:rPr>
            </w:pPr>
            <w:r w:rsidRPr="00502336">
              <w:rPr>
                <w:rFonts w:asciiTheme="majorHAnsi" w:hAnsiTheme="majorHAnsi" w:cstheme="majorHAnsi"/>
              </w:rPr>
              <w:t>14,23 + 5,4</w:t>
            </w:r>
          </w:p>
          <w:p w14:paraId="496CAFDF" w14:textId="1196CC11" w:rsidR="00900034" w:rsidRPr="00502336" w:rsidRDefault="00900034" w:rsidP="00900034">
            <w:pPr>
              <w:pStyle w:val="SOBText"/>
              <w:rPr>
                <w:rFonts w:asciiTheme="majorHAnsi" w:hAnsiTheme="majorHAnsi" w:cstheme="majorHAnsi"/>
              </w:rPr>
            </w:pPr>
          </w:p>
          <w:p w14:paraId="0B61C305" w14:textId="3A8CF985" w:rsidR="00900034" w:rsidRPr="008A0003" w:rsidRDefault="00900034" w:rsidP="00E0758C">
            <w:pPr>
              <w:spacing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4012" w:type="dxa"/>
            <w:gridSpan w:val="2"/>
          </w:tcPr>
          <w:tbl>
            <w:tblPr>
              <w:tblStyle w:val="Tabellenraster"/>
              <w:tblpPr w:leftFromText="141" w:rightFromText="141" w:vertAnchor="text" w:horzAnchor="page" w:tblpX="1566" w:tblpY="287"/>
              <w:tblOverlap w:val="never"/>
              <w:tblW w:w="0" w:type="auto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4"/>
              <w:gridCol w:w="284"/>
              <w:gridCol w:w="284"/>
              <w:gridCol w:w="284"/>
              <w:gridCol w:w="284"/>
              <w:gridCol w:w="284"/>
            </w:tblGrid>
            <w:tr w:rsidR="00900034" w:rsidRPr="008A0003" w14:paraId="4FFB7FB7" w14:textId="77777777" w:rsidTr="00900034">
              <w:trPr>
                <w:trHeight w:val="284"/>
              </w:trPr>
              <w:tc>
                <w:tcPr>
                  <w:tcW w:w="284" w:type="dxa"/>
                </w:tcPr>
                <w:p w14:paraId="66E259C0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149A0946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746272D5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7FDC3C40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3F007297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0F38D0C4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11ADB4BD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900034" w:rsidRPr="008A0003" w14:paraId="30C9D51E" w14:textId="77777777" w:rsidTr="00900034">
              <w:trPr>
                <w:trHeight w:val="284"/>
              </w:trPr>
              <w:tc>
                <w:tcPr>
                  <w:tcW w:w="284" w:type="dxa"/>
                </w:tcPr>
                <w:p w14:paraId="7E5F6D23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2DEAD9DE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25B4E0C2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271F346A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732A9A5A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4470525A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24141080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900034" w:rsidRPr="008A0003" w14:paraId="01700BBA" w14:textId="77777777" w:rsidTr="00900034">
              <w:trPr>
                <w:trHeight w:val="284"/>
              </w:trPr>
              <w:tc>
                <w:tcPr>
                  <w:tcW w:w="284" w:type="dxa"/>
                </w:tcPr>
                <w:p w14:paraId="4A01B8D7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3F1CDAE2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5105F494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6C84C1DB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3C0DE492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7C06922C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232299B9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900034" w:rsidRPr="008A0003" w14:paraId="237CC114" w14:textId="77777777" w:rsidTr="00900034">
              <w:trPr>
                <w:trHeight w:val="284"/>
              </w:trPr>
              <w:tc>
                <w:tcPr>
                  <w:tcW w:w="284" w:type="dxa"/>
                </w:tcPr>
                <w:p w14:paraId="427E96EB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0D707FA1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2FDD02A7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4CBB9F3A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54D856C0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0A84E60F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277A8CEA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900034" w:rsidRPr="008A0003" w14:paraId="0A11365C" w14:textId="77777777" w:rsidTr="00900034">
              <w:trPr>
                <w:trHeight w:val="284"/>
              </w:trPr>
              <w:tc>
                <w:tcPr>
                  <w:tcW w:w="284" w:type="dxa"/>
                </w:tcPr>
                <w:p w14:paraId="0407EE77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3F5408AC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15DD863A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6E732D71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53A3481A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3A11F79F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5E5550FF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900034" w:rsidRPr="008A0003" w14:paraId="10973E1F" w14:textId="77777777" w:rsidTr="00900034">
              <w:trPr>
                <w:trHeight w:val="284"/>
              </w:trPr>
              <w:tc>
                <w:tcPr>
                  <w:tcW w:w="284" w:type="dxa"/>
                </w:tcPr>
                <w:p w14:paraId="515F143A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4797E6BD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297BA931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0816900D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64A0EEA1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0CEF8144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5B3EBAF5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37DFFEE8" w14:textId="77777777" w:rsidR="00900034" w:rsidRDefault="00900034" w:rsidP="00900034">
            <w:pPr>
              <w:rPr>
                <w:rFonts w:asciiTheme="majorHAnsi" w:hAnsiTheme="majorHAnsi" w:cstheme="majorHAnsi"/>
              </w:rPr>
            </w:pPr>
          </w:p>
          <w:p w14:paraId="42405419" w14:textId="2142B382" w:rsidR="00900034" w:rsidRPr="008A0003" w:rsidRDefault="00900034" w:rsidP="0090003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     </w:t>
            </w:r>
            <w:r w:rsidRPr="008A0003">
              <w:rPr>
                <w:rFonts w:asciiTheme="majorHAnsi" w:hAnsiTheme="majorHAnsi" w:cstheme="majorHAnsi"/>
              </w:rPr>
              <w:t>17,45 - 3,8</w:t>
            </w:r>
          </w:p>
          <w:p w14:paraId="20399A2C" w14:textId="63B2179A" w:rsidR="00900034" w:rsidRPr="008A0003" w:rsidRDefault="00900034" w:rsidP="00900034">
            <w:pPr>
              <w:rPr>
                <w:rFonts w:asciiTheme="majorHAnsi" w:hAnsiTheme="majorHAnsi" w:cstheme="majorHAnsi"/>
              </w:rPr>
            </w:pPr>
          </w:p>
          <w:p w14:paraId="21FC307D" w14:textId="4EF796D2" w:rsidR="00900034" w:rsidRPr="008A0003" w:rsidRDefault="00900034" w:rsidP="00E0758C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900034" w:rsidRPr="008A0003" w14:paraId="4CF5C93A" w14:textId="77777777" w:rsidTr="008B0CBC">
        <w:tc>
          <w:tcPr>
            <w:tcW w:w="623" w:type="dxa"/>
          </w:tcPr>
          <w:p w14:paraId="5C061D23" w14:textId="77777777" w:rsidR="00900034" w:rsidRPr="008A0003" w:rsidRDefault="00900034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4" w:type="dxa"/>
          </w:tcPr>
          <w:p w14:paraId="7198C12C" w14:textId="77777777" w:rsidR="00900034" w:rsidRPr="008A0003" w:rsidRDefault="00900034" w:rsidP="00E0758C">
            <w:pPr>
              <w:rPr>
                <w:rFonts w:asciiTheme="majorHAnsi" w:hAnsiTheme="majorHAnsi" w:cstheme="majorHAnsi"/>
                <w:b/>
                <w:color w:val="70BCC9" w:themeColor="text2" w:themeTint="99"/>
              </w:rPr>
            </w:pPr>
          </w:p>
        </w:tc>
        <w:tc>
          <w:tcPr>
            <w:tcW w:w="8024" w:type="dxa"/>
            <w:gridSpan w:val="4"/>
          </w:tcPr>
          <w:p w14:paraId="0C379FB0" w14:textId="77777777" w:rsidR="00900034" w:rsidRPr="008A0003" w:rsidRDefault="00900034" w:rsidP="00E0758C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E0758C" w:rsidRPr="008A0003" w14:paraId="4FD321CE" w14:textId="77777777" w:rsidTr="00900034">
        <w:tc>
          <w:tcPr>
            <w:tcW w:w="623" w:type="dxa"/>
          </w:tcPr>
          <w:p w14:paraId="378B8BB3" w14:textId="77777777" w:rsidR="00E0758C" w:rsidRPr="008A0003" w:rsidRDefault="00E0758C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4" w:type="dxa"/>
          </w:tcPr>
          <w:p w14:paraId="7F7B329B" w14:textId="77777777" w:rsidR="00E0758C" w:rsidRPr="008A0003" w:rsidRDefault="00E0758C" w:rsidP="00E0758C">
            <w:pPr>
              <w:rPr>
                <w:rFonts w:asciiTheme="majorHAnsi" w:hAnsiTheme="majorHAnsi" w:cstheme="majorHAnsi"/>
                <w:b/>
                <w:color w:val="70BCC9" w:themeColor="text2" w:themeTint="99"/>
              </w:rPr>
            </w:pPr>
            <w:r w:rsidRPr="008A0003">
              <w:rPr>
                <w:rFonts w:asciiTheme="majorHAnsi" w:hAnsiTheme="majorHAnsi" w:cstheme="majorHAnsi"/>
                <w:b/>
                <w:color w:val="70BCC9" w:themeColor="text2" w:themeTint="99"/>
              </w:rPr>
              <w:t>b)</w:t>
            </w:r>
          </w:p>
        </w:tc>
        <w:tc>
          <w:tcPr>
            <w:tcW w:w="7596" w:type="dxa"/>
            <w:gridSpan w:val="3"/>
          </w:tcPr>
          <w:p w14:paraId="06404E30" w14:textId="207AE7BE" w:rsidR="009D6C73" w:rsidRPr="008A0003" w:rsidRDefault="00900034" w:rsidP="00502336">
            <w:pPr>
              <w:ind w:left="79"/>
              <w:rPr>
                <w:rFonts w:asciiTheme="majorHAnsi" w:hAnsiTheme="majorHAnsi" w:cstheme="maj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10541042" wp14:editId="09689BB1">
                      <wp:simplePos x="0" y="0"/>
                      <wp:positionH relativeFrom="column">
                        <wp:posOffset>1132</wp:posOffset>
                      </wp:positionH>
                      <wp:positionV relativeFrom="paragraph">
                        <wp:posOffset>5384</wp:posOffset>
                      </wp:positionV>
                      <wp:extent cx="4818490" cy="1137036"/>
                      <wp:effectExtent l="0" t="0" r="7620" b="19050"/>
                      <wp:wrapNone/>
                      <wp:docPr id="62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18490" cy="11370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AF565B" w14:textId="77777777" w:rsidR="00900034" w:rsidRDefault="00900034" w:rsidP="0090003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54104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8" o:spid="_x0000_s1026" type="#_x0000_t202" style="position:absolute;left:0;text-align:left;margin-left:.1pt;margin-top:.4pt;width:379.4pt;height:89.5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" filled="f" strokecolor="#bfbfbf [2412]">
                      <v:textbox>
                        <w:txbxContent>
                          <w:p w14:paraId="24AF565B" w14:textId="77777777" w:rsidR="00900034" w:rsidRDefault="00900034" w:rsidP="0090003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6C73" w:rsidRPr="008A0003">
              <w:rPr>
                <w:rFonts w:asciiTheme="majorHAnsi" w:hAnsiTheme="majorHAnsi" w:cstheme="majorHAnsi"/>
              </w:rPr>
              <w:t xml:space="preserve">Beim schriftlichen Addieren und Subtrahieren mit Dezimalzahlen </w:t>
            </w:r>
          </w:p>
          <w:p w14:paraId="5CD609C0" w14:textId="45877CC1" w:rsidR="00E0758C" w:rsidRPr="008A0003" w:rsidRDefault="009D6C73" w:rsidP="00502336">
            <w:pPr>
              <w:ind w:firstLine="79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muss ich darauf achten, </w:t>
            </w:r>
            <w:proofErr w:type="spellStart"/>
            <w:r w:rsidRPr="008A0003">
              <w:rPr>
                <w:rFonts w:asciiTheme="majorHAnsi" w:hAnsiTheme="majorHAnsi" w:cstheme="majorHAnsi"/>
              </w:rPr>
              <w:t>dass.</w:t>
            </w:r>
            <w:proofErr w:type="spellEnd"/>
            <w:r w:rsidRPr="008A0003">
              <w:rPr>
                <w:rFonts w:asciiTheme="majorHAnsi" w:hAnsiTheme="majorHAnsi" w:cstheme="majorHAnsi"/>
              </w:rPr>
              <w:t>..</w:t>
            </w:r>
          </w:p>
          <w:p w14:paraId="4A821901" w14:textId="55B0E203" w:rsidR="009D6C73" w:rsidRPr="008A0003" w:rsidRDefault="009D6C73" w:rsidP="009D6C73">
            <w:pPr>
              <w:rPr>
                <w:rFonts w:asciiTheme="majorHAnsi" w:hAnsiTheme="majorHAnsi" w:cstheme="majorHAnsi"/>
              </w:rPr>
            </w:pPr>
          </w:p>
          <w:p w14:paraId="116AF1ED" w14:textId="36F903FA" w:rsidR="009D6C73" w:rsidRPr="008A0003" w:rsidRDefault="009D6C73" w:rsidP="009D6C73">
            <w:pPr>
              <w:rPr>
                <w:rFonts w:asciiTheme="majorHAnsi" w:hAnsiTheme="majorHAnsi" w:cstheme="majorHAnsi"/>
              </w:rPr>
            </w:pPr>
          </w:p>
          <w:p w14:paraId="158C77DE" w14:textId="6AD8F6A4" w:rsidR="009D6C73" w:rsidRPr="008A0003" w:rsidRDefault="009D6C73" w:rsidP="009D6C73">
            <w:pPr>
              <w:rPr>
                <w:rFonts w:asciiTheme="majorHAnsi" w:hAnsiTheme="majorHAnsi" w:cstheme="majorHAnsi"/>
              </w:rPr>
            </w:pPr>
          </w:p>
          <w:p w14:paraId="59F5D0A3" w14:textId="6C043FB5" w:rsidR="009D6C73" w:rsidRPr="008A0003" w:rsidRDefault="009D6C73" w:rsidP="009D6C7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tcBorders>
              <w:left w:val="nil"/>
            </w:tcBorders>
            <w:vAlign w:val="bottom"/>
          </w:tcPr>
          <w:p w14:paraId="4651EBE2" w14:textId="2892A48E" w:rsidR="00E0758C" w:rsidRPr="008A0003" w:rsidRDefault="00E0758C" w:rsidP="00E0758C">
            <w:pPr>
              <w:jc w:val="right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853824" behindDoc="0" locked="0" layoutInCell="1" allowOverlap="1" wp14:anchorId="38B51A35" wp14:editId="0D298123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504190</wp:posOffset>
                  </wp:positionV>
                  <wp:extent cx="201295" cy="633730"/>
                  <wp:effectExtent l="0" t="0" r="1905" b="1270"/>
                  <wp:wrapNone/>
                  <wp:docPr id="159" name="Grafik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633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B9DCD34" w14:textId="77777777" w:rsidR="00502336" w:rsidRDefault="00502336">
      <w:pPr>
        <w:rPr>
          <w:rFonts w:asciiTheme="majorHAnsi" w:hAnsiTheme="majorHAnsi" w:cstheme="majorHAnsi"/>
        </w:rPr>
        <w:sectPr w:rsidR="00502336" w:rsidSect="0088712C">
          <w:headerReference w:type="default" r:id="rId16"/>
          <w:footerReference w:type="default" r:id="rId17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82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2"/>
        <w:gridCol w:w="425"/>
        <w:gridCol w:w="8045"/>
      </w:tblGrid>
      <w:tr w:rsidR="00E0758C" w:rsidRPr="008A0003" w14:paraId="11279670" w14:textId="77777777" w:rsidTr="00900034">
        <w:tc>
          <w:tcPr>
            <w:tcW w:w="612" w:type="dxa"/>
          </w:tcPr>
          <w:p w14:paraId="26BFD7EB" w14:textId="77777777" w:rsidR="00E0758C" w:rsidRPr="008A0003" w:rsidRDefault="00E0758C" w:rsidP="00AC7674">
            <w:pPr>
              <w:pStyle w:val="berschrift1"/>
              <w:rPr>
                <w:rFonts w:cstheme="majorHAnsi"/>
              </w:rPr>
            </w:pPr>
            <w:r w:rsidRPr="008A0003">
              <w:rPr>
                <w:rFonts w:cstheme="majorHAnsi"/>
              </w:rPr>
              <w:lastRenderedPageBreak/>
              <w:t>A</w:t>
            </w:r>
          </w:p>
        </w:tc>
        <w:tc>
          <w:tcPr>
            <w:tcW w:w="8470" w:type="dxa"/>
            <w:gridSpan w:val="2"/>
          </w:tcPr>
          <w:p w14:paraId="28CB0FBD" w14:textId="2E6BE34F" w:rsidR="00E0758C" w:rsidRPr="008A0003" w:rsidRDefault="00B03574" w:rsidP="00AC7674">
            <w:pPr>
              <w:pStyle w:val="berschrift1"/>
              <w:rPr>
                <w:rFonts w:cstheme="majorHAnsi"/>
              </w:rPr>
            </w:pPr>
            <w:r w:rsidRPr="008A0003">
              <w:rPr>
                <w:rFonts w:cstheme="majorHAnsi"/>
              </w:rPr>
              <w:t>Ich kann am Zahlenstrahl und schriftlich addieren und subtrahieren</w:t>
            </w:r>
          </w:p>
        </w:tc>
      </w:tr>
      <w:tr w:rsidR="00E0758C" w:rsidRPr="008A0003" w14:paraId="07FD7092" w14:textId="77777777" w:rsidTr="00900034">
        <w:trPr>
          <w:trHeight w:hRule="exact" w:val="709"/>
        </w:trPr>
        <w:tc>
          <w:tcPr>
            <w:tcW w:w="612" w:type="dxa"/>
          </w:tcPr>
          <w:p w14:paraId="36C2F2D2" w14:textId="77777777" w:rsidR="00E0758C" w:rsidRPr="008A0003" w:rsidRDefault="00E0758C" w:rsidP="008A0003">
            <w:pPr>
              <w:pStyle w:val="berschrift2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8470" w:type="dxa"/>
            <w:gridSpan w:val="2"/>
          </w:tcPr>
          <w:p w14:paraId="6FEA3B9A" w14:textId="4E9E83AD" w:rsidR="00E0758C" w:rsidRPr="008A0003" w:rsidRDefault="009D6C73" w:rsidP="008A0003">
            <w:pPr>
              <w:pStyle w:val="berschrift2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Am Zahlenstrahl addieren und subtrahieren</w:t>
            </w:r>
          </w:p>
        </w:tc>
      </w:tr>
      <w:tr w:rsidR="00E0758C" w:rsidRPr="008A0003" w14:paraId="294132F3" w14:textId="77777777" w:rsidTr="00900034">
        <w:tc>
          <w:tcPr>
            <w:tcW w:w="612" w:type="dxa"/>
          </w:tcPr>
          <w:p w14:paraId="20D43AA0" w14:textId="4E51BCD1" w:rsidR="00E0758C" w:rsidRPr="008A0003" w:rsidRDefault="00E0758C" w:rsidP="008A0003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1.1</w:t>
            </w:r>
          </w:p>
        </w:tc>
        <w:tc>
          <w:tcPr>
            <w:tcW w:w="8470" w:type="dxa"/>
            <w:gridSpan w:val="2"/>
          </w:tcPr>
          <w:p w14:paraId="08D9DEB3" w14:textId="12F03968" w:rsidR="00E0758C" w:rsidRPr="008A0003" w:rsidRDefault="009D6C73" w:rsidP="008A0003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Ein Sprung am Zahlenstrahl</w:t>
            </w:r>
          </w:p>
        </w:tc>
      </w:tr>
      <w:tr w:rsidR="00E0758C" w:rsidRPr="008A0003" w14:paraId="24A2CC51" w14:textId="77777777" w:rsidTr="00900034">
        <w:tc>
          <w:tcPr>
            <w:tcW w:w="612" w:type="dxa"/>
          </w:tcPr>
          <w:p w14:paraId="454C576A" w14:textId="30C58ED8" w:rsidR="00E0758C" w:rsidRPr="008A0003" w:rsidRDefault="00A129D6" w:rsidP="00E0758C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29600" behindDoc="0" locked="0" layoutInCell="1" allowOverlap="1" wp14:anchorId="4754B75F" wp14:editId="2B6D5DF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15875</wp:posOffset>
                  </wp:positionV>
                  <wp:extent cx="359410" cy="271780"/>
                  <wp:effectExtent l="0" t="0" r="0" b="0"/>
                  <wp:wrapNone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1CC24DC2" w14:textId="13F9C06C" w:rsidR="00E0758C" w:rsidRPr="008A0003" w:rsidRDefault="00900034" w:rsidP="00AC7674">
            <w:pPr>
              <w:pStyle w:val="Nummerierung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63040" behindDoc="0" locked="0" layoutInCell="1" allowOverlap="1" wp14:anchorId="6F579F90" wp14:editId="0C4BD929">
                      <wp:simplePos x="0" y="0"/>
                      <wp:positionH relativeFrom="column">
                        <wp:posOffset>235948</wp:posOffset>
                      </wp:positionH>
                      <wp:positionV relativeFrom="paragraph">
                        <wp:posOffset>650512</wp:posOffset>
                      </wp:positionV>
                      <wp:extent cx="1887129" cy="719909"/>
                      <wp:effectExtent l="0" t="0" r="5715" b="4445"/>
                      <wp:wrapNone/>
                      <wp:docPr id="105584809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7129" cy="719909"/>
                                <a:chOff x="0" y="0"/>
                                <a:chExt cx="1887129" cy="7199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68719320" name="Grafik 206871932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9592"/>
                                <a:stretch/>
                              </pic:blipFill>
                              <pic:spPr bwMode="auto">
                                <a:xfrm>
                                  <a:off x="39188" y="163286"/>
                                  <a:ext cx="1838325" cy="4819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984305412" name="Textfeld 13"/>
                              <wps:cNvSpPr txBox="1"/>
                              <wps:spPr>
                                <a:xfrm flipH="1">
                                  <a:off x="0" y="496389"/>
                                  <a:ext cx="313055" cy="223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AE0971" w14:textId="7924A0B5" w:rsidR="00900034" w:rsidRDefault="00900034" w:rsidP="00900034">
                                    <w:pPr>
                                      <w:jc w:val="center"/>
                                    </w:pPr>
                                    <w:r>
                                      <w:t>0,2</w:t>
                                    </w:r>
                                  </w:p>
                                  <w:p w14:paraId="68ACE3EE" w14:textId="77777777" w:rsidR="00900034" w:rsidRPr="00536C2B" w:rsidRDefault="00900034" w:rsidP="0090003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2972986" name="Textfeld 13"/>
                              <wps:cNvSpPr txBox="1"/>
                              <wps:spPr>
                                <a:xfrm flipH="1">
                                  <a:off x="1574074" y="496389"/>
                                  <a:ext cx="313055" cy="223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652F82" w14:textId="6A133166" w:rsidR="00900034" w:rsidRPr="00536C2B" w:rsidRDefault="00900034" w:rsidP="00900034">
                                    <w:pPr>
                                      <w:jc w:val="center"/>
                                    </w:pPr>
                                    <w:r>
                                      <w:t>0,5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884130" name="Textfeld 13"/>
                              <wps:cNvSpPr txBox="1"/>
                              <wps:spPr>
                                <a:xfrm flipH="1">
                                  <a:off x="764177" y="0"/>
                                  <a:ext cx="313055" cy="2236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F8B0CF0" w14:textId="758EDC93" w:rsidR="00900034" w:rsidRPr="00536C2B" w:rsidRDefault="00900034" w:rsidP="00900034">
                                    <w:pPr>
                                      <w:jc w:val="center"/>
                                    </w:pPr>
                                    <w:r>
                                      <w:t>0,3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579F90" id="Gruppieren 2" o:spid="_x0000_s1027" style="position:absolute;margin-left:18.6pt;margin-top:51.2pt;width:148.6pt;height:56.7pt;z-index:251863040" coordsize="18871,7199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">
                      <v:shape id="Grafik 2068719320" o:spid="_x0000_s1028" type="#_x0000_t75" style="position:absolute;left:391;top:1632;width:18384;height:48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">
                        <v:imagedata r:id="rId20" o:title="" croptop="12840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13" o:spid="_x0000_s1029" type="#_x0000_t202" style="position:absolute;top:4963;width:3130;height:2236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" fillcolor="white [3201]" stroked="f" strokeweight=".5pt">
                        <v:textbox inset="0,0,0,0">
                          <w:txbxContent>
                            <w:p w14:paraId="0DAE0971" w14:textId="7924A0B5" w:rsidR="00900034" w:rsidRDefault="00900034" w:rsidP="00900034">
                              <w:pPr>
                                <w:jc w:val="center"/>
                              </w:pPr>
                              <w:r>
                                <w:t>0,2</w:t>
                              </w:r>
                            </w:p>
                            <w:p w14:paraId="68ACE3EE" w14:textId="77777777" w:rsidR="00900034" w:rsidRPr="00536C2B" w:rsidRDefault="00900034" w:rsidP="0090003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feld 13" o:spid="_x0000_s1030" type="#_x0000_t202" style="position:absolute;left:15740;top:4963;width:3131;height:2236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" fillcolor="white [3201]" stroked="f" strokeweight=".5pt">
                        <v:textbox inset="0,0,0,0">
                          <w:txbxContent>
                            <w:p w14:paraId="00652F82" w14:textId="6A133166" w:rsidR="00900034" w:rsidRPr="00536C2B" w:rsidRDefault="00900034" w:rsidP="00900034">
                              <w:pPr>
                                <w:jc w:val="center"/>
                              </w:pPr>
                              <w:r>
                                <w:t>0,5</w:t>
                              </w:r>
                            </w:p>
                          </w:txbxContent>
                        </v:textbox>
                      </v:shape>
                      <v:shape id="Textfeld 13" o:spid="_x0000_s1031" type="#_x0000_t202" style="position:absolute;left:7641;width:3131;height:2236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" filled="f" stroked="f" strokeweight=".5pt">
                        <v:textbox inset="0,0,0,0">
                          <w:txbxContent>
                            <w:p w14:paraId="3F8B0CF0" w14:textId="758EDC93" w:rsidR="00900034" w:rsidRPr="00536C2B" w:rsidRDefault="00900034" w:rsidP="00900034">
                              <w:pPr>
                                <w:jc w:val="center"/>
                              </w:pPr>
                              <w:r>
                                <w:t>0,3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0758C" w:rsidRPr="008A0003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8045" w:type="dxa"/>
          </w:tcPr>
          <w:p w14:paraId="66075ED7" w14:textId="5694FBD3" w:rsidR="00C91F81" w:rsidRPr="008A0003" w:rsidRDefault="00C91F81" w:rsidP="008A0003">
            <w:pPr>
              <w:rPr>
                <w:rFonts w:asciiTheme="majorHAnsi" w:hAnsiTheme="majorHAnsi" w:cstheme="majorHAnsi"/>
                <w:b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Nenne eine Additions- und eine Subtraktionsaufgabe, die zu dem Bild passen.</w:t>
            </w:r>
          </w:p>
          <w:p w14:paraId="43CE5085" w14:textId="78048E9B" w:rsidR="00C91F81" w:rsidRPr="008A0003" w:rsidRDefault="00C91F81" w:rsidP="008A0003">
            <w:pPr>
              <w:rPr>
                <w:rFonts w:asciiTheme="majorHAnsi" w:hAnsiTheme="majorHAnsi" w:cstheme="majorHAnsi"/>
                <w:b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 xml:space="preserve">Erkläre, warum die Aufgaben passen. </w:t>
            </w:r>
          </w:p>
          <w:p w14:paraId="627A6AED" w14:textId="0B0FD1F7" w:rsidR="00C91F81" w:rsidRPr="008A0003" w:rsidRDefault="00C91F81" w:rsidP="000E2F12">
            <w:pPr>
              <w:spacing w:line="276" w:lineRule="auto"/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Bei diesen Zahlenstrahlen sind die genauen Abstände nicht so wichtig.</w:t>
            </w:r>
          </w:p>
          <w:p w14:paraId="333C955E" w14:textId="5E205256" w:rsidR="00C91F81" w:rsidRPr="000E2F12" w:rsidRDefault="00C91F81" w:rsidP="000E2F12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                                                         </w:t>
            </w:r>
            <w:r w:rsidR="00695027">
              <w:rPr>
                <w:rFonts w:asciiTheme="majorHAnsi" w:hAnsiTheme="majorHAnsi" w:cstheme="majorHAnsi"/>
              </w:rPr>
              <w:t xml:space="preserve">      </w:t>
            </w:r>
            <w:r w:rsidRPr="008A0003">
              <w:rPr>
                <w:rFonts w:asciiTheme="majorHAnsi" w:hAnsiTheme="majorHAnsi" w:cstheme="majorHAnsi"/>
                <w:noProof/>
              </w:rPr>
              <w:t>Additionsaufgabe:</w:t>
            </w:r>
          </w:p>
          <w:p w14:paraId="134C887B" w14:textId="5445CDA4" w:rsidR="00C91F81" w:rsidRPr="008A0003" w:rsidRDefault="00C91F81" w:rsidP="000E2F12">
            <w:pPr>
              <w:spacing w:line="360" w:lineRule="auto"/>
              <w:ind w:firstLine="3084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 ________________________________________</w:t>
            </w:r>
          </w:p>
          <w:p w14:paraId="3648BD69" w14:textId="5E916523" w:rsidR="00C91F81" w:rsidRPr="000E2F12" w:rsidRDefault="00C91F81" w:rsidP="000E2F12">
            <w:pPr>
              <w:spacing w:line="360" w:lineRule="auto"/>
              <w:ind w:firstLine="3131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Subtraktionsaufgabe:</w:t>
            </w:r>
          </w:p>
          <w:p w14:paraId="79C8BA5F" w14:textId="51375C31" w:rsidR="00C91F81" w:rsidRPr="008A0003" w:rsidRDefault="00C91F81" w:rsidP="000E2F12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                                                                _______________________________________</w:t>
            </w:r>
          </w:p>
        </w:tc>
      </w:tr>
      <w:tr w:rsidR="00695027" w:rsidRPr="008A0003" w14:paraId="13683DF0" w14:textId="77777777" w:rsidTr="000E2F12">
        <w:trPr>
          <w:trHeight w:hRule="exact" w:val="267"/>
        </w:trPr>
        <w:tc>
          <w:tcPr>
            <w:tcW w:w="612" w:type="dxa"/>
          </w:tcPr>
          <w:p w14:paraId="03C61AD3" w14:textId="77777777" w:rsidR="00695027" w:rsidRPr="008A0003" w:rsidRDefault="00695027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61FFB7B0" w14:textId="77777777" w:rsidR="00695027" w:rsidRPr="008A0003" w:rsidRDefault="00695027" w:rsidP="00AC7674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5" w:type="dxa"/>
          </w:tcPr>
          <w:p w14:paraId="2A36CD21" w14:textId="3BD60FAE" w:rsidR="00695027" w:rsidRPr="008A0003" w:rsidRDefault="00695027" w:rsidP="00AC7674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E0758C" w:rsidRPr="008A0003" w14:paraId="491E32C9" w14:textId="77777777" w:rsidTr="00900034">
        <w:tc>
          <w:tcPr>
            <w:tcW w:w="612" w:type="dxa"/>
          </w:tcPr>
          <w:p w14:paraId="1485185E" w14:textId="3586C38F" w:rsidR="00E0758C" w:rsidRPr="008A0003" w:rsidRDefault="00C91F81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0E090E9B" wp14:editId="078F9C57">
                  <wp:extent cx="360000" cy="272386"/>
                  <wp:effectExtent l="0" t="0" r="2540" b="0"/>
                  <wp:docPr id="430984617" name="Grafik 430984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10498ED" w14:textId="77777777" w:rsidR="00E0758C" w:rsidRPr="008A0003" w:rsidRDefault="00E0758C" w:rsidP="00AC7674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45" w:type="dxa"/>
          </w:tcPr>
          <w:p w14:paraId="16944A57" w14:textId="77777777" w:rsidR="00E0758C" w:rsidRPr="008A0003" w:rsidRDefault="00C91F81" w:rsidP="000E2F12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Nenne zwei passende Aufgaben zu dem Bild am Zahlenstrahl. Erkläre</w:t>
            </w:r>
            <w:r w:rsidRPr="008A0003">
              <w:rPr>
                <w:rFonts w:asciiTheme="majorHAnsi" w:hAnsiTheme="majorHAnsi" w:cstheme="majorHAnsi"/>
              </w:rPr>
              <w:t>.</w:t>
            </w:r>
          </w:p>
          <w:p w14:paraId="1973E73C" w14:textId="24433C87" w:rsidR="00900034" w:rsidRPr="000E2F12" w:rsidRDefault="00900034" w:rsidP="000E2F12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                                                         </w:t>
            </w:r>
            <w:r>
              <w:rPr>
                <w:rFonts w:asciiTheme="majorHAnsi" w:hAnsiTheme="majorHAnsi" w:cstheme="majorHAnsi"/>
              </w:rPr>
              <w:t xml:space="preserve">      </w:t>
            </w:r>
            <w:r w:rsidRPr="008A0003">
              <w:rPr>
                <w:rFonts w:asciiTheme="majorHAnsi" w:hAnsiTheme="majorHAnsi" w:cstheme="majorHAnsi"/>
                <w:noProof/>
              </w:rPr>
              <w:t>Additionsaufgabe:</w:t>
            </w:r>
          </w:p>
          <w:p w14:paraId="133F7EC8" w14:textId="4275CE4D" w:rsidR="00900034" w:rsidRPr="008A0003" w:rsidRDefault="000E2F12" w:rsidP="000E2F12">
            <w:pPr>
              <w:spacing w:line="360" w:lineRule="auto"/>
              <w:ind w:firstLine="3084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870208" behindDoc="0" locked="0" layoutInCell="1" allowOverlap="1" wp14:anchorId="446106E8" wp14:editId="54D6AB45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34562</wp:posOffset>
                      </wp:positionV>
                      <wp:extent cx="1573530" cy="470262"/>
                      <wp:effectExtent l="0" t="0" r="1270" b="0"/>
                      <wp:wrapNone/>
                      <wp:docPr id="638440714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3530" cy="470262"/>
                                <a:chOff x="0" y="0"/>
                                <a:chExt cx="1573530" cy="4702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Grafik 1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774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73530" cy="300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869831291" name="Textfeld 13"/>
                              <wps:cNvSpPr txBox="1"/>
                              <wps:spPr>
                                <a:xfrm flipH="1">
                                  <a:off x="470263" y="254725"/>
                                  <a:ext cx="312420" cy="2155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09CEDF" w14:textId="1C6F29E1" w:rsidR="00900034" w:rsidRPr="00536C2B" w:rsidRDefault="00900034" w:rsidP="00900034">
                                    <w:pPr>
                                      <w:jc w:val="center"/>
                                    </w:pPr>
                                    <w:r>
                                      <w:t>5,33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0545283" name="Textfeld 13"/>
                              <wps:cNvSpPr txBox="1"/>
                              <wps:spPr>
                                <a:xfrm flipH="1">
                                  <a:off x="849086" y="254725"/>
                                  <a:ext cx="312420" cy="2155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E768F6" w14:textId="7C986314" w:rsidR="000E2F12" w:rsidRPr="00536C2B" w:rsidRDefault="000E2F12" w:rsidP="000E2F12">
                                    <w:pPr>
                                      <w:jc w:val="center"/>
                                    </w:pPr>
                                    <w:r>
                                      <w:t>5,4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6106E8" id="Gruppieren 3" o:spid="_x0000_s1032" style="position:absolute;left:0;text-align:left;margin-left:12.2pt;margin-top:2.7pt;width:123.9pt;height:37.05pt;z-index:251870208" coordsize="15735,4702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">
                      <v:shape id="Grafik 12" o:spid="_x0000_s1033" type="#_x0000_t75" style="position:absolute;width:15735;height:30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">
                        <v:imagedata r:id="rId22" o:title="" cropbottom="18182f"/>
                      </v:shape>
                      <v:shape id="Textfeld 13" o:spid="_x0000_s1034" type="#_x0000_t202" style="position:absolute;left:4702;top:2547;width:3124;height:2155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A09CEDF" w14:textId="1C6F29E1" w:rsidR="00900034" w:rsidRPr="00536C2B" w:rsidRDefault="00900034" w:rsidP="00900034">
                              <w:pPr>
                                <w:jc w:val="center"/>
                              </w:pPr>
                              <w:r>
                                <w:t>5,33</w:t>
                              </w:r>
                            </w:p>
                          </w:txbxContent>
                        </v:textbox>
                      </v:shape>
                      <v:shape id="Textfeld 13" o:spid="_x0000_s1035" type="#_x0000_t202" style="position:absolute;left:8490;top:2547;width:3125;height:2155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BE768F6" w14:textId="7C986314" w:rsidR="000E2F12" w:rsidRPr="00536C2B" w:rsidRDefault="000E2F12" w:rsidP="000E2F12">
                              <w:pPr>
                                <w:jc w:val="center"/>
                              </w:pPr>
                              <w:r>
                                <w:t>5,4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00034" w:rsidRPr="008A0003">
              <w:rPr>
                <w:rFonts w:asciiTheme="majorHAnsi" w:hAnsiTheme="majorHAnsi" w:cstheme="majorHAnsi"/>
              </w:rPr>
              <w:t xml:space="preserve"> ________________________________________</w:t>
            </w:r>
          </w:p>
          <w:p w14:paraId="50A3955F" w14:textId="45BE2EBB" w:rsidR="00900034" w:rsidRPr="000E2F12" w:rsidRDefault="00900034" w:rsidP="000E2F12">
            <w:pPr>
              <w:spacing w:line="360" w:lineRule="auto"/>
              <w:ind w:firstLine="3131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Subtraktionsaufgabe:</w:t>
            </w:r>
          </w:p>
          <w:p w14:paraId="13FC1780" w14:textId="0AFE7ED3" w:rsidR="00C91F81" w:rsidRPr="008A0003" w:rsidRDefault="00900034" w:rsidP="000E2F12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                                                                _______________________________________</w:t>
            </w:r>
          </w:p>
        </w:tc>
      </w:tr>
      <w:tr w:rsidR="00695027" w:rsidRPr="008A0003" w14:paraId="0187654E" w14:textId="77777777" w:rsidTr="000E2F12">
        <w:trPr>
          <w:trHeight w:hRule="exact" w:val="199"/>
        </w:trPr>
        <w:tc>
          <w:tcPr>
            <w:tcW w:w="612" w:type="dxa"/>
          </w:tcPr>
          <w:p w14:paraId="65B89572" w14:textId="77777777" w:rsidR="00695027" w:rsidRPr="008A0003" w:rsidRDefault="00695027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754A350A" w14:textId="77777777" w:rsidR="00695027" w:rsidRPr="008A0003" w:rsidRDefault="00695027" w:rsidP="00AC7674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5" w:type="dxa"/>
          </w:tcPr>
          <w:p w14:paraId="3AE1BFC9" w14:textId="5580CE32" w:rsidR="00695027" w:rsidRPr="008A0003" w:rsidRDefault="00695027" w:rsidP="00C91F81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E0758C" w:rsidRPr="008A0003" w14:paraId="17B51E14" w14:textId="77777777" w:rsidTr="00900034">
        <w:tc>
          <w:tcPr>
            <w:tcW w:w="612" w:type="dxa"/>
          </w:tcPr>
          <w:p w14:paraId="54E8765F" w14:textId="5DB7CBE9" w:rsidR="00E0758C" w:rsidRPr="008A0003" w:rsidRDefault="00C91F81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6F168AF9" wp14:editId="4EDE70C9">
                  <wp:extent cx="313144" cy="272386"/>
                  <wp:effectExtent l="0" t="0" r="0" b="0"/>
                  <wp:docPr id="914219477" name="Grafik 914219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511F925" w14:textId="77777777" w:rsidR="00E0758C" w:rsidRPr="008A0003" w:rsidRDefault="00E0758C" w:rsidP="00AC7674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8045" w:type="dxa"/>
            <w:vAlign w:val="center"/>
          </w:tcPr>
          <w:p w14:paraId="48377B2D" w14:textId="77777777" w:rsidR="000E2F12" w:rsidRDefault="00C91F81" w:rsidP="00C91F81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 xml:space="preserve">Stellt euch gegenseitig Bilderaufgaben: </w:t>
            </w:r>
          </w:p>
          <w:p w14:paraId="327D1C02" w14:textId="77777777" w:rsidR="000E2F12" w:rsidRPr="000E2F12" w:rsidRDefault="000E2F12" w:rsidP="000E2F12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Eine Person </w:t>
            </w:r>
            <w:r>
              <w:rPr>
                <w:rFonts w:asciiTheme="majorHAnsi" w:hAnsiTheme="majorHAnsi" w:cstheme="majorHAnsi"/>
                <w:noProof/>
              </w:rPr>
              <w:t>z</w:t>
            </w:r>
            <w:r w:rsidR="00C91F81" w:rsidRPr="000E2F12">
              <w:rPr>
                <w:rFonts w:asciiTheme="majorHAnsi" w:hAnsiTheme="majorHAnsi" w:cstheme="majorHAnsi"/>
                <w:noProof/>
              </w:rPr>
              <w:t xml:space="preserve">eichnet Bilder wie in </w:t>
            </w:r>
            <w:r w:rsidR="00C91F81" w:rsidRPr="000E2F12">
              <w:rPr>
                <w:rFonts w:asciiTheme="majorHAnsi" w:hAnsiTheme="majorHAnsi" w:cstheme="majorHAnsi"/>
                <w:b/>
                <w:bCs/>
                <w:noProof/>
                <w:color w:val="327A86" w:themeColor="text2"/>
              </w:rPr>
              <w:t>a)</w:t>
            </w:r>
            <w:r w:rsidR="00C91F81" w:rsidRPr="000E2F12">
              <w:rPr>
                <w:rFonts w:asciiTheme="majorHAnsi" w:hAnsiTheme="majorHAnsi" w:cstheme="majorHAnsi"/>
                <w:noProof/>
              </w:rPr>
              <w:t xml:space="preserve"> oder </w:t>
            </w:r>
            <w:r w:rsidR="00C91F81" w:rsidRPr="000E2F12">
              <w:rPr>
                <w:rFonts w:asciiTheme="majorHAnsi" w:hAnsiTheme="majorHAnsi" w:cstheme="majorHAnsi"/>
                <w:b/>
                <w:bCs/>
                <w:noProof/>
                <w:color w:val="327A86" w:themeColor="text2"/>
              </w:rPr>
              <w:t>b)</w:t>
            </w:r>
            <w:r>
              <w:rPr>
                <w:rFonts w:asciiTheme="majorHAnsi" w:hAnsiTheme="majorHAnsi" w:cstheme="majorHAnsi"/>
                <w:noProof/>
              </w:rPr>
              <w:t>.</w:t>
            </w:r>
          </w:p>
          <w:p w14:paraId="2456D012" w14:textId="77777777" w:rsidR="000E2F12" w:rsidRPr="000E2F12" w:rsidRDefault="000E2F12" w:rsidP="000E2F12">
            <w:pPr>
              <w:pStyle w:val="Listenabsatz"/>
              <w:rPr>
                <w:noProof/>
              </w:rPr>
            </w:pPr>
            <w:r>
              <w:rPr>
                <w:rFonts w:asciiTheme="majorHAnsi" w:hAnsiTheme="majorHAnsi" w:cstheme="majorHAnsi"/>
                <w:noProof/>
              </w:rPr>
              <w:t>D</w:t>
            </w:r>
            <w:r w:rsidR="00C91F81" w:rsidRPr="000E2F12">
              <w:rPr>
                <w:rFonts w:asciiTheme="majorHAnsi" w:hAnsiTheme="majorHAnsi" w:cstheme="majorHAnsi"/>
                <w:noProof/>
              </w:rPr>
              <w:t>ie andere Person sucht passende Additions- und Subtraktionsaufgaben.</w:t>
            </w:r>
          </w:p>
          <w:p w14:paraId="251452B1" w14:textId="0FE42A44" w:rsidR="000E2F12" w:rsidRPr="000E2F12" w:rsidRDefault="00C91F81" w:rsidP="000E2F12">
            <w:pPr>
              <w:rPr>
                <w:rFonts w:asciiTheme="majorHAnsi" w:hAnsiTheme="majorHAnsi" w:cstheme="majorHAnsi"/>
                <w:noProof/>
              </w:rPr>
            </w:pPr>
            <w:r w:rsidRPr="000E2F12">
              <w:rPr>
                <w:rFonts w:asciiTheme="majorHAnsi" w:hAnsiTheme="majorHAnsi" w:cstheme="majorHAnsi"/>
                <w:noProof/>
              </w:rPr>
              <w:t>Wechselt euch ab.</w:t>
            </w:r>
          </w:p>
        </w:tc>
      </w:tr>
    </w:tbl>
    <w:p w14:paraId="262DE9DB" w14:textId="77777777" w:rsidR="000E2F12" w:rsidRDefault="000E2F12"/>
    <w:tbl>
      <w:tblPr>
        <w:tblW w:w="9082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2"/>
        <w:gridCol w:w="425"/>
        <w:gridCol w:w="8045"/>
      </w:tblGrid>
      <w:tr w:rsidR="00BE1EF5" w:rsidRPr="008A0003" w14:paraId="02860B1D" w14:textId="77777777" w:rsidTr="00900034">
        <w:tc>
          <w:tcPr>
            <w:tcW w:w="612" w:type="dxa"/>
          </w:tcPr>
          <w:p w14:paraId="314C6E51" w14:textId="40A227DF" w:rsidR="00BE1EF5" w:rsidRPr="008A0003" w:rsidRDefault="00BE1EF5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1.2</w:t>
            </w:r>
          </w:p>
        </w:tc>
        <w:tc>
          <w:tcPr>
            <w:tcW w:w="8470" w:type="dxa"/>
            <w:gridSpan w:val="2"/>
          </w:tcPr>
          <w:p w14:paraId="58AD1185" w14:textId="75E025EB" w:rsidR="00BE1EF5" w:rsidRPr="008A0003" w:rsidRDefault="00C91F81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Addieren und Subtrahieren üben</w:t>
            </w:r>
          </w:p>
        </w:tc>
      </w:tr>
      <w:tr w:rsidR="004E5F18" w:rsidRPr="008A0003" w14:paraId="525B8A68" w14:textId="77777777" w:rsidTr="00900034">
        <w:tc>
          <w:tcPr>
            <w:tcW w:w="612" w:type="dxa"/>
          </w:tcPr>
          <w:p w14:paraId="781B9ECC" w14:textId="77777777" w:rsidR="004E5F18" w:rsidRPr="008A0003" w:rsidRDefault="004E5F18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56A7FC82" w14:textId="77777777" w:rsidR="004E5F18" w:rsidRPr="008A0003" w:rsidRDefault="003908B0" w:rsidP="00230A99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a</w:t>
            </w:r>
            <w:r w:rsidR="004E5F18" w:rsidRPr="008A0003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045" w:type="dxa"/>
          </w:tcPr>
          <w:tbl>
            <w:tblPr>
              <w:tblW w:w="8031" w:type="dxa"/>
              <w:tblLayout w:type="fixed"/>
              <w:tblLook w:val="01E0" w:firstRow="1" w:lastRow="1" w:firstColumn="1" w:lastColumn="1" w:noHBand="0" w:noVBand="0"/>
            </w:tblPr>
            <w:tblGrid>
              <w:gridCol w:w="3729"/>
              <w:gridCol w:w="4302"/>
            </w:tblGrid>
            <w:tr w:rsidR="00896FC7" w:rsidRPr="008A0003" w14:paraId="3D6D20B9" w14:textId="77777777" w:rsidTr="00A129D6">
              <w:trPr>
                <w:trHeight w:val="583"/>
              </w:trPr>
              <w:tc>
                <w:tcPr>
                  <w:tcW w:w="3729" w:type="dxa"/>
                  <w:vMerge w:val="restart"/>
                  <w:tcBorders>
                    <w:right w:val="single" w:sz="4" w:space="0" w:color="BFBFBF" w:themeColor="background1" w:themeShade="BF"/>
                  </w:tcBorders>
                </w:tcPr>
                <w:p w14:paraId="4ACDD495" w14:textId="77777777" w:rsidR="000E2F12" w:rsidRDefault="00896FC7" w:rsidP="009B0C44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Gehe von 0,35 aus 2 Zehntel weiter.</w:t>
                  </w:r>
                </w:p>
                <w:p w14:paraId="730B424A" w14:textId="7C61B0F0" w:rsidR="000E2F12" w:rsidRPr="000E2F12" w:rsidRDefault="00896FC7" w:rsidP="000E2F12">
                  <w:pPr>
                    <w:spacing w:line="360" w:lineRule="auto"/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Bei welcher Zahl landest du?</w:t>
                  </w:r>
                </w:p>
                <w:p w14:paraId="45572ED3" w14:textId="77777777" w:rsidR="000E2F12" w:rsidRDefault="00896FC7" w:rsidP="009B0C44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Wie heißt die Rechenaufgabe?</w:t>
                  </w:r>
                </w:p>
                <w:p w14:paraId="30CF7D89" w14:textId="77777777" w:rsidR="000E2F12" w:rsidRDefault="00896FC7" w:rsidP="000E2F12">
                  <w:pPr>
                    <w:spacing w:line="360" w:lineRule="auto"/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Du kannst den Zahlenstrahl nutzen.</w:t>
                  </w:r>
                </w:p>
                <w:p w14:paraId="0011B039" w14:textId="2F7EDC20" w:rsidR="00896FC7" w:rsidRPr="008A0003" w:rsidRDefault="00896FC7" w:rsidP="009B0C44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Gehe noch 2 Zehntel weiter, und gib nun die passende Rechenaufgabe an.</w:t>
                  </w:r>
                </w:p>
              </w:tc>
              <w:tc>
                <w:tcPr>
                  <w:tcW w:w="4302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41A2287D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Zahl:</w:t>
                  </w:r>
                </w:p>
                <w:p w14:paraId="04F81C95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896FC7" w:rsidRPr="008A0003" w14:paraId="67426287" w14:textId="77777777" w:rsidTr="00A129D6">
              <w:trPr>
                <w:trHeight w:hRule="exact" w:val="143"/>
              </w:trPr>
              <w:tc>
                <w:tcPr>
                  <w:tcW w:w="3729" w:type="dxa"/>
                  <w:vMerge/>
                  <w:vAlign w:val="center"/>
                </w:tcPr>
                <w:p w14:paraId="1E8D3393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430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</w:tcBorders>
                </w:tcPr>
                <w:p w14:paraId="2A004421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896FC7" w:rsidRPr="008A0003" w14:paraId="53E9C53D" w14:textId="77777777" w:rsidTr="00A129D6">
              <w:trPr>
                <w:trHeight w:val="582"/>
              </w:trPr>
              <w:tc>
                <w:tcPr>
                  <w:tcW w:w="3729" w:type="dxa"/>
                  <w:vMerge/>
                  <w:tcBorders>
                    <w:right w:val="single" w:sz="4" w:space="0" w:color="BFBFBF" w:themeColor="background1" w:themeShade="BF"/>
                  </w:tcBorders>
                  <w:vAlign w:val="center"/>
                </w:tcPr>
                <w:p w14:paraId="78CACC40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4302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170AB315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Rechenaufgabe:</w:t>
                  </w:r>
                </w:p>
                <w:p w14:paraId="1084DB9D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896FC7" w:rsidRPr="008A0003" w14:paraId="1E27A79A" w14:textId="77777777" w:rsidTr="00A129D6">
              <w:trPr>
                <w:trHeight w:hRule="exact" w:val="125"/>
              </w:trPr>
              <w:tc>
                <w:tcPr>
                  <w:tcW w:w="3729" w:type="dxa"/>
                  <w:vMerge/>
                  <w:vAlign w:val="center"/>
                </w:tcPr>
                <w:p w14:paraId="4A409FA2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430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</w:tcBorders>
                </w:tcPr>
                <w:p w14:paraId="2C38E7F7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896FC7" w:rsidRPr="008A0003" w14:paraId="7ED25D4E" w14:textId="77777777" w:rsidTr="00A129D6">
              <w:trPr>
                <w:trHeight w:val="582"/>
              </w:trPr>
              <w:tc>
                <w:tcPr>
                  <w:tcW w:w="3729" w:type="dxa"/>
                  <w:vMerge/>
                  <w:tcBorders>
                    <w:right w:val="single" w:sz="4" w:space="0" w:color="BFBFBF" w:themeColor="background1" w:themeShade="BF"/>
                  </w:tcBorders>
                  <w:vAlign w:val="center"/>
                </w:tcPr>
                <w:p w14:paraId="7255939D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4302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580CD19D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Rechenaufgabe:</w:t>
                  </w:r>
                </w:p>
              </w:tc>
            </w:tr>
            <w:tr w:rsidR="00896FC7" w:rsidRPr="008A0003" w14:paraId="74284ABE" w14:textId="77777777" w:rsidTr="00A129D6">
              <w:trPr>
                <w:trHeight w:val="202"/>
              </w:trPr>
              <w:tc>
                <w:tcPr>
                  <w:tcW w:w="3729" w:type="dxa"/>
                </w:tcPr>
                <w:p w14:paraId="67528167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4302" w:type="dxa"/>
                  <w:tcBorders>
                    <w:top w:val="single" w:sz="4" w:space="0" w:color="BFBFBF" w:themeColor="background1" w:themeShade="BF"/>
                  </w:tcBorders>
                </w:tcPr>
                <w:p w14:paraId="633B4739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</w:tr>
          </w:tbl>
          <w:p w14:paraId="55239D6F" w14:textId="77777777" w:rsidR="004E5F18" w:rsidRPr="008A0003" w:rsidRDefault="004E5F18" w:rsidP="00900034">
            <w:pPr>
              <w:rPr>
                <w:rFonts w:asciiTheme="majorHAnsi" w:hAnsiTheme="majorHAnsi" w:cstheme="majorHAnsi"/>
              </w:rPr>
            </w:pPr>
          </w:p>
        </w:tc>
      </w:tr>
      <w:tr w:rsidR="004E5F18" w:rsidRPr="008A0003" w14:paraId="069E100D" w14:textId="77777777" w:rsidTr="00900034">
        <w:trPr>
          <w:trHeight w:val="841"/>
        </w:trPr>
        <w:tc>
          <w:tcPr>
            <w:tcW w:w="612" w:type="dxa"/>
          </w:tcPr>
          <w:p w14:paraId="7C473376" w14:textId="6CFD6C88" w:rsidR="004E5F18" w:rsidRPr="008A0003" w:rsidRDefault="004E5F18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528E1D7E" w14:textId="77777777" w:rsidR="004E5F18" w:rsidRPr="008A0003" w:rsidRDefault="003908B0" w:rsidP="00230A99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b</w:t>
            </w:r>
            <w:r w:rsidR="004E5F18" w:rsidRPr="008A0003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045" w:type="dxa"/>
          </w:tcPr>
          <w:tbl>
            <w:tblPr>
              <w:tblW w:w="8044" w:type="dxa"/>
              <w:tblLayout w:type="fixed"/>
              <w:tblLook w:val="01E0" w:firstRow="1" w:lastRow="1" w:firstColumn="1" w:lastColumn="1" w:noHBand="0" w:noVBand="0"/>
            </w:tblPr>
            <w:tblGrid>
              <w:gridCol w:w="3710"/>
              <w:gridCol w:w="4334"/>
            </w:tblGrid>
            <w:tr w:rsidR="00896FC7" w:rsidRPr="008A0003" w14:paraId="3EC9D44D" w14:textId="77777777" w:rsidTr="00A129D6">
              <w:trPr>
                <w:trHeight w:val="703"/>
              </w:trPr>
              <w:tc>
                <w:tcPr>
                  <w:tcW w:w="3710" w:type="dxa"/>
                  <w:vMerge w:val="restart"/>
                  <w:tcBorders>
                    <w:right w:val="single" w:sz="4" w:space="0" w:color="BFBFBF" w:themeColor="background1" w:themeShade="BF"/>
                  </w:tcBorders>
                </w:tcPr>
                <w:p w14:paraId="3078261F" w14:textId="77777777" w:rsidR="000E2F12" w:rsidRDefault="00896FC7" w:rsidP="009B0C44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Gehe von 0,9 aus 3 Hundertstel zurück. Bei welcher Zahl landest du?</w:t>
                  </w:r>
                </w:p>
                <w:p w14:paraId="68DD41F1" w14:textId="1614A12E" w:rsidR="00896FC7" w:rsidRPr="008A0003" w:rsidRDefault="00896FC7" w:rsidP="000E2F12">
                  <w:pPr>
                    <w:spacing w:line="360" w:lineRule="auto"/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Wie heißt die Rechenaufgabe?</w:t>
                  </w:r>
                </w:p>
                <w:p w14:paraId="0B37B8E2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 xml:space="preserve">Gehe noch 3 Hundertstel zurück, </w:t>
                  </w:r>
                  <w:r w:rsidRPr="008A0003">
                    <w:rPr>
                      <w:rFonts w:asciiTheme="majorHAnsi" w:hAnsiTheme="majorHAnsi" w:cstheme="majorHAnsi"/>
                      <w:noProof/>
                    </w:rPr>
                    <w:br/>
                    <w:t>und gib die passende Aufgabe an.</w:t>
                  </w:r>
                </w:p>
              </w:tc>
              <w:tc>
                <w:tcPr>
                  <w:tcW w:w="433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73BC7304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Rechenaufgabe:</w:t>
                  </w:r>
                </w:p>
                <w:p w14:paraId="1F955425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896FC7" w:rsidRPr="008A0003" w14:paraId="593F513B" w14:textId="77777777" w:rsidTr="00A129D6">
              <w:trPr>
                <w:trHeight w:hRule="exact" w:val="170"/>
              </w:trPr>
              <w:tc>
                <w:tcPr>
                  <w:tcW w:w="3710" w:type="dxa"/>
                  <w:vMerge/>
                  <w:vAlign w:val="center"/>
                </w:tcPr>
                <w:p w14:paraId="5FE2650A" w14:textId="77777777" w:rsidR="00896FC7" w:rsidRPr="008A0003" w:rsidRDefault="00896FC7" w:rsidP="00900034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4334" w:type="dxa"/>
                  <w:tcBorders>
                    <w:top w:val="single" w:sz="4" w:space="0" w:color="BFBFBF" w:themeColor="background1" w:themeShade="BF"/>
                    <w:bottom w:val="single" w:sz="4" w:space="0" w:color="BFBFBF" w:themeColor="background1" w:themeShade="BF"/>
                  </w:tcBorders>
                </w:tcPr>
                <w:p w14:paraId="0B4B0D06" w14:textId="77777777" w:rsidR="00896FC7" w:rsidRPr="008A0003" w:rsidRDefault="00896FC7" w:rsidP="00900034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896FC7" w:rsidRPr="008A0003" w14:paraId="4ECB252E" w14:textId="77777777" w:rsidTr="00A129D6">
              <w:trPr>
                <w:trHeight w:val="700"/>
              </w:trPr>
              <w:tc>
                <w:tcPr>
                  <w:tcW w:w="3710" w:type="dxa"/>
                  <w:vMerge/>
                  <w:tcBorders>
                    <w:right w:val="single" w:sz="4" w:space="0" w:color="BFBFBF" w:themeColor="background1" w:themeShade="BF"/>
                  </w:tcBorders>
                  <w:vAlign w:val="center"/>
                </w:tcPr>
                <w:p w14:paraId="6D1C2B28" w14:textId="77777777" w:rsidR="00896FC7" w:rsidRPr="008A0003" w:rsidRDefault="00896FC7" w:rsidP="00900034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433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6CB09EDB" w14:textId="2C9D3E77" w:rsidR="00896FC7" w:rsidRPr="008A0003" w:rsidRDefault="00896FC7" w:rsidP="00900034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Rechenaufgabe:</w:t>
                  </w:r>
                </w:p>
              </w:tc>
            </w:tr>
            <w:tr w:rsidR="00896FC7" w:rsidRPr="008A0003" w14:paraId="50D796F7" w14:textId="77777777" w:rsidTr="00900034">
              <w:trPr>
                <w:trHeight w:val="48"/>
              </w:trPr>
              <w:tc>
                <w:tcPr>
                  <w:tcW w:w="8044" w:type="dxa"/>
                  <w:gridSpan w:val="2"/>
                </w:tcPr>
                <w:p w14:paraId="625E25A8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5D8D08F9" w14:textId="3483B34E" w:rsidR="004E5F18" w:rsidRPr="008A0003" w:rsidRDefault="004E5F18" w:rsidP="009E0DCE">
            <w:pPr>
              <w:rPr>
                <w:rFonts w:asciiTheme="majorHAnsi" w:hAnsiTheme="majorHAnsi" w:cstheme="majorHAnsi"/>
              </w:rPr>
            </w:pPr>
          </w:p>
        </w:tc>
      </w:tr>
      <w:tr w:rsidR="001531AB" w:rsidRPr="008A0003" w14:paraId="5152C5AE" w14:textId="77777777" w:rsidTr="00900034">
        <w:trPr>
          <w:trHeight w:val="623"/>
        </w:trPr>
        <w:tc>
          <w:tcPr>
            <w:tcW w:w="612" w:type="dxa"/>
          </w:tcPr>
          <w:p w14:paraId="56A2E2CF" w14:textId="74DB7379" w:rsidR="001531AB" w:rsidRPr="008A0003" w:rsidRDefault="00896FC7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21E9F034" wp14:editId="26B0CF7D">
                  <wp:extent cx="313144" cy="272386"/>
                  <wp:effectExtent l="0" t="0" r="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1E3FBD0" w14:textId="62BE2C6A" w:rsidR="001531AB" w:rsidRPr="008A0003" w:rsidRDefault="001531AB" w:rsidP="00230A99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8045" w:type="dxa"/>
          </w:tcPr>
          <w:p w14:paraId="1D8192F0" w14:textId="71B32304" w:rsidR="00896FC7" w:rsidRPr="008A0003" w:rsidRDefault="00896FC7" w:rsidP="00896FC7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Stellt euch gegenseitig Aufgaben wie in</w:t>
            </w:r>
            <w:r w:rsidRPr="008A0003">
              <w:rPr>
                <w:rFonts w:asciiTheme="majorHAnsi" w:hAnsiTheme="majorHAnsi" w:cstheme="majorHAnsi"/>
              </w:rPr>
              <w:t xml:space="preserve"> </w:t>
            </w:r>
            <w:r w:rsidRPr="008A0003">
              <w:rPr>
                <w:rStyle w:val="NummerierungZchn"/>
                <w:rFonts w:asciiTheme="majorHAnsi" w:hAnsiTheme="majorHAnsi" w:cstheme="majorHAnsi"/>
              </w:rPr>
              <w:t>a)</w:t>
            </w:r>
            <w:r w:rsidRPr="008A0003">
              <w:rPr>
                <w:rFonts w:asciiTheme="majorHAnsi" w:hAnsiTheme="majorHAnsi" w:cstheme="majorHAnsi"/>
              </w:rPr>
              <w:t xml:space="preserve"> oder </w:t>
            </w:r>
            <w:r w:rsidRPr="008A0003">
              <w:rPr>
                <w:rStyle w:val="NummerierungZchn"/>
                <w:rFonts w:asciiTheme="majorHAnsi" w:hAnsiTheme="majorHAnsi" w:cstheme="majorHAnsi"/>
              </w:rPr>
              <w:t>b)</w:t>
            </w:r>
            <w:r w:rsidRPr="008A0003">
              <w:rPr>
                <w:rFonts w:asciiTheme="majorHAnsi" w:hAnsiTheme="majorHAnsi" w:cstheme="majorHAnsi"/>
              </w:rPr>
              <w:t xml:space="preserve">. </w:t>
            </w:r>
            <w:r w:rsidRPr="008A0003">
              <w:rPr>
                <w:rFonts w:asciiTheme="majorHAnsi" w:hAnsiTheme="majorHAnsi" w:cstheme="majorHAnsi"/>
                <w:noProof/>
              </w:rPr>
              <w:t>D</w:t>
            </w:r>
            <w:r w:rsidR="00695027">
              <w:rPr>
                <w:rFonts w:asciiTheme="majorHAnsi" w:hAnsiTheme="majorHAnsi" w:cstheme="majorHAnsi"/>
                <w:noProof/>
              </w:rPr>
              <w:t>ie andere Person</w:t>
            </w:r>
            <w:r w:rsidRPr="008A0003">
              <w:rPr>
                <w:rFonts w:asciiTheme="majorHAnsi" w:hAnsiTheme="majorHAnsi" w:cstheme="majorHAnsi"/>
                <w:noProof/>
              </w:rPr>
              <w:t xml:space="preserve">  löst die Aufgabe.</w:t>
            </w:r>
          </w:p>
          <w:p w14:paraId="62402185" w14:textId="0EEEBB09" w:rsidR="001531AB" w:rsidRPr="008A0003" w:rsidRDefault="00896FC7" w:rsidP="00896FC7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Wechselt euch ab. Ihr könnt als Hilfe den Zahlenstrahl benutzen</w:t>
            </w:r>
            <w:r w:rsidRPr="008A0003">
              <w:rPr>
                <w:rFonts w:asciiTheme="majorHAnsi" w:hAnsiTheme="majorHAnsi" w:cstheme="majorHAnsi"/>
              </w:rPr>
              <w:t>.</w:t>
            </w:r>
          </w:p>
        </w:tc>
      </w:tr>
    </w:tbl>
    <w:p w14:paraId="1AAEF204" w14:textId="77777777" w:rsidR="000E2F12" w:rsidRDefault="000E2F12">
      <w:pPr>
        <w:sectPr w:rsidR="000E2F12" w:rsidSect="0088712C">
          <w:headerReference w:type="default" r:id="rId24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82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2"/>
        <w:gridCol w:w="425"/>
        <w:gridCol w:w="8045"/>
      </w:tblGrid>
      <w:tr w:rsidR="00BE1EF5" w:rsidRPr="008A0003" w14:paraId="448051DF" w14:textId="77777777" w:rsidTr="004D5301">
        <w:trPr>
          <w:trHeight w:val="154"/>
        </w:trPr>
        <w:tc>
          <w:tcPr>
            <w:tcW w:w="612" w:type="dxa"/>
          </w:tcPr>
          <w:p w14:paraId="77DC674D" w14:textId="5173AE7E" w:rsidR="00BE1EF5" w:rsidRPr="008A0003" w:rsidRDefault="0071032F" w:rsidP="00146F2A">
            <w:pPr>
              <w:pStyle w:val="berschrift3"/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lastRenderedPageBreak/>
              <w:t>1.3</w:t>
            </w:r>
          </w:p>
        </w:tc>
        <w:tc>
          <w:tcPr>
            <w:tcW w:w="8470" w:type="dxa"/>
            <w:gridSpan w:val="2"/>
          </w:tcPr>
          <w:p w14:paraId="5D73F4B9" w14:textId="38A39DB8" w:rsidR="00BE1EF5" w:rsidRPr="008A0003" w:rsidRDefault="00896FC7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Zwei Sprünge</w:t>
            </w:r>
          </w:p>
        </w:tc>
      </w:tr>
      <w:tr w:rsidR="001C0814" w:rsidRPr="008A0003" w14:paraId="3907D3C7" w14:textId="77777777" w:rsidTr="004D5301">
        <w:trPr>
          <w:trHeight w:val="3013"/>
        </w:trPr>
        <w:tc>
          <w:tcPr>
            <w:tcW w:w="612" w:type="dxa"/>
          </w:tcPr>
          <w:p w14:paraId="6B759354" w14:textId="77777777" w:rsidR="00695027" w:rsidRDefault="00695027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1506B796" w14:textId="77777777" w:rsidR="00695027" w:rsidRDefault="00695027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314A3690" w14:textId="77777777" w:rsidR="00695027" w:rsidRDefault="00695027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57B520BD" w14:textId="77777777" w:rsidR="00695027" w:rsidRDefault="00695027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0D5BC631" w14:textId="77777777" w:rsidR="00695027" w:rsidRDefault="00695027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61AB7C92" w14:textId="77777777" w:rsidR="00695027" w:rsidRDefault="00695027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7D5E48E8" w14:textId="77777777" w:rsidR="00695027" w:rsidRDefault="00695027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520B61E3" w14:textId="77777777" w:rsidR="00695027" w:rsidRDefault="00695027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3C15E4C2" w14:textId="77777777" w:rsidR="00695027" w:rsidRDefault="00695027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5F327B48" w14:textId="7D944487" w:rsidR="001C0814" w:rsidRPr="008A0003" w:rsidRDefault="00333A15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884544" behindDoc="0" locked="0" layoutInCell="1" allowOverlap="1" wp14:anchorId="476F9584" wp14:editId="7E471222">
                  <wp:simplePos x="0" y="0"/>
                  <wp:positionH relativeFrom="column">
                    <wp:posOffset>7348</wp:posOffset>
                  </wp:positionH>
                  <wp:positionV relativeFrom="paragraph">
                    <wp:posOffset>61323</wp:posOffset>
                  </wp:positionV>
                  <wp:extent cx="360000" cy="272386"/>
                  <wp:effectExtent l="0" t="0" r="0" b="0"/>
                  <wp:wrapNone/>
                  <wp:docPr id="1680318209" name="Grafik 1680318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2EB0740A" w14:textId="77777777" w:rsidR="001C0814" w:rsidRPr="008A0003" w:rsidRDefault="00376C2F" w:rsidP="004D033C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a</w:t>
            </w:r>
            <w:r w:rsidR="001C0814" w:rsidRPr="008A0003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045" w:type="dxa"/>
          </w:tcPr>
          <w:p w14:paraId="1E057F61" w14:textId="3CC0D217" w:rsidR="001C0814" w:rsidRPr="008A0003" w:rsidRDefault="00896FC7" w:rsidP="008E2563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 xml:space="preserve">Kenan malt ein Bild zu der Aufgabe </w:t>
            </w:r>
            <w:r w:rsidRPr="00900034">
              <w:rPr>
                <w:rFonts w:asciiTheme="majorHAnsi" w:hAnsiTheme="majorHAnsi" w:cstheme="majorHAnsi"/>
                <w:b/>
                <w:bCs/>
                <w:noProof/>
              </w:rPr>
              <w:t>6,3 + 0,48 = 6,78</w:t>
            </w:r>
            <w:r w:rsidRPr="008A0003">
              <w:rPr>
                <w:rFonts w:asciiTheme="majorHAnsi" w:hAnsiTheme="majorHAnsi" w:cstheme="majorHAnsi"/>
                <w:noProof/>
              </w:rPr>
              <w:t>.</w:t>
            </w:r>
          </w:p>
          <w:p w14:paraId="6530514D" w14:textId="086ACCD2" w:rsidR="00896FC7" w:rsidRPr="008A0003" w:rsidRDefault="00161B8F" w:rsidP="008E2563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83520" behindDoc="0" locked="0" layoutInCell="1" allowOverlap="1" wp14:anchorId="044046DF" wp14:editId="4A756ACE">
                      <wp:simplePos x="0" y="0"/>
                      <wp:positionH relativeFrom="column">
                        <wp:posOffset>736781</wp:posOffset>
                      </wp:positionH>
                      <wp:positionV relativeFrom="paragraph">
                        <wp:posOffset>99241</wp:posOffset>
                      </wp:positionV>
                      <wp:extent cx="3174365" cy="693148"/>
                      <wp:effectExtent l="0" t="0" r="635" b="5715"/>
                      <wp:wrapNone/>
                      <wp:docPr id="1480270776" name="Gruppieren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74365" cy="693148"/>
                                <a:chOff x="0" y="0"/>
                                <a:chExt cx="3174365" cy="6931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6532794" name="Grafik 166653279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9370" b="21859"/>
                                <a:stretch/>
                              </pic:blipFill>
                              <pic:spPr bwMode="auto">
                                <a:xfrm>
                                  <a:off x="0" y="163286"/>
                                  <a:ext cx="3174365" cy="3524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959897151" name="Textfeld 13"/>
                              <wps:cNvSpPr txBox="1"/>
                              <wps:spPr>
                                <a:xfrm flipH="1">
                                  <a:off x="71846" y="470263"/>
                                  <a:ext cx="312420" cy="222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3F49A0E" w14:textId="67987909" w:rsidR="00161B8F" w:rsidRPr="00536C2B" w:rsidRDefault="00161B8F" w:rsidP="00161B8F">
                                    <w:pPr>
                                      <w:jc w:val="center"/>
                                    </w:pPr>
                                    <w:r>
                                      <w:t>6,3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4036224" name="Textfeld 13"/>
                              <wps:cNvSpPr txBox="1"/>
                              <wps:spPr>
                                <a:xfrm flipH="1">
                                  <a:off x="1051560" y="0"/>
                                  <a:ext cx="312965" cy="223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A8BF4D5" w14:textId="1D954401" w:rsidR="00161B8F" w:rsidRPr="00536C2B" w:rsidRDefault="00161B8F" w:rsidP="00161B8F">
                                    <w:pPr>
                                      <w:jc w:val="center"/>
                                    </w:pPr>
                                    <w:r>
                                      <w:t>0,4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3486379" name="Textfeld 13"/>
                              <wps:cNvSpPr txBox="1"/>
                              <wps:spPr>
                                <a:xfrm flipH="1">
                                  <a:off x="2044338" y="470263"/>
                                  <a:ext cx="312420" cy="222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D05DCE" w14:textId="4238D3EE" w:rsidR="00161B8F" w:rsidRDefault="00161B8F" w:rsidP="00161B8F">
                                    <w:pPr>
                                      <w:jc w:val="center"/>
                                    </w:pPr>
                                    <w:r>
                                      <w:t>6,7</w:t>
                                    </w:r>
                                  </w:p>
                                  <w:p w14:paraId="63AB80D9" w14:textId="77777777" w:rsidR="00161B8F" w:rsidRPr="00536C2B" w:rsidRDefault="00161B8F" w:rsidP="00161B8F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722221" name="Textfeld 13"/>
                              <wps:cNvSpPr txBox="1"/>
                              <wps:spPr>
                                <a:xfrm flipH="1">
                                  <a:off x="2540726" y="470263"/>
                                  <a:ext cx="312420" cy="222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BA7B2C" w14:textId="6FCEC01E" w:rsidR="00161B8F" w:rsidRDefault="00161B8F" w:rsidP="00161B8F">
                                    <w:pPr>
                                      <w:jc w:val="center"/>
                                    </w:pPr>
                                    <w:r>
                                      <w:t>6,78</w:t>
                                    </w:r>
                                  </w:p>
                                  <w:p w14:paraId="60142A90" w14:textId="77777777" w:rsidR="00161B8F" w:rsidRPr="00536C2B" w:rsidRDefault="00161B8F" w:rsidP="00161B8F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9598636" name="Textfeld 13"/>
                              <wps:cNvSpPr txBox="1"/>
                              <wps:spPr>
                                <a:xfrm flipH="1">
                                  <a:off x="2259875" y="0"/>
                                  <a:ext cx="312965" cy="223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CB7D59" w14:textId="57B0CBDF" w:rsidR="00161B8F" w:rsidRPr="00536C2B" w:rsidRDefault="00161B8F" w:rsidP="00161B8F">
                                    <w:pPr>
                                      <w:jc w:val="center"/>
                                    </w:pPr>
                                    <w:r>
                                      <w:t>0,08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4046DF" id="Gruppieren 4" o:spid="_x0000_s1036" style="position:absolute;margin-left:58pt;margin-top:7.8pt;width:249.95pt;height:54.6pt;z-index:251883520" coordsize="31743,6931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">
                      <v:shape id="Grafik 1666532794" o:spid="_x0000_s1037" type="#_x0000_t75" style="position:absolute;top:1632;width:31743;height:35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">
                        <v:imagedata r:id="rId26" o:title="" croptop="12694f" cropbottom="14326f"/>
                      </v:shape>
                      <v:shape id="Textfeld 13" o:spid="_x0000_s1038" type="#_x0000_t202" style="position:absolute;left:718;top:4702;width:3124;height:2229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33F49A0E" w14:textId="67987909" w:rsidR="00161B8F" w:rsidRPr="00536C2B" w:rsidRDefault="00161B8F" w:rsidP="00161B8F">
                              <w:pPr>
                                <w:jc w:val="center"/>
                              </w:pPr>
                              <w:r>
                                <w:t>6,3</w:t>
                              </w:r>
                            </w:p>
                          </w:txbxContent>
                        </v:textbox>
                      </v:shape>
                      <v:shape id="Textfeld 13" o:spid="_x0000_s1039" type="#_x0000_t202" style="position:absolute;left:10515;width:3130;height:2234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A8BF4D5" w14:textId="1D954401" w:rsidR="00161B8F" w:rsidRPr="00536C2B" w:rsidRDefault="00161B8F" w:rsidP="00161B8F">
                              <w:pPr>
                                <w:jc w:val="center"/>
                              </w:pPr>
                              <w:r>
                                <w:t>0,4</w:t>
                              </w:r>
                            </w:p>
                          </w:txbxContent>
                        </v:textbox>
                      </v:shape>
                      <v:shape id="Textfeld 13" o:spid="_x0000_s1040" type="#_x0000_t202" style="position:absolute;left:20443;top:4702;width:3124;height:2229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BD05DCE" w14:textId="4238D3EE" w:rsidR="00161B8F" w:rsidRDefault="00161B8F" w:rsidP="00161B8F">
                              <w:pPr>
                                <w:jc w:val="center"/>
                              </w:pPr>
                              <w:r>
                                <w:t>6,7</w:t>
                              </w:r>
                            </w:p>
                            <w:p w14:paraId="63AB80D9" w14:textId="77777777" w:rsidR="00161B8F" w:rsidRPr="00536C2B" w:rsidRDefault="00161B8F" w:rsidP="00161B8F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feld 13" o:spid="_x0000_s1041" type="#_x0000_t202" style="position:absolute;left:25407;top:4702;width:3124;height:2229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6FBA7B2C" w14:textId="6FCEC01E" w:rsidR="00161B8F" w:rsidRDefault="00161B8F" w:rsidP="00161B8F">
                              <w:pPr>
                                <w:jc w:val="center"/>
                              </w:pPr>
                              <w:r>
                                <w:t>6,78</w:t>
                              </w:r>
                            </w:p>
                            <w:p w14:paraId="60142A90" w14:textId="77777777" w:rsidR="00161B8F" w:rsidRPr="00536C2B" w:rsidRDefault="00161B8F" w:rsidP="00161B8F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feld 13" o:spid="_x0000_s1042" type="#_x0000_t202" style="position:absolute;left:22598;width:3130;height:2234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FCB7D59" w14:textId="57B0CBDF" w:rsidR="00161B8F" w:rsidRPr="00536C2B" w:rsidRDefault="00161B8F" w:rsidP="00161B8F">
                              <w:pPr>
                                <w:jc w:val="center"/>
                              </w:pPr>
                              <w:r>
                                <w:t>0,08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2F5B6C6" w14:textId="4C0DE18F" w:rsidR="00333A15" w:rsidRPr="008A0003" w:rsidRDefault="00333A15" w:rsidP="008E2563">
            <w:pPr>
              <w:rPr>
                <w:rFonts w:asciiTheme="majorHAnsi" w:hAnsiTheme="majorHAnsi" w:cstheme="majorHAnsi"/>
              </w:rPr>
            </w:pPr>
          </w:p>
          <w:p w14:paraId="45DF67BC" w14:textId="2D363EAB" w:rsidR="00333A15" w:rsidRPr="008A0003" w:rsidRDefault="008A0003" w:rsidP="008E2563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5AA5AF0E" wp14:editId="09656E5B">
                      <wp:simplePos x="0" y="0"/>
                      <wp:positionH relativeFrom="column">
                        <wp:posOffset>944563</wp:posOffset>
                      </wp:positionH>
                      <wp:positionV relativeFrom="paragraph">
                        <wp:posOffset>462915</wp:posOffset>
                      </wp:positionV>
                      <wp:extent cx="3005137" cy="499745"/>
                      <wp:effectExtent l="190500" t="0" r="24130" b="14605"/>
                      <wp:wrapNone/>
                      <wp:docPr id="30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05137" cy="499745"/>
                              </a:xfrm>
                              <a:prstGeom prst="wedgeRoundRectCallout">
                                <a:avLst>
                                  <a:gd name="adj1" fmla="val -55293"/>
                                  <a:gd name="adj2" fmla="val -10527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88485E" w14:textId="0DA34346" w:rsidR="00966915" w:rsidRPr="00705633" w:rsidRDefault="008A0003" w:rsidP="00966915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8A0003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Ich mache zwei Sprünge, zuerst die Zehntel und dann die Hundertstel. Eigentlich rechne ich dann 6,3 + 0,4 + 0,08.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A5AF0E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Rechteckige Legende 22152" o:spid="_x0000_s1043" type="#_x0000_t62" style="position:absolute;margin-left:74.4pt;margin-top:36.45pt;width:236.6pt;height:39.3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" adj="-1143,8526" fillcolor="white [3201]" strokecolor="#bfbfbf [2412]">
                      <v:textbox inset="1mm,0,1mm,0">
                        <w:txbxContent>
                          <w:p w14:paraId="1488485E" w14:textId="0DA34346" w:rsidR="00966915" w:rsidRPr="00705633" w:rsidRDefault="008A0003" w:rsidP="00966915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8A0003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Ich mache zwei Sprünge, zuerst die Zehntel und dann die Hundertstel. Eigentlich rechne ich dann 6,3 + 0,4 + 0,08.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28896" behindDoc="0" locked="0" layoutInCell="1" allowOverlap="1" wp14:anchorId="42B75B9A" wp14:editId="7FE3F048">
                  <wp:simplePos x="0" y="0"/>
                  <wp:positionH relativeFrom="column">
                    <wp:posOffset>153988</wp:posOffset>
                  </wp:positionH>
                  <wp:positionV relativeFrom="paragraph">
                    <wp:posOffset>334328</wp:posOffset>
                  </wp:positionV>
                  <wp:extent cx="546225" cy="630555"/>
                  <wp:effectExtent l="0" t="0" r="6350" b="0"/>
                  <wp:wrapTopAndBottom/>
                  <wp:docPr id="9330" name="Bild 9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0" name="Bild 9330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46225" cy="63055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33A15"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2EA157EE" wp14:editId="122C2075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960437</wp:posOffset>
                      </wp:positionV>
                      <wp:extent cx="444954" cy="214630"/>
                      <wp:effectExtent l="0" t="0" r="12700" b="13970"/>
                      <wp:wrapNone/>
                      <wp:docPr id="9321" name="Textfeld 9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4954" cy="214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507F8399" w14:textId="77777777" w:rsidR="00333A15" w:rsidRPr="008A0003" w:rsidRDefault="00333A15" w:rsidP="00333A15">
                                  <w:pPr>
                                    <w:rPr>
                                      <w:b/>
                                    </w:rPr>
                                  </w:pPr>
                                  <w:r w:rsidRPr="008A0003">
                                    <w:rPr>
                                      <w:b/>
                                    </w:rPr>
                                    <w:t>Kenan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A157EE" id="Textfeld 9321" o:spid="_x0000_s1044" type="#_x0000_t202" style="position:absolute;margin-left:15.65pt;margin-top:75.6pt;width:35.05pt;height:16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" filled="f" stroked="f">
                      <v:textbox inset="0,0,0,0">
                        <w:txbxContent>
                          <w:p w14:paraId="507F8399" w14:textId="77777777" w:rsidR="00333A15" w:rsidRPr="008A0003" w:rsidRDefault="00333A15" w:rsidP="00333A15">
                            <w:pPr>
                              <w:rPr>
                                <w:b/>
                              </w:rPr>
                            </w:pPr>
                            <w:r w:rsidRPr="008A0003">
                              <w:rPr>
                                <w:b/>
                              </w:rPr>
                              <w:t>Kenan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3E0026E" w14:textId="3526C2EA" w:rsidR="00333A15" w:rsidRPr="008A0003" w:rsidRDefault="00333A15" w:rsidP="008E2563">
            <w:pPr>
              <w:rPr>
                <w:rFonts w:asciiTheme="majorHAnsi" w:hAnsiTheme="majorHAnsi" w:cstheme="majorHAnsi"/>
              </w:rPr>
            </w:pPr>
          </w:p>
          <w:p w14:paraId="3C6991B6" w14:textId="7A201504" w:rsidR="00896FC7" w:rsidRPr="008A0003" w:rsidRDefault="00333A15" w:rsidP="008E2563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Was meint Kenan damit? Warum macht er zwei Sprünge?</w:t>
            </w:r>
          </w:p>
        </w:tc>
      </w:tr>
      <w:tr w:rsidR="00695027" w:rsidRPr="008A0003" w14:paraId="6300B3EA" w14:textId="77777777" w:rsidTr="004D5301">
        <w:tc>
          <w:tcPr>
            <w:tcW w:w="612" w:type="dxa"/>
          </w:tcPr>
          <w:p w14:paraId="42A3CA62" w14:textId="77777777" w:rsidR="00695027" w:rsidRPr="008A0003" w:rsidRDefault="00695027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2097D809" w14:textId="77777777" w:rsidR="00695027" w:rsidRPr="008A0003" w:rsidRDefault="00695027" w:rsidP="004D033C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5" w:type="dxa"/>
          </w:tcPr>
          <w:p w14:paraId="7C47A137" w14:textId="77777777" w:rsidR="00695027" w:rsidRPr="008A0003" w:rsidRDefault="00695027" w:rsidP="008A0003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1C0814" w:rsidRPr="008A0003" w14:paraId="7338D76D" w14:textId="77777777" w:rsidTr="000E2F12">
        <w:trPr>
          <w:trHeight w:val="6500"/>
        </w:trPr>
        <w:tc>
          <w:tcPr>
            <w:tcW w:w="612" w:type="dxa"/>
          </w:tcPr>
          <w:p w14:paraId="7C5438E7" w14:textId="01D65AE2" w:rsidR="001C0814" w:rsidRPr="008A0003" w:rsidRDefault="00333A15" w:rsidP="008E2563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17693D83" wp14:editId="6A5FF501">
                  <wp:extent cx="360000" cy="272386"/>
                  <wp:effectExtent l="0" t="0" r="2540" b="0"/>
                  <wp:docPr id="1907871707" name="Grafik 1907871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617FE4A" w14:textId="3FCF11E7" w:rsidR="001C0814" w:rsidRPr="008A0003" w:rsidRDefault="00376C2F" w:rsidP="004D033C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b</w:t>
            </w:r>
            <w:r w:rsidR="001C0814" w:rsidRPr="008A0003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045" w:type="dxa"/>
          </w:tcPr>
          <w:p w14:paraId="770EB009" w14:textId="3F0D0B74" w:rsidR="00333A15" w:rsidRPr="008A0003" w:rsidRDefault="00333A15" w:rsidP="008A0003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 xml:space="preserve">Sarah hat die Aufgabe </w:t>
            </w:r>
            <w:r w:rsidRPr="000E2F12">
              <w:rPr>
                <w:rFonts w:asciiTheme="majorHAnsi" w:hAnsiTheme="majorHAnsi" w:cstheme="majorHAnsi"/>
                <w:b/>
                <w:bCs/>
                <w:noProof/>
              </w:rPr>
              <w:t>8,2 + 0,49</w:t>
            </w:r>
            <w:r w:rsidRPr="008A0003">
              <w:rPr>
                <w:rFonts w:asciiTheme="majorHAnsi" w:hAnsiTheme="majorHAnsi" w:cstheme="majorHAnsi"/>
                <w:noProof/>
              </w:rPr>
              <w:t xml:space="preserve"> am Zahlenstrahl gelöst.</w:t>
            </w:r>
          </w:p>
          <w:p w14:paraId="745E2EA4" w14:textId="740B2993" w:rsidR="00333A15" w:rsidRPr="008A0003" w:rsidRDefault="00333A15" w:rsidP="00333A15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Ordne ihren Schritten die passenden Bilder zu. Verbinde und erkläre.</w:t>
            </w:r>
          </w:p>
          <w:tbl>
            <w:tblPr>
              <w:tblW w:w="7969" w:type="dxa"/>
              <w:tblLayout w:type="fixed"/>
              <w:tblLook w:val="01E0" w:firstRow="1" w:lastRow="1" w:firstColumn="1" w:lastColumn="1" w:noHBand="0" w:noVBand="0"/>
            </w:tblPr>
            <w:tblGrid>
              <w:gridCol w:w="3508"/>
              <w:gridCol w:w="1268"/>
              <w:gridCol w:w="3193"/>
            </w:tblGrid>
            <w:tr w:rsidR="00333A15" w:rsidRPr="008A0003" w14:paraId="36414E63" w14:textId="77777777" w:rsidTr="000E2F12">
              <w:trPr>
                <w:trHeight w:val="245"/>
              </w:trPr>
              <w:tc>
                <w:tcPr>
                  <w:tcW w:w="7969" w:type="dxa"/>
                  <w:gridSpan w:val="3"/>
                </w:tcPr>
                <w:p w14:paraId="7665B0EC" w14:textId="745CB592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333A15" w:rsidRPr="008A0003" w14:paraId="0E4F9E0A" w14:textId="77777777" w:rsidTr="00161B8F">
              <w:trPr>
                <w:trHeight w:val="1100"/>
              </w:trPr>
              <w:tc>
                <w:tcPr>
                  <w:tcW w:w="3508" w:type="dxa"/>
                  <w:tcBorders>
                    <w:top w:val="single" w:sz="6" w:space="0" w:color="BFBFBF" w:themeColor="background1" w:themeShade="BF"/>
                    <w:left w:val="single" w:sz="6" w:space="0" w:color="BFBFBF" w:themeColor="background1" w:themeShade="BF"/>
                    <w:bottom w:val="single" w:sz="6" w:space="0" w:color="BFBFBF" w:themeColor="background1" w:themeShade="BF"/>
                    <w:right w:val="single" w:sz="6" w:space="0" w:color="BFBFBF" w:themeColor="background1" w:themeShade="BF"/>
                  </w:tcBorders>
                  <w:vAlign w:val="center"/>
                </w:tcPr>
                <w:p w14:paraId="1165C1A9" w14:textId="45CB9135" w:rsidR="00A530A1" w:rsidRDefault="00695027" w:rsidP="00695027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 xml:space="preserve">Ich fange auf dem </w:t>
                  </w:r>
                </w:p>
                <w:p w14:paraId="0269012A" w14:textId="67E40378" w:rsidR="00333A15" w:rsidRPr="008A0003" w:rsidRDefault="00695027" w:rsidP="000E2F12">
                  <w:pPr>
                    <w:jc w:val="center"/>
                  </w:pPr>
                  <w:r w:rsidRPr="008A0003">
                    <w:rPr>
                      <w:rFonts w:asciiTheme="majorHAnsi" w:hAnsiTheme="majorHAnsi" w:cstheme="majorHAnsi"/>
                    </w:rPr>
                    <w:t>Zahlenstrahl mit der 8,2 an.</w:t>
                  </w:r>
                </w:p>
              </w:tc>
              <w:tc>
                <w:tcPr>
                  <w:tcW w:w="1268" w:type="dxa"/>
                  <w:tcBorders>
                    <w:left w:val="single" w:sz="6" w:space="0" w:color="BFBFBF" w:themeColor="background1" w:themeShade="BF"/>
                    <w:right w:val="single" w:sz="6" w:space="0" w:color="BFBFBF" w:themeColor="background1" w:themeShade="BF"/>
                  </w:tcBorders>
                  <w:vAlign w:val="center"/>
                </w:tcPr>
                <w:p w14:paraId="115E4987" w14:textId="77777777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193" w:type="dxa"/>
                  <w:tcBorders>
                    <w:top w:val="single" w:sz="6" w:space="0" w:color="BFBFBF" w:themeColor="background1" w:themeShade="BF"/>
                    <w:left w:val="single" w:sz="6" w:space="0" w:color="BFBFBF" w:themeColor="background1" w:themeShade="BF"/>
                    <w:bottom w:val="single" w:sz="6" w:space="0" w:color="BFBFBF" w:themeColor="background1" w:themeShade="BF"/>
                    <w:right w:val="single" w:sz="6" w:space="0" w:color="BFBFBF" w:themeColor="background1" w:themeShade="BF"/>
                  </w:tcBorders>
                  <w:vAlign w:val="center"/>
                </w:tcPr>
                <w:p w14:paraId="69378C65" w14:textId="77777777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  <w:p w14:paraId="1311F30F" w14:textId="77777777" w:rsidR="00333A15" w:rsidRPr="008A0003" w:rsidRDefault="00333A15" w:rsidP="00333A15">
                  <w:pPr>
                    <w:pStyle w:val="Text"/>
                    <w:jc w:val="center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1968" behindDoc="0" locked="0" layoutInCell="1" allowOverlap="1" wp14:anchorId="4A8B9B52" wp14:editId="668609CB">
                            <wp:simplePos x="0" y="0"/>
                            <wp:positionH relativeFrom="column">
                              <wp:posOffset>415290</wp:posOffset>
                            </wp:positionH>
                            <wp:positionV relativeFrom="paragraph">
                              <wp:posOffset>95885</wp:posOffset>
                            </wp:positionV>
                            <wp:extent cx="390525" cy="0"/>
                            <wp:effectExtent l="0" t="95250" r="28575" b="114300"/>
                            <wp:wrapNone/>
                            <wp:docPr id="1922957433" name="Gerade Verbindung mit Pfeil 19229574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390525" cy="0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tailEnd type="triangle" w="lg" len="med"/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4CD49528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Gerade Verbindung mit Pfeil 1922957433" o:spid="_x0000_s1026" type="#_x0000_t32" style="position:absolute;margin-left:32.7pt;margin-top:7.55pt;width:30.75pt;height: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" strokecolor="black [3200]" strokeweight="1.5pt">
                            <v:stroke endarrow="block" endarrowwidth="wide" joinstyle="miter"/>
                          </v:shape>
                        </w:pict>
                      </mc:Fallback>
                    </mc:AlternateContent>
                  </w:r>
                </w:p>
                <w:p w14:paraId="32A63D4C" w14:textId="77777777" w:rsidR="00333A15" w:rsidRPr="008A0003" w:rsidRDefault="00333A15" w:rsidP="00333A15">
                  <w:pPr>
                    <w:pStyle w:val="Text"/>
                    <w:jc w:val="center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drawing>
                      <wp:inline distT="0" distB="0" distL="0" distR="0" wp14:anchorId="6A1D37D5" wp14:editId="7DF3E5AE">
                        <wp:extent cx="1609725" cy="228600"/>
                        <wp:effectExtent l="0" t="0" r="9525" b="0"/>
                        <wp:docPr id="11" name="Grafik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3b3.eps"/>
                                <pic:cNvPicPr/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9725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E8A64F4" w14:textId="77777777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333A15" w:rsidRPr="008A0003" w14:paraId="43E6076A" w14:textId="77777777" w:rsidTr="00161B8F">
              <w:trPr>
                <w:trHeight w:val="253"/>
              </w:trPr>
              <w:tc>
                <w:tcPr>
                  <w:tcW w:w="3508" w:type="dxa"/>
                  <w:tcBorders>
                    <w:top w:val="single" w:sz="6" w:space="0" w:color="BFBFBF" w:themeColor="background1" w:themeShade="BF"/>
                    <w:bottom w:val="single" w:sz="6" w:space="0" w:color="BFBFBF" w:themeColor="background1" w:themeShade="BF"/>
                  </w:tcBorders>
                  <w:vAlign w:val="center"/>
                </w:tcPr>
                <w:p w14:paraId="1F6E9E5B" w14:textId="780731E8" w:rsidR="00333A15" w:rsidRPr="008A0003" w:rsidRDefault="00333A15" w:rsidP="00333A15">
                  <w:pPr>
                    <w:pStyle w:val="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1268" w:type="dxa"/>
                  <w:vAlign w:val="center"/>
                </w:tcPr>
                <w:p w14:paraId="71BDCFCA" w14:textId="77777777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193" w:type="dxa"/>
                  <w:tcBorders>
                    <w:top w:val="single" w:sz="6" w:space="0" w:color="BFBFBF" w:themeColor="background1" w:themeShade="BF"/>
                    <w:bottom w:val="single" w:sz="6" w:space="0" w:color="BFBFBF" w:themeColor="background1" w:themeShade="BF"/>
                  </w:tcBorders>
                  <w:vAlign w:val="center"/>
                </w:tcPr>
                <w:p w14:paraId="19D96435" w14:textId="77777777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333A15" w:rsidRPr="008A0003" w14:paraId="1451C7CB" w14:textId="77777777" w:rsidTr="00161B8F">
              <w:trPr>
                <w:trHeight w:val="1403"/>
              </w:trPr>
              <w:tc>
                <w:tcPr>
                  <w:tcW w:w="3508" w:type="dxa"/>
                  <w:tcBorders>
                    <w:top w:val="single" w:sz="6" w:space="0" w:color="BFBFBF" w:themeColor="background1" w:themeShade="BF"/>
                    <w:left w:val="single" w:sz="6" w:space="0" w:color="BFBFBF" w:themeColor="background1" w:themeShade="BF"/>
                    <w:bottom w:val="single" w:sz="6" w:space="0" w:color="BFBFBF" w:themeColor="background1" w:themeShade="BF"/>
                    <w:right w:val="single" w:sz="6" w:space="0" w:color="BFBFBF" w:themeColor="background1" w:themeShade="BF"/>
                  </w:tcBorders>
                  <w:vAlign w:val="center"/>
                </w:tcPr>
                <w:p w14:paraId="1D1FE289" w14:textId="793CA705" w:rsidR="00A530A1" w:rsidRDefault="00A530A1" w:rsidP="00A530A1">
                  <w:pPr>
                    <w:jc w:val="center"/>
                    <w:rPr>
                      <w:rFonts w:cstheme="minorHAnsi"/>
                    </w:rPr>
                  </w:pPr>
                  <w:r w:rsidRPr="008A0003">
                    <w:rPr>
                      <w:rFonts w:cstheme="minorHAnsi"/>
                    </w:rPr>
                    <w:t xml:space="preserve">Ich gehe auf dem </w:t>
                  </w:r>
                </w:p>
                <w:p w14:paraId="4714CD35" w14:textId="368585B3" w:rsidR="00A530A1" w:rsidRDefault="00A530A1" w:rsidP="00A530A1">
                  <w:pPr>
                    <w:jc w:val="center"/>
                    <w:rPr>
                      <w:rFonts w:cstheme="minorHAnsi"/>
                    </w:rPr>
                  </w:pPr>
                  <w:r w:rsidRPr="008A0003">
                    <w:rPr>
                      <w:rFonts w:cstheme="minorHAnsi"/>
                    </w:rPr>
                    <w:t xml:space="preserve">Zahlenstrahl nach rechts, weil </w:t>
                  </w:r>
                </w:p>
                <w:p w14:paraId="6AB75641" w14:textId="3165FC78" w:rsidR="00333A15" w:rsidRPr="000E2F12" w:rsidRDefault="00A530A1" w:rsidP="000E2F12">
                  <w:pPr>
                    <w:jc w:val="center"/>
                    <w:rPr>
                      <w:rFonts w:cstheme="minorHAnsi"/>
                    </w:rPr>
                  </w:pPr>
                  <w:r w:rsidRPr="008A0003">
                    <w:rPr>
                      <w:rFonts w:cstheme="minorHAnsi"/>
                    </w:rPr>
                    <w:t>es eine Additionsaufgabe ist.</w:t>
                  </w:r>
                </w:p>
              </w:tc>
              <w:tc>
                <w:tcPr>
                  <w:tcW w:w="1268" w:type="dxa"/>
                  <w:tcBorders>
                    <w:left w:val="single" w:sz="6" w:space="0" w:color="BFBFBF" w:themeColor="background1" w:themeShade="BF"/>
                    <w:right w:val="single" w:sz="6" w:space="0" w:color="BFBFBF" w:themeColor="background1" w:themeShade="BF"/>
                  </w:tcBorders>
                  <w:vAlign w:val="center"/>
                </w:tcPr>
                <w:p w14:paraId="1674F945" w14:textId="77777777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193" w:type="dxa"/>
                  <w:tcBorders>
                    <w:top w:val="single" w:sz="6" w:space="0" w:color="BFBFBF" w:themeColor="background1" w:themeShade="BF"/>
                    <w:left w:val="single" w:sz="6" w:space="0" w:color="BFBFBF" w:themeColor="background1" w:themeShade="BF"/>
                    <w:bottom w:val="single" w:sz="6" w:space="0" w:color="BFBFBF" w:themeColor="background1" w:themeShade="BF"/>
                    <w:right w:val="single" w:sz="6" w:space="0" w:color="BFBFBF" w:themeColor="background1" w:themeShade="BF"/>
                  </w:tcBorders>
                  <w:vAlign w:val="center"/>
                </w:tcPr>
                <w:p w14:paraId="208B96FF" w14:textId="77777777" w:rsidR="00333A15" w:rsidRPr="008A0003" w:rsidRDefault="00333A15" w:rsidP="00333A15">
                  <w:pPr>
                    <w:pStyle w:val="Text"/>
                    <w:ind w:left="-108" w:right="-107"/>
                    <w:jc w:val="center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drawing>
                      <wp:inline distT="0" distB="0" distL="0" distR="0" wp14:anchorId="395621D2" wp14:editId="385C3CB2">
                        <wp:extent cx="1609725" cy="752475"/>
                        <wp:effectExtent l="0" t="0" r="9525" b="9525"/>
                        <wp:docPr id="44" name="Grafik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3b2neu.eps"/>
                                <pic:cNvPicPr/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97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62C80B1" w14:textId="77777777" w:rsidR="00333A15" w:rsidRPr="008A0003" w:rsidRDefault="00333A15" w:rsidP="00333A15">
                  <w:pPr>
                    <w:pStyle w:val="Text"/>
                    <w:ind w:left="-108" w:right="-107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333A15" w:rsidRPr="008A0003" w14:paraId="34A95D2A" w14:textId="77777777" w:rsidTr="00161B8F">
              <w:trPr>
                <w:trHeight w:val="253"/>
              </w:trPr>
              <w:tc>
                <w:tcPr>
                  <w:tcW w:w="3508" w:type="dxa"/>
                  <w:tcBorders>
                    <w:top w:val="single" w:sz="6" w:space="0" w:color="BFBFBF" w:themeColor="background1" w:themeShade="BF"/>
                    <w:bottom w:val="single" w:sz="6" w:space="0" w:color="BFBFBF" w:themeColor="background1" w:themeShade="BF"/>
                  </w:tcBorders>
                  <w:vAlign w:val="center"/>
                </w:tcPr>
                <w:p w14:paraId="206A60C8" w14:textId="3907DF0E" w:rsidR="00333A15" w:rsidRPr="008A0003" w:rsidRDefault="00333A15" w:rsidP="00333A15">
                  <w:pPr>
                    <w:pStyle w:val="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1268" w:type="dxa"/>
                  <w:vAlign w:val="center"/>
                </w:tcPr>
                <w:p w14:paraId="2C0FAEAD" w14:textId="77777777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193" w:type="dxa"/>
                  <w:tcBorders>
                    <w:top w:val="single" w:sz="6" w:space="0" w:color="BFBFBF" w:themeColor="background1" w:themeShade="BF"/>
                    <w:bottom w:val="single" w:sz="6" w:space="0" w:color="BFBFBF" w:themeColor="background1" w:themeShade="BF"/>
                  </w:tcBorders>
                  <w:vAlign w:val="center"/>
                </w:tcPr>
                <w:p w14:paraId="70ACEA67" w14:textId="77777777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333A15" w:rsidRPr="008A0003" w14:paraId="07F6EC6C" w14:textId="77777777" w:rsidTr="00161B8F">
              <w:trPr>
                <w:trHeight w:val="970"/>
              </w:trPr>
              <w:tc>
                <w:tcPr>
                  <w:tcW w:w="3508" w:type="dxa"/>
                  <w:tcBorders>
                    <w:top w:val="single" w:sz="6" w:space="0" w:color="BFBFBF" w:themeColor="background1" w:themeShade="BF"/>
                    <w:left w:val="single" w:sz="6" w:space="0" w:color="BFBFBF" w:themeColor="background1" w:themeShade="BF"/>
                    <w:bottom w:val="single" w:sz="6" w:space="0" w:color="BFBFBF" w:themeColor="background1" w:themeShade="BF"/>
                    <w:right w:val="single" w:sz="6" w:space="0" w:color="BFBFBF" w:themeColor="background1" w:themeShade="BF"/>
                  </w:tcBorders>
                  <w:vAlign w:val="center"/>
                </w:tcPr>
                <w:p w14:paraId="46790FBA" w14:textId="749A5826" w:rsidR="00A530A1" w:rsidRDefault="00A530A1" w:rsidP="00A530A1">
                  <w:pPr>
                    <w:jc w:val="center"/>
                    <w:rPr>
                      <w:rFonts w:cstheme="minorHAnsi"/>
                    </w:rPr>
                  </w:pPr>
                  <w:r w:rsidRPr="008A0003">
                    <w:rPr>
                      <w:rFonts w:cstheme="minorHAnsi"/>
                    </w:rPr>
                    <w:t xml:space="preserve">Ich mache zwei Schritte, </w:t>
                  </w:r>
                </w:p>
                <w:p w14:paraId="4E76473D" w14:textId="23BDE14D" w:rsidR="00A530A1" w:rsidRDefault="00A530A1" w:rsidP="00A530A1">
                  <w:pPr>
                    <w:jc w:val="center"/>
                    <w:rPr>
                      <w:rFonts w:cstheme="minorHAnsi"/>
                    </w:rPr>
                  </w:pPr>
                  <w:r w:rsidRPr="008A0003">
                    <w:rPr>
                      <w:rFonts w:cstheme="minorHAnsi"/>
                    </w:rPr>
                    <w:t xml:space="preserve">weil die zweite Zahl </w:t>
                  </w:r>
                </w:p>
                <w:p w14:paraId="6067F5E3" w14:textId="1F16A7A1" w:rsidR="00333A15" w:rsidRPr="008A0003" w:rsidRDefault="00A530A1" w:rsidP="000E2F12">
                  <w:pPr>
                    <w:jc w:val="center"/>
                  </w:pPr>
                  <w:r w:rsidRPr="008A0003">
                    <w:rPr>
                      <w:rFonts w:cstheme="minorHAnsi"/>
                    </w:rPr>
                    <w:t>Zehntel und Hundertstel hat.</w:t>
                  </w:r>
                </w:p>
              </w:tc>
              <w:tc>
                <w:tcPr>
                  <w:tcW w:w="1268" w:type="dxa"/>
                  <w:tcBorders>
                    <w:left w:val="single" w:sz="6" w:space="0" w:color="BFBFBF" w:themeColor="background1" w:themeShade="BF"/>
                    <w:right w:val="single" w:sz="6" w:space="0" w:color="BFBFBF" w:themeColor="background1" w:themeShade="BF"/>
                  </w:tcBorders>
                  <w:vAlign w:val="center"/>
                </w:tcPr>
                <w:p w14:paraId="0F50F94F" w14:textId="77777777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193" w:type="dxa"/>
                  <w:tcBorders>
                    <w:top w:val="single" w:sz="6" w:space="0" w:color="BFBFBF" w:themeColor="background1" w:themeShade="BF"/>
                    <w:left w:val="single" w:sz="6" w:space="0" w:color="BFBFBF" w:themeColor="background1" w:themeShade="BF"/>
                    <w:bottom w:val="single" w:sz="6" w:space="0" w:color="BFBFBF" w:themeColor="background1" w:themeShade="BF"/>
                    <w:right w:val="single" w:sz="6" w:space="0" w:color="BFBFBF" w:themeColor="background1" w:themeShade="BF"/>
                  </w:tcBorders>
                  <w:vAlign w:val="center"/>
                </w:tcPr>
                <w:p w14:paraId="3078F822" w14:textId="77777777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  <w:noProof/>
                    </w:rPr>
                  </w:pPr>
                </w:p>
                <w:p w14:paraId="2BD3FF2D" w14:textId="77777777" w:rsidR="00333A15" w:rsidRPr="008A0003" w:rsidRDefault="00333A15" w:rsidP="00333A15">
                  <w:pPr>
                    <w:pStyle w:val="Text"/>
                    <w:jc w:val="center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drawing>
                      <wp:inline distT="0" distB="0" distL="0" distR="0" wp14:anchorId="26AA7D5E" wp14:editId="75983B03">
                        <wp:extent cx="1609725" cy="228600"/>
                        <wp:effectExtent l="0" t="0" r="9525" b="0"/>
                        <wp:docPr id="701273422" name="Grafik 7012734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3b3.eps"/>
                                <pic:cNvPicPr/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9725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EF13E7B" w14:textId="77777777" w:rsidR="00333A15" w:rsidRPr="008A0003" w:rsidRDefault="00333A15" w:rsidP="00333A15">
                  <w:pPr>
                    <w:pStyle w:val="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333A15" w:rsidRPr="008A0003" w14:paraId="6CF320BB" w14:textId="77777777" w:rsidTr="00161B8F">
              <w:trPr>
                <w:trHeight w:val="245"/>
              </w:trPr>
              <w:tc>
                <w:tcPr>
                  <w:tcW w:w="3508" w:type="dxa"/>
                  <w:tcBorders>
                    <w:top w:val="single" w:sz="6" w:space="0" w:color="BFBFBF" w:themeColor="background1" w:themeShade="BF"/>
                    <w:bottom w:val="single" w:sz="6" w:space="0" w:color="BFBFBF" w:themeColor="background1" w:themeShade="BF"/>
                  </w:tcBorders>
                  <w:vAlign w:val="center"/>
                </w:tcPr>
                <w:p w14:paraId="26D8A8E7" w14:textId="41163121" w:rsidR="00333A15" w:rsidRPr="008A0003" w:rsidRDefault="00333A15" w:rsidP="00333A15">
                  <w:pPr>
                    <w:pStyle w:val="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1268" w:type="dxa"/>
                  <w:vAlign w:val="center"/>
                </w:tcPr>
                <w:p w14:paraId="60D46C33" w14:textId="77777777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193" w:type="dxa"/>
                  <w:tcBorders>
                    <w:top w:val="single" w:sz="6" w:space="0" w:color="BFBFBF" w:themeColor="background1" w:themeShade="BF"/>
                    <w:bottom w:val="single" w:sz="6" w:space="0" w:color="BFBFBF" w:themeColor="background1" w:themeShade="BF"/>
                  </w:tcBorders>
                  <w:vAlign w:val="center"/>
                </w:tcPr>
                <w:p w14:paraId="5047C8E7" w14:textId="77777777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333A15" w:rsidRPr="008A0003" w14:paraId="14642F5A" w14:textId="77777777" w:rsidTr="00161B8F">
              <w:trPr>
                <w:trHeight w:val="1123"/>
              </w:trPr>
              <w:tc>
                <w:tcPr>
                  <w:tcW w:w="3508" w:type="dxa"/>
                  <w:tcBorders>
                    <w:top w:val="single" w:sz="6" w:space="0" w:color="BFBFBF" w:themeColor="background1" w:themeShade="BF"/>
                    <w:left w:val="single" w:sz="6" w:space="0" w:color="BFBFBF" w:themeColor="background1" w:themeShade="BF"/>
                    <w:bottom w:val="single" w:sz="6" w:space="0" w:color="BFBFBF" w:themeColor="background1" w:themeShade="BF"/>
                    <w:right w:val="single" w:sz="6" w:space="0" w:color="BFBFBF" w:themeColor="background1" w:themeShade="BF"/>
                  </w:tcBorders>
                  <w:vAlign w:val="center"/>
                </w:tcPr>
                <w:p w14:paraId="463B8578" w14:textId="7326ACC4" w:rsidR="00333A15" w:rsidRPr="008A0003" w:rsidRDefault="00A530A1" w:rsidP="000E2F12">
                  <w:pPr>
                    <w:jc w:val="center"/>
                  </w:pPr>
                  <w:r w:rsidRPr="008A0003">
                    <w:rPr>
                      <w:rFonts w:cstheme="minorHAnsi"/>
                    </w:rPr>
                    <w:t>Ich gehe zuerst die Zehntel-Schritte und dann die Hundertstel-Schritte.</w:t>
                  </w:r>
                </w:p>
              </w:tc>
              <w:tc>
                <w:tcPr>
                  <w:tcW w:w="1268" w:type="dxa"/>
                  <w:tcBorders>
                    <w:left w:val="single" w:sz="6" w:space="0" w:color="BFBFBF" w:themeColor="background1" w:themeShade="BF"/>
                    <w:right w:val="single" w:sz="6" w:space="0" w:color="BFBFBF" w:themeColor="background1" w:themeShade="BF"/>
                  </w:tcBorders>
                  <w:vAlign w:val="center"/>
                </w:tcPr>
                <w:p w14:paraId="747C16D8" w14:textId="77777777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193" w:type="dxa"/>
                  <w:tcBorders>
                    <w:top w:val="single" w:sz="6" w:space="0" w:color="BFBFBF" w:themeColor="background1" w:themeShade="BF"/>
                    <w:left w:val="single" w:sz="6" w:space="0" w:color="BFBFBF" w:themeColor="background1" w:themeShade="BF"/>
                    <w:bottom w:val="single" w:sz="6" w:space="0" w:color="BFBFBF" w:themeColor="background1" w:themeShade="BF"/>
                    <w:right w:val="single" w:sz="6" w:space="0" w:color="BFBFBF" w:themeColor="background1" w:themeShade="BF"/>
                  </w:tcBorders>
                  <w:vAlign w:val="center"/>
                </w:tcPr>
                <w:p w14:paraId="57855CE5" w14:textId="77777777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  <w:noProof/>
                    </w:rPr>
                  </w:pPr>
                </w:p>
                <w:p w14:paraId="3249A3EB" w14:textId="77777777" w:rsidR="00333A15" w:rsidRPr="008A0003" w:rsidRDefault="00333A15" w:rsidP="00333A15">
                  <w:pPr>
                    <w:pStyle w:val="Text"/>
                    <w:jc w:val="center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drawing>
                      <wp:inline distT="0" distB="0" distL="0" distR="0" wp14:anchorId="34FC0F41" wp14:editId="44E1F04D">
                        <wp:extent cx="1609725" cy="485775"/>
                        <wp:effectExtent l="0" t="0" r="9525" b="9525"/>
                        <wp:docPr id="46" name="Grafik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3b4.eps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9725" cy="485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E224955" w14:textId="77777777" w:rsidR="00333A15" w:rsidRPr="008A0003" w:rsidRDefault="00333A15" w:rsidP="00333A15">
                  <w:pPr>
                    <w:pStyle w:val="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3E3786BD" w14:textId="09843FCF" w:rsidR="00333A15" w:rsidRPr="008A0003" w:rsidRDefault="00333A15" w:rsidP="00333A15">
            <w:pPr>
              <w:rPr>
                <w:rFonts w:asciiTheme="majorHAnsi" w:hAnsiTheme="majorHAnsi" w:cstheme="majorHAnsi"/>
              </w:rPr>
            </w:pPr>
          </w:p>
        </w:tc>
      </w:tr>
      <w:tr w:rsidR="00A530A1" w:rsidRPr="008A0003" w14:paraId="4C7A0DF7" w14:textId="77777777" w:rsidTr="004D5301">
        <w:tc>
          <w:tcPr>
            <w:tcW w:w="612" w:type="dxa"/>
          </w:tcPr>
          <w:p w14:paraId="5E7A9B83" w14:textId="77777777" w:rsidR="00A530A1" w:rsidRPr="008A0003" w:rsidRDefault="00A530A1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20ACD645" w14:textId="77777777" w:rsidR="00A530A1" w:rsidRPr="008A0003" w:rsidRDefault="00A530A1" w:rsidP="004D033C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5" w:type="dxa"/>
          </w:tcPr>
          <w:p w14:paraId="21A4DB34" w14:textId="73AC2585" w:rsidR="00A530A1" w:rsidRDefault="00A530A1" w:rsidP="00333A15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1C0814" w:rsidRPr="008A0003" w14:paraId="375FD68B" w14:textId="77777777" w:rsidTr="004D5301">
        <w:tc>
          <w:tcPr>
            <w:tcW w:w="612" w:type="dxa"/>
          </w:tcPr>
          <w:p w14:paraId="66AD5779" w14:textId="52782821" w:rsidR="001C0814" w:rsidRPr="008A0003" w:rsidRDefault="001C0814" w:rsidP="008E2563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2301A5EF" w14:textId="098B5DEC" w:rsidR="001C0814" w:rsidRPr="008A0003" w:rsidRDefault="0071032F" w:rsidP="004D033C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c</w:t>
            </w:r>
            <w:r w:rsidR="001C0814" w:rsidRPr="008A0003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045" w:type="dxa"/>
          </w:tcPr>
          <w:p w14:paraId="72B743E0" w14:textId="48CA73BE" w:rsidR="00333A15" w:rsidRPr="008A0003" w:rsidRDefault="00161B8F" w:rsidP="00333A15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0DC254D6" wp14:editId="1347566E">
                      <wp:simplePos x="0" y="0"/>
                      <wp:positionH relativeFrom="column">
                        <wp:posOffset>1247866</wp:posOffset>
                      </wp:positionH>
                      <wp:positionV relativeFrom="paragraph">
                        <wp:posOffset>150132</wp:posOffset>
                      </wp:positionV>
                      <wp:extent cx="2661920" cy="323215"/>
                      <wp:effectExtent l="431800" t="0" r="17780" b="6985"/>
                      <wp:wrapNone/>
                      <wp:docPr id="1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1920" cy="323215"/>
                              </a:xfrm>
                              <a:prstGeom prst="wedgeRoundRectCallout">
                                <a:avLst>
                                  <a:gd name="adj1" fmla="val -65353"/>
                                  <a:gd name="adj2" fmla="val 1598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E2F395" w14:textId="52450F8A" w:rsidR="008A0003" w:rsidRPr="00705633" w:rsidRDefault="008A0003" w:rsidP="008A0003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8A0003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Zu dem Bild passt auch eine Subtraktionsaufgabe.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C254D6" id="_x0000_s1045" type="#_x0000_t62" style="position:absolute;margin-left:98.25pt;margin-top:11.8pt;width:209.6pt;height:25.4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" adj="-3316,11145" fillcolor="white [3201]" strokecolor="#bfbfbf [2412]">
                      <v:textbox inset="1mm,0,1mm,0">
                        <w:txbxContent>
                          <w:p w14:paraId="73E2F395" w14:textId="52450F8A" w:rsidR="008A0003" w:rsidRPr="00705633" w:rsidRDefault="008A0003" w:rsidP="008A0003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8A0003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Zu dem Bild passt auch eine Subtraktionsaufgabe.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76F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37088" behindDoc="0" locked="0" layoutInCell="1" allowOverlap="1" wp14:anchorId="2717FE36" wp14:editId="3F329287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25718</wp:posOffset>
                  </wp:positionV>
                  <wp:extent cx="727075" cy="718820"/>
                  <wp:effectExtent l="0" t="0" r="0" b="5080"/>
                  <wp:wrapNone/>
                  <wp:docPr id="2001585527" name="Bild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1585527" name="Bild 55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075" cy="71882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0A553376" w14:textId="2C9E1CFA" w:rsidR="00333A15" w:rsidRPr="008A0003" w:rsidRDefault="00333A15" w:rsidP="00333A15">
            <w:pPr>
              <w:rPr>
                <w:rFonts w:asciiTheme="majorHAnsi" w:hAnsiTheme="majorHAnsi" w:cstheme="majorHAnsi"/>
              </w:rPr>
            </w:pPr>
          </w:p>
          <w:p w14:paraId="0B8300E2" w14:textId="4584C5A2" w:rsidR="00333A15" w:rsidRPr="008A0003" w:rsidRDefault="00161B8F" w:rsidP="00333A15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6C011694" wp14:editId="41E5F30F">
                      <wp:simplePos x="0" y="0"/>
                      <wp:positionH relativeFrom="column">
                        <wp:posOffset>675186</wp:posOffset>
                      </wp:positionH>
                      <wp:positionV relativeFrom="paragraph">
                        <wp:posOffset>175441</wp:posOffset>
                      </wp:positionV>
                      <wp:extent cx="444954" cy="214630"/>
                      <wp:effectExtent l="0" t="0" r="12700" b="13970"/>
                      <wp:wrapNone/>
                      <wp:docPr id="1700872300" name="Textfeld 1700872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4954" cy="214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770E6C0B" w14:textId="62030ECD" w:rsidR="00333A15" w:rsidRPr="005176F3" w:rsidRDefault="00333A15" w:rsidP="00333A15">
                                  <w:pPr>
                                    <w:rPr>
                                      <w:b/>
                                    </w:rPr>
                                  </w:pPr>
                                  <w:r w:rsidRPr="005176F3">
                                    <w:rPr>
                                      <w:b/>
                                    </w:rPr>
                                    <w:t>Emily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011694" id="Textfeld 1700872300" o:spid="_x0000_s1046" type="#_x0000_t202" style="position:absolute;margin-left:53.15pt;margin-top:13.8pt;width:35.05pt;height:16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" filled="f" stroked="f">
                      <v:textbox inset="0,0,0,0">
                        <w:txbxContent>
                          <w:p w14:paraId="770E6C0B" w14:textId="62030ECD" w:rsidR="00333A15" w:rsidRPr="005176F3" w:rsidRDefault="00333A15" w:rsidP="00333A15">
                            <w:pPr>
                              <w:rPr>
                                <w:b/>
                              </w:rPr>
                            </w:pPr>
                            <w:r w:rsidRPr="005176F3">
                              <w:rPr>
                                <w:b/>
                              </w:rPr>
                              <w:t>Emily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3411108" w14:textId="2450A989" w:rsidR="00333A15" w:rsidRPr="008A0003" w:rsidRDefault="00333A15" w:rsidP="00333A15">
            <w:pPr>
              <w:rPr>
                <w:rFonts w:asciiTheme="majorHAnsi" w:hAnsiTheme="majorHAnsi" w:cstheme="majorHAnsi"/>
              </w:rPr>
            </w:pPr>
          </w:p>
          <w:p w14:paraId="64364270" w14:textId="6B5EC0D9" w:rsidR="00CD3CDC" w:rsidRDefault="001C2EC5" w:rsidP="001C2EC5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Welche Subtraktionsaufgabe passt zu dem Bild aus </w:t>
            </w:r>
            <w:r w:rsidRPr="008A0003">
              <w:rPr>
                <w:rStyle w:val="NummerierungZchn"/>
                <w:rFonts w:asciiTheme="majorHAnsi" w:hAnsiTheme="majorHAnsi" w:cstheme="majorHAnsi"/>
              </w:rPr>
              <w:t>b)</w:t>
            </w:r>
            <w:r w:rsidRPr="008A0003">
              <w:rPr>
                <w:rFonts w:asciiTheme="majorHAnsi" w:hAnsiTheme="majorHAnsi" w:cstheme="majorHAnsi"/>
              </w:rPr>
              <w:t>?</w:t>
            </w:r>
          </w:p>
          <w:p w14:paraId="187AAFE9" w14:textId="58A5F5ED" w:rsidR="00161B8F" w:rsidRDefault="00161B8F" w:rsidP="001C2EC5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86592" behindDoc="0" locked="0" layoutInCell="1" allowOverlap="1" wp14:anchorId="6D18EA16" wp14:editId="32C510C7">
                      <wp:simplePos x="0" y="0"/>
                      <wp:positionH relativeFrom="column">
                        <wp:posOffset>5261</wp:posOffset>
                      </wp:positionH>
                      <wp:positionV relativeFrom="paragraph">
                        <wp:posOffset>103686</wp:posOffset>
                      </wp:positionV>
                      <wp:extent cx="5065395" cy="790303"/>
                      <wp:effectExtent l="0" t="0" r="14605" b="10160"/>
                      <wp:wrapNone/>
                      <wp:docPr id="50983039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65395" cy="79030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38A81A" w14:textId="77777777" w:rsidR="00161B8F" w:rsidRDefault="00161B8F" w:rsidP="00161B8F">
                                  <w:r>
                                    <w:t>Subtraktionsaufgabe: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18EA16" id="Textfeld 2" o:spid="_x0000_s1047" type="#_x0000_t202" style="position:absolute;margin-left:.4pt;margin-top:8.15pt;width:398.85pt;height:62.25pt;z-index:251886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" strokecolor="#bfbfbf [2412]">
                      <v:textbox>
                        <w:txbxContent>
                          <w:p w14:paraId="7D38A81A" w14:textId="77777777" w:rsidR="00161B8F" w:rsidRDefault="00161B8F" w:rsidP="00161B8F">
                            <w:r>
                              <w:t>Subtraktionsaufgabe: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092BC7B" w14:textId="51A8ED57" w:rsidR="00A530A1" w:rsidRDefault="00A530A1" w:rsidP="001C2EC5">
            <w:pPr>
              <w:rPr>
                <w:rFonts w:asciiTheme="majorHAnsi" w:hAnsiTheme="majorHAnsi" w:cstheme="majorHAnsi"/>
              </w:rPr>
            </w:pPr>
          </w:p>
          <w:p w14:paraId="55947156" w14:textId="14787CBB" w:rsidR="00A530A1" w:rsidRDefault="00A530A1" w:rsidP="001C2EC5">
            <w:pPr>
              <w:rPr>
                <w:rFonts w:asciiTheme="majorHAnsi" w:hAnsiTheme="majorHAnsi" w:cstheme="majorHAnsi"/>
              </w:rPr>
            </w:pPr>
          </w:p>
          <w:p w14:paraId="238E75D7" w14:textId="77777777" w:rsidR="00161B8F" w:rsidRDefault="00161B8F" w:rsidP="001C2EC5">
            <w:pPr>
              <w:rPr>
                <w:rFonts w:asciiTheme="majorHAnsi" w:hAnsiTheme="majorHAnsi" w:cstheme="majorHAnsi"/>
              </w:rPr>
            </w:pPr>
          </w:p>
          <w:p w14:paraId="002C1CF7" w14:textId="5C627B69" w:rsidR="00A530A1" w:rsidRPr="008A0003" w:rsidRDefault="00A530A1" w:rsidP="001C2EC5">
            <w:pPr>
              <w:rPr>
                <w:rFonts w:asciiTheme="majorHAnsi" w:hAnsiTheme="majorHAnsi" w:cstheme="majorHAnsi"/>
              </w:rPr>
            </w:pPr>
          </w:p>
        </w:tc>
      </w:tr>
    </w:tbl>
    <w:p w14:paraId="0C0FBCFF" w14:textId="61B88D8E" w:rsidR="00161B8F" w:rsidRDefault="00161B8F">
      <w:pPr>
        <w:sectPr w:rsidR="00161B8F" w:rsidSect="0088712C">
          <w:headerReference w:type="default" r:id="rId32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82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2"/>
        <w:gridCol w:w="425"/>
        <w:gridCol w:w="8045"/>
      </w:tblGrid>
      <w:tr w:rsidR="003C3680" w:rsidRPr="008A0003" w14:paraId="7D8B5A9B" w14:textId="77777777" w:rsidTr="004D5301">
        <w:tc>
          <w:tcPr>
            <w:tcW w:w="612" w:type="dxa"/>
          </w:tcPr>
          <w:p w14:paraId="19AD5FE3" w14:textId="493D5EC2" w:rsidR="003C3680" w:rsidRPr="008A0003" w:rsidRDefault="003C3680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lastRenderedPageBreak/>
              <w:t>1.4</w:t>
            </w:r>
          </w:p>
        </w:tc>
        <w:tc>
          <w:tcPr>
            <w:tcW w:w="8470" w:type="dxa"/>
            <w:gridSpan w:val="2"/>
          </w:tcPr>
          <w:p w14:paraId="7789D3B2" w14:textId="538FB76E" w:rsidR="003C3680" w:rsidRPr="008A0003" w:rsidRDefault="00CD3CDC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Bilder am Zahlenstrahl</w:t>
            </w:r>
          </w:p>
        </w:tc>
      </w:tr>
      <w:tr w:rsidR="007723C1" w:rsidRPr="008A0003" w14:paraId="4BB6CAA7" w14:textId="77777777" w:rsidTr="004D5301">
        <w:tc>
          <w:tcPr>
            <w:tcW w:w="612" w:type="dxa"/>
          </w:tcPr>
          <w:p w14:paraId="1CBC34D1" w14:textId="77777777" w:rsidR="007723C1" w:rsidRPr="008A0003" w:rsidRDefault="007723C1" w:rsidP="007723C1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7B42F529" w14:textId="77777777" w:rsidR="007723C1" w:rsidRPr="008A0003" w:rsidRDefault="007723C1" w:rsidP="007723C1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8045" w:type="dxa"/>
          </w:tcPr>
          <w:p w14:paraId="171E808D" w14:textId="158A9D8F" w:rsidR="00CD3CDC" w:rsidRPr="008A0003" w:rsidRDefault="00CD3CDC" w:rsidP="008A0003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Nenne zu den Bildern am Zahlenstrahl jeweils zwei passende Aufgaben. </w:t>
            </w:r>
          </w:p>
          <w:p w14:paraId="2086EE58" w14:textId="77777777" w:rsidR="0093552E" w:rsidRDefault="00CD3CDC" w:rsidP="008A0003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Schreibe ins Heft.</w:t>
            </w:r>
          </w:p>
          <w:p w14:paraId="52C431C9" w14:textId="08365035" w:rsidR="00A530A1" w:rsidRPr="008A0003" w:rsidRDefault="00A530A1" w:rsidP="008A0003">
            <w:pPr>
              <w:rPr>
                <w:rFonts w:asciiTheme="majorHAnsi" w:hAnsiTheme="majorHAnsi" w:cstheme="majorHAnsi"/>
              </w:rPr>
            </w:pPr>
          </w:p>
        </w:tc>
      </w:tr>
      <w:tr w:rsidR="007723C1" w:rsidRPr="008A0003" w14:paraId="3D86EB21" w14:textId="77777777" w:rsidTr="004D5301">
        <w:tc>
          <w:tcPr>
            <w:tcW w:w="612" w:type="dxa"/>
          </w:tcPr>
          <w:p w14:paraId="3E895251" w14:textId="77777777" w:rsidR="007723C1" w:rsidRPr="008A0003" w:rsidRDefault="007723C1" w:rsidP="007723C1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3527CB9D" w14:textId="77777777" w:rsidR="007723C1" w:rsidRPr="008A0003" w:rsidRDefault="007723C1" w:rsidP="007723C1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5" w:type="dxa"/>
          </w:tcPr>
          <w:p w14:paraId="1EF87AAC" w14:textId="059D7A3D" w:rsidR="0043774D" w:rsidRPr="008A0003" w:rsidRDefault="0043774D" w:rsidP="007723C1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1DED1414" wp14:editId="2B27FC84">
                  <wp:extent cx="2023110" cy="591185"/>
                  <wp:effectExtent l="0" t="0" r="0" b="0"/>
                  <wp:docPr id="427157248" name="Grafik 427157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4a1.eps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59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0003">
              <w:rPr>
                <w:rFonts w:asciiTheme="majorHAnsi" w:hAnsiTheme="majorHAnsi" w:cstheme="majorHAnsi"/>
              </w:rPr>
              <w:t xml:space="preserve">                              </w:t>
            </w:r>
            <w:r w:rsidRPr="008A0003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2E316F17" wp14:editId="397F85CB">
                  <wp:extent cx="2085975" cy="609600"/>
                  <wp:effectExtent l="0" t="0" r="9525" b="0"/>
                  <wp:docPr id="447815479" name="Grafik 447815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4a2.eps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0A1" w:rsidRPr="008A0003" w14:paraId="4AC08D66" w14:textId="77777777" w:rsidTr="004D5301">
        <w:tc>
          <w:tcPr>
            <w:tcW w:w="612" w:type="dxa"/>
          </w:tcPr>
          <w:p w14:paraId="20A7E314" w14:textId="77777777" w:rsidR="00A530A1" w:rsidRPr="008A0003" w:rsidRDefault="00A530A1" w:rsidP="007723C1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63BF2EFC" w14:textId="77777777" w:rsidR="00A530A1" w:rsidRPr="008A0003" w:rsidRDefault="00A530A1" w:rsidP="007723C1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5" w:type="dxa"/>
          </w:tcPr>
          <w:p w14:paraId="387A66A5" w14:textId="77777777" w:rsidR="00A530A1" w:rsidRPr="008A0003" w:rsidRDefault="00A530A1" w:rsidP="007723C1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</w:p>
        </w:tc>
      </w:tr>
      <w:tr w:rsidR="006D3390" w:rsidRPr="008A0003" w14:paraId="6691A5E8" w14:textId="77777777" w:rsidTr="004D5301">
        <w:tc>
          <w:tcPr>
            <w:tcW w:w="612" w:type="dxa"/>
          </w:tcPr>
          <w:p w14:paraId="7BF7383C" w14:textId="77777777" w:rsidR="006D3390" w:rsidRPr="008A0003" w:rsidRDefault="006D3390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5635618A" w14:textId="77777777" w:rsidR="006D3390" w:rsidRPr="008A0003" w:rsidRDefault="006D3390" w:rsidP="008E2563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45" w:type="dxa"/>
          </w:tcPr>
          <w:p w14:paraId="463F6B41" w14:textId="77777777" w:rsidR="0043774D" w:rsidRPr="008A0003" w:rsidRDefault="0043774D" w:rsidP="008A0003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Zeichne zu den Aufgaben jeweils ein passendes Bild am Zahlenstrahl ins Heft.</w:t>
            </w:r>
          </w:p>
          <w:p w14:paraId="35136E66" w14:textId="77777777" w:rsidR="008123DF" w:rsidRPr="008A0003" w:rsidRDefault="0043774D" w:rsidP="008A0003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Nenne jeweils noch eine zweite Aufgabe, die auch zu deinem Bild passt.</w:t>
            </w:r>
          </w:p>
          <w:p w14:paraId="38D3B063" w14:textId="77777777" w:rsidR="0043774D" w:rsidRPr="008A0003" w:rsidRDefault="0043774D" w:rsidP="0043774D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4AB231CB" w14:textId="781C553B" w:rsidR="0043774D" w:rsidRPr="008A0003" w:rsidRDefault="0043774D" w:rsidP="0043774D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5,2 + 0,6 +</w:t>
            </w:r>
            <w:r w:rsidR="003F4FC1" w:rsidRPr="008A0003">
              <w:rPr>
                <w:rFonts w:asciiTheme="majorHAnsi" w:hAnsiTheme="majorHAnsi" w:cstheme="majorHAnsi"/>
              </w:rPr>
              <w:t xml:space="preserve"> </w:t>
            </w:r>
            <w:r w:rsidRPr="008A0003">
              <w:rPr>
                <w:rFonts w:asciiTheme="majorHAnsi" w:hAnsiTheme="majorHAnsi" w:cstheme="majorHAnsi"/>
              </w:rPr>
              <w:t xml:space="preserve">0,04               </w:t>
            </w:r>
            <w:r w:rsidR="0031738F" w:rsidRPr="008A0003">
              <w:rPr>
                <w:rFonts w:asciiTheme="majorHAnsi" w:hAnsiTheme="majorHAnsi" w:cstheme="majorHAnsi"/>
              </w:rPr>
              <w:t xml:space="preserve">               </w:t>
            </w:r>
            <w:r w:rsidRPr="008A0003">
              <w:rPr>
                <w:rFonts w:asciiTheme="majorHAnsi" w:hAnsiTheme="majorHAnsi" w:cstheme="majorHAnsi"/>
              </w:rPr>
              <w:t xml:space="preserve">9,3 </w:t>
            </w:r>
            <w:r w:rsidR="003F4FC1" w:rsidRPr="008A0003">
              <w:rPr>
                <w:rFonts w:asciiTheme="majorHAnsi" w:hAnsiTheme="majorHAnsi" w:cstheme="majorHAnsi"/>
              </w:rPr>
              <w:t xml:space="preserve">- </w:t>
            </w:r>
            <w:r w:rsidRPr="008A0003">
              <w:rPr>
                <w:rFonts w:asciiTheme="majorHAnsi" w:hAnsiTheme="majorHAnsi" w:cstheme="majorHAnsi"/>
              </w:rPr>
              <w:t xml:space="preserve">0,8 </w:t>
            </w:r>
            <w:r w:rsidR="003F4FC1" w:rsidRPr="008A0003">
              <w:rPr>
                <w:rFonts w:asciiTheme="majorHAnsi" w:hAnsiTheme="majorHAnsi" w:cstheme="majorHAnsi"/>
              </w:rPr>
              <w:t xml:space="preserve">- </w:t>
            </w:r>
            <w:r w:rsidRPr="008A0003">
              <w:rPr>
                <w:rFonts w:asciiTheme="majorHAnsi" w:hAnsiTheme="majorHAnsi" w:cstheme="majorHAnsi"/>
              </w:rPr>
              <w:t>0,04</w:t>
            </w:r>
            <w:r w:rsidR="0031738F" w:rsidRPr="008A0003">
              <w:rPr>
                <w:rFonts w:asciiTheme="majorHAnsi" w:hAnsiTheme="majorHAnsi" w:cstheme="majorHAnsi"/>
              </w:rPr>
              <w:t xml:space="preserve">                                            13,5 + 1,6</w:t>
            </w:r>
          </w:p>
          <w:p w14:paraId="58EBBBD4" w14:textId="257E89A8" w:rsidR="0031738F" w:rsidRPr="008A0003" w:rsidRDefault="0031738F" w:rsidP="0043774D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A530A1" w:rsidRPr="008A0003" w14:paraId="6318ACF3" w14:textId="77777777" w:rsidTr="004D5301">
        <w:tc>
          <w:tcPr>
            <w:tcW w:w="612" w:type="dxa"/>
          </w:tcPr>
          <w:p w14:paraId="302B3F28" w14:textId="77777777" w:rsidR="00A530A1" w:rsidRPr="008A0003" w:rsidRDefault="00A530A1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0622A5CB" w14:textId="77777777" w:rsidR="00A530A1" w:rsidRPr="008A0003" w:rsidRDefault="00A530A1" w:rsidP="008E2563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5" w:type="dxa"/>
          </w:tcPr>
          <w:p w14:paraId="7A3F226D" w14:textId="77777777" w:rsidR="00A530A1" w:rsidRPr="008A0003" w:rsidRDefault="00A530A1" w:rsidP="008A0003">
            <w:pPr>
              <w:rPr>
                <w:rFonts w:asciiTheme="majorHAnsi" w:hAnsiTheme="majorHAnsi" w:cstheme="majorHAnsi"/>
              </w:rPr>
            </w:pPr>
          </w:p>
        </w:tc>
      </w:tr>
      <w:tr w:rsidR="008123DF" w:rsidRPr="008A0003" w14:paraId="64348623" w14:textId="77777777" w:rsidTr="004D5301">
        <w:tc>
          <w:tcPr>
            <w:tcW w:w="612" w:type="dxa"/>
          </w:tcPr>
          <w:p w14:paraId="2E9EC950" w14:textId="2CD46375" w:rsidR="008123DF" w:rsidRPr="008A0003" w:rsidRDefault="0031738F" w:rsidP="008123DF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6AF850F3" wp14:editId="53466520">
                  <wp:extent cx="313144" cy="272386"/>
                  <wp:effectExtent l="0" t="0" r="0" b="0"/>
                  <wp:docPr id="1499660690" name="Grafik 1499660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C9DC4AD" w14:textId="77777777" w:rsidR="008123DF" w:rsidRPr="008A0003" w:rsidRDefault="008123DF" w:rsidP="008123DF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8045" w:type="dxa"/>
          </w:tcPr>
          <w:p w14:paraId="6B8EE6AE" w14:textId="4F7B3310" w:rsidR="008123DF" w:rsidRPr="008A0003" w:rsidRDefault="008A0003" w:rsidP="008A000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A0003">
              <w:rPr>
                <w:rStyle w:val="cf01"/>
                <w:rFonts w:asciiTheme="majorHAnsi" w:hAnsiTheme="majorHAnsi" w:cstheme="majorHAnsi"/>
                <w:sz w:val="22"/>
                <w:szCs w:val="22"/>
              </w:rPr>
              <w:t xml:space="preserve">Stellt euch gegenseitig Aufgaben wie in </w:t>
            </w:r>
            <w:r w:rsidRPr="008A0003">
              <w:rPr>
                <w:rStyle w:val="cf01"/>
                <w:rFonts w:asciiTheme="majorHAnsi" w:hAnsiTheme="majorHAnsi" w:cstheme="majorHAnsi"/>
                <w:b/>
                <w:color w:val="327A86" w:themeColor="text2"/>
                <w:sz w:val="22"/>
                <w:szCs w:val="22"/>
              </w:rPr>
              <w:t>a)</w:t>
            </w:r>
            <w:r w:rsidRPr="008A0003">
              <w:rPr>
                <w:rStyle w:val="cf01"/>
                <w:rFonts w:asciiTheme="majorHAnsi" w:hAnsiTheme="majorHAnsi" w:cstheme="majorHAnsi"/>
                <w:sz w:val="22"/>
                <w:szCs w:val="22"/>
              </w:rPr>
              <w:t xml:space="preserve"> oder </w:t>
            </w:r>
            <w:r w:rsidRPr="008A0003">
              <w:rPr>
                <w:rStyle w:val="cf01"/>
                <w:rFonts w:asciiTheme="majorHAnsi" w:hAnsiTheme="majorHAnsi" w:cstheme="majorHAnsi"/>
                <w:b/>
                <w:color w:val="327A86" w:themeColor="text2"/>
                <w:sz w:val="22"/>
                <w:szCs w:val="22"/>
              </w:rPr>
              <w:t>b)</w:t>
            </w:r>
            <w:r w:rsidRPr="008A0003">
              <w:rPr>
                <w:rStyle w:val="cf01"/>
                <w:rFonts w:asciiTheme="majorHAnsi" w:hAnsiTheme="majorHAnsi" w:cstheme="majorHAnsi"/>
                <w:sz w:val="22"/>
                <w:szCs w:val="22"/>
              </w:rPr>
              <w:t>: Formuliert Rechenaufgaben und sucht passende Bilder am Zahlenstrahl oder umgekehrt. Wechselt euch ab.</w:t>
            </w:r>
          </w:p>
        </w:tc>
      </w:tr>
    </w:tbl>
    <w:p w14:paraId="7A265626" w14:textId="77777777" w:rsidR="00161B8F" w:rsidRDefault="00161B8F"/>
    <w:tbl>
      <w:tblPr>
        <w:tblW w:w="9082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2"/>
        <w:gridCol w:w="510"/>
        <w:gridCol w:w="7960"/>
      </w:tblGrid>
      <w:tr w:rsidR="0031738F" w:rsidRPr="008A0003" w14:paraId="72D4C4A6" w14:textId="77777777" w:rsidTr="004D5301">
        <w:tc>
          <w:tcPr>
            <w:tcW w:w="612" w:type="dxa"/>
          </w:tcPr>
          <w:p w14:paraId="50AD4FEF" w14:textId="6B5CA814" w:rsidR="0031738F" w:rsidRPr="008A0003" w:rsidRDefault="0031738F" w:rsidP="00D651DF">
            <w:pPr>
              <w:pStyle w:val="berschrift3"/>
              <w:rPr>
                <w:rFonts w:asciiTheme="majorHAnsi" w:hAnsiTheme="majorHAnsi" w:cstheme="majorHAnsi"/>
              </w:rPr>
            </w:pPr>
            <w:bookmarkStart w:id="1" w:name="_Hlk137113476"/>
            <w:r w:rsidRPr="008A0003">
              <w:rPr>
                <w:rFonts w:asciiTheme="majorHAnsi" w:hAnsiTheme="majorHAnsi" w:cstheme="majorHAnsi"/>
              </w:rPr>
              <w:t>1.5</w:t>
            </w:r>
          </w:p>
        </w:tc>
        <w:tc>
          <w:tcPr>
            <w:tcW w:w="8470" w:type="dxa"/>
            <w:gridSpan w:val="2"/>
          </w:tcPr>
          <w:p w14:paraId="23E066CE" w14:textId="53EEA206" w:rsidR="0031738F" w:rsidRPr="008A0003" w:rsidRDefault="0031738F" w:rsidP="00D651DF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Mehrere Sprünge am Zahlenstrahl</w:t>
            </w:r>
          </w:p>
        </w:tc>
      </w:tr>
      <w:bookmarkEnd w:id="1"/>
      <w:tr w:rsidR="0031738F" w:rsidRPr="008A0003" w14:paraId="6A7EAC13" w14:textId="77777777" w:rsidTr="004D5301">
        <w:trPr>
          <w:trHeight w:val="371"/>
        </w:trPr>
        <w:tc>
          <w:tcPr>
            <w:tcW w:w="612" w:type="dxa"/>
          </w:tcPr>
          <w:p w14:paraId="2557D664" w14:textId="769A8A95" w:rsidR="0031738F" w:rsidRPr="008A0003" w:rsidRDefault="00BE4797" w:rsidP="0031738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49376" behindDoc="0" locked="0" layoutInCell="1" allowOverlap="1" wp14:anchorId="21C35E22" wp14:editId="2AC889EC">
                  <wp:simplePos x="0" y="0"/>
                  <wp:positionH relativeFrom="column">
                    <wp:posOffset>318</wp:posOffset>
                  </wp:positionH>
                  <wp:positionV relativeFrom="paragraph">
                    <wp:posOffset>318</wp:posOffset>
                  </wp:positionV>
                  <wp:extent cx="360000" cy="272386"/>
                  <wp:effectExtent l="0" t="0" r="2540" b="0"/>
                  <wp:wrapSquare wrapText="bothSides"/>
                  <wp:docPr id="1006557442" name="Grafik 1006557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1176BB73" w14:textId="718366C0" w:rsidR="0031738F" w:rsidRPr="008A0003" w:rsidRDefault="0031738F" w:rsidP="0031738F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960" w:type="dxa"/>
          </w:tcPr>
          <w:p w14:paraId="2CB9B76A" w14:textId="1B11A415" w:rsidR="0031738F" w:rsidRPr="008A0003" w:rsidRDefault="00A43FFF" w:rsidP="0031738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46304" behindDoc="0" locked="0" layoutInCell="1" allowOverlap="1" wp14:anchorId="44A0DC3F" wp14:editId="2DAA5606">
                  <wp:simplePos x="0" y="0"/>
                  <wp:positionH relativeFrom="column">
                    <wp:posOffset>997585</wp:posOffset>
                  </wp:positionH>
                  <wp:positionV relativeFrom="paragraph">
                    <wp:posOffset>280670</wp:posOffset>
                  </wp:positionV>
                  <wp:extent cx="2771775" cy="617855"/>
                  <wp:effectExtent l="0" t="0" r="0" b="0"/>
                  <wp:wrapTopAndBottom/>
                  <wp:docPr id="695860954" name="Grafik 695860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5a.eps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61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A0003">
              <w:rPr>
                <w:rFonts w:asciiTheme="majorHAnsi" w:hAnsiTheme="majorHAnsi" w:cstheme="majorHAnsi"/>
              </w:rPr>
              <w:t>Welche Aufgaben passen zu dem Bild am Zahlenstrahl? Kreise ein und erkläre.</w:t>
            </w:r>
          </w:p>
          <w:p w14:paraId="736E2345" w14:textId="77777777" w:rsidR="00A530A1" w:rsidRDefault="00A530A1" w:rsidP="00A43FFF">
            <w:pPr>
              <w:rPr>
                <w:rFonts w:asciiTheme="majorHAnsi" w:hAnsiTheme="majorHAnsi" w:cstheme="majorHAnsi"/>
              </w:rPr>
            </w:pPr>
          </w:p>
          <w:p w14:paraId="2FC96CE1" w14:textId="3D940AC6" w:rsidR="00A43FFF" w:rsidRPr="008A0003" w:rsidRDefault="00A43FFF" w:rsidP="00A43FF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1,4 + 0,25 = 1,65         1,65 - 0,25 = 1,4           1,4 + 0,05 + 0,2 = 1,65         1,4 + 1,6 = 3</w:t>
            </w:r>
          </w:p>
          <w:p w14:paraId="5D62D2BF" w14:textId="77777777" w:rsidR="00A43FFF" w:rsidRPr="008A0003" w:rsidRDefault="00A43FFF" w:rsidP="00A43FFF">
            <w:pPr>
              <w:rPr>
                <w:rFonts w:asciiTheme="majorHAnsi" w:hAnsiTheme="majorHAnsi" w:cstheme="majorHAnsi"/>
              </w:rPr>
            </w:pPr>
          </w:p>
          <w:p w14:paraId="35C89165" w14:textId="333BCF84" w:rsidR="00A43FFF" w:rsidRPr="008A0003" w:rsidRDefault="00A43FFF" w:rsidP="00A43FF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              1,4 + 0,2 + 0,05 = 1,65         1,6 - 1,4 = 0,2              1,65 - 0,05 - 0,2 = 1,4</w:t>
            </w:r>
          </w:p>
        </w:tc>
      </w:tr>
      <w:tr w:rsidR="00A530A1" w:rsidRPr="008A0003" w14:paraId="7DF7684F" w14:textId="77777777" w:rsidTr="002B793B">
        <w:trPr>
          <w:trHeight w:val="195"/>
        </w:trPr>
        <w:tc>
          <w:tcPr>
            <w:tcW w:w="612" w:type="dxa"/>
          </w:tcPr>
          <w:p w14:paraId="69C4D703" w14:textId="77777777" w:rsidR="00A530A1" w:rsidRPr="008A0003" w:rsidRDefault="00A530A1" w:rsidP="0031738F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3F797B69" w14:textId="77777777" w:rsidR="00A530A1" w:rsidRPr="008A0003" w:rsidRDefault="00A530A1" w:rsidP="0031738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7960" w:type="dxa"/>
          </w:tcPr>
          <w:p w14:paraId="32804582" w14:textId="77777777" w:rsidR="00A530A1" w:rsidRPr="008A0003" w:rsidRDefault="00A530A1" w:rsidP="0031738F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31738F" w:rsidRPr="008A0003" w14:paraId="59F9A9EA" w14:textId="77777777" w:rsidTr="004D5301">
        <w:trPr>
          <w:trHeight w:val="371"/>
        </w:trPr>
        <w:tc>
          <w:tcPr>
            <w:tcW w:w="612" w:type="dxa"/>
          </w:tcPr>
          <w:p w14:paraId="2B3BCA7A" w14:textId="77777777" w:rsidR="0031738F" w:rsidRPr="008A0003" w:rsidRDefault="0031738F" w:rsidP="0031738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10" w:type="dxa"/>
          </w:tcPr>
          <w:p w14:paraId="2FD36FB5" w14:textId="0E6F5FB0" w:rsidR="0031738F" w:rsidRPr="008A0003" w:rsidRDefault="0031738F" w:rsidP="0031738F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7960" w:type="dxa"/>
          </w:tcPr>
          <w:p w14:paraId="7C7DF8C8" w14:textId="77777777" w:rsidR="002B793B" w:rsidRDefault="00A43FFF" w:rsidP="0031738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Zeichne zu den Aufgaben aus </w:t>
            </w:r>
            <w:r w:rsidRPr="008A0003">
              <w:rPr>
                <w:rFonts w:asciiTheme="majorHAnsi" w:hAnsiTheme="majorHAnsi" w:cstheme="majorHAnsi"/>
                <w:b/>
                <w:bCs/>
                <w:color w:val="327A86" w:themeColor="text2"/>
              </w:rPr>
              <w:t>a)</w:t>
            </w:r>
            <w:r w:rsidRPr="008A0003">
              <w:rPr>
                <w:rFonts w:asciiTheme="majorHAnsi" w:hAnsiTheme="majorHAnsi" w:cstheme="majorHAnsi"/>
              </w:rPr>
              <w:t xml:space="preserve">, die du nicht eingekreist hast, </w:t>
            </w:r>
          </w:p>
          <w:p w14:paraId="5D712DDF" w14:textId="020D3727" w:rsidR="0031738F" w:rsidRPr="008A0003" w:rsidRDefault="00A43FFF" w:rsidP="0031738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passende Bilder am Zahlenstrahl.</w:t>
            </w:r>
          </w:p>
        </w:tc>
      </w:tr>
      <w:tr w:rsidR="00A530A1" w:rsidRPr="008A0003" w14:paraId="62D3055A" w14:textId="77777777" w:rsidTr="002B793B">
        <w:trPr>
          <w:trHeight w:val="207"/>
        </w:trPr>
        <w:tc>
          <w:tcPr>
            <w:tcW w:w="612" w:type="dxa"/>
          </w:tcPr>
          <w:p w14:paraId="1CF3D717" w14:textId="77777777" w:rsidR="00A530A1" w:rsidRPr="008A0003" w:rsidRDefault="00A530A1" w:rsidP="0031738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10" w:type="dxa"/>
          </w:tcPr>
          <w:p w14:paraId="518F4FBE" w14:textId="77777777" w:rsidR="00A530A1" w:rsidRPr="008A0003" w:rsidRDefault="00A530A1" w:rsidP="0031738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7960" w:type="dxa"/>
          </w:tcPr>
          <w:p w14:paraId="01F30352" w14:textId="77777777" w:rsidR="00A530A1" w:rsidRPr="008A0003" w:rsidRDefault="00A530A1" w:rsidP="0031738F">
            <w:pPr>
              <w:rPr>
                <w:rFonts w:asciiTheme="majorHAnsi" w:hAnsiTheme="majorHAnsi" w:cstheme="majorHAnsi"/>
              </w:rPr>
            </w:pPr>
          </w:p>
        </w:tc>
      </w:tr>
      <w:tr w:rsidR="0031738F" w:rsidRPr="008A0003" w14:paraId="50B3F31F" w14:textId="77777777" w:rsidTr="004D5301">
        <w:trPr>
          <w:trHeight w:val="371"/>
        </w:trPr>
        <w:tc>
          <w:tcPr>
            <w:tcW w:w="612" w:type="dxa"/>
          </w:tcPr>
          <w:p w14:paraId="47085615" w14:textId="34DBF51E" w:rsidR="0031738F" w:rsidRPr="008A0003" w:rsidRDefault="00BE4797" w:rsidP="0031738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48352" behindDoc="0" locked="0" layoutInCell="1" allowOverlap="1" wp14:anchorId="75575E3B" wp14:editId="40662C91">
                  <wp:simplePos x="0" y="0"/>
                  <wp:positionH relativeFrom="column">
                    <wp:posOffset>318</wp:posOffset>
                  </wp:positionH>
                  <wp:positionV relativeFrom="paragraph">
                    <wp:posOffset>318</wp:posOffset>
                  </wp:positionV>
                  <wp:extent cx="360000" cy="272386"/>
                  <wp:effectExtent l="0" t="0" r="2540" b="0"/>
                  <wp:wrapSquare wrapText="bothSides"/>
                  <wp:docPr id="430363352" name="Grafik 430363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25DB43C4" w14:textId="377292A0" w:rsidR="0031738F" w:rsidRPr="008A0003" w:rsidRDefault="0031738F" w:rsidP="0031738F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7960" w:type="dxa"/>
          </w:tcPr>
          <w:p w14:paraId="6EE53F61" w14:textId="663FC3CB" w:rsidR="0031738F" w:rsidRDefault="00A43FFF" w:rsidP="0031738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47328" behindDoc="0" locked="0" layoutInCell="1" allowOverlap="1" wp14:anchorId="5ABA01FF" wp14:editId="7ABF778C">
                  <wp:simplePos x="0" y="0"/>
                  <wp:positionH relativeFrom="column">
                    <wp:posOffset>993775</wp:posOffset>
                  </wp:positionH>
                  <wp:positionV relativeFrom="paragraph">
                    <wp:posOffset>349250</wp:posOffset>
                  </wp:positionV>
                  <wp:extent cx="2438400" cy="541655"/>
                  <wp:effectExtent l="0" t="0" r="0" b="4445"/>
                  <wp:wrapTopAndBottom/>
                  <wp:docPr id="359431358" name="Grafik 359431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5c.eps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54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A0003">
              <w:rPr>
                <w:rFonts w:asciiTheme="majorHAnsi" w:hAnsiTheme="majorHAnsi" w:cstheme="majorHAnsi"/>
              </w:rPr>
              <w:t>Welche Aufgaben passen zu diesem Bild? Kreise ein und erkläre.</w:t>
            </w:r>
          </w:p>
          <w:p w14:paraId="788AC712" w14:textId="77777777" w:rsidR="00A43FFF" w:rsidRPr="008A0003" w:rsidRDefault="00A43FFF" w:rsidP="0031738F">
            <w:pPr>
              <w:rPr>
                <w:rFonts w:asciiTheme="majorHAnsi" w:hAnsiTheme="majorHAnsi" w:cstheme="majorHAnsi"/>
              </w:rPr>
            </w:pPr>
          </w:p>
          <w:p w14:paraId="6C121642" w14:textId="77777777" w:rsidR="00A43FFF" w:rsidRPr="008A0003" w:rsidRDefault="00A43FFF" w:rsidP="00A43FF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9,7 - 0,97 = 8,73         8,73 + 8,8 = 17,53       9,7 - 0,9 - 0,07 = 8,73       9,7 - 8,8 = 0,9</w:t>
            </w:r>
          </w:p>
          <w:p w14:paraId="0CECD871" w14:textId="77777777" w:rsidR="00A43FFF" w:rsidRPr="008A0003" w:rsidRDefault="00A43FFF" w:rsidP="00A43FFF">
            <w:pPr>
              <w:rPr>
                <w:rFonts w:asciiTheme="majorHAnsi" w:hAnsiTheme="majorHAnsi" w:cstheme="majorHAnsi"/>
              </w:rPr>
            </w:pPr>
          </w:p>
          <w:p w14:paraId="67C376DD" w14:textId="75382144" w:rsidR="00A43FFF" w:rsidRPr="008A0003" w:rsidRDefault="00A43FFF" w:rsidP="00A43FF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              8,7 + 0,9 + 0,07 = 9,7            8,73 + 0,97 = 9,7            8,73 + 0,07 + 0,9 = 9,7</w:t>
            </w:r>
          </w:p>
        </w:tc>
      </w:tr>
      <w:tr w:rsidR="00A530A1" w:rsidRPr="008A0003" w14:paraId="3C76B2F9" w14:textId="77777777" w:rsidTr="002B793B">
        <w:trPr>
          <w:trHeight w:val="289"/>
        </w:trPr>
        <w:tc>
          <w:tcPr>
            <w:tcW w:w="612" w:type="dxa"/>
          </w:tcPr>
          <w:p w14:paraId="7E82DE3D" w14:textId="77777777" w:rsidR="00A530A1" w:rsidRPr="008A0003" w:rsidRDefault="00A530A1" w:rsidP="0031738F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7D94D958" w14:textId="77777777" w:rsidR="00A530A1" w:rsidRPr="008A0003" w:rsidRDefault="00A530A1" w:rsidP="0031738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7960" w:type="dxa"/>
          </w:tcPr>
          <w:p w14:paraId="526309AA" w14:textId="77777777" w:rsidR="00A530A1" w:rsidRPr="008A0003" w:rsidRDefault="00A530A1" w:rsidP="0031738F">
            <w:pPr>
              <w:rPr>
                <w:rFonts w:asciiTheme="majorHAnsi" w:hAnsiTheme="majorHAnsi" w:cstheme="majorHAnsi"/>
              </w:rPr>
            </w:pPr>
          </w:p>
        </w:tc>
      </w:tr>
      <w:tr w:rsidR="00A43FFF" w:rsidRPr="008A0003" w14:paraId="155747D1" w14:textId="77777777" w:rsidTr="004D5301">
        <w:trPr>
          <w:trHeight w:val="371"/>
        </w:trPr>
        <w:tc>
          <w:tcPr>
            <w:tcW w:w="612" w:type="dxa"/>
          </w:tcPr>
          <w:p w14:paraId="6E8C0444" w14:textId="77777777" w:rsidR="00A43FFF" w:rsidRPr="008A0003" w:rsidRDefault="00A43FFF" w:rsidP="0031738F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0C8C9D57" w14:textId="2FA3F03E" w:rsidR="00A43FFF" w:rsidRPr="008A0003" w:rsidRDefault="00A43FFF" w:rsidP="0031738F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d)</w:t>
            </w:r>
          </w:p>
        </w:tc>
        <w:tc>
          <w:tcPr>
            <w:tcW w:w="7960" w:type="dxa"/>
          </w:tcPr>
          <w:p w14:paraId="04DE8D7E" w14:textId="77777777" w:rsidR="002B793B" w:rsidRDefault="00A43FFF" w:rsidP="0031738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Zeichne zu den Aufgaben aus </w:t>
            </w:r>
            <w:r w:rsidRPr="008A0003">
              <w:rPr>
                <w:rFonts w:asciiTheme="majorHAnsi" w:hAnsiTheme="majorHAnsi" w:cstheme="majorHAnsi"/>
                <w:b/>
                <w:color w:val="327A86" w:themeColor="text2"/>
              </w:rPr>
              <w:t>c)</w:t>
            </w:r>
            <w:r w:rsidRPr="008A0003">
              <w:rPr>
                <w:rFonts w:asciiTheme="majorHAnsi" w:hAnsiTheme="majorHAnsi" w:cstheme="majorHAnsi"/>
              </w:rPr>
              <w:t xml:space="preserve">, die du nicht eingekreist hast, </w:t>
            </w:r>
          </w:p>
          <w:p w14:paraId="097CD72B" w14:textId="39F1F0B3" w:rsidR="00A43FFF" w:rsidRPr="008A0003" w:rsidRDefault="00A43FFF" w:rsidP="0031738F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</w:rPr>
              <w:t>passende Bilder am Zahlenstrahl.</w:t>
            </w:r>
          </w:p>
        </w:tc>
      </w:tr>
    </w:tbl>
    <w:p w14:paraId="1B299C1B" w14:textId="77777777" w:rsidR="002B793B" w:rsidRDefault="002B793B">
      <w:pPr>
        <w:rPr>
          <w:rFonts w:asciiTheme="majorHAnsi" w:hAnsiTheme="majorHAnsi" w:cstheme="majorHAnsi"/>
          <w:b/>
          <w:bCs/>
        </w:rPr>
        <w:sectPr w:rsidR="002B793B" w:rsidSect="0088712C">
          <w:headerReference w:type="default" r:id="rId37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87" w:type="dxa"/>
        <w:tblInd w:w="-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3"/>
        <w:gridCol w:w="510"/>
        <w:gridCol w:w="7964"/>
      </w:tblGrid>
      <w:tr w:rsidR="00A43FFF" w:rsidRPr="008A0003" w14:paraId="3BEC5F67" w14:textId="77777777" w:rsidTr="00AF3014">
        <w:tc>
          <w:tcPr>
            <w:tcW w:w="613" w:type="dxa"/>
          </w:tcPr>
          <w:p w14:paraId="16FE74B0" w14:textId="19403301" w:rsidR="00A43FFF" w:rsidRPr="008A0003" w:rsidRDefault="00A43FFF" w:rsidP="00D651DF">
            <w:pPr>
              <w:pStyle w:val="berschrift3"/>
              <w:rPr>
                <w:rFonts w:asciiTheme="majorHAnsi" w:hAnsiTheme="majorHAnsi" w:cstheme="majorHAnsi"/>
              </w:rPr>
            </w:pPr>
            <w:bookmarkStart w:id="2" w:name="_Hlk137114622"/>
            <w:r w:rsidRPr="008A0003">
              <w:rPr>
                <w:rFonts w:asciiTheme="majorHAnsi" w:hAnsiTheme="majorHAnsi" w:cstheme="majorHAnsi"/>
              </w:rPr>
              <w:lastRenderedPageBreak/>
              <w:t>1.6</w:t>
            </w:r>
          </w:p>
        </w:tc>
        <w:tc>
          <w:tcPr>
            <w:tcW w:w="8474" w:type="dxa"/>
            <w:gridSpan w:val="2"/>
          </w:tcPr>
          <w:p w14:paraId="3ACF408E" w14:textId="5EB820C8" w:rsidR="00A43FFF" w:rsidRPr="008A0003" w:rsidRDefault="00A43FFF" w:rsidP="00D651DF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Additions- und Subtraktionsaufgaben lösen</w:t>
            </w:r>
          </w:p>
        </w:tc>
      </w:tr>
      <w:bookmarkEnd w:id="2"/>
      <w:tr w:rsidR="00A43FFF" w:rsidRPr="008A0003" w14:paraId="5B795BA0" w14:textId="77777777" w:rsidTr="00AF3014">
        <w:trPr>
          <w:trHeight w:val="371"/>
        </w:trPr>
        <w:tc>
          <w:tcPr>
            <w:tcW w:w="613" w:type="dxa"/>
          </w:tcPr>
          <w:p w14:paraId="4AE06311" w14:textId="2725AF5D" w:rsidR="00A43FFF" w:rsidRPr="008A0003" w:rsidRDefault="00A530A1" w:rsidP="00D651DF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847680" behindDoc="0" locked="0" layoutInCell="1" allowOverlap="1" wp14:anchorId="6BC544CB" wp14:editId="40D1819D">
                  <wp:simplePos x="0" y="0"/>
                  <wp:positionH relativeFrom="column">
                    <wp:posOffset>27516</wp:posOffset>
                  </wp:positionH>
                  <wp:positionV relativeFrom="paragraph">
                    <wp:posOffset>11339</wp:posOffset>
                  </wp:positionV>
                  <wp:extent cx="360000" cy="272386"/>
                  <wp:effectExtent l="0" t="0" r="2540" b="0"/>
                  <wp:wrapSquare wrapText="bothSides"/>
                  <wp:docPr id="2014850320" name="Grafik 2014850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1D455F57" w14:textId="5BD70F10" w:rsidR="00A43FFF" w:rsidRPr="008A0003" w:rsidRDefault="00A43FFF" w:rsidP="00D651DF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964" w:type="dxa"/>
          </w:tcPr>
          <w:p w14:paraId="45029593" w14:textId="6AB624C5" w:rsidR="00A43FFF" w:rsidRPr="008A0003" w:rsidRDefault="00BE4797" w:rsidP="008A0003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 xml:space="preserve">Emily rechnet die Aufgabe </w:t>
            </w:r>
            <w:r w:rsidRPr="002B793B">
              <w:rPr>
                <w:rFonts w:asciiTheme="majorHAnsi" w:hAnsiTheme="majorHAnsi" w:cstheme="majorHAnsi"/>
                <w:b/>
                <w:bCs/>
                <w:noProof/>
              </w:rPr>
              <w:t>8 + 1,4</w:t>
            </w:r>
            <w:r w:rsidRPr="008A0003">
              <w:rPr>
                <w:rFonts w:asciiTheme="majorHAnsi" w:hAnsiTheme="majorHAnsi" w:cstheme="majorHAnsi"/>
                <w:noProof/>
              </w:rPr>
              <w:t xml:space="preserve"> und erklärt am Zahlenstrahl:</w:t>
            </w:r>
          </w:p>
          <w:p w14:paraId="2683BC01" w14:textId="3A623D71" w:rsidR="005176F3" w:rsidRDefault="005176F3" w:rsidP="00D651DF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7C6BA09D" wp14:editId="32CB645F">
                      <wp:simplePos x="0" y="0"/>
                      <wp:positionH relativeFrom="column">
                        <wp:posOffset>893128</wp:posOffset>
                      </wp:positionH>
                      <wp:positionV relativeFrom="paragraph">
                        <wp:posOffset>166053</wp:posOffset>
                      </wp:positionV>
                      <wp:extent cx="3333750" cy="481012"/>
                      <wp:effectExtent l="209550" t="0" r="19050" b="14605"/>
                      <wp:wrapNone/>
                      <wp:docPr id="5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0" cy="481012"/>
                              </a:xfrm>
                              <a:prstGeom prst="wedgeRoundRectCallout">
                                <a:avLst>
                                  <a:gd name="adj1" fmla="val -55293"/>
                                  <a:gd name="adj2" fmla="val -10527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671B71" w14:textId="77777777" w:rsidR="005176F3" w:rsidRPr="005176F3" w:rsidRDefault="005176F3" w:rsidP="005176F3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5176F3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Ich fange mit der 8 an und gehe nach rechts.</w:t>
                                  </w:r>
                                </w:p>
                                <w:p w14:paraId="35A71D0C" w14:textId="2CA9D94B" w:rsidR="005176F3" w:rsidRPr="005176F3" w:rsidRDefault="005176F3" w:rsidP="005176F3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5176F3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Dann mache ich zwei Schritte,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5176F3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zuerst + 1 und dann noch + 0,4.</w:t>
                                  </w:r>
                                </w:p>
                                <w:p w14:paraId="6FBD551F" w14:textId="4E45B615" w:rsidR="005176F3" w:rsidRPr="00705633" w:rsidRDefault="005176F3" w:rsidP="005176F3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6BA09D" id="_x0000_s1048" type="#_x0000_t62" style="position:absolute;margin-left:70.35pt;margin-top:13.1pt;width:262.5pt;height:37.8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" adj="-1143,8526" fillcolor="white [3201]" strokecolor="#bfbfbf [2412]">
                      <v:textbox inset="1mm,0,1mm,0">
                        <w:txbxContent>
                          <w:p w14:paraId="63671B71" w14:textId="77777777" w:rsidR="005176F3" w:rsidRPr="005176F3" w:rsidRDefault="005176F3" w:rsidP="005176F3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5176F3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Ich fange mit der 8 an und gehe nach rechts.</w:t>
                            </w:r>
                          </w:p>
                          <w:p w14:paraId="35A71D0C" w14:textId="2CA9D94B" w:rsidR="005176F3" w:rsidRPr="005176F3" w:rsidRDefault="005176F3" w:rsidP="005176F3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5176F3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Dann mache ich zwei Schritte,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5176F3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zuerst + 1 und dann noch + 0,4.</w:t>
                            </w:r>
                          </w:p>
                          <w:p w14:paraId="6FBD551F" w14:textId="4E45B615" w:rsidR="005176F3" w:rsidRPr="00705633" w:rsidRDefault="005176F3" w:rsidP="005176F3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51424" behindDoc="0" locked="0" layoutInCell="1" allowOverlap="1" wp14:anchorId="299C7D48" wp14:editId="07576F90">
                  <wp:simplePos x="0" y="0"/>
                  <wp:positionH relativeFrom="column">
                    <wp:posOffset>-2222</wp:posOffset>
                  </wp:positionH>
                  <wp:positionV relativeFrom="paragraph">
                    <wp:posOffset>22860</wp:posOffset>
                  </wp:positionV>
                  <wp:extent cx="721360" cy="718185"/>
                  <wp:effectExtent l="0" t="0" r="2540" b="5715"/>
                  <wp:wrapNone/>
                  <wp:docPr id="9579" name="Bild 9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9" name="Bild 9579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360" cy="71818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5CC7B366" w14:textId="0D5752B5" w:rsidR="005176F3" w:rsidRDefault="005176F3" w:rsidP="00D651DF">
            <w:pPr>
              <w:rPr>
                <w:rFonts w:asciiTheme="majorHAnsi" w:hAnsiTheme="majorHAnsi" w:cstheme="majorHAnsi"/>
                <w:noProof/>
              </w:rPr>
            </w:pPr>
          </w:p>
          <w:p w14:paraId="0F5BD900" w14:textId="77777777" w:rsidR="005176F3" w:rsidRDefault="005176F3" w:rsidP="00D651DF">
            <w:pPr>
              <w:rPr>
                <w:rFonts w:asciiTheme="majorHAnsi" w:hAnsiTheme="majorHAnsi" w:cstheme="majorHAnsi"/>
                <w:noProof/>
              </w:rPr>
            </w:pPr>
          </w:p>
          <w:p w14:paraId="347F7EB0" w14:textId="35ABB390" w:rsidR="005176F3" w:rsidRDefault="005176F3" w:rsidP="00D651DF">
            <w:pPr>
              <w:rPr>
                <w:rFonts w:asciiTheme="majorHAnsi" w:hAnsiTheme="majorHAnsi" w:cstheme="majorHAnsi"/>
                <w:noProof/>
              </w:rPr>
            </w:pPr>
          </w:p>
          <w:p w14:paraId="69084896" w14:textId="27A6575B" w:rsidR="00BE4797" w:rsidRPr="008A0003" w:rsidRDefault="005176F3" w:rsidP="00D651DF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0B2F2A01" wp14:editId="405FA355">
                      <wp:simplePos x="0" y="0"/>
                      <wp:positionH relativeFrom="column">
                        <wp:posOffset>192088</wp:posOffset>
                      </wp:positionH>
                      <wp:positionV relativeFrom="paragraph">
                        <wp:posOffset>15558</wp:posOffset>
                      </wp:positionV>
                      <wp:extent cx="444954" cy="214630"/>
                      <wp:effectExtent l="0" t="0" r="12700" b="13970"/>
                      <wp:wrapNone/>
                      <wp:docPr id="195527299" name="Textfeld 195527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4954" cy="214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26FD5217" w14:textId="77777777" w:rsidR="00BE4797" w:rsidRPr="005176F3" w:rsidRDefault="00BE4797" w:rsidP="00BE4797">
                                  <w:pPr>
                                    <w:rPr>
                                      <w:b/>
                                    </w:rPr>
                                  </w:pPr>
                                  <w:r w:rsidRPr="005176F3">
                                    <w:rPr>
                                      <w:b/>
                                    </w:rPr>
                                    <w:t>Emily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2F2A01" id="Textfeld 195527299" o:spid="_x0000_s1049" type="#_x0000_t202" style="position:absolute;margin-left:15.15pt;margin-top:1.25pt;width:35.05pt;height:16.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" filled="f" stroked="f">
                      <v:textbox inset="0,0,0,0">
                        <w:txbxContent>
                          <w:p w14:paraId="26FD5217" w14:textId="77777777" w:rsidR="00BE4797" w:rsidRPr="005176F3" w:rsidRDefault="00BE4797" w:rsidP="00BE4797">
                            <w:pPr>
                              <w:rPr>
                                <w:b/>
                              </w:rPr>
                            </w:pPr>
                            <w:r w:rsidRPr="005176F3">
                              <w:rPr>
                                <w:b/>
                              </w:rPr>
                              <w:t>Emily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967501F" w14:textId="0771F8CB" w:rsidR="00BE4797" w:rsidRPr="008A0003" w:rsidRDefault="00BE4797" w:rsidP="00D651DF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Erkläre und zeige an einem Bild am Zahlenstrahl wie Emily rechnet.</w:t>
            </w:r>
          </w:p>
        </w:tc>
      </w:tr>
      <w:tr w:rsidR="00A530A1" w:rsidRPr="008A0003" w14:paraId="3466BA5A" w14:textId="77777777" w:rsidTr="002B793B">
        <w:trPr>
          <w:trHeight w:val="75"/>
        </w:trPr>
        <w:tc>
          <w:tcPr>
            <w:tcW w:w="613" w:type="dxa"/>
          </w:tcPr>
          <w:p w14:paraId="5250B1AC" w14:textId="77777777" w:rsidR="00A530A1" w:rsidRPr="008A0003" w:rsidRDefault="00A530A1" w:rsidP="00D651DF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7CBCE7A0" w14:textId="77777777" w:rsidR="00A530A1" w:rsidRPr="008A0003" w:rsidRDefault="00A530A1" w:rsidP="00D651D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7964" w:type="dxa"/>
          </w:tcPr>
          <w:p w14:paraId="760EE4A6" w14:textId="77777777" w:rsidR="00A530A1" w:rsidRPr="008A0003" w:rsidRDefault="00A530A1" w:rsidP="008A0003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BE4797" w:rsidRPr="008A0003" w14:paraId="6790830B" w14:textId="77777777" w:rsidTr="00AF3014">
        <w:trPr>
          <w:trHeight w:val="371"/>
        </w:trPr>
        <w:tc>
          <w:tcPr>
            <w:tcW w:w="613" w:type="dxa"/>
          </w:tcPr>
          <w:p w14:paraId="6ED35D01" w14:textId="3EDFEA57" w:rsidR="00BE4797" w:rsidRPr="008A0003" w:rsidRDefault="00A530A1" w:rsidP="00D651DF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849728" behindDoc="0" locked="0" layoutInCell="1" allowOverlap="1" wp14:anchorId="2F2DE359" wp14:editId="4F13AC9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12972</wp:posOffset>
                  </wp:positionV>
                  <wp:extent cx="360000" cy="272386"/>
                  <wp:effectExtent l="0" t="0" r="2540" b="0"/>
                  <wp:wrapSquare wrapText="bothSides"/>
                  <wp:docPr id="398251248" name="Grafik 398251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3DA3E5C0" w14:textId="56E005BD" w:rsidR="00BE4797" w:rsidRPr="008A0003" w:rsidRDefault="00BE4797" w:rsidP="00D651DF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7964" w:type="dxa"/>
          </w:tcPr>
          <w:p w14:paraId="6D9AC8A3" w14:textId="32FB248C" w:rsidR="00BE4797" w:rsidRPr="008A0003" w:rsidRDefault="00BE4797" w:rsidP="00BE4797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Löse die Aufgaben und beantworte jeweils die Fragen. Erkläre.</w:t>
            </w:r>
          </w:p>
          <w:p w14:paraId="6C1AF659" w14:textId="77777777" w:rsidR="002B793B" w:rsidRDefault="00BE4797" w:rsidP="00BE4797">
            <w:pPr>
              <w:pStyle w:val="Listenabsatz"/>
              <w:rPr>
                <w:rFonts w:asciiTheme="majorHAnsi" w:hAnsiTheme="majorHAnsi" w:cstheme="majorHAnsi"/>
                <w:noProof/>
              </w:rPr>
            </w:pPr>
            <w:r w:rsidRPr="002B793B">
              <w:rPr>
                <w:rFonts w:asciiTheme="majorHAnsi" w:hAnsiTheme="majorHAnsi" w:cstheme="majorHAnsi"/>
                <w:noProof/>
              </w:rPr>
              <w:t>Mit welcher Zahl fängst du an? In welche Richtung musst du gehen?</w:t>
            </w:r>
          </w:p>
          <w:p w14:paraId="6F60E859" w14:textId="77777777" w:rsidR="002B793B" w:rsidRDefault="00BE4797" w:rsidP="00BE4797">
            <w:pPr>
              <w:pStyle w:val="Listenabsatz"/>
              <w:rPr>
                <w:rFonts w:asciiTheme="majorHAnsi" w:hAnsiTheme="majorHAnsi" w:cstheme="majorHAnsi"/>
                <w:noProof/>
              </w:rPr>
            </w:pPr>
            <w:r w:rsidRPr="002B793B">
              <w:rPr>
                <w:rFonts w:asciiTheme="majorHAnsi" w:hAnsiTheme="majorHAnsi" w:cstheme="majorHAnsi"/>
                <w:noProof/>
              </w:rPr>
              <w:t>Machst du einen oder mehrere Schritte? Woran kannst du das erkennen?</w:t>
            </w:r>
          </w:p>
          <w:p w14:paraId="664F74A0" w14:textId="71309213" w:rsidR="00BE4797" w:rsidRPr="002B793B" w:rsidRDefault="00BE4797" w:rsidP="00BE4797">
            <w:pPr>
              <w:pStyle w:val="Listenabsatz"/>
              <w:rPr>
                <w:rFonts w:asciiTheme="majorHAnsi" w:hAnsiTheme="majorHAnsi" w:cstheme="majorHAnsi"/>
                <w:noProof/>
              </w:rPr>
            </w:pPr>
            <w:r w:rsidRPr="002B793B">
              <w:rPr>
                <w:rFonts w:asciiTheme="majorHAnsi" w:hAnsiTheme="majorHAnsi" w:cstheme="majorHAnsi"/>
                <w:noProof/>
              </w:rPr>
              <w:t>In welcher Reihenfolge machst du die Schritte?</w:t>
            </w:r>
          </w:p>
          <w:p w14:paraId="28CE4DA0" w14:textId="0419109C" w:rsidR="00A530A1" w:rsidRDefault="00BE4797" w:rsidP="00BE4797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Du kannst als Hilfe auch den Zahlenstrahl benutzen.</w:t>
            </w:r>
          </w:p>
          <w:p w14:paraId="58BD95E9" w14:textId="77777777" w:rsidR="00B31240" w:rsidRPr="008A0003" w:rsidRDefault="00B31240" w:rsidP="00BE4797">
            <w:pPr>
              <w:rPr>
                <w:rFonts w:asciiTheme="majorHAnsi" w:hAnsiTheme="majorHAnsi" w:cstheme="majorHAnsi"/>
                <w:noProof/>
              </w:rPr>
            </w:pPr>
          </w:p>
          <w:tbl>
            <w:tblPr>
              <w:tblW w:w="7962" w:type="dxa"/>
              <w:tblLayout w:type="fixed"/>
              <w:tblLook w:val="01E0" w:firstRow="1" w:lastRow="1" w:firstColumn="1" w:lastColumn="1" w:noHBand="0" w:noVBand="0"/>
            </w:tblPr>
            <w:tblGrid>
              <w:gridCol w:w="1327"/>
              <w:gridCol w:w="1326"/>
              <w:gridCol w:w="1470"/>
              <w:gridCol w:w="1279"/>
              <w:gridCol w:w="1279"/>
              <w:gridCol w:w="1281"/>
            </w:tblGrid>
            <w:tr w:rsidR="0087336E" w:rsidRPr="008A0003" w14:paraId="62DF04E2" w14:textId="77777777" w:rsidTr="0087336E">
              <w:trPr>
                <w:trHeight w:val="255"/>
              </w:trPr>
              <w:tc>
                <w:tcPr>
                  <w:tcW w:w="1327" w:type="dxa"/>
                </w:tcPr>
                <w:p w14:paraId="44027AF8" w14:textId="3C53E5CC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2 + 0,78</w:t>
                  </w:r>
                  <w:r w:rsidR="002B793B">
                    <w:rPr>
                      <w:rFonts w:asciiTheme="majorHAnsi" w:hAnsiTheme="majorHAnsi" w:cstheme="majorHAnsi"/>
                      <w:noProof/>
                    </w:rPr>
                    <w:t xml:space="preserve"> =</w:t>
                  </w:r>
                </w:p>
              </w:tc>
              <w:tc>
                <w:tcPr>
                  <w:tcW w:w="1326" w:type="dxa"/>
                </w:tcPr>
                <w:p w14:paraId="2E344706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470" w:type="dxa"/>
                </w:tcPr>
                <w:p w14:paraId="26957D3C" w14:textId="6950E7E6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0,3 - 0,15</w:t>
                  </w:r>
                  <w:r w:rsidR="002B793B">
                    <w:rPr>
                      <w:rFonts w:asciiTheme="majorHAnsi" w:hAnsiTheme="majorHAnsi" w:cstheme="majorHAnsi"/>
                      <w:noProof/>
                    </w:rPr>
                    <w:t xml:space="preserve"> =</w:t>
                  </w:r>
                </w:p>
              </w:tc>
              <w:tc>
                <w:tcPr>
                  <w:tcW w:w="1279" w:type="dxa"/>
                </w:tcPr>
                <w:p w14:paraId="4FF22849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79" w:type="dxa"/>
                  <w:tcMar>
                    <w:left w:w="57" w:type="dxa"/>
                    <w:right w:w="57" w:type="dxa"/>
                  </w:tcMar>
                </w:tcPr>
                <w:p w14:paraId="180048EC" w14:textId="00035616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5,1 + 0,34</w:t>
                  </w:r>
                  <w:r w:rsidR="002B793B">
                    <w:rPr>
                      <w:rFonts w:asciiTheme="majorHAnsi" w:hAnsiTheme="majorHAnsi" w:cstheme="majorHAnsi"/>
                      <w:noProof/>
                    </w:rPr>
                    <w:t xml:space="preserve"> =</w:t>
                  </w:r>
                </w:p>
              </w:tc>
              <w:tc>
                <w:tcPr>
                  <w:tcW w:w="1281" w:type="dxa"/>
                  <w:tcMar>
                    <w:left w:w="57" w:type="dxa"/>
                    <w:right w:w="57" w:type="dxa"/>
                  </w:tcMar>
                </w:tcPr>
                <w:p w14:paraId="5DFA3563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</w:tr>
            <w:tr w:rsidR="0087336E" w:rsidRPr="008A0003" w14:paraId="3BF287B2" w14:textId="77777777" w:rsidTr="00B31240">
              <w:trPr>
                <w:trHeight w:hRule="exact" w:val="170"/>
              </w:trPr>
              <w:tc>
                <w:tcPr>
                  <w:tcW w:w="1327" w:type="dxa"/>
                </w:tcPr>
                <w:p w14:paraId="20CB3DDA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326" w:type="dxa"/>
                </w:tcPr>
                <w:p w14:paraId="30108F51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470" w:type="dxa"/>
                </w:tcPr>
                <w:p w14:paraId="0656D5F8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79" w:type="dxa"/>
                </w:tcPr>
                <w:p w14:paraId="4C5B3FC5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79" w:type="dxa"/>
                  <w:tcMar>
                    <w:left w:w="57" w:type="dxa"/>
                    <w:right w:w="57" w:type="dxa"/>
                  </w:tcMar>
                </w:tcPr>
                <w:p w14:paraId="63AA36A4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81" w:type="dxa"/>
                  <w:tcMar>
                    <w:left w:w="57" w:type="dxa"/>
                    <w:right w:w="57" w:type="dxa"/>
                  </w:tcMar>
                </w:tcPr>
                <w:p w14:paraId="13FF15C3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</w:tr>
            <w:tr w:rsidR="0087336E" w:rsidRPr="008A0003" w14:paraId="425A1AD1" w14:textId="77777777" w:rsidTr="0087336E">
              <w:trPr>
                <w:trHeight w:val="255"/>
              </w:trPr>
              <w:tc>
                <w:tcPr>
                  <w:tcW w:w="1327" w:type="dxa"/>
                </w:tcPr>
                <w:p w14:paraId="624C97CC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326" w:type="dxa"/>
                </w:tcPr>
                <w:p w14:paraId="2F6848AC" w14:textId="7D0C393D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4,35 + 0,4</w:t>
                  </w:r>
                  <w:r w:rsidR="002B793B">
                    <w:rPr>
                      <w:rFonts w:asciiTheme="majorHAnsi" w:hAnsiTheme="majorHAnsi" w:cstheme="majorHAnsi"/>
                      <w:noProof/>
                    </w:rPr>
                    <w:t xml:space="preserve"> =</w:t>
                  </w:r>
                </w:p>
              </w:tc>
              <w:tc>
                <w:tcPr>
                  <w:tcW w:w="1470" w:type="dxa"/>
                </w:tcPr>
                <w:p w14:paraId="4EB8C6F9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79" w:type="dxa"/>
                  <w:tcMar>
                    <w:left w:w="57" w:type="dxa"/>
                    <w:right w:w="57" w:type="dxa"/>
                  </w:tcMar>
                </w:tcPr>
                <w:p w14:paraId="21B62C27" w14:textId="40CF5E4A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6,9 - 0,2</w:t>
                  </w:r>
                  <w:r w:rsidR="002B793B">
                    <w:rPr>
                      <w:rFonts w:asciiTheme="majorHAnsi" w:hAnsiTheme="majorHAnsi" w:cstheme="majorHAnsi"/>
                      <w:noProof/>
                    </w:rPr>
                    <w:t xml:space="preserve"> =</w:t>
                  </w:r>
                </w:p>
              </w:tc>
              <w:tc>
                <w:tcPr>
                  <w:tcW w:w="1279" w:type="dxa"/>
                  <w:tcMar>
                    <w:left w:w="57" w:type="dxa"/>
                    <w:right w:w="57" w:type="dxa"/>
                  </w:tcMar>
                </w:tcPr>
                <w:p w14:paraId="64C8AB02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81" w:type="dxa"/>
                  <w:tcMar>
                    <w:left w:w="57" w:type="dxa"/>
                    <w:right w:w="57" w:type="dxa"/>
                  </w:tcMar>
                </w:tcPr>
                <w:p w14:paraId="01555993" w14:textId="4049C553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1 - 0,21</w:t>
                  </w:r>
                  <w:r w:rsidR="002B793B">
                    <w:rPr>
                      <w:rFonts w:asciiTheme="majorHAnsi" w:hAnsiTheme="majorHAnsi" w:cstheme="majorHAnsi"/>
                      <w:noProof/>
                    </w:rPr>
                    <w:t xml:space="preserve"> =</w:t>
                  </w:r>
                </w:p>
              </w:tc>
            </w:tr>
            <w:tr w:rsidR="0087336E" w:rsidRPr="008A0003" w14:paraId="23C88553" w14:textId="77777777" w:rsidTr="00B31240">
              <w:trPr>
                <w:trHeight w:hRule="exact" w:val="170"/>
              </w:trPr>
              <w:tc>
                <w:tcPr>
                  <w:tcW w:w="1327" w:type="dxa"/>
                </w:tcPr>
                <w:p w14:paraId="15C3A988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326" w:type="dxa"/>
                </w:tcPr>
                <w:p w14:paraId="0E4B910A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470" w:type="dxa"/>
                </w:tcPr>
                <w:p w14:paraId="0407DCD1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79" w:type="dxa"/>
                  <w:tcMar>
                    <w:left w:w="57" w:type="dxa"/>
                    <w:right w:w="57" w:type="dxa"/>
                  </w:tcMar>
                </w:tcPr>
                <w:p w14:paraId="3CAEE989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79" w:type="dxa"/>
                  <w:tcMar>
                    <w:left w:w="57" w:type="dxa"/>
                    <w:right w:w="57" w:type="dxa"/>
                  </w:tcMar>
                </w:tcPr>
                <w:p w14:paraId="1D41FBAC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81" w:type="dxa"/>
                  <w:tcMar>
                    <w:left w:w="57" w:type="dxa"/>
                    <w:right w:w="57" w:type="dxa"/>
                  </w:tcMar>
                </w:tcPr>
                <w:p w14:paraId="0760B33B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</w:tr>
            <w:tr w:rsidR="0087336E" w:rsidRPr="008A0003" w14:paraId="31A19170" w14:textId="77777777" w:rsidTr="0087336E">
              <w:trPr>
                <w:trHeight w:val="255"/>
              </w:trPr>
              <w:tc>
                <w:tcPr>
                  <w:tcW w:w="1327" w:type="dxa"/>
                </w:tcPr>
                <w:p w14:paraId="5EAF7F0B" w14:textId="705233BD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8,46 + 0,9</w:t>
                  </w:r>
                  <w:r w:rsidR="002B793B">
                    <w:rPr>
                      <w:rFonts w:asciiTheme="majorHAnsi" w:hAnsiTheme="majorHAnsi" w:cstheme="majorHAnsi"/>
                      <w:noProof/>
                    </w:rPr>
                    <w:t xml:space="preserve"> =</w:t>
                  </w:r>
                </w:p>
              </w:tc>
              <w:tc>
                <w:tcPr>
                  <w:tcW w:w="1326" w:type="dxa"/>
                </w:tcPr>
                <w:p w14:paraId="0DA9A430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470" w:type="dxa"/>
                </w:tcPr>
                <w:p w14:paraId="400C7B16" w14:textId="3869A879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2,77 + 1,03</w:t>
                  </w:r>
                  <w:r w:rsidR="002B793B">
                    <w:rPr>
                      <w:rFonts w:asciiTheme="majorHAnsi" w:hAnsiTheme="majorHAnsi" w:cstheme="majorHAnsi"/>
                      <w:noProof/>
                    </w:rPr>
                    <w:t xml:space="preserve"> =</w:t>
                  </w:r>
                </w:p>
              </w:tc>
              <w:tc>
                <w:tcPr>
                  <w:tcW w:w="1279" w:type="dxa"/>
                  <w:tcMar>
                    <w:left w:w="57" w:type="dxa"/>
                    <w:right w:w="57" w:type="dxa"/>
                  </w:tcMar>
                </w:tcPr>
                <w:p w14:paraId="39DAD6EE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79" w:type="dxa"/>
                  <w:tcMar>
                    <w:left w:w="57" w:type="dxa"/>
                    <w:right w:w="57" w:type="dxa"/>
                  </w:tcMar>
                </w:tcPr>
                <w:p w14:paraId="1B743D6F" w14:textId="5B6DDB54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3,8 - 0,04</w:t>
                  </w:r>
                  <w:r w:rsidR="002B793B">
                    <w:rPr>
                      <w:rFonts w:asciiTheme="majorHAnsi" w:hAnsiTheme="majorHAnsi" w:cstheme="majorHAnsi"/>
                      <w:noProof/>
                    </w:rPr>
                    <w:t xml:space="preserve"> =</w:t>
                  </w:r>
                </w:p>
              </w:tc>
              <w:tc>
                <w:tcPr>
                  <w:tcW w:w="1281" w:type="dxa"/>
                  <w:tcMar>
                    <w:left w:w="57" w:type="dxa"/>
                    <w:right w:w="57" w:type="dxa"/>
                  </w:tcMar>
                </w:tcPr>
                <w:p w14:paraId="55657E0D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</w:tr>
            <w:tr w:rsidR="0087336E" w:rsidRPr="008A0003" w14:paraId="3A80815F" w14:textId="77777777" w:rsidTr="00B31240">
              <w:trPr>
                <w:trHeight w:hRule="exact" w:val="170"/>
              </w:trPr>
              <w:tc>
                <w:tcPr>
                  <w:tcW w:w="1327" w:type="dxa"/>
                </w:tcPr>
                <w:p w14:paraId="1E5551ED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326" w:type="dxa"/>
                </w:tcPr>
                <w:p w14:paraId="4A34BB93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470" w:type="dxa"/>
                </w:tcPr>
                <w:p w14:paraId="640CE55F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79" w:type="dxa"/>
                  <w:tcMar>
                    <w:left w:w="57" w:type="dxa"/>
                    <w:right w:w="57" w:type="dxa"/>
                  </w:tcMar>
                </w:tcPr>
                <w:p w14:paraId="5DC847B9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79" w:type="dxa"/>
                  <w:tcMar>
                    <w:left w:w="57" w:type="dxa"/>
                    <w:right w:w="57" w:type="dxa"/>
                  </w:tcMar>
                </w:tcPr>
                <w:p w14:paraId="677478B8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81" w:type="dxa"/>
                  <w:tcMar>
                    <w:left w:w="57" w:type="dxa"/>
                    <w:right w:w="57" w:type="dxa"/>
                  </w:tcMar>
                </w:tcPr>
                <w:p w14:paraId="7A4815FD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</w:tr>
            <w:tr w:rsidR="0087336E" w:rsidRPr="008A0003" w14:paraId="620B59CE" w14:textId="77777777" w:rsidTr="0087336E">
              <w:trPr>
                <w:trHeight w:val="263"/>
              </w:trPr>
              <w:tc>
                <w:tcPr>
                  <w:tcW w:w="1327" w:type="dxa"/>
                </w:tcPr>
                <w:p w14:paraId="6EEFFA17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326" w:type="dxa"/>
                </w:tcPr>
                <w:p w14:paraId="075A49BB" w14:textId="620F1BBE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9,1 - 1,3</w:t>
                  </w:r>
                  <w:r w:rsidR="002B793B">
                    <w:rPr>
                      <w:rFonts w:asciiTheme="majorHAnsi" w:hAnsiTheme="majorHAnsi" w:cstheme="majorHAnsi"/>
                      <w:noProof/>
                    </w:rPr>
                    <w:t xml:space="preserve"> =</w:t>
                  </w:r>
                </w:p>
              </w:tc>
              <w:tc>
                <w:tcPr>
                  <w:tcW w:w="1470" w:type="dxa"/>
                </w:tcPr>
                <w:p w14:paraId="2DCB4AB3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79" w:type="dxa"/>
                  <w:tcMar>
                    <w:left w:w="57" w:type="dxa"/>
                    <w:right w:w="57" w:type="dxa"/>
                  </w:tcMar>
                </w:tcPr>
                <w:p w14:paraId="6AFD7E9B" w14:textId="78678C62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1,78 + 0,7</w:t>
                  </w:r>
                  <w:r w:rsidR="002B793B">
                    <w:rPr>
                      <w:rFonts w:asciiTheme="majorHAnsi" w:hAnsiTheme="majorHAnsi" w:cstheme="majorHAnsi"/>
                      <w:noProof/>
                    </w:rPr>
                    <w:t xml:space="preserve"> =</w:t>
                  </w:r>
                </w:p>
              </w:tc>
              <w:tc>
                <w:tcPr>
                  <w:tcW w:w="1279" w:type="dxa"/>
                </w:tcPr>
                <w:p w14:paraId="19EEE863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81" w:type="dxa"/>
                  <w:tcMar>
                    <w:left w:w="57" w:type="dxa"/>
                    <w:right w:w="57" w:type="dxa"/>
                  </w:tcMar>
                </w:tcPr>
                <w:p w14:paraId="7D55DCFA" w14:textId="4F879A81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6,42 - 0,5</w:t>
                  </w:r>
                  <w:r w:rsidR="002B793B">
                    <w:rPr>
                      <w:rFonts w:asciiTheme="majorHAnsi" w:hAnsiTheme="majorHAnsi" w:cstheme="majorHAnsi"/>
                      <w:noProof/>
                    </w:rPr>
                    <w:t xml:space="preserve"> =</w:t>
                  </w:r>
                </w:p>
              </w:tc>
            </w:tr>
          </w:tbl>
          <w:p w14:paraId="53B1D04A" w14:textId="113A19FC" w:rsidR="00BE4797" w:rsidRPr="008A0003" w:rsidRDefault="00BE4797" w:rsidP="00BE4797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A530A1" w:rsidRPr="008A0003" w14:paraId="2D851DC3" w14:textId="77777777" w:rsidTr="002B793B">
        <w:trPr>
          <w:trHeight w:val="239"/>
        </w:trPr>
        <w:tc>
          <w:tcPr>
            <w:tcW w:w="613" w:type="dxa"/>
          </w:tcPr>
          <w:p w14:paraId="433C59C2" w14:textId="77777777" w:rsidR="00A530A1" w:rsidRPr="008A0003" w:rsidRDefault="00A530A1" w:rsidP="00D651DF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7D4C523F" w14:textId="77777777" w:rsidR="00A530A1" w:rsidRPr="008A0003" w:rsidRDefault="00A530A1" w:rsidP="00D651D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7964" w:type="dxa"/>
          </w:tcPr>
          <w:p w14:paraId="73FC34DE" w14:textId="77777777" w:rsidR="00A530A1" w:rsidRPr="008A0003" w:rsidRDefault="00A530A1" w:rsidP="00BE4797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87336E" w:rsidRPr="008A0003" w14:paraId="5C1C2F09" w14:textId="77777777" w:rsidTr="00AF3014">
        <w:trPr>
          <w:trHeight w:val="371"/>
        </w:trPr>
        <w:tc>
          <w:tcPr>
            <w:tcW w:w="613" w:type="dxa"/>
          </w:tcPr>
          <w:p w14:paraId="4D69DC1E" w14:textId="6314279C" w:rsidR="0087336E" w:rsidRPr="008A0003" w:rsidRDefault="0087336E" w:rsidP="00D651DF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54496" behindDoc="0" locked="0" layoutInCell="1" allowOverlap="1" wp14:anchorId="1740660A" wp14:editId="3009BA50">
                  <wp:simplePos x="0" y="0"/>
                  <wp:positionH relativeFrom="column">
                    <wp:posOffset>318</wp:posOffset>
                  </wp:positionH>
                  <wp:positionV relativeFrom="paragraph">
                    <wp:posOffset>0</wp:posOffset>
                  </wp:positionV>
                  <wp:extent cx="313144" cy="272386"/>
                  <wp:effectExtent l="0" t="0" r="0" b="0"/>
                  <wp:wrapSquare wrapText="bothSides"/>
                  <wp:docPr id="28223566" name="Grafik 28223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712E3958" w14:textId="3FEF6BB1" w:rsidR="0087336E" w:rsidRPr="008A0003" w:rsidRDefault="0087336E" w:rsidP="00D651DF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7964" w:type="dxa"/>
          </w:tcPr>
          <w:p w14:paraId="05C209D5" w14:textId="77777777" w:rsidR="002B793B" w:rsidRDefault="0087336E" w:rsidP="00BE4797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 xml:space="preserve">Erfindet selbst </w:t>
            </w:r>
            <w:r w:rsidR="002B793B">
              <w:rPr>
                <w:rFonts w:asciiTheme="majorHAnsi" w:hAnsiTheme="majorHAnsi" w:cstheme="majorHAnsi"/>
                <w:noProof/>
              </w:rPr>
              <w:t xml:space="preserve">Aufgaben wie in </w:t>
            </w:r>
            <w:r w:rsidR="002B793B" w:rsidRPr="002B793B">
              <w:rPr>
                <w:rFonts w:asciiTheme="majorHAnsi" w:hAnsiTheme="majorHAnsi" w:cstheme="majorHAnsi"/>
                <w:b/>
                <w:bCs/>
                <w:noProof/>
                <w:color w:val="327A86" w:themeColor="text2"/>
              </w:rPr>
              <w:t>b)</w:t>
            </w:r>
            <w:r w:rsidR="002B793B">
              <w:rPr>
                <w:rFonts w:asciiTheme="majorHAnsi" w:hAnsiTheme="majorHAnsi" w:cstheme="majorHAnsi"/>
                <w:noProof/>
              </w:rPr>
              <w:t xml:space="preserve">: </w:t>
            </w:r>
          </w:p>
          <w:p w14:paraId="1746C172" w14:textId="77777777" w:rsidR="002B793B" w:rsidRDefault="002B793B" w:rsidP="00BE4797">
            <w:pPr>
              <w:pStyle w:val="Listenabsatz"/>
              <w:rPr>
                <w:rFonts w:asciiTheme="majorHAnsi" w:hAnsiTheme="majorHAnsi" w:cstheme="majorHAnsi"/>
                <w:noProof/>
              </w:rPr>
            </w:pPr>
            <w:r>
              <w:rPr>
                <w:rFonts w:asciiTheme="majorHAnsi" w:hAnsiTheme="majorHAnsi" w:cstheme="majorHAnsi"/>
                <w:noProof/>
              </w:rPr>
              <w:t xml:space="preserve">Eine Person nennt eine </w:t>
            </w:r>
            <w:r w:rsidR="0087336E" w:rsidRPr="008A0003">
              <w:rPr>
                <w:rFonts w:asciiTheme="majorHAnsi" w:hAnsiTheme="majorHAnsi" w:cstheme="majorHAnsi"/>
                <w:noProof/>
              </w:rPr>
              <w:t>Rechenaufgaben</w:t>
            </w:r>
            <w:r>
              <w:rPr>
                <w:rFonts w:asciiTheme="majorHAnsi" w:hAnsiTheme="majorHAnsi" w:cstheme="majorHAnsi"/>
                <w:noProof/>
              </w:rPr>
              <w:t>.</w:t>
            </w:r>
            <w:r w:rsidR="0087336E" w:rsidRPr="008A0003">
              <w:rPr>
                <w:rFonts w:asciiTheme="majorHAnsi" w:hAnsiTheme="majorHAnsi" w:cstheme="majorHAnsi"/>
                <w:noProof/>
              </w:rPr>
              <w:t xml:space="preserve"> </w:t>
            </w:r>
          </w:p>
          <w:p w14:paraId="040D6172" w14:textId="77777777" w:rsidR="002B793B" w:rsidRDefault="002B793B" w:rsidP="002B793B">
            <w:pPr>
              <w:pStyle w:val="Listenabsatz"/>
              <w:ind w:left="307" w:hanging="307"/>
              <w:rPr>
                <w:rFonts w:asciiTheme="majorHAnsi" w:hAnsiTheme="majorHAnsi" w:cstheme="majorHAnsi"/>
                <w:noProof/>
              </w:rPr>
            </w:pPr>
            <w:r w:rsidRPr="002B793B">
              <w:rPr>
                <w:rFonts w:asciiTheme="majorHAnsi" w:hAnsiTheme="majorHAnsi" w:cstheme="majorHAnsi"/>
                <w:noProof/>
              </w:rPr>
              <w:t xml:space="preserve">Die andere zeichnet einen </w:t>
            </w:r>
            <w:r w:rsidR="0087336E" w:rsidRPr="002B793B">
              <w:rPr>
                <w:rFonts w:asciiTheme="majorHAnsi" w:hAnsiTheme="majorHAnsi" w:cstheme="majorHAnsi"/>
                <w:noProof/>
              </w:rPr>
              <w:t>passende</w:t>
            </w:r>
            <w:r w:rsidRPr="002B793B">
              <w:rPr>
                <w:rFonts w:asciiTheme="majorHAnsi" w:hAnsiTheme="majorHAnsi" w:cstheme="majorHAnsi"/>
                <w:noProof/>
              </w:rPr>
              <w:t>n</w:t>
            </w:r>
            <w:r w:rsidR="0087336E" w:rsidRPr="002B793B">
              <w:rPr>
                <w:rFonts w:asciiTheme="majorHAnsi" w:hAnsiTheme="majorHAnsi" w:cstheme="majorHAnsi"/>
                <w:noProof/>
              </w:rPr>
              <w:t xml:space="preserve"> Zahlenstrahl</w:t>
            </w:r>
            <w:r w:rsidRPr="002B793B">
              <w:rPr>
                <w:rFonts w:asciiTheme="majorHAnsi" w:hAnsiTheme="majorHAnsi" w:cstheme="majorHAnsi"/>
                <w:noProof/>
              </w:rPr>
              <w:t xml:space="preserve"> und erklärt, wie sie rechnet.</w:t>
            </w:r>
          </w:p>
          <w:p w14:paraId="155AEBFE" w14:textId="2E04AA7E" w:rsidR="0087336E" w:rsidRPr="002B793B" w:rsidRDefault="0087336E" w:rsidP="002B793B">
            <w:pPr>
              <w:rPr>
                <w:rFonts w:asciiTheme="majorHAnsi" w:hAnsiTheme="majorHAnsi" w:cstheme="majorHAnsi"/>
                <w:noProof/>
              </w:rPr>
            </w:pPr>
            <w:r w:rsidRPr="002B793B">
              <w:rPr>
                <w:rFonts w:asciiTheme="majorHAnsi" w:hAnsiTheme="majorHAnsi" w:cstheme="majorHAnsi"/>
                <w:noProof/>
              </w:rPr>
              <w:t>Wechselt euch ab.</w:t>
            </w:r>
          </w:p>
        </w:tc>
      </w:tr>
    </w:tbl>
    <w:p w14:paraId="33F3E637" w14:textId="77777777" w:rsidR="002B793B" w:rsidRDefault="002B793B"/>
    <w:tbl>
      <w:tblPr>
        <w:tblW w:w="9087" w:type="dxa"/>
        <w:tblInd w:w="-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3"/>
        <w:gridCol w:w="8474"/>
      </w:tblGrid>
      <w:tr w:rsidR="0087336E" w:rsidRPr="008A0003" w14:paraId="2AA1FF97" w14:textId="77777777" w:rsidTr="00AF3014">
        <w:tc>
          <w:tcPr>
            <w:tcW w:w="613" w:type="dxa"/>
          </w:tcPr>
          <w:p w14:paraId="78730947" w14:textId="2372BD2F" w:rsidR="0087336E" w:rsidRPr="008A0003" w:rsidRDefault="0087336E" w:rsidP="00D651DF">
            <w:pPr>
              <w:pStyle w:val="berschrift3"/>
              <w:rPr>
                <w:rFonts w:asciiTheme="majorHAnsi" w:hAnsiTheme="majorHAnsi" w:cstheme="majorHAnsi"/>
              </w:rPr>
            </w:pPr>
            <w:bookmarkStart w:id="3" w:name="_Hlk137115309"/>
            <w:r w:rsidRPr="008A0003">
              <w:rPr>
                <w:rFonts w:asciiTheme="majorHAnsi" w:hAnsiTheme="majorHAnsi" w:cstheme="majorHAnsi"/>
              </w:rPr>
              <w:t>1.7</w:t>
            </w:r>
          </w:p>
        </w:tc>
        <w:tc>
          <w:tcPr>
            <w:tcW w:w="8474" w:type="dxa"/>
          </w:tcPr>
          <w:p w14:paraId="7037E03A" w14:textId="69D78CEF" w:rsidR="0087336E" w:rsidRPr="008A0003" w:rsidRDefault="00B31240" w:rsidP="00D651DF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56544" behindDoc="0" locked="0" layoutInCell="1" allowOverlap="1" wp14:anchorId="1DA56611" wp14:editId="003D5F04">
                  <wp:simplePos x="0" y="0"/>
                  <wp:positionH relativeFrom="column">
                    <wp:posOffset>3587569</wp:posOffset>
                  </wp:positionH>
                  <wp:positionV relativeFrom="paragraph">
                    <wp:posOffset>23495</wp:posOffset>
                  </wp:positionV>
                  <wp:extent cx="1756410" cy="875665"/>
                  <wp:effectExtent l="0" t="0" r="0" b="0"/>
                  <wp:wrapNone/>
                  <wp:docPr id="29" name="Bild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00860.JPG"/>
                          <pic:cNvPicPr/>
                        </pic:nvPicPr>
                        <pic:blipFill rotWithShape="1">
                          <a:blip r:embed="rId3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2" t="25775" r="6993" b="16878"/>
                          <a:stretch/>
                        </pic:blipFill>
                        <pic:spPr bwMode="auto">
                          <a:xfrm>
                            <a:off x="0" y="0"/>
                            <a:ext cx="1756410" cy="875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336E" w:rsidRPr="008A0003">
              <w:rPr>
                <w:rFonts w:asciiTheme="majorHAnsi" w:hAnsiTheme="majorHAnsi" w:cstheme="majorHAnsi"/>
              </w:rPr>
              <w:t>Leichte und schwere Aufgaben</w:t>
            </w:r>
          </w:p>
        </w:tc>
      </w:tr>
      <w:bookmarkEnd w:id="3"/>
      <w:tr w:rsidR="00BB0121" w:rsidRPr="008A0003" w14:paraId="5344B5BA" w14:textId="77777777" w:rsidTr="002B793B">
        <w:tc>
          <w:tcPr>
            <w:tcW w:w="613" w:type="dxa"/>
          </w:tcPr>
          <w:p w14:paraId="75A4E491" w14:textId="64CA05D3" w:rsidR="00BB0121" w:rsidRPr="008A0003" w:rsidRDefault="002A6A1D" w:rsidP="00BB0121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60640" behindDoc="0" locked="0" layoutInCell="1" allowOverlap="1" wp14:anchorId="354E5542" wp14:editId="4BD1EA3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213451</wp:posOffset>
                  </wp:positionV>
                  <wp:extent cx="360000" cy="272386"/>
                  <wp:effectExtent l="0" t="0" r="2540" b="0"/>
                  <wp:wrapSquare wrapText="bothSides"/>
                  <wp:docPr id="1069482118" name="Grafik 1069482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74" w:type="dxa"/>
          </w:tcPr>
          <w:p w14:paraId="140C4826" w14:textId="267ECEFD" w:rsidR="00BB0121" w:rsidRPr="008A0003" w:rsidRDefault="00BB0121" w:rsidP="00BB0121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 xml:space="preserve">Rechne aus und sortiere die Aufgaben. </w:t>
            </w:r>
          </w:p>
          <w:p w14:paraId="36388EDB" w14:textId="77777777" w:rsidR="00BB0121" w:rsidRPr="008A0003" w:rsidRDefault="00BB0121" w:rsidP="00BB0121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 xml:space="preserve">Welche der Aufgaben kannst du leicht im Kopf lösen </w:t>
            </w:r>
          </w:p>
          <w:p w14:paraId="51E181FD" w14:textId="0998725A" w:rsidR="00BB0121" w:rsidRPr="008A0003" w:rsidRDefault="00BB0121" w:rsidP="00BB0121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und bei welchen ist es schwieriger? Erkläre.</w:t>
            </w:r>
          </w:p>
        </w:tc>
      </w:tr>
    </w:tbl>
    <w:p w14:paraId="0A6EE175" w14:textId="77777777" w:rsidR="00B31240" w:rsidRDefault="00B31240"/>
    <w:tbl>
      <w:tblPr>
        <w:tblW w:w="9087" w:type="dxa"/>
        <w:tblInd w:w="-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3"/>
        <w:gridCol w:w="510"/>
        <w:gridCol w:w="7964"/>
      </w:tblGrid>
      <w:tr w:rsidR="00BB0121" w:rsidRPr="008A0003" w14:paraId="7E44C569" w14:textId="77777777" w:rsidTr="002B793B">
        <w:tc>
          <w:tcPr>
            <w:tcW w:w="613" w:type="dxa"/>
          </w:tcPr>
          <w:p w14:paraId="3EBC9491" w14:textId="5FAA7045" w:rsidR="00BB0121" w:rsidRPr="008A0003" w:rsidRDefault="00BB0121" w:rsidP="00BB0121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1.8</w:t>
            </w:r>
          </w:p>
        </w:tc>
        <w:tc>
          <w:tcPr>
            <w:tcW w:w="8474" w:type="dxa"/>
            <w:gridSpan w:val="2"/>
          </w:tcPr>
          <w:p w14:paraId="639C4D0D" w14:textId="68A4D287" w:rsidR="00BB0121" w:rsidRPr="008A0003" w:rsidRDefault="0091257C" w:rsidP="00BB0121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Zahlen ganz machen</w:t>
            </w:r>
          </w:p>
        </w:tc>
      </w:tr>
      <w:tr w:rsidR="00BB0121" w:rsidRPr="008A0003" w14:paraId="060669F6" w14:textId="77777777" w:rsidTr="002B793B">
        <w:tc>
          <w:tcPr>
            <w:tcW w:w="613" w:type="dxa"/>
          </w:tcPr>
          <w:p w14:paraId="1BDC2673" w14:textId="77777777" w:rsidR="00BB0121" w:rsidRPr="008A0003" w:rsidRDefault="00BB0121" w:rsidP="00BB0121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10" w:type="dxa"/>
          </w:tcPr>
          <w:p w14:paraId="67BBDB5F" w14:textId="330E65FA" w:rsidR="00BB0121" w:rsidRPr="008A0003" w:rsidRDefault="00BB0121" w:rsidP="00BB0121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964" w:type="dxa"/>
          </w:tcPr>
          <w:p w14:paraId="0F8DA60A" w14:textId="0F7DD6A2" w:rsidR="00BB0121" w:rsidRPr="008A0003" w:rsidRDefault="00BB0121" w:rsidP="00BB0121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Finde Additionsaufgaben mit diesen Zahlen, deren Ergebnis ganze Zahlen sind, also keine Nachkommastelle haben, z.B. 0,52 + 0,48 = 1,00 = 1</w:t>
            </w:r>
          </w:p>
          <w:tbl>
            <w:tblPr>
              <w:tblpPr w:leftFromText="141" w:rightFromText="141" w:vertAnchor="text" w:horzAnchor="margin" w:tblpY="282"/>
              <w:tblOverlap w:val="never"/>
              <w:tblW w:w="7926" w:type="dxa"/>
              <w:tblLayout w:type="fixed"/>
              <w:tblLook w:val="01E0" w:firstRow="1" w:lastRow="1" w:firstColumn="1" w:lastColumn="1" w:noHBand="0" w:noVBand="0"/>
            </w:tblPr>
            <w:tblGrid>
              <w:gridCol w:w="879"/>
              <w:gridCol w:w="881"/>
              <w:gridCol w:w="881"/>
              <w:gridCol w:w="881"/>
              <w:gridCol w:w="881"/>
              <w:gridCol w:w="880"/>
              <w:gridCol w:w="881"/>
              <w:gridCol w:w="881"/>
              <w:gridCol w:w="881"/>
            </w:tblGrid>
            <w:tr w:rsidR="00BB0121" w:rsidRPr="008A0003" w14:paraId="2B9989CE" w14:textId="77777777" w:rsidTr="002B793B">
              <w:trPr>
                <w:trHeight w:val="278"/>
              </w:trPr>
              <w:tc>
                <w:tcPr>
                  <w:tcW w:w="879" w:type="dxa"/>
                </w:tcPr>
                <w:p w14:paraId="3F422F04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1,22</w:t>
                  </w:r>
                </w:p>
              </w:tc>
              <w:tc>
                <w:tcPr>
                  <w:tcW w:w="881" w:type="dxa"/>
                </w:tcPr>
                <w:p w14:paraId="69128876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070A192C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2,4</w:t>
                  </w:r>
                </w:p>
              </w:tc>
              <w:tc>
                <w:tcPr>
                  <w:tcW w:w="881" w:type="dxa"/>
                </w:tcPr>
                <w:p w14:paraId="29745B97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6FEA88F1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9,99</w:t>
                  </w:r>
                </w:p>
              </w:tc>
              <w:tc>
                <w:tcPr>
                  <w:tcW w:w="880" w:type="dxa"/>
                </w:tcPr>
                <w:p w14:paraId="139484A2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43B0F0BA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13,82</w:t>
                  </w:r>
                </w:p>
              </w:tc>
              <w:tc>
                <w:tcPr>
                  <w:tcW w:w="881" w:type="dxa"/>
                </w:tcPr>
                <w:p w14:paraId="760FDA0C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592CED54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0,3</w:t>
                  </w:r>
                </w:p>
              </w:tc>
            </w:tr>
            <w:tr w:rsidR="00BB0121" w:rsidRPr="008A0003" w14:paraId="5EC6EBFA" w14:textId="77777777" w:rsidTr="00B31240">
              <w:trPr>
                <w:trHeight w:hRule="exact" w:val="170"/>
              </w:trPr>
              <w:tc>
                <w:tcPr>
                  <w:tcW w:w="879" w:type="dxa"/>
                </w:tcPr>
                <w:p w14:paraId="3C4878F4" w14:textId="77777777" w:rsidR="00BB0121" w:rsidRPr="00DF21EF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43550FAB" w14:textId="77777777" w:rsidR="00BB0121" w:rsidRPr="00DF21EF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3146E398" w14:textId="77777777" w:rsidR="00BB0121" w:rsidRPr="00DF21EF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07961B35" w14:textId="77777777" w:rsidR="00BB0121" w:rsidRPr="00DF21EF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249E83B1" w14:textId="77777777" w:rsidR="00BB0121" w:rsidRPr="00DF21EF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0" w:type="dxa"/>
                </w:tcPr>
                <w:p w14:paraId="702EE30E" w14:textId="77777777" w:rsidR="00BB0121" w:rsidRPr="00DF21EF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51C99469" w14:textId="77777777" w:rsidR="00BB0121" w:rsidRPr="00DF21EF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3D4F5198" w14:textId="77777777" w:rsidR="00BB0121" w:rsidRPr="00DF21EF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26F9F8B4" w14:textId="77777777" w:rsidR="00BB0121" w:rsidRPr="00DF21EF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BB0121" w:rsidRPr="008A0003" w14:paraId="6D8C5819" w14:textId="77777777" w:rsidTr="002B793B">
              <w:trPr>
                <w:trHeight w:val="278"/>
              </w:trPr>
              <w:tc>
                <w:tcPr>
                  <w:tcW w:w="879" w:type="dxa"/>
                </w:tcPr>
                <w:p w14:paraId="1057C6D1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1272F01C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0,01</w:t>
                  </w:r>
                </w:p>
              </w:tc>
              <w:tc>
                <w:tcPr>
                  <w:tcW w:w="881" w:type="dxa"/>
                </w:tcPr>
                <w:p w14:paraId="5E720DC7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5887808E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2,18</w:t>
                  </w:r>
                </w:p>
              </w:tc>
              <w:tc>
                <w:tcPr>
                  <w:tcW w:w="881" w:type="dxa"/>
                </w:tcPr>
                <w:p w14:paraId="615BABB0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0" w:type="dxa"/>
                </w:tcPr>
                <w:p w14:paraId="14D6728E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4,98</w:t>
                  </w:r>
                </w:p>
              </w:tc>
              <w:tc>
                <w:tcPr>
                  <w:tcW w:w="881" w:type="dxa"/>
                </w:tcPr>
                <w:p w14:paraId="01F56F7B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3FC27682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9,2</w:t>
                  </w:r>
                </w:p>
              </w:tc>
              <w:tc>
                <w:tcPr>
                  <w:tcW w:w="881" w:type="dxa"/>
                </w:tcPr>
                <w:p w14:paraId="2249353E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BB0121" w:rsidRPr="008A0003" w14:paraId="44C62F6E" w14:textId="77777777" w:rsidTr="00B31240">
              <w:trPr>
                <w:trHeight w:hRule="exact" w:val="170"/>
              </w:trPr>
              <w:tc>
                <w:tcPr>
                  <w:tcW w:w="879" w:type="dxa"/>
                </w:tcPr>
                <w:p w14:paraId="3C1CA959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32999552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49024A66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77ECFC33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599425DD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0" w:type="dxa"/>
                </w:tcPr>
                <w:p w14:paraId="237D7A82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1FD1A44C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4898ADA2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2449F845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BB0121" w:rsidRPr="008A0003" w14:paraId="749BA352" w14:textId="77777777" w:rsidTr="002B793B">
              <w:trPr>
                <w:trHeight w:val="285"/>
              </w:trPr>
              <w:tc>
                <w:tcPr>
                  <w:tcW w:w="879" w:type="dxa"/>
                </w:tcPr>
                <w:p w14:paraId="021669EE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6,02</w:t>
                  </w:r>
                </w:p>
              </w:tc>
              <w:tc>
                <w:tcPr>
                  <w:tcW w:w="881" w:type="dxa"/>
                </w:tcPr>
                <w:p w14:paraId="30EA7035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2CDF6332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0,78</w:t>
                  </w:r>
                </w:p>
              </w:tc>
              <w:tc>
                <w:tcPr>
                  <w:tcW w:w="881" w:type="dxa"/>
                </w:tcPr>
                <w:p w14:paraId="10ED39A7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77C96FE4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7,8</w:t>
                  </w:r>
                </w:p>
              </w:tc>
              <w:tc>
                <w:tcPr>
                  <w:tcW w:w="880" w:type="dxa"/>
                </w:tcPr>
                <w:p w14:paraId="05D66ED3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0E6644D6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1,6</w:t>
                  </w:r>
                </w:p>
              </w:tc>
              <w:tc>
                <w:tcPr>
                  <w:tcW w:w="881" w:type="dxa"/>
                </w:tcPr>
                <w:p w14:paraId="046B715B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28E85899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5,7</w:t>
                  </w:r>
                </w:p>
              </w:tc>
            </w:tr>
          </w:tbl>
          <w:p w14:paraId="2CDBC44C" w14:textId="77777777" w:rsidR="00BB0121" w:rsidRPr="008A0003" w:rsidRDefault="00BB0121" w:rsidP="00BB0121">
            <w:pPr>
              <w:rPr>
                <w:rFonts w:asciiTheme="majorHAnsi" w:hAnsiTheme="majorHAnsi" w:cstheme="majorHAnsi"/>
              </w:rPr>
            </w:pPr>
          </w:p>
        </w:tc>
      </w:tr>
      <w:tr w:rsidR="00A530A1" w:rsidRPr="008A0003" w14:paraId="7789262C" w14:textId="77777777" w:rsidTr="002B793B">
        <w:tc>
          <w:tcPr>
            <w:tcW w:w="613" w:type="dxa"/>
          </w:tcPr>
          <w:p w14:paraId="5DA1F3B4" w14:textId="77777777" w:rsidR="00A530A1" w:rsidRPr="008A0003" w:rsidRDefault="00A530A1" w:rsidP="00BB0121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290F2C10" w14:textId="77777777" w:rsidR="00A530A1" w:rsidRPr="008A0003" w:rsidRDefault="00A530A1" w:rsidP="00BB0121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7964" w:type="dxa"/>
          </w:tcPr>
          <w:p w14:paraId="461A3C53" w14:textId="77777777" w:rsidR="00A530A1" w:rsidRPr="008A0003" w:rsidRDefault="00A530A1" w:rsidP="00BB0121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BB0121" w:rsidRPr="008A0003" w14:paraId="6FE49A06" w14:textId="77777777" w:rsidTr="002B793B">
        <w:tc>
          <w:tcPr>
            <w:tcW w:w="613" w:type="dxa"/>
          </w:tcPr>
          <w:p w14:paraId="78756308" w14:textId="5A2DF8B4" w:rsidR="00BB0121" w:rsidRPr="008A0003" w:rsidRDefault="002A6A1D" w:rsidP="00BB0121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58592" behindDoc="0" locked="0" layoutInCell="1" allowOverlap="1" wp14:anchorId="30AB01C9" wp14:editId="4D72C8A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30162</wp:posOffset>
                  </wp:positionV>
                  <wp:extent cx="313144" cy="272386"/>
                  <wp:effectExtent l="0" t="0" r="0" b="0"/>
                  <wp:wrapSquare wrapText="bothSides"/>
                  <wp:docPr id="906389595" name="Grafik 906389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4A6532BA" w14:textId="01FB524F" w:rsidR="00BB0121" w:rsidRPr="008A0003" w:rsidRDefault="00BB0121" w:rsidP="00BB0121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7964" w:type="dxa"/>
          </w:tcPr>
          <w:p w14:paraId="6ED73A1B" w14:textId="77777777" w:rsidR="00B31240" w:rsidRDefault="00B31240" w:rsidP="00B31240">
            <w:pPr>
              <w:pStyle w:val="Listenabsatz"/>
              <w:rPr>
                <w:rFonts w:asciiTheme="majorHAnsi" w:hAnsiTheme="majorHAnsi" w:cstheme="majorHAnsi"/>
                <w:noProof/>
              </w:rPr>
            </w:pPr>
            <w:r>
              <w:rPr>
                <w:rFonts w:asciiTheme="majorHAnsi" w:hAnsiTheme="majorHAnsi" w:cstheme="majorHAnsi"/>
                <w:noProof/>
              </w:rPr>
              <w:t xml:space="preserve">Eine Person </w:t>
            </w:r>
            <w:r w:rsidR="002A6A1D" w:rsidRPr="00B31240">
              <w:rPr>
                <w:rFonts w:asciiTheme="majorHAnsi" w:hAnsiTheme="majorHAnsi" w:cstheme="majorHAnsi"/>
                <w:noProof/>
              </w:rPr>
              <w:t>sagt eine Zahl</w:t>
            </w:r>
            <w:r>
              <w:rPr>
                <w:rFonts w:asciiTheme="majorHAnsi" w:hAnsiTheme="majorHAnsi" w:cstheme="majorHAnsi"/>
                <w:noProof/>
              </w:rPr>
              <w:t>.</w:t>
            </w:r>
          </w:p>
          <w:p w14:paraId="7336A8E2" w14:textId="77777777" w:rsidR="00BB0121" w:rsidRDefault="00B31240" w:rsidP="00B31240">
            <w:pPr>
              <w:pStyle w:val="Listenabsatz"/>
              <w:rPr>
                <w:rFonts w:asciiTheme="majorHAnsi" w:hAnsiTheme="majorHAnsi" w:cstheme="majorHAnsi"/>
                <w:noProof/>
              </w:rPr>
            </w:pPr>
            <w:r>
              <w:rPr>
                <w:rFonts w:asciiTheme="majorHAnsi" w:hAnsiTheme="majorHAnsi" w:cstheme="majorHAnsi"/>
                <w:noProof/>
              </w:rPr>
              <w:t>D</w:t>
            </w:r>
            <w:r w:rsidR="002A6A1D" w:rsidRPr="00B31240">
              <w:rPr>
                <w:rFonts w:asciiTheme="majorHAnsi" w:hAnsiTheme="majorHAnsi" w:cstheme="majorHAnsi"/>
                <w:noProof/>
              </w:rPr>
              <w:t xml:space="preserve">ie andere </w:t>
            </w:r>
            <w:r w:rsidR="00DF21EF" w:rsidRPr="00B31240">
              <w:rPr>
                <w:rFonts w:asciiTheme="majorHAnsi" w:hAnsiTheme="majorHAnsi" w:cstheme="majorHAnsi"/>
                <w:noProof/>
              </w:rPr>
              <w:t xml:space="preserve">Person </w:t>
            </w:r>
            <w:r w:rsidR="002A6A1D" w:rsidRPr="00B31240">
              <w:rPr>
                <w:rFonts w:asciiTheme="majorHAnsi" w:hAnsiTheme="majorHAnsi" w:cstheme="majorHAnsi"/>
                <w:noProof/>
              </w:rPr>
              <w:t>nennt eine passende Zahl, sodass die Summe der beiden Zahlen eine natürliche Zahl ist.</w:t>
            </w:r>
          </w:p>
          <w:p w14:paraId="2757D71F" w14:textId="2F0FDB2F" w:rsidR="00B31240" w:rsidRPr="00B31240" w:rsidRDefault="00B31240" w:rsidP="00B31240">
            <w:pPr>
              <w:rPr>
                <w:rFonts w:asciiTheme="majorHAnsi" w:hAnsiTheme="majorHAnsi" w:cstheme="majorHAnsi"/>
                <w:noProof/>
              </w:rPr>
            </w:pPr>
            <w:r w:rsidRPr="00B31240">
              <w:rPr>
                <w:rFonts w:asciiTheme="majorHAnsi" w:hAnsiTheme="majorHAnsi" w:cstheme="majorHAnsi"/>
                <w:noProof/>
              </w:rPr>
              <w:t>Wechselt euch ab.</w:t>
            </w:r>
          </w:p>
        </w:tc>
      </w:tr>
    </w:tbl>
    <w:p w14:paraId="009578FE" w14:textId="77777777" w:rsidR="00B31240" w:rsidRDefault="00B31240">
      <w:pPr>
        <w:sectPr w:rsidR="00B31240" w:rsidSect="0088712C">
          <w:headerReference w:type="default" r:id="rId40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87" w:type="dxa"/>
        <w:tblInd w:w="-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3"/>
        <w:gridCol w:w="510"/>
        <w:gridCol w:w="2651"/>
        <w:gridCol w:w="347"/>
        <w:gridCol w:w="2304"/>
        <w:gridCol w:w="2662"/>
      </w:tblGrid>
      <w:tr w:rsidR="000E4E6B" w:rsidRPr="008A0003" w14:paraId="19685516" w14:textId="77777777" w:rsidTr="002B793B">
        <w:tc>
          <w:tcPr>
            <w:tcW w:w="613" w:type="dxa"/>
          </w:tcPr>
          <w:p w14:paraId="5E7C5CE1" w14:textId="49E81403" w:rsidR="000E4E6B" w:rsidRPr="008A0003" w:rsidRDefault="000E4E6B" w:rsidP="000E4E6B">
            <w:pPr>
              <w:pStyle w:val="berschrift3"/>
              <w:rPr>
                <w:rFonts w:asciiTheme="majorHAnsi" w:hAnsiTheme="majorHAnsi" w:cstheme="majorHAnsi"/>
                <w:noProof/>
              </w:rPr>
            </w:pPr>
            <w:r>
              <w:lastRenderedPageBreak/>
              <w:t>1.9</w:t>
            </w:r>
          </w:p>
        </w:tc>
        <w:tc>
          <w:tcPr>
            <w:tcW w:w="8474" w:type="dxa"/>
            <w:gridSpan w:val="5"/>
          </w:tcPr>
          <w:p w14:paraId="0A4BCF9C" w14:textId="162146AD" w:rsidR="000E4E6B" w:rsidRPr="000E4E6B" w:rsidRDefault="000E4E6B" w:rsidP="000E4E6B">
            <w:pPr>
              <w:pStyle w:val="berschrift3"/>
            </w:pPr>
            <w:r>
              <w:t>Zahlenmauern</w:t>
            </w:r>
          </w:p>
        </w:tc>
      </w:tr>
      <w:tr w:rsidR="000E4E6B" w:rsidRPr="008A0003" w14:paraId="46365B67" w14:textId="77777777" w:rsidTr="002B793B">
        <w:tc>
          <w:tcPr>
            <w:tcW w:w="613" w:type="dxa"/>
          </w:tcPr>
          <w:p w14:paraId="5A9FB036" w14:textId="77777777" w:rsidR="000E4E6B" w:rsidRPr="008A0003" w:rsidRDefault="000E4E6B" w:rsidP="000E4E6B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3B37F430" w14:textId="07617B7A" w:rsidR="000E4E6B" w:rsidRPr="008A0003" w:rsidRDefault="000E4E6B" w:rsidP="000E4E6B">
            <w:pPr>
              <w:pStyle w:val="Nummerierung"/>
              <w:rPr>
                <w:rFonts w:asciiTheme="majorHAnsi" w:hAnsiTheme="majorHAnsi" w:cstheme="majorHAnsi"/>
              </w:rPr>
            </w:pPr>
            <w:r>
              <w:t>a)</w:t>
            </w:r>
          </w:p>
        </w:tc>
        <w:tc>
          <w:tcPr>
            <w:tcW w:w="7964" w:type="dxa"/>
            <w:gridSpan w:val="4"/>
          </w:tcPr>
          <w:p w14:paraId="41CABD87" w14:textId="77777777" w:rsidR="000E4E6B" w:rsidRDefault="000E4E6B" w:rsidP="000E4E6B">
            <w:pPr>
              <w:rPr>
                <w:noProof/>
              </w:rPr>
            </w:pPr>
            <w:r>
              <w:rPr>
                <w:noProof/>
              </w:rPr>
              <w:t>Kenan rechnet Zahlenmauern.</w:t>
            </w:r>
          </w:p>
          <w:p w14:paraId="6C9FB6D8" w14:textId="77777777" w:rsidR="000E4E6B" w:rsidRPr="008A0003" w:rsidRDefault="000E4E6B" w:rsidP="000E4E6B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0E4E6B" w:rsidRPr="008A0003" w14:paraId="689CD12F" w14:textId="77777777" w:rsidTr="00B31240">
        <w:trPr>
          <w:trHeight w:val="1727"/>
        </w:trPr>
        <w:tc>
          <w:tcPr>
            <w:tcW w:w="613" w:type="dxa"/>
          </w:tcPr>
          <w:p w14:paraId="3DB4FD18" w14:textId="23F37647" w:rsidR="000E4E6B" w:rsidRPr="008A0003" w:rsidRDefault="000E4E6B" w:rsidP="000E4E6B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635E459A" w14:textId="10B46C6F" w:rsidR="000E4E6B" w:rsidRDefault="000E4E6B" w:rsidP="000E4E6B">
            <w:pPr>
              <w:pStyle w:val="Nummerierung"/>
            </w:pPr>
          </w:p>
        </w:tc>
        <w:tc>
          <w:tcPr>
            <w:tcW w:w="2998" w:type="dxa"/>
            <w:gridSpan w:val="2"/>
            <w:vAlign w:val="center"/>
          </w:tcPr>
          <w:p w14:paraId="51BC3BEC" w14:textId="34AF97F4" w:rsidR="000E4E6B" w:rsidRDefault="00B31240" w:rsidP="000E4E6B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9904" behindDoc="0" locked="0" layoutInCell="1" allowOverlap="1" wp14:anchorId="4F654927" wp14:editId="4D2183ED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31115</wp:posOffset>
                      </wp:positionV>
                      <wp:extent cx="1552575" cy="752475"/>
                      <wp:effectExtent l="0" t="0" r="0" b="0"/>
                      <wp:wrapNone/>
                      <wp:docPr id="906182678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75" cy="752475"/>
                                <a:chOff x="0" y="0"/>
                                <a:chExt cx="1552575" cy="752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57" name="Grafik 93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257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85228990" name="Textfeld 13"/>
                              <wps:cNvSpPr txBox="1"/>
                              <wps:spPr>
                                <a:xfrm flipH="1">
                                  <a:off x="607423" y="32657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89060FE" w14:textId="4C51DB77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5,5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9816581" name="Textfeld 13"/>
                              <wps:cNvSpPr txBox="1"/>
                              <wps:spPr>
                                <a:xfrm flipH="1">
                                  <a:off x="352698" y="287383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249936" w14:textId="0A6313C2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1,5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6097172" name="Textfeld 13"/>
                              <wps:cNvSpPr txBox="1"/>
                              <wps:spPr>
                                <a:xfrm flipH="1">
                                  <a:off x="862149" y="280851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9C14D2" w14:textId="38DB63C2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0280125" name="Textfeld 13"/>
                              <wps:cNvSpPr txBox="1"/>
                              <wps:spPr>
                                <a:xfrm flipH="1">
                                  <a:off x="104503" y="515983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0EB9F8" w14:textId="59656C04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0,2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7374909" name="Textfeld 13"/>
                              <wps:cNvSpPr txBox="1"/>
                              <wps:spPr>
                                <a:xfrm flipH="1">
                                  <a:off x="613955" y="515983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8C6B20" w14:textId="220CD9B1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1,3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9705620" name="Textfeld 13"/>
                              <wps:cNvSpPr txBox="1"/>
                              <wps:spPr>
                                <a:xfrm flipH="1">
                                  <a:off x="1123406" y="515983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4F4026" w14:textId="137B2972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2,7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654927" id="Gruppieren 5" o:spid="_x0000_s1050" style="position:absolute;left:0;text-align:left;margin-left:14.55pt;margin-top:2.45pt;width:122.25pt;height:59.25pt;z-index:251899904;mso-width-relative:margin;mso-height-relative:margin" coordsize="15525,7524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">
                      <v:shape id="Grafik 9357" o:spid="_x0000_s1051" type="#_x0000_t75" style="position:absolute;width:15525;height:75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">
                        <v:imagedata r:id="rId42" o:title=""/>
                      </v:shape>
                      <v:shape id="Textfeld 13" o:spid="_x0000_s1052" type="#_x0000_t202" style="position:absolute;left:6074;top:326;width:3124;height:1759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" fillcolor="white [3212]" stroked="f" strokeweight=".5pt">
                        <v:textbox inset="0,0,0,0">
                          <w:txbxContent>
                            <w:p w14:paraId="689060FE" w14:textId="4C51DB77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5,5</w:t>
                              </w:r>
                            </w:p>
                          </w:txbxContent>
                        </v:textbox>
                      </v:shape>
                      <v:shape id="Textfeld 13" o:spid="_x0000_s1053" type="#_x0000_t202" style="position:absolute;left:3526;top:2873;width:3125;height:1759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" fillcolor="white [3212]" stroked="f" strokeweight=".5pt">
                        <v:textbox inset="0,0,0,0">
                          <w:txbxContent>
                            <w:p w14:paraId="00249936" w14:textId="0A6313C2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1,5</w:t>
                              </w:r>
                            </w:p>
                          </w:txbxContent>
                        </v:textbox>
                      </v:shape>
                      <v:shape id="Textfeld 13" o:spid="_x0000_s1054" type="#_x0000_t202" style="position:absolute;left:8621;top:2808;width:3124;height:1759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" fillcolor="white [3212]" stroked="f" strokeweight=".5pt">
                        <v:textbox inset="0,0,0,0">
                          <w:txbxContent>
                            <w:p w14:paraId="6F9C14D2" w14:textId="38DB63C2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shape id="Textfeld 13" o:spid="_x0000_s1055" type="#_x0000_t202" style="position:absolute;left:1045;top:5159;width:3124;height:1759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" fillcolor="white [3212]" stroked="f" strokeweight=".5pt">
                        <v:textbox inset="0,0,0,0">
                          <w:txbxContent>
                            <w:p w14:paraId="050EB9F8" w14:textId="59656C04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0,2</w:t>
                              </w:r>
                            </w:p>
                          </w:txbxContent>
                        </v:textbox>
                      </v:shape>
                      <v:shape id="Textfeld 13" o:spid="_x0000_s1056" type="#_x0000_t202" style="position:absolute;left:6139;top:5159;width:3124;height:1759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" fillcolor="white [3212]" stroked="f" strokeweight=".5pt">
                        <v:textbox inset="0,0,0,0">
                          <w:txbxContent>
                            <w:p w14:paraId="658C6B20" w14:textId="220CD9B1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1,3</w:t>
                              </w:r>
                            </w:p>
                          </w:txbxContent>
                        </v:textbox>
                      </v:shape>
                      <v:shape id="Textfeld 13" o:spid="_x0000_s1057" type="#_x0000_t202" style="position:absolute;left:11234;top:5159;width:3124;height:1759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" fillcolor="white [3212]" stroked="f" strokeweight=".5pt">
                        <v:textbox inset="0,0,0,0">
                          <w:txbxContent>
                            <w:p w14:paraId="564F4026" w14:textId="137B2972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2,7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D53A453" w14:textId="39E63CE7" w:rsidR="000E4E6B" w:rsidRDefault="000E4E6B" w:rsidP="000E4E6B">
            <w:pPr>
              <w:spacing w:line="240" w:lineRule="auto"/>
              <w:jc w:val="center"/>
              <w:rPr>
                <w:noProof/>
              </w:rPr>
            </w:pPr>
          </w:p>
          <w:p w14:paraId="04CB61EF" w14:textId="08D116E8" w:rsidR="000E4E6B" w:rsidRDefault="000E4E6B" w:rsidP="000E4E6B">
            <w:pPr>
              <w:rPr>
                <w:noProof/>
              </w:rPr>
            </w:pPr>
          </w:p>
        </w:tc>
        <w:tc>
          <w:tcPr>
            <w:tcW w:w="4966" w:type="dxa"/>
            <w:gridSpan w:val="2"/>
          </w:tcPr>
          <w:p w14:paraId="59392375" w14:textId="038F51C2" w:rsidR="000E4E6B" w:rsidRDefault="00976AA1" w:rsidP="000E4E6B">
            <w:pPr>
              <w:spacing w:line="240" w:lineRule="auto"/>
              <w:rPr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6ECCA0CB" wp14:editId="0C504527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146685</wp:posOffset>
                      </wp:positionV>
                      <wp:extent cx="2057400" cy="604520"/>
                      <wp:effectExtent l="0" t="0" r="247650" b="24130"/>
                      <wp:wrapNone/>
                      <wp:docPr id="81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0" cy="604520"/>
                              </a:xfrm>
                              <a:prstGeom prst="wedgeRoundRectCallout">
                                <a:avLst>
                                  <a:gd name="adj1" fmla="val 59984"/>
                                  <a:gd name="adj2" fmla="val -4225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53EC4F" w14:textId="763C5AF2" w:rsidR="00976AA1" w:rsidRPr="00976AA1" w:rsidRDefault="00976AA1" w:rsidP="00976AA1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976AA1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Die Zahlen von zwei Steinen ergeben addiert die Zahl des Steins</w:t>
                                  </w:r>
                                  <w:r w:rsidR="00DF21EF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,</w:t>
                                  </w:r>
                                  <w:r w:rsidRPr="00976AA1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der auf ihnen liegt.</w:t>
                                  </w:r>
                                </w:p>
                                <w:p w14:paraId="23D008AF" w14:textId="77777777" w:rsidR="00976AA1" w:rsidRPr="00705633" w:rsidRDefault="00976AA1" w:rsidP="00976AA1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CCA0CB" id="_x0000_s1058" type="#_x0000_t62" style="position:absolute;margin-left:3.8pt;margin-top:11.55pt;width:162pt;height:47.6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" adj="23757,9887" fillcolor="white [3201]" strokecolor="#bfbfbf [2412]">
                      <v:textbox inset="1mm,0,1mm,0">
                        <w:txbxContent>
                          <w:p w14:paraId="4E53EC4F" w14:textId="763C5AF2" w:rsidR="00976AA1" w:rsidRPr="00976AA1" w:rsidRDefault="00976AA1" w:rsidP="00976AA1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976AA1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Die Zahlen von zwei Steinen ergeben addiert die Zahl des Steins</w:t>
                            </w:r>
                            <w:r w:rsidR="00DF21EF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,</w:t>
                            </w:r>
                            <w:r w:rsidRPr="00976AA1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der auf ihnen liegt.</w:t>
                            </w:r>
                          </w:p>
                          <w:p w14:paraId="23D008AF" w14:textId="77777777" w:rsidR="00976AA1" w:rsidRPr="00705633" w:rsidRDefault="00976AA1" w:rsidP="00976AA1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4E6B">
              <w:rPr>
                <w:noProof/>
              </w:rPr>
              <w:drawing>
                <wp:anchor distT="0" distB="0" distL="114300" distR="114300" simplePos="0" relativeHeight="251816960" behindDoc="0" locked="0" layoutInCell="1" allowOverlap="1" wp14:anchorId="48BA0B3E" wp14:editId="61D8E603">
                  <wp:simplePos x="0" y="0"/>
                  <wp:positionH relativeFrom="column">
                    <wp:posOffset>2357302</wp:posOffset>
                  </wp:positionH>
                  <wp:positionV relativeFrom="paragraph">
                    <wp:posOffset>100340</wp:posOffset>
                  </wp:positionV>
                  <wp:extent cx="546236" cy="630432"/>
                  <wp:effectExtent l="0" t="0" r="6350" b="0"/>
                  <wp:wrapNone/>
                  <wp:docPr id="63" name="Bild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Bild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236" cy="630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32A11484" w14:textId="4DD44D20" w:rsidR="000E4E6B" w:rsidRDefault="000E4E6B" w:rsidP="000E4E6B">
            <w:pPr>
              <w:rPr>
                <w:noProof/>
              </w:rPr>
            </w:pPr>
            <w:r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52BEE6FE" wp14:editId="356AEB7D">
                      <wp:simplePos x="0" y="0"/>
                      <wp:positionH relativeFrom="column">
                        <wp:posOffset>2465705</wp:posOffset>
                      </wp:positionH>
                      <wp:positionV relativeFrom="paragraph">
                        <wp:posOffset>594360</wp:posOffset>
                      </wp:positionV>
                      <wp:extent cx="444500" cy="214630"/>
                      <wp:effectExtent l="0" t="0" r="12700" b="13970"/>
                      <wp:wrapNone/>
                      <wp:docPr id="65" name="Textfeld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4500" cy="214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/>
                                </a:ext>
                              </a:extLst>
                            </wps:spPr>
                            <wps:txbx>
                              <w:txbxContent>
                                <w:p w14:paraId="76AB34C9" w14:textId="77777777" w:rsidR="000E4E6B" w:rsidRDefault="000E4E6B" w:rsidP="000E4E6B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Kenan</w:t>
                                  </w:r>
                                </w:p>
                              </w:txbxContent>
                            </wps:txbx>
                            <wps:bodyPr rot="0" vertOverflow="clip" horzOverflow="clip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BEE6FE" id="Textfeld 65" o:spid="_x0000_s1059" type="#_x0000_t202" style="position:absolute;margin-left:194.15pt;margin-top:46.8pt;width:35pt;height:16.9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" filled="f" stroked="f">
                      <v:textbox inset="0,0,0,0">
                        <w:txbxContent>
                          <w:p w14:paraId="76AB34C9" w14:textId="77777777" w:rsidR="000E4E6B" w:rsidRDefault="000E4E6B" w:rsidP="000E4E6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Kenan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E4E6B" w:rsidRPr="008A0003" w14:paraId="3457C8E3" w14:textId="77777777" w:rsidTr="00B31240">
        <w:trPr>
          <w:trHeight w:hRule="exact" w:val="493"/>
        </w:trPr>
        <w:tc>
          <w:tcPr>
            <w:tcW w:w="613" w:type="dxa"/>
          </w:tcPr>
          <w:p w14:paraId="76FE1EC6" w14:textId="5F6D59EA" w:rsidR="000E4E6B" w:rsidRPr="008A0003" w:rsidRDefault="000E4E6B" w:rsidP="000E4E6B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822080" behindDoc="0" locked="0" layoutInCell="1" allowOverlap="1" wp14:anchorId="011F57AE" wp14:editId="5EE9D65F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-1905</wp:posOffset>
                  </wp:positionV>
                  <wp:extent cx="359410" cy="271780"/>
                  <wp:effectExtent l="0" t="0" r="0" b="0"/>
                  <wp:wrapNone/>
                  <wp:docPr id="70" name="Grafi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510" w:type="dxa"/>
          </w:tcPr>
          <w:p w14:paraId="0DEF79EF" w14:textId="77777777" w:rsidR="000E4E6B" w:rsidRDefault="000E4E6B" w:rsidP="000E4E6B">
            <w:pPr>
              <w:pStyle w:val="Nummerierung"/>
            </w:pPr>
          </w:p>
        </w:tc>
        <w:tc>
          <w:tcPr>
            <w:tcW w:w="7964" w:type="dxa"/>
            <w:gridSpan w:val="4"/>
          </w:tcPr>
          <w:p w14:paraId="37257DCC" w14:textId="2389FC5B" w:rsidR="000E4E6B" w:rsidRDefault="000E4E6B" w:rsidP="000E4E6B">
            <w:pPr>
              <w:rPr>
                <w:noProof/>
              </w:rPr>
            </w:pPr>
            <w:r>
              <w:rPr>
                <w:noProof/>
              </w:rPr>
              <w:t>Erkläre mit Kenans Tipp, wie man in Zahlenmauern rechnet.</w:t>
            </w:r>
          </w:p>
        </w:tc>
      </w:tr>
      <w:tr w:rsidR="00B31240" w:rsidRPr="008A0003" w14:paraId="075F4A50" w14:textId="77777777" w:rsidTr="002B793B">
        <w:tc>
          <w:tcPr>
            <w:tcW w:w="613" w:type="dxa"/>
          </w:tcPr>
          <w:p w14:paraId="60452CB3" w14:textId="77777777" w:rsidR="00B31240" w:rsidRPr="008A0003" w:rsidRDefault="00B31240" w:rsidP="000E4E6B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58D0B30E" w14:textId="77777777" w:rsidR="00B31240" w:rsidRDefault="00B31240" w:rsidP="000E4E6B">
            <w:pPr>
              <w:pStyle w:val="Nummerierung"/>
            </w:pPr>
          </w:p>
        </w:tc>
        <w:tc>
          <w:tcPr>
            <w:tcW w:w="7964" w:type="dxa"/>
            <w:gridSpan w:val="4"/>
          </w:tcPr>
          <w:p w14:paraId="59720CBB" w14:textId="77777777" w:rsidR="00B31240" w:rsidRDefault="00B31240" w:rsidP="000E4E6B">
            <w:pPr>
              <w:rPr>
                <w:noProof/>
              </w:rPr>
            </w:pPr>
          </w:p>
        </w:tc>
      </w:tr>
      <w:tr w:rsidR="000E4E6B" w:rsidRPr="008A0003" w14:paraId="392171D6" w14:textId="77777777" w:rsidTr="00B31240">
        <w:trPr>
          <w:trHeight w:hRule="exact" w:val="595"/>
        </w:trPr>
        <w:tc>
          <w:tcPr>
            <w:tcW w:w="613" w:type="dxa"/>
          </w:tcPr>
          <w:p w14:paraId="66139275" w14:textId="30A47961" w:rsidR="000E4E6B" w:rsidRPr="008A0003" w:rsidRDefault="000E4E6B" w:rsidP="000E4E6B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826176" behindDoc="0" locked="0" layoutInCell="1" allowOverlap="1" wp14:anchorId="30D14D10" wp14:editId="58B97C7E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-1905</wp:posOffset>
                  </wp:positionV>
                  <wp:extent cx="359410" cy="271780"/>
                  <wp:effectExtent l="0" t="0" r="0" b="0"/>
                  <wp:wrapNone/>
                  <wp:docPr id="71" name="Grafi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510" w:type="dxa"/>
          </w:tcPr>
          <w:p w14:paraId="17E67E41" w14:textId="7376FA40" w:rsidR="000E4E6B" w:rsidRDefault="000E4E6B" w:rsidP="000E4E6B">
            <w:pPr>
              <w:pStyle w:val="Nummerierung"/>
            </w:pPr>
            <w:r>
              <w:t>b)</w:t>
            </w:r>
          </w:p>
        </w:tc>
        <w:tc>
          <w:tcPr>
            <w:tcW w:w="7964" w:type="dxa"/>
            <w:gridSpan w:val="4"/>
          </w:tcPr>
          <w:p w14:paraId="00863EBC" w14:textId="0CB19426" w:rsidR="000E4E6B" w:rsidRPr="000E4E6B" w:rsidRDefault="00B31240" w:rsidP="000E4E6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5264" behindDoc="0" locked="0" layoutInCell="1" allowOverlap="1" wp14:anchorId="138D2A2F" wp14:editId="3FD5CD5A">
                      <wp:simplePos x="0" y="0"/>
                      <wp:positionH relativeFrom="column">
                        <wp:posOffset>3382826</wp:posOffset>
                      </wp:positionH>
                      <wp:positionV relativeFrom="paragraph">
                        <wp:posOffset>378279</wp:posOffset>
                      </wp:positionV>
                      <wp:extent cx="1551305" cy="751840"/>
                      <wp:effectExtent l="0" t="0" r="0" b="0"/>
                      <wp:wrapNone/>
                      <wp:docPr id="1807176423" name="Gruppieren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1305" cy="751840"/>
                                <a:chOff x="0" y="0"/>
                                <a:chExt cx="1551305" cy="751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60" name="Grafik 93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1305" cy="751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93129255" name="Textfeld 13"/>
                              <wps:cNvSpPr txBox="1"/>
                              <wps:spPr>
                                <a:xfrm flipH="1">
                                  <a:off x="620486" y="39188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AC42F8" w14:textId="77777777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4414583" name="Textfeld 13"/>
                              <wps:cNvSpPr txBox="1"/>
                              <wps:spPr>
                                <a:xfrm flipH="1">
                                  <a:off x="875212" y="280851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B3EEEF" w14:textId="7928E8D4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0,4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9900160" name="Textfeld 13"/>
                              <wps:cNvSpPr txBox="1"/>
                              <wps:spPr>
                                <a:xfrm flipH="1">
                                  <a:off x="620486" y="529045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AB911B5" w14:textId="77777777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0,1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8D2A2F" id="Gruppieren 8" o:spid="_x0000_s1060" style="position:absolute;margin-left:266.35pt;margin-top:29.8pt;width:122.15pt;height:59.2pt;z-index:251915264" coordsize="15513,7518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">
                      <v:shape id="Grafik 9360" o:spid="_x0000_s1061" type="#_x0000_t75" style="position:absolute;width:15513;height:75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">
                        <v:imagedata r:id="rId44" o:title=""/>
                      </v:shape>
                      <v:shape id="Textfeld 13" o:spid="_x0000_s1062" type="#_x0000_t202" style="position:absolute;left:6204;top:391;width:3125;height:1759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" fillcolor="white [3212]" stroked="f" strokeweight=".5pt">
                        <v:textbox inset="0,0,0,0">
                          <w:txbxContent>
                            <w:p w14:paraId="34AC42F8" w14:textId="77777777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13" o:spid="_x0000_s1063" type="#_x0000_t202" style="position:absolute;left:8752;top:2808;width:3124;height:1759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" fillcolor="white [3212]" stroked="f" strokeweight=".5pt">
                        <v:textbox inset="0,0,0,0">
                          <w:txbxContent>
                            <w:p w14:paraId="2BB3EEEF" w14:textId="7928E8D4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0,4</w:t>
                              </w:r>
                            </w:p>
                          </w:txbxContent>
                        </v:textbox>
                      </v:shape>
                      <v:shape id="Textfeld 13" o:spid="_x0000_s1064" type="#_x0000_t202" style="position:absolute;left:6204;top:5290;width:3125;height:1759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" fillcolor="white [3212]" stroked="f" strokeweight=".5pt">
                        <v:textbox inset="0,0,0,0">
                          <w:txbxContent>
                            <w:p w14:paraId="6AB911B5" w14:textId="77777777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0,1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0144" behindDoc="0" locked="0" layoutInCell="1" allowOverlap="1" wp14:anchorId="6F265964" wp14:editId="31BD2233">
                      <wp:simplePos x="0" y="0"/>
                      <wp:positionH relativeFrom="column">
                        <wp:posOffset>1697718</wp:posOffset>
                      </wp:positionH>
                      <wp:positionV relativeFrom="paragraph">
                        <wp:posOffset>378279</wp:posOffset>
                      </wp:positionV>
                      <wp:extent cx="1552575" cy="752475"/>
                      <wp:effectExtent l="0" t="0" r="0" b="0"/>
                      <wp:wrapNone/>
                      <wp:docPr id="1443246284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75" cy="752475"/>
                                <a:chOff x="0" y="0"/>
                                <a:chExt cx="1552575" cy="752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59" name="Grafik 93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257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04611166" name="Textfeld 13"/>
                              <wps:cNvSpPr txBox="1"/>
                              <wps:spPr>
                                <a:xfrm flipH="1">
                                  <a:off x="620486" y="39188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FEF7E7" w14:textId="77777777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471219" name="Textfeld 13"/>
                              <wps:cNvSpPr txBox="1"/>
                              <wps:spPr>
                                <a:xfrm flipH="1">
                                  <a:off x="875211" y="280851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78FD56" w14:textId="52642CD0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0,3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7964202" name="Textfeld 13"/>
                              <wps:cNvSpPr txBox="1"/>
                              <wps:spPr>
                                <a:xfrm flipH="1">
                                  <a:off x="620486" y="529045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9B8A5D" w14:textId="77777777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0,1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265964" id="Gruppieren 7" o:spid="_x0000_s1065" style="position:absolute;margin-left:133.7pt;margin-top:29.8pt;width:122.25pt;height:59.25pt;z-index:251910144" coordsize="15525,7524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">
                      <v:shape id="Grafik 9359" o:spid="_x0000_s1066" type="#_x0000_t75" style="position:absolute;width:15525;height:75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">
                        <v:imagedata r:id="rId46" o:title=""/>
                      </v:shape>
                      <v:shape id="Textfeld 13" o:spid="_x0000_s1067" type="#_x0000_t202" style="position:absolute;left:6204;top:391;width:3125;height:1759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" fillcolor="white [3212]" stroked="f" strokeweight=".5pt">
                        <v:textbox inset="0,0,0,0">
                          <w:txbxContent>
                            <w:p w14:paraId="01FEF7E7" w14:textId="77777777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13" o:spid="_x0000_s1068" type="#_x0000_t202" style="position:absolute;left:8752;top:2808;width:3124;height:1759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" fillcolor="white [3212]" stroked="f" strokeweight=".5pt">
                        <v:textbox inset="0,0,0,0">
                          <w:txbxContent>
                            <w:p w14:paraId="2D78FD56" w14:textId="52642CD0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0,3</w:t>
                              </w:r>
                            </w:p>
                          </w:txbxContent>
                        </v:textbox>
                      </v:shape>
                      <v:shape id="Textfeld 13" o:spid="_x0000_s1069" type="#_x0000_t202" style="position:absolute;left:6204;top:5290;width:3125;height:1759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" fillcolor="white [3212]" stroked="f" strokeweight=".5pt">
                        <v:textbox inset="0,0,0,0">
                          <w:txbxContent>
                            <w:p w14:paraId="159B8A5D" w14:textId="77777777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0,1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E4E6B" w:rsidRPr="000E4E6B">
              <w:rPr>
                <w:noProof/>
              </w:rPr>
              <w:t>Löse die Zahlenmauern. Was fällt dir auf?</w:t>
            </w:r>
            <w:r>
              <w:rPr>
                <w:noProof/>
              </w:rPr>
              <w:t xml:space="preserve"> </w:t>
            </w:r>
          </w:p>
        </w:tc>
      </w:tr>
      <w:tr w:rsidR="000E4E6B" w:rsidRPr="008A0003" w14:paraId="51C0FC30" w14:textId="77777777" w:rsidTr="002B793B">
        <w:trPr>
          <w:trHeight w:val="1269"/>
        </w:trPr>
        <w:tc>
          <w:tcPr>
            <w:tcW w:w="613" w:type="dxa"/>
          </w:tcPr>
          <w:p w14:paraId="319AD69D" w14:textId="0B5F0D87" w:rsidR="000E4E6B" w:rsidRPr="008A0003" w:rsidRDefault="000E4E6B" w:rsidP="000E4E6B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1C28235F" w14:textId="0AA1A2B4" w:rsidR="000E4E6B" w:rsidRDefault="00B31240" w:rsidP="000E4E6B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5024" behindDoc="0" locked="0" layoutInCell="1" allowOverlap="1" wp14:anchorId="75EB8EE1" wp14:editId="19CEE893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6985</wp:posOffset>
                      </wp:positionV>
                      <wp:extent cx="1551305" cy="751840"/>
                      <wp:effectExtent l="0" t="0" r="0" b="0"/>
                      <wp:wrapNone/>
                      <wp:docPr id="675435511" name="Gruppieren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1305" cy="751840"/>
                                <a:chOff x="0" y="0"/>
                                <a:chExt cx="1551305" cy="751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58" name="Grafik 93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1305" cy="751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7967059" name="Textfeld 13"/>
                              <wps:cNvSpPr txBox="1"/>
                              <wps:spPr>
                                <a:xfrm flipH="1">
                                  <a:off x="613954" y="32657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AEEB40" w14:textId="21E0061C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7634969" name="Textfeld 13"/>
                              <wps:cNvSpPr txBox="1"/>
                              <wps:spPr>
                                <a:xfrm flipH="1">
                                  <a:off x="868680" y="274320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5FE1D98" w14:textId="30258D3A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0,2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6428209" name="Textfeld 13"/>
                              <wps:cNvSpPr txBox="1"/>
                              <wps:spPr>
                                <a:xfrm flipH="1">
                                  <a:off x="613954" y="522514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38151F" w14:textId="55CC2B15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0,1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EB8EE1" id="Gruppieren 6" o:spid="_x0000_s1070" style="position:absolute;margin-left:24.95pt;margin-top:.55pt;width:122.15pt;height:59.2pt;z-index:251905024" coordsize="15513,7518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">
                      <v:shape id="Grafik 9358" o:spid="_x0000_s1071" type="#_x0000_t75" style="position:absolute;width:15513;height:75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">
                        <v:imagedata r:id="rId48" o:title=""/>
                      </v:shape>
                      <v:shape id="Textfeld 13" o:spid="_x0000_s1072" type="#_x0000_t202" style="position:absolute;left:6139;top:326;width:3124;height:1759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" fillcolor="white [3212]" stroked="f" strokeweight=".5pt">
                        <v:textbox inset="0,0,0,0">
                          <w:txbxContent>
                            <w:p w14:paraId="3EAEEB40" w14:textId="21E0061C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13" o:spid="_x0000_s1073" type="#_x0000_t202" style="position:absolute;left:8686;top:2743;width:3125;height:1759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" fillcolor="white [3212]" stroked="f" strokeweight=".5pt">
                        <v:textbox inset="0,0,0,0">
                          <w:txbxContent>
                            <w:p w14:paraId="75FE1D98" w14:textId="30258D3A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0,2</w:t>
                              </w:r>
                            </w:p>
                          </w:txbxContent>
                        </v:textbox>
                      </v:shape>
                      <v:shape id="Textfeld 13" o:spid="_x0000_s1074" type="#_x0000_t202" style="position:absolute;left:6139;top:5225;width:3124;height:1759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" fillcolor="white [3212]" stroked="f" strokeweight=".5pt">
                        <v:textbox inset="0,0,0,0">
                          <w:txbxContent>
                            <w:p w14:paraId="2938151F" w14:textId="55CC2B15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0,1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651" w:type="dxa"/>
          </w:tcPr>
          <w:p w14:paraId="689D7F4B" w14:textId="5FC70DA1" w:rsidR="000E4E6B" w:rsidRDefault="000E4E6B" w:rsidP="000E4E6B">
            <w:pPr>
              <w:rPr>
                <w:noProof/>
              </w:rPr>
            </w:pPr>
          </w:p>
        </w:tc>
        <w:tc>
          <w:tcPr>
            <w:tcW w:w="2651" w:type="dxa"/>
            <w:gridSpan w:val="2"/>
          </w:tcPr>
          <w:p w14:paraId="7D295DD3" w14:textId="311BF739" w:rsidR="000E4E6B" w:rsidRDefault="000E4E6B" w:rsidP="000E4E6B">
            <w:pPr>
              <w:rPr>
                <w:noProof/>
              </w:rPr>
            </w:pPr>
          </w:p>
        </w:tc>
        <w:tc>
          <w:tcPr>
            <w:tcW w:w="2662" w:type="dxa"/>
          </w:tcPr>
          <w:p w14:paraId="4AE1C149" w14:textId="1858B524" w:rsidR="000E4E6B" w:rsidRDefault="000E4E6B" w:rsidP="000E4E6B">
            <w:pPr>
              <w:rPr>
                <w:noProof/>
              </w:rPr>
            </w:pPr>
          </w:p>
        </w:tc>
      </w:tr>
      <w:tr w:rsidR="00EE63DB" w:rsidRPr="008A0003" w14:paraId="2A3C5C65" w14:textId="77777777" w:rsidTr="002B793B">
        <w:trPr>
          <w:trHeight w:val="283"/>
        </w:trPr>
        <w:tc>
          <w:tcPr>
            <w:tcW w:w="613" w:type="dxa"/>
          </w:tcPr>
          <w:p w14:paraId="5367B8D0" w14:textId="77777777" w:rsidR="00EE63DB" w:rsidRPr="008A0003" w:rsidRDefault="00EE63DB" w:rsidP="000E4E6B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4D29E0C6" w14:textId="77777777" w:rsidR="00EE63DB" w:rsidRDefault="00EE63DB" w:rsidP="000E4E6B">
            <w:pPr>
              <w:pStyle w:val="Nummerierung"/>
            </w:pPr>
          </w:p>
        </w:tc>
        <w:tc>
          <w:tcPr>
            <w:tcW w:w="2651" w:type="dxa"/>
          </w:tcPr>
          <w:p w14:paraId="5AA0E445" w14:textId="77777777" w:rsidR="00EE63DB" w:rsidRDefault="00EE63DB" w:rsidP="000E4E6B">
            <w:pPr>
              <w:rPr>
                <w:noProof/>
              </w:rPr>
            </w:pPr>
          </w:p>
        </w:tc>
        <w:tc>
          <w:tcPr>
            <w:tcW w:w="2651" w:type="dxa"/>
            <w:gridSpan w:val="2"/>
          </w:tcPr>
          <w:p w14:paraId="69620AD3" w14:textId="77777777" w:rsidR="00EE63DB" w:rsidRDefault="00EE63DB" w:rsidP="000E4E6B">
            <w:pPr>
              <w:rPr>
                <w:noProof/>
              </w:rPr>
            </w:pPr>
          </w:p>
        </w:tc>
        <w:tc>
          <w:tcPr>
            <w:tcW w:w="2662" w:type="dxa"/>
          </w:tcPr>
          <w:p w14:paraId="71461FBC" w14:textId="77777777" w:rsidR="00EE63DB" w:rsidRDefault="00EE63DB" w:rsidP="000E4E6B">
            <w:pPr>
              <w:rPr>
                <w:noProof/>
              </w:rPr>
            </w:pPr>
          </w:p>
        </w:tc>
      </w:tr>
      <w:tr w:rsidR="000E4E6B" w:rsidRPr="008A0003" w14:paraId="3385600C" w14:textId="77777777" w:rsidTr="002B793B">
        <w:tc>
          <w:tcPr>
            <w:tcW w:w="613" w:type="dxa"/>
          </w:tcPr>
          <w:p w14:paraId="0188E08D" w14:textId="43B001B0" w:rsidR="000E4E6B" w:rsidRPr="008A0003" w:rsidRDefault="000E4E6B" w:rsidP="000E4E6B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7B1B3093" w14:textId="60FFF841" w:rsidR="000E4E6B" w:rsidRDefault="000E4E6B" w:rsidP="000E4E6B">
            <w:pPr>
              <w:pStyle w:val="Nummerierung"/>
            </w:pPr>
            <w:r>
              <w:t>c)</w:t>
            </w:r>
          </w:p>
        </w:tc>
        <w:tc>
          <w:tcPr>
            <w:tcW w:w="7964" w:type="dxa"/>
            <w:gridSpan w:val="4"/>
          </w:tcPr>
          <w:p w14:paraId="56E3BD9D" w14:textId="52B0ACF6" w:rsidR="000E4E6B" w:rsidRPr="000E4E6B" w:rsidRDefault="00DF21EF" w:rsidP="000E4E6B">
            <w:pPr>
              <w:rPr>
                <w:noProof/>
              </w:rPr>
            </w:pPr>
            <w:r>
              <w:rPr>
                <w:noProof/>
              </w:rPr>
              <w:t>Finde drei verschiedene Lösungen für die Zahlenmauer</w:t>
            </w:r>
            <w:r w:rsidR="000E4E6B" w:rsidRPr="000E4E6B">
              <w:rPr>
                <w:noProof/>
              </w:rPr>
              <w:t>.</w:t>
            </w:r>
            <w:r w:rsidR="00C54924">
              <w:rPr>
                <w:noProof/>
              </w:rPr>
              <w:t xml:space="preserve"> </w:t>
            </w:r>
          </w:p>
          <w:p w14:paraId="69843F61" w14:textId="3764CBF6" w:rsidR="00DF21EF" w:rsidRDefault="000E4E6B" w:rsidP="000E4E6B">
            <w:pPr>
              <w:rPr>
                <w:noProof/>
              </w:rPr>
            </w:pPr>
            <w:r w:rsidRPr="000E4E6B">
              <w:rPr>
                <w:noProof/>
              </w:rPr>
              <w:t>Vergleicht eure Ergebnisse.</w:t>
            </w:r>
          </w:p>
          <w:p w14:paraId="5D236FD0" w14:textId="203FF48C" w:rsidR="00DF21EF" w:rsidRDefault="00C54924" w:rsidP="000E4E6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3456" behindDoc="0" locked="0" layoutInCell="1" allowOverlap="1" wp14:anchorId="74730BE8" wp14:editId="472C06C0">
                      <wp:simplePos x="0" y="0"/>
                      <wp:positionH relativeFrom="column">
                        <wp:posOffset>1697718</wp:posOffset>
                      </wp:positionH>
                      <wp:positionV relativeFrom="paragraph">
                        <wp:posOffset>174625</wp:posOffset>
                      </wp:positionV>
                      <wp:extent cx="1551305" cy="751840"/>
                      <wp:effectExtent l="0" t="0" r="0" b="0"/>
                      <wp:wrapNone/>
                      <wp:docPr id="830842484" name="Gruppieren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1305" cy="751840"/>
                                <a:chOff x="0" y="0"/>
                                <a:chExt cx="1551305" cy="751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1305" cy="751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49096758" name="Textfeld 13"/>
                              <wps:cNvSpPr txBox="1"/>
                              <wps:spPr>
                                <a:xfrm flipH="1">
                                  <a:off x="620486" y="45720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56A42AC" w14:textId="77777777" w:rsidR="00C54924" w:rsidRPr="00536C2B" w:rsidRDefault="00C54924" w:rsidP="00C54924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7501001" name="Textfeld 13"/>
                              <wps:cNvSpPr txBox="1"/>
                              <wps:spPr>
                                <a:xfrm flipH="1">
                                  <a:off x="117566" y="529046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CF0873" w14:textId="77777777" w:rsidR="00C54924" w:rsidRPr="00536C2B" w:rsidRDefault="00C54924" w:rsidP="00C54924">
                                    <w:pPr>
                                      <w:jc w:val="center"/>
                                    </w:pPr>
                                    <w:r>
                                      <w:t>0,75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730BE8" id="Gruppieren 10" o:spid="_x0000_s1075" style="position:absolute;margin-left:133.7pt;margin-top:13.75pt;width:122.15pt;height:59.2pt;z-index:251923456" coordsize="15513,7518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">
                      <v:shape id="Grafik 10" o:spid="_x0000_s1076" type="#_x0000_t75" style="position:absolute;width:15513;height:75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">
                        <v:imagedata r:id="rId50" o:title=""/>
                      </v:shape>
                      <v:shape id="Textfeld 13" o:spid="_x0000_s1077" type="#_x0000_t202" style="position:absolute;left:6204;top:457;width:3125;height:1759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" fillcolor="white [3212]" stroked="f" strokeweight=".5pt">
                        <v:textbox inset="0,0,0,0">
                          <w:txbxContent>
                            <w:p w14:paraId="756A42AC" w14:textId="77777777" w:rsidR="00C54924" w:rsidRPr="00536C2B" w:rsidRDefault="00C54924" w:rsidP="00C54924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13" o:spid="_x0000_s1078" type="#_x0000_t202" style="position:absolute;left:1175;top:5290;width:3124;height:1759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" fillcolor="white [3212]" stroked="f" strokeweight=".5pt">
                        <v:textbox inset="0,0,0,0">
                          <w:txbxContent>
                            <w:p w14:paraId="18CF0873" w14:textId="77777777" w:rsidR="00C54924" w:rsidRPr="00536C2B" w:rsidRDefault="00C54924" w:rsidP="00C54924">
                              <w:pPr>
                                <w:jc w:val="center"/>
                              </w:pPr>
                              <w:r>
                                <w:t>0,75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0E4E6B" w:rsidRPr="008A0003" w14:paraId="21125A1E" w14:textId="77777777" w:rsidTr="002B793B">
        <w:trPr>
          <w:trHeight w:val="1281"/>
        </w:trPr>
        <w:tc>
          <w:tcPr>
            <w:tcW w:w="613" w:type="dxa"/>
          </w:tcPr>
          <w:p w14:paraId="4983165F" w14:textId="09E22024" w:rsidR="000E4E6B" w:rsidRPr="008A0003" w:rsidRDefault="000E4E6B" w:rsidP="000E4E6B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44FE1553" w14:textId="751C9AB4" w:rsidR="000E4E6B" w:rsidRDefault="00C54924" w:rsidP="000E4E6B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9360" behindDoc="0" locked="0" layoutInCell="1" allowOverlap="1" wp14:anchorId="66EB6D83" wp14:editId="0833D2D6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9888</wp:posOffset>
                      </wp:positionV>
                      <wp:extent cx="1551305" cy="751840"/>
                      <wp:effectExtent l="0" t="0" r="0" b="0"/>
                      <wp:wrapNone/>
                      <wp:docPr id="1055365860" name="Gruppieren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1305" cy="751840"/>
                                <a:chOff x="0" y="0"/>
                                <a:chExt cx="1551305" cy="751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61" name="Grafik 93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1305" cy="751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39261778" name="Textfeld 13"/>
                              <wps:cNvSpPr txBox="1"/>
                              <wps:spPr>
                                <a:xfrm flipH="1">
                                  <a:off x="607423" y="39188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9FBDAD" w14:textId="77777777" w:rsidR="00C54924" w:rsidRPr="00536C2B" w:rsidRDefault="00C54924" w:rsidP="00C54924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4887918" name="Textfeld 13"/>
                              <wps:cNvSpPr txBox="1"/>
                              <wps:spPr>
                                <a:xfrm flipH="1">
                                  <a:off x="104503" y="529046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BAD061A" w14:textId="0322A7F3" w:rsidR="00C54924" w:rsidRPr="00536C2B" w:rsidRDefault="00C54924" w:rsidP="00C54924">
                                    <w:pPr>
                                      <w:jc w:val="center"/>
                                    </w:pPr>
                                    <w:r>
                                      <w:t>0,75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EB6D83" id="Gruppieren 9" o:spid="_x0000_s1079" style="position:absolute;margin-left:24.95pt;margin-top:.8pt;width:122.15pt;height:59.2pt;z-index:251919360" coordsize="15513,7518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">
                      <v:shape id="Grafik 9361" o:spid="_x0000_s1080" type="#_x0000_t75" style="position:absolute;width:15513;height:75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">
                        <v:imagedata r:id="rId50" o:title=""/>
                      </v:shape>
                      <v:shape id="Textfeld 13" o:spid="_x0000_s1081" type="#_x0000_t202" style="position:absolute;left:6074;top:391;width:3124;height:1759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" fillcolor="white [3212]" stroked="f" strokeweight=".5pt">
                        <v:textbox inset="0,0,0,0">
                          <w:txbxContent>
                            <w:p w14:paraId="269FBDAD" w14:textId="77777777" w:rsidR="00C54924" w:rsidRPr="00536C2B" w:rsidRDefault="00C54924" w:rsidP="00C54924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13" o:spid="_x0000_s1082" type="#_x0000_t202" style="position:absolute;left:1045;top:5290;width:3124;height:1759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" fillcolor="white [3212]" stroked="f" strokeweight=".5pt">
                        <v:textbox inset="0,0,0,0">
                          <w:txbxContent>
                            <w:p w14:paraId="7BAD061A" w14:textId="0322A7F3" w:rsidR="00C54924" w:rsidRPr="00536C2B" w:rsidRDefault="00C54924" w:rsidP="00C54924">
                              <w:pPr>
                                <w:jc w:val="center"/>
                              </w:pPr>
                              <w:r>
                                <w:t>0,75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651" w:type="dxa"/>
          </w:tcPr>
          <w:p w14:paraId="3869D077" w14:textId="2FFC6F93" w:rsidR="000E4E6B" w:rsidRDefault="000E4E6B" w:rsidP="000E4E6B">
            <w:pPr>
              <w:ind w:firstLine="708"/>
              <w:rPr>
                <w:noProof/>
              </w:rPr>
            </w:pPr>
          </w:p>
        </w:tc>
        <w:tc>
          <w:tcPr>
            <w:tcW w:w="2651" w:type="dxa"/>
            <w:gridSpan w:val="2"/>
          </w:tcPr>
          <w:p w14:paraId="4E6F34E1" w14:textId="73378D3D" w:rsidR="000E4E6B" w:rsidRDefault="000E4E6B" w:rsidP="000E4E6B">
            <w:pPr>
              <w:ind w:firstLine="708"/>
              <w:rPr>
                <w:noProof/>
              </w:rPr>
            </w:pPr>
          </w:p>
        </w:tc>
        <w:tc>
          <w:tcPr>
            <w:tcW w:w="2662" w:type="dxa"/>
          </w:tcPr>
          <w:p w14:paraId="6284F0AF" w14:textId="02512E2D" w:rsidR="000E4E6B" w:rsidRDefault="00C54924" w:rsidP="000E4E6B">
            <w:pPr>
              <w:ind w:firstLine="708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7552" behindDoc="0" locked="0" layoutInCell="1" allowOverlap="1" wp14:anchorId="7F652AAB" wp14:editId="4B6D32B8">
                      <wp:simplePos x="0" y="0"/>
                      <wp:positionH relativeFrom="column">
                        <wp:posOffset>16056</wp:posOffset>
                      </wp:positionH>
                      <wp:positionV relativeFrom="paragraph">
                        <wp:posOffset>3356</wp:posOffset>
                      </wp:positionV>
                      <wp:extent cx="1551305" cy="751840"/>
                      <wp:effectExtent l="0" t="0" r="0" b="0"/>
                      <wp:wrapNone/>
                      <wp:docPr id="1474912327" name="Gruppieren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1305" cy="751840"/>
                                <a:chOff x="0" y="0"/>
                                <a:chExt cx="1551305" cy="751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Grafik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1305" cy="751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6103353" name="Textfeld 13"/>
                              <wps:cNvSpPr txBox="1"/>
                              <wps:spPr>
                                <a:xfrm flipH="1">
                                  <a:off x="620486" y="39189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561621" w14:textId="77777777" w:rsidR="00C54924" w:rsidRPr="00536C2B" w:rsidRDefault="00C54924" w:rsidP="00C54924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8501220" name="Textfeld 13"/>
                              <wps:cNvSpPr txBox="1"/>
                              <wps:spPr>
                                <a:xfrm flipH="1">
                                  <a:off x="117566" y="522515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4A7654" w14:textId="77777777" w:rsidR="00C54924" w:rsidRPr="00536C2B" w:rsidRDefault="00C54924" w:rsidP="00C54924">
                                    <w:pPr>
                                      <w:jc w:val="center"/>
                                    </w:pPr>
                                    <w:r>
                                      <w:t>0,75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652AAB" id="Gruppieren 11" o:spid="_x0000_s1083" style="position:absolute;left:0;text-align:left;margin-left:1.25pt;margin-top:.25pt;width:122.15pt;height:59.2pt;z-index:251927552" coordsize="15513,7518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">
                      <v:shape id="Grafik 19" o:spid="_x0000_s1084" type="#_x0000_t75" style="position:absolute;width:15513;height:75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">
                        <v:imagedata r:id="rId50" o:title=""/>
                      </v:shape>
                      <v:shape id="Textfeld 13" o:spid="_x0000_s1085" type="#_x0000_t202" style="position:absolute;left:6204;top:391;width:3125;height:1759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" fillcolor="white [3212]" stroked="f" strokeweight=".5pt">
                        <v:textbox inset="0,0,0,0">
                          <w:txbxContent>
                            <w:p w14:paraId="1E561621" w14:textId="77777777" w:rsidR="00C54924" w:rsidRPr="00536C2B" w:rsidRDefault="00C54924" w:rsidP="00C54924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13" o:spid="_x0000_s1086" type="#_x0000_t202" style="position:absolute;left:1175;top:5225;width:3124;height:1759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" fillcolor="white [3212]" stroked="f" strokeweight=".5pt">
                        <v:textbox inset="0,0,0,0">
                          <w:txbxContent>
                            <w:p w14:paraId="5C4A7654" w14:textId="77777777" w:rsidR="00C54924" w:rsidRPr="00536C2B" w:rsidRDefault="00C54924" w:rsidP="00C54924">
                              <w:pPr>
                                <w:jc w:val="center"/>
                              </w:pPr>
                              <w:r>
                                <w:t>0,75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EE63DB" w:rsidRPr="008A0003" w14:paraId="518F5B53" w14:textId="77777777" w:rsidTr="002B793B">
        <w:trPr>
          <w:trHeight w:val="283"/>
        </w:trPr>
        <w:tc>
          <w:tcPr>
            <w:tcW w:w="613" w:type="dxa"/>
          </w:tcPr>
          <w:p w14:paraId="58E01E00" w14:textId="77777777" w:rsidR="00EE63DB" w:rsidRPr="008A0003" w:rsidRDefault="00EE63DB" w:rsidP="000E4E6B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28EBCC81" w14:textId="77777777" w:rsidR="00EE63DB" w:rsidRDefault="00EE63DB" w:rsidP="000E4E6B">
            <w:pPr>
              <w:pStyle w:val="Nummerierung"/>
            </w:pPr>
          </w:p>
        </w:tc>
        <w:tc>
          <w:tcPr>
            <w:tcW w:w="2651" w:type="dxa"/>
          </w:tcPr>
          <w:p w14:paraId="791136EB" w14:textId="77777777" w:rsidR="00EE63DB" w:rsidRDefault="00EE63DB" w:rsidP="000E4E6B">
            <w:pPr>
              <w:ind w:firstLine="708"/>
              <w:rPr>
                <w:noProof/>
              </w:rPr>
            </w:pPr>
          </w:p>
        </w:tc>
        <w:tc>
          <w:tcPr>
            <w:tcW w:w="2651" w:type="dxa"/>
            <w:gridSpan w:val="2"/>
          </w:tcPr>
          <w:p w14:paraId="2474CF35" w14:textId="77777777" w:rsidR="00EE63DB" w:rsidRDefault="00EE63DB" w:rsidP="000E4E6B">
            <w:pPr>
              <w:ind w:firstLine="708"/>
              <w:rPr>
                <w:noProof/>
              </w:rPr>
            </w:pPr>
          </w:p>
        </w:tc>
        <w:tc>
          <w:tcPr>
            <w:tcW w:w="2662" w:type="dxa"/>
          </w:tcPr>
          <w:p w14:paraId="303DE538" w14:textId="77777777" w:rsidR="00EE63DB" w:rsidRDefault="00EE63DB" w:rsidP="000E4E6B">
            <w:pPr>
              <w:ind w:firstLine="708"/>
              <w:rPr>
                <w:noProof/>
              </w:rPr>
            </w:pPr>
          </w:p>
        </w:tc>
      </w:tr>
      <w:tr w:rsidR="000E4E6B" w:rsidRPr="008A0003" w14:paraId="5925AF90" w14:textId="77777777" w:rsidTr="002B793B">
        <w:tc>
          <w:tcPr>
            <w:tcW w:w="613" w:type="dxa"/>
          </w:tcPr>
          <w:p w14:paraId="74ACC4D6" w14:textId="5F17BD3D" w:rsidR="000E4E6B" w:rsidRPr="008A0003" w:rsidRDefault="00AF3014" w:rsidP="000E4E6B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836416" behindDoc="0" locked="0" layoutInCell="1" allowOverlap="1" wp14:anchorId="2CC3C0C7" wp14:editId="308AD27B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0</wp:posOffset>
                  </wp:positionV>
                  <wp:extent cx="359410" cy="271780"/>
                  <wp:effectExtent l="0" t="0" r="2540" b="0"/>
                  <wp:wrapSquare wrapText="bothSides"/>
                  <wp:docPr id="78" name="Grafi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510" w:type="dxa"/>
          </w:tcPr>
          <w:p w14:paraId="23082F81" w14:textId="61329287" w:rsidR="000E4E6B" w:rsidRDefault="000E4E6B" w:rsidP="000E4E6B">
            <w:pPr>
              <w:pStyle w:val="Nummerierung"/>
            </w:pPr>
            <w:r>
              <w:t>d)</w:t>
            </w:r>
          </w:p>
        </w:tc>
        <w:tc>
          <w:tcPr>
            <w:tcW w:w="7964" w:type="dxa"/>
            <w:gridSpan w:val="4"/>
          </w:tcPr>
          <w:p w14:paraId="0FE372D2" w14:textId="77777777" w:rsidR="00DF21EF" w:rsidRDefault="000E4E6B" w:rsidP="000E4E6B">
            <w:r>
              <w:t xml:space="preserve">Was passiert mit dem Zielstein in den Zahlenmauern aus </w:t>
            </w:r>
            <w:r w:rsidRPr="000E4E6B">
              <w:rPr>
                <w:b/>
                <w:color w:val="327A86" w:themeColor="text2"/>
              </w:rPr>
              <w:t>b)</w:t>
            </w:r>
            <w:r>
              <w:t xml:space="preserve">, </w:t>
            </w:r>
          </w:p>
          <w:p w14:paraId="7901D836" w14:textId="5CF075C8" w:rsidR="000E4E6B" w:rsidRDefault="000E4E6B" w:rsidP="000E4E6B">
            <w:r>
              <w:t xml:space="preserve">wenn man den </w:t>
            </w:r>
            <w:r w:rsidRPr="00C54924">
              <w:rPr>
                <w:b/>
                <w:bCs/>
              </w:rPr>
              <w:t>linken Basisstein</w:t>
            </w:r>
            <w:r>
              <w:t xml:space="preserve"> um 0,5 erhöht?</w:t>
            </w:r>
          </w:p>
          <w:p w14:paraId="0C133D5C" w14:textId="56D08A6C" w:rsidR="000E4E6B" w:rsidRDefault="000E4E6B" w:rsidP="000E4E6B">
            <w:pPr>
              <w:rPr>
                <w:noProof/>
              </w:rPr>
            </w:pPr>
            <w:r>
              <w:t>Du kannst auf dem Zettel mit den leeren Zahlenmauern ausprobieren.</w:t>
            </w:r>
          </w:p>
        </w:tc>
      </w:tr>
      <w:tr w:rsidR="000E4E6B" w:rsidRPr="008A0003" w14:paraId="08FB83FD" w14:textId="77777777" w:rsidTr="002B793B">
        <w:tc>
          <w:tcPr>
            <w:tcW w:w="613" w:type="dxa"/>
          </w:tcPr>
          <w:p w14:paraId="23AAE085" w14:textId="77777777" w:rsidR="000E4E6B" w:rsidRPr="008A0003" w:rsidRDefault="000E4E6B" w:rsidP="000E4E6B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6D7413D9" w14:textId="77777777" w:rsidR="000E4E6B" w:rsidRDefault="000E4E6B" w:rsidP="000E4E6B">
            <w:pPr>
              <w:pStyle w:val="Nummerierung"/>
            </w:pPr>
          </w:p>
        </w:tc>
        <w:tc>
          <w:tcPr>
            <w:tcW w:w="7964" w:type="dxa"/>
            <w:gridSpan w:val="4"/>
          </w:tcPr>
          <w:p w14:paraId="192A5B41" w14:textId="77777777" w:rsidR="000E4E6B" w:rsidRDefault="000E4E6B" w:rsidP="000E4E6B">
            <w:pPr>
              <w:rPr>
                <w:noProof/>
              </w:rPr>
            </w:pPr>
          </w:p>
        </w:tc>
      </w:tr>
      <w:tr w:rsidR="000E4E6B" w:rsidRPr="008A0003" w14:paraId="3F244CF5" w14:textId="77777777" w:rsidTr="002B793B">
        <w:tc>
          <w:tcPr>
            <w:tcW w:w="613" w:type="dxa"/>
          </w:tcPr>
          <w:p w14:paraId="672B0255" w14:textId="01F13A53" w:rsidR="000E4E6B" w:rsidRPr="008A0003" w:rsidRDefault="00AF3014" w:rsidP="000E4E6B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838464" behindDoc="0" locked="0" layoutInCell="1" allowOverlap="1" wp14:anchorId="1E5725F8" wp14:editId="78DF7B5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-3810</wp:posOffset>
                  </wp:positionV>
                  <wp:extent cx="359410" cy="271780"/>
                  <wp:effectExtent l="0" t="0" r="0" b="0"/>
                  <wp:wrapNone/>
                  <wp:docPr id="79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510" w:type="dxa"/>
          </w:tcPr>
          <w:p w14:paraId="78056E03" w14:textId="195B465A" w:rsidR="000E4E6B" w:rsidRDefault="000E4E6B" w:rsidP="000E4E6B">
            <w:pPr>
              <w:pStyle w:val="Nummerierung"/>
            </w:pPr>
            <w:r>
              <w:t>e)</w:t>
            </w:r>
          </w:p>
        </w:tc>
        <w:tc>
          <w:tcPr>
            <w:tcW w:w="7964" w:type="dxa"/>
            <w:gridSpan w:val="4"/>
          </w:tcPr>
          <w:p w14:paraId="19997EA3" w14:textId="77777777" w:rsidR="00DF21EF" w:rsidRDefault="000E4E6B" w:rsidP="000E4E6B">
            <w:r>
              <w:t xml:space="preserve">Was passiert mit dem Zielstein in den Zahlenmauern aus </w:t>
            </w:r>
            <w:r w:rsidRPr="000E4E6B">
              <w:rPr>
                <w:b/>
                <w:color w:val="327A86" w:themeColor="text2"/>
              </w:rPr>
              <w:t>b)</w:t>
            </w:r>
            <w:r>
              <w:t xml:space="preserve">, </w:t>
            </w:r>
          </w:p>
          <w:p w14:paraId="5B81F5FE" w14:textId="06983E45" w:rsidR="000E4E6B" w:rsidRDefault="000E4E6B" w:rsidP="000E4E6B">
            <w:r>
              <w:t xml:space="preserve">wenn man den </w:t>
            </w:r>
            <w:r w:rsidRPr="00C54924">
              <w:rPr>
                <w:b/>
                <w:bCs/>
              </w:rPr>
              <w:t>rechten Basisstein</w:t>
            </w:r>
            <w:r>
              <w:t xml:space="preserve"> um 0,5 erhöht?</w:t>
            </w:r>
          </w:p>
          <w:p w14:paraId="035A6D6B" w14:textId="23C6F4C8" w:rsidR="000E4E6B" w:rsidRDefault="000E4E6B" w:rsidP="000E4E6B">
            <w:pPr>
              <w:rPr>
                <w:noProof/>
              </w:rPr>
            </w:pPr>
            <w:r>
              <w:t>Du kannst auf dem Zettel mit den leeren Zahlenmauern ausprobieren.</w:t>
            </w:r>
          </w:p>
        </w:tc>
      </w:tr>
      <w:tr w:rsidR="000E4E6B" w:rsidRPr="008A0003" w14:paraId="42CFA198" w14:textId="77777777" w:rsidTr="002B793B">
        <w:tc>
          <w:tcPr>
            <w:tcW w:w="613" w:type="dxa"/>
          </w:tcPr>
          <w:p w14:paraId="0C4D8926" w14:textId="77777777" w:rsidR="000E4E6B" w:rsidRPr="008A0003" w:rsidRDefault="000E4E6B" w:rsidP="000E4E6B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159328C9" w14:textId="77777777" w:rsidR="000E4E6B" w:rsidRDefault="000E4E6B" w:rsidP="000E4E6B">
            <w:pPr>
              <w:pStyle w:val="Nummerierung"/>
            </w:pPr>
          </w:p>
        </w:tc>
        <w:tc>
          <w:tcPr>
            <w:tcW w:w="7964" w:type="dxa"/>
            <w:gridSpan w:val="4"/>
          </w:tcPr>
          <w:p w14:paraId="4990606A" w14:textId="77777777" w:rsidR="000E4E6B" w:rsidRDefault="000E4E6B" w:rsidP="000E4E6B">
            <w:pPr>
              <w:rPr>
                <w:noProof/>
              </w:rPr>
            </w:pPr>
          </w:p>
        </w:tc>
      </w:tr>
      <w:tr w:rsidR="000E4E6B" w:rsidRPr="008A0003" w14:paraId="45BCCDE5" w14:textId="77777777" w:rsidTr="002B793B">
        <w:tc>
          <w:tcPr>
            <w:tcW w:w="613" w:type="dxa"/>
          </w:tcPr>
          <w:p w14:paraId="547AEB8B" w14:textId="0BD4BB2E" w:rsidR="000E4E6B" w:rsidRPr="008A0003" w:rsidRDefault="00AF3014" w:rsidP="000E4E6B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840512" behindDoc="0" locked="0" layoutInCell="1" allowOverlap="1" wp14:anchorId="7B1D9379" wp14:editId="209E6D9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9410" cy="271780"/>
                  <wp:effectExtent l="0" t="0" r="2540" b="0"/>
                  <wp:wrapSquare wrapText="bothSides"/>
                  <wp:docPr id="80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510" w:type="dxa"/>
          </w:tcPr>
          <w:p w14:paraId="0AAB0625" w14:textId="22A95887" w:rsidR="000E4E6B" w:rsidRDefault="000E4E6B" w:rsidP="000E4E6B">
            <w:pPr>
              <w:pStyle w:val="Nummerierung"/>
            </w:pPr>
            <w:r>
              <w:t>f)</w:t>
            </w:r>
          </w:p>
        </w:tc>
        <w:tc>
          <w:tcPr>
            <w:tcW w:w="7964" w:type="dxa"/>
            <w:gridSpan w:val="4"/>
          </w:tcPr>
          <w:p w14:paraId="15E73A04" w14:textId="77777777" w:rsidR="00DF21EF" w:rsidRDefault="000E4E6B" w:rsidP="000E4E6B">
            <w:r>
              <w:t xml:space="preserve">Was passiert mit dem Zielstein in den Zahlenmauern aus </w:t>
            </w:r>
            <w:r w:rsidRPr="000E4E6B">
              <w:rPr>
                <w:b/>
                <w:color w:val="327A86" w:themeColor="text2"/>
              </w:rPr>
              <w:t>b)</w:t>
            </w:r>
            <w:r>
              <w:t xml:space="preserve">, </w:t>
            </w:r>
          </w:p>
          <w:p w14:paraId="55B5EB8A" w14:textId="71DF12F5" w:rsidR="000E4E6B" w:rsidRDefault="000E4E6B" w:rsidP="000E4E6B">
            <w:r>
              <w:t xml:space="preserve">wenn man den </w:t>
            </w:r>
            <w:r w:rsidRPr="00C54924">
              <w:rPr>
                <w:b/>
                <w:bCs/>
              </w:rPr>
              <w:t>Mittelstein</w:t>
            </w:r>
            <w:r>
              <w:t xml:space="preserve"> um 0,5 erhöht?</w:t>
            </w:r>
          </w:p>
          <w:p w14:paraId="5E177A54" w14:textId="3F19E553" w:rsidR="000E4E6B" w:rsidRDefault="000E4E6B" w:rsidP="000E4E6B">
            <w:pPr>
              <w:rPr>
                <w:noProof/>
              </w:rPr>
            </w:pPr>
            <w:r>
              <w:t>Du kannst auf dem Zettel mit den leeren Zahlenmauern ausprobieren.</w:t>
            </w:r>
          </w:p>
        </w:tc>
      </w:tr>
      <w:tr w:rsidR="000E4E6B" w:rsidRPr="008A0003" w14:paraId="1C15A916" w14:textId="77777777" w:rsidTr="002B793B">
        <w:tc>
          <w:tcPr>
            <w:tcW w:w="613" w:type="dxa"/>
          </w:tcPr>
          <w:p w14:paraId="7F580501" w14:textId="77777777" w:rsidR="000E4E6B" w:rsidRPr="008A0003" w:rsidRDefault="000E4E6B" w:rsidP="000E4E6B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6EC4F730" w14:textId="77777777" w:rsidR="000E4E6B" w:rsidRDefault="000E4E6B" w:rsidP="000E4E6B">
            <w:pPr>
              <w:pStyle w:val="Nummerierung"/>
            </w:pPr>
          </w:p>
        </w:tc>
        <w:tc>
          <w:tcPr>
            <w:tcW w:w="7964" w:type="dxa"/>
            <w:gridSpan w:val="4"/>
          </w:tcPr>
          <w:p w14:paraId="154BE826" w14:textId="77777777" w:rsidR="000E4E6B" w:rsidRDefault="000E4E6B" w:rsidP="000E4E6B">
            <w:pPr>
              <w:rPr>
                <w:noProof/>
              </w:rPr>
            </w:pPr>
          </w:p>
        </w:tc>
      </w:tr>
    </w:tbl>
    <w:p w14:paraId="62D731B7" w14:textId="77777777" w:rsidR="000E4E6B" w:rsidRDefault="000E4E6B">
      <w:pPr>
        <w:rPr>
          <w:rFonts w:asciiTheme="majorHAnsi" w:hAnsiTheme="majorHAnsi" w:cstheme="majorHAnsi"/>
          <w:b/>
        </w:rPr>
      </w:pPr>
    </w:p>
    <w:p w14:paraId="495605D2" w14:textId="77777777" w:rsidR="00B31240" w:rsidRDefault="00B31240">
      <w:pPr>
        <w:rPr>
          <w:rFonts w:asciiTheme="majorHAnsi" w:hAnsiTheme="majorHAnsi" w:cstheme="majorHAnsi"/>
        </w:rPr>
        <w:sectPr w:rsidR="00B31240" w:rsidSect="0088712C">
          <w:headerReference w:type="default" r:id="rId51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510"/>
        <w:gridCol w:w="7951"/>
      </w:tblGrid>
      <w:tr w:rsidR="0071032F" w:rsidRPr="008A0003" w14:paraId="59874D2A" w14:textId="77777777" w:rsidTr="004D5301">
        <w:tc>
          <w:tcPr>
            <w:tcW w:w="610" w:type="dxa"/>
          </w:tcPr>
          <w:p w14:paraId="44520F31" w14:textId="47FF6132" w:rsidR="0071032F" w:rsidRPr="008A0003" w:rsidRDefault="0071032F" w:rsidP="00146F2A">
            <w:pPr>
              <w:pStyle w:val="berschrift2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lastRenderedPageBreak/>
              <w:t>2</w:t>
            </w:r>
          </w:p>
        </w:tc>
        <w:tc>
          <w:tcPr>
            <w:tcW w:w="8461" w:type="dxa"/>
            <w:gridSpan w:val="2"/>
          </w:tcPr>
          <w:p w14:paraId="1B1D991A" w14:textId="3F855463" w:rsidR="0071032F" w:rsidRPr="008A0003" w:rsidRDefault="0084204C" w:rsidP="00146F2A">
            <w:pPr>
              <w:pStyle w:val="berschrift2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Schriftlich addieren und subtrahieren</w:t>
            </w:r>
          </w:p>
        </w:tc>
      </w:tr>
      <w:tr w:rsidR="0071032F" w:rsidRPr="008A0003" w14:paraId="1C7469FD" w14:textId="77777777" w:rsidTr="004D5301">
        <w:tc>
          <w:tcPr>
            <w:tcW w:w="610" w:type="dxa"/>
          </w:tcPr>
          <w:p w14:paraId="463C4081" w14:textId="7A8425C3" w:rsidR="0071032F" w:rsidRPr="008A0003" w:rsidRDefault="0071032F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2.1</w:t>
            </w:r>
          </w:p>
        </w:tc>
        <w:tc>
          <w:tcPr>
            <w:tcW w:w="8461" w:type="dxa"/>
            <w:gridSpan w:val="2"/>
          </w:tcPr>
          <w:p w14:paraId="10836989" w14:textId="1887795B" w:rsidR="0071032F" w:rsidRPr="008A0003" w:rsidRDefault="0084204C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Dezimalzahlen addieren und subtrahieren</w:t>
            </w:r>
          </w:p>
        </w:tc>
      </w:tr>
      <w:tr w:rsidR="001C0C6A" w:rsidRPr="008A0003" w14:paraId="184EF364" w14:textId="77777777" w:rsidTr="00C54924">
        <w:trPr>
          <w:trHeight w:val="469"/>
        </w:trPr>
        <w:tc>
          <w:tcPr>
            <w:tcW w:w="610" w:type="dxa"/>
          </w:tcPr>
          <w:p w14:paraId="3344F888" w14:textId="1D39772A" w:rsidR="001C0C6A" w:rsidRPr="008A0003" w:rsidRDefault="001C0C6A" w:rsidP="001C0C6A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8461" w:type="dxa"/>
            <w:gridSpan w:val="2"/>
          </w:tcPr>
          <w:p w14:paraId="77FF4D8C" w14:textId="7AB93AA0" w:rsidR="00DF21EF" w:rsidRPr="008A0003" w:rsidRDefault="0084204C" w:rsidP="001E402C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 xml:space="preserve">Sarah und Emily rechnen die Aufgabe </w:t>
            </w:r>
            <w:r w:rsidRPr="00C54924">
              <w:rPr>
                <w:rFonts w:asciiTheme="majorHAnsi" w:hAnsiTheme="majorHAnsi" w:cstheme="majorHAnsi"/>
                <w:b/>
                <w:bCs/>
                <w:noProof/>
              </w:rPr>
              <w:t>52,8 + 0,13</w:t>
            </w:r>
            <w:r w:rsidRPr="008A0003">
              <w:rPr>
                <w:rFonts w:asciiTheme="majorHAnsi" w:hAnsiTheme="majorHAnsi" w:cstheme="majorHAnsi"/>
                <w:noProof/>
              </w:rPr>
              <w:t xml:space="preserve"> auf unterschiedliche Weise.</w:t>
            </w:r>
          </w:p>
        </w:tc>
      </w:tr>
      <w:tr w:rsidR="00A27870" w:rsidRPr="008A0003" w14:paraId="267281DF" w14:textId="77777777" w:rsidTr="004D5301">
        <w:trPr>
          <w:trHeight w:val="1091"/>
        </w:trPr>
        <w:tc>
          <w:tcPr>
            <w:tcW w:w="610" w:type="dxa"/>
          </w:tcPr>
          <w:p w14:paraId="27DBFCCD" w14:textId="21A20E03" w:rsidR="00A27870" w:rsidRPr="008A0003" w:rsidRDefault="00A27870" w:rsidP="00A27870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8461" w:type="dxa"/>
            <w:gridSpan w:val="2"/>
          </w:tcPr>
          <w:tbl>
            <w:tblPr>
              <w:tblW w:w="9285" w:type="dxa"/>
              <w:tblLayout w:type="fixed"/>
              <w:tblLook w:val="01E0" w:firstRow="1" w:lastRow="1" w:firstColumn="1" w:lastColumn="1" w:noHBand="0" w:noVBand="0"/>
            </w:tblPr>
            <w:tblGrid>
              <w:gridCol w:w="3095"/>
              <w:gridCol w:w="6190"/>
            </w:tblGrid>
            <w:tr w:rsidR="006C5D2E" w:rsidRPr="008A0003" w14:paraId="52C29CCA" w14:textId="77777777" w:rsidTr="00C54924">
              <w:tc>
                <w:tcPr>
                  <w:tcW w:w="2835" w:type="dxa"/>
                </w:tcPr>
                <w:p w14:paraId="4427BADF" w14:textId="77777777" w:rsidR="006C5D2E" w:rsidRPr="008A0003" w:rsidRDefault="006C5D2E" w:rsidP="006C5D2E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Sarahs Rechenweg:</w:t>
                  </w:r>
                </w:p>
                <w:p w14:paraId="4338CA7D" w14:textId="77777777" w:rsidR="006C5D2E" w:rsidRPr="008A0003" w:rsidRDefault="006C5D2E" w:rsidP="006C5D2E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drawing>
                      <wp:inline distT="0" distB="0" distL="0" distR="0" wp14:anchorId="0CA6C28D" wp14:editId="74826420">
                        <wp:extent cx="1317965" cy="855368"/>
                        <wp:effectExtent l="0" t="0" r="3175" b="8255"/>
                        <wp:docPr id="698122257" name="Grafik 6981222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hülerlösungen.jpeg"/>
                                <pic:cNvPicPr/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7965" cy="8553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4BCF034" w14:textId="77777777" w:rsidR="006C5D2E" w:rsidRPr="008A0003" w:rsidRDefault="006C5D2E" w:rsidP="006C5D2E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5670" w:type="dxa"/>
                </w:tcPr>
                <w:p w14:paraId="53B5162B" w14:textId="2FEBEA8A" w:rsidR="00DF21EF" w:rsidRPr="008A0003" w:rsidRDefault="006C5D2E" w:rsidP="006C5D2E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2688" behindDoc="0" locked="0" layoutInCell="1" allowOverlap="1" wp14:anchorId="494815B6" wp14:editId="686073BB">
                            <wp:simplePos x="0" y="0"/>
                            <wp:positionH relativeFrom="column">
                              <wp:posOffset>116904</wp:posOffset>
                            </wp:positionH>
                            <wp:positionV relativeFrom="paragraph">
                              <wp:posOffset>1073785</wp:posOffset>
                            </wp:positionV>
                            <wp:extent cx="473635" cy="219201"/>
                            <wp:effectExtent l="0" t="0" r="3175" b="9525"/>
                            <wp:wrapNone/>
                            <wp:docPr id="9353" name="Textfeld 935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73635" cy="2192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FAA26D3D-D897-4be2-8F04-BA451C77F1D7}">
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F637FD3" w14:textId="77777777" w:rsidR="006C5D2E" w:rsidRPr="00675B1B" w:rsidRDefault="006C5D2E" w:rsidP="008406C4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 w:rsidRPr="00675B1B">
                                          <w:rPr>
                                            <w:b/>
                                          </w:rPr>
                                          <w:t>Sarah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94815B6" id="Textfeld 9353" o:spid="_x0000_s1087" type="#_x0000_t202" style="position:absolute;margin-left:9.2pt;margin-top:84.55pt;width:37.3pt;height:17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" filled="f" stroked="f">
                            <v:textbox inset="0,0,0,0">
                              <w:txbxContent>
                                <w:p w14:paraId="2F637FD3" w14:textId="77777777" w:rsidR="006C5D2E" w:rsidRPr="00675B1B" w:rsidRDefault="006C5D2E" w:rsidP="008406C4">
                                  <w:pPr>
                                    <w:rPr>
                                      <w:b/>
                                    </w:rPr>
                                  </w:pPr>
                                  <w:r w:rsidRPr="00675B1B">
                                    <w:rPr>
                                      <w:b/>
                                    </w:rPr>
                                    <w:t>Sarah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8A0003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AFF3716" wp14:editId="61F27043">
                            <wp:extent cx="3038118" cy="1176970"/>
                            <wp:effectExtent l="0" t="0" r="22860" b="4445"/>
                            <wp:docPr id="900554756" name="Gruppierung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038118" cy="1176970"/>
                                      <a:chOff x="27162" y="19345"/>
                                      <a:chExt cx="3038118" cy="1176970"/>
                                    </a:xfrm>
                                    <a:extLst>
                                      <a:ext uri="{0CCBE362-F206-4b92-989A-16890622DB6E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g:grpSpPr>
                                  <pic:pic xmlns:pic="http://schemas.openxmlformats.org/drawingml/2006/picture">
                                    <pic:nvPicPr>
                                      <pic:cNvPr id="1020195604" name="Bild 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27162" y="471666"/>
                                        <a:ext cx="579872" cy="724649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1217167964" name="Wolkenförmige Legende 9406"/>
                                    <wps:cNvSpPr/>
                                    <wps:spPr>
                                      <a:xfrm>
                                        <a:off x="818809" y="19345"/>
                                        <a:ext cx="2246471" cy="933745"/>
                                      </a:xfrm>
                                      <a:prstGeom prst="cloudCallout">
                                        <a:avLst>
                                          <a:gd name="adj1" fmla="val -60796"/>
                                          <a:gd name="adj2" fmla="val 11437"/>
                                        </a:avLst>
                                      </a:prstGeom>
                                      <a:noFill/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  <a:effectLst/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  <a:ext uri="{C572A759-6A51-4108-AA02-DFA0A04FC94B}">
  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172B97AC" w14:textId="77777777" w:rsidR="006C5D2E" w:rsidRPr="00675B1B" w:rsidRDefault="006C5D2E" w:rsidP="006C5D2E">
                                          <w:pPr>
                                            <w:pStyle w:val="TextSprechblasen"/>
                                            <w:jc w:val="center"/>
                                            <w:rPr>
                                              <w:rFonts w:asciiTheme="minorHAnsi" w:hAnsiTheme="minorHAnsi" w:cstheme="minorHAnsi"/>
                                            </w:rPr>
                                          </w:pPr>
                                          <w:r w:rsidRPr="00675B1B">
                                            <w:rPr>
                                              <w:rFonts w:asciiTheme="minorHAnsi" w:hAnsiTheme="minorHAnsi" w:cstheme="minorHAnsi"/>
                                            </w:rPr>
                                            <w:t>Es müssen immer gleiche Stellen addiert werden.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AFF3716" id="Gruppierung 2" o:spid="_x0000_s1088" style="width:239.2pt;height:92.65pt;mso-position-horizontal-relative:char;mso-position-vertical-relative:line" coordorigin="271,193" coordsize="30381,1176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">
                            <v:shape id="Bild 1" o:spid="_x0000_s1089" type="#_x0000_t75" style="position:absolute;left:271;top:4716;width:5799;height:72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">
                              <v:imagedata r:id="rId58" o:title=""/>
                            </v:shape>
        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        <v:formulas>
                                <v:f eqn="sum #0 0 10800"/>
                                <v:f eqn="sum #1 0 10800"/>
                                <v:f eqn="cosatan2 10800 @0 @1"/>
                                <v:f eqn="sinatan2 10800 @0 @1"/>
                                <v:f eqn="sum @2 10800 0"/>
                                <v:f eqn="sum @3 10800 0"/>
                                <v:f eqn="sum @4 0 #0"/>
                                <v:f eqn="sum @5 0 #1"/>
                                <v:f eqn="mod @6 @7 0"/>
                                <v:f eqn="prod 600 11 1"/>
                                <v:f eqn="sum @8 0 @9"/>
                                <v:f eqn="prod @10 1 3"/>
                                <v:f eqn="prod 600 3 1"/>
                                <v:f eqn="sum @11 @12 0"/>
                                <v:f eqn="prod @13 @6 @8"/>
                                <v:f eqn="prod @13 @7 @8"/>
                                <v:f eqn="sum @14 #0 0"/>
                                <v:f eqn="sum @15 #1 0"/>
                                <v:f eqn="prod 600 8 1"/>
                                <v:f eqn="prod @11 2 1"/>
                                <v:f eqn="sum @18 @19 0"/>
                                <v:f eqn="prod @20 @6 @8"/>
                                <v:f eqn="prod @20 @7 @8"/>
                                <v:f eqn="sum @21 #0 0"/>
                                <v:f eqn="sum @22 #1 0"/>
                                <v:f eqn="prod 600 2 1"/>
                                <v:f eqn="sum #0 600 0"/>
                                <v:f eqn="sum #0 0 600"/>
                                <v:f eqn="sum #1 600 0"/>
                                <v:f eqn="sum #1 0 600"/>
                                <v:f eqn="sum @16 @25 0"/>
                                <v:f eqn="sum @16 0 @25"/>
                                <v:f eqn="sum @17 @25 0"/>
                                <v:f eqn="sum @17 0 @25"/>
                                <v:f eqn="sum @23 @12 0"/>
                                <v:f eqn="sum @23 0 @12"/>
                                <v:f eqn="sum @24 @12 0"/>
                                <v:f eqn="sum @24 0 @12"/>
                                <v:f eqn="val #0"/>
                                <v:f eqn="val #1"/>
                              </v:formulas>
                              <v:path o:extrusionok="f" o:connecttype="custom" o:connectlocs="67,10800;10800,21577;21582,10800;10800,1235;@38,@39" textboxrect="2977,3262,17087,17337"/>
                              <v:handles>
                                <v:h position="#0,#1"/>
                              </v:handles>
                              <o:complex v:ext="view"/>
                            </v:shapetype>
                            <v:shape id="Wolkenförmige Legende 9406" o:spid="_x0000_s1090" type="#_x0000_t106" style="position:absolute;left:8188;top:193;width:22464;height:933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" adj="-2332,13270" filled="f" strokecolor="#bfbfbf [2412]" strokeweight=".5pt">
                              <v:stroke joinstyle="miter"/>
                              <v:textbox>
                                <w:txbxContent>
                                  <w:p w14:paraId="172B97AC" w14:textId="77777777" w:rsidR="006C5D2E" w:rsidRPr="00675B1B" w:rsidRDefault="006C5D2E" w:rsidP="006C5D2E">
                                    <w:pPr>
                                      <w:pStyle w:val="TextSprechblasen"/>
                                      <w:jc w:val="center"/>
                                      <w:rPr>
                                        <w:rFonts w:asciiTheme="minorHAnsi" w:hAnsiTheme="minorHAnsi" w:cstheme="minorHAnsi"/>
                                      </w:rPr>
                                    </w:pPr>
                                    <w:r w:rsidRPr="00675B1B">
                                      <w:rPr>
                                        <w:rFonts w:asciiTheme="minorHAnsi" w:hAnsiTheme="minorHAnsi" w:cstheme="minorHAnsi"/>
                                      </w:rPr>
                                      <w:t>Es müssen immer gleiche Stellen addiert werden.</w:t>
                                    </w:r>
                                  </w:p>
                                </w:txbxContent>
                              </v:textbox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  <w:p w14:paraId="3BA20C67" w14:textId="77777777" w:rsidR="006C5D2E" w:rsidRPr="008A0003" w:rsidRDefault="006C5D2E" w:rsidP="006C5D2E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6C5D2E" w:rsidRPr="008A0003" w14:paraId="0DFBB6F6" w14:textId="77777777" w:rsidTr="00C54924">
              <w:tc>
                <w:tcPr>
                  <w:tcW w:w="2835" w:type="dxa"/>
                </w:tcPr>
                <w:p w14:paraId="0F05D544" w14:textId="77777777" w:rsidR="006C5D2E" w:rsidRPr="008A0003" w:rsidRDefault="006C5D2E" w:rsidP="006C5D2E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Emilys Rechenweg:</w:t>
                  </w:r>
                </w:p>
                <w:p w14:paraId="6DD34A0C" w14:textId="3A9E683E" w:rsidR="006C5D2E" w:rsidRPr="008A0003" w:rsidRDefault="006C5D2E" w:rsidP="006C5D2E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drawing>
                      <wp:inline distT="0" distB="0" distL="0" distR="0" wp14:anchorId="3EB8C3B4" wp14:editId="5138A7AE">
                        <wp:extent cx="1317600" cy="915280"/>
                        <wp:effectExtent l="0" t="0" r="0" b="0"/>
                        <wp:docPr id="17" name="Bild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hülerlösungen.jpeg"/>
                                <pic:cNvPicPr/>
                              </pic:nvPicPr>
                              <pic:blipFill rotWithShape="1"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9458" r="-281" b="1207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17600" cy="9152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0" w:type="dxa"/>
                  <w:vAlign w:val="center"/>
                </w:tcPr>
                <w:p w14:paraId="5DCC9EFA" w14:textId="75A03B2C" w:rsidR="006C5D2E" w:rsidRPr="008A0003" w:rsidRDefault="00C54924" w:rsidP="006C5D2E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  <w:r>
                    <w:rPr>
                      <w:rFonts w:asciiTheme="majorHAnsi" w:hAnsiTheme="majorHAnsi" w:cstheme="majorHAnsi"/>
                      <w:noProof/>
                    </w:rPr>
                    <w:drawing>
                      <wp:anchor distT="0" distB="0" distL="114300" distR="114300" simplePos="0" relativeHeight="251781120" behindDoc="0" locked="0" layoutInCell="1" allowOverlap="1" wp14:anchorId="62356273" wp14:editId="363823D7">
                        <wp:simplePos x="0" y="0"/>
                        <wp:positionH relativeFrom="column">
                          <wp:posOffset>1832610</wp:posOffset>
                        </wp:positionH>
                        <wp:positionV relativeFrom="paragraph">
                          <wp:posOffset>15240</wp:posOffset>
                        </wp:positionV>
                        <wp:extent cx="721995" cy="718820"/>
                        <wp:effectExtent l="0" t="0" r="1905" b="5080"/>
                        <wp:wrapNone/>
                        <wp:docPr id="1071242317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1242317" name="Bild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721995" cy="718820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8A0003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3712" behindDoc="0" locked="0" layoutInCell="1" allowOverlap="1" wp14:anchorId="0585AF82" wp14:editId="21280F75">
                            <wp:simplePos x="0" y="0"/>
                            <wp:positionH relativeFrom="column">
                              <wp:posOffset>2045970</wp:posOffset>
                            </wp:positionH>
                            <wp:positionV relativeFrom="paragraph">
                              <wp:posOffset>695325</wp:posOffset>
                            </wp:positionV>
                            <wp:extent cx="403225" cy="214630"/>
                            <wp:effectExtent l="0" t="0" r="15875" b="13970"/>
                            <wp:wrapNone/>
                            <wp:docPr id="9" name="Textfeld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03225" cy="214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FAA26D3D-D897-4be2-8F04-BA451C77F1D7}">
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7E66690A" w14:textId="77777777" w:rsidR="006C5D2E" w:rsidRPr="00694800" w:rsidRDefault="006C5D2E" w:rsidP="008406C4">
                                        <w:r w:rsidRPr="00675B1B">
                                          <w:rPr>
                                            <w:b/>
                                          </w:rPr>
                                          <w:t>Emily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585AF82" id="Textfeld 9" o:spid="_x0000_s1091" type="#_x0000_t202" style="position:absolute;margin-left:161.1pt;margin-top:54.75pt;width:31.75pt;height:16.9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" filled="f" stroked="f">
                            <v:textbox inset="0,0,0,0">
                              <w:txbxContent>
                                <w:p w14:paraId="7E66690A" w14:textId="77777777" w:rsidR="006C5D2E" w:rsidRPr="00694800" w:rsidRDefault="006C5D2E" w:rsidP="008406C4">
                                  <w:r w:rsidRPr="00675B1B">
                                    <w:rPr>
                                      <w:b/>
                                    </w:rPr>
                                    <w:t>Emily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675B1B" w:rsidRPr="008A0003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0096" behindDoc="0" locked="0" layoutInCell="1" allowOverlap="1" wp14:anchorId="147332BE" wp14:editId="3E84CF26">
                            <wp:simplePos x="0" y="0"/>
                            <wp:positionH relativeFrom="column">
                              <wp:posOffset>304800</wp:posOffset>
                            </wp:positionH>
                            <wp:positionV relativeFrom="paragraph">
                              <wp:posOffset>236220</wp:posOffset>
                            </wp:positionV>
                            <wp:extent cx="1133475" cy="381000"/>
                            <wp:effectExtent l="0" t="0" r="485775" b="19050"/>
                            <wp:wrapNone/>
                            <wp:docPr id="6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33475" cy="381000"/>
                                    </a:xfrm>
                                    <a:prstGeom prst="wedgeRoundRectCallout">
                                      <a:avLst>
                                        <a:gd name="adj1" fmla="val 87564"/>
                                        <a:gd name="adj2" fmla="val -16471"/>
                                        <a:gd name="adj3" fmla="val 16667"/>
                                      </a:avLst>
                                    </a:prstGeom>
                                    <a:ln w="952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22B5DB3" w14:textId="588D2825" w:rsidR="00675B1B" w:rsidRPr="00705633" w:rsidRDefault="00675B1B" w:rsidP="00675B1B">
                                        <w:pPr>
                                          <w:rPr>
                                            <w:color w:val="000000" w:themeColor="text1"/>
                                            <w:sz w:val="19"/>
                                            <w:szCs w:val="19"/>
                                          </w:rPr>
                                        </w:pPr>
                                        <w:r w:rsidRPr="00675B1B">
                                          <w:rPr>
                                            <w:color w:val="000000" w:themeColor="text1"/>
                                            <w:sz w:val="19"/>
                                            <w:szCs w:val="19"/>
                                          </w:rPr>
                                          <w:t>Ich mache das so.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47332BE" id="_x0000_s1092" type="#_x0000_t62" style="position:absolute;margin-left:24pt;margin-top:18.6pt;width:89.25pt;height:30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" adj="29714,7242" fillcolor="white [3201]" strokecolor="#bfbfbf [2412]">
                            <v:textbox inset="1mm,0,1mm,0">
                              <w:txbxContent>
                                <w:p w14:paraId="222B5DB3" w14:textId="588D2825" w:rsidR="00675B1B" w:rsidRPr="00705633" w:rsidRDefault="00675B1B" w:rsidP="00675B1B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75B1B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Ich mache das so.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3D7E042A" w14:textId="5641CA42" w:rsidR="00A27870" w:rsidRPr="008A0003" w:rsidRDefault="00A27870" w:rsidP="006C5D2E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DF21EF" w:rsidRPr="008A0003" w14:paraId="05EEC52A" w14:textId="77777777" w:rsidTr="00C54924">
        <w:trPr>
          <w:trHeight w:val="291"/>
        </w:trPr>
        <w:tc>
          <w:tcPr>
            <w:tcW w:w="610" w:type="dxa"/>
          </w:tcPr>
          <w:p w14:paraId="1E69C0B2" w14:textId="77777777" w:rsidR="00DF21EF" w:rsidRPr="008A0003" w:rsidRDefault="00DF21EF" w:rsidP="00A27870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8461" w:type="dxa"/>
            <w:gridSpan w:val="2"/>
          </w:tcPr>
          <w:p w14:paraId="5A122A54" w14:textId="77777777" w:rsidR="00DF21EF" w:rsidRPr="008A0003" w:rsidRDefault="00DF21EF" w:rsidP="006C5D2E">
            <w:pPr>
              <w:rPr>
                <w:rFonts w:asciiTheme="majorHAnsi" w:hAnsiTheme="majorHAnsi" w:cstheme="majorHAnsi"/>
              </w:rPr>
            </w:pPr>
          </w:p>
        </w:tc>
      </w:tr>
      <w:tr w:rsidR="008406C4" w:rsidRPr="008A0003" w14:paraId="0FD58C85" w14:textId="77777777" w:rsidTr="004D5301">
        <w:trPr>
          <w:trHeight w:val="433"/>
        </w:trPr>
        <w:tc>
          <w:tcPr>
            <w:tcW w:w="610" w:type="dxa"/>
          </w:tcPr>
          <w:p w14:paraId="10C9301A" w14:textId="601E9A1E" w:rsidR="008406C4" w:rsidRPr="008A0003" w:rsidRDefault="008406C4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110B54C8" wp14:editId="0D0F578D">
                  <wp:extent cx="360000" cy="272386"/>
                  <wp:effectExtent l="0" t="0" r="2540" b="0"/>
                  <wp:docPr id="1573649134" name="Grafik 1573649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" w:type="dxa"/>
          </w:tcPr>
          <w:p w14:paraId="08683E1C" w14:textId="45C7BE85" w:rsidR="008406C4" w:rsidRPr="008A0003" w:rsidRDefault="008406C4" w:rsidP="008406C4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951" w:type="dxa"/>
          </w:tcPr>
          <w:p w14:paraId="5F3AB47B" w14:textId="2D1B440F" w:rsidR="008406C4" w:rsidRPr="008A0003" w:rsidRDefault="008406C4" w:rsidP="008A0003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Erkläre die beiden Rechenwege von Sarah und von Emily.</w:t>
            </w:r>
          </w:p>
          <w:p w14:paraId="6A2AB61C" w14:textId="77777777" w:rsidR="008406C4" w:rsidRPr="008A0003" w:rsidRDefault="008406C4" w:rsidP="008A0003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Warum braucht Emily die Stellentafel nicht?</w:t>
            </w:r>
          </w:p>
          <w:p w14:paraId="1FABBA3D" w14:textId="3B9F5025" w:rsidR="00C54924" w:rsidRPr="008A0003" w:rsidRDefault="008406C4" w:rsidP="00C54924">
            <w:pPr>
              <w:spacing w:line="360" w:lineRule="auto"/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Rechne dann die folgenden Aufgaben einmal wie Sarah und einmal wie Emily.</w:t>
            </w:r>
          </w:p>
          <w:p w14:paraId="654B2BA0" w14:textId="2BE3E217" w:rsidR="008406C4" w:rsidRPr="008A0003" w:rsidRDefault="008406C4" w:rsidP="008406C4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(1)  68,07 + 4,82              </w:t>
            </w:r>
            <w:proofErr w:type="gramStart"/>
            <w:r w:rsidRPr="008A0003">
              <w:rPr>
                <w:rFonts w:asciiTheme="majorHAnsi" w:hAnsiTheme="majorHAnsi" w:cstheme="majorHAnsi"/>
              </w:rPr>
              <w:t xml:space="preserve">   (</w:t>
            </w:r>
            <w:proofErr w:type="gramEnd"/>
            <w:r w:rsidRPr="008A0003">
              <w:rPr>
                <w:rFonts w:asciiTheme="majorHAnsi" w:hAnsiTheme="majorHAnsi" w:cstheme="majorHAnsi"/>
              </w:rPr>
              <w:t>2)  53,28 - 0,16            (3)   87,85 - 2,78</w:t>
            </w:r>
          </w:p>
        </w:tc>
      </w:tr>
      <w:tr w:rsidR="00DF21EF" w:rsidRPr="008A0003" w14:paraId="719AFF59" w14:textId="77777777" w:rsidTr="00C54924">
        <w:trPr>
          <w:trHeight w:val="169"/>
        </w:trPr>
        <w:tc>
          <w:tcPr>
            <w:tcW w:w="610" w:type="dxa"/>
          </w:tcPr>
          <w:p w14:paraId="569ECE1B" w14:textId="77777777" w:rsidR="00DF21EF" w:rsidRPr="008A0003" w:rsidRDefault="00DF21EF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2555B821" w14:textId="77777777" w:rsidR="00DF21EF" w:rsidRPr="008A0003" w:rsidRDefault="00DF21EF" w:rsidP="008406C4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7951" w:type="dxa"/>
          </w:tcPr>
          <w:p w14:paraId="6485870E" w14:textId="77777777" w:rsidR="00DF21EF" w:rsidRPr="008A0003" w:rsidRDefault="00DF21EF" w:rsidP="008A0003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8406C4" w:rsidRPr="008A0003" w14:paraId="728DE080" w14:textId="77777777" w:rsidTr="004D5301">
        <w:trPr>
          <w:trHeight w:val="433"/>
        </w:trPr>
        <w:tc>
          <w:tcPr>
            <w:tcW w:w="610" w:type="dxa"/>
          </w:tcPr>
          <w:p w14:paraId="02AA84A9" w14:textId="4F4D9F3F" w:rsidR="008406C4" w:rsidRPr="008A0003" w:rsidRDefault="00C54924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28576" behindDoc="0" locked="0" layoutInCell="1" allowOverlap="1" wp14:anchorId="29550873" wp14:editId="0E41CAD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830671</wp:posOffset>
                  </wp:positionV>
                  <wp:extent cx="360000" cy="272386"/>
                  <wp:effectExtent l="0" t="0" r="0" b="0"/>
                  <wp:wrapNone/>
                  <wp:docPr id="1539945945" name="Grafik 1539945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" w:type="dxa"/>
          </w:tcPr>
          <w:p w14:paraId="62B00835" w14:textId="338DF45B" w:rsidR="008406C4" w:rsidRPr="008A0003" w:rsidRDefault="008406C4" w:rsidP="008406C4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7951" w:type="dxa"/>
          </w:tcPr>
          <w:p w14:paraId="6E147ECD" w14:textId="23FE0735" w:rsidR="008406C4" w:rsidRPr="008A0003" w:rsidRDefault="00675B1B" w:rsidP="0083575B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52AD9B14" wp14:editId="25E3F641">
                      <wp:simplePos x="0" y="0"/>
                      <wp:positionH relativeFrom="column">
                        <wp:posOffset>883920</wp:posOffset>
                      </wp:positionH>
                      <wp:positionV relativeFrom="paragraph">
                        <wp:posOffset>176848</wp:posOffset>
                      </wp:positionV>
                      <wp:extent cx="3533775" cy="438150"/>
                      <wp:effectExtent l="304800" t="0" r="28575" b="19050"/>
                      <wp:wrapNone/>
                      <wp:docPr id="7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3775" cy="438150"/>
                              </a:xfrm>
                              <a:prstGeom prst="wedgeRoundRectCallout">
                                <a:avLst>
                                  <a:gd name="adj1" fmla="val -57584"/>
                                  <a:gd name="adj2" fmla="val -12544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C12E46" w14:textId="77777777" w:rsidR="00675B1B" w:rsidRPr="00C54924" w:rsidRDefault="00675B1B" w:rsidP="00675B1B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bookmarkStart w:id="4" w:name="_Hlk137408132"/>
                                  <w:bookmarkStart w:id="5" w:name="_Hlk137408133"/>
                                  <w:bookmarkStart w:id="6" w:name="_Hlk137408134"/>
                                  <w:bookmarkStart w:id="7" w:name="_Hlk137408135"/>
                                  <w:bookmarkStart w:id="8" w:name="_Hlk137408152"/>
                                  <w:bookmarkStart w:id="9" w:name="_Hlk137408153"/>
                                  <w:bookmarkStart w:id="10" w:name="_Hlk137408154"/>
                                  <w:bookmarkStart w:id="11" w:name="_Hlk137408155"/>
                                  <w:r w:rsidRPr="00C54924">
                                    <w:rPr>
                                      <w:b/>
                                      <w:bCs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62,8 + 0,64 = 62,72</w:t>
                                  </w:r>
                                </w:p>
                                <w:p w14:paraId="20F77D1A" w14:textId="1D446583" w:rsidR="00675B1B" w:rsidRPr="00675B1B" w:rsidRDefault="00675B1B" w:rsidP="00675B1B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75B1B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weil 8 Hundertstel plus 64 Hundertstel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675B1B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gleich 72 Hundertstel sind.</w:t>
                                  </w:r>
                                  <w:bookmarkEnd w:id="4"/>
                                  <w:bookmarkEnd w:id="5"/>
                                  <w:bookmarkEnd w:id="6"/>
                                  <w:bookmarkEnd w:id="7"/>
                                  <w:bookmarkEnd w:id="8"/>
                                  <w:bookmarkEnd w:id="9"/>
                                  <w:bookmarkEnd w:id="10"/>
                                  <w:bookmarkEnd w:id="11"/>
                                </w:p>
                                <w:p w14:paraId="5C054CB7" w14:textId="45B03A81" w:rsidR="00675B1B" w:rsidRPr="00705633" w:rsidRDefault="00675B1B" w:rsidP="00675B1B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AD9B14" id="_x0000_s1093" type="#_x0000_t62" style="position:absolute;margin-left:69.6pt;margin-top:13.95pt;width:278.25pt;height:34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" adj="-1638,8090" fillcolor="white [3201]" strokecolor="#bfbfbf [2412]">
                      <v:textbox inset="1mm,0,1mm,0">
                        <w:txbxContent>
                          <w:p w14:paraId="14C12E46" w14:textId="77777777" w:rsidR="00675B1B" w:rsidRPr="00C54924" w:rsidRDefault="00675B1B" w:rsidP="00675B1B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bookmarkStart w:id="14" w:name="_Hlk137408132"/>
                            <w:bookmarkStart w:id="15" w:name="_Hlk137408133"/>
                            <w:bookmarkStart w:id="16" w:name="_Hlk137408134"/>
                            <w:bookmarkStart w:id="17" w:name="_Hlk137408135"/>
                            <w:bookmarkStart w:id="18" w:name="_Hlk137408152"/>
                            <w:bookmarkStart w:id="19" w:name="_Hlk137408153"/>
                            <w:bookmarkStart w:id="20" w:name="_Hlk137408154"/>
                            <w:bookmarkStart w:id="21" w:name="_Hlk137408155"/>
                            <w:r w:rsidRPr="00C54924">
                              <w:rPr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62,8 + 0,64 = 62,72</w:t>
                            </w:r>
                          </w:p>
                          <w:p w14:paraId="20F77D1A" w14:textId="1D446583" w:rsidR="00675B1B" w:rsidRPr="00675B1B" w:rsidRDefault="00675B1B" w:rsidP="00675B1B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75B1B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weil 8 Hundertstel plus 64 Hundertstel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75B1B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gleich 72 Hundertstel sind.</w:t>
                            </w:r>
                            <w:bookmarkEnd w:id="14"/>
                            <w:bookmarkEnd w:id="15"/>
                            <w:bookmarkEnd w:id="16"/>
                            <w:bookmarkEnd w:id="17"/>
                            <w:bookmarkEnd w:id="18"/>
                            <w:bookmarkEnd w:id="19"/>
                            <w:bookmarkEnd w:id="20"/>
                            <w:bookmarkEnd w:id="21"/>
                          </w:p>
                          <w:p w14:paraId="5C054CB7" w14:textId="45B03A81" w:rsidR="00675B1B" w:rsidRPr="00705633" w:rsidRDefault="00675B1B" w:rsidP="00675B1B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06C4"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6BFB2105" wp14:editId="0356A239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613410</wp:posOffset>
                      </wp:positionV>
                      <wp:extent cx="403225" cy="214630"/>
                      <wp:effectExtent l="0" t="0" r="15875" b="13970"/>
                      <wp:wrapNone/>
                      <wp:docPr id="767633014" name="Textfeld 7676330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225" cy="214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662BAB5A" w14:textId="3D50D604" w:rsidR="008406C4" w:rsidRPr="00675B1B" w:rsidRDefault="008406C4" w:rsidP="008406C4">
                                  <w:pPr>
                                    <w:rPr>
                                      <w:b/>
                                    </w:rPr>
                                  </w:pPr>
                                  <w:r w:rsidRPr="00675B1B">
                                    <w:rPr>
                                      <w:b/>
                                    </w:rPr>
                                    <w:t>Kenan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FB2105" id="Textfeld 767633014" o:spid="_x0000_s1094" type="#_x0000_t202" style="position:absolute;margin-left:7.6pt;margin-top:48.3pt;width:31.75pt;height:16.9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" filled="f" stroked="f">
                      <v:textbox inset="0,0,0,0">
                        <w:txbxContent>
                          <w:p w14:paraId="662BAB5A" w14:textId="3D50D604" w:rsidR="008406C4" w:rsidRPr="00675B1B" w:rsidRDefault="008406C4" w:rsidP="008406C4">
                            <w:pPr>
                              <w:rPr>
                                <w:b/>
                              </w:rPr>
                            </w:pPr>
                            <w:r w:rsidRPr="00675B1B">
                              <w:rPr>
                                <w:b/>
                              </w:rPr>
                              <w:t>Kenan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6367398B" wp14:editId="235EB5DF">
                  <wp:extent cx="546255" cy="630555"/>
                  <wp:effectExtent l="0" t="0" r="6350" b="0"/>
                  <wp:docPr id="1773158568" name="Bild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158568" name="Bild 108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46255" cy="63055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D38324" w14:textId="77777777" w:rsidR="008406C4" w:rsidRPr="008A0003" w:rsidRDefault="008406C4" w:rsidP="0083575B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0B6AA74A" w14:textId="77777777" w:rsidR="008406C4" w:rsidRPr="008A0003" w:rsidRDefault="008406C4" w:rsidP="008A0003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 xml:space="preserve">Welchen Fehler hat Kenan gemacht? Erkläre und korrigiere seine Rechnung. </w:t>
            </w:r>
          </w:p>
          <w:p w14:paraId="1637B7AB" w14:textId="15A07FA0" w:rsidR="008406C4" w:rsidRPr="008A0003" w:rsidRDefault="008406C4" w:rsidP="008A0003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Rechnest du dazu wie Sarah oder wie Emily?</w:t>
            </w:r>
          </w:p>
        </w:tc>
      </w:tr>
    </w:tbl>
    <w:p w14:paraId="06B09A40" w14:textId="792659BD" w:rsidR="00C54924" w:rsidRDefault="00C54924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510"/>
        <w:gridCol w:w="7951"/>
      </w:tblGrid>
      <w:tr w:rsidR="008406C4" w:rsidRPr="008A0003" w14:paraId="54507F76" w14:textId="77777777" w:rsidTr="004D5301">
        <w:trPr>
          <w:trHeight w:val="433"/>
        </w:trPr>
        <w:tc>
          <w:tcPr>
            <w:tcW w:w="610" w:type="dxa"/>
          </w:tcPr>
          <w:p w14:paraId="7596A21C" w14:textId="0657EC1D" w:rsidR="008406C4" w:rsidRPr="008A0003" w:rsidRDefault="008406C4" w:rsidP="008406C4">
            <w:pPr>
              <w:pStyle w:val="berschrift3"/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2.2</w:t>
            </w:r>
          </w:p>
        </w:tc>
        <w:tc>
          <w:tcPr>
            <w:tcW w:w="8461" w:type="dxa"/>
            <w:gridSpan w:val="2"/>
          </w:tcPr>
          <w:p w14:paraId="64B6CFD8" w14:textId="29A0701F" w:rsidR="008406C4" w:rsidRPr="008A0003" w:rsidRDefault="008406C4" w:rsidP="008406C4">
            <w:pPr>
              <w:pStyle w:val="berschrift3"/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Fehler beim schriftlichen Addieren und Subtrahieren</w:t>
            </w:r>
          </w:p>
        </w:tc>
      </w:tr>
      <w:tr w:rsidR="008406C4" w:rsidRPr="008A0003" w14:paraId="79C695AB" w14:textId="77777777" w:rsidTr="004D5301">
        <w:trPr>
          <w:trHeight w:val="433"/>
        </w:trPr>
        <w:tc>
          <w:tcPr>
            <w:tcW w:w="610" w:type="dxa"/>
          </w:tcPr>
          <w:p w14:paraId="4C1BF543" w14:textId="77777777" w:rsidR="008406C4" w:rsidRPr="008A0003" w:rsidRDefault="008406C4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8461" w:type="dxa"/>
            <w:gridSpan w:val="2"/>
          </w:tcPr>
          <w:tbl>
            <w:tblPr>
              <w:tblW w:w="9285" w:type="dxa"/>
              <w:tblLayout w:type="fixed"/>
              <w:tblLook w:val="01E0" w:firstRow="1" w:lastRow="1" w:firstColumn="1" w:lastColumn="1" w:noHBand="0" w:noVBand="0"/>
            </w:tblPr>
            <w:tblGrid>
              <w:gridCol w:w="9285"/>
            </w:tblGrid>
            <w:tr w:rsidR="008406C4" w:rsidRPr="008A0003" w14:paraId="78CDC687" w14:textId="77777777" w:rsidTr="00E77DFF">
              <w:tc>
                <w:tcPr>
                  <w:tcW w:w="8505" w:type="dxa"/>
                </w:tcPr>
                <w:p w14:paraId="0A910732" w14:textId="77777777" w:rsidR="008406C4" w:rsidRPr="008A0003" w:rsidRDefault="008406C4" w:rsidP="004D530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Die folgenden Aufgaben wurden leider falsch gelöst.</w:t>
                  </w:r>
                </w:p>
              </w:tc>
            </w:tr>
            <w:tr w:rsidR="008406C4" w:rsidRPr="008A0003" w14:paraId="152D2D15" w14:textId="77777777" w:rsidTr="00E77DFF">
              <w:tc>
                <w:tcPr>
                  <w:tcW w:w="8505" w:type="dxa"/>
                  <w:vAlign w:val="center"/>
                </w:tcPr>
                <w:p w14:paraId="0946202F" w14:textId="77777777" w:rsidR="008406C4" w:rsidRPr="008A0003" w:rsidRDefault="008406C4" w:rsidP="008406C4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  <w:p w14:paraId="624D575B" w14:textId="59D89AF4" w:rsidR="008406C4" w:rsidRPr="008A0003" w:rsidRDefault="000647CC" w:rsidP="008406C4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  <w:r>
                    <w:rPr>
                      <w:rFonts w:asciiTheme="majorHAnsi" w:hAnsiTheme="majorHAnsi" w:cstheme="majorHAnsi"/>
                    </w:rPr>
                    <w:t xml:space="preserve">        </w:t>
                  </w:r>
                  <w:r w:rsidR="008406C4" w:rsidRPr="008A0003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12728E5" wp14:editId="56587763">
                            <wp:extent cx="4260555" cy="765263"/>
                            <wp:effectExtent l="0" t="0" r="6985" b="0"/>
                            <wp:docPr id="9574" name="Gruppierung 957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260555" cy="765263"/>
                                      <a:chOff x="76840" y="65621"/>
                                      <a:chExt cx="4260555" cy="765263"/>
                                    </a:xfrm>
                                    <a:extLst>
                                      <a:ext uri="{0CCBE362-F206-4b92-989A-16890622DB6E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g:grpSpPr>
                                  <pic:pic xmlns:pic="http://schemas.openxmlformats.org/drawingml/2006/picture">
                                    <pic:nvPicPr>
                                      <pic:cNvPr id="9418" name="Bild 941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6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7717" r="16" b="2515"/>
                                      <a:stretch/>
                                    </pic:blipFill>
                                    <pic:spPr bwMode="auto">
                                      <a:xfrm>
                                        <a:off x="76840" y="72984"/>
                                        <a:ext cx="918694" cy="75775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9572" name="Bild 957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6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4362" t="8175" b="1"/>
                                      <a:stretch/>
                                    </pic:blipFill>
                                    <pic:spPr bwMode="auto">
                                      <a:xfrm>
                                        <a:off x="1690486" y="72986"/>
                                        <a:ext cx="918000" cy="75784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9573" name="Bild 957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6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9962" t="13995" r="13"/>
                                      <a:stretch/>
                                    </pic:blipFill>
                                    <pic:spPr bwMode="auto">
                                      <a:xfrm>
                                        <a:off x="3419395" y="65621"/>
                                        <a:ext cx="918000" cy="76526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31AA39A" id="Gruppierung 9574" o:spid="_x0000_s1026" style="width:335.5pt;height:60.25pt;mso-position-horizontal-relative:char;mso-position-vertical-relative:line" coordorigin="768,656" coordsize="42605,76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">
                            <v:shape id="Bild 9418" o:spid="_x0000_s1027" type="#_x0000_t75" style="position:absolute;left:768;top:729;width:9187;height:7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">
                              <v:imagedata r:id="rId64" o:title="" cropbottom="1648f" cropleft="5057f" cropright="10f"/>
                            </v:shape>
                            <v:shape id="Bild 9572" o:spid="_x0000_s1028" type="#_x0000_t75" style="position:absolute;left:16904;top:729;width:9180;height:7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">
                              <v:imagedata r:id="rId65" o:title="" croptop="5358f" cropbottom="1f" cropleft="9412f"/>
                            </v:shape>
                            <v:shape id="Bild 9573" o:spid="_x0000_s1029" type="#_x0000_t75" style="position:absolute;left:34193;top:656;width:9180;height:7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">
                              <v:imagedata r:id="rId66" o:title="" croptop="9172f" cropleft="6529f" cropright="9f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  <w:r>
                    <w:rPr>
                      <w:rFonts w:asciiTheme="majorHAnsi" w:hAnsiTheme="majorHAnsi" w:cstheme="majorHAnsi"/>
                    </w:rPr>
                    <w:t xml:space="preserve">    </w:t>
                  </w:r>
                </w:p>
                <w:p w14:paraId="4C1D254F" w14:textId="77777777" w:rsidR="008406C4" w:rsidRPr="008A0003" w:rsidRDefault="008406C4" w:rsidP="008406C4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0BF965E4" w14:textId="77777777" w:rsidR="008406C4" w:rsidRPr="008A0003" w:rsidRDefault="008406C4" w:rsidP="0083575B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</w:p>
        </w:tc>
      </w:tr>
      <w:tr w:rsidR="008406C4" w:rsidRPr="008A0003" w14:paraId="439F1034" w14:textId="77777777" w:rsidTr="004D5301">
        <w:trPr>
          <w:trHeight w:val="433"/>
        </w:trPr>
        <w:tc>
          <w:tcPr>
            <w:tcW w:w="610" w:type="dxa"/>
          </w:tcPr>
          <w:p w14:paraId="418B0174" w14:textId="4A736CC7" w:rsidR="008406C4" w:rsidRPr="008A0003" w:rsidRDefault="004D5301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920FC83" wp14:editId="307B88F4">
                  <wp:extent cx="360000" cy="272386"/>
                  <wp:effectExtent l="0" t="0" r="2540" b="0"/>
                  <wp:docPr id="1702115677" name="Grafik 1702115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" w:type="dxa"/>
          </w:tcPr>
          <w:p w14:paraId="0CC39EFA" w14:textId="1951AAD2" w:rsidR="008406C4" w:rsidRPr="008A0003" w:rsidRDefault="004D5301" w:rsidP="008406C4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951" w:type="dxa"/>
          </w:tcPr>
          <w:p w14:paraId="5C680BA5" w14:textId="77777777" w:rsidR="004D5301" w:rsidRPr="008A0003" w:rsidRDefault="004D5301" w:rsidP="008A0003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 xml:space="preserve">Welche Fehler wurden gemacht? </w:t>
            </w:r>
          </w:p>
          <w:p w14:paraId="47B69C82" w14:textId="1E9396E7" w:rsidR="008406C4" w:rsidRPr="008A0003" w:rsidRDefault="004D5301" w:rsidP="008A0003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Welchen Tipp kannst du für das richtige Lösen geben?</w:t>
            </w:r>
          </w:p>
        </w:tc>
      </w:tr>
      <w:tr w:rsidR="00DF21EF" w:rsidRPr="008A0003" w14:paraId="3DE5147B" w14:textId="77777777" w:rsidTr="00C54924">
        <w:trPr>
          <w:trHeight w:val="201"/>
        </w:trPr>
        <w:tc>
          <w:tcPr>
            <w:tcW w:w="610" w:type="dxa"/>
          </w:tcPr>
          <w:p w14:paraId="0C6117BE" w14:textId="77777777" w:rsidR="00DF21EF" w:rsidRPr="008A0003" w:rsidRDefault="00DF21EF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03D87DD6" w14:textId="77777777" w:rsidR="00DF21EF" w:rsidRPr="008A0003" w:rsidRDefault="00DF21EF" w:rsidP="008406C4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7951" w:type="dxa"/>
          </w:tcPr>
          <w:p w14:paraId="23603BDB" w14:textId="77777777" w:rsidR="00DF21EF" w:rsidRPr="008A0003" w:rsidRDefault="00DF21EF" w:rsidP="008A0003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8406C4" w:rsidRPr="008A0003" w14:paraId="39B4BC6B" w14:textId="77777777" w:rsidTr="004D5301">
        <w:trPr>
          <w:trHeight w:val="433"/>
        </w:trPr>
        <w:tc>
          <w:tcPr>
            <w:tcW w:w="610" w:type="dxa"/>
          </w:tcPr>
          <w:p w14:paraId="5D1F645C" w14:textId="77777777" w:rsidR="008406C4" w:rsidRPr="008A0003" w:rsidRDefault="008406C4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1859F95D" w14:textId="0ED89499" w:rsidR="008406C4" w:rsidRPr="008A0003" w:rsidRDefault="004D5301" w:rsidP="008406C4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7951" w:type="dxa"/>
          </w:tcPr>
          <w:p w14:paraId="4EC01364" w14:textId="08A188A1" w:rsidR="008406C4" w:rsidRPr="008A0003" w:rsidRDefault="004D5301" w:rsidP="008A0003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Löse die Aufgaben richtig. Schreibe ins Heft.</w:t>
            </w:r>
          </w:p>
        </w:tc>
      </w:tr>
    </w:tbl>
    <w:p w14:paraId="604FF7E6" w14:textId="77777777" w:rsidR="00C54924" w:rsidRDefault="00C54924">
      <w:pPr>
        <w:spacing w:after="200" w:line="276" w:lineRule="auto"/>
        <w:rPr>
          <w:rFonts w:asciiTheme="majorHAnsi" w:hAnsiTheme="majorHAnsi" w:cstheme="majorHAnsi"/>
        </w:rPr>
        <w:sectPr w:rsidR="00C54924" w:rsidSect="0088712C">
          <w:headerReference w:type="default" r:id="rId67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243737" w:rsidRPr="008A0003" w14:paraId="7CF825F0" w14:textId="77777777" w:rsidTr="004D5301">
        <w:tc>
          <w:tcPr>
            <w:tcW w:w="610" w:type="dxa"/>
          </w:tcPr>
          <w:p w14:paraId="2EB63DAF" w14:textId="336297EF" w:rsidR="00243737" w:rsidRPr="008A0003" w:rsidRDefault="00243737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lastRenderedPageBreak/>
              <w:t>2.</w:t>
            </w:r>
            <w:r w:rsidR="00146F2A" w:rsidRPr="008A0003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8461" w:type="dxa"/>
            <w:gridSpan w:val="2"/>
          </w:tcPr>
          <w:p w14:paraId="20692689" w14:textId="5F137EFE" w:rsidR="00243737" w:rsidRPr="008A0003" w:rsidRDefault="004D5301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Fehler suchen</w:t>
            </w:r>
          </w:p>
        </w:tc>
      </w:tr>
      <w:tr w:rsidR="0083575B" w:rsidRPr="008A0003" w14:paraId="0B4E2B73" w14:textId="77777777" w:rsidTr="004D5301">
        <w:tc>
          <w:tcPr>
            <w:tcW w:w="610" w:type="dxa"/>
          </w:tcPr>
          <w:p w14:paraId="21654792" w14:textId="686B795F" w:rsidR="0083575B" w:rsidRPr="008A0003" w:rsidRDefault="00A129D6" w:rsidP="008E2563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30624" behindDoc="0" locked="0" layoutInCell="1" allowOverlap="1" wp14:anchorId="1393D21B" wp14:editId="44273DD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32443</wp:posOffset>
                  </wp:positionV>
                  <wp:extent cx="359410" cy="271780"/>
                  <wp:effectExtent l="0" t="0" r="0" b="0"/>
                  <wp:wrapNone/>
                  <wp:docPr id="963411046" name="Grafik 963411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45776C2D" w14:textId="77777777" w:rsidR="0083575B" w:rsidRPr="008A0003" w:rsidRDefault="001029C2" w:rsidP="008E2563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a</w:t>
            </w:r>
            <w:r w:rsidR="0083575B" w:rsidRPr="008A0003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036" w:type="dxa"/>
          </w:tcPr>
          <w:tbl>
            <w:tblPr>
              <w:tblW w:w="9285" w:type="dxa"/>
              <w:tblLayout w:type="fixed"/>
              <w:tblLook w:val="01E0" w:firstRow="1" w:lastRow="1" w:firstColumn="1" w:lastColumn="1" w:noHBand="0" w:noVBand="0"/>
            </w:tblPr>
            <w:tblGrid>
              <w:gridCol w:w="4478"/>
              <w:gridCol w:w="4807"/>
            </w:tblGrid>
            <w:tr w:rsidR="004D5301" w:rsidRPr="008A0003" w14:paraId="39A760A7" w14:textId="77777777" w:rsidTr="00E77DFF">
              <w:tc>
                <w:tcPr>
                  <w:tcW w:w="7938" w:type="dxa"/>
                  <w:gridSpan w:val="2"/>
                </w:tcPr>
                <w:p w14:paraId="240994CD" w14:textId="77777777" w:rsidR="004D5301" w:rsidRPr="008A0003" w:rsidRDefault="004D5301" w:rsidP="004D5301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Die folgenden Aufgaben wurden leider falsch gelöst.</w:t>
                  </w:r>
                </w:p>
                <w:p w14:paraId="1E9E4AC6" w14:textId="573D378A" w:rsidR="004D5301" w:rsidRPr="008A0003" w:rsidRDefault="004D5301" w:rsidP="004D530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 xml:space="preserve">Ordne den Rechnungen die </w:t>
                  </w:r>
                  <w:r w:rsidR="00C54924">
                    <w:rPr>
                      <w:rFonts w:asciiTheme="majorHAnsi" w:hAnsiTheme="majorHAnsi" w:cstheme="majorHAnsi"/>
                      <w:noProof/>
                    </w:rPr>
                    <w:t xml:space="preserve">passenden </w:t>
                  </w:r>
                  <w:r w:rsidRPr="008A0003">
                    <w:rPr>
                      <w:rFonts w:asciiTheme="majorHAnsi" w:hAnsiTheme="majorHAnsi" w:cstheme="majorHAnsi"/>
                      <w:noProof/>
                    </w:rPr>
                    <w:t>Fehler zu.</w:t>
                  </w:r>
                </w:p>
              </w:tc>
            </w:tr>
            <w:tr w:rsidR="004D5301" w:rsidRPr="008A0003" w14:paraId="0A21EBD0" w14:textId="77777777" w:rsidTr="00E77DFF">
              <w:tc>
                <w:tcPr>
                  <w:tcW w:w="3828" w:type="dxa"/>
                  <w:vAlign w:val="center"/>
                </w:tcPr>
                <w:p w14:paraId="6533AE86" w14:textId="77777777" w:rsidR="004D5301" w:rsidRPr="008A0003" w:rsidRDefault="004D5301" w:rsidP="004D5301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  <w:p w14:paraId="0ABB2BF1" w14:textId="77777777" w:rsidR="004D5301" w:rsidRPr="008A0003" w:rsidRDefault="004D5301" w:rsidP="004D5301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2604FDF" wp14:editId="53E4F886">
                            <wp:extent cx="2100614" cy="2979397"/>
                            <wp:effectExtent l="0" t="0" r="0" b="0"/>
                            <wp:docPr id="260061134" name="Gruppierung 931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100614" cy="2979397"/>
                                      <a:chOff x="-22333" y="0"/>
                                      <a:chExt cx="2100614" cy="2979397"/>
                                    </a:xfrm>
                                    <a:extLst>
                                      <a:ext uri="{0CCBE362-F206-4b92-989A-16890622DB6E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g:grpSpPr>
                                  <wpg:grpSp>
                                    <wpg:cNvPr id="1618656052" name="Gruppierung 9435"/>
                                    <wpg:cNvGrpSpPr/>
                                    <wpg:grpSpPr>
                                      <a:xfrm>
                                        <a:off x="-22333" y="0"/>
                                        <a:ext cx="2100614" cy="2182495"/>
                                        <a:chOff x="-22333" y="0"/>
                                        <a:chExt cx="2100614" cy="2182495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259401020" name="Bild 9434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68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-22331" y="0"/>
                                          <a:ext cx="857315" cy="802005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  <a:ext uri="{FAA26D3D-D897-4be2-8F04-BA451C77F1D7}">
  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781908216" name="Bild 9428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6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1023738" y="615299"/>
                                          <a:ext cx="1054543" cy="819014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  <a:ext uri="{FAA26D3D-D897-4be2-8F04-BA451C77F1D7}">
  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012888766" name="Bild 9430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70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-22333" y="1378994"/>
                                          <a:ext cx="976297" cy="803501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  <a:ext uri="{FAA26D3D-D897-4be2-8F04-BA451C77F1D7}">
  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</a:ext>
                                        </a:extLst>
                                      </pic:spPr>
                                    </pic:pic>
                                  </wpg:grpSp>
                                  <pic:pic xmlns:pic="http://schemas.openxmlformats.org/drawingml/2006/picture">
                                    <pic:nvPicPr>
                                      <pic:cNvPr id="180685345" name="Bild 12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047506" y="2079602"/>
                                        <a:ext cx="1019127" cy="89979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0A15003" id="Gruppierung 9312" o:spid="_x0000_s1026" style="width:165.4pt;height:234.6pt;mso-position-horizontal-relative:char;mso-position-vertical-relative:line" coordorigin="-223" coordsize="21006,29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">
                            <v:group id="Gruppierung 9435" o:spid="_x0000_s1027" style="position:absolute;left:-223;width:21005;height:21824" coordorigin="-223" coordsize="21006,2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">
                              <v:shape id="Bild 9434" o:spid="_x0000_s1028" type="#_x0000_t75" style="position:absolute;left:-223;width:8572;height:8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">
                                <v:imagedata r:id="rId72" o:title=""/>
                              </v:shape>
                              <v:shape id="Bild 9428" o:spid="_x0000_s1029" type="#_x0000_t75" style="position:absolute;left:10237;top:6152;width:10545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">
                                <v:imagedata r:id="rId73" o:title=""/>
                              </v:shape>
                              <v:shape id="Bild 9430" o:spid="_x0000_s1030" type="#_x0000_t75" style="position:absolute;left:-223;top:13789;width:9762;height:8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">
                                <v:imagedata r:id="rId74" o:title=""/>
                              </v:shape>
                            </v:group>
                            <v:shape id="Bild 127" o:spid="_x0000_s1031" type="#_x0000_t75" style="position:absolute;left:10475;top:20796;width:10191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">
                              <v:imagedata r:id="rId75" o:title="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  <w:p w14:paraId="4991672F" w14:textId="77777777" w:rsidR="004D5301" w:rsidRPr="008A0003" w:rsidRDefault="004D5301" w:rsidP="004D5301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4110" w:type="dxa"/>
                  <w:vAlign w:val="center"/>
                </w:tcPr>
                <w:p w14:paraId="6A305D79" w14:textId="77777777" w:rsidR="004D5301" w:rsidRPr="008A0003" w:rsidRDefault="004D5301" w:rsidP="004D5301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  <w:p w14:paraId="5C7EDE45" w14:textId="77777777" w:rsidR="004D5301" w:rsidRPr="008A0003" w:rsidRDefault="004D5301" w:rsidP="004D5301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21F16B5" wp14:editId="3CA87CB9">
                            <wp:extent cx="2093595" cy="2590373"/>
                            <wp:effectExtent l="0" t="101600" r="27305" b="114935"/>
                            <wp:docPr id="586727489" name="Gruppierung 1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093595" cy="2590373"/>
                                      <a:chOff x="0" y="222677"/>
                                      <a:chExt cx="2093595" cy="2590373"/>
                                    </a:xfrm>
                                    <a:extLst>
                                      <a:ext uri="{0CCBE362-F206-4b92-989A-16890622DB6E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g:grpSpPr>
                                  <wps:wsp>
                                    <wps:cNvPr id="1239698139" name="Textfeld 1239698139"/>
                                    <wps:cNvSpPr txBox="1"/>
                                    <wps:spPr>
                                      <a:xfrm rot="21218510">
                                        <a:off x="26983" y="222677"/>
                                        <a:ext cx="1800300" cy="35577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  <a:ext uri="{C572A759-6A51-4108-AA02-DFA0A04FC94B}">
  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3482F1CC" w14:textId="77777777" w:rsidR="004D5301" w:rsidRDefault="004D5301" w:rsidP="004D5301">
                                          <w:r>
                                            <w:t>Es wurde nicht richtig Komma unter Komma geschrieben.</w:t>
                                          </w:r>
                                        </w:p>
                                        <w:p w14:paraId="1E8301A4" w14:textId="77777777" w:rsidR="004D5301" w:rsidRDefault="004D5301" w:rsidP="004D5301"/>
                                      </w:txbxContent>
                                    </wps:txbx>
                                    <wps:bodyPr rot="0" spcFirstLastPara="0" vertOverflow="overflow" horzOverflow="overflow" vert="horz" wrap="square" lIns="36000" tIns="3600" rIns="36000" bIns="360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13729644" name="Textfeld 713729644"/>
                                    <wps:cNvSpPr txBox="1"/>
                                    <wps:spPr>
                                      <a:xfrm rot="357743">
                                        <a:off x="652238" y="906884"/>
                                        <a:ext cx="1245538" cy="4013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  <a:ext uri="{C572A759-6A51-4108-AA02-DFA0A04FC94B}">
  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22E2C4F3" w14:textId="77777777" w:rsidR="004D5301" w:rsidRDefault="004D5301" w:rsidP="004D5301">
                                          <w:r>
                                            <w:t xml:space="preserve">Es wurde addiert </w:t>
                                          </w:r>
                                        </w:p>
                                        <w:p w14:paraId="70AA65FB" w14:textId="77777777" w:rsidR="004D5301" w:rsidRDefault="004D5301" w:rsidP="004D5301">
                                          <w:r>
                                            <w:t>statt subtrahiert.</w:t>
                                          </w:r>
                                        </w:p>
                                        <w:p w14:paraId="541747DE" w14:textId="77777777" w:rsidR="004D5301" w:rsidRDefault="004D5301" w:rsidP="004D5301"/>
                                      </w:txbxContent>
                                    </wps:txbx>
                                    <wps:bodyPr rot="0" spcFirstLastPara="0" vertOverflow="overflow" horzOverflow="overflow" vert="horz" wrap="square" lIns="36000" tIns="3600" rIns="36000" bIns="360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58129961" name="Textfeld 758129961"/>
                                    <wps:cNvSpPr txBox="1"/>
                                    <wps:spPr>
                                      <a:xfrm>
                                        <a:off x="0" y="1635012"/>
                                        <a:ext cx="1663337" cy="42989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  <a:ext uri="{C572A759-6A51-4108-AA02-DFA0A04FC94B}">
  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1C2CE8E4" w14:textId="77777777" w:rsidR="004D5301" w:rsidRDefault="004D5301" w:rsidP="004D5301">
                                          <w:r>
                                            <w:t>Der Übertrag wurde nicht berücksichtigt.</w:t>
                                          </w:r>
                                        </w:p>
                                        <w:p w14:paraId="01EF331F" w14:textId="77777777" w:rsidR="004D5301" w:rsidRDefault="004D5301" w:rsidP="004D5301"/>
                                      </w:txbxContent>
                                    </wps:txbx>
                                    <wps:bodyPr rot="0" spcFirstLastPara="0" vertOverflow="overflow" horzOverflow="overflow" vert="horz" wrap="square" lIns="36000" tIns="3600" rIns="36000" bIns="360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4712160" name="Textfeld 234712160"/>
                                    <wps:cNvSpPr txBox="1"/>
                                    <wps:spPr>
                                      <a:xfrm rot="387441">
                                        <a:off x="42545" y="2387600"/>
                                        <a:ext cx="2051050" cy="425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  <a:ext uri="{C572A759-6A51-4108-AA02-DFA0A04FC94B}">
  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5088D9E4" w14:textId="77777777" w:rsidR="004D5301" w:rsidRDefault="004D5301" w:rsidP="004D5301">
                                          <w:r>
                                            <w:t>Es wurde immer die kleinere von der größeren Ziffer subtrahiert.</w:t>
                                          </w:r>
                                        </w:p>
                                        <w:p w14:paraId="2D1BF16C" w14:textId="77777777" w:rsidR="004D5301" w:rsidRDefault="004D5301" w:rsidP="004D5301"/>
                                      </w:txbxContent>
                                    </wps:txbx>
                                    <wps:bodyPr rot="0" spcFirstLastPara="0" vertOverflow="overflow" horzOverflow="overflow" vert="horz" wrap="square" lIns="36000" tIns="3600" rIns="36000" bIns="360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21F16B5" id="Gruppierung 13" o:spid="_x0000_s1095" style="width:164.85pt;height:203.95pt;mso-position-horizontal-relative:char;mso-position-vertical-relative:line" coordorigin=",2226" coordsize="20935,259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">
                            <v:shape id="Textfeld 1239698139" o:spid="_x0000_s1096" type="#_x0000_t202" style="position:absolute;left:269;top:2226;width:18003;height:3558;rotation:-41668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" fillcolor="#d8d8d8 [2732]" stroked="f">
                              <v:textbox inset="1mm,.1mm,1mm,.1mm">
                                <w:txbxContent>
                                  <w:p w14:paraId="3482F1CC" w14:textId="77777777" w:rsidR="004D5301" w:rsidRDefault="004D5301" w:rsidP="004D5301">
                                    <w:r>
                                      <w:t>Es wurde nicht richtig Komma unter Komma geschrieben.</w:t>
                                    </w:r>
                                  </w:p>
                                  <w:p w14:paraId="1E8301A4" w14:textId="77777777" w:rsidR="004D5301" w:rsidRDefault="004D5301" w:rsidP="004D5301"/>
                                </w:txbxContent>
                              </v:textbox>
                            </v:shape>
                            <v:shape id="Textfeld 713729644" o:spid="_x0000_s1097" type="#_x0000_t202" style="position:absolute;left:6522;top:9068;width:12455;height:4014;rotation:390751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" fillcolor="#d8d8d8 [2732]" stroked="f">
                              <v:textbox inset="1mm,.1mm,1mm,.1mm">
                                <w:txbxContent>
                                  <w:p w14:paraId="22E2C4F3" w14:textId="77777777" w:rsidR="004D5301" w:rsidRDefault="004D5301" w:rsidP="004D5301">
                                    <w:r>
                                      <w:t xml:space="preserve">Es wurde addiert </w:t>
                                    </w:r>
                                  </w:p>
                                  <w:p w14:paraId="70AA65FB" w14:textId="77777777" w:rsidR="004D5301" w:rsidRDefault="004D5301" w:rsidP="004D5301">
                                    <w:r>
                                      <w:t>statt subtrahiert.</w:t>
                                    </w:r>
                                  </w:p>
                                  <w:p w14:paraId="541747DE" w14:textId="77777777" w:rsidR="004D5301" w:rsidRDefault="004D5301" w:rsidP="004D5301"/>
                                </w:txbxContent>
                              </v:textbox>
                            </v:shape>
                            <v:shape id="Textfeld 758129961" o:spid="_x0000_s1098" type="#_x0000_t202" style="position:absolute;top:16350;width:16633;height:42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" fillcolor="#d8d8d8 [2732]" stroked="f">
                              <v:textbox inset="1mm,.1mm,1mm,.1mm">
                                <w:txbxContent>
                                  <w:p w14:paraId="1C2CE8E4" w14:textId="77777777" w:rsidR="004D5301" w:rsidRDefault="004D5301" w:rsidP="004D5301">
                                    <w:r>
                                      <w:t>Der Übertrag wurde nicht berücksichtigt.</w:t>
                                    </w:r>
                                  </w:p>
                                  <w:p w14:paraId="01EF331F" w14:textId="77777777" w:rsidR="004D5301" w:rsidRDefault="004D5301" w:rsidP="004D5301"/>
                                </w:txbxContent>
                              </v:textbox>
                            </v:shape>
                            <v:shape id="Textfeld 234712160" o:spid="_x0000_s1099" type="#_x0000_t202" style="position:absolute;left:425;top:23876;width:20510;height:4254;rotation:42318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" fillcolor="#d8d8d8 [2732]" stroked="f">
                              <v:textbox inset="1mm,.1mm,1mm,.1mm">
                                <w:txbxContent>
                                  <w:p w14:paraId="5088D9E4" w14:textId="77777777" w:rsidR="004D5301" w:rsidRDefault="004D5301" w:rsidP="004D5301">
                                    <w:r>
                                      <w:t>Es wurde immer die kleinere von der größeren Ziffer subtrahiert.</w:t>
                                    </w:r>
                                  </w:p>
                                  <w:p w14:paraId="2D1BF16C" w14:textId="77777777" w:rsidR="004D5301" w:rsidRDefault="004D5301" w:rsidP="004D5301"/>
                                </w:txbxContent>
                              </v:textbox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260AE70A" w14:textId="77777777" w:rsidR="0083575B" w:rsidRPr="008A0003" w:rsidRDefault="0083575B" w:rsidP="008E2563">
            <w:pPr>
              <w:rPr>
                <w:rFonts w:asciiTheme="majorHAnsi" w:hAnsiTheme="majorHAnsi" w:cstheme="majorHAnsi"/>
              </w:rPr>
            </w:pPr>
          </w:p>
        </w:tc>
      </w:tr>
      <w:tr w:rsidR="001029C2" w:rsidRPr="008A0003" w14:paraId="5AC5190F" w14:textId="77777777" w:rsidTr="004D5301">
        <w:tc>
          <w:tcPr>
            <w:tcW w:w="610" w:type="dxa"/>
          </w:tcPr>
          <w:p w14:paraId="50E592D3" w14:textId="77777777" w:rsidR="001029C2" w:rsidRPr="008A0003" w:rsidRDefault="001029C2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123E7D66" w14:textId="77777777" w:rsidR="001029C2" w:rsidRPr="008A0003" w:rsidRDefault="001029C2" w:rsidP="008E2563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29E53F96" w14:textId="77777777" w:rsidR="000D488F" w:rsidRPr="008A0003" w:rsidRDefault="000D488F" w:rsidP="001029C2">
            <w:pPr>
              <w:pStyle w:val="Listenabsatz"/>
              <w:numPr>
                <w:ilvl w:val="0"/>
                <w:numId w:val="0"/>
              </w:numPr>
              <w:ind w:left="284"/>
              <w:rPr>
                <w:rFonts w:asciiTheme="majorHAnsi" w:hAnsiTheme="majorHAnsi" w:cstheme="majorHAnsi"/>
                <w:noProof/>
              </w:rPr>
            </w:pPr>
          </w:p>
        </w:tc>
      </w:tr>
      <w:tr w:rsidR="000D488F" w:rsidRPr="008A0003" w14:paraId="29F7047F" w14:textId="77777777" w:rsidTr="004D5301">
        <w:tc>
          <w:tcPr>
            <w:tcW w:w="610" w:type="dxa"/>
          </w:tcPr>
          <w:p w14:paraId="565F3DCC" w14:textId="4864A352" w:rsidR="000D488F" w:rsidRPr="008A0003" w:rsidRDefault="000D488F" w:rsidP="000D488F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1ED2A3C9" w14:textId="77777777" w:rsidR="000D488F" w:rsidRPr="008A0003" w:rsidRDefault="000D488F" w:rsidP="000D488F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36" w:type="dxa"/>
          </w:tcPr>
          <w:p w14:paraId="2BE5CD05" w14:textId="3109B8E3" w:rsidR="000D488F" w:rsidRPr="008A0003" w:rsidRDefault="004D5301" w:rsidP="000D488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 xml:space="preserve">Schreibe zu jedem Fehler ein weiteres Beispiel in dein Heft, </w:t>
            </w:r>
            <w:r w:rsidR="000647CC">
              <w:rPr>
                <w:rFonts w:asciiTheme="majorHAnsi" w:hAnsiTheme="majorHAnsi" w:cstheme="majorHAnsi"/>
                <w:noProof/>
              </w:rPr>
              <w:br/>
            </w:r>
            <w:r w:rsidRPr="008A0003">
              <w:rPr>
                <w:rFonts w:asciiTheme="majorHAnsi" w:hAnsiTheme="majorHAnsi" w:cstheme="majorHAnsi"/>
                <w:noProof/>
              </w:rPr>
              <w:t xml:space="preserve">bei dem auch dieser Fehler gemacht wurde. </w:t>
            </w:r>
            <w:r w:rsidR="000647CC">
              <w:rPr>
                <w:rFonts w:asciiTheme="majorHAnsi" w:hAnsiTheme="majorHAnsi" w:cstheme="majorHAnsi"/>
                <w:noProof/>
              </w:rPr>
              <w:br/>
            </w:r>
            <w:r w:rsidRPr="008A0003">
              <w:rPr>
                <w:rFonts w:asciiTheme="majorHAnsi" w:hAnsiTheme="majorHAnsi" w:cstheme="majorHAnsi"/>
                <w:noProof/>
              </w:rPr>
              <w:t>Korrigiere ihn dann und rechne richtig.</w:t>
            </w:r>
          </w:p>
        </w:tc>
      </w:tr>
    </w:tbl>
    <w:p w14:paraId="48FA4D68" w14:textId="77777777" w:rsidR="00C54924" w:rsidRDefault="00C54924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4D5301" w:rsidRPr="002B0026" w14:paraId="1C0FD405" w14:textId="77777777" w:rsidTr="004D5301">
        <w:tc>
          <w:tcPr>
            <w:tcW w:w="610" w:type="dxa"/>
          </w:tcPr>
          <w:p w14:paraId="4CF9FFF7" w14:textId="565A573D" w:rsidR="004D5301" w:rsidRPr="002B0026" w:rsidRDefault="004D5301" w:rsidP="002B0026">
            <w:pPr>
              <w:pStyle w:val="berschrift3"/>
            </w:pPr>
            <w:r w:rsidRPr="002B0026">
              <w:t>2.4</w:t>
            </w:r>
          </w:p>
        </w:tc>
        <w:tc>
          <w:tcPr>
            <w:tcW w:w="8461" w:type="dxa"/>
            <w:gridSpan w:val="2"/>
          </w:tcPr>
          <w:p w14:paraId="23E8263E" w14:textId="37A9C1F3" w:rsidR="004D5301" w:rsidRPr="002B0026" w:rsidRDefault="004D5301" w:rsidP="002B0026">
            <w:pPr>
              <w:pStyle w:val="berschrift3"/>
            </w:pPr>
            <w:r w:rsidRPr="002B0026">
              <w:t>Eigene Aufgaben rechnen</w:t>
            </w:r>
          </w:p>
        </w:tc>
      </w:tr>
      <w:tr w:rsidR="004D5301" w:rsidRPr="008A0003" w14:paraId="56372589" w14:textId="77777777" w:rsidTr="004D5301">
        <w:tc>
          <w:tcPr>
            <w:tcW w:w="610" w:type="dxa"/>
          </w:tcPr>
          <w:p w14:paraId="6BEDB32C" w14:textId="77777777" w:rsidR="004D5301" w:rsidRPr="008A0003" w:rsidRDefault="004D5301" w:rsidP="000D488F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18FF9AEB" w14:textId="505CC403" w:rsidR="004D5301" w:rsidRPr="008A0003" w:rsidRDefault="004D5301" w:rsidP="004D5301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8036" w:type="dxa"/>
          </w:tcPr>
          <w:tbl>
            <w:tblPr>
              <w:tblW w:w="8031" w:type="dxa"/>
              <w:tblLayout w:type="fixed"/>
              <w:tblLook w:val="01E0" w:firstRow="1" w:lastRow="1" w:firstColumn="1" w:lastColumn="1" w:noHBand="0" w:noVBand="0"/>
            </w:tblPr>
            <w:tblGrid>
              <w:gridCol w:w="2677"/>
              <w:gridCol w:w="2677"/>
              <w:gridCol w:w="2677"/>
            </w:tblGrid>
            <w:tr w:rsidR="004D5301" w:rsidRPr="008A0003" w14:paraId="4DDB2BFB" w14:textId="77777777" w:rsidTr="000647CC">
              <w:trPr>
                <w:trHeight w:val="261"/>
              </w:trPr>
              <w:tc>
                <w:tcPr>
                  <w:tcW w:w="8031" w:type="dxa"/>
                  <w:gridSpan w:val="3"/>
                </w:tcPr>
                <w:p w14:paraId="27A70798" w14:textId="5D0698EE" w:rsidR="004D5301" w:rsidRPr="008A0003" w:rsidRDefault="004D5301" w:rsidP="000647CC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Löse die Aufgaben schriftlich.</w:t>
                  </w:r>
                </w:p>
              </w:tc>
            </w:tr>
            <w:tr w:rsidR="004D5301" w:rsidRPr="008A0003" w14:paraId="68656BF6" w14:textId="77777777" w:rsidTr="004D5301">
              <w:trPr>
                <w:trHeight w:val="3212"/>
              </w:trPr>
              <w:tc>
                <w:tcPr>
                  <w:tcW w:w="2677" w:type="dxa"/>
                  <w:vAlign w:val="center"/>
                </w:tcPr>
                <w:p w14:paraId="6C332D3F" w14:textId="77777777" w:rsidR="004D5301" w:rsidRPr="008A0003" w:rsidRDefault="004D5301" w:rsidP="004D5301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54,23 + 3,92</w:t>
                  </w:r>
                </w:p>
                <w:p w14:paraId="025BCDC4" w14:textId="77777777" w:rsidR="004D5301" w:rsidRPr="008A0003" w:rsidRDefault="004D5301" w:rsidP="004D5301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  <w:p w14:paraId="16F17FB1" w14:textId="77777777" w:rsidR="004D5301" w:rsidRPr="008A0003" w:rsidRDefault="004D5301" w:rsidP="004D5301">
                  <w:pPr>
                    <w:pStyle w:val="Text"/>
                    <w:jc w:val="both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drawing>
                      <wp:inline distT="0" distB="0" distL="0" distR="0" wp14:anchorId="15EBB228" wp14:editId="0E1E70B1">
                        <wp:extent cx="1543050" cy="1377950"/>
                        <wp:effectExtent l="0" t="0" r="0" b="0"/>
                        <wp:docPr id="730644252" name="Grafik 7306442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schirmfoto 2013-08-29 um 12.13.29.png"/>
                                <pic:cNvPicPr/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3050" cy="1377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77" w:type="dxa"/>
                  <w:vAlign w:val="center"/>
                </w:tcPr>
                <w:p w14:paraId="49BC7894" w14:textId="77777777" w:rsidR="004D5301" w:rsidRPr="008A0003" w:rsidRDefault="004D5301" w:rsidP="004D5301">
                  <w:pPr>
                    <w:pStyle w:val="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  <w:p w14:paraId="5E6A96FD" w14:textId="77777777" w:rsidR="004D5301" w:rsidRPr="008A0003" w:rsidRDefault="004D5301" w:rsidP="004D5301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9,78 + 28,43</w:t>
                  </w:r>
                </w:p>
                <w:p w14:paraId="3A2F3DDB" w14:textId="77777777" w:rsidR="004D5301" w:rsidRPr="008A0003" w:rsidRDefault="004D5301" w:rsidP="004D5301">
                  <w:pPr>
                    <w:pStyle w:val="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  <w:p w14:paraId="4164BB26" w14:textId="77777777" w:rsidR="004D5301" w:rsidRPr="008A0003" w:rsidRDefault="004D5301" w:rsidP="004D5301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drawing>
                      <wp:inline distT="0" distB="0" distL="0" distR="0" wp14:anchorId="40D5E6B4" wp14:editId="69006E44">
                        <wp:extent cx="1543050" cy="1377950"/>
                        <wp:effectExtent l="0" t="0" r="0" b="0"/>
                        <wp:docPr id="42" name="Grafik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schirmfoto 2013-08-29 um 12.13.29.png"/>
                                <pic:cNvPicPr/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3050" cy="1377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06C6A4F" w14:textId="77777777" w:rsidR="004D5301" w:rsidRPr="008A0003" w:rsidRDefault="004D5301" w:rsidP="004D5301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677" w:type="dxa"/>
                  <w:vAlign w:val="center"/>
                </w:tcPr>
                <w:p w14:paraId="6A3739CE" w14:textId="77777777" w:rsidR="004D5301" w:rsidRPr="008A0003" w:rsidRDefault="004D5301" w:rsidP="004D5301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93,65 - 14,81</w:t>
                  </w:r>
                </w:p>
                <w:p w14:paraId="63B17D42" w14:textId="77777777" w:rsidR="004D5301" w:rsidRPr="008A0003" w:rsidRDefault="004D5301" w:rsidP="004D5301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  <w:p w14:paraId="2B1F3C9F" w14:textId="77777777" w:rsidR="004D5301" w:rsidRPr="008A0003" w:rsidRDefault="004D5301" w:rsidP="004D5301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drawing>
                      <wp:inline distT="0" distB="0" distL="0" distR="0" wp14:anchorId="50930F9A" wp14:editId="34CA6C2D">
                        <wp:extent cx="1543050" cy="1377950"/>
                        <wp:effectExtent l="0" t="0" r="0" b="0"/>
                        <wp:docPr id="43" name="Grafik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schirmfoto 2013-08-29 um 12.13.29.png"/>
                                <pic:cNvPicPr/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3050" cy="1377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0E6EDA2" w14:textId="77777777" w:rsidR="004D5301" w:rsidRPr="008A0003" w:rsidRDefault="004D5301" w:rsidP="000D488F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4D5301" w:rsidRPr="008A0003" w14:paraId="4C9EE38E" w14:textId="77777777" w:rsidTr="004D5301">
        <w:tc>
          <w:tcPr>
            <w:tcW w:w="610" w:type="dxa"/>
          </w:tcPr>
          <w:p w14:paraId="6B3E5104" w14:textId="328F3D4C" w:rsidR="004D5301" w:rsidRPr="008A0003" w:rsidRDefault="004D5301" w:rsidP="000D488F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71904" behindDoc="0" locked="0" layoutInCell="1" allowOverlap="1" wp14:anchorId="3C2F58D0" wp14:editId="2FC2183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20411</wp:posOffset>
                  </wp:positionV>
                  <wp:extent cx="312420" cy="271780"/>
                  <wp:effectExtent l="0" t="0" r="5080" b="0"/>
                  <wp:wrapSquare wrapText="bothSides"/>
                  <wp:docPr id="998358245" name="Grafik 998358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50B6EBE8" w14:textId="3A557671" w:rsidR="004D5301" w:rsidRPr="008A0003" w:rsidRDefault="004D5301" w:rsidP="004D5301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36" w:type="dxa"/>
          </w:tcPr>
          <w:p w14:paraId="70F9275F" w14:textId="77777777" w:rsidR="00C54924" w:rsidRDefault="00C54924" w:rsidP="00C54924">
            <w:pPr>
              <w:pStyle w:val="Listenabsatz"/>
              <w:rPr>
                <w:rFonts w:asciiTheme="majorHAnsi" w:hAnsiTheme="majorHAnsi" w:cstheme="majorHAnsi"/>
                <w:noProof/>
              </w:rPr>
            </w:pPr>
            <w:r>
              <w:rPr>
                <w:rFonts w:asciiTheme="majorHAnsi" w:hAnsiTheme="majorHAnsi" w:cstheme="majorHAnsi"/>
                <w:noProof/>
              </w:rPr>
              <w:t xml:space="preserve">Eine Person </w:t>
            </w:r>
            <w:r w:rsidR="004D5301" w:rsidRPr="00C54924">
              <w:rPr>
                <w:rFonts w:asciiTheme="majorHAnsi" w:hAnsiTheme="majorHAnsi" w:cstheme="majorHAnsi"/>
                <w:noProof/>
              </w:rPr>
              <w:t>stellt eine Aufgabe</w:t>
            </w:r>
            <w:r>
              <w:rPr>
                <w:rFonts w:asciiTheme="majorHAnsi" w:hAnsiTheme="majorHAnsi" w:cstheme="majorHAnsi"/>
                <w:noProof/>
              </w:rPr>
              <w:t>.</w:t>
            </w:r>
          </w:p>
          <w:p w14:paraId="17D6ABCE" w14:textId="1419E672" w:rsidR="004D5301" w:rsidRPr="00C54924" w:rsidRDefault="00C54924" w:rsidP="00C54924">
            <w:pPr>
              <w:pStyle w:val="Listenabsatz"/>
              <w:rPr>
                <w:rFonts w:asciiTheme="majorHAnsi" w:hAnsiTheme="majorHAnsi" w:cstheme="majorHAnsi"/>
                <w:noProof/>
              </w:rPr>
            </w:pPr>
            <w:r>
              <w:rPr>
                <w:rFonts w:asciiTheme="majorHAnsi" w:hAnsiTheme="majorHAnsi" w:cstheme="majorHAnsi"/>
                <w:noProof/>
              </w:rPr>
              <w:t>D</w:t>
            </w:r>
            <w:r w:rsidR="004D5301" w:rsidRPr="00C54924">
              <w:rPr>
                <w:rFonts w:asciiTheme="majorHAnsi" w:hAnsiTheme="majorHAnsi" w:cstheme="majorHAnsi"/>
                <w:noProof/>
              </w:rPr>
              <w:t>ie andere</w:t>
            </w:r>
            <w:r w:rsidR="005128B0" w:rsidRPr="00C54924">
              <w:rPr>
                <w:rFonts w:asciiTheme="majorHAnsi" w:hAnsiTheme="majorHAnsi" w:cstheme="majorHAnsi"/>
                <w:noProof/>
              </w:rPr>
              <w:t xml:space="preserve"> Person</w:t>
            </w:r>
            <w:r w:rsidR="004D5301" w:rsidRPr="00C54924">
              <w:rPr>
                <w:rFonts w:asciiTheme="majorHAnsi" w:hAnsiTheme="majorHAnsi" w:cstheme="majorHAnsi"/>
                <w:noProof/>
              </w:rPr>
              <w:t xml:space="preserve"> rechnet diese im Kopf oder schriftlich.</w:t>
            </w:r>
          </w:p>
          <w:p w14:paraId="1484FB06" w14:textId="2189C3D2" w:rsidR="004D5301" w:rsidRPr="008A0003" w:rsidRDefault="004D5301" w:rsidP="004D5301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Wechselt euch ab.</w:t>
            </w:r>
          </w:p>
        </w:tc>
      </w:tr>
    </w:tbl>
    <w:p w14:paraId="397B6DDD" w14:textId="07D0CEC3" w:rsidR="00146F2A" w:rsidRDefault="00146F2A"/>
    <w:p w14:paraId="7098B8DF" w14:textId="2B1F54D1" w:rsidR="00146F2A" w:rsidRDefault="00146F2A">
      <w:pPr>
        <w:spacing w:after="200" w:line="276" w:lineRule="auto"/>
      </w:pPr>
    </w:p>
    <w:sectPr w:rsidR="00146F2A" w:rsidSect="0088712C">
      <w:headerReference w:type="default" r:id="rId77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756F55" w14:textId="77777777" w:rsidR="0088712C" w:rsidRDefault="0088712C" w:rsidP="00F56440">
      <w:r>
        <w:separator/>
      </w:r>
    </w:p>
    <w:p w14:paraId="383CFDB9" w14:textId="77777777" w:rsidR="0088712C" w:rsidRDefault="0088712C" w:rsidP="00F56440"/>
    <w:p w14:paraId="16DE86FD" w14:textId="77777777" w:rsidR="0088712C" w:rsidRDefault="0088712C" w:rsidP="00F56440"/>
    <w:p w14:paraId="71ED5726" w14:textId="77777777" w:rsidR="0088712C" w:rsidRDefault="0088712C" w:rsidP="00F56440"/>
    <w:p w14:paraId="39353255" w14:textId="77777777" w:rsidR="0088712C" w:rsidRDefault="0088712C"/>
    <w:p w14:paraId="48D8C583" w14:textId="77777777" w:rsidR="0088712C" w:rsidRDefault="0088712C"/>
    <w:p w14:paraId="3F1E1C3D" w14:textId="77777777" w:rsidR="0088712C" w:rsidRDefault="0088712C"/>
  </w:endnote>
  <w:endnote w:type="continuationSeparator" w:id="0">
    <w:p w14:paraId="63B4CC2B" w14:textId="77777777" w:rsidR="0088712C" w:rsidRDefault="0088712C" w:rsidP="00F56440">
      <w:r>
        <w:continuationSeparator/>
      </w:r>
    </w:p>
    <w:p w14:paraId="2A098489" w14:textId="77777777" w:rsidR="0088712C" w:rsidRDefault="0088712C" w:rsidP="00F56440"/>
    <w:p w14:paraId="4A2E44D3" w14:textId="77777777" w:rsidR="0088712C" w:rsidRDefault="0088712C" w:rsidP="00F56440"/>
    <w:p w14:paraId="6C13304F" w14:textId="77777777" w:rsidR="0088712C" w:rsidRDefault="0088712C" w:rsidP="00F56440"/>
    <w:p w14:paraId="373148DA" w14:textId="77777777" w:rsidR="0088712C" w:rsidRDefault="0088712C"/>
    <w:p w14:paraId="78C49A4D" w14:textId="77777777" w:rsidR="0088712C" w:rsidRDefault="0088712C"/>
    <w:p w14:paraId="29606446" w14:textId="77777777" w:rsidR="0088712C" w:rsidRDefault="008871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??">
    <w:altName w:val="MS Mincho"/>
    <w:panose1 w:val="020B0604020202020204"/>
    <w:charset w:val="80"/>
    <w:family w:val="auto"/>
    <w:notTrueType/>
    <w:pitch w:val="variable"/>
    <w:sig w:usb0="00000000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F21AE" w14:textId="77777777" w:rsidR="001E7D7B" w:rsidRDefault="001E7D7B" w:rsidP="003F090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F6AAD" w14:textId="621CD36D" w:rsidR="001E7D7B" w:rsidRDefault="001E7D7B" w:rsidP="003F090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/>
        <w:sz w:val="16"/>
        <w:szCs w:val="20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547EB3CA" wp14:editId="1BC42C38">
          <wp:extent cx="569562" cy="199347"/>
          <wp:effectExtent l="0" t="0" r="2540" b="0"/>
          <wp:docPr id="1545279364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 xml:space="preserve">  </w:t>
    </w:r>
  </w:p>
  <w:p w14:paraId="22CE4A91" w14:textId="77777777" w:rsidR="001E7D7B" w:rsidRDefault="001E7D7B" w:rsidP="003F0902">
    <w:pPr>
      <w:pStyle w:val="Fuzeile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EDECEB" w14:textId="77777777" w:rsidR="0088712C" w:rsidRDefault="0088712C" w:rsidP="00F56440">
      <w:r>
        <w:separator/>
      </w:r>
    </w:p>
    <w:p w14:paraId="2DA6F23A" w14:textId="77777777" w:rsidR="0088712C" w:rsidRDefault="0088712C" w:rsidP="00F56440"/>
    <w:p w14:paraId="78A76266" w14:textId="77777777" w:rsidR="0088712C" w:rsidRDefault="0088712C" w:rsidP="00F56440"/>
    <w:p w14:paraId="4876E042" w14:textId="77777777" w:rsidR="0088712C" w:rsidRDefault="0088712C" w:rsidP="00F56440"/>
    <w:p w14:paraId="138631E6" w14:textId="77777777" w:rsidR="0088712C" w:rsidRDefault="0088712C"/>
    <w:p w14:paraId="1E3509F1" w14:textId="77777777" w:rsidR="0088712C" w:rsidRDefault="0088712C"/>
    <w:p w14:paraId="73CB1DAB" w14:textId="77777777" w:rsidR="0088712C" w:rsidRDefault="0088712C"/>
  </w:footnote>
  <w:footnote w:type="continuationSeparator" w:id="0">
    <w:p w14:paraId="31D33438" w14:textId="77777777" w:rsidR="0088712C" w:rsidRDefault="0088712C" w:rsidP="00F56440">
      <w:r>
        <w:continuationSeparator/>
      </w:r>
    </w:p>
    <w:p w14:paraId="0E87166C" w14:textId="77777777" w:rsidR="0088712C" w:rsidRDefault="0088712C" w:rsidP="00F56440"/>
    <w:p w14:paraId="6F73EB0C" w14:textId="77777777" w:rsidR="0088712C" w:rsidRDefault="0088712C" w:rsidP="00F56440"/>
    <w:p w14:paraId="4D0D25F1" w14:textId="77777777" w:rsidR="0088712C" w:rsidRDefault="0088712C" w:rsidP="00F56440"/>
    <w:p w14:paraId="0C756EB0" w14:textId="77777777" w:rsidR="0088712C" w:rsidRDefault="0088712C"/>
    <w:p w14:paraId="10240B24" w14:textId="77777777" w:rsidR="0088712C" w:rsidRDefault="0088712C"/>
    <w:p w14:paraId="51CC1634" w14:textId="77777777" w:rsidR="0088712C" w:rsidRDefault="0088712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F28FF" w14:textId="77777777" w:rsidR="001E7D7B" w:rsidRPr="00E0758C" w:rsidRDefault="001E7D7B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1E7D7B" w:rsidRPr="00E0758C" w14:paraId="5FD372D2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6849866" w14:textId="4BD8B727" w:rsidR="001E7D7B" w:rsidRPr="00E0758C" w:rsidRDefault="001E7D7B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D7721F" w14:textId="0F956A29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F41ECD8" w14:textId="77777777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F2815A7" w14:textId="7FC2A7CE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5FC49138" w14:textId="142871C3" w:rsidR="001E7D7B" w:rsidRPr="00E17AE8" w:rsidRDefault="001E7D7B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683B7" w14:textId="77777777" w:rsidR="001E7D7B" w:rsidRPr="00E0758C" w:rsidRDefault="001E7D7B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1E7D7B" w:rsidRPr="00E0758C" w14:paraId="06CBE8C3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62E7D719" w14:textId="5A734328" w:rsidR="001E7D7B" w:rsidRPr="00E0758C" w:rsidRDefault="001E7D7B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69504" behindDoc="0" locked="0" layoutInCell="1" allowOverlap="1" wp14:anchorId="6602AED4" wp14:editId="1BAF7099">
                <wp:simplePos x="0" y="0"/>
                <wp:positionH relativeFrom="column">
                  <wp:posOffset>-95250</wp:posOffset>
                </wp:positionH>
                <wp:positionV relativeFrom="paragraph">
                  <wp:posOffset>-10795</wp:posOffset>
                </wp:positionV>
                <wp:extent cx="502285" cy="251460"/>
                <wp:effectExtent l="0" t="0" r="5715" b="2540"/>
                <wp:wrapNone/>
                <wp:docPr id="1957460659" name="Grafik 19574606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2285" cy="251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333CF31" w14:textId="7D46BD0B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 w:rsidR="00AD06BA">
            <w:rPr>
              <w:color w:val="706F6F"/>
              <w:sz w:val="20"/>
              <w:szCs w:val="20"/>
            </w:rPr>
            <w:t>D3</w:t>
          </w:r>
          <w:r w:rsidRPr="00E0758C">
            <w:rPr>
              <w:color w:val="706F6F"/>
              <w:sz w:val="20"/>
              <w:szCs w:val="20"/>
            </w:rPr>
            <w:t>A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5A08755" w14:textId="77777777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A749D86" w14:textId="77777777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421A547" wp14:editId="19CE5010">
                <wp:extent cx="337235" cy="324000"/>
                <wp:effectExtent l="0" t="0" r="5715" b="0"/>
                <wp:docPr id="615392354" name="Grafik 6153923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E9D0F9" w14:textId="006CFB27" w:rsidR="001E7D7B" w:rsidRPr="00E17AE8" w:rsidRDefault="001E7D7B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4D9F2" w14:textId="613DD66E" w:rsidR="001E7D7B" w:rsidRDefault="00AE70B1" w:rsidP="003C704E">
    <w:r w:rsidRPr="00E0758C">
      <w:rPr>
        <w:rFonts w:asciiTheme="majorHAnsi" w:eastAsiaTheme="majorEastAsia" w:hAnsiTheme="majorHAnsi" w:cstheme="majorBidi"/>
        <w:noProof/>
        <w:color w:val="737373" w:themeColor="accent3"/>
        <w:sz w:val="17"/>
        <w:szCs w:val="18"/>
        <w:lang w:eastAsia="de-DE"/>
      </w:rPr>
      <w:drawing>
        <wp:anchor distT="0" distB="0" distL="114300" distR="114300" simplePos="0" relativeHeight="251672576" behindDoc="0" locked="0" layoutInCell="1" allowOverlap="1" wp14:anchorId="2E822D49" wp14:editId="063A9BB3">
          <wp:simplePos x="0" y="0"/>
          <wp:positionH relativeFrom="column">
            <wp:posOffset>-163830</wp:posOffset>
          </wp:positionH>
          <wp:positionV relativeFrom="paragraph">
            <wp:posOffset>245110</wp:posOffset>
          </wp:positionV>
          <wp:extent cx="574675" cy="287655"/>
          <wp:effectExtent l="0" t="0" r="0" b="0"/>
          <wp:wrapNone/>
          <wp:docPr id="39" name="Grafik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Grafik 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7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1E7D7B" w:rsidRPr="00E0758C" w14:paraId="3DEC54E8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82E2E2C" w14:textId="16114C7F" w:rsidR="001E7D7B" w:rsidRPr="00E0758C" w:rsidRDefault="001E7D7B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AE457F" w14:textId="490AE86A" w:rsidR="001E7D7B" w:rsidRPr="00E0758C" w:rsidRDefault="00AE70B1" w:rsidP="009133D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AE70B1">
            <w:rPr>
              <w:color w:val="706F6F"/>
              <w:sz w:val="20"/>
              <w:szCs w:val="20"/>
            </w:rPr>
            <w:t>Ich kann am Zahlenstrahl und schriftlich addieren und subtrahieren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ACE830" w14:textId="59A69E76" w:rsidR="001E7D7B" w:rsidRPr="00E0758C" w:rsidRDefault="008A0003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D3A</w:t>
          </w:r>
          <w:r w:rsidR="001E7D7B" w:rsidRPr="00E0758C">
            <w:rPr>
              <w:color w:val="737373" w:themeColor="accent3"/>
              <w:sz w:val="18"/>
              <w:szCs w:val="18"/>
            </w:rPr>
            <w:t>-</w:t>
          </w:r>
          <w:r w:rsidR="001E7D7B"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="001E7D7B"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="001E7D7B" w:rsidRPr="00E0758C">
            <w:rPr>
              <w:color w:val="737373" w:themeColor="accent3"/>
              <w:sz w:val="18"/>
              <w:szCs w:val="18"/>
            </w:rPr>
            <w:fldChar w:fldCharType="separate"/>
          </w:r>
          <w:r w:rsidR="001E7D7B">
            <w:rPr>
              <w:color w:val="737373" w:themeColor="accent3"/>
              <w:sz w:val="18"/>
              <w:szCs w:val="18"/>
            </w:rPr>
            <w:t>1</w:t>
          </w:r>
          <w:r w:rsidR="001E7D7B"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A54451D" w14:textId="77777777" w:rsidR="001E7D7B" w:rsidRPr="00E0758C" w:rsidRDefault="001E7D7B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C4EDBED" wp14:editId="6857CC6A">
                <wp:extent cx="337235" cy="324000"/>
                <wp:effectExtent l="0" t="0" r="5715" b="0"/>
                <wp:docPr id="40" name="Grafi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AD14475" w14:textId="77777777" w:rsidR="001E7D7B" w:rsidRDefault="001E7D7B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9C013" w14:textId="77777777" w:rsidR="000E2F12" w:rsidRDefault="000E2F12" w:rsidP="003C704E">
    <w:r w:rsidRPr="00E0758C">
      <w:rPr>
        <w:rFonts w:asciiTheme="majorHAnsi" w:eastAsiaTheme="majorEastAsia" w:hAnsiTheme="majorHAnsi" w:cstheme="majorBidi"/>
        <w:noProof/>
        <w:color w:val="737373" w:themeColor="accent3"/>
        <w:sz w:val="17"/>
        <w:szCs w:val="18"/>
        <w:lang w:eastAsia="de-DE"/>
      </w:rPr>
      <w:drawing>
        <wp:anchor distT="0" distB="0" distL="114300" distR="114300" simplePos="0" relativeHeight="251674624" behindDoc="0" locked="0" layoutInCell="1" allowOverlap="1" wp14:anchorId="6F9F13A1" wp14:editId="44C104B2">
          <wp:simplePos x="0" y="0"/>
          <wp:positionH relativeFrom="column">
            <wp:posOffset>-163830</wp:posOffset>
          </wp:positionH>
          <wp:positionV relativeFrom="paragraph">
            <wp:posOffset>245110</wp:posOffset>
          </wp:positionV>
          <wp:extent cx="574675" cy="287655"/>
          <wp:effectExtent l="0" t="0" r="0" b="0"/>
          <wp:wrapNone/>
          <wp:docPr id="1747136258" name="Grafik 17471362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Grafik 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7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0E2F12" w:rsidRPr="00E0758C" w14:paraId="576115CF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D9A8D57" w14:textId="77777777" w:rsidR="000E2F12" w:rsidRPr="00E0758C" w:rsidRDefault="000E2F12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D2D26C9" w14:textId="77777777" w:rsidR="000E2F12" w:rsidRPr="00E0758C" w:rsidRDefault="000E2F12" w:rsidP="009133D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AE70B1">
            <w:rPr>
              <w:color w:val="706F6F"/>
              <w:sz w:val="20"/>
              <w:szCs w:val="20"/>
            </w:rPr>
            <w:t>Ich kann am Zahlenstrahl und schriftlich addieren und subtrahieren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835C13E" w14:textId="13492932" w:rsidR="000E2F12" w:rsidRPr="00E0758C" w:rsidRDefault="000E2F12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D3A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2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143214C" w14:textId="77777777" w:rsidR="000E2F12" w:rsidRPr="00E0758C" w:rsidRDefault="000E2F12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3BDDE839" wp14:editId="4B229817">
                <wp:extent cx="337235" cy="324000"/>
                <wp:effectExtent l="0" t="0" r="5715" b="0"/>
                <wp:docPr id="485672195" name="Grafik 4856721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28E7EB1" w14:textId="77777777" w:rsidR="000E2F12" w:rsidRDefault="000E2F12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F361E" w14:textId="77777777" w:rsidR="00161B8F" w:rsidRDefault="00161B8F" w:rsidP="003C704E">
    <w:r w:rsidRPr="00E0758C">
      <w:rPr>
        <w:rFonts w:asciiTheme="majorHAnsi" w:eastAsiaTheme="majorEastAsia" w:hAnsiTheme="majorHAnsi" w:cstheme="majorBidi"/>
        <w:noProof/>
        <w:color w:val="737373" w:themeColor="accent3"/>
        <w:sz w:val="17"/>
        <w:szCs w:val="18"/>
        <w:lang w:eastAsia="de-DE"/>
      </w:rPr>
      <w:drawing>
        <wp:anchor distT="0" distB="0" distL="114300" distR="114300" simplePos="0" relativeHeight="251676672" behindDoc="0" locked="0" layoutInCell="1" allowOverlap="1" wp14:anchorId="003571B0" wp14:editId="1D570F2F">
          <wp:simplePos x="0" y="0"/>
          <wp:positionH relativeFrom="column">
            <wp:posOffset>-163830</wp:posOffset>
          </wp:positionH>
          <wp:positionV relativeFrom="paragraph">
            <wp:posOffset>245110</wp:posOffset>
          </wp:positionV>
          <wp:extent cx="574675" cy="287655"/>
          <wp:effectExtent l="0" t="0" r="0" b="0"/>
          <wp:wrapNone/>
          <wp:docPr id="2021770567" name="Grafik 20217705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Grafik 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7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161B8F" w:rsidRPr="00E0758C" w14:paraId="5B968833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4CBE7C1" w14:textId="77777777" w:rsidR="00161B8F" w:rsidRPr="00E0758C" w:rsidRDefault="00161B8F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D869C33" w14:textId="77777777" w:rsidR="00161B8F" w:rsidRPr="00E0758C" w:rsidRDefault="00161B8F" w:rsidP="009133D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AE70B1">
            <w:rPr>
              <w:color w:val="706F6F"/>
              <w:sz w:val="20"/>
              <w:szCs w:val="20"/>
            </w:rPr>
            <w:t>Ich kann am Zahlenstrahl und schriftlich addieren und subtrahieren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0231623" w14:textId="64688C64" w:rsidR="00161B8F" w:rsidRPr="00E0758C" w:rsidRDefault="00161B8F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D3A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3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D150CBC" w14:textId="77777777" w:rsidR="00161B8F" w:rsidRPr="00E0758C" w:rsidRDefault="00161B8F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FEE31ED" wp14:editId="5FFE2DA2">
                <wp:extent cx="337235" cy="324000"/>
                <wp:effectExtent l="0" t="0" r="5715" b="0"/>
                <wp:docPr id="588374089" name="Grafik 5883740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8F3E8C4" w14:textId="77777777" w:rsidR="00161B8F" w:rsidRDefault="00161B8F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FAFC7" w14:textId="77777777" w:rsidR="002B793B" w:rsidRDefault="002B793B" w:rsidP="003C704E">
    <w:r w:rsidRPr="00E0758C">
      <w:rPr>
        <w:rFonts w:asciiTheme="majorHAnsi" w:eastAsiaTheme="majorEastAsia" w:hAnsiTheme="majorHAnsi" w:cstheme="majorBidi"/>
        <w:noProof/>
        <w:color w:val="737373" w:themeColor="accent3"/>
        <w:sz w:val="17"/>
        <w:szCs w:val="18"/>
        <w:lang w:eastAsia="de-DE"/>
      </w:rPr>
      <w:drawing>
        <wp:anchor distT="0" distB="0" distL="114300" distR="114300" simplePos="0" relativeHeight="251678720" behindDoc="0" locked="0" layoutInCell="1" allowOverlap="1" wp14:anchorId="35DA8D74" wp14:editId="1C71792E">
          <wp:simplePos x="0" y="0"/>
          <wp:positionH relativeFrom="column">
            <wp:posOffset>-163830</wp:posOffset>
          </wp:positionH>
          <wp:positionV relativeFrom="paragraph">
            <wp:posOffset>245110</wp:posOffset>
          </wp:positionV>
          <wp:extent cx="574675" cy="287655"/>
          <wp:effectExtent l="0" t="0" r="0" b="0"/>
          <wp:wrapNone/>
          <wp:docPr id="388607616" name="Grafik 3886076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Grafik 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7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2B793B" w:rsidRPr="00E0758C" w14:paraId="20744E68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94734CB" w14:textId="77777777" w:rsidR="002B793B" w:rsidRPr="00E0758C" w:rsidRDefault="002B793B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BC11EDE" w14:textId="77777777" w:rsidR="002B793B" w:rsidRPr="00E0758C" w:rsidRDefault="002B793B" w:rsidP="009133D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AE70B1">
            <w:rPr>
              <w:color w:val="706F6F"/>
              <w:sz w:val="20"/>
              <w:szCs w:val="20"/>
            </w:rPr>
            <w:t>Ich kann am Zahlenstrahl und schriftlich addieren und subtrahieren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ACA23A9" w14:textId="7F87B64F" w:rsidR="002B793B" w:rsidRPr="00E0758C" w:rsidRDefault="002B793B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D3A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4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7C6CB5B" w14:textId="77777777" w:rsidR="002B793B" w:rsidRPr="00E0758C" w:rsidRDefault="002B793B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48428B9D" wp14:editId="3BF2DED3">
                <wp:extent cx="337235" cy="324000"/>
                <wp:effectExtent l="0" t="0" r="5715" b="0"/>
                <wp:docPr id="864159904" name="Grafik 8641599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8F0B849" w14:textId="77777777" w:rsidR="002B793B" w:rsidRDefault="002B793B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FED3C" w14:textId="77777777" w:rsidR="00B31240" w:rsidRDefault="00B31240" w:rsidP="003C704E">
    <w:r w:rsidRPr="00E0758C">
      <w:rPr>
        <w:rFonts w:asciiTheme="majorHAnsi" w:eastAsiaTheme="majorEastAsia" w:hAnsiTheme="majorHAnsi" w:cstheme="majorBidi"/>
        <w:noProof/>
        <w:color w:val="737373" w:themeColor="accent3"/>
        <w:sz w:val="17"/>
        <w:szCs w:val="18"/>
        <w:lang w:eastAsia="de-DE"/>
      </w:rPr>
      <w:drawing>
        <wp:anchor distT="0" distB="0" distL="114300" distR="114300" simplePos="0" relativeHeight="251680768" behindDoc="0" locked="0" layoutInCell="1" allowOverlap="1" wp14:anchorId="31F27FD2" wp14:editId="3F1E76DA">
          <wp:simplePos x="0" y="0"/>
          <wp:positionH relativeFrom="column">
            <wp:posOffset>-163830</wp:posOffset>
          </wp:positionH>
          <wp:positionV relativeFrom="paragraph">
            <wp:posOffset>245110</wp:posOffset>
          </wp:positionV>
          <wp:extent cx="574675" cy="287655"/>
          <wp:effectExtent l="0" t="0" r="0" b="0"/>
          <wp:wrapNone/>
          <wp:docPr id="1518162792" name="Grafik 15181627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Grafik 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7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B31240" w:rsidRPr="00E0758C" w14:paraId="3A9F5A02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B2D083E" w14:textId="77777777" w:rsidR="00B31240" w:rsidRPr="00E0758C" w:rsidRDefault="00B31240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9A1E627" w14:textId="77777777" w:rsidR="00B31240" w:rsidRPr="00E0758C" w:rsidRDefault="00B31240" w:rsidP="009133D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AE70B1">
            <w:rPr>
              <w:color w:val="706F6F"/>
              <w:sz w:val="20"/>
              <w:szCs w:val="20"/>
            </w:rPr>
            <w:t>Ich kann am Zahlenstrahl und schriftlich addieren und subtrahieren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3071F6A" w14:textId="08C9B784" w:rsidR="00B31240" w:rsidRPr="00E0758C" w:rsidRDefault="00B31240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D3A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5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34CF6A9" w14:textId="77777777" w:rsidR="00B31240" w:rsidRPr="00E0758C" w:rsidRDefault="00B31240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EC261B0" wp14:editId="522A6445">
                <wp:extent cx="337235" cy="324000"/>
                <wp:effectExtent l="0" t="0" r="5715" b="0"/>
                <wp:docPr id="402816743" name="Grafik 4028167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E4CC371" w14:textId="77777777" w:rsidR="00B31240" w:rsidRDefault="00B31240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D845C" w14:textId="77777777" w:rsidR="00C54924" w:rsidRDefault="00C54924" w:rsidP="003C704E">
    <w:r w:rsidRPr="00E0758C">
      <w:rPr>
        <w:rFonts w:asciiTheme="majorHAnsi" w:eastAsiaTheme="majorEastAsia" w:hAnsiTheme="majorHAnsi" w:cstheme="majorBidi"/>
        <w:noProof/>
        <w:color w:val="737373" w:themeColor="accent3"/>
        <w:sz w:val="17"/>
        <w:szCs w:val="18"/>
        <w:lang w:eastAsia="de-DE"/>
      </w:rPr>
      <w:drawing>
        <wp:anchor distT="0" distB="0" distL="114300" distR="114300" simplePos="0" relativeHeight="251682816" behindDoc="0" locked="0" layoutInCell="1" allowOverlap="1" wp14:anchorId="3371EBD1" wp14:editId="34708DFD">
          <wp:simplePos x="0" y="0"/>
          <wp:positionH relativeFrom="column">
            <wp:posOffset>-163830</wp:posOffset>
          </wp:positionH>
          <wp:positionV relativeFrom="paragraph">
            <wp:posOffset>245110</wp:posOffset>
          </wp:positionV>
          <wp:extent cx="574675" cy="287655"/>
          <wp:effectExtent l="0" t="0" r="0" b="0"/>
          <wp:wrapNone/>
          <wp:docPr id="614411029" name="Grafik 6144110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Grafik 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7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C54924" w:rsidRPr="00E0758C" w14:paraId="2B61755C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CABAD97" w14:textId="77777777" w:rsidR="00C54924" w:rsidRPr="00E0758C" w:rsidRDefault="00C54924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12F5079" w14:textId="77777777" w:rsidR="00C54924" w:rsidRPr="00E0758C" w:rsidRDefault="00C54924" w:rsidP="009133D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AE70B1">
            <w:rPr>
              <w:color w:val="706F6F"/>
              <w:sz w:val="20"/>
              <w:szCs w:val="20"/>
            </w:rPr>
            <w:t>Ich kann am Zahlenstrahl und schriftlich addieren und subtrahieren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F2F0AE6" w14:textId="5223488A" w:rsidR="00C54924" w:rsidRPr="00E0758C" w:rsidRDefault="00C54924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D3A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6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AC1E455" w14:textId="77777777" w:rsidR="00C54924" w:rsidRPr="00E0758C" w:rsidRDefault="00C54924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D03ED50" wp14:editId="7AB3FE0F">
                <wp:extent cx="337235" cy="324000"/>
                <wp:effectExtent l="0" t="0" r="5715" b="0"/>
                <wp:docPr id="1029263608" name="Grafik 10292636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4E01426" w14:textId="77777777" w:rsidR="00C54924" w:rsidRDefault="00C54924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29320" w14:textId="77777777" w:rsidR="00C54924" w:rsidRDefault="00C54924" w:rsidP="003C704E">
    <w:r w:rsidRPr="00E0758C">
      <w:rPr>
        <w:rFonts w:asciiTheme="majorHAnsi" w:eastAsiaTheme="majorEastAsia" w:hAnsiTheme="majorHAnsi" w:cstheme="majorBidi"/>
        <w:noProof/>
        <w:color w:val="737373" w:themeColor="accent3"/>
        <w:sz w:val="17"/>
        <w:szCs w:val="18"/>
        <w:lang w:eastAsia="de-DE"/>
      </w:rPr>
      <w:drawing>
        <wp:anchor distT="0" distB="0" distL="114300" distR="114300" simplePos="0" relativeHeight="251684864" behindDoc="0" locked="0" layoutInCell="1" allowOverlap="1" wp14:anchorId="7BC4AD5F" wp14:editId="433C059B">
          <wp:simplePos x="0" y="0"/>
          <wp:positionH relativeFrom="column">
            <wp:posOffset>-163830</wp:posOffset>
          </wp:positionH>
          <wp:positionV relativeFrom="paragraph">
            <wp:posOffset>245110</wp:posOffset>
          </wp:positionV>
          <wp:extent cx="574675" cy="287655"/>
          <wp:effectExtent l="0" t="0" r="0" b="0"/>
          <wp:wrapNone/>
          <wp:docPr id="1815650892" name="Grafik 18156508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Grafik 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7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C54924" w:rsidRPr="00E0758C" w14:paraId="622034C9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F2315FB" w14:textId="77777777" w:rsidR="00C54924" w:rsidRPr="00E0758C" w:rsidRDefault="00C54924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00F127B" w14:textId="77777777" w:rsidR="00C54924" w:rsidRPr="00E0758C" w:rsidRDefault="00C54924" w:rsidP="009133D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AE70B1">
            <w:rPr>
              <w:color w:val="706F6F"/>
              <w:sz w:val="20"/>
              <w:szCs w:val="20"/>
            </w:rPr>
            <w:t>Ich kann am Zahlenstrahl und schriftlich addieren und subtrahieren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D44B96B" w14:textId="5B0A5566" w:rsidR="00C54924" w:rsidRPr="00E0758C" w:rsidRDefault="00C54924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D3A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7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08A3BAD" w14:textId="77777777" w:rsidR="00C54924" w:rsidRPr="00E0758C" w:rsidRDefault="00C54924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70AFDAF4" wp14:editId="256FC611">
                <wp:extent cx="337235" cy="324000"/>
                <wp:effectExtent l="0" t="0" r="5715" b="0"/>
                <wp:docPr id="837693195" name="Grafik 8376931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895F42A" w14:textId="77777777" w:rsidR="00C54924" w:rsidRDefault="00C5492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167.5pt;height:137.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E59AF0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1A6A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6902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D074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2E07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F2CB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1E08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5883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080D2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C1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962FDE"/>
    <w:multiLevelType w:val="hybridMultilevel"/>
    <w:tmpl w:val="1E1219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44719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0F42776D"/>
    <w:multiLevelType w:val="hybridMultilevel"/>
    <w:tmpl w:val="E1B0C04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DB7AFF"/>
    <w:multiLevelType w:val="hybridMultilevel"/>
    <w:tmpl w:val="B3D8DB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BF77AF"/>
    <w:multiLevelType w:val="hybridMultilevel"/>
    <w:tmpl w:val="8528F17A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7608E0"/>
    <w:multiLevelType w:val="hybridMultilevel"/>
    <w:tmpl w:val="40183BAC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3A298C"/>
    <w:multiLevelType w:val="hybridMultilevel"/>
    <w:tmpl w:val="717AADE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2E63C3"/>
    <w:multiLevelType w:val="hybridMultilevel"/>
    <w:tmpl w:val="FAFC4244"/>
    <w:lvl w:ilvl="0" w:tplc="7E585ED6">
      <w:start w:val="1"/>
      <w:numFmt w:val="bullet"/>
      <w:pStyle w:val="Listenabsatz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373A79"/>
    <w:multiLevelType w:val="hybridMultilevel"/>
    <w:tmpl w:val="E968BE14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A12E61"/>
    <w:multiLevelType w:val="hybridMultilevel"/>
    <w:tmpl w:val="E6525D46"/>
    <w:lvl w:ilvl="0" w:tplc="FBDCC710">
      <w:start w:val="2"/>
      <w:numFmt w:val="bullet"/>
      <w:lvlText w:val="à"/>
      <w:lvlJc w:val="left"/>
      <w:pPr>
        <w:ind w:left="1004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2FEA5774"/>
    <w:multiLevelType w:val="multilevel"/>
    <w:tmpl w:val="CA386EF4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37D92DFC"/>
    <w:multiLevelType w:val="hybridMultilevel"/>
    <w:tmpl w:val="D44E6E7A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7C70A9"/>
    <w:multiLevelType w:val="multilevel"/>
    <w:tmpl w:val="27DEDEAE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upperLetter"/>
      <w:lvlRestart w:val="0"/>
      <w:suff w:val="space"/>
      <w:lvlText w:val="N1%3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48907B6C"/>
    <w:multiLevelType w:val="hybridMultilevel"/>
    <w:tmpl w:val="7DD02F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E836F6"/>
    <w:multiLevelType w:val="hybridMultilevel"/>
    <w:tmpl w:val="A918ADE4"/>
    <w:lvl w:ilvl="0" w:tplc="D55005F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6F7C8630">
      <w:start w:val="1"/>
      <w:numFmt w:val="decimal"/>
      <w:lvlText w:val="(%2)"/>
      <w:lvlJc w:val="left"/>
      <w:pPr>
        <w:ind w:left="3060" w:hanging="360"/>
      </w:pPr>
      <w:rPr>
        <w:rFonts w:hint="default"/>
        <w:b w:val="0"/>
        <w:color w:val="000000" w:themeColor="text1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950D14"/>
    <w:multiLevelType w:val="hybridMultilevel"/>
    <w:tmpl w:val="C540CA6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560A2E"/>
    <w:multiLevelType w:val="hybridMultilevel"/>
    <w:tmpl w:val="067C006C"/>
    <w:lvl w:ilvl="0" w:tplc="81CCF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D12908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020D14"/>
    <w:multiLevelType w:val="hybridMultilevel"/>
    <w:tmpl w:val="4FB8DEAA"/>
    <w:lvl w:ilvl="0" w:tplc="DD1ABC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94612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1" w15:restartNumberingAfterBreak="0">
    <w:nsid w:val="7720637B"/>
    <w:multiLevelType w:val="hybridMultilevel"/>
    <w:tmpl w:val="692C148C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5875100">
    <w:abstractNumId w:val="17"/>
  </w:num>
  <w:num w:numId="2" w16cid:durableId="1890722409">
    <w:abstractNumId w:val="13"/>
  </w:num>
  <w:num w:numId="3" w16cid:durableId="861477659">
    <w:abstractNumId w:val="25"/>
  </w:num>
  <w:num w:numId="4" w16cid:durableId="2031953137">
    <w:abstractNumId w:val="9"/>
  </w:num>
  <w:num w:numId="5" w16cid:durableId="1378972922">
    <w:abstractNumId w:val="7"/>
  </w:num>
  <w:num w:numId="6" w16cid:durableId="1814834822">
    <w:abstractNumId w:val="6"/>
  </w:num>
  <w:num w:numId="7" w16cid:durableId="1622690522">
    <w:abstractNumId w:val="5"/>
  </w:num>
  <w:num w:numId="8" w16cid:durableId="1061946209">
    <w:abstractNumId w:val="4"/>
  </w:num>
  <w:num w:numId="9" w16cid:durableId="610744382">
    <w:abstractNumId w:val="8"/>
  </w:num>
  <w:num w:numId="10" w16cid:durableId="1077165812">
    <w:abstractNumId w:val="3"/>
  </w:num>
  <w:num w:numId="11" w16cid:durableId="802775193">
    <w:abstractNumId w:val="2"/>
  </w:num>
  <w:num w:numId="12" w16cid:durableId="640964232">
    <w:abstractNumId w:val="1"/>
  </w:num>
  <w:num w:numId="13" w16cid:durableId="1334070149">
    <w:abstractNumId w:val="0"/>
  </w:num>
  <w:num w:numId="14" w16cid:durableId="317802782">
    <w:abstractNumId w:val="11"/>
  </w:num>
  <w:num w:numId="15" w16cid:durableId="665329144">
    <w:abstractNumId w:val="26"/>
  </w:num>
  <w:num w:numId="16" w16cid:durableId="396826084">
    <w:abstractNumId w:val="18"/>
  </w:num>
  <w:num w:numId="17" w16cid:durableId="1016611047">
    <w:abstractNumId w:val="30"/>
  </w:num>
  <w:num w:numId="18" w16cid:durableId="941302841">
    <w:abstractNumId w:val="27"/>
  </w:num>
  <w:num w:numId="19" w16cid:durableId="1034427687">
    <w:abstractNumId w:val="14"/>
  </w:num>
  <w:num w:numId="20" w16cid:durableId="55250783">
    <w:abstractNumId w:val="31"/>
  </w:num>
  <w:num w:numId="21" w16cid:durableId="1953054881">
    <w:abstractNumId w:val="25"/>
    <w:lvlOverride w:ilvl="0">
      <w:startOverride w:val="1"/>
    </w:lvlOverride>
  </w:num>
  <w:num w:numId="22" w16cid:durableId="161705712">
    <w:abstractNumId w:val="12"/>
  </w:num>
  <w:num w:numId="23" w16cid:durableId="1397119607">
    <w:abstractNumId w:val="16"/>
  </w:num>
  <w:num w:numId="24" w16cid:durableId="1163010829">
    <w:abstractNumId w:val="19"/>
  </w:num>
  <w:num w:numId="25" w16cid:durableId="636379521">
    <w:abstractNumId w:val="28"/>
  </w:num>
  <w:num w:numId="26" w16cid:durableId="1065562993">
    <w:abstractNumId w:val="10"/>
  </w:num>
  <w:num w:numId="27" w16cid:durableId="2134129770">
    <w:abstractNumId w:val="29"/>
  </w:num>
  <w:num w:numId="28" w16cid:durableId="2101751788">
    <w:abstractNumId w:val="29"/>
    <w:lvlOverride w:ilvl="0">
      <w:startOverride w:val="1"/>
    </w:lvlOverride>
  </w:num>
  <w:num w:numId="29" w16cid:durableId="910046536">
    <w:abstractNumId w:val="29"/>
    <w:lvlOverride w:ilvl="0">
      <w:startOverride w:val="1"/>
    </w:lvlOverride>
  </w:num>
  <w:num w:numId="30" w16cid:durableId="1044797299">
    <w:abstractNumId w:val="20"/>
  </w:num>
  <w:num w:numId="31" w16cid:durableId="1679773133">
    <w:abstractNumId w:val="20"/>
  </w:num>
  <w:num w:numId="32" w16cid:durableId="770785746">
    <w:abstractNumId w:val="23"/>
  </w:num>
  <w:num w:numId="33" w16cid:durableId="145818474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78395853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86451431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23293084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57118501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464353979">
    <w:abstractNumId w:val="23"/>
    <w:lvlOverride w:ilvl="0">
      <w:startOverride w:val="3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357874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75224144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80774177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4374049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7159333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306006790">
    <w:abstractNumId w:val="24"/>
  </w:num>
  <w:num w:numId="45" w16cid:durableId="1357342241">
    <w:abstractNumId w:val="22"/>
  </w:num>
  <w:num w:numId="46" w16cid:durableId="592401443">
    <w:abstractNumId w:val="21"/>
  </w:num>
  <w:num w:numId="47" w16cid:durableId="102840639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CEA"/>
    <w:rsid w:val="00001908"/>
    <w:rsid w:val="00004F79"/>
    <w:rsid w:val="000052CA"/>
    <w:rsid w:val="00010863"/>
    <w:rsid w:val="00011C8C"/>
    <w:rsid w:val="00013060"/>
    <w:rsid w:val="00013062"/>
    <w:rsid w:val="00015F19"/>
    <w:rsid w:val="00020370"/>
    <w:rsid w:val="00021B05"/>
    <w:rsid w:val="00024CED"/>
    <w:rsid w:val="00026F34"/>
    <w:rsid w:val="00030B49"/>
    <w:rsid w:val="00035105"/>
    <w:rsid w:val="000358FA"/>
    <w:rsid w:val="0003654F"/>
    <w:rsid w:val="000425FD"/>
    <w:rsid w:val="00042F87"/>
    <w:rsid w:val="00045C57"/>
    <w:rsid w:val="00046D3C"/>
    <w:rsid w:val="00047413"/>
    <w:rsid w:val="0005096B"/>
    <w:rsid w:val="0005153C"/>
    <w:rsid w:val="00051DD5"/>
    <w:rsid w:val="00054B8E"/>
    <w:rsid w:val="00063430"/>
    <w:rsid w:val="000647CC"/>
    <w:rsid w:val="00076180"/>
    <w:rsid w:val="00076A10"/>
    <w:rsid w:val="000771BD"/>
    <w:rsid w:val="00081AEE"/>
    <w:rsid w:val="00085A82"/>
    <w:rsid w:val="00090F3F"/>
    <w:rsid w:val="00091B11"/>
    <w:rsid w:val="0009400B"/>
    <w:rsid w:val="000959F5"/>
    <w:rsid w:val="00095D18"/>
    <w:rsid w:val="000970F9"/>
    <w:rsid w:val="00097784"/>
    <w:rsid w:val="000A2473"/>
    <w:rsid w:val="000A412F"/>
    <w:rsid w:val="000B0511"/>
    <w:rsid w:val="000B7134"/>
    <w:rsid w:val="000C56AC"/>
    <w:rsid w:val="000C7083"/>
    <w:rsid w:val="000D30D1"/>
    <w:rsid w:val="000D488F"/>
    <w:rsid w:val="000E1DE9"/>
    <w:rsid w:val="000E2765"/>
    <w:rsid w:val="000E2F12"/>
    <w:rsid w:val="000E4E6B"/>
    <w:rsid w:val="000F13CD"/>
    <w:rsid w:val="000F1545"/>
    <w:rsid w:val="000F32C4"/>
    <w:rsid w:val="000F3516"/>
    <w:rsid w:val="000F7F6B"/>
    <w:rsid w:val="00101357"/>
    <w:rsid w:val="001029C2"/>
    <w:rsid w:val="001030F4"/>
    <w:rsid w:val="00104F4B"/>
    <w:rsid w:val="00112BD0"/>
    <w:rsid w:val="00114F3B"/>
    <w:rsid w:val="00115A09"/>
    <w:rsid w:val="00120536"/>
    <w:rsid w:val="00120E67"/>
    <w:rsid w:val="0012488A"/>
    <w:rsid w:val="001312A6"/>
    <w:rsid w:val="00133C95"/>
    <w:rsid w:val="00133CDA"/>
    <w:rsid w:val="00140BC5"/>
    <w:rsid w:val="0014695C"/>
    <w:rsid w:val="00146ED1"/>
    <w:rsid w:val="00146F2A"/>
    <w:rsid w:val="00150886"/>
    <w:rsid w:val="001531AB"/>
    <w:rsid w:val="001559BE"/>
    <w:rsid w:val="001610F3"/>
    <w:rsid w:val="00161B8F"/>
    <w:rsid w:val="001662C7"/>
    <w:rsid w:val="00170589"/>
    <w:rsid w:val="001735AF"/>
    <w:rsid w:val="00177A63"/>
    <w:rsid w:val="00180775"/>
    <w:rsid w:val="00180EC4"/>
    <w:rsid w:val="00183265"/>
    <w:rsid w:val="0018492B"/>
    <w:rsid w:val="001853AA"/>
    <w:rsid w:val="001858C2"/>
    <w:rsid w:val="0018699D"/>
    <w:rsid w:val="00192D9F"/>
    <w:rsid w:val="001948F0"/>
    <w:rsid w:val="001A1780"/>
    <w:rsid w:val="001B249B"/>
    <w:rsid w:val="001B3139"/>
    <w:rsid w:val="001B39D7"/>
    <w:rsid w:val="001B43D2"/>
    <w:rsid w:val="001C0814"/>
    <w:rsid w:val="001C0C6A"/>
    <w:rsid w:val="001C2EC5"/>
    <w:rsid w:val="001C3EE1"/>
    <w:rsid w:val="001C4682"/>
    <w:rsid w:val="001C6C3A"/>
    <w:rsid w:val="001D6674"/>
    <w:rsid w:val="001D7B44"/>
    <w:rsid w:val="001E08C7"/>
    <w:rsid w:val="001E0E31"/>
    <w:rsid w:val="001E402C"/>
    <w:rsid w:val="001E4845"/>
    <w:rsid w:val="001E7430"/>
    <w:rsid w:val="001E7D7B"/>
    <w:rsid w:val="001F2A76"/>
    <w:rsid w:val="001F6F57"/>
    <w:rsid w:val="00202DAA"/>
    <w:rsid w:val="002040DF"/>
    <w:rsid w:val="00204695"/>
    <w:rsid w:val="002061FE"/>
    <w:rsid w:val="00206256"/>
    <w:rsid w:val="00206AA9"/>
    <w:rsid w:val="0021237C"/>
    <w:rsid w:val="002150E8"/>
    <w:rsid w:val="002274BA"/>
    <w:rsid w:val="00230A99"/>
    <w:rsid w:val="002330F5"/>
    <w:rsid w:val="00235B6C"/>
    <w:rsid w:val="00240CAD"/>
    <w:rsid w:val="00243737"/>
    <w:rsid w:val="00252562"/>
    <w:rsid w:val="00261CE3"/>
    <w:rsid w:val="00264D79"/>
    <w:rsid w:val="0026523E"/>
    <w:rsid w:val="00273BC7"/>
    <w:rsid w:val="00273C8A"/>
    <w:rsid w:val="0027657E"/>
    <w:rsid w:val="00276E7E"/>
    <w:rsid w:val="00281B10"/>
    <w:rsid w:val="002869C0"/>
    <w:rsid w:val="0029379B"/>
    <w:rsid w:val="002969B0"/>
    <w:rsid w:val="00297993"/>
    <w:rsid w:val="002A3358"/>
    <w:rsid w:val="002A6A1D"/>
    <w:rsid w:val="002B0026"/>
    <w:rsid w:val="002B7422"/>
    <w:rsid w:val="002B793B"/>
    <w:rsid w:val="002C1315"/>
    <w:rsid w:val="002C381B"/>
    <w:rsid w:val="002D1257"/>
    <w:rsid w:val="002D1886"/>
    <w:rsid w:val="002D3D06"/>
    <w:rsid w:val="002E0053"/>
    <w:rsid w:val="002E55B9"/>
    <w:rsid w:val="002E6140"/>
    <w:rsid w:val="002F2B43"/>
    <w:rsid w:val="002F4885"/>
    <w:rsid w:val="003006A2"/>
    <w:rsid w:val="00300EA0"/>
    <w:rsid w:val="0030347F"/>
    <w:rsid w:val="00305887"/>
    <w:rsid w:val="003079FB"/>
    <w:rsid w:val="003105B6"/>
    <w:rsid w:val="00315877"/>
    <w:rsid w:val="0031738F"/>
    <w:rsid w:val="0032057B"/>
    <w:rsid w:val="0032289E"/>
    <w:rsid w:val="00324169"/>
    <w:rsid w:val="003244CA"/>
    <w:rsid w:val="0033091D"/>
    <w:rsid w:val="00332BA3"/>
    <w:rsid w:val="00333312"/>
    <w:rsid w:val="00333A15"/>
    <w:rsid w:val="00335B6E"/>
    <w:rsid w:val="0033677C"/>
    <w:rsid w:val="0034350A"/>
    <w:rsid w:val="00352164"/>
    <w:rsid w:val="00353BDB"/>
    <w:rsid w:val="00354A18"/>
    <w:rsid w:val="00354D8C"/>
    <w:rsid w:val="00357CE4"/>
    <w:rsid w:val="0036197D"/>
    <w:rsid w:val="00362FA9"/>
    <w:rsid w:val="003647FB"/>
    <w:rsid w:val="003654EE"/>
    <w:rsid w:val="003655ED"/>
    <w:rsid w:val="00365D85"/>
    <w:rsid w:val="00367D3E"/>
    <w:rsid w:val="0037445F"/>
    <w:rsid w:val="00376C2F"/>
    <w:rsid w:val="00386976"/>
    <w:rsid w:val="00386A12"/>
    <w:rsid w:val="00387E4E"/>
    <w:rsid w:val="00387E96"/>
    <w:rsid w:val="003908B0"/>
    <w:rsid w:val="00391A4E"/>
    <w:rsid w:val="00391BC6"/>
    <w:rsid w:val="00393206"/>
    <w:rsid w:val="003A591E"/>
    <w:rsid w:val="003A744F"/>
    <w:rsid w:val="003B03AF"/>
    <w:rsid w:val="003B04ED"/>
    <w:rsid w:val="003B04FD"/>
    <w:rsid w:val="003B28B1"/>
    <w:rsid w:val="003B54C2"/>
    <w:rsid w:val="003B5F33"/>
    <w:rsid w:val="003B6076"/>
    <w:rsid w:val="003B6095"/>
    <w:rsid w:val="003C3680"/>
    <w:rsid w:val="003C704E"/>
    <w:rsid w:val="003C7B7B"/>
    <w:rsid w:val="003D17F3"/>
    <w:rsid w:val="003D2DC6"/>
    <w:rsid w:val="003D3CF9"/>
    <w:rsid w:val="003D5798"/>
    <w:rsid w:val="003E26AC"/>
    <w:rsid w:val="003E6872"/>
    <w:rsid w:val="003F00BC"/>
    <w:rsid w:val="003F014F"/>
    <w:rsid w:val="003F0902"/>
    <w:rsid w:val="003F11B1"/>
    <w:rsid w:val="003F3BD6"/>
    <w:rsid w:val="003F4FC1"/>
    <w:rsid w:val="003F625D"/>
    <w:rsid w:val="003F6BF5"/>
    <w:rsid w:val="003F7237"/>
    <w:rsid w:val="004041C4"/>
    <w:rsid w:val="00405B3A"/>
    <w:rsid w:val="00406E9D"/>
    <w:rsid w:val="00415ECC"/>
    <w:rsid w:val="00421399"/>
    <w:rsid w:val="00421559"/>
    <w:rsid w:val="004221C0"/>
    <w:rsid w:val="00423B88"/>
    <w:rsid w:val="00427CE9"/>
    <w:rsid w:val="0043774D"/>
    <w:rsid w:val="004410FB"/>
    <w:rsid w:val="00441287"/>
    <w:rsid w:val="004430E4"/>
    <w:rsid w:val="004443AB"/>
    <w:rsid w:val="00450EDC"/>
    <w:rsid w:val="004616AF"/>
    <w:rsid w:val="004629EB"/>
    <w:rsid w:val="00463F5D"/>
    <w:rsid w:val="00467290"/>
    <w:rsid w:val="00473B71"/>
    <w:rsid w:val="00477539"/>
    <w:rsid w:val="004806B4"/>
    <w:rsid w:val="0048537F"/>
    <w:rsid w:val="00485714"/>
    <w:rsid w:val="004A2630"/>
    <w:rsid w:val="004B006A"/>
    <w:rsid w:val="004B1E4C"/>
    <w:rsid w:val="004B43D8"/>
    <w:rsid w:val="004B66BA"/>
    <w:rsid w:val="004C0FF9"/>
    <w:rsid w:val="004D01A4"/>
    <w:rsid w:val="004D033C"/>
    <w:rsid w:val="004D5108"/>
    <w:rsid w:val="004D5301"/>
    <w:rsid w:val="004D537D"/>
    <w:rsid w:val="004E07B3"/>
    <w:rsid w:val="004E1347"/>
    <w:rsid w:val="004E5545"/>
    <w:rsid w:val="004E5F18"/>
    <w:rsid w:val="004E6E5D"/>
    <w:rsid w:val="004E7EF5"/>
    <w:rsid w:val="004F6B97"/>
    <w:rsid w:val="004F797A"/>
    <w:rsid w:val="004F7D54"/>
    <w:rsid w:val="00502336"/>
    <w:rsid w:val="00506BFA"/>
    <w:rsid w:val="005128B0"/>
    <w:rsid w:val="00512E4A"/>
    <w:rsid w:val="005131AB"/>
    <w:rsid w:val="0051334C"/>
    <w:rsid w:val="00513F2E"/>
    <w:rsid w:val="00516206"/>
    <w:rsid w:val="005176F3"/>
    <w:rsid w:val="0052085C"/>
    <w:rsid w:val="005256C6"/>
    <w:rsid w:val="00525E77"/>
    <w:rsid w:val="005306EE"/>
    <w:rsid w:val="00530B72"/>
    <w:rsid w:val="00533B76"/>
    <w:rsid w:val="0053554B"/>
    <w:rsid w:val="00536918"/>
    <w:rsid w:val="00536F5D"/>
    <w:rsid w:val="00545929"/>
    <w:rsid w:val="00550488"/>
    <w:rsid w:val="005513D5"/>
    <w:rsid w:val="00551D37"/>
    <w:rsid w:val="00553FDA"/>
    <w:rsid w:val="005551AE"/>
    <w:rsid w:val="005570FE"/>
    <w:rsid w:val="00557355"/>
    <w:rsid w:val="00557A27"/>
    <w:rsid w:val="0056041E"/>
    <w:rsid w:val="00560A32"/>
    <w:rsid w:val="00561FC1"/>
    <w:rsid w:val="00563011"/>
    <w:rsid w:val="00564563"/>
    <w:rsid w:val="005659A1"/>
    <w:rsid w:val="0056638C"/>
    <w:rsid w:val="00575518"/>
    <w:rsid w:val="0057597F"/>
    <w:rsid w:val="0057608C"/>
    <w:rsid w:val="00576703"/>
    <w:rsid w:val="00577C8D"/>
    <w:rsid w:val="00577DDC"/>
    <w:rsid w:val="00582922"/>
    <w:rsid w:val="005879A7"/>
    <w:rsid w:val="00587F2C"/>
    <w:rsid w:val="005948D3"/>
    <w:rsid w:val="005962E0"/>
    <w:rsid w:val="00596FF7"/>
    <w:rsid w:val="005A1B94"/>
    <w:rsid w:val="005B0745"/>
    <w:rsid w:val="005B080D"/>
    <w:rsid w:val="005B181B"/>
    <w:rsid w:val="005B2620"/>
    <w:rsid w:val="005C24F6"/>
    <w:rsid w:val="005C26AF"/>
    <w:rsid w:val="005C56C1"/>
    <w:rsid w:val="005D1C13"/>
    <w:rsid w:val="005D3569"/>
    <w:rsid w:val="005D3B6F"/>
    <w:rsid w:val="005D410F"/>
    <w:rsid w:val="005D794B"/>
    <w:rsid w:val="005E0251"/>
    <w:rsid w:val="005E619C"/>
    <w:rsid w:val="005F0A6D"/>
    <w:rsid w:val="005F22E4"/>
    <w:rsid w:val="005F772D"/>
    <w:rsid w:val="006015F6"/>
    <w:rsid w:val="00605734"/>
    <w:rsid w:val="00614F05"/>
    <w:rsid w:val="00617C84"/>
    <w:rsid w:val="00624F74"/>
    <w:rsid w:val="006259AD"/>
    <w:rsid w:val="00627780"/>
    <w:rsid w:val="006347EC"/>
    <w:rsid w:val="00634C61"/>
    <w:rsid w:val="0063560B"/>
    <w:rsid w:val="00636D7F"/>
    <w:rsid w:val="00637B96"/>
    <w:rsid w:val="006410D6"/>
    <w:rsid w:val="00643F9F"/>
    <w:rsid w:val="00644F56"/>
    <w:rsid w:val="00647092"/>
    <w:rsid w:val="00651822"/>
    <w:rsid w:val="006518F9"/>
    <w:rsid w:val="00661A9A"/>
    <w:rsid w:val="0066281B"/>
    <w:rsid w:val="00662B5B"/>
    <w:rsid w:val="00664421"/>
    <w:rsid w:val="00667BB0"/>
    <w:rsid w:val="00675072"/>
    <w:rsid w:val="0067534A"/>
    <w:rsid w:val="006756A9"/>
    <w:rsid w:val="00675B1B"/>
    <w:rsid w:val="00681F02"/>
    <w:rsid w:val="00685B0E"/>
    <w:rsid w:val="00685B7A"/>
    <w:rsid w:val="00686C67"/>
    <w:rsid w:val="00686FC0"/>
    <w:rsid w:val="00695027"/>
    <w:rsid w:val="00696B7F"/>
    <w:rsid w:val="006A253B"/>
    <w:rsid w:val="006A7431"/>
    <w:rsid w:val="006B1E07"/>
    <w:rsid w:val="006B5344"/>
    <w:rsid w:val="006C3538"/>
    <w:rsid w:val="006C5D2E"/>
    <w:rsid w:val="006C7499"/>
    <w:rsid w:val="006D25D9"/>
    <w:rsid w:val="006D3390"/>
    <w:rsid w:val="006E162A"/>
    <w:rsid w:val="006E4CFB"/>
    <w:rsid w:val="006E5DEC"/>
    <w:rsid w:val="006E700D"/>
    <w:rsid w:val="006F0F14"/>
    <w:rsid w:val="006F3B1C"/>
    <w:rsid w:val="006F3F4C"/>
    <w:rsid w:val="006F5451"/>
    <w:rsid w:val="00700B74"/>
    <w:rsid w:val="00705357"/>
    <w:rsid w:val="00705AE4"/>
    <w:rsid w:val="0071032F"/>
    <w:rsid w:val="00712580"/>
    <w:rsid w:val="007159EB"/>
    <w:rsid w:val="00723E53"/>
    <w:rsid w:val="00724BEB"/>
    <w:rsid w:val="00727114"/>
    <w:rsid w:val="007306C0"/>
    <w:rsid w:val="00734981"/>
    <w:rsid w:val="0073796D"/>
    <w:rsid w:val="00737D8D"/>
    <w:rsid w:val="00740831"/>
    <w:rsid w:val="00740CAE"/>
    <w:rsid w:val="0074113F"/>
    <w:rsid w:val="00750506"/>
    <w:rsid w:val="00751A89"/>
    <w:rsid w:val="00753CFE"/>
    <w:rsid w:val="00757F0F"/>
    <w:rsid w:val="007610A9"/>
    <w:rsid w:val="00761338"/>
    <w:rsid w:val="0076139C"/>
    <w:rsid w:val="00764711"/>
    <w:rsid w:val="00765286"/>
    <w:rsid w:val="0076674D"/>
    <w:rsid w:val="007674C3"/>
    <w:rsid w:val="007723C1"/>
    <w:rsid w:val="007751B1"/>
    <w:rsid w:val="00776C43"/>
    <w:rsid w:val="00782287"/>
    <w:rsid w:val="00784962"/>
    <w:rsid w:val="00786812"/>
    <w:rsid w:val="00790F21"/>
    <w:rsid w:val="00791C77"/>
    <w:rsid w:val="00792FE3"/>
    <w:rsid w:val="0079477A"/>
    <w:rsid w:val="00795F88"/>
    <w:rsid w:val="0079608D"/>
    <w:rsid w:val="007A0104"/>
    <w:rsid w:val="007A149C"/>
    <w:rsid w:val="007A1C42"/>
    <w:rsid w:val="007A605F"/>
    <w:rsid w:val="007A6CB2"/>
    <w:rsid w:val="007A7B97"/>
    <w:rsid w:val="007B19C9"/>
    <w:rsid w:val="007B2454"/>
    <w:rsid w:val="007B726E"/>
    <w:rsid w:val="007C3B5B"/>
    <w:rsid w:val="007D3998"/>
    <w:rsid w:val="007D3B85"/>
    <w:rsid w:val="007D62DE"/>
    <w:rsid w:val="007D723D"/>
    <w:rsid w:val="007E2C39"/>
    <w:rsid w:val="007E2ED3"/>
    <w:rsid w:val="007E35DA"/>
    <w:rsid w:val="007E6AC7"/>
    <w:rsid w:val="007F025F"/>
    <w:rsid w:val="008026EF"/>
    <w:rsid w:val="00803F58"/>
    <w:rsid w:val="00807CF4"/>
    <w:rsid w:val="00811D2D"/>
    <w:rsid w:val="008123DF"/>
    <w:rsid w:val="00812B0E"/>
    <w:rsid w:val="00814EAA"/>
    <w:rsid w:val="00816C34"/>
    <w:rsid w:val="00824C43"/>
    <w:rsid w:val="00824E78"/>
    <w:rsid w:val="00825CEC"/>
    <w:rsid w:val="00826EB6"/>
    <w:rsid w:val="0082727E"/>
    <w:rsid w:val="00830DD1"/>
    <w:rsid w:val="0083575B"/>
    <w:rsid w:val="00835983"/>
    <w:rsid w:val="00835C0B"/>
    <w:rsid w:val="008368C8"/>
    <w:rsid w:val="008406C4"/>
    <w:rsid w:val="00841EB1"/>
    <w:rsid w:val="0084204C"/>
    <w:rsid w:val="00844A02"/>
    <w:rsid w:val="008454DC"/>
    <w:rsid w:val="008456A0"/>
    <w:rsid w:val="00846EE1"/>
    <w:rsid w:val="0084766C"/>
    <w:rsid w:val="00851046"/>
    <w:rsid w:val="00851CEC"/>
    <w:rsid w:val="00852F68"/>
    <w:rsid w:val="00854D4E"/>
    <w:rsid w:val="008561A1"/>
    <w:rsid w:val="00860DDC"/>
    <w:rsid w:val="008616E5"/>
    <w:rsid w:val="008619E9"/>
    <w:rsid w:val="00867A6B"/>
    <w:rsid w:val="00871C2C"/>
    <w:rsid w:val="0087336E"/>
    <w:rsid w:val="008738EB"/>
    <w:rsid w:val="00880305"/>
    <w:rsid w:val="0088712C"/>
    <w:rsid w:val="00895250"/>
    <w:rsid w:val="00896FC7"/>
    <w:rsid w:val="008A0003"/>
    <w:rsid w:val="008A17D3"/>
    <w:rsid w:val="008B0829"/>
    <w:rsid w:val="008B083A"/>
    <w:rsid w:val="008B08C3"/>
    <w:rsid w:val="008B0CBC"/>
    <w:rsid w:val="008C4891"/>
    <w:rsid w:val="008C6C14"/>
    <w:rsid w:val="008C767A"/>
    <w:rsid w:val="008D6498"/>
    <w:rsid w:val="008D6BF7"/>
    <w:rsid w:val="008D7103"/>
    <w:rsid w:val="008E0035"/>
    <w:rsid w:val="008E1743"/>
    <w:rsid w:val="008E1F56"/>
    <w:rsid w:val="008E2563"/>
    <w:rsid w:val="008E408B"/>
    <w:rsid w:val="008E6EEC"/>
    <w:rsid w:val="008F06F9"/>
    <w:rsid w:val="008F4B5F"/>
    <w:rsid w:val="008F521D"/>
    <w:rsid w:val="00900034"/>
    <w:rsid w:val="009055A7"/>
    <w:rsid w:val="00906263"/>
    <w:rsid w:val="009073CA"/>
    <w:rsid w:val="00911328"/>
    <w:rsid w:val="009117E0"/>
    <w:rsid w:val="00911EDF"/>
    <w:rsid w:val="0091257C"/>
    <w:rsid w:val="009133DC"/>
    <w:rsid w:val="00914E01"/>
    <w:rsid w:val="0092067B"/>
    <w:rsid w:val="009270B6"/>
    <w:rsid w:val="0092716D"/>
    <w:rsid w:val="00927D4F"/>
    <w:rsid w:val="0093552E"/>
    <w:rsid w:val="00937676"/>
    <w:rsid w:val="0094004C"/>
    <w:rsid w:val="009409A9"/>
    <w:rsid w:val="00942DC5"/>
    <w:rsid w:val="00944924"/>
    <w:rsid w:val="00950ED3"/>
    <w:rsid w:val="00951D37"/>
    <w:rsid w:val="00956CFC"/>
    <w:rsid w:val="00960613"/>
    <w:rsid w:val="00963FC5"/>
    <w:rsid w:val="00964E33"/>
    <w:rsid w:val="00966915"/>
    <w:rsid w:val="009701AC"/>
    <w:rsid w:val="00974ACA"/>
    <w:rsid w:val="00976AA1"/>
    <w:rsid w:val="00983C41"/>
    <w:rsid w:val="009928E4"/>
    <w:rsid w:val="0099425F"/>
    <w:rsid w:val="009A1673"/>
    <w:rsid w:val="009A660E"/>
    <w:rsid w:val="009A767B"/>
    <w:rsid w:val="009B0C44"/>
    <w:rsid w:val="009B1745"/>
    <w:rsid w:val="009C07AB"/>
    <w:rsid w:val="009C2627"/>
    <w:rsid w:val="009C4E47"/>
    <w:rsid w:val="009D30C8"/>
    <w:rsid w:val="009D47D3"/>
    <w:rsid w:val="009D6C73"/>
    <w:rsid w:val="009E0DCE"/>
    <w:rsid w:val="009E2ABB"/>
    <w:rsid w:val="009E5DC5"/>
    <w:rsid w:val="009F0699"/>
    <w:rsid w:val="009F0C21"/>
    <w:rsid w:val="009F555C"/>
    <w:rsid w:val="00A00AC8"/>
    <w:rsid w:val="00A00F20"/>
    <w:rsid w:val="00A04869"/>
    <w:rsid w:val="00A05FEB"/>
    <w:rsid w:val="00A06C41"/>
    <w:rsid w:val="00A07BB3"/>
    <w:rsid w:val="00A07FE3"/>
    <w:rsid w:val="00A129D6"/>
    <w:rsid w:val="00A147B9"/>
    <w:rsid w:val="00A1590E"/>
    <w:rsid w:val="00A161B2"/>
    <w:rsid w:val="00A2208A"/>
    <w:rsid w:val="00A225A3"/>
    <w:rsid w:val="00A27870"/>
    <w:rsid w:val="00A32041"/>
    <w:rsid w:val="00A34C62"/>
    <w:rsid w:val="00A42FF1"/>
    <w:rsid w:val="00A43FFF"/>
    <w:rsid w:val="00A47116"/>
    <w:rsid w:val="00A530A1"/>
    <w:rsid w:val="00A53FD1"/>
    <w:rsid w:val="00A561C8"/>
    <w:rsid w:val="00A563F1"/>
    <w:rsid w:val="00A565E3"/>
    <w:rsid w:val="00A57412"/>
    <w:rsid w:val="00A6056F"/>
    <w:rsid w:val="00A614C9"/>
    <w:rsid w:val="00A6279D"/>
    <w:rsid w:val="00A637F6"/>
    <w:rsid w:val="00A6622F"/>
    <w:rsid w:val="00A678FC"/>
    <w:rsid w:val="00A709C2"/>
    <w:rsid w:val="00A72E24"/>
    <w:rsid w:val="00A73563"/>
    <w:rsid w:val="00A77C0C"/>
    <w:rsid w:val="00A82B32"/>
    <w:rsid w:val="00A83021"/>
    <w:rsid w:val="00A862D3"/>
    <w:rsid w:val="00A955F6"/>
    <w:rsid w:val="00A95ED6"/>
    <w:rsid w:val="00AA0750"/>
    <w:rsid w:val="00AA0AF3"/>
    <w:rsid w:val="00AA1F9C"/>
    <w:rsid w:val="00AA2AFA"/>
    <w:rsid w:val="00AA6944"/>
    <w:rsid w:val="00AA7BE7"/>
    <w:rsid w:val="00AB041C"/>
    <w:rsid w:val="00AB4734"/>
    <w:rsid w:val="00AC7674"/>
    <w:rsid w:val="00AD027D"/>
    <w:rsid w:val="00AD06BA"/>
    <w:rsid w:val="00AD13C3"/>
    <w:rsid w:val="00AD1C72"/>
    <w:rsid w:val="00AD1ED2"/>
    <w:rsid w:val="00AD623E"/>
    <w:rsid w:val="00AD791E"/>
    <w:rsid w:val="00AD7C54"/>
    <w:rsid w:val="00AE3E32"/>
    <w:rsid w:val="00AE4B56"/>
    <w:rsid w:val="00AE6358"/>
    <w:rsid w:val="00AE70B1"/>
    <w:rsid w:val="00AF0D17"/>
    <w:rsid w:val="00AF3014"/>
    <w:rsid w:val="00B00EE2"/>
    <w:rsid w:val="00B00F42"/>
    <w:rsid w:val="00B01E3A"/>
    <w:rsid w:val="00B03574"/>
    <w:rsid w:val="00B055C4"/>
    <w:rsid w:val="00B0709F"/>
    <w:rsid w:val="00B114AE"/>
    <w:rsid w:val="00B126D2"/>
    <w:rsid w:val="00B12921"/>
    <w:rsid w:val="00B1324A"/>
    <w:rsid w:val="00B20B30"/>
    <w:rsid w:val="00B21930"/>
    <w:rsid w:val="00B2197A"/>
    <w:rsid w:val="00B2327C"/>
    <w:rsid w:val="00B24DE1"/>
    <w:rsid w:val="00B262C5"/>
    <w:rsid w:val="00B27756"/>
    <w:rsid w:val="00B30199"/>
    <w:rsid w:val="00B31240"/>
    <w:rsid w:val="00B3542D"/>
    <w:rsid w:val="00B37647"/>
    <w:rsid w:val="00B41FF9"/>
    <w:rsid w:val="00B427B8"/>
    <w:rsid w:val="00B446F5"/>
    <w:rsid w:val="00B53DD7"/>
    <w:rsid w:val="00B54EF4"/>
    <w:rsid w:val="00B56F51"/>
    <w:rsid w:val="00B577E2"/>
    <w:rsid w:val="00B60530"/>
    <w:rsid w:val="00B66771"/>
    <w:rsid w:val="00B70CFD"/>
    <w:rsid w:val="00B740C4"/>
    <w:rsid w:val="00B74344"/>
    <w:rsid w:val="00B843D5"/>
    <w:rsid w:val="00B849BA"/>
    <w:rsid w:val="00B84D5A"/>
    <w:rsid w:val="00B953E6"/>
    <w:rsid w:val="00BA119B"/>
    <w:rsid w:val="00BA2A29"/>
    <w:rsid w:val="00BA3285"/>
    <w:rsid w:val="00BA3EB1"/>
    <w:rsid w:val="00BB0121"/>
    <w:rsid w:val="00BB05E4"/>
    <w:rsid w:val="00BB456F"/>
    <w:rsid w:val="00BB4735"/>
    <w:rsid w:val="00BB543D"/>
    <w:rsid w:val="00BB6FAC"/>
    <w:rsid w:val="00BB762D"/>
    <w:rsid w:val="00BC2170"/>
    <w:rsid w:val="00BC35DB"/>
    <w:rsid w:val="00BC4F1A"/>
    <w:rsid w:val="00BD1B41"/>
    <w:rsid w:val="00BD4139"/>
    <w:rsid w:val="00BD5277"/>
    <w:rsid w:val="00BE1EF5"/>
    <w:rsid w:val="00BE336E"/>
    <w:rsid w:val="00BE43DC"/>
    <w:rsid w:val="00BE4797"/>
    <w:rsid w:val="00BE6AC7"/>
    <w:rsid w:val="00BF0B52"/>
    <w:rsid w:val="00BF309C"/>
    <w:rsid w:val="00BF43AC"/>
    <w:rsid w:val="00BF62C0"/>
    <w:rsid w:val="00BF7225"/>
    <w:rsid w:val="00C05056"/>
    <w:rsid w:val="00C056A1"/>
    <w:rsid w:val="00C06056"/>
    <w:rsid w:val="00C06312"/>
    <w:rsid w:val="00C069FF"/>
    <w:rsid w:val="00C06E18"/>
    <w:rsid w:val="00C12B19"/>
    <w:rsid w:val="00C12D86"/>
    <w:rsid w:val="00C2193A"/>
    <w:rsid w:val="00C25120"/>
    <w:rsid w:val="00C31EC7"/>
    <w:rsid w:val="00C37BC0"/>
    <w:rsid w:val="00C43751"/>
    <w:rsid w:val="00C4398E"/>
    <w:rsid w:val="00C46951"/>
    <w:rsid w:val="00C46C9B"/>
    <w:rsid w:val="00C506B3"/>
    <w:rsid w:val="00C507AD"/>
    <w:rsid w:val="00C51BE4"/>
    <w:rsid w:val="00C54924"/>
    <w:rsid w:val="00C66483"/>
    <w:rsid w:val="00C66F24"/>
    <w:rsid w:val="00C67509"/>
    <w:rsid w:val="00C80E7B"/>
    <w:rsid w:val="00C8286F"/>
    <w:rsid w:val="00C82C61"/>
    <w:rsid w:val="00C83338"/>
    <w:rsid w:val="00C836CF"/>
    <w:rsid w:val="00C83C21"/>
    <w:rsid w:val="00C84303"/>
    <w:rsid w:val="00C90693"/>
    <w:rsid w:val="00C9163F"/>
    <w:rsid w:val="00C91F81"/>
    <w:rsid w:val="00C94274"/>
    <w:rsid w:val="00CA03D2"/>
    <w:rsid w:val="00CA387B"/>
    <w:rsid w:val="00CB1226"/>
    <w:rsid w:val="00CB2196"/>
    <w:rsid w:val="00CB491C"/>
    <w:rsid w:val="00CB673F"/>
    <w:rsid w:val="00CB72F3"/>
    <w:rsid w:val="00CC77F0"/>
    <w:rsid w:val="00CD338A"/>
    <w:rsid w:val="00CD3CDC"/>
    <w:rsid w:val="00CD44E2"/>
    <w:rsid w:val="00CD4FD7"/>
    <w:rsid w:val="00CD5649"/>
    <w:rsid w:val="00CD70B2"/>
    <w:rsid w:val="00CD7D00"/>
    <w:rsid w:val="00CD7EA4"/>
    <w:rsid w:val="00CE7AED"/>
    <w:rsid w:val="00CF2749"/>
    <w:rsid w:val="00CF28DA"/>
    <w:rsid w:val="00CF2F07"/>
    <w:rsid w:val="00CF3F6C"/>
    <w:rsid w:val="00D10355"/>
    <w:rsid w:val="00D12349"/>
    <w:rsid w:val="00D1727F"/>
    <w:rsid w:val="00D35B2E"/>
    <w:rsid w:val="00D4245A"/>
    <w:rsid w:val="00D47BA6"/>
    <w:rsid w:val="00D5145C"/>
    <w:rsid w:val="00D521C6"/>
    <w:rsid w:val="00D53628"/>
    <w:rsid w:val="00D53CEA"/>
    <w:rsid w:val="00D61806"/>
    <w:rsid w:val="00D67EB7"/>
    <w:rsid w:val="00D7375E"/>
    <w:rsid w:val="00D75894"/>
    <w:rsid w:val="00D86395"/>
    <w:rsid w:val="00D90FD1"/>
    <w:rsid w:val="00D919CC"/>
    <w:rsid w:val="00D92625"/>
    <w:rsid w:val="00D92F05"/>
    <w:rsid w:val="00D94330"/>
    <w:rsid w:val="00DA1000"/>
    <w:rsid w:val="00DA1AD4"/>
    <w:rsid w:val="00DA581C"/>
    <w:rsid w:val="00DA7DEA"/>
    <w:rsid w:val="00DB0C59"/>
    <w:rsid w:val="00DB28DE"/>
    <w:rsid w:val="00DB2E8D"/>
    <w:rsid w:val="00DC60D7"/>
    <w:rsid w:val="00DD1212"/>
    <w:rsid w:val="00DD5F0C"/>
    <w:rsid w:val="00DE01CB"/>
    <w:rsid w:val="00DE31E6"/>
    <w:rsid w:val="00DE56BE"/>
    <w:rsid w:val="00DF140D"/>
    <w:rsid w:val="00DF21EF"/>
    <w:rsid w:val="00E012B4"/>
    <w:rsid w:val="00E022BD"/>
    <w:rsid w:val="00E0515E"/>
    <w:rsid w:val="00E0758C"/>
    <w:rsid w:val="00E07631"/>
    <w:rsid w:val="00E076C1"/>
    <w:rsid w:val="00E077E2"/>
    <w:rsid w:val="00E14506"/>
    <w:rsid w:val="00E14F0A"/>
    <w:rsid w:val="00E17AE8"/>
    <w:rsid w:val="00E22D64"/>
    <w:rsid w:val="00E24481"/>
    <w:rsid w:val="00E3056F"/>
    <w:rsid w:val="00E3244B"/>
    <w:rsid w:val="00E3353D"/>
    <w:rsid w:val="00E34202"/>
    <w:rsid w:val="00E34AD9"/>
    <w:rsid w:val="00E403B6"/>
    <w:rsid w:val="00E44ED6"/>
    <w:rsid w:val="00E456FD"/>
    <w:rsid w:val="00E57476"/>
    <w:rsid w:val="00E61159"/>
    <w:rsid w:val="00E6633C"/>
    <w:rsid w:val="00E6658B"/>
    <w:rsid w:val="00E7003F"/>
    <w:rsid w:val="00E704D4"/>
    <w:rsid w:val="00E71967"/>
    <w:rsid w:val="00E71F93"/>
    <w:rsid w:val="00E7596F"/>
    <w:rsid w:val="00E75FBC"/>
    <w:rsid w:val="00E76BB7"/>
    <w:rsid w:val="00E855E8"/>
    <w:rsid w:val="00E91C8C"/>
    <w:rsid w:val="00EA153E"/>
    <w:rsid w:val="00EA4189"/>
    <w:rsid w:val="00EA501D"/>
    <w:rsid w:val="00EA578E"/>
    <w:rsid w:val="00EA5D7C"/>
    <w:rsid w:val="00EB0F6A"/>
    <w:rsid w:val="00EB0FED"/>
    <w:rsid w:val="00EB5E35"/>
    <w:rsid w:val="00EC0A91"/>
    <w:rsid w:val="00EC1D0E"/>
    <w:rsid w:val="00EC2020"/>
    <w:rsid w:val="00EC3730"/>
    <w:rsid w:val="00ED4B91"/>
    <w:rsid w:val="00EE2D5D"/>
    <w:rsid w:val="00EE61B2"/>
    <w:rsid w:val="00EE63DB"/>
    <w:rsid w:val="00EF2EED"/>
    <w:rsid w:val="00EF6C83"/>
    <w:rsid w:val="00F0051A"/>
    <w:rsid w:val="00F02F68"/>
    <w:rsid w:val="00F05E24"/>
    <w:rsid w:val="00F10ADA"/>
    <w:rsid w:val="00F11E6D"/>
    <w:rsid w:val="00F138ED"/>
    <w:rsid w:val="00F15181"/>
    <w:rsid w:val="00F167F1"/>
    <w:rsid w:val="00F16823"/>
    <w:rsid w:val="00F209BF"/>
    <w:rsid w:val="00F378CB"/>
    <w:rsid w:val="00F40330"/>
    <w:rsid w:val="00F4325B"/>
    <w:rsid w:val="00F43A93"/>
    <w:rsid w:val="00F44094"/>
    <w:rsid w:val="00F5002D"/>
    <w:rsid w:val="00F515D5"/>
    <w:rsid w:val="00F51F4A"/>
    <w:rsid w:val="00F52123"/>
    <w:rsid w:val="00F56440"/>
    <w:rsid w:val="00F70D1B"/>
    <w:rsid w:val="00F7120E"/>
    <w:rsid w:val="00F73335"/>
    <w:rsid w:val="00F73FFC"/>
    <w:rsid w:val="00F754B6"/>
    <w:rsid w:val="00F776E7"/>
    <w:rsid w:val="00F80DC9"/>
    <w:rsid w:val="00F86491"/>
    <w:rsid w:val="00F86BCD"/>
    <w:rsid w:val="00F86E63"/>
    <w:rsid w:val="00F93689"/>
    <w:rsid w:val="00F96B1A"/>
    <w:rsid w:val="00F97093"/>
    <w:rsid w:val="00FA176D"/>
    <w:rsid w:val="00FA36C0"/>
    <w:rsid w:val="00FA3E8E"/>
    <w:rsid w:val="00FA7568"/>
    <w:rsid w:val="00FB0762"/>
    <w:rsid w:val="00FB188E"/>
    <w:rsid w:val="00FB40B8"/>
    <w:rsid w:val="00FB47AA"/>
    <w:rsid w:val="00FB5B67"/>
    <w:rsid w:val="00FC1570"/>
    <w:rsid w:val="00FC65F8"/>
    <w:rsid w:val="00FD2D28"/>
    <w:rsid w:val="00FD59BF"/>
    <w:rsid w:val="00FD6552"/>
    <w:rsid w:val="00FE27F5"/>
    <w:rsid w:val="00FE2CD3"/>
    <w:rsid w:val="00FE6AD8"/>
    <w:rsid w:val="00FF0856"/>
    <w:rsid w:val="00FF087C"/>
    <w:rsid w:val="00FF12B3"/>
    <w:rsid w:val="00FF1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60F980"/>
  <w15:chartTrackingRefBased/>
  <w15:docId w15:val="{FB338483-A3CC-4369-86E8-8D0C34769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A0003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B456F"/>
    <w:pPr>
      <w:numPr>
        <w:numId w:val="1"/>
      </w:numPr>
      <w:ind w:left="284" w:hanging="284"/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B456F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45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paragraph" w:customStyle="1" w:styleId="SOBberschrift1">
    <w:name w:val="SOB_Überschrift 1"/>
    <w:basedOn w:val="Standard"/>
    <w:qFormat/>
    <w:rsid w:val="00AD06BA"/>
    <w:pPr>
      <w:keepNext/>
      <w:spacing w:line="240" w:lineRule="auto"/>
    </w:pPr>
    <w:rPr>
      <w:rFonts w:ascii="Cambria" w:eastAsia="MS ??" w:hAnsi="Cambria" w:cs="Times New Roman"/>
      <w:b/>
      <w:sz w:val="28"/>
      <w:szCs w:val="28"/>
      <w:lang w:eastAsia="de-DE"/>
    </w:rPr>
  </w:style>
  <w:style w:type="paragraph" w:customStyle="1" w:styleId="SOBText">
    <w:name w:val="SOB_Text"/>
    <w:basedOn w:val="Standard"/>
    <w:qFormat/>
    <w:rsid w:val="000B0511"/>
    <w:pPr>
      <w:keepNext/>
      <w:spacing w:line="240" w:lineRule="auto"/>
    </w:pPr>
    <w:rPr>
      <w:rFonts w:ascii="Cambria" w:eastAsia="MS ??" w:hAnsi="Cambria" w:cs="Times New Roman"/>
      <w:color w:val="000000"/>
      <w:szCs w:val="24"/>
      <w:lang w:eastAsia="de-DE"/>
    </w:rPr>
  </w:style>
  <w:style w:type="paragraph" w:customStyle="1" w:styleId="Text">
    <w:name w:val="Text"/>
    <w:basedOn w:val="Standard"/>
    <w:qFormat/>
    <w:rsid w:val="00896FC7"/>
    <w:pPr>
      <w:spacing w:line="240" w:lineRule="auto"/>
    </w:pPr>
    <w:rPr>
      <w:rFonts w:ascii="Cambria" w:hAnsi="Cambria" w:cs="Times New Roman"/>
      <w:color w:val="000000" w:themeColor="text1"/>
      <w:szCs w:val="20"/>
      <w:lang w:eastAsia="de-DE"/>
    </w:rPr>
  </w:style>
  <w:style w:type="paragraph" w:customStyle="1" w:styleId="TextSprechblasen">
    <w:name w:val="Text_Sprechblasen"/>
    <w:basedOn w:val="Standard"/>
    <w:next w:val="Standard"/>
    <w:qFormat/>
    <w:rsid w:val="00333A15"/>
    <w:pPr>
      <w:spacing w:line="240" w:lineRule="auto"/>
    </w:pPr>
    <w:rPr>
      <w:rFonts w:ascii="Comic Sans MS" w:hAnsi="Comic Sans MS" w:cs="Times New Roman"/>
      <w:color w:val="000000" w:themeColor="text1"/>
      <w:sz w:val="20"/>
      <w:szCs w:val="20"/>
      <w:lang w:eastAsia="de-DE"/>
    </w:rPr>
  </w:style>
  <w:style w:type="paragraph" w:customStyle="1" w:styleId="pf0">
    <w:name w:val="pf0"/>
    <w:basedOn w:val="Standard"/>
    <w:rsid w:val="008A0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cf01">
    <w:name w:val="cf01"/>
    <w:basedOn w:val="Absatz-Standardschriftart"/>
    <w:rsid w:val="008A0003"/>
    <w:rPr>
      <w:rFonts w:ascii="Segoe UI" w:hAnsi="Segoe UI" w:cs="Segoe UI" w:hint="default"/>
      <w:sz w:val="18"/>
      <w:szCs w:val="18"/>
    </w:rPr>
  </w:style>
  <w:style w:type="character" w:customStyle="1" w:styleId="DialogZwischenzielChar">
    <w:name w:val="Dialog_Zwischenziel Char"/>
    <w:link w:val="DialogZwischenziel"/>
    <w:uiPriority w:val="99"/>
    <w:locked/>
    <w:rsid w:val="000E4E6B"/>
    <w:rPr>
      <w:rFonts w:ascii="Arial Narrow" w:eastAsia="Times New Roman" w:hAnsi="Arial Narrow"/>
      <w:color w:val="800000"/>
      <w:lang w:val="x-none" w:eastAsia="x-none"/>
    </w:rPr>
  </w:style>
  <w:style w:type="paragraph" w:customStyle="1" w:styleId="DialogZwischenziel">
    <w:name w:val="Dialog_Zwischenziel"/>
    <w:basedOn w:val="Standard"/>
    <w:link w:val="DialogZwischenzielChar"/>
    <w:uiPriority w:val="99"/>
    <w:rsid w:val="000E4E6B"/>
    <w:pPr>
      <w:widowControl w:val="0"/>
      <w:spacing w:line="270" w:lineRule="atLeast"/>
    </w:pPr>
    <w:rPr>
      <w:rFonts w:ascii="Arial Narrow" w:eastAsia="Times New Roman" w:hAnsi="Arial Narrow"/>
      <w:color w:val="800000"/>
      <w:lang w:val="x-none" w:eastAsia="x-none"/>
    </w:rPr>
  </w:style>
  <w:style w:type="paragraph" w:customStyle="1" w:styleId="berschriftTeilaufgaben">
    <w:name w:val="Überschrift_Teilaufgaben"/>
    <w:basedOn w:val="berschrift2"/>
    <w:qFormat/>
    <w:rsid w:val="000E4E6B"/>
    <w:pPr>
      <w:keepNext/>
      <w:spacing w:before="0" w:after="0"/>
    </w:pPr>
    <w:rPr>
      <w:rFonts w:ascii="Cambria" w:hAnsi="Cambria"/>
      <w:color w:val="808080" w:themeColor="background1" w:themeShade="8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78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wmf"/><Relationship Id="rId21" Type="http://schemas.openxmlformats.org/officeDocument/2006/relationships/image" Target="media/image14.wmf"/><Relationship Id="rId42" Type="http://schemas.openxmlformats.org/officeDocument/2006/relationships/image" Target="media/image31.wmf"/><Relationship Id="rId47" Type="http://schemas.openxmlformats.org/officeDocument/2006/relationships/image" Target="media/image36.wmf"/><Relationship Id="rId63" Type="http://schemas.openxmlformats.org/officeDocument/2006/relationships/image" Target="media/image46.jpeg"/><Relationship Id="rId68" Type="http://schemas.openxmlformats.org/officeDocument/2006/relationships/image" Target="media/image47.jpe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9" Type="http://schemas.openxmlformats.org/officeDocument/2006/relationships/image" Target="media/image21.wmf"/><Relationship Id="rId11" Type="http://schemas.openxmlformats.org/officeDocument/2006/relationships/header" Target="header1.xml"/><Relationship Id="rId24" Type="http://schemas.openxmlformats.org/officeDocument/2006/relationships/header" Target="header3.xml"/><Relationship Id="rId32" Type="http://schemas.openxmlformats.org/officeDocument/2006/relationships/header" Target="header4.xml"/><Relationship Id="rId37" Type="http://schemas.openxmlformats.org/officeDocument/2006/relationships/header" Target="header5.xml"/><Relationship Id="rId40" Type="http://schemas.openxmlformats.org/officeDocument/2006/relationships/header" Target="header6.xml"/><Relationship Id="rId45" Type="http://schemas.openxmlformats.org/officeDocument/2006/relationships/image" Target="media/image34.wmf"/><Relationship Id="rId53" Type="http://schemas.openxmlformats.org/officeDocument/2006/relationships/image" Target="media/image41.jpeg"/><Relationship Id="rId58" Type="http://schemas.openxmlformats.org/officeDocument/2006/relationships/image" Target="media/image39.jpeg"/><Relationship Id="rId66" Type="http://schemas.openxmlformats.org/officeDocument/2006/relationships/image" Target="media/image410.jpeg"/><Relationship Id="rId74" Type="http://schemas.openxmlformats.org/officeDocument/2006/relationships/image" Target="media/image480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4.jpeg"/><Relationship Id="rId19" Type="http://schemas.openxmlformats.org/officeDocument/2006/relationships/image" Target="media/image12.wmf"/><Relationship Id="rId14" Type="http://schemas.openxmlformats.org/officeDocument/2006/relationships/image" Target="media/image6.emf"/><Relationship Id="rId22" Type="http://schemas.openxmlformats.org/officeDocument/2006/relationships/image" Target="media/image15.wmf"/><Relationship Id="rId27" Type="http://schemas.openxmlformats.org/officeDocument/2006/relationships/image" Target="media/image19.jpeg"/><Relationship Id="rId30" Type="http://schemas.openxmlformats.org/officeDocument/2006/relationships/image" Target="media/image22.wmf"/><Relationship Id="rId35" Type="http://schemas.openxmlformats.org/officeDocument/2006/relationships/image" Target="media/image26.wmf"/><Relationship Id="rId43" Type="http://schemas.openxmlformats.org/officeDocument/2006/relationships/image" Target="media/image32.wmf"/><Relationship Id="rId48" Type="http://schemas.openxmlformats.org/officeDocument/2006/relationships/image" Target="media/image37.wmf"/><Relationship Id="rId64" Type="http://schemas.openxmlformats.org/officeDocument/2006/relationships/image" Target="media/image390.jpeg"/><Relationship Id="rId69" Type="http://schemas.openxmlformats.org/officeDocument/2006/relationships/image" Target="media/image48.jpeg"/><Relationship Id="rId77" Type="http://schemas.openxmlformats.org/officeDocument/2006/relationships/header" Target="header9.xml"/><Relationship Id="rId8" Type="http://schemas.openxmlformats.org/officeDocument/2006/relationships/image" Target="media/image2.png"/><Relationship Id="rId51" Type="http://schemas.openxmlformats.org/officeDocument/2006/relationships/header" Target="header7.xml"/><Relationship Id="rId72" Type="http://schemas.openxmlformats.org/officeDocument/2006/relationships/image" Target="media/image460.jpe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5" Type="http://schemas.openxmlformats.org/officeDocument/2006/relationships/image" Target="media/image17.wmf"/><Relationship Id="rId33" Type="http://schemas.openxmlformats.org/officeDocument/2006/relationships/image" Target="media/image24.wmf"/><Relationship Id="rId38" Type="http://schemas.openxmlformats.org/officeDocument/2006/relationships/image" Target="media/image28.jpeg"/><Relationship Id="rId46" Type="http://schemas.openxmlformats.org/officeDocument/2006/relationships/image" Target="media/image35.wmf"/><Relationship Id="rId59" Type="http://schemas.openxmlformats.org/officeDocument/2006/relationships/image" Target="media/image42.jpeg"/><Relationship Id="rId67" Type="http://schemas.openxmlformats.org/officeDocument/2006/relationships/header" Target="header8.xml"/><Relationship Id="rId20" Type="http://schemas.openxmlformats.org/officeDocument/2006/relationships/image" Target="media/image13.wmf"/><Relationship Id="rId41" Type="http://schemas.openxmlformats.org/officeDocument/2006/relationships/image" Target="media/image30.wmf"/><Relationship Id="rId62" Type="http://schemas.openxmlformats.org/officeDocument/2006/relationships/image" Target="media/image45.jpeg"/><Relationship Id="rId70" Type="http://schemas.openxmlformats.org/officeDocument/2006/relationships/image" Target="media/image49.jpeg"/><Relationship Id="rId75" Type="http://schemas.openxmlformats.org/officeDocument/2006/relationships/image" Target="media/image49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6.png"/><Relationship Id="rId28" Type="http://schemas.openxmlformats.org/officeDocument/2006/relationships/image" Target="media/image20.wmf"/><Relationship Id="rId36" Type="http://schemas.openxmlformats.org/officeDocument/2006/relationships/image" Target="media/image27.wmf"/><Relationship Id="rId49" Type="http://schemas.openxmlformats.org/officeDocument/2006/relationships/image" Target="media/image38.wmf"/><Relationship Id="rId10" Type="http://schemas.openxmlformats.org/officeDocument/2006/relationships/image" Target="media/image4.png"/><Relationship Id="rId31" Type="http://schemas.openxmlformats.org/officeDocument/2006/relationships/image" Target="media/image23.jpeg"/><Relationship Id="rId44" Type="http://schemas.openxmlformats.org/officeDocument/2006/relationships/image" Target="media/image33.wmf"/><Relationship Id="rId52" Type="http://schemas.openxmlformats.org/officeDocument/2006/relationships/image" Target="media/image40.jpeg"/><Relationship Id="rId60" Type="http://schemas.openxmlformats.org/officeDocument/2006/relationships/image" Target="media/image43.jpeg"/><Relationship Id="rId65" Type="http://schemas.openxmlformats.org/officeDocument/2006/relationships/image" Target="media/image400.jpeg"/><Relationship Id="rId73" Type="http://schemas.openxmlformats.org/officeDocument/2006/relationships/image" Target="media/image470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5.wmf"/><Relationship Id="rId18" Type="http://schemas.openxmlformats.org/officeDocument/2006/relationships/image" Target="media/image11.png"/><Relationship Id="rId39" Type="http://schemas.openxmlformats.org/officeDocument/2006/relationships/image" Target="media/image29.jpeg"/><Relationship Id="rId34" Type="http://schemas.openxmlformats.org/officeDocument/2006/relationships/image" Target="media/image25.wmf"/><Relationship Id="rId50" Type="http://schemas.openxmlformats.org/officeDocument/2006/relationships/image" Target="media/image39.wmf"/><Relationship Id="rId76" Type="http://schemas.openxmlformats.org/officeDocument/2006/relationships/image" Target="media/image51.png"/><Relationship Id="rId7" Type="http://schemas.openxmlformats.org/officeDocument/2006/relationships/endnotes" Target="endnotes.xml"/><Relationship Id="rId71" Type="http://schemas.openxmlformats.org/officeDocument/2006/relationships/image" Target="media/image50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3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3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Sima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ACB64-C31C-4F05-8BC9-1E5731EE4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Office-Vorlagen\Sima.dotx</Template>
  <TotalTime>0</TotalTime>
  <Pages>9</Pages>
  <Words>1442</Words>
  <Characters>8552</Characters>
  <Application>Microsoft Office Word</Application>
  <DocSecurity>0</DocSecurity>
  <Lines>129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Susanne Prediger</cp:lastModifiedBy>
  <cp:revision>9</cp:revision>
  <dcterms:created xsi:type="dcterms:W3CDTF">2023-10-23T11:20:00Z</dcterms:created>
  <dcterms:modified xsi:type="dcterms:W3CDTF">2024-01-22T00:48:00Z</dcterms:modified>
</cp:coreProperties>
</file>