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1043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154AD740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4480" behindDoc="1" locked="0" layoutInCell="1" allowOverlap="1" wp14:anchorId="0059447E" wp14:editId="4F567D62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1DB1636D" w:rsidR="00E0758C" w:rsidRDefault="00016CC1" w:rsidP="00016CC1">
      <w:pPr>
        <w:rPr>
          <w:color w:val="FF00FF"/>
          <w:sz w:val="28"/>
          <w:szCs w:val="28"/>
          <w:lang w:eastAsia="de-DE"/>
        </w:rPr>
      </w:pPr>
      <w:r>
        <w:rPr>
          <w:color w:val="FF00FF"/>
          <w:sz w:val="28"/>
          <w:szCs w:val="28"/>
          <w:lang w:eastAsia="de-DE"/>
        </w:rPr>
        <w:br/>
      </w:r>
    </w:p>
    <w:p w14:paraId="358D56D8" w14:textId="77777777" w:rsidR="00016CC1" w:rsidRDefault="00016CC1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7286B9A8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>Zahlen ordnen und vergleichen</w:t>
      </w:r>
    </w:p>
    <w:p w14:paraId="1EEBB2E4" w14:textId="5C972666" w:rsidR="00E0758C" w:rsidRDefault="00E0758C" w:rsidP="00E0758C">
      <w:pPr>
        <w:rPr>
          <w:lang w:eastAsia="de-DE"/>
        </w:rPr>
      </w:pPr>
    </w:p>
    <w:p w14:paraId="2DA8FF22" w14:textId="77777777" w:rsidR="00A976D2" w:rsidRPr="00E0758C" w:rsidRDefault="00A976D2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5CA9B615" w14:textId="570EE668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78709328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AB52943" w14:textId="77777777" w:rsidTr="001649D3">
        <w:trPr>
          <w:cantSplit/>
          <w:trHeight w:val="68"/>
          <w:jc w:val="center"/>
        </w:trPr>
        <w:tc>
          <w:tcPr>
            <w:tcW w:w="1870" w:type="dxa"/>
          </w:tcPr>
          <w:p w14:paraId="0A7A08D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1259950A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183E8C0A" w14:textId="77777777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</w:p>
          <w:p w14:paraId="328F29EF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948888C" w14:textId="77777777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(6 Seiten)</w:t>
            </w:r>
          </w:p>
          <w:p w14:paraId="40E34AB0" w14:textId="7197ED99" w:rsidR="00773BF3" w:rsidRPr="00E0758C" w:rsidRDefault="00773BF3" w:rsidP="00773BF3"/>
        </w:tc>
      </w:tr>
      <w:tr w:rsidR="00773BF3" w:rsidRPr="00E0758C" w14:paraId="40917DB8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06B18968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7629DDED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82B5686" w14:textId="77777777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>Zahlen vergleichen und der Größe nach ordnen</w:t>
            </w:r>
          </w:p>
          <w:p w14:paraId="13DFBF7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B5B2D26" w14:textId="5F76DFC7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</w:t>
            </w:r>
            <w:r w:rsidRPr="00A00CB5">
              <w:rPr>
                <w:b w:val="0"/>
                <w:bCs/>
                <w:color w:val="000000"/>
              </w:rPr>
              <w:t>heiten (</w:t>
            </w:r>
            <w:r w:rsidR="00A00CB5" w:rsidRPr="00A00CB5">
              <w:rPr>
                <w:b w:val="0"/>
                <w:bCs/>
                <w:color w:val="000000"/>
              </w:rPr>
              <w:t>4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3F33C821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1AB243A6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63F10CD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57E65FE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31E53B93" w14:textId="77777777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zu Zahlen Nachbarzahlen angeben und in Schritten zählen</w:t>
            </w:r>
          </w:p>
          <w:p w14:paraId="3D5F30FD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BFAAC56" w14:textId="49FB0315" w:rsidR="00773BF3" w:rsidRPr="00016CC1" w:rsidRDefault="00773BF3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(6 Seiten)</w:t>
            </w:r>
          </w:p>
        </w:tc>
      </w:tr>
    </w:tbl>
    <w:p w14:paraId="228C8519" w14:textId="77777777" w:rsidR="00E0758C" w:rsidRPr="00E0758C" w:rsidRDefault="00E0758C" w:rsidP="00E0758C"/>
    <w:tbl>
      <w:tblPr>
        <w:tblStyle w:val="EinfacheTabelle41"/>
        <w:tblW w:w="9071" w:type="dxa"/>
        <w:jc w:val="center"/>
        <w:tblCellMar>
          <w:top w:w="170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4A65FB65" w14:textId="77777777" w:rsidTr="00192D9F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E0758C" w:rsidRDefault="00E0758C" w:rsidP="00E0758C">
            <w:pPr>
              <w:spacing w:line="240" w:lineRule="atLeast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11CA56FA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3B2819BB" w:rsidR="00E0758C" w:rsidRPr="0084766C" w:rsidRDefault="00E0758C" w:rsidP="0084766C">
            <w:pPr>
              <w:pStyle w:val="Impressum"/>
            </w:pPr>
            <w:r w:rsidRPr="0084766C">
              <w:t xml:space="preserve">Dieses Material wurde durch </w:t>
            </w:r>
            <w:r w:rsidR="00976A0D" w:rsidRPr="00976A0D">
              <w:t xml:space="preserve">Corinna Mosandl &amp; Marcus Nührenbörger </w:t>
            </w:r>
            <w:r w:rsidR="00624488">
              <w:t xml:space="preserve">in der 1. Auflage </w:t>
            </w:r>
            <w:r w:rsidRPr="0084766C">
              <w:t xml:space="preserve">konzipiert und durch Daniela Götze, </w:t>
            </w:r>
            <w:r w:rsidR="00773BF3">
              <w:t>Anne Tester</w:t>
            </w:r>
            <w:r w:rsidR="00624488">
              <w:t xml:space="preserve">, </w:t>
            </w:r>
            <w:r w:rsidR="00773BF3">
              <w:t xml:space="preserve">Claudia Ademmer </w:t>
            </w:r>
            <w:r w:rsidR="00624488">
              <w:t>und Lena Böing in der 2. Auflage überarbeitet</w:t>
            </w:r>
            <w:r w:rsidRPr="0084766C"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976A0D" w14:paraId="183006C7" w14:textId="77777777" w:rsidTr="00192D9F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303E9E1" w14:textId="10043FE2" w:rsidR="00E0758C" w:rsidRPr="00976A0D" w:rsidRDefault="00976A0D" w:rsidP="0084766C">
            <w:pPr>
              <w:pStyle w:val="Impressum"/>
            </w:pPr>
            <w:r>
              <w:t>Corinna Mosandl &amp; Marcus Nührenbörger</w:t>
            </w:r>
            <w:r w:rsidR="00A3606A">
              <w:t xml:space="preserve">, </w:t>
            </w:r>
            <w:r w:rsidR="00A3606A" w:rsidRPr="00C24E9F">
              <w:rPr>
                <w:color w:val="7F7F7F" w:themeColor="text1" w:themeTint="80"/>
              </w:rPr>
              <w:t>Anne Tester</w:t>
            </w:r>
            <w:r w:rsidRPr="00C24E9F">
              <w:rPr>
                <w:color w:val="7F7F7F" w:themeColor="text1" w:themeTint="80"/>
              </w:rPr>
              <w:t xml:space="preserve"> &amp;</w:t>
            </w:r>
            <w:r w:rsidR="00624488" w:rsidRPr="00C24E9F">
              <w:rPr>
                <w:color w:val="7F7F7F" w:themeColor="text1" w:themeTint="80"/>
              </w:rPr>
              <w:t xml:space="preserve"> Lena Böing</w:t>
            </w:r>
            <w:r w:rsidRPr="00C24E9F">
              <w:rPr>
                <w:color w:val="7F7F7F" w:themeColor="text1" w:themeTint="80"/>
              </w:rPr>
              <w:t xml:space="preserve"> </w:t>
            </w:r>
            <w:r w:rsidR="00E0758C" w:rsidRPr="0084766C">
              <w:t>(202</w:t>
            </w:r>
            <w:r w:rsidR="00773BF3">
              <w:t>3</w:t>
            </w:r>
            <w:r w:rsidR="00E0758C" w:rsidRPr="0084766C">
              <w:t>). Mathe sicher können Diagnose- und Förderbausteine N</w:t>
            </w:r>
            <w:r w:rsidR="00B80FB3">
              <w:t>2</w:t>
            </w:r>
            <w:r w:rsidR="00E0758C" w:rsidRPr="0084766C">
              <w:t>: Zahlen</w:t>
            </w:r>
            <w:r w:rsidR="00B80FB3">
              <w:t xml:space="preserve"> ordnen und vergleichen</w:t>
            </w:r>
            <w:r w:rsidR="00E0758C" w:rsidRPr="0084766C">
              <w:t xml:space="preserve"> </w:t>
            </w:r>
            <w:r w:rsidR="00624488">
              <w:t xml:space="preserve">(2. Auflage). </w:t>
            </w:r>
            <w:r w:rsidR="00E0758C" w:rsidRPr="00976A0D">
              <w:t xml:space="preserve">Open Educational Resources unter </w:t>
            </w:r>
            <w:r w:rsidR="00624488" w:rsidRPr="00014A1F">
              <w:t>mathe-sicher-koennen.dzlm.de/nz#n</w:t>
            </w:r>
            <w:r w:rsidR="00624488">
              <w:t>2</w:t>
            </w:r>
          </w:p>
        </w:tc>
      </w:tr>
      <w:tr w:rsidR="00E0758C" w:rsidRPr="00E0758C" w14:paraId="67D06DB5" w14:textId="77777777" w:rsidTr="00192D9F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34EAC4D6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D4DAC1B" w14:textId="6BA19945" w:rsidR="00E0758C" w:rsidRPr="0084766C" w:rsidRDefault="00E0758C" w:rsidP="0084766C">
            <w:pPr>
              <w:pStyle w:val="Impressum"/>
            </w:pPr>
            <w:r w:rsidRPr="0084766C">
              <w:t xml:space="preserve">Das Material ist in </w:t>
            </w:r>
            <w:r w:rsidR="00624488">
              <w:t xml:space="preserve">der 1. Auflage in </w:t>
            </w:r>
            <w:r w:rsidRPr="0084766C">
              <w:t>Print auch bei Cornelsen kaufbar, wurde hier jedoch</w:t>
            </w:r>
            <w:r w:rsidR="00624488">
              <w:t xml:space="preserve"> für die 2. Auflage </w:t>
            </w:r>
            <w:r w:rsidRPr="0084766C">
              <w:t xml:space="preserve">weiterentwickelt. Zu dem Diagnose- und Fördermaterial sind auch Handreichungen verfügbar sowie Erklärvideos und Fortbildungsangebote, alles zu finden unter mathe-sicher-koennen.dzlm.de. </w:t>
            </w:r>
          </w:p>
        </w:tc>
      </w:tr>
    </w:tbl>
    <w:p w14:paraId="400CE224" w14:textId="0E9D7C56" w:rsidR="00C9163F" w:rsidRDefault="00C9163F" w:rsidP="00C9163F">
      <w:pPr>
        <w:sectPr w:rsidR="00C9163F" w:rsidSect="003079F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8014"/>
        <w:gridCol w:w="22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0E6AA075" w14:textId="583E05FF" w:rsidR="00AC7674" w:rsidRPr="00E0758C" w:rsidRDefault="00344789" w:rsidP="00672EEB">
            <w:pPr>
              <w:pStyle w:val="berschrift1"/>
              <w:spacing w:line="240" w:lineRule="auto"/>
              <w:rPr>
                <w:noProof/>
              </w:rPr>
            </w:pPr>
            <w:r w:rsidRPr="00344789">
              <w:t>Kann ich Zahlen am Zahlenstrahl lesen und darstellen?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4"/>
          </w:tcPr>
          <w:p w14:paraId="283E536A" w14:textId="592A4C0A" w:rsidR="00AC7674" w:rsidRPr="00AC7674" w:rsidRDefault="005A396A" w:rsidP="00AC7674">
            <w:pPr>
              <w:pStyle w:val="berschrift2"/>
              <w:rPr>
                <w:noProof/>
                <w:color w:val="70BCC9" w:themeColor="text2" w:themeTint="99"/>
              </w:rPr>
            </w:pPr>
            <w:r w:rsidRPr="005A396A">
              <w:rPr>
                <w:color w:val="70BCC9" w:themeColor="text2" w:themeTint="99"/>
              </w:rPr>
              <w:t>Zahlen an der Hunderterkette</w:t>
            </w:r>
          </w:p>
        </w:tc>
      </w:tr>
      <w:tr w:rsidR="005A396A" w:rsidRPr="00E0758C" w14:paraId="7EC1C21D" w14:textId="77777777" w:rsidTr="00105045">
        <w:tc>
          <w:tcPr>
            <w:tcW w:w="610" w:type="dxa"/>
          </w:tcPr>
          <w:p w14:paraId="4377D1D3" w14:textId="0F245027" w:rsidR="005A396A" w:rsidRPr="00E0758C" w:rsidRDefault="009C7C4A" w:rsidP="00105045">
            <w:pPr>
              <w:spacing w:line="240" w:lineRule="atLeast"/>
              <w:rPr>
                <w:noProof/>
              </w:rPr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C5553" wp14:editId="24CEA325">
                      <wp:extent cx="39600" cy="39600"/>
                      <wp:effectExtent l="0" t="0" r="11430" b="11430"/>
                      <wp:docPr id="9418799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F3E9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66B952C2" w14:textId="62585A83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5D7803FE" w14:textId="2AF4AD7C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4D8FC128" w14:textId="7295325F" w:rsidR="00DD7347" w:rsidRDefault="003A6648" w:rsidP="00DD7347">
            <w:pPr>
              <w:pStyle w:val="Ausflltext"/>
              <w:tabs>
                <w:tab w:val="left" w:pos="2211"/>
              </w:tabs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38F41278" wp14:editId="647AD141">
                      <wp:simplePos x="0" y="0"/>
                      <wp:positionH relativeFrom="column">
                        <wp:posOffset>4616</wp:posOffset>
                      </wp:positionH>
                      <wp:positionV relativeFrom="paragraph">
                        <wp:posOffset>68754</wp:posOffset>
                      </wp:positionV>
                      <wp:extent cx="5182215" cy="384398"/>
                      <wp:effectExtent l="0" t="0" r="12700" b="9525"/>
                      <wp:wrapNone/>
                      <wp:docPr id="1708788544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2215" cy="384398"/>
                                <a:chOff x="0" y="0"/>
                                <a:chExt cx="5182215" cy="384810"/>
                              </a:xfrm>
                            </wpg:grpSpPr>
                            <wpg:grpSp>
                              <wpg:cNvPr id="412086970" name="Gruppieren 30"/>
                              <wpg:cNvGrpSpPr/>
                              <wpg:grpSpPr>
                                <a:xfrm>
                                  <a:off x="2495550" y="6350"/>
                                  <a:ext cx="359410" cy="358775"/>
                                  <a:chOff x="-181121" y="-604685"/>
                                  <a:chExt cx="360993" cy="360244"/>
                                </a:xfrm>
                              </wpg:grpSpPr>
                              <wps:wsp>
                                <wps:cNvPr id="298156243" name="Abgerundetes Rechteck 10"/>
                                <wps:cNvSpPr/>
                                <wps:spPr>
                                  <a:xfrm>
                                    <a:off x="-181121" y="-460685"/>
                                    <a:ext cx="360993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3C121C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650627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04582627" name="Gruppieren 30"/>
                              <wpg:cNvGrpSpPr/>
                              <wpg:grpSpPr>
                                <a:xfrm>
                                  <a:off x="4822805" y="10607"/>
                                  <a:ext cx="359410" cy="351042"/>
                                  <a:chOff x="-203674" y="-600247"/>
                                  <a:chExt cx="360561" cy="352162"/>
                                </a:xfrm>
                              </wpg:grpSpPr>
                              <wps:wsp>
                                <wps:cNvPr id="1277762122" name="Abgerundetes Rechteck 10"/>
                                <wps:cNvSpPr/>
                                <wps:spPr>
                                  <a:xfrm>
                                    <a:off x="-203674" y="-46432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CF48F5E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388333" name="Gerade Verbindung 29"/>
                                <wps:cNvCnPr/>
                                <wps:spPr>
                                  <a:xfrm>
                                    <a:off x="136661" y="-600247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56520075" name="Gruppieren 30"/>
                              <wpg:cNvGrpSpPr/>
                              <wpg:grpSpPr>
                                <a:xfrm>
                                  <a:off x="908050" y="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389262992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238043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926143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72621012" name="Gruppieren 30"/>
                              <wpg:cNvGrpSpPr/>
                              <wpg:grpSpPr>
                                <a:xfrm>
                                  <a:off x="1625600" y="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1494374732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0F7E4CB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3602483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8007584" name="Gruppieren 30"/>
                              <wpg:cNvGrpSpPr/>
                              <wpg:grpSpPr>
                                <a:xfrm>
                                  <a:off x="3397250" y="2540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1505369698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5B13DC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45592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9235041" name="Gruppieren 30"/>
                              <wpg:cNvGrpSpPr/>
                              <wpg:grpSpPr>
                                <a:xfrm>
                                  <a:off x="4159250" y="635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202686039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C969BC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051710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92238317" name="Gruppieren 30"/>
                              <wpg:cNvGrpSpPr/>
                              <wpg:grpSpPr>
                                <a:xfrm>
                                  <a:off x="0" y="6350"/>
                                  <a:ext cx="265262" cy="358775"/>
                                  <a:chOff x="-86558" y="-604685"/>
                                  <a:chExt cx="266430" cy="360244"/>
                                </a:xfrm>
                              </wpg:grpSpPr>
                              <wps:wsp>
                                <wps:cNvPr id="320433596" name="Abgerundetes Rechteck 10"/>
                                <wps:cNvSpPr/>
                                <wps:spPr>
                                  <a:xfrm>
                                    <a:off x="-86558" y="-460685"/>
                                    <a:ext cx="266430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382873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1381478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41278" id="Gruppieren 1" o:spid="_x0000_s1026" style="position:absolute;margin-left:.35pt;margin-top:5.4pt;width:408.05pt;height:30.25pt;z-index:251690496;mso-width-relative:margin;mso-height-relative:margin" coordsize="51822,3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">
                      <v:group id="_x0000_s1027" style="position:absolute;left:24955;top:63;width:3594;height:3588" coordorigin="-1811,-6046" coordsize="3609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">
                        <v:roundrect id="_x0000_s1028" style="position:absolute;left:-1811;top:-4606;width:3609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33C121C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29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0" style="position:absolute;left:48228;top:106;width:3594;height:3510" coordorigin="-2036,-6002" coordsize="3605,35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">
                        <v:roundrect id="_x0000_s1031" style="position:absolute;left:-2036;top:-4643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7CF48F5E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32" style="position:absolute;visibility:visible;mso-wrap-style:square" from="1366,-6002" to="1366,-4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3" style="position:absolute;left:9080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">
                        <v:roundrect id="_x0000_s1034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8238043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5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" strokecolor="black [3213]">
                          <v:stroke joinstyle="miter"/>
                        </v:line>
                      </v:group>
                      <v:group id="_x0000_s1036" style="position:absolute;left:16256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">
                        <v:roundrect id="_x0000_s1037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0F7E4CB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8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9" style="position:absolute;left:33972;top:254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">
                        <v:roundrect id="_x0000_s1040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E5B13DC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1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42" style="position:absolute;left:41592;top:63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">
                        <v:roundrect id="_x0000_s1043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AC969BC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4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" strokecolor="black [3213]">
                          <v:stroke joinstyle="miter"/>
                        </v:line>
                      </v:group>
                      <v:group id="_x0000_s1045" style="position:absolute;top:63;width:2652;height:3588" coordorigin="-865,-6046" coordsize="2664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">
                        <v:roundrect id="_x0000_s1046" style="position:absolute;left:-865;top:-4606;width:2663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D382873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47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D30391A" wp14:editId="15D48A81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118110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C0A70" id="Oval 31" o:spid="_x0000_s1026" style="position:absolute;margin-left:399.55pt;margin-top:9.3pt;width:3.1pt;height:3.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AddCJn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FC7880" wp14:editId="331A06C1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9FFE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1D8A434" wp14:editId="0881E57F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6DC7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9C6F4C" wp14:editId="7A4DE245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A473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5A75D4C" wp14:editId="20B2FFEF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5E10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F98127" wp14:editId="08DC61D4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8662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28AF8" wp14:editId="4A5A06C3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3C9D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D979B" wp14:editId="75EDC928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E4850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5C35A" wp14:editId="19743807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7BD7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79CCF8A" wp14:editId="45D2B01B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959CB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5A7CFC" wp14:editId="6879A437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1E9A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37514F" wp14:editId="21746946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163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24F417" wp14:editId="1AB501F5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CA76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574F85" wp14:editId="42926294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F281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76CE06" wp14:editId="0ACA6312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D7350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87ECE64" wp14:editId="33C0C2B9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C71B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626609" wp14:editId="12F1313A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6238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F3662A" wp14:editId="64A3181F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195B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1DBF90" wp14:editId="224AC820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7C1D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670EEA" wp14:editId="2CB3DA09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E55D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9AE895" wp14:editId="1BD97140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C773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0EC135" wp14:editId="7F16C1CD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DA89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05D026" wp14:editId="7D0F3856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E461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9B6A83" wp14:editId="5A5214BB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5D03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F22E6A" wp14:editId="7AEB623C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62E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248DCF" wp14:editId="1C611B56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40A7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62839D" wp14:editId="626001EA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8FD3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364CB8" wp14:editId="7629F918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32B6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460E25" wp14:editId="71998804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9D0D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03F4D8" wp14:editId="74D4D1D1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8EFBF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82267B" wp14:editId="530AF135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FAB0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464C1" wp14:editId="202A2C89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2D9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FB573E" wp14:editId="214EA657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5D02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500FA6" wp14:editId="57754E69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E7E5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4DFCB1" wp14:editId="2CE3F761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76A4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961F5A" wp14:editId="5A3D94BD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3002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7FF6B9" wp14:editId="5328C570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69C8D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2B364C" wp14:editId="3ACEEEEE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2CCDF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B0FAD3" wp14:editId="33934CBE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DB84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F3D191" wp14:editId="08BB7887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4711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0B8626" wp14:editId="24260EA3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744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19C7D94" wp14:editId="2B8A642B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CB615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319172" wp14:editId="43A5BBB9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FC40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1F850B" wp14:editId="7C3FD2DB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D0C8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890FEC" wp14:editId="2034AE06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1F22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04D521" wp14:editId="74710842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7413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56D1CD" wp14:editId="30BB68AF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E6C8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ABD8CB" wp14:editId="7BA8A7B4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FDBB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369AEE" wp14:editId="19E25D94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16B9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2CA453" wp14:editId="77A8C869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44BF5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1D5031" wp14:editId="7C9A3ECA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006D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67C72A" wp14:editId="5C5072CB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9D1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50BC1A" wp14:editId="554CE991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D082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93B64" wp14:editId="31582B65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FA79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8580C9" wp14:editId="02AA6741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B5AA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47DFFC" wp14:editId="0668A94F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E6387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833EF3F" wp14:editId="7B6E42E3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2F1C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8FA2C" wp14:editId="03723FA2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B641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CE91" wp14:editId="00A46AAB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5B2F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9CDB5E" wp14:editId="2298764D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CB06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DFF1C0C" wp14:editId="4EE3DB6A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4191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65504C" wp14:editId="47C61E78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62C5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8BB78A" wp14:editId="090CE9BA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0852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6F27B6" wp14:editId="76535239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D22E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863E21" wp14:editId="3A0A67B5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1C624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395E00" wp14:editId="7FD7F845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1459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5C59D7" wp14:editId="40EF60CD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526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16E31" wp14:editId="46CD1FD9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6156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4B9DB3" wp14:editId="5DEDBC02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3DB1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528CB8" wp14:editId="6DED2936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3A56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2E990" wp14:editId="0DD71733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38199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1C9DC" wp14:editId="4CC9B797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379A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4FE4F" wp14:editId="7BED1076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D5805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9D7122" wp14:editId="4309FF57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047C7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58C36" wp14:editId="1130EB22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A92F3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B9200A" wp14:editId="050EEB50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7D04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662113" wp14:editId="710F948A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28C0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DC26CA3" wp14:editId="26CEA8D2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5AD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2F40A7" wp14:editId="6CD021A1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9345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A70AF6" wp14:editId="2E5C4161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A4E7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45010E" wp14:editId="06462F43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B469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F1EEA1" wp14:editId="425C5AD3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DA97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151D4D" wp14:editId="01120C36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81A3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C6B230C" wp14:editId="252C5C61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53B42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E0AC20" wp14:editId="13381045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75F3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D4F195" wp14:editId="4C44C066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F850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5F46E" wp14:editId="07CEDE9B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0B95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3E8E17" wp14:editId="48DDE185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8D47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3218B01" wp14:editId="38DE571E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B106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C0E4C1" wp14:editId="37149C33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9397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CB9336F" wp14:editId="57F6FA2C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F8896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E84373" wp14:editId="417067F9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64BF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518317" wp14:editId="221ED5B6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4D0B1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F95E1E" wp14:editId="609C64D0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ADA5D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45714" wp14:editId="6F1D7A19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176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E1F735" wp14:editId="6FD59C45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4E95D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D8F21C" wp14:editId="4DCCFD5A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1618C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8B5CEB" wp14:editId="6B788C6B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CFB6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567F6C" wp14:editId="32631E83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4588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36BEE8C5" w14:textId="140D152F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23C95B56" w14:textId="085A6BA9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7CF85C9" w14:textId="77777777" w:rsidTr="008D6618">
        <w:trPr>
          <w:trHeight w:val="1622"/>
        </w:trPr>
        <w:tc>
          <w:tcPr>
            <w:tcW w:w="610" w:type="dxa"/>
          </w:tcPr>
          <w:p w14:paraId="4C2D23AA" w14:textId="25C5C02E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ABE190E" w14:textId="6A7248C3" w:rsidR="005A396A" w:rsidRPr="00E0758C" w:rsidRDefault="003A6648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768DA54C" wp14:editId="79A7AD47">
                      <wp:simplePos x="0" y="0"/>
                      <wp:positionH relativeFrom="column">
                        <wp:posOffset>266290</wp:posOffset>
                      </wp:positionH>
                      <wp:positionV relativeFrom="paragraph">
                        <wp:posOffset>339087</wp:posOffset>
                      </wp:positionV>
                      <wp:extent cx="5172050" cy="661670"/>
                      <wp:effectExtent l="0" t="0" r="10160" b="114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2050" cy="661670"/>
                                <a:chOff x="0" y="0"/>
                                <a:chExt cx="5172050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0" y="10160"/>
                                  <a:ext cx="3975100" cy="651990"/>
                                  <a:chOff x="0" y="0"/>
                                  <a:chExt cx="3975100" cy="651990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0"/>
                                    <a:ext cx="3878580" cy="651990"/>
                                    <a:chOff x="166276" y="16042"/>
                                    <a:chExt cx="3878808" cy="652510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12DB3E0" w14:textId="5B9A4C64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D1C6477" w14:textId="32F767C9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E4F4259" w14:textId="3E564705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B1E23" w14:textId="52C10A9B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7CC914" w14:textId="7FB8231B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2"/>
                                      <a:ext cx="99695" cy="400050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0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BB2C41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000500" y="139700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BAAC1C" w14:textId="3F1C4D19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812640" y="0"/>
                                  <a:ext cx="359410" cy="342263"/>
                                  <a:chOff x="-224291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224291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D7ABB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8DA54C" id="Gruppieren 37" o:spid="_x0000_s1048" style="position:absolute;margin-left:20.95pt;margin-top:26.7pt;width:407.25pt;height:52.1pt;z-index:251691520" coordsize="51720,6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">
                      <v:group id="Gruppieren 36" o:spid="_x0000_s1049" style="position:absolute;top:101;width:39751;height:6520" coordsize="39751,6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">
                        <v:group id="Gruppieren 33" o:spid="_x0000_s1050" style="position:absolute;left:965;width:38786;height:6519" coordorigin="1662,160" coordsize="38788,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">
                          <v:roundrect id="_x0000_s1051" style="position:absolute;left:24143;top:4531;width:3594;height:215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512DB3E0" w14:textId="5B9A4C64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2" style="position:absolute;left:6336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3D1C6477" w14:textId="32F767C9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3" style="position:absolute;left:18729;top:4090;width:3594;height:215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0E4F4259" w14:textId="3E564705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4" style="position:absolute;left:31643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1EB1E23" w14:textId="52C10A9B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5" style="position:absolute;visibility:visible;mso-wrap-style:square" from="1662,305" to="1662,1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" strokecolor="black [3213]">
                            <v:stroke joinstyle="miter"/>
                          </v:line>
                          <v:roundrect id="_x0000_s1056" style="position:absolute;left:36856;top:3609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3F7CC914" w14:textId="7FB8231B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57" style="position:absolute;left:7877;top:160;width:997;height:4000;flip: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&#13;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5942;33113,249414;28974,400050" o:connectangles="0,0,0,0"/>
                          </v:shape>
                        </v:group>
                        <v:roundrect id="_x0000_s1058" style="position:absolute;top:1397;width:2652;height:215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4BB2C41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59" style="position:absolute;left:40005;top:1397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CBAAC1C" w14:textId="3F1C4D19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_x0000_s1060" style="position:absolute;left:48126;width:3594;height:3422" coordorigin="-2242,-6045" coordsize="3605,3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">
                        <v:roundrect id="_x0000_s1061" style="position:absolute;left:-2242;top:-4774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B9D7ABB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2" style="position:absolute;visibility:visible;mso-wrap-style:square" from="1315,-6045" to="1315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4" w:type="dxa"/>
          </w:tcPr>
          <w:p w14:paraId="1937AFCA" w14:textId="3687360F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4FC1165E" w14:textId="2469403C" w:rsidR="00600F31" w:rsidRPr="00E0758C" w:rsidRDefault="009C7C4A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37BA44C7" wp14:editId="75256223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120650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E61974" id="Oval 31" o:spid="_x0000_s1026" style="position:absolute;margin-left:399.55pt;margin-top:9.5pt;width:3.1pt;height:3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69DFBE" wp14:editId="7FACFCCF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4AB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921DD1" wp14:editId="2A6B99CC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273C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CEAFA" wp14:editId="7CF7DFAD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C0FD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516520" wp14:editId="4C4CF55F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66A4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DDEC25" wp14:editId="3F6E0B36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3C24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45892" wp14:editId="7BB0FE51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05E4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BBC269" wp14:editId="50195240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6DCAC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D2A8C" wp14:editId="76753F95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60771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CAE40D" wp14:editId="0B152B45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A454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4B6C526" wp14:editId="4629BE5F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3BD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805D8C" wp14:editId="4A792737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C83A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5DDD" wp14:editId="24E2479E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9C9AD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57EFEC1" wp14:editId="17E23BB0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B0AC0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B89C49" wp14:editId="5D1886C2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5CF8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B13AE8" wp14:editId="10F6A6AF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F194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DF088E" wp14:editId="616531C2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DCAD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B56F7D" wp14:editId="0232C36F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74DE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34D207" wp14:editId="708038A3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9095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9D90F1" wp14:editId="0209B1B8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4605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591034" wp14:editId="48F3847C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69A4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AC0E57" wp14:editId="412E5C12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1C0C2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E34239" wp14:editId="2A8EF2E9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BE54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0DD362" wp14:editId="49099C5A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A413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E8E0D5" wp14:editId="10BFFC05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6F73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83EA62" wp14:editId="3033FEB2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AC8D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C7906D" wp14:editId="55BEB2F4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D3FC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C68A7E" wp14:editId="0FE40EA3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1552F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F1E206" wp14:editId="3B124E72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4947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6AF958" wp14:editId="48582CFA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D054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9E534E" wp14:editId="79C24A2F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3FF7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899CA6" wp14:editId="2DA4E556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C497F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EB5B8" wp14:editId="29FEDC40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661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8071B3" wp14:editId="31544C15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E2B8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79142EF" wp14:editId="09F78A63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99521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D761F6" wp14:editId="7884B9C0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3F6B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209CC9" wp14:editId="16D6E706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6408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72765F" wp14:editId="4D6996CA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417A8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49CAE2" wp14:editId="66CA9367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FE11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0068BF" wp14:editId="0485D653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1937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8319C0" wp14:editId="1D7BE3F4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09A3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37626C" wp14:editId="34E4CB27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2D57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C9E7F9" wp14:editId="485263E5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CB8B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5D674C" wp14:editId="1BCF2208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33EE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A3493C" wp14:editId="74595E93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482EF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3876ED4" wp14:editId="238E2D28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1E9E6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C85EC8" wp14:editId="206725D5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97C1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AE0279" wp14:editId="30232F1A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1533B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A4F84A" wp14:editId="50D2C04D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62DE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CEE69" wp14:editId="40282B3B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539E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EB6492" wp14:editId="600F476E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F7B1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FF400F" wp14:editId="45342E5D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EB4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38BCFB" wp14:editId="7DE372BC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9503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EBA8C5" wp14:editId="19B5850B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E552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107440" wp14:editId="63BDBC4E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508E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A1322A" wp14:editId="00EDD6DA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0CD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00A628" wp14:editId="3F582CDB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7159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8FF927" wp14:editId="34BDA839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977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6E0609" wp14:editId="6AEB6FC4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29AD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BBB3E9" wp14:editId="652BA2F8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22D1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2556C" wp14:editId="5617EC2B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77B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8E92" wp14:editId="6ECC12EC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27D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15503" wp14:editId="25FED7C1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2055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483EE4" wp14:editId="3CA7CFDF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7A77B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82F41F" wp14:editId="0CDE5FCD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5DF7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153653" wp14:editId="4A0E0161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9064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64DC77" wp14:editId="1657D223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8F6F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199B3A" wp14:editId="422551C5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EEDA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C2E662" wp14:editId="2CBED03A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3E6F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6693F8" wp14:editId="2F471CDC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70DF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610D5" wp14:editId="562AEAF4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858A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9A050E" wp14:editId="478473F9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7BA4A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3709AB" wp14:editId="3F61EF6C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A7D8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B4D846" wp14:editId="2B2AE584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75CE8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143134" wp14:editId="27B3C648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A31E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BF2E5E" wp14:editId="36CA7D04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8DE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4148B4E" wp14:editId="112AD986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8ED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BB2F34" wp14:editId="33E79FB4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129A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CEC198" wp14:editId="57E694CE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1FD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B6CDAC" wp14:editId="43E78990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CB8AB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720F8" wp14:editId="24953447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CCD18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B1847D" wp14:editId="0B034EE7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D9633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318608" wp14:editId="18F6B5DC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5196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5D0638" wp14:editId="4BAB6667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BD73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A7F68C" wp14:editId="09846114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AAC4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5663F7" wp14:editId="368CDFB5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F9AD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6311EC" wp14:editId="556EF95F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42AD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FA09F5" wp14:editId="1D618A74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FA22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238394" wp14:editId="42094EEB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3D32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D3F9BE" wp14:editId="7A2571D9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6A81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5EA077" wp14:editId="098D81EE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A30FC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A9F01E" wp14:editId="14BE30C0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88B09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D97DBC" wp14:editId="5F60EC72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23D4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0BE1D5" wp14:editId="245BC22F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4562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80C81CA" wp14:editId="6F3546B5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DDFD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81192D" wp14:editId="69E69273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CF34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4F0AB9" wp14:editId="4D8D39FE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7489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C9B6A1" wp14:editId="3DF6948C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032C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ADE1E4" wp14:editId="37AD9F71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23A8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" w:type="dxa"/>
            <w:vAlign w:val="bottom"/>
          </w:tcPr>
          <w:p w14:paraId="3D83E406" w14:textId="033172E8" w:rsidR="005A396A" w:rsidRPr="00E0758C" w:rsidRDefault="005A396A" w:rsidP="00105045">
            <w:pPr>
              <w:jc w:val="right"/>
            </w:pPr>
          </w:p>
        </w:tc>
      </w:tr>
      <w:tr w:rsidR="00A75E70" w:rsidRPr="00E0758C" w14:paraId="77332798" w14:textId="77777777" w:rsidTr="00A75E70">
        <w:tc>
          <w:tcPr>
            <w:tcW w:w="624" w:type="dxa"/>
            <w:gridSpan w:val="2"/>
          </w:tcPr>
          <w:p w14:paraId="7D94E10A" w14:textId="77777777" w:rsidR="00A75E70" w:rsidRPr="00AC7674" w:rsidRDefault="00A75E70" w:rsidP="00A75E70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7" w:type="dxa"/>
            <w:gridSpan w:val="3"/>
          </w:tcPr>
          <w:p w14:paraId="538A2ED3" w14:textId="545736CF" w:rsidR="00A75E70" w:rsidRPr="00AC7674" w:rsidRDefault="005A396A" w:rsidP="00A75E70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Zahlen am Zahlenstrahl</w:t>
            </w:r>
          </w:p>
        </w:tc>
      </w:tr>
      <w:tr w:rsidR="005A396A" w:rsidRPr="00E0758C" w14:paraId="5458055F" w14:textId="77777777" w:rsidTr="00105045">
        <w:tc>
          <w:tcPr>
            <w:tcW w:w="610" w:type="dxa"/>
          </w:tcPr>
          <w:p w14:paraId="44570D41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AA460EF" w14:textId="73D65316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6F27A75C" w14:textId="43C4760F" w:rsidR="005A396A" w:rsidRDefault="005A396A" w:rsidP="004F1321">
            <w:pPr>
              <w:pStyle w:val="Ausflltext"/>
              <w:spacing w:after="120"/>
            </w:pPr>
            <w:r w:rsidRPr="005A396A">
              <w:t xml:space="preserve">Trage die </w:t>
            </w:r>
            <w:r w:rsidR="009A4DAC">
              <w:t xml:space="preserve">ungefähr </w:t>
            </w:r>
            <w:r w:rsidRPr="005A396A">
              <w:t>passenden Zahlen ein.</w:t>
            </w:r>
          </w:p>
          <w:p w14:paraId="54E60372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1A61F03A" wp14:editId="3CBA7C4E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C69CC8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79A44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59F5EB4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E00FA5B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913C2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CBDFF8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01E4CC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1F03A" id="Gruppieren 35" o:spid="_x0000_s1062" style="width:396pt;height:28.3pt;mso-position-horizontal-relative:char;mso-position-vertical-relative:line" coordsize="50850,35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">
                      <v:group id="Gruppieren 34" o:spid="_x0000_s1063" style="position:absolute;left:80;top:1443;width:50637;height:2153" coordsize="50637,2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">
                        <v:roundrect id="_x0000_s1064" style="position:absolute;left:47043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AC69CC8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5" style="position:absolute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079A44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66" style="position:absolute;left:4170;width:359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59F5EB4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7" style="position:absolute;left:1183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E00FA5B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8" style="position:absolute;left:2346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913C2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9" style="position:absolute;left:35252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CBDFF8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0" style="position:absolute;left:41709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001E4CC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1" type="#_x0000_t75" style="position:absolute;width:50850;height:1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">
                        <v:imagedata r:id="rId14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0CA295C3" w14:textId="6653D968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7509C8A5" w14:textId="77777777" w:rsidTr="00600F31">
        <w:trPr>
          <w:trHeight w:val="1155"/>
        </w:trPr>
        <w:tc>
          <w:tcPr>
            <w:tcW w:w="610" w:type="dxa"/>
          </w:tcPr>
          <w:p w14:paraId="4FD2FBC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C12F60F" w14:textId="5DF32BAC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p w14:paraId="7327C267" w14:textId="08D3D744" w:rsidR="008D6618" w:rsidRDefault="005A396A" w:rsidP="002329E7">
            <w:pPr>
              <w:pStyle w:val="Ausflltext"/>
            </w:pPr>
            <w:r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Pr="005A396A">
              <w:t>mit den richtigen Stellen a</w:t>
            </w:r>
            <w:r>
              <w:t>uf dem Zahlenstrahl</w:t>
            </w:r>
            <w:r w:rsidRPr="005A396A">
              <w:t xml:space="preserve">. </w:t>
            </w:r>
          </w:p>
          <w:p w14:paraId="5DC91152" w14:textId="3031D703" w:rsidR="00052B48" w:rsidRDefault="008D6618" w:rsidP="002329E7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03124E02" wp14:editId="0B472555">
                      <wp:simplePos x="0" y="0"/>
                      <wp:positionH relativeFrom="column">
                        <wp:posOffset>2204</wp:posOffset>
                      </wp:positionH>
                      <wp:positionV relativeFrom="paragraph">
                        <wp:posOffset>20649</wp:posOffset>
                      </wp:positionV>
                      <wp:extent cx="5074920" cy="664496"/>
                      <wp:effectExtent l="0" t="0" r="5080" b="8890"/>
                      <wp:wrapNone/>
                      <wp:docPr id="319511346" name="Gruppieren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4920" cy="664496"/>
                                <a:chOff x="0" y="0"/>
                                <a:chExt cx="5074920" cy="664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497136" name="Grafik 831497136">
                                  <a:extLst>
                                    <a:ext uri="{FF2B5EF4-FFF2-40B4-BE49-F238E27FC236}">
                                      <a16:creationId xmlns:a16="http://schemas.microsoft.com/office/drawing/2014/main" id="{9AFC86AE-243B-8EB5-4DCE-496206CD2442}"/>
                                    </a:ext>
                                  </a:extLst>
                                </pic:cNvPr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0" y="48899"/>
                                  <a:ext cx="5074920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67329623" name="Abgerundetes Rechteck 10"/>
                              <wps:cNvSpPr/>
                              <wps:spPr>
                                <a:xfrm>
                                  <a:off x="34229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8BBAB1" w14:textId="0D0C7E69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498182" name="Abgerundetes Rechteck 10"/>
                              <wps:cNvSpPr/>
                              <wps:spPr>
                                <a:xfrm>
                                  <a:off x="4674686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52B1B4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686508" name="Abgerundetes Rechteck 10"/>
                              <wps:cNvSpPr/>
                              <wps:spPr>
                                <a:xfrm>
                                  <a:off x="1564748" y="400983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AAF762" w14:textId="4E765975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262583" name="Abgerundetes Rechteck 10"/>
                              <wps:cNvSpPr/>
                              <wps:spPr>
                                <a:xfrm>
                                  <a:off x="2161309" y="449866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E9A0C3" w14:textId="66CE65E1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44804" name="Abgerundetes Rechteck 10"/>
                              <wps:cNvSpPr/>
                              <wps:spPr>
                                <a:xfrm>
                                  <a:off x="2792349" y="359168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9BDAC7" w14:textId="2491D34B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40819" name="Abgerundetes Rechteck 10"/>
                              <wps:cNvSpPr/>
                              <wps:spPr>
                                <a:xfrm>
                                  <a:off x="3779846" y="308100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1B0DCB" w14:textId="606DFE35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185801" name="Abgerundetes Rechteck 10"/>
                              <wps:cNvSpPr/>
                              <wps:spPr>
                                <a:xfrm>
                                  <a:off x="4244381" y="356959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B9D0A45" w14:textId="6C3EE0C6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825362" name="Freihandform 10"/>
                              <wps:cNvSpPr/>
                              <wps:spPr>
                                <a:xfrm rot="18954451" flipH="1" flipV="1">
                                  <a:off x="789098" y="0"/>
                                  <a:ext cx="45719" cy="399441"/>
                                </a:xfrm>
                                <a:custGeom>
                                  <a:avLst/>
                                  <a:gdLst>
                                    <a:gd name="connsiteX0" fmla="*/ 0 w 152948"/>
                                    <a:gd name="connsiteY0" fmla="*/ 0 h 514350"/>
                                    <a:gd name="connsiteX1" fmla="*/ 152400 w 152948"/>
                                    <a:gd name="connsiteY1" fmla="*/ 161925 h 514350"/>
                                    <a:gd name="connsiteX2" fmla="*/ 50800 w 152948"/>
                                    <a:gd name="connsiteY2" fmla="*/ 320675 h 514350"/>
                                    <a:gd name="connsiteX3" fmla="*/ 44450 w 152948"/>
                                    <a:gd name="connsiteY3" fmla="*/ 514350 h 514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2948" h="514350">
                                      <a:moveTo>
                                        <a:pt x="0" y="0"/>
                                      </a:moveTo>
                                      <a:cubicBezTo>
                                        <a:pt x="71966" y="54239"/>
                                        <a:pt x="143933" y="108479"/>
                                        <a:pt x="152400" y="161925"/>
                                      </a:cubicBezTo>
                                      <a:cubicBezTo>
                                        <a:pt x="160867" y="215371"/>
                                        <a:pt x="68792" y="261938"/>
                                        <a:pt x="50800" y="320675"/>
                                      </a:cubicBezTo>
                                      <a:cubicBezTo>
                                        <a:pt x="32808" y="379412"/>
                                        <a:pt x="38629" y="446881"/>
                                        <a:pt x="44450" y="5143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61735080" name="Abgerundetes Rechteck 10"/>
                              <wps:cNvSpPr/>
                              <wps:spPr>
                                <a:xfrm>
                                  <a:off x="880171" y="30806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A414F" w14:textId="2013F52B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124E02" id="Gruppieren 38" o:spid="_x0000_s1072" style="position:absolute;margin-left:.15pt;margin-top:1.65pt;width:399.6pt;height:52.3pt;z-index:252137984;mso-position-horizontal-relative:text;mso-position-vertical-relative:text;mso-height-relative:margin" coordsize="50749,66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">
                      <v:shape id="Grafik 831497136" o:spid="_x0000_s1073" type="#_x0000_t75" style="position:absolute;top:488;width:50749;height: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">
                        <v:imagedata r:id="rId16" o:title="" cropbottom="40236f"/>
                        <o:lock v:ext="edit" aspectratio="f"/>
                      </v:shape>
                      <v:roundrect id="_x0000_s1074" style="position:absolute;left:342;top:1858;width:3554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A8BBAB1" w14:textId="0D0C7E69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75" style="position:absolute;left:46746;top:1858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7B52B1B4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76" style="position:absolute;left:15647;top:4009;width:355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6AAF762" w14:textId="4E765975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77" style="position:absolute;left:21613;top:4498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CE9A0C3" w14:textId="66CE65E1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078" style="position:absolute;left:27923;top:359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19BDAC7" w14:textId="2491D34B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079" style="position:absolute;left:37798;top:308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581B0DCB" w14:textId="606DFE35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64</w:t>
                              </w:r>
                            </w:p>
                          </w:txbxContent>
                        </v:textbox>
                      </v:roundrect>
                      <v:roundrect id="_x0000_s1080" style="position:absolute;left:42443;top:3569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5B9D0A45" w14:textId="6C3EE0C6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99</w:t>
                              </w:r>
                            </w:p>
                          </w:txbxContent>
                        </v:textbox>
                      </v:roundrect>
                      <v:shape id="Freihandform 10" o:spid="_x0000_s1081" style="position:absolute;left:7890;width:458;height:3994;rotation:-2889645fd;flip:x 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" path="m,c71966,54239,143933,108479,152400,161925,160867,215371,68792,261938,50800,320675,32808,379412,38629,446881,44450,514350e" filled="f" strokecolor="#0070c0" strokeweight="1.5pt">
                        <v:stroke joinstyle="miter"/>
                        <v:path arrowok="t" o:connecttype="custom" o:connectlocs="0,0;45555,125750;15185,249034;13287,399441" o:connectangles="0,0,0,0"/>
                      </v:shape>
                      <v:roundrect id="_x0000_s1082" style="position:absolute;left:8801;top:308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35A414F" w14:textId="2013F52B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75875841" w14:textId="2C6A1641" w:rsidR="00052B48" w:rsidRDefault="00052B48" w:rsidP="002329E7">
            <w:pPr>
              <w:pStyle w:val="Ausflltext"/>
            </w:pPr>
          </w:p>
          <w:p w14:paraId="2B9B0489" w14:textId="45AF2CC5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0FCBA38D" w14:textId="77777777" w:rsidTr="00583B56">
        <w:tc>
          <w:tcPr>
            <w:tcW w:w="610" w:type="dxa"/>
          </w:tcPr>
          <w:p w14:paraId="1F7DBE9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6044D6A" w14:textId="1A929328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4" w:type="dxa"/>
          </w:tcPr>
          <w:p w14:paraId="52589104" w14:textId="50FF7D40" w:rsidR="005A396A" w:rsidRDefault="005A396A" w:rsidP="004F1321">
            <w:pPr>
              <w:spacing w:after="120"/>
            </w:pPr>
            <w:r w:rsidRPr="005A396A">
              <w:t>Beschreibe, wie du die richtige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34F95098" w14:textId="77777777" w:rsidTr="00131F82">
              <w:tc>
                <w:tcPr>
                  <w:tcW w:w="7597" w:type="dxa"/>
                </w:tcPr>
                <w:p w14:paraId="0EC76BAE" w14:textId="3759E4A0" w:rsidR="00131F82" w:rsidRDefault="00131F82" w:rsidP="00A75E70">
                  <w:r>
                    <w:t xml:space="preserve"> </w:t>
                  </w:r>
                </w:p>
                <w:p w14:paraId="62FF64EF" w14:textId="77777777" w:rsidR="00131F82" w:rsidRDefault="00131F82" w:rsidP="00A75E70"/>
                <w:p w14:paraId="5BF3D9D9" w14:textId="137AA457" w:rsidR="00131F82" w:rsidRDefault="00131F82" w:rsidP="00A75E70"/>
              </w:tc>
            </w:tr>
          </w:tbl>
          <w:p w14:paraId="6BFD0033" w14:textId="77777777" w:rsidR="00A75E70" w:rsidRPr="00E0758C" w:rsidRDefault="00A75E70" w:rsidP="00A75E70"/>
        </w:tc>
        <w:tc>
          <w:tcPr>
            <w:tcW w:w="22" w:type="dxa"/>
            <w:vAlign w:val="bottom"/>
          </w:tcPr>
          <w:p w14:paraId="63FD845C" w14:textId="18B12496" w:rsidR="00A75E70" w:rsidRPr="00E0758C" w:rsidRDefault="00463F1E" w:rsidP="00A75E70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4720" behindDoc="0" locked="0" layoutInCell="1" allowOverlap="1" wp14:anchorId="5ED554A0" wp14:editId="2EF932E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224155</wp:posOffset>
                  </wp:positionV>
                  <wp:extent cx="222885" cy="700405"/>
                  <wp:effectExtent l="0" t="0" r="5715" b="0"/>
                  <wp:wrapNone/>
                  <wp:docPr id="1718849402" name="Grafik 1718849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6A2" w:rsidRPr="00E0758C" w14:paraId="1E7800EF" w14:textId="77777777" w:rsidTr="00644F56">
        <w:tc>
          <w:tcPr>
            <w:tcW w:w="624" w:type="dxa"/>
            <w:gridSpan w:val="2"/>
          </w:tcPr>
          <w:p w14:paraId="40E2E564" w14:textId="75AB8B92" w:rsidR="003006A2" w:rsidRPr="00AC7674" w:rsidRDefault="00A75E70" w:rsidP="00AC7674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47" w:type="dxa"/>
            <w:gridSpan w:val="3"/>
          </w:tcPr>
          <w:p w14:paraId="7171312A" w14:textId="388DE429" w:rsidR="003006A2" w:rsidRPr="00AC7674" w:rsidRDefault="00EA5A0E" w:rsidP="00AC7674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Zoomen </w:t>
            </w:r>
            <w:r w:rsidR="005A396A" w:rsidRPr="005A396A">
              <w:rPr>
                <w:color w:val="70BCC9" w:themeColor="text2" w:themeTint="99"/>
              </w:rPr>
              <w:t>am Zahlenstrahl</w:t>
            </w:r>
          </w:p>
        </w:tc>
      </w:tr>
      <w:tr w:rsidR="005A396A" w:rsidRPr="00E0758C" w14:paraId="1CC85523" w14:textId="77777777" w:rsidTr="00105045">
        <w:tc>
          <w:tcPr>
            <w:tcW w:w="610" w:type="dxa"/>
          </w:tcPr>
          <w:p w14:paraId="48BA3CD0" w14:textId="4FF582CF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BBBDDB1" w14:textId="5D8C5ADA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613498E1" w14:textId="5B63A8F6" w:rsidR="005A396A" w:rsidRDefault="005A396A" w:rsidP="002329E7">
            <w:pPr>
              <w:pStyle w:val="Ausflltext"/>
              <w:rPr>
                <w:noProof/>
              </w:rPr>
            </w:pPr>
            <w:r w:rsidRPr="005A396A">
              <w:t xml:space="preserve">Trage die passenden Zahlen </w:t>
            </w:r>
            <w:r>
              <w:t xml:space="preserve">auf dem Tausenderstrahl </w:t>
            </w:r>
            <w:r w:rsidRPr="005A396A">
              <w:t>ein.</w:t>
            </w:r>
            <w:r w:rsidR="004F1321">
              <w:rPr>
                <w:noProof/>
              </w:rPr>
              <w:t xml:space="preserve"> </w:t>
            </w:r>
          </w:p>
          <w:p w14:paraId="6DC64322" w14:textId="7842A4C3" w:rsidR="004F1321" w:rsidRDefault="004F1321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2FB7B5E4" wp14:editId="436FEE78">
                      <wp:simplePos x="0" y="0"/>
                      <wp:positionH relativeFrom="column">
                        <wp:posOffset>84962</wp:posOffset>
                      </wp:positionH>
                      <wp:positionV relativeFrom="paragraph">
                        <wp:posOffset>47068</wp:posOffset>
                      </wp:positionV>
                      <wp:extent cx="4843019" cy="524510"/>
                      <wp:effectExtent l="0" t="0" r="0" b="0"/>
                      <wp:wrapNone/>
                      <wp:docPr id="2067183077" name="Gruppieren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3019" cy="524510"/>
                                <a:chOff x="0" y="0"/>
                                <a:chExt cx="4843019" cy="52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Grafik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59" y="0"/>
                                  <a:ext cx="4823460" cy="52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987180987" name="Gruppieren 40"/>
                              <wpg:cNvGrpSpPr/>
                              <wpg:grpSpPr>
                                <a:xfrm>
                                  <a:off x="0" y="210263"/>
                                  <a:ext cx="4337132" cy="175260"/>
                                  <a:chOff x="0" y="0"/>
                                  <a:chExt cx="4337132" cy="175260"/>
                                </a:xfrm>
                              </wpg:grpSpPr>
                              <wps:wsp>
                                <wps:cNvPr id="1599734471" name="Abgerundetes Rechteck 10"/>
                                <wps:cNvSpPr/>
                                <wps:spPr>
                                  <a:xfrm>
                                    <a:off x="3970102" y="0"/>
                                    <a:ext cx="367030" cy="17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CD3F79" w14:textId="77777777" w:rsidR="004F1321" w:rsidRPr="00FC5729" w:rsidRDefault="004F1321" w:rsidP="004F1321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1187288" name="Abgerundetes Rechteck 10"/>
                                <wps:cNvSpPr/>
                                <wps:spPr>
                                  <a:xfrm>
                                    <a:off x="0" y="0"/>
                                    <a:ext cx="200660" cy="17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451825" w14:textId="58685884" w:rsidR="004F1321" w:rsidRPr="00FC5729" w:rsidRDefault="004F1321" w:rsidP="004F1321">
                                      <w:pPr>
                                        <w:pStyle w:val="SprechbaseBeschreibung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 xml:space="preserve"> 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B7B5E4" id="Gruppieren 43" o:spid="_x0000_s1083" style="position:absolute;margin-left:6.7pt;margin-top:3.7pt;width:381.35pt;height:41.3pt;z-index:252165632;mso-position-horizontal-relative:text;mso-position-vertical-relative:text" coordsize="48430,52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">
                      <v:shape id="Grafik 42" o:spid="_x0000_s1084" type="#_x0000_t75" style="position:absolute;left:195;width:48235;height:5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">
                        <v:imagedata r:id="rId19" o:title=""/>
                      </v:shape>
                      <v:group id="Gruppieren 40" o:spid="_x0000_s1085" style="position:absolute;top:2102;width:43371;height:1753" coordsize="43371,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">
                        <v:roundrect id="_x0000_s1086" style="position:absolute;left:39701;width:3670;height:1752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" fillcolor="white [3212]" stroked="f" strokeweight="1pt">
                          <v:stroke joinstyle="miter"/>
                          <v:textbox style="mso-fit-shape-to-text:t" inset="0,0,0,0">
                            <w:txbxContent>
                              <w:p w14:paraId="04CD3F79" w14:textId="77777777" w:rsidR="004F1321" w:rsidRPr="00FC5729" w:rsidRDefault="004F1321" w:rsidP="004F1321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087" style="position:absolute;width:2006;height:1752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" fillcolor="white [3212]" stroked="f" strokeweight="1pt">
                          <v:stroke joinstyle="miter"/>
                          <v:textbox style="mso-fit-shape-to-text:t" inset="0,0,0,0">
                            <w:txbxContent>
                              <w:p w14:paraId="69451825" w14:textId="58685884" w:rsidR="004F1321" w:rsidRPr="00FC5729" w:rsidRDefault="004F1321" w:rsidP="004F1321">
                                <w:pPr>
                                  <w:pStyle w:val="SprechbaseBeschreibung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A754E38" w14:textId="18E85932" w:rsidR="004F1321" w:rsidRDefault="004F1321" w:rsidP="002329E7">
            <w:pPr>
              <w:pStyle w:val="Ausflltext"/>
            </w:pPr>
          </w:p>
          <w:p w14:paraId="431F2482" w14:textId="24F7DE4F" w:rsidR="005A396A" w:rsidRPr="00E0758C" w:rsidRDefault="005A396A" w:rsidP="008D6618">
            <w:pPr>
              <w:pStyle w:val="Ausflltext"/>
            </w:pPr>
          </w:p>
        </w:tc>
      </w:tr>
      <w:tr w:rsidR="005A396A" w:rsidRPr="00E0758C" w14:paraId="18151AE4" w14:textId="77777777" w:rsidTr="00583B56">
        <w:tc>
          <w:tcPr>
            <w:tcW w:w="610" w:type="dxa"/>
          </w:tcPr>
          <w:p w14:paraId="4C76E53F" w14:textId="77777777" w:rsidR="004F1321" w:rsidRPr="00E0758C" w:rsidRDefault="004F1321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845914F" w14:textId="7186BB52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4" w:type="dxa"/>
          </w:tcPr>
          <w:p w14:paraId="6FE43AFE" w14:textId="3B600E46" w:rsidR="005A396A" w:rsidRDefault="004F1321" w:rsidP="002329E7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03456" behindDoc="0" locked="0" layoutInCell="1" allowOverlap="1" wp14:anchorId="72A0B772" wp14:editId="60E1BE82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246380</wp:posOffset>
                  </wp:positionV>
                  <wp:extent cx="4819650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8196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</w:t>
            </w:r>
            <w:r w:rsidR="005A396A">
              <w:t>auf dem Tausenderstrahl</w:t>
            </w:r>
            <w:r w:rsidR="005A396A" w:rsidRPr="005A396A">
              <w:t xml:space="preserve">. </w:t>
            </w:r>
          </w:p>
          <w:p w14:paraId="69BED891" w14:textId="49B95738" w:rsidR="004F1321" w:rsidRDefault="004F1321" w:rsidP="002329E7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266B23FE" wp14:editId="381C3B19">
                      <wp:simplePos x="0" y="0"/>
                      <wp:positionH relativeFrom="column">
                        <wp:posOffset>-48012</wp:posOffset>
                      </wp:positionH>
                      <wp:positionV relativeFrom="paragraph">
                        <wp:posOffset>184899</wp:posOffset>
                      </wp:positionV>
                      <wp:extent cx="4539509" cy="517800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9509" cy="517800"/>
                                <a:chOff x="0" y="0"/>
                                <a:chExt cx="4539509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0510EF" w14:textId="4FB19C3A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4720BD" w14:textId="673B1850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163E94" w14:textId="33B61953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EF1935" w14:textId="7A613DA0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630A8C1" w14:textId="4682A1C9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D6F438D" w14:textId="008AEF56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7E0C0C" w14:textId="0FA36A40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3970549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4325AC" w14:textId="1A6A4441" w:rsidR="004F1321" w:rsidRPr="00FC5729" w:rsidRDefault="004F1321" w:rsidP="004F132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B23FE" id="Gruppieren 39" o:spid="_x0000_s1088" style="position:absolute;margin-left:-3.8pt;margin-top:14.55pt;width:357.45pt;height:40.75pt;z-index:252165632;mso-position-horizontal-relative:text;mso-position-vertical-relative:text;mso-height-relative:margin" coordsize="45395,51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">
                      <v:roundrect id="_x0000_s1089" style="position:absolute;left:7188;top:151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C0510EF" w14:textId="4FB19C3A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0" style="position:absolute;top:146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0A4720BD" w14:textId="673B1850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1" style="position:absolute;left:13936;top:2542;width:3549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4B163E94" w14:textId="33B61953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8385;top:303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CEF1935" w14:textId="7A613DA0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25329;top:1858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630A8C1" w14:textId="4682A1C9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4" style="position:absolute;left:30561;top:220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0D6F438D" w14:textId="008AEF56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899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5500;top:2053;width:396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7D7E0C0C" w14:textId="0FA36A40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9705;width:569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0B4325AC" w14:textId="1A6A4441" w:rsidR="004F1321" w:rsidRPr="00FC5729" w:rsidRDefault="004F1321" w:rsidP="004F1321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049C725" w14:textId="1B830E75" w:rsidR="005A396A" w:rsidRPr="00E0758C" w:rsidRDefault="005A396A" w:rsidP="002329E7">
            <w:pPr>
              <w:pStyle w:val="Ausflltext"/>
            </w:pPr>
          </w:p>
        </w:tc>
        <w:tc>
          <w:tcPr>
            <w:tcW w:w="22" w:type="dxa"/>
            <w:vAlign w:val="bottom"/>
          </w:tcPr>
          <w:p w14:paraId="6969BA18" w14:textId="02656CA0" w:rsidR="005A396A" w:rsidRPr="00E0758C" w:rsidRDefault="00463F1E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5744" behindDoc="0" locked="0" layoutInCell="1" allowOverlap="1" wp14:anchorId="0804F42B" wp14:editId="2921886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322580</wp:posOffset>
                  </wp:positionV>
                  <wp:extent cx="222885" cy="700405"/>
                  <wp:effectExtent l="0" t="0" r="5715" b="0"/>
                  <wp:wrapNone/>
                  <wp:docPr id="1755366273" name="Grafik 175536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E5F3F9" w14:textId="1B11E608" w:rsidR="004F1321" w:rsidRDefault="009C7C4A" w:rsidP="004F1321"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D5D181A" wp14:editId="5451883A">
                <wp:simplePos x="0" y="0"/>
                <wp:positionH relativeFrom="column">
                  <wp:posOffset>5779480</wp:posOffset>
                </wp:positionH>
                <wp:positionV relativeFrom="paragraph">
                  <wp:posOffset>-6377940</wp:posOffset>
                </wp:positionV>
                <wp:extent cx="39370" cy="39370"/>
                <wp:effectExtent l="0" t="0" r="11430" b="11430"/>
                <wp:wrapNone/>
                <wp:docPr id="1998909868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2AE104" id="Oval 31" o:spid="_x0000_s1026" style="position:absolute;margin-left:455.1pt;margin-top:-502.2pt;width:3.1pt;height:3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" strokecolor="windowText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3A6648"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A3C0110" wp14:editId="3AC05C81">
                <wp:simplePos x="0" y="0"/>
                <wp:positionH relativeFrom="column">
                  <wp:posOffset>5783925</wp:posOffset>
                </wp:positionH>
                <wp:positionV relativeFrom="paragraph">
                  <wp:posOffset>-7402830</wp:posOffset>
                </wp:positionV>
                <wp:extent cx="39370" cy="39370"/>
                <wp:effectExtent l="0" t="0" r="11430" b="11430"/>
                <wp:wrapNone/>
                <wp:docPr id="1279264635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0C827F" id="Oval 31" o:spid="_x0000_s1026" style="position:absolute;margin-left:455.45pt;margin-top:-582.9pt;width:3.1pt;height:3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219D4506" w14:textId="16C3CFF9" w:rsidR="004F1321" w:rsidRPr="004F1321" w:rsidRDefault="004F1321" w:rsidP="004F1321">
      <w:pPr>
        <w:sectPr w:rsidR="004F1321" w:rsidRPr="004F1321" w:rsidSect="003079FB">
          <w:headerReference w:type="default" r:id="rId21"/>
          <w:footerReference w:type="default" r:id="rId2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28CB0FBD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>Ich kann Zahlen mit Material lesen und darstellen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6FEA3B9A" w14:textId="763703FA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08D9DEB3" w14:textId="51BA2C78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52B44D4E" wp14:editId="211ACBEC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24A2CC51" w14:textId="77777777" w:rsidTr="00192D9F">
        <w:tc>
          <w:tcPr>
            <w:tcW w:w="610" w:type="dxa"/>
          </w:tcPr>
          <w:p w14:paraId="454C576A" w14:textId="349E0152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754B75F" wp14:editId="2B2433B7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CC24DC2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A14110E" w14:textId="1ADE0032" w:rsidR="00F63CC8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78172D56" w14:textId="27C5412E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1FE09AAA" w14:textId="6C0B4A82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viele rote Abschnitte gibt es? Wie viele rote Perlen sind 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21354E68" w14:textId="6FC4AD73" w:rsidR="002A1096" w:rsidRDefault="002A1096" w:rsidP="00CC730A">
            <w:pPr>
              <w:pStyle w:val="Listenabsatz"/>
            </w:pPr>
            <w:r>
              <w:rPr>
                <w:noProof/>
              </w:rPr>
              <w:t xml:space="preserve">Wo ist die Zahl 40? Wie viele Perlen sind links von der 40? </w:t>
            </w:r>
            <w:r w:rsidR="00CC730A">
              <w:rPr>
                <w:noProof/>
              </w:rPr>
              <w:br/>
            </w:r>
            <w:r>
              <w:rPr>
                <w:noProof/>
              </w:rPr>
              <w:t>Wie viele Perlen sind rechts von der 40?</w:t>
            </w:r>
          </w:p>
          <w:p w14:paraId="79C8BA5F" w14:textId="0D6F490A" w:rsidR="00F63CC8" w:rsidRPr="00E0758C" w:rsidRDefault="00F63CC8" w:rsidP="00F63CC8"/>
        </w:tc>
      </w:tr>
      <w:tr w:rsidR="00F63CC8" w:rsidRPr="00E0758C" w14:paraId="491E32C9" w14:textId="77777777" w:rsidTr="00192D9F">
        <w:tc>
          <w:tcPr>
            <w:tcW w:w="610" w:type="dxa"/>
          </w:tcPr>
          <w:p w14:paraId="1485185E" w14:textId="14755CB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0498ED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756C5EA3" w14:textId="496E90CD" w:rsidR="00F63CC8" w:rsidRPr="00FB6DC4" w:rsidRDefault="00F63CC8" w:rsidP="00A3606A">
            <w:pPr>
              <w:pStyle w:val="Listenabsatz"/>
            </w:pPr>
            <w:r>
              <w:t>In welchem Abschnitt</w:t>
            </w:r>
            <w:r w:rsidRPr="00FB6DC4">
              <w:t xml:space="preserve"> befinden sich die Zahlen 11 bis 20?</w:t>
            </w:r>
            <w:r w:rsidR="002A1096">
              <w:t xml:space="preserve"> </w:t>
            </w:r>
            <w:r w:rsidR="00A3606A">
              <w:br/>
              <w:t>Was genau ist eigentlich ein Abschnitt?</w:t>
            </w:r>
          </w:p>
          <w:p w14:paraId="59778B19" w14:textId="2885C1A1" w:rsidR="00F63CC8" w:rsidRDefault="00F63CC8" w:rsidP="00A3606A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3E4C1620" w14:textId="064C9AF0" w:rsidR="00F63CC8" w:rsidRDefault="00F63CC8" w:rsidP="00A3606A">
            <w:pPr>
              <w:pStyle w:val="Listenabsatz"/>
            </w:pPr>
            <w:r>
              <w:t>Welche Zahlen befinden sich im fünften 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45290112" w14:textId="28638678" w:rsidR="002A1096" w:rsidRDefault="002A1096" w:rsidP="00A3606A">
            <w:pPr>
              <w:pStyle w:val="Listenabsatz"/>
            </w:pPr>
            <w:r>
              <w:t xml:space="preserve">Wo sind die Zahlen 0, 1, 15 und 21? </w:t>
            </w:r>
          </w:p>
          <w:p w14:paraId="13FC1780" w14:textId="2EDF0EEB" w:rsidR="00F63CC8" w:rsidRPr="00E0758C" w:rsidRDefault="00F63CC8" w:rsidP="00F63CC8"/>
        </w:tc>
      </w:tr>
      <w:tr w:rsidR="00F63CC8" w:rsidRPr="00E0758C" w14:paraId="17B51E14" w14:textId="77777777" w:rsidTr="00105045">
        <w:tc>
          <w:tcPr>
            <w:tcW w:w="610" w:type="dxa"/>
          </w:tcPr>
          <w:p w14:paraId="54E8765F" w14:textId="75729E89" w:rsidR="00F63CC8" w:rsidRPr="00E0758C" w:rsidRDefault="0041177D" w:rsidP="00F63CC8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4938E79A" wp14:editId="2719E620">
                  <wp:extent cx="360000" cy="272386"/>
                  <wp:effectExtent l="0" t="0" r="254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511F925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5CCD55B3" w14:textId="77777777" w:rsidR="00A3606A" w:rsidRPr="00A3606A" w:rsidRDefault="00A3606A" w:rsidP="00A3606A">
            <w:pPr>
              <w:pStyle w:val="Listenabsatz"/>
            </w:pPr>
            <w:r w:rsidRPr="00A3606A">
              <w:t>Warum werden die Zahlen zwischen die Perlen gesteckt?</w:t>
            </w:r>
          </w:p>
          <w:p w14:paraId="367D3FED" w14:textId="6BC87C14" w:rsidR="00F63CC8" w:rsidRPr="00FB6DC4" w:rsidRDefault="00F63CC8" w:rsidP="00A3606A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an die richtige Stelle.</w:t>
            </w:r>
          </w:p>
          <w:p w14:paraId="1125E534" w14:textId="05682BB8" w:rsidR="00F63CC8" w:rsidRDefault="00F63CC8" w:rsidP="00A3606A">
            <w:pPr>
              <w:pStyle w:val="Listenabsatz"/>
            </w:pPr>
            <w:r>
              <w:t>Beschreib</w:t>
            </w:r>
            <w:r w:rsidR="00F50798">
              <w:t>e</w:t>
            </w:r>
            <w:r>
              <w:t xml:space="preserve">, wie </w:t>
            </w:r>
            <w:r w:rsidR="00F50798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251452B1" w14:textId="07F9B1C7" w:rsidR="00F63CC8" w:rsidRPr="00E0758C" w:rsidRDefault="00F63CC8" w:rsidP="00F63CC8"/>
        </w:tc>
      </w:tr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58AD1185" w14:textId="5620A50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525B8A68" w14:textId="77777777" w:rsidTr="005C24F6">
        <w:tc>
          <w:tcPr>
            <w:tcW w:w="610" w:type="dxa"/>
          </w:tcPr>
          <w:p w14:paraId="781B9ECC" w14:textId="5302C10A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6A7FC82" w14:textId="5AB2193B" w:rsidR="00F63CC8" w:rsidRPr="00230A99" w:rsidRDefault="00F63CC8" w:rsidP="00F63CC8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F33458E" w14:textId="77777777" w:rsidR="00F63CC8" w:rsidRDefault="00F63CC8" w:rsidP="002329E7">
            <w:pPr>
              <w:pStyle w:val="Ausflltext"/>
            </w:pPr>
            <w:r w:rsidRPr="005A396A">
              <w:t>Trage die passenden Zahlen ein.</w:t>
            </w:r>
          </w:p>
          <w:p w14:paraId="278BB811" w14:textId="25550FF4" w:rsidR="004E349C" w:rsidRDefault="002745E0" w:rsidP="004E349C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3154E4A7" wp14:editId="1DD8B2CC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79375</wp:posOffset>
                      </wp:positionV>
                      <wp:extent cx="359410" cy="359410"/>
                      <wp:effectExtent l="0" t="0" r="8890" b="8890"/>
                      <wp:wrapNone/>
                      <wp:docPr id="175802162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789336396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412ADB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061468" name="Gerade Verbindung 29"/>
                              <wps:cNvCnPr/>
                              <wps:spPr>
                                <a:xfrm>
                                  <a:off x="42057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4E4A7" id="Gruppieren 30" o:spid="_x0000_s1098" style="position:absolute;margin-left:263.8pt;margin-top:6.25pt;width:28.3pt;height:28.3pt;z-index:251699712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">
                      <v:roundrect id="_x0000_s1099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E412ADB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0" style="position:absolute;visibility:visible;mso-wrap-style:square" from="420,-6045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2DF09884" wp14:editId="7FF5185F">
                      <wp:simplePos x="0" y="0"/>
                      <wp:positionH relativeFrom="column">
                        <wp:posOffset>5071745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54398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8617EF" id="Oval 31" o:spid="_x0000_s1026" style="position:absolute;margin-left:399.35pt;margin-top:9.45pt;width:3.1pt;height:3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31DC8D94" wp14:editId="09B50107">
                      <wp:simplePos x="0" y="0"/>
                      <wp:positionH relativeFrom="column">
                        <wp:posOffset>4827560</wp:posOffset>
                      </wp:positionH>
                      <wp:positionV relativeFrom="paragraph">
                        <wp:posOffset>83185</wp:posOffset>
                      </wp:positionV>
                      <wp:extent cx="359410" cy="356870"/>
                      <wp:effectExtent l="0" t="0" r="8890" b="11430"/>
                      <wp:wrapNone/>
                      <wp:docPr id="1617330559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6870"/>
                                <a:chOff x="-302391" y="-604520"/>
                                <a:chExt cx="360561" cy="358535"/>
                              </a:xfrm>
                            </wpg:grpSpPr>
                            <wps:wsp>
                              <wps:cNvPr id="1778534977" name="Abgerundetes Rechteck 10"/>
                              <wps:cNvSpPr/>
                              <wps:spPr>
                                <a:xfrm>
                                  <a:off x="-302391" y="-46222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7834A8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317197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DC8D94" id="_x0000_s1101" style="position:absolute;margin-left:380.1pt;margin-top:6.55pt;width:28.3pt;height:28.1pt;z-index:251696640;mso-position-horizontal-relative:text;mso-position-vertical-relative:text;mso-width-relative:margin;mso-height-relative:margin" coordorigin="-3023,-6045" coordsize="3605,35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">
                      <v:roundrect id="_x0000_s1102" style="position:absolute;left:-3023;top:-4622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07834A8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line id="Gerade Verbindung 29" o:spid="_x0000_s1103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5683CF4A" wp14:editId="4B51D802">
                      <wp:simplePos x="0" y="0"/>
                      <wp:positionH relativeFrom="column">
                        <wp:posOffset>4271523</wp:posOffset>
                      </wp:positionH>
                      <wp:positionV relativeFrom="paragraph">
                        <wp:posOffset>80835</wp:posOffset>
                      </wp:positionV>
                      <wp:extent cx="359410" cy="359410"/>
                      <wp:effectExtent l="0" t="0" r="8890" b="8890"/>
                      <wp:wrapNone/>
                      <wp:docPr id="134791188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380707622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BF9EE5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198096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83CF4A" id="_x0000_s1104" style="position:absolute;margin-left:336.35pt;margin-top:6.35pt;width:28.3pt;height:28.3pt;z-index:251700736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">
                      <v:roundrect id="_x0000_s1105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42BF9EE5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6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1974440B" wp14:editId="2E140F31">
                      <wp:simplePos x="0" y="0"/>
                      <wp:positionH relativeFrom="column">
                        <wp:posOffset>2450360</wp:posOffset>
                      </wp:positionH>
                      <wp:positionV relativeFrom="paragraph">
                        <wp:posOffset>83820</wp:posOffset>
                      </wp:positionV>
                      <wp:extent cx="359410" cy="358775"/>
                      <wp:effectExtent l="0" t="0" r="8890" b="9525"/>
                      <wp:wrapNone/>
                      <wp:docPr id="51380785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8775"/>
                                <a:chOff x="-181121" y="-604685"/>
                                <a:chExt cx="360993" cy="360244"/>
                              </a:xfrm>
                            </wpg:grpSpPr>
                            <wps:wsp>
                              <wps:cNvPr id="477431352" name="Abgerundetes Rechteck 10"/>
                              <wps:cNvSpPr/>
                              <wps:spPr>
                                <a:xfrm>
                                  <a:off x="-181121" y="-460685"/>
                                  <a:ext cx="360993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D19B4E" w14:textId="6522F6C2" w:rsidR="004E349C" w:rsidRPr="004E349C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4E349C">
                                      <w:rPr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3138649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74440B" id="_x0000_s1103" style="position:absolute;margin-left:192.95pt;margin-top:6.6pt;width:28.3pt;height:28.25pt;z-index:252175872;mso-position-horizontal-relative:text;mso-position-vertical-relative:text;mso-width-relative:margin;mso-height-relative:margin" coordorigin="-1811,-6046" coordsize="3609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">
                      <v:roundrect id="_x0000_s1104" style="position:absolute;left:-1811;top:-4606;width:3609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1D19B4E" w14:textId="6522F6C2" w:rsidR="004E349C" w:rsidRPr="004E349C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4E349C">
                                <w:rPr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xbxContent>
                        </v:textbox>
                      </v:roundrect>
                      <v:line id="Gerade Verbindung 29" o:spid="_x0000_s1105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1E61F422" wp14:editId="3A3026E1">
                      <wp:simplePos x="0" y="0"/>
                      <wp:positionH relativeFrom="column">
                        <wp:posOffset>1881583</wp:posOffset>
                      </wp:positionH>
                      <wp:positionV relativeFrom="paragraph">
                        <wp:posOffset>81915</wp:posOffset>
                      </wp:positionV>
                      <wp:extent cx="359410" cy="359410"/>
                      <wp:effectExtent l="0" t="0" r="8890" b="8890"/>
                      <wp:wrapNone/>
                      <wp:docPr id="609124033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64495398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ECB08B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908501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1F422" id="_x0000_s1106" style="position:absolute;margin-left:148.15pt;margin-top:6.45pt;width:28.3pt;height:28.3pt;z-index:252178944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">
                      <v:roundrect id="_x0000_s1107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72ECB08B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8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4E13DB34" wp14:editId="097BAC5E">
                      <wp:simplePos x="0" y="0"/>
                      <wp:positionH relativeFrom="column">
                        <wp:posOffset>1123200</wp:posOffset>
                      </wp:positionH>
                      <wp:positionV relativeFrom="paragraph">
                        <wp:posOffset>79200</wp:posOffset>
                      </wp:positionV>
                      <wp:extent cx="359410" cy="359410"/>
                      <wp:effectExtent l="0" t="0" r="8890" b="8890"/>
                      <wp:wrapNone/>
                      <wp:docPr id="741027971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244964240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17AB23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261142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13DB34" id="_x0000_s1113" style="position:absolute;margin-left:88.45pt;margin-top:6.25pt;width:28.3pt;height:28.3pt;z-index:251697664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">
                      <v:roundrect id="_x0000_s1114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4417AB23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15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54FDA512" wp14:editId="42B05D4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85725</wp:posOffset>
                      </wp:positionV>
                      <wp:extent cx="265262" cy="358775"/>
                      <wp:effectExtent l="0" t="0" r="14605" b="9525"/>
                      <wp:wrapNone/>
                      <wp:docPr id="790323635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262" cy="358775"/>
                                <a:chOff x="-86558" y="-604685"/>
                                <a:chExt cx="266430" cy="360244"/>
                              </a:xfrm>
                            </wpg:grpSpPr>
                            <wps:wsp>
                              <wps:cNvPr id="1386789126" name="Abgerundetes Rechteck 10"/>
                              <wps:cNvSpPr/>
                              <wps:spPr>
                                <a:xfrm>
                                  <a:off x="-86558" y="-460685"/>
                                  <a:ext cx="266430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B982F8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136726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DA512" id="_x0000_s1115" style="position:absolute;margin-left:.3pt;margin-top:6.75pt;width:20.9pt;height:28.25pt;z-index:252182016;mso-position-horizontal-relative:text;mso-position-vertical-relative:text;mso-width-relative:margin;mso-height-relative:margin" coordorigin="-865,-6046" coordsize="2664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">
                      <v:roundrect id="_x0000_s1116" style="position:absolute;left:-865;top:-4606;width:2663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FB982F8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line id="Gerade Verbindung 29" o:spid="_x0000_s1117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72173" wp14:editId="759B201A">
                      <wp:extent cx="39600" cy="39600"/>
                      <wp:effectExtent l="0" t="0" r="11430" b="11430"/>
                      <wp:docPr id="17864251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E560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2B71CA" wp14:editId="2CB94540">
                      <wp:extent cx="39600" cy="39600"/>
                      <wp:effectExtent l="0" t="0" r="11430" b="11430"/>
                      <wp:docPr id="1790297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644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A26D2F" wp14:editId="2443821C">
                      <wp:extent cx="39600" cy="39600"/>
                      <wp:effectExtent l="0" t="0" r="11430" b="11430"/>
                      <wp:docPr id="716759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21CD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E34470" wp14:editId="45C5557A">
                      <wp:extent cx="39600" cy="39600"/>
                      <wp:effectExtent l="0" t="0" r="11430" b="11430"/>
                      <wp:docPr id="4210554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C378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6D0C87" wp14:editId="78865D66">
                      <wp:extent cx="39600" cy="39600"/>
                      <wp:effectExtent l="0" t="0" r="11430" b="11430"/>
                      <wp:docPr id="1457925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450D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BA0166" wp14:editId="5BD47CBF">
                      <wp:extent cx="39600" cy="39600"/>
                      <wp:effectExtent l="0" t="0" r="11430" b="11430"/>
                      <wp:docPr id="4213856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74A2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C28B4D" wp14:editId="1F66A945">
                      <wp:extent cx="39600" cy="39600"/>
                      <wp:effectExtent l="0" t="0" r="11430" b="11430"/>
                      <wp:docPr id="1678788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88C7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787A8F" wp14:editId="69029D28">
                      <wp:extent cx="39600" cy="39600"/>
                      <wp:effectExtent l="0" t="0" r="11430" b="11430"/>
                      <wp:docPr id="162050258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CA63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54063D" wp14:editId="46800B8E">
                      <wp:extent cx="39600" cy="39600"/>
                      <wp:effectExtent l="0" t="0" r="11430" b="11430"/>
                      <wp:docPr id="1872835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08F0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4825AC" wp14:editId="1FD9FE38">
                      <wp:extent cx="39600" cy="39600"/>
                      <wp:effectExtent l="0" t="0" r="11430" b="11430"/>
                      <wp:docPr id="21296543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B0CE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FA6FCE" wp14:editId="0A9FF3ED">
                      <wp:extent cx="39600" cy="39600"/>
                      <wp:effectExtent l="0" t="0" r="11430" b="11430"/>
                      <wp:docPr id="2855968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6F2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5D8684" wp14:editId="5FFE515D">
                      <wp:extent cx="39600" cy="39600"/>
                      <wp:effectExtent l="0" t="0" r="11430" b="11430"/>
                      <wp:docPr id="1574945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8621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844DB4" wp14:editId="00A5C1F8">
                      <wp:extent cx="39600" cy="39600"/>
                      <wp:effectExtent l="0" t="0" r="11430" b="11430"/>
                      <wp:docPr id="17071544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169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0EF6D2" wp14:editId="431FCB2E">
                      <wp:extent cx="39600" cy="39600"/>
                      <wp:effectExtent l="0" t="0" r="11430" b="11430"/>
                      <wp:docPr id="1234442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533D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27083" wp14:editId="7F633265">
                      <wp:extent cx="39600" cy="39600"/>
                      <wp:effectExtent l="0" t="0" r="11430" b="11430"/>
                      <wp:docPr id="6022146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787D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91409C" wp14:editId="2E685426">
                      <wp:extent cx="39600" cy="39600"/>
                      <wp:effectExtent l="0" t="0" r="11430" b="11430"/>
                      <wp:docPr id="15968767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59B3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710779" wp14:editId="5238ACB6">
                      <wp:extent cx="39600" cy="39600"/>
                      <wp:effectExtent l="0" t="0" r="11430" b="11430"/>
                      <wp:docPr id="554351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84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346906A" wp14:editId="251F2B98">
                      <wp:extent cx="39600" cy="39600"/>
                      <wp:effectExtent l="0" t="0" r="11430" b="11430"/>
                      <wp:docPr id="3142440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0A9B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D82E13" wp14:editId="7B6C7028">
                      <wp:extent cx="39600" cy="39600"/>
                      <wp:effectExtent l="0" t="0" r="11430" b="11430"/>
                      <wp:docPr id="12377157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30B9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17A5E5" wp14:editId="4844034E">
                      <wp:extent cx="39600" cy="39600"/>
                      <wp:effectExtent l="0" t="0" r="11430" b="11430"/>
                      <wp:docPr id="4715216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0A57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3F9B41" wp14:editId="4733F73C">
                      <wp:extent cx="39600" cy="39600"/>
                      <wp:effectExtent l="0" t="0" r="11430" b="11430"/>
                      <wp:docPr id="110366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58A5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A0A4EB" wp14:editId="40E3A955">
                      <wp:extent cx="39600" cy="39600"/>
                      <wp:effectExtent l="0" t="0" r="11430" b="11430"/>
                      <wp:docPr id="1290784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341C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8E3F32C" wp14:editId="5BF4E242">
                      <wp:extent cx="39600" cy="39600"/>
                      <wp:effectExtent l="0" t="0" r="11430" b="11430"/>
                      <wp:docPr id="518873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9EFE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98E0CE" wp14:editId="6FF52F13">
                      <wp:extent cx="39600" cy="39600"/>
                      <wp:effectExtent l="0" t="0" r="11430" b="11430"/>
                      <wp:docPr id="286576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5CF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C1BEFDA" wp14:editId="46CD5317">
                      <wp:extent cx="39600" cy="39600"/>
                      <wp:effectExtent l="0" t="0" r="11430" b="11430"/>
                      <wp:docPr id="1127662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B99CA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DF96B7A" wp14:editId="749D0427">
                      <wp:extent cx="39600" cy="39600"/>
                      <wp:effectExtent l="0" t="0" r="11430" b="11430"/>
                      <wp:docPr id="17638074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6EA5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B54E65" wp14:editId="348D46B1">
                      <wp:extent cx="39600" cy="39600"/>
                      <wp:effectExtent l="0" t="0" r="11430" b="11430"/>
                      <wp:docPr id="2473534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3EFE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DDD183" wp14:editId="1ABB66EF">
                      <wp:extent cx="39600" cy="39600"/>
                      <wp:effectExtent l="0" t="0" r="11430" b="11430"/>
                      <wp:docPr id="18028255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15A56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689839" wp14:editId="21A47B6E">
                      <wp:extent cx="39600" cy="39600"/>
                      <wp:effectExtent l="0" t="0" r="11430" b="11430"/>
                      <wp:docPr id="1925461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2FB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1FF1B2" wp14:editId="6A87FF1F">
                      <wp:extent cx="39600" cy="39600"/>
                      <wp:effectExtent l="0" t="0" r="11430" b="11430"/>
                      <wp:docPr id="8374714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25D2B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5330B5" wp14:editId="588097E6">
                      <wp:extent cx="39600" cy="39600"/>
                      <wp:effectExtent l="0" t="0" r="11430" b="11430"/>
                      <wp:docPr id="436536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3B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502E0A" wp14:editId="17032D85">
                      <wp:extent cx="39600" cy="39600"/>
                      <wp:effectExtent l="0" t="0" r="11430" b="11430"/>
                      <wp:docPr id="7794115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34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F612C4" wp14:editId="4E3AE608">
                      <wp:extent cx="39600" cy="39600"/>
                      <wp:effectExtent l="0" t="0" r="11430" b="11430"/>
                      <wp:docPr id="2111290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2B90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97B246" wp14:editId="0A9EFA74">
                      <wp:extent cx="39600" cy="39600"/>
                      <wp:effectExtent l="0" t="0" r="11430" b="11430"/>
                      <wp:docPr id="5315619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7366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FAF183" wp14:editId="290FD900">
                      <wp:extent cx="39600" cy="39600"/>
                      <wp:effectExtent l="0" t="0" r="11430" b="11430"/>
                      <wp:docPr id="8879402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A59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04A77F" wp14:editId="2D9A8C74">
                      <wp:extent cx="39600" cy="39600"/>
                      <wp:effectExtent l="0" t="0" r="11430" b="11430"/>
                      <wp:docPr id="1910523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37E2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D0B0566" wp14:editId="4ADAE9EE">
                      <wp:extent cx="39600" cy="39600"/>
                      <wp:effectExtent l="0" t="0" r="11430" b="11430"/>
                      <wp:docPr id="14968957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B6F4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4D1B10" wp14:editId="68141937">
                      <wp:extent cx="39600" cy="39600"/>
                      <wp:effectExtent l="0" t="0" r="11430" b="11430"/>
                      <wp:docPr id="1884886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70C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183C1A" wp14:editId="4AC6AB94">
                      <wp:extent cx="39600" cy="39600"/>
                      <wp:effectExtent l="0" t="0" r="11430" b="11430"/>
                      <wp:docPr id="79396276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B5C3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B12974" wp14:editId="21901511">
                      <wp:extent cx="39600" cy="39600"/>
                      <wp:effectExtent l="0" t="0" r="11430" b="11430"/>
                      <wp:docPr id="14846198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98DD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85036B" wp14:editId="1CE0FC56">
                      <wp:extent cx="39600" cy="39600"/>
                      <wp:effectExtent l="0" t="0" r="11430" b="11430"/>
                      <wp:docPr id="15719820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E6069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3D2842" wp14:editId="0B3E74F3">
                      <wp:extent cx="39600" cy="39600"/>
                      <wp:effectExtent l="0" t="0" r="11430" b="11430"/>
                      <wp:docPr id="14613311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024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194340" wp14:editId="4235D833">
                      <wp:extent cx="39600" cy="39600"/>
                      <wp:effectExtent l="0" t="0" r="11430" b="11430"/>
                      <wp:docPr id="6988928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D71B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B3F039" wp14:editId="6013906C">
                      <wp:extent cx="39600" cy="39600"/>
                      <wp:effectExtent l="0" t="0" r="11430" b="11430"/>
                      <wp:docPr id="18942675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75CD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9877A4" wp14:editId="1932CAD0">
                      <wp:extent cx="39600" cy="39600"/>
                      <wp:effectExtent l="0" t="0" r="11430" b="11430"/>
                      <wp:docPr id="5118593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38CE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9B472F" wp14:editId="7C06A3B2">
                      <wp:extent cx="39600" cy="39600"/>
                      <wp:effectExtent l="0" t="0" r="11430" b="11430"/>
                      <wp:docPr id="6428837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074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5C2EAC3" wp14:editId="41B5017F">
                      <wp:extent cx="39600" cy="39600"/>
                      <wp:effectExtent l="0" t="0" r="11430" b="11430"/>
                      <wp:docPr id="6345929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89D9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0749FD" wp14:editId="2AAE5B7C">
                      <wp:extent cx="39600" cy="39600"/>
                      <wp:effectExtent l="0" t="0" r="11430" b="11430"/>
                      <wp:docPr id="2835078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54C1D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DF85F16" wp14:editId="3C64D44A">
                      <wp:extent cx="39600" cy="39600"/>
                      <wp:effectExtent l="0" t="0" r="11430" b="11430"/>
                      <wp:docPr id="4204916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5B51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330FA1F" wp14:editId="08F82592">
                      <wp:extent cx="39600" cy="39600"/>
                      <wp:effectExtent l="0" t="0" r="11430" b="11430"/>
                      <wp:docPr id="10198941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F747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C60F42" wp14:editId="734430CE">
                      <wp:extent cx="39600" cy="39600"/>
                      <wp:effectExtent l="0" t="0" r="11430" b="11430"/>
                      <wp:docPr id="17822083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C9CE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1137A0" wp14:editId="218FBCAF">
                      <wp:extent cx="39600" cy="39600"/>
                      <wp:effectExtent l="0" t="0" r="11430" b="11430"/>
                      <wp:docPr id="2563821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4AD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464AF6" wp14:editId="7DB67A7B">
                      <wp:extent cx="39600" cy="39600"/>
                      <wp:effectExtent l="0" t="0" r="11430" b="11430"/>
                      <wp:docPr id="20905037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33FB6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85CCF3" wp14:editId="14146151">
                      <wp:extent cx="39600" cy="39600"/>
                      <wp:effectExtent l="0" t="0" r="11430" b="11430"/>
                      <wp:docPr id="949986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DAB3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E62E80" wp14:editId="5592C8AE">
                      <wp:extent cx="39600" cy="39600"/>
                      <wp:effectExtent l="0" t="0" r="11430" b="11430"/>
                      <wp:docPr id="20712892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FF5B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8F81" wp14:editId="04732EF8">
                      <wp:extent cx="39600" cy="39600"/>
                      <wp:effectExtent l="0" t="0" r="11430" b="11430"/>
                      <wp:docPr id="10705689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1F49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DD912C" wp14:editId="3C171DDA">
                      <wp:extent cx="39600" cy="39600"/>
                      <wp:effectExtent l="0" t="0" r="11430" b="11430"/>
                      <wp:docPr id="17200819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6BC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E0F801" wp14:editId="1A9726F7">
                      <wp:extent cx="39600" cy="39600"/>
                      <wp:effectExtent l="0" t="0" r="11430" b="11430"/>
                      <wp:docPr id="4769513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705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BE9B16" wp14:editId="32506E2A">
                      <wp:extent cx="39600" cy="39600"/>
                      <wp:effectExtent l="0" t="0" r="11430" b="11430"/>
                      <wp:docPr id="12166231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942E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9F0C8F" wp14:editId="3AB1B8D8">
                      <wp:extent cx="39600" cy="39600"/>
                      <wp:effectExtent l="0" t="0" r="11430" b="11430"/>
                      <wp:docPr id="1286608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3EDD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0D09B7" wp14:editId="423A83C0">
                      <wp:extent cx="39600" cy="39600"/>
                      <wp:effectExtent l="0" t="0" r="11430" b="11430"/>
                      <wp:docPr id="20701638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1DE00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DD4786" wp14:editId="190DB34D">
                      <wp:extent cx="39600" cy="39600"/>
                      <wp:effectExtent l="0" t="0" r="11430" b="11430"/>
                      <wp:docPr id="625803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0846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A45FB9" wp14:editId="65F9125F">
                      <wp:extent cx="39600" cy="39600"/>
                      <wp:effectExtent l="0" t="0" r="11430" b="11430"/>
                      <wp:docPr id="21003288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5FCB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42C25F" wp14:editId="5F2773A7">
                      <wp:extent cx="39600" cy="39600"/>
                      <wp:effectExtent l="0" t="0" r="11430" b="11430"/>
                      <wp:docPr id="15873335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59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8CAFE7" wp14:editId="3B44E96A">
                      <wp:extent cx="39600" cy="39600"/>
                      <wp:effectExtent l="0" t="0" r="11430" b="11430"/>
                      <wp:docPr id="15914189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512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BB5FB2" wp14:editId="785327D9">
                      <wp:extent cx="39600" cy="39600"/>
                      <wp:effectExtent l="0" t="0" r="11430" b="11430"/>
                      <wp:docPr id="2051616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624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2C9729" wp14:editId="2EAFC5F4">
                      <wp:extent cx="39600" cy="39600"/>
                      <wp:effectExtent l="0" t="0" r="11430" b="11430"/>
                      <wp:docPr id="11254815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684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49F51D" wp14:editId="384D1A59">
                      <wp:extent cx="39600" cy="39600"/>
                      <wp:effectExtent l="0" t="0" r="11430" b="11430"/>
                      <wp:docPr id="5483825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E8D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8A6BF" wp14:editId="5E219BC4">
                      <wp:extent cx="39600" cy="39600"/>
                      <wp:effectExtent l="0" t="0" r="11430" b="11430"/>
                      <wp:docPr id="758989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D05F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6198C1" wp14:editId="1D2DEE4B">
                      <wp:extent cx="39600" cy="39600"/>
                      <wp:effectExtent l="0" t="0" r="11430" b="11430"/>
                      <wp:docPr id="20878923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9BC6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1B8658" wp14:editId="68FDA24D">
                      <wp:extent cx="39600" cy="39600"/>
                      <wp:effectExtent l="0" t="0" r="11430" b="11430"/>
                      <wp:docPr id="1858267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330F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4856FC" wp14:editId="233DFAC8">
                      <wp:extent cx="39600" cy="39600"/>
                      <wp:effectExtent l="0" t="0" r="11430" b="11430"/>
                      <wp:docPr id="9243914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23C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CAA074" wp14:editId="477A34CB">
                      <wp:extent cx="39600" cy="39600"/>
                      <wp:effectExtent l="0" t="0" r="11430" b="11430"/>
                      <wp:docPr id="1712726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9A3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648217E" wp14:editId="0839BF23">
                      <wp:extent cx="39600" cy="39600"/>
                      <wp:effectExtent l="0" t="0" r="11430" b="11430"/>
                      <wp:docPr id="14974359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A0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664575" wp14:editId="308365A2">
                      <wp:extent cx="39600" cy="39600"/>
                      <wp:effectExtent l="0" t="0" r="11430" b="11430"/>
                      <wp:docPr id="1644542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55EC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DEC04F" wp14:editId="6B8462F9">
                      <wp:extent cx="39600" cy="39600"/>
                      <wp:effectExtent l="0" t="0" r="11430" b="11430"/>
                      <wp:docPr id="10323749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FB45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D5E736" wp14:editId="3913ED17">
                      <wp:extent cx="39600" cy="39600"/>
                      <wp:effectExtent l="0" t="0" r="11430" b="11430"/>
                      <wp:docPr id="933129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1505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7B6977" wp14:editId="3589D977">
                      <wp:extent cx="39600" cy="39600"/>
                      <wp:effectExtent l="0" t="0" r="11430" b="11430"/>
                      <wp:docPr id="95147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9A2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687EE7" wp14:editId="37D92123">
                      <wp:extent cx="39600" cy="39600"/>
                      <wp:effectExtent l="0" t="0" r="11430" b="11430"/>
                      <wp:docPr id="30632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80A1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D8FE8E" wp14:editId="62AA41F6">
                      <wp:extent cx="39600" cy="39600"/>
                      <wp:effectExtent l="0" t="0" r="11430" b="11430"/>
                      <wp:docPr id="12820146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02E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152EF" wp14:editId="05C76921">
                      <wp:extent cx="39600" cy="39600"/>
                      <wp:effectExtent l="0" t="0" r="11430" b="11430"/>
                      <wp:docPr id="131845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9F4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18C358" wp14:editId="270AF531">
                      <wp:extent cx="39600" cy="39600"/>
                      <wp:effectExtent l="0" t="0" r="11430" b="11430"/>
                      <wp:docPr id="7613908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B037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6D13B1" wp14:editId="759964A9">
                      <wp:extent cx="39600" cy="39600"/>
                      <wp:effectExtent l="0" t="0" r="11430" b="11430"/>
                      <wp:docPr id="19411382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2ABD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B78ECC" wp14:editId="54EDF50F">
                      <wp:extent cx="39600" cy="39600"/>
                      <wp:effectExtent l="0" t="0" r="11430" b="11430"/>
                      <wp:docPr id="1000792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2694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DF2F31" wp14:editId="58225679">
                      <wp:extent cx="39600" cy="39600"/>
                      <wp:effectExtent l="0" t="0" r="11430" b="11430"/>
                      <wp:docPr id="18329866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220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C3A79" wp14:editId="453BF79E">
                      <wp:extent cx="39600" cy="39600"/>
                      <wp:effectExtent l="0" t="0" r="11430" b="11430"/>
                      <wp:docPr id="12521697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4A4E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974310" wp14:editId="4DF48E69">
                      <wp:extent cx="39600" cy="39600"/>
                      <wp:effectExtent l="0" t="0" r="11430" b="11430"/>
                      <wp:docPr id="1568451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2D235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082491" wp14:editId="656FA105">
                      <wp:extent cx="39600" cy="39600"/>
                      <wp:effectExtent l="0" t="0" r="11430" b="11430"/>
                      <wp:docPr id="54987850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2A9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812E90" wp14:editId="24E3F373">
                      <wp:extent cx="39600" cy="39600"/>
                      <wp:effectExtent l="0" t="0" r="11430" b="11430"/>
                      <wp:docPr id="2502254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237D4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FF51E7" wp14:editId="78F5DD90">
                      <wp:extent cx="39600" cy="39600"/>
                      <wp:effectExtent l="0" t="0" r="11430" b="11430"/>
                      <wp:docPr id="43044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D9D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41C491" wp14:editId="751EADB0">
                      <wp:extent cx="39600" cy="39600"/>
                      <wp:effectExtent l="0" t="0" r="11430" b="11430"/>
                      <wp:docPr id="250109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BDD6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FA2FED" wp14:editId="7D0D5BA7">
                      <wp:extent cx="39600" cy="39600"/>
                      <wp:effectExtent l="0" t="0" r="11430" b="11430"/>
                      <wp:docPr id="12997452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129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821D98" wp14:editId="0EB5F05E">
                      <wp:extent cx="39600" cy="39600"/>
                      <wp:effectExtent l="0" t="0" r="11430" b="11430"/>
                      <wp:docPr id="16966912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4FD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D2F6B3" wp14:editId="5C4F25D7">
                      <wp:extent cx="39600" cy="39600"/>
                      <wp:effectExtent l="0" t="0" r="11430" b="11430"/>
                      <wp:docPr id="2762080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519F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36B89D6" wp14:editId="2F93C3B0">
                      <wp:extent cx="39600" cy="39600"/>
                      <wp:effectExtent l="0" t="0" r="11430" b="11430"/>
                      <wp:docPr id="168723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8551A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C714D2" wp14:editId="3A76ACFB">
                      <wp:extent cx="39600" cy="39600"/>
                      <wp:effectExtent l="0" t="0" r="11430" b="11430"/>
                      <wp:docPr id="19087718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892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D6FA36" wp14:editId="5349F26F">
                      <wp:extent cx="39600" cy="39600"/>
                      <wp:effectExtent l="0" t="0" r="11430" b="11430"/>
                      <wp:docPr id="18892757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47B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E68016" wp14:editId="63CCBE2E">
                      <wp:extent cx="39600" cy="39600"/>
                      <wp:effectExtent l="0" t="0" r="11430" b="11430"/>
                      <wp:docPr id="15654488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055E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36212D88" w14:textId="1D884048" w:rsidR="004E349C" w:rsidRDefault="004E349C" w:rsidP="004E349C">
            <w:pPr>
              <w:pStyle w:val="Ausflltext"/>
              <w:tabs>
                <w:tab w:val="left" w:pos="2211"/>
              </w:tabs>
            </w:pPr>
          </w:p>
          <w:p w14:paraId="57AD0B56" w14:textId="7B002256" w:rsidR="004E349C" w:rsidRDefault="004E349C" w:rsidP="002329E7">
            <w:pPr>
              <w:pStyle w:val="Ausflltext"/>
            </w:pPr>
          </w:p>
          <w:p w14:paraId="785E0626" w14:textId="02C3B628" w:rsidR="00821A3E" w:rsidRDefault="00821A3E" w:rsidP="002329E7">
            <w:pPr>
              <w:pStyle w:val="Ausflltext"/>
            </w:pPr>
          </w:p>
          <w:p w14:paraId="55239D6F" w14:textId="35D0F561" w:rsidR="00F63CC8" w:rsidRDefault="00F63CC8" w:rsidP="00F63CC8">
            <w:pPr>
              <w:spacing w:line="240" w:lineRule="auto"/>
            </w:pPr>
          </w:p>
        </w:tc>
      </w:tr>
      <w:tr w:rsidR="00F63CC8" w14:paraId="069E100D" w14:textId="77777777" w:rsidTr="002C56D1">
        <w:trPr>
          <w:trHeight w:val="1994"/>
        </w:trPr>
        <w:tc>
          <w:tcPr>
            <w:tcW w:w="610" w:type="dxa"/>
          </w:tcPr>
          <w:p w14:paraId="7C473376" w14:textId="42DA9DEC" w:rsidR="00F110CF" w:rsidRPr="00F110CF" w:rsidRDefault="00F110CF" w:rsidP="00F110CF"/>
        </w:tc>
        <w:tc>
          <w:tcPr>
            <w:tcW w:w="425" w:type="dxa"/>
          </w:tcPr>
          <w:p w14:paraId="528E1D7E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2FB87D0D" w14:textId="43DC3FBD" w:rsidR="002C56D1" w:rsidRDefault="002C56D1" w:rsidP="002329E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7CE9C0D5" w14:textId="1107F250" w:rsidR="004E349C" w:rsidRDefault="002745E0" w:rsidP="004E349C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FDF9B05" wp14:editId="53A29A58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116840</wp:posOffset>
                      </wp:positionV>
                      <wp:extent cx="39370" cy="39370"/>
                      <wp:effectExtent l="0" t="0" r="11430" b="11430"/>
                      <wp:wrapNone/>
                      <wp:docPr id="1676097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087218" id="Oval 31" o:spid="_x0000_s1026" style="position:absolute;margin-left:399.55pt;margin-top:9.2pt;width:3.1pt;height:3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Prk5fz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9B2905" wp14:editId="08815885">
                      <wp:extent cx="39600" cy="39600"/>
                      <wp:effectExtent l="0" t="0" r="11430" b="11430"/>
                      <wp:docPr id="324240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94A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2DA687" wp14:editId="235A7C6F">
                      <wp:extent cx="39600" cy="39600"/>
                      <wp:effectExtent l="0" t="0" r="11430" b="11430"/>
                      <wp:docPr id="3994181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DEA4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647DAC" wp14:editId="67361709">
                      <wp:extent cx="39600" cy="39600"/>
                      <wp:effectExtent l="0" t="0" r="11430" b="11430"/>
                      <wp:docPr id="15385083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423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1E8F29" wp14:editId="2C66D809">
                      <wp:extent cx="39600" cy="39600"/>
                      <wp:effectExtent l="0" t="0" r="11430" b="11430"/>
                      <wp:docPr id="14019834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AFAE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7A9755" wp14:editId="7A0C44FC">
                      <wp:extent cx="39600" cy="39600"/>
                      <wp:effectExtent l="0" t="0" r="11430" b="11430"/>
                      <wp:docPr id="492343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E8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F5EB9" wp14:editId="1FA1C915">
                      <wp:extent cx="39600" cy="39600"/>
                      <wp:effectExtent l="0" t="0" r="11430" b="11430"/>
                      <wp:docPr id="1069853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5CA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BF75C" wp14:editId="0C3D37E7">
                      <wp:extent cx="39600" cy="39600"/>
                      <wp:effectExtent l="0" t="0" r="11430" b="11430"/>
                      <wp:docPr id="19013933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4B4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6443B" wp14:editId="56C43E75">
                      <wp:extent cx="39600" cy="39600"/>
                      <wp:effectExtent l="0" t="0" r="11430" b="11430"/>
                      <wp:docPr id="67502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F5B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19D0318" wp14:editId="3F8C7B79">
                      <wp:extent cx="39600" cy="39600"/>
                      <wp:effectExtent l="0" t="0" r="11430" b="11430"/>
                      <wp:docPr id="4766732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91A5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699CF0" wp14:editId="6DB65DB4">
                      <wp:extent cx="39600" cy="39600"/>
                      <wp:effectExtent l="0" t="0" r="11430" b="11430"/>
                      <wp:docPr id="3346267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FD5F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35BD47" wp14:editId="10AAFC13">
                      <wp:extent cx="39600" cy="39600"/>
                      <wp:effectExtent l="0" t="0" r="11430" b="11430"/>
                      <wp:docPr id="718165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629A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952FFC" wp14:editId="185E8A2D">
                      <wp:extent cx="39600" cy="39600"/>
                      <wp:effectExtent l="0" t="0" r="11430" b="11430"/>
                      <wp:docPr id="3073226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C6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DE79997" wp14:editId="38FC2D5E">
                      <wp:extent cx="39600" cy="39600"/>
                      <wp:effectExtent l="0" t="0" r="11430" b="11430"/>
                      <wp:docPr id="14144592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F07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53E33" wp14:editId="700FF634">
                      <wp:extent cx="39600" cy="39600"/>
                      <wp:effectExtent l="0" t="0" r="11430" b="11430"/>
                      <wp:docPr id="9741952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B5B0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651444" wp14:editId="53C7336B">
                      <wp:extent cx="39600" cy="39600"/>
                      <wp:effectExtent l="0" t="0" r="11430" b="11430"/>
                      <wp:docPr id="11785391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7219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0C6AFD" wp14:editId="23711A98">
                      <wp:extent cx="39600" cy="39600"/>
                      <wp:effectExtent l="0" t="0" r="11430" b="11430"/>
                      <wp:docPr id="11285619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F81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5F2EA" wp14:editId="7614CF99">
                      <wp:extent cx="39600" cy="39600"/>
                      <wp:effectExtent l="0" t="0" r="11430" b="11430"/>
                      <wp:docPr id="14932663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FF2F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6D238F" wp14:editId="50F9EBE8">
                      <wp:extent cx="39600" cy="39600"/>
                      <wp:effectExtent l="0" t="0" r="11430" b="11430"/>
                      <wp:docPr id="2095871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5ED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DBFDA6" wp14:editId="789E7F06">
                      <wp:extent cx="39600" cy="39600"/>
                      <wp:effectExtent l="0" t="0" r="11430" b="11430"/>
                      <wp:docPr id="10804275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6FF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7C1272" wp14:editId="79DC969F">
                      <wp:extent cx="39600" cy="39600"/>
                      <wp:effectExtent l="0" t="0" r="11430" b="11430"/>
                      <wp:docPr id="8986607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3E4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8B51AB" wp14:editId="61C8C2FE">
                      <wp:extent cx="39600" cy="39600"/>
                      <wp:effectExtent l="0" t="0" r="11430" b="11430"/>
                      <wp:docPr id="1740962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5C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D7B1D" wp14:editId="4A98F681">
                      <wp:extent cx="39600" cy="39600"/>
                      <wp:effectExtent l="0" t="0" r="11430" b="11430"/>
                      <wp:docPr id="262709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DE93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358D26" wp14:editId="4674E649">
                      <wp:extent cx="39600" cy="39600"/>
                      <wp:effectExtent l="0" t="0" r="11430" b="11430"/>
                      <wp:docPr id="6025925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EB4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B3658D" wp14:editId="364B7C55">
                      <wp:extent cx="39600" cy="39600"/>
                      <wp:effectExtent l="0" t="0" r="11430" b="11430"/>
                      <wp:docPr id="2628257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E627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EDA5DE" wp14:editId="2000F916">
                      <wp:extent cx="39600" cy="39600"/>
                      <wp:effectExtent l="0" t="0" r="11430" b="11430"/>
                      <wp:docPr id="43672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C2C1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086C0" wp14:editId="721E51B5">
                      <wp:extent cx="39600" cy="39600"/>
                      <wp:effectExtent l="0" t="0" r="11430" b="11430"/>
                      <wp:docPr id="17654028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B1B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31846B" wp14:editId="56B1B37E">
                      <wp:extent cx="39600" cy="39600"/>
                      <wp:effectExtent l="0" t="0" r="11430" b="11430"/>
                      <wp:docPr id="8594245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2C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3FD292" wp14:editId="7D7E1728">
                      <wp:extent cx="39600" cy="39600"/>
                      <wp:effectExtent l="0" t="0" r="11430" b="11430"/>
                      <wp:docPr id="15019276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BBFD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4B5DED" wp14:editId="0B5F4BCE">
                      <wp:extent cx="39600" cy="39600"/>
                      <wp:effectExtent l="0" t="0" r="11430" b="11430"/>
                      <wp:docPr id="335629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658E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D73B" wp14:editId="2FACD185">
                      <wp:extent cx="39600" cy="39600"/>
                      <wp:effectExtent l="0" t="0" r="11430" b="11430"/>
                      <wp:docPr id="1483146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AE0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EEA20D" wp14:editId="44CB922E">
                      <wp:extent cx="39600" cy="39600"/>
                      <wp:effectExtent l="0" t="0" r="11430" b="11430"/>
                      <wp:docPr id="331024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4551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B3D729" wp14:editId="1E5221AE">
                      <wp:extent cx="39600" cy="39600"/>
                      <wp:effectExtent l="0" t="0" r="11430" b="11430"/>
                      <wp:docPr id="9164242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3750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E2C542" wp14:editId="49B665E5">
                      <wp:extent cx="39600" cy="39600"/>
                      <wp:effectExtent l="0" t="0" r="11430" b="11430"/>
                      <wp:docPr id="187898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F09D2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6FD1C3" wp14:editId="5DCF224B">
                      <wp:extent cx="39600" cy="39600"/>
                      <wp:effectExtent l="0" t="0" r="11430" b="11430"/>
                      <wp:docPr id="19386498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3A18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638C35" wp14:editId="7C06BBD8">
                      <wp:extent cx="39600" cy="39600"/>
                      <wp:effectExtent l="0" t="0" r="11430" b="11430"/>
                      <wp:docPr id="8270870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381E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615192" wp14:editId="15830A82">
                      <wp:extent cx="39600" cy="39600"/>
                      <wp:effectExtent l="0" t="0" r="11430" b="11430"/>
                      <wp:docPr id="17311982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9595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36E71B" wp14:editId="584CD465">
                      <wp:extent cx="39600" cy="39600"/>
                      <wp:effectExtent l="0" t="0" r="11430" b="11430"/>
                      <wp:docPr id="256353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8DC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CFB83" wp14:editId="53C99BBE">
                      <wp:extent cx="39600" cy="39600"/>
                      <wp:effectExtent l="0" t="0" r="11430" b="11430"/>
                      <wp:docPr id="1183779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295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868A8FA" wp14:editId="622780AB">
                      <wp:extent cx="39600" cy="39600"/>
                      <wp:effectExtent l="0" t="0" r="11430" b="11430"/>
                      <wp:docPr id="3999167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84C0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801815" wp14:editId="6D28B00C">
                      <wp:extent cx="39600" cy="39600"/>
                      <wp:effectExtent l="0" t="0" r="11430" b="11430"/>
                      <wp:docPr id="16881681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47D7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F6B512" wp14:editId="2F8D3EFE">
                      <wp:extent cx="39600" cy="39600"/>
                      <wp:effectExtent l="0" t="0" r="11430" b="11430"/>
                      <wp:docPr id="17495665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719C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B66CBD" wp14:editId="69768006">
                      <wp:extent cx="39600" cy="39600"/>
                      <wp:effectExtent l="0" t="0" r="11430" b="11430"/>
                      <wp:docPr id="569040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CC8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1A5F91" wp14:editId="48D0FB0B">
                      <wp:extent cx="39600" cy="39600"/>
                      <wp:effectExtent l="0" t="0" r="11430" b="11430"/>
                      <wp:docPr id="6647975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F2E7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3BA5C6" wp14:editId="4F536011">
                      <wp:extent cx="39600" cy="39600"/>
                      <wp:effectExtent l="0" t="0" r="11430" b="11430"/>
                      <wp:docPr id="1207484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3C9F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993C6C" wp14:editId="2DAFE9AE">
                      <wp:extent cx="39600" cy="39600"/>
                      <wp:effectExtent l="0" t="0" r="11430" b="11430"/>
                      <wp:docPr id="738875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17C3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48802" wp14:editId="53029FB9">
                      <wp:extent cx="39600" cy="39600"/>
                      <wp:effectExtent l="0" t="0" r="11430" b="11430"/>
                      <wp:docPr id="3398231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FFBD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B664BC" wp14:editId="3E4342AF">
                      <wp:extent cx="39600" cy="39600"/>
                      <wp:effectExtent l="0" t="0" r="11430" b="11430"/>
                      <wp:docPr id="20165037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0F62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620ADE" wp14:editId="0D47B195">
                      <wp:extent cx="39600" cy="39600"/>
                      <wp:effectExtent l="0" t="0" r="11430" b="11430"/>
                      <wp:docPr id="8997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D79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7446D2" wp14:editId="11CDA7C8">
                      <wp:extent cx="39600" cy="39600"/>
                      <wp:effectExtent l="0" t="0" r="11430" b="11430"/>
                      <wp:docPr id="15202395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B6D4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AA4DB2" wp14:editId="35735552">
                      <wp:extent cx="39600" cy="39600"/>
                      <wp:effectExtent l="0" t="0" r="11430" b="11430"/>
                      <wp:docPr id="989795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9123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9CF259" wp14:editId="340A05B7">
                      <wp:extent cx="39600" cy="39600"/>
                      <wp:effectExtent l="0" t="0" r="11430" b="11430"/>
                      <wp:docPr id="16311595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4490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8A1EF5" wp14:editId="70D2A944">
                      <wp:extent cx="39600" cy="39600"/>
                      <wp:effectExtent l="0" t="0" r="11430" b="11430"/>
                      <wp:docPr id="9900294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BFF5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B4971A" wp14:editId="1715B4F6">
                      <wp:extent cx="39600" cy="39600"/>
                      <wp:effectExtent l="0" t="0" r="11430" b="11430"/>
                      <wp:docPr id="10821401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13B1E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6CC0627" wp14:editId="4C14D644">
                      <wp:extent cx="39600" cy="39600"/>
                      <wp:effectExtent l="0" t="0" r="11430" b="11430"/>
                      <wp:docPr id="12683996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6C3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6CCF36" wp14:editId="275622A9">
                      <wp:extent cx="39600" cy="39600"/>
                      <wp:effectExtent l="0" t="0" r="11430" b="11430"/>
                      <wp:docPr id="711998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785C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C7148" wp14:editId="7712A05C">
                      <wp:extent cx="39600" cy="39600"/>
                      <wp:effectExtent l="0" t="0" r="11430" b="11430"/>
                      <wp:docPr id="11382317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EF5D0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9ED505" wp14:editId="085EF45D">
                      <wp:extent cx="39600" cy="39600"/>
                      <wp:effectExtent l="0" t="0" r="11430" b="11430"/>
                      <wp:docPr id="5923562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CF1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D15B91" wp14:editId="23B2A3F7">
                      <wp:extent cx="39600" cy="39600"/>
                      <wp:effectExtent l="0" t="0" r="11430" b="11430"/>
                      <wp:docPr id="10915993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E51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490FDA" wp14:editId="68F1DEDB">
                      <wp:extent cx="39600" cy="39600"/>
                      <wp:effectExtent l="0" t="0" r="11430" b="11430"/>
                      <wp:docPr id="15559643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08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FF6E66" wp14:editId="5F3AF5AD">
                      <wp:extent cx="39600" cy="39600"/>
                      <wp:effectExtent l="0" t="0" r="11430" b="11430"/>
                      <wp:docPr id="11803143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C6B58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EFD7A5" wp14:editId="5330C110">
                      <wp:extent cx="39600" cy="39600"/>
                      <wp:effectExtent l="0" t="0" r="11430" b="11430"/>
                      <wp:docPr id="52754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9EA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6B60DA" wp14:editId="026F3D1A">
                      <wp:extent cx="39600" cy="39600"/>
                      <wp:effectExtent l="0" t="0" r="11430" b="11430"/>
                      <wp:docPr id="9711623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D0AD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87C0E0" wp14:editId="72FF0E37">
                      <wp:extent cx="39600" cy="39600"/>
                      <wp:effectExtent l="0" t="0" r="11430" b="11430"/>
                      <wp:docPr id="120884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649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D157B3" wp14:editId="231E4120">
                      <wp:extent cx="39600" cy="39600"/>
                      <wp:effectExtent l="0" t="0" r="11430" b="11430"/>
                      <wp:docPr id="11108529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EF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B52CF5" wp14:editId="738AA604">
                      <wp:extent cx="39600" cy="39600"/>
                      <wp:effectExtent l="0" t="0" r="11430" b="11430"/>
                      <wp:docPr id="7188603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3E7E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0FE0B0" wp14:editId="612B95BB">
                      <wp:extent cx="39600" cy="39600"/>
                      <wp:effectExtent l="0" t="0" r="11430" b="11430"/>
                      <wp:docPr id="6280476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599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1BFFF2" wp14:editId="2D36DF07">
                      <wp:extent cx="39600" cy="39600"/>
                      <wp:effectExtent l="0" t="0" r="11430" b="11430"/>
                      <wp:docPr id="14778332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002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16C98A" wp14:editId="5E3E7D3C">
                      <wp:extent cx="39600" cy="39600"/>
                      <wp:effectExtent l="0" t="0" r="11430" b="11430"/>
                      <wp:docPr id="402940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E6B8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7594A" wp14:editId="18093457">
                      <wp:extent cx="39600" cy="39600"/>
                      <wp:effectExtent l="0" t="0" r="11430" b="11430"/>
                      <wp:docPr id="1594814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87B5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29B9E2" wp14:editId="3FCCE97F">
                      <wp:extent cx="39600" cy="39600"/>
                      <wp:effectExtent l="0" t="0" r="11430" b="11430"/>
                      <wp:docPr id="6452257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C51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26712C" wp14:editId="64D07C20">
                      <wp:extent cx="39600" cy="39600"/>
                      <wp:effectExtent l="0" t="0" r="11430" b="11430"/>
                      <wp:docPr id="25962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256F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36BAFB" wp14:editId="27B0037B">
                      <wp:extent cx="39600" cy="39600"/>
                      <wp:effectExtent l="0" t="0" r="11430" b="11430"/>
                      <wp:docPr id="19138009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319D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82466C" wp14:editId="6ED474AC">
                      <wp:extent cx="39600" cy="39600"/>
                      <wp:effectExtent l="0" t="0" r="11430" b="11430"/>
                      <wp:docPr id="18427117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0EADB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8CE9B6" wp14:editId="23EED54B">
                      <wp:extent cx="39600" cy="39600"/>
                      <wp:effectExtent l="0" t="0" r="11430" b="11430"/>
                      <wp:docPr id="17528580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2D6CC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79607C" wp14:editId="77773E66">
                      <wp:extent cx="39600" cy="39600"/>
                      <wp:effectExtent l="0" t="0" r="11430" b="11430"/>
                      <wp:docPr id="1205552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D52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A1C897" wp14:editId="3D991429">
                      <wp:extent cx="39600" cy="39600"/>
                      <wp:effectExtent l="0" t="0" r="11430" b="11430"/>
                      <wp:docPr id="2597381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CE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A7316D" wp14:editId="0D1FF5D9">
                      <wp:extent cx="39600" cy="39600"/>
                      <wp:effectExtent l="0" t="0" r="11430" b="11430"/>
                      <wp:docPr id="100564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AE2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2731BE" wp14:editId="60AC0A6E">
                      <wp:extent cx="39600" cy="39600"/>
                      <wp:effectExtent l="0" t="0" r="11430" b="11430"/>
                      <wp:docPr id="13782433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E8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1917F2" wp14:editId="34B86DAA">
                      <wp:extent cx="39600" cy="39600"/>
                      <wp:effectExtent l="0" t="0" r="11430" b="11430"/>
                      <wp:docPr id="21289640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0DD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53E8ED" wp14:editId="081BA198">
                      <wp:extent cx="39600" cy="39600"/>
                      <wp:effectExtent l="0" t="0" r="11430" b="11430"/>
                      <wp:docPr id="15188828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EC50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713015D" wp14:editId="1F2808A8">
                      <wp:extent cx="39600" cy="39600"/>
                      <wp:effectExtent l="0" t="0" r="11430" b="11430"/>
                      <wp:docPr id="2343751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855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E0CD87" wp14:editId="14398C3D">
                      <wp:extent cx="39600" cy="39600"/>
                      <wp:effectExtent l="0" t="0" r="11430" b="11430"/>
                      <wp:docPr id="9826372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D28E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C5AB9D" wp14:editId="0055B3BB">
                      <wp:extent cx="39600" cy="39600"/>
                      <wp:effectExtent l="0" t="0" r="11430" b="11430"/>
                      <wp:docPr id="4298335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5711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DCACA0" wp14:editId="16D76FF6">
                      <wp:extent cx="39600" cy="39600"/>
                      <wp:effectExtent l="0" t="0" r="11430" b="11430"/>
                      <wp:docPr id="15785060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0ECF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EFF91" wp14:editId="28CF374B">
                      <wp:extent cx="39600" cy="39600"/>
                      <wp:effectExtent l="0" t="0" r="11430" b="11430"/>
                      <wp:docPr id="2064253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BEB1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88F504" wp14:editId="112C59D8">
                      <wp:extent cx="39600" cy="39600"/>
                      <wp:effectExtent l="0" t="0" r="11430" b="11430"/>
                      <wp:docPr id="16757335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FBE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7F8091" wp14:editId="4F74375B">
                      <wp:extent cx="39600" cy="39600"/>
                      <wp:effectExtent l="0" t="0" r="11430" b="11430"/>
                      <wp:docPr id="149271575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65A0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7C817D" wp14:editId="1B8073AD">
                      <wp:extent cx="39600" cy="39600"/>
                      <wp:effectExtent l="0" t="0" r="11430" b="11430"/>
                      <wp:docPr id="1195786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46E7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E27077" wp14:editId="6F015D0B">
                      <wp:extent cx="39600" cy="39600"/>
                      <wp:effectExtent l="0" t="0" r="11430" b="11430"/>
                      <wp:docPr id="4970433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238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5B6AB4" wp14:editId="28195109">
                      <wp:extent cx="39600" cy="39600"/>
                      <wp:effectExtent l="0" t="0" r="11430" b="11430"/>
                      <wp:docPr id="13831066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6F6F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469158" wp14:editId="2442DD53">
                      <wp:extent cx="39600" cy="39600"/>
                      <wp:effectExtent l="0" t="0" r="11430" b="11430"/>
                      <wp:docPr id="141442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9989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317279" wp14:editId="68016412">
                      <wp:extent cx="39600" cy="39600"/>
                      <wp:effectExtent l="0" t="0" r="11430" b="11430"/>
                      <wp:docPr id="21211837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8E4C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68F7C2" wp14:editId="0DF59290">
                      <wp:extent cx="39600" cy="39600"/>
                      <wp:effectExtent l="0" t="0" r="11430" b="11430"/>
                      <wp:docPr id="16596603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10F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0463EC" wp14:editId="407A24C2">
                      <wp:extent cx="39600" cy="39600"/>
                      <wp:effectExtent l="0" t="0" r="11430" b="11430"/>
                      <wp:docPr id="14683535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02EB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E10005" wp14:editId="5ACA759D">
                      <wp:extent cx="39600" cy="39600"/>
                      <wp:effectExtent l="0" t="0" r="11430" b="11430"/>
                      <wp:docPr id="3626033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B612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EF1E9" wp14:editId="6C63445E">
                      <wp:extent cx="39600" cy="39600"/>
                      <wp:effectExtent l="0" t="0" r="11430" b="11430"/>
                      <wp:docPr id="16702208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77E7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42CA5A" wp14:editId="1859B072">
                      <wp:extent cx="39600" cy="39600"/>
                      <wp:effectExtent l="0" t="0" r="11430" b="11430"/>
                      <wp:docPr id="1110321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3B06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D2BF69" wp14:editId="0705E941">
                      <wp:extent cx="39600" cy="39600"/>
                      <wp:effectExtent l="0" t="0" r="11430" b="11430"/>
                      <wp:docPr id="1664583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97C4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04F154B2" w14:textId="33CFB998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AA508A3" wp14:editId="4B4507CC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BA3FA" w14:textId="4CFD753A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A508A3" id="Abgerundetes Rechteck 10" o:spid="_x0000_s1119" style="position:absolute;margin-left:298.75pt;margin-top:13.1pt;width:28.35pt;height:17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" fillcolor="white [3212]" strokecolor="black [3213]" strokeweight="1pt">
                      <v:stroke joinstyle="miter"/>
                      <v:textbox inset="1mm,0,1mm,0">
                        <w:txbxContent>
                          <w:p w14:paraId="430BA3FA" w14:textId="4CFD753A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0FAAA59" wp14:editId="793A9B68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15B5FC" w14:textId="6C1D439D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FAAA59" id="_x0000_s1120" style="position:absolute;margin-left:166.05pt;margin-top:19.3pt;width:28.35pt;height:17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" fillcolor="white [3212]" strokecolor="black [3213]" strokeweight="1pt">
                      <v:stroke joinstyle="miter"/>
                      <v:textbox inset="1mm,0,1mm,0">
                        <w:txbxContent>
                          <w:p w14:paraId="1915B5FC" w14:textId="6C1D439D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2A0DE46" wp14:editId="14E03AC0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F7C199" w14:textId="5119734C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2A0DE46" id="_x0000_s1121" style="position:absolute;margin-left:87.45pt;margin-top:9.9pt;width:28.35pt;height:1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57F7C199" w14:textId="5119734C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5B9411B" wp14:editId="76F0F47C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DF4354" w14:textId="69F2EC24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B9411B" id="_x0000_s1122" style="position:absolute;margin-left:51.05pt;margin-top:17.95pt;width:28.35pt;height:1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60DF4354" w14:textId="69F2EC24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A96DEDB" w14:textId="6486CC92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2CA527C" wp14:editId="05CCA794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F7F37" w14:textId="1540B858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CA527C" id="_x0000_s1123" style="position:absolute;margin-left:231.45pt;margin-top:5.8pt;width:28.35pt;height:1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002F7F37" w14:textId="1540B858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8D08F9" w14:textId="240FFBF7" w:rsidR="00F63CC8" w:rsidRPr="00D53CEA" w:rsidRDefault="00F63CC8" w:rsidP="002329E7"/>
        </w:tc>
      </w:tr>
      <w:tr w:rsidR="00F63CC8" w14:paraId="2DFD076C" w14:textId="77777777" w:rsidTr="005C24F6">
        <w:tc>
          <w:tcPr>
            <w:tcW w:w="610" w:type="dxa"/>
          </w:tcPr>
          <w:p w14:paraId="7E16EF0C" w14:textId="59E2A891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7699758" wp14:editId="497E6418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0DDA747" w14:textId="738611F8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6FCF51AD" w14:textId="77777777" w:rsidR="002C56D1" w:rsidRPr="00FB6DC4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</w:p>
          <w:p w14:paraId="3ED4DCFE" w14:textId="5DCEF9B8" w:rsidR="002C56D1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bestimmen? </w:t>
            </w:r>
          </w:p>
          <w:p w14:paraId="7F7D5327" w14:textId="796C4EE7" w:rsidR="002C56D1" w:rsidRPr="00563011" w:rsidRDefault="002C56D1" w:rsidP="00A3606A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>, sie zu finden?</w:t>
            </w:r>
            <w:r w:rsidRPr="00FB6DC4">
              <w:rPr>
                <w:noProof/>
              </w:rPr>
              <w:t xml:space="preserve"> </w:t>
            </w:r>
          </w:p>
          <w:p w14:paraId="3BC5CAAC" w14:textId="684F0100" w:rsidR="00F63CC8" w:rsidRPr="00563011" w:rsidRDefault="00F63CC8" w:rsidP="002C56D1"/>
        </w:tc>
      </w:tr>
    </w:tbl>
    <w:p w14:paraId="18AFF936" w14:textId="78E7AD6B" w:rsidR="001C0814" w:rsidRDefault="002745E0">
      <w:pPr>
        <w:spacing w:after="200" w:line="276" w:lineRule="auto"/>
      </w:pPr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E226DB9" wp14:editId="6FF4A79B">
                <wp:simplePos x="0" y="0"/>
                <wp:positionH relativeFrom="column">
                  <wp:posOffset>5783290</wp:posOffset>
                </wp:positionH>
                <wp:positionV relativeFrom="paragraph">
                  <wp:posOffset>-1602105</wp:posOffset>
                </wp:positionV>
                <wp:extent cx="39370" cy="39370"/>
                <wp:effectExtent l="0" t="0" r="11430" b="11430"/>
                <wp:wrapNone/>
                <wp:docPr id="1450875207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44CDAF" id="Oval 31" o:spid="_x0000_s1026" style="position:absolute;margin-left:455.4pt;margin-top:-126.15pt;width:3.1pt;height:3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8E3B32A" wp14:editId="2DC1A383">
                <wp:simplePos x="0" y="0"/>
                <wp:positionH relativeFrom="column">
                  <wp:posOffset>5779425</wp:posOffset>
                </wp:positionH>
                <wp:positionV relativeFrom="paragraph">
                  <wp:posOffset>-3049905</wp:posOffset>
                </wp:positionV>
                <wp:extent cx="39370" cy="39370"/>
                <wp:effectExtent l="0" t="0" r="11430" b="11430"/>
                <wp:wrapNone/>
                <wp:docPr id="1398451286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D07819" id="Oval 31" o:spid="_x0000_s1026" style="position:absolute;margin-left:455.05pt;margin-top:-240.15pt;width:3.1pt;height:3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2B66FC8" w14:textId="77777777" w:rsidR="001C0814" w:rsidRDefault="001C0814" w:rsidP="001C0814"/>
    <w:p w14:paraId="2B40A62A" w14:textId="1FF64D2F" w:rsidR="0071032F" w:rsidRDefault="0071032F" w:rsidP="002C56D1">
      <w:pPr>
        <w:spacing w:after="200" w:line="276" w:lineRule="auto"/>
      </w:pPr>
      <w:r>
        <w:rPr>
          <w:b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71032F" w14:paraId="59874D2A" w14:textId="77777777" w:rsidTr="00393460">
        <w:tc>
          <w:tcPr>
            <w:tcW w:w="610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1B1D991A" w14:textId="374715EC" w:rsidR="0071032F" w:rsidRPr="001C0C6A" w:rsidRDefault="002C56D1" w:rsidP="00146F2A">
            <w:pPr>
              <w:pStyle w:val="berschrift2"/>
            </w:pPr>
            <w:r w:rsidRPr="002C56D1">
              <w:t>Zahlen am Zahlenstrahl</w:t>
            </w:r>
          </w:p>
        </w:tc>
      </w:tr>
      <w:tr w:rsidR="0071032F" w14:paraId="1C7469FD" w14:textId="77777777" w:rsidTr="00393460">
        <w:tc>
          <w:tcPr>
            <w:tcW w:w="610" w:type="dxa"/>
          </w:tcPr>
          <w:p w14:paraId="463C4081" w14:textId="7A8425C3" w:rsidR="0071032F" w:rsidRPr="001E402C" w:rsidRDefault="0071032F" w:rsidP="00146F2A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10836989" w14:textId="721114E7" w:rsidR="0071032F" w:rsidRPr="00A3606A" w:rsidRDefault="002C56D1" w:rsidP="00146F2A">
            <w:pPr>
              <w:pStyle w:val="berschrift3"/>
            </w:pPr>
            <w:r w:rsidRPr="00A3606A">
              <w:t>Von der Hunderterkette zum Hunderterstrahl</w:t>
            </w:r>
          </w:p>
        </w:tc>
      </w:tr>
      <w:tr w:rsidR="002C56D1" w:rsidRPr="00E0758C" w14:paraId="6C089645" w14:textId="77777777" w:rsidTr="00393460">
        <w:tc>
          <w:tcPr>
            <w:tcW w:w="610" w:type="dxa"/>
          </w:tcPr>
          <w:p w14:paraId="7267E03C" w14:textId="77777777" w:rsidR="002C56D1" w:rsidRPr="00E0758C" w:rsidRDefault="002C56D1" w:rsidP="0010504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2CCC77CA" wp14:editId="10D2CDC1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61244C0" w14:textId="77777777" w:rsidR="002C56D1" w:rsidRPr="00E0758C" w:rsidRDefault="002C56D1" w:rsidP="00105045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45AF2173" w14:textId="235A5472" w:rsidR="002C56D1" w:rsidRDefault="00FF2798" w:rsidP="00B03BF9">
            <w:pPr>
              <w:spacing w:before="60"/>
            </w:pPr>
            <w:r w:rsidRPr="00B03BF9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1168C59" wp14:editId="156FED0D">
                  <wp:simplePos x="0" y="0"/>
                  <wp:positionH relativeFrom="column">
                    <wp:posOffset>381</wp:posOffset>
                  </wp:positionH>
                  <wp:positionV relativeFrom="paragraph">
                    <wp:posOffset>0</wp:posOffset>
                  </wp:positionV>
                  <wp:extent cx="5102860" cy="371475"/>
                  <wp:effectExtent l="0" t="0" r="2540" b="0"/>
                  <wp:wrapTopAndBottom/>
                  <wp:docPr id="1758282450" name="Grafik 17582824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Vergleicht </w:t>
            </w:r>
            <w:r w:rsidR="002A1096">
              <w:t xml:space="preserve">die Hunderterkette mit dem leeren Zahlenstrahl. </w:t>
            </w:r>
            <w:r w:rsidR="00A3606A">
              <w:br/>
            </w:r>
            <w:r w:rsidR="002A1096">
              <w:t>Was ist gleich? Was ist anders?</w:t>
            </w:r>
          </w:p>
          <w:p w14:paraId="78978F91" w14:textId="0FB0A2A0" w:rsidR="00B03BF9" w:rsidRDefault="00B03BF9" w:rsidP="00B03BF9">
            <w:pPr>
              <w:spacing w:before="60"/>
            </w:pPr>
          </w:p>
          <w:p w14:paraId="160229C1" w14:textId="05260F03" w:rsidR="00610739" w:rsidRPr="00E0758C" w:rsidRDefault="00610739" w:rsidP="00B03BF9">
            <w:pPr>
              <w:spacing w:before="60"/>
            </w:pPr>
          </w:p>
        </w:tc>
      </w:tr>
      <w:tr w:rsidR="005B3E4B" w:rsidRPr="00E0758C" w14:paraId="4CBFAEC3" w14:textId="77777777" w:rsidTr="00393460">
        <w:tc>
          <w:tcPr>
            <w:tcW w:w="610" w:type="dxa"/>
          </w:tcPr>
          <w:p w14:paraId="7710FF21" w14:textId="77777777" w:rsidR="005B3E4B" w:rsidRDefault="005B3E4B" w:rsidP="005B3E4B">
            <w:pPr>
              <w:spacing w:line="240" w:lineRule="atLeast"/>
            </w:pPr>
          </w:p>
          <w:p w14:paraId="62187D70" w14:textId="77777777" w:rsidR="005B3E4B" w:rsidRDefault="005B3E4B" w:rsidP="005B3E4B">
            <w:pPr>
              <w:spacing w:line="240" w:lineRule="atLeast"/>
            </w:pPr>
          </w:p>
          <w:p w14:paraId="60911378" w14:textId="77777777" w:rsidR="005B3E4B" w:rsidRDefault="005B3E4B" w:rsidP="005B3E4B">
            <w:pPr>
              <w:spacing w:line="240" w:lineRule="atLeast"/>
            </w:pPr>
          </w:p>
          <w:p w14:paraId="38A4BE02" w14:textId="77777777" w:rsidR="005B3E4B" w:rsidRDefault="005B3E4B" w:rsidP="005B3E4B">
            <w:pPr>
              <w:spacing w:line="240" w:lineRule="atLeast"/>
            </w:pPr>
          </w:p>
          <w:p w14:paraId="231A1D48" w14:textId="77777777" w:rsidR="005B3E4B" w:rsidRDefault="005B3E4B" w:rsidP="005B3E4B">
            <w:pPr>
              <w:spacing w:line="240" w:lineRule="atLeast"/>
            </w:pPr>
          </w:p>
          <w:p w14:paraId="276C32A8" w14:textId="77777777" w:rsidR="005B3E4B" w:rsidRPr="00E0758C" w:rsidRDefault="005B3E4B" w:rsidP="005B3E4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D3E8CDA" w14:textId="77777777" w:rsidR="005B3E4B" w:rsidRDefault="005B3E4B" w:rsidP="005B3E4B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F35BCD6" w14:textId="32D8B6D9" w:rsidR="0048465A" w:rsidRDefault="00610739" w:rsidP="005B3E4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3EEB83DD" wp14:editId="0F691CD8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175647</wp:posOffset>
                      </wp:positionV>
                      <wp:extent cx="5147945" cy="665467"/>
                      <wp:effectExtent l="0" t="0" r="0" b="8255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178370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D5B970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EB83DD" id="_x0000_s1124" style="position:absolute;margin-left:21pt;margin-top:13.85pt;width:405.35pt;height:52.4pt;z-index:251672064;mso-position-horizontal-relative:text;mso-position-vertical-relative:text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57525338" o:spid="_x0000_s1125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">
                        <v:imagedata r:id="rId28" o:title="" cropbottom="28353f"/>
                      </v:shape>
                      <v:roundrect id="_x0000_s1126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,.5mm,,0">
                          <w:txbxContent>
                            <w:p w14:paraId="4C178370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7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32D5B970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5E305D8" w14:textId="2AF6BEB7" w:rsidR="0048465A" w:rsidRDefault="0048465A" w:rsidP="005B3E4B">
            <w:pPr>
              <w:pStyle w:val="Nummerierung"/>
            </w:pPr>
          </w:p>
          <w:p w14:paraId="66CB819A" w14:textId="77777777" w:rsidR="0048465A" w:rsidRDefault="0048465A" w:rsidP="005B3E4B">
            <w:pPr>
              <w:pStyle w:val="Nummerierung"/>
            </w:pPr>
          </w:p>
          <w:p w14:paraId="00A4A499" w14:textId="77777777" w:rsidR="0048465A" w:rsidRDefault="0048465A" w:rsidP="005B3E4B">
            <w:pPr>
              <w:pStyle w:val="Nummerierung"/>
            </w:pPr>
          </w:p>
          <w:p w14:paraId="2CDA5FA1" w14:textId="77777777" w:rsidR="0048465A" w:rsidRDefault="0048465A" w:rsidP="005B3E4B">
            <w:pPr>
              <w:pStyle w:val="Nummerierung"/>
            </w:pPr>
          </w:p>
          <w:p w14:paraId="7CE01271" w14:textId="00272ED6" w:rsidR="0048465A" w:rsidRPr="00E0758C" w:rsidRDefault="0048465A" w:rsidP="005B3E4B">
            <w:pPr>
              <w:pStyle w:val="Nummerierung"/>
            </w:pPr>
          </w:p>
        </w:tc>
        <w:tc>
          <w:tcPr>
            <w:tcW w:w="8036" w:type="dxa"/>
          </w:tcPr>
          <w:p w14:paraId="6D5B3606" w14:textId="596AE56A" w:rsidR="005B3E4B" w:rsidRDefault="005B3E4B" w:rsidP="005B3E4B">
            <w:r>
              <w:t xml:space="preserve">Wo gehört die </w:t>
            </w:r>
            <w:r w:rsidR="0048465A">
              <w:t xml:space="preserve">40 hin? Wo gehört die </w:t>
            </w:r>
            <w:r>
              <w:t>43 hin? Woher weißt du das?</w:t>
            </w:r>
          </w:p>
          <w:p w14:paraId="4C9A0295" w14:textId="77777777" w:rsidR="0048465A" w:rsidRDefault="0048465A" w:rsidP="005B3E4B"/>
          <w:p w14:paraId="385924AC" w14:textId="0A099DC8" w:rsidR="00610739" w:rsidRDefault="00610739" w:rsidP="005B3E4B"/>
          <w:p w14:paraId="1CF14BA5" w14:textId="44878853" w:rsidR="00610739" w:rsidRDefault="00610739" w:rsidP="005B3E4B"/>
          <w:p w14:paraId="5D708018" w14:textId="6665BB38" w:rsidR="00610739" w:rsidRDefault="00610739" w:rsidP="005B3E4B"/>
          <w:p w14:paraId="3B30732F" w14:textId="663E6A05" w:rsidR="005B3E4B" w:rsidRPr="00B03BF9" w:rsidRDefault="005B3E4B" w:rsidP="005B3E4B">
            <w:pPr>
              <w:spacing w:before="60"/>
            </w:pPr>
          </w:p>
        </w:tc>
      </w:tr>
      <w:tr w:rsidR="005B3E4B" w:rsidRPr="00E0758C" w14:paraId="04886BD3" w14:textId="77777777" w:rsidTr="00393460">
        <w:tc>
          <w:tcPr>
            <w:tcW w:w="610" w:type="dxa"/>
          </w:tcPr>
          <w:p w14:paraId="6A2694F4" w14:textId="77777777" w:rsidR="005B3E4B" w:rsidRDefault="005B3E4B" w:rsidP="005B3E4B">
            <w:pPr>
              <w:spacing w:line="240" w:lineRule="atLeast"/>
            </w:pPr>
          </w:p>
        </w:tc>
        <w:tc>
          <w:tcPr>
            <w:tcW w:w="425" w:type="dxa"/>
          </w:tcPr>
          <w:p w14:paraId="652D4794" w14:textId="3241A99D" w:rsidR="005B3E4B" w:rsidRDefault="005B3E4B" w:rsidP="005B3E4B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151FEB09" w14:textId="52B1A2B8" w:rsidR="005B3E4B" w:rsidRDefault="005B3E4B" w:rsidP="005B3E4B">
            <w:r>
              <w:t xml:space="preserve">Trage auch die </w:t>
            </w:r>
            <w:r w:rsidR="007F3178">
              <w:t>34</w:t>
            </w:r>
            <w:r>
              <w:t xml:space="preserve"> und die 97 ein auf dem Zahlenstrahl aus </w:t>
            </w:r>
            <w:r w:rsidRPr="005B3E4B">
              <w:rPr>
                <w:b/>
                <w:bCs/>
                <w:color w:val="327A86" w:themeColor="text2"/>
              </w:rPr>
              <w:t>b).</w:t>
            </w:r>
          </w:p>
        </w:tc>
      </w:tr>
      <w:tr w:rsidR="0048465A" w:rsidRPr="00E0758C" w14:paraId="7AE3E9EF" w14:textId="77777777" w:rsidTr="00393460">
        <w:tc>
          <w:tcPr>
            <w:tcW w:w="610" w:type="dxa"/>
          </w:tcPr>
          <w:p w14:paraId="3D4475C1" w14:textId="77777777" w:rsidR="0048465A" w:rsidRDefault="0048465A" w:rsidP="005B3E4B">
            <w:pPr>
              <w:spacing w:line="240" w:lineRule="atLeast"/>
            </w:pPr>
          </w:p>
        </w:tc>
        <w:tc>
          <w:tcPr>
            <w:tcW w:w="425" w:type="dxa"/>
          </w:tcPr>
          <w:p w14:paraId="066648AE" w14:textId="77777777" w:rsidR="0048465A" w:rsidRDefault="0048465A" w:rsidP="005B3E4B">
            <w:pPr>
              <w:pStyle w:val="Nummerierung"/>
            </w:pPr>
          </w:p>
        </w:tc>
        <w:tc>
          <w:tcPr>
            <w:tcW w:w="8036" w:type="dxa"/>
          </w:tcPr>
          <w:p w14:paraId="1CFEED57" w14:textId="77777777" w:rsidR="0048465A" w:rsidRDefault="0048465A" w:rsidP="005B3E4B"/>
        </w:tc>
      </w:tr>
      <w:tr w:rsidR="005B3E4B" w:rsidRPr="00E0758C" w14:paraId="2951F225" w14:textId="77777777" w:rsidTr="00393460">
        <w:tc>
          <w:tcPr>
            <w:tcW w:w="610" w:type="dxa"/>
          </w:tcPr>
          <w:p w14:paraId="5735CDB8" w14:textId="2864A60B" w:rsidR="005B3E4B" w:rsidRDefault="005B3E4B" w:rsidP="005B3E4B">
            <w:pPr>
              <w:pStyle w:val="berschrift3"/>
            </w:pPr>
            <w:r>
              <w:t xml:space="preserve">2.2 </w:t>
            </w:r>
          </w:p>
        </w:tc>
        <w:tc>
          <w:tcPr>
            <w:tcW w:w="8461" w:type="dxa"/>
            <w:gridSpan w:val="2"/>
          </w:tcPr>
          <w:p w14:paraId="20243D57" w14:textId="036193FF" w:rsidR="005B3E4B" w:rsidRDefault="00F95F13" w:rsidP="005B3E4B">
            <w:pPr>
              <w:pStyle w:val="berschrift3"/>
            </w:pPr>
            <w:r>
              <w:t xml:space="preserve">Zahlen ungefähr </w:t>
            </w:r>
            <w:r w:rsidR="005B3E4B">
              <w:t>am leeren Zahlenstrahl</w:t>
            </w:r>
            <w:r>
              <w:t xml:space="preserve"> eintragen</w:t>
            </w:r>
          </w:p>
        </w:tc>
      </w:tr>
      <w:tr w:rsidR="005B3E4B" w:rsidRPr="00E0758C" w14:paraId="1D9E0314" w14:textId="77777777" w:rsidTr="00393460">
        <w:tc>
          <w:tcPr>
            <w:tcW w:w="610" w:type="dxa"/>
          </w:tcPr>
          <w:p w14:paraId="2079C802" w14:textId="340847B6" w:rsidR="005B3E4B" w:rsidRPr="00E0758C" w:rsidRDefault="005B3E4B" w:rsidP="005B3E4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AC0C7" w14:textId="7E2D6428" w:rsidR="005B3E4B" w:rsidRPr="00E0758C" w:rsidRDefault="00F95F13" w:rsidP="005B3E4B">
            <w:pPr>
              <w:pStyle w:val="Nummerierung"/>
            </w:pPr>
            <w:r>
              <w:t>a</w:t>
            </w:r>
            <w:r w:rsidR="005B3E4B" w:rsidRPr="00E0758C">
              <w:t>)</w:t>
            </w:r>
          </w:p>
        </w:tc>
        <w:tc>
          <w:tcPr>
            <w:tcW w:w="8036" w:type="dxa"/>
          </w:tcPr>
          <w:p w14:paraId="1113D16E" w14:textId="20927D36" w:rsidR="005B3E4B" w:rsidRDefault="005B3E4B" w:rsidP="005B3E4B">
            <w:r>
              <w:rPr>
                <w:noProof/>
              </w:rPr>
              <w:t xml:space="preserve">Wie findet man </w:t>
            </w:r>
            <w:r>
              <w:t>am leeren Zahlenstrahl ungefähr</w:t>
            </w:r>
            <w:r w:rsidR="00FF2798">
              <w:t xml:space="preserve"> di</w:t>
            </w:r>
            <w:r>
              <w:t>e Stelle der 23?</w:t>
            </w:r>
          </w:p>
          <w:p w14:paraId="2603C181" w14:textId="77777777" w:rsidR="005B3E4B" w:rsidRDefault="00FF2798" w:rsidP="005B3E4B">
            <w:pPr>
              <w:rPr>
                <w:noProof/>
              </w:rPr>
            </w:pPr>
            <w:r>
              <w:rPr>
                <w:noProof/>
              </w:rPr>
              <w:t xml:space="preserve">Wie gehst du vor? </w:t>
            </w:r>
            <w:r w:rsidR="005B3E4B">
              <w:rPr>
                <w:noProof/>
              </w:rPr>
              <w:t>Es gibt mehrere Wege, probiere sie aus.</w:t>
            </w:r>
          </w:p>
          <w:p w14:paraId="3BC55D6D" w14:textId="6C200729" w:rsidR="00AE0AB6" w:rsidRPr="00E0758C" w:rsidRDefault="00AE0AB6" w:rsidP="005B3E4B">
            <w:pPr>
              <w:rPr>
                <w:noProof/>
              </w:rPr>
            </w:pPr>
          </w:p>
        </w:tc>
      </w:tr>
      <w:tr w:rsidR="005B3E4B" w:rsidRPr="00E0758C" w14:paraId="0F10A81F" w14:textId="77777777" w:rsidTr="00393460">
        <w:trPr>
          <w:trHeight w:val="658"/>
        </w:trPr>
        <w:tc>
          <w:tcPr>
            <w:tcW w:w="610" w:type="dxa"/>
          </w:tcPr>
          <w:p w14:paraId="6ADD438D" w14:textId="77777777" w:rsidR="005B3E4B" w:rsidRDefault="005B3E4B" w:rsidP="005B3E4B">
            <w:pPr>
              <w:spacing w:line="240" w:lineRule="atLeast"/>
              <w:rPr>
                <w:noProof/>
              </w:rPr>
            </w:pPr>
          </w:p>
          <w:p w14:paraId="7DF563A1" w14:textId="77777777" w:rsidR="005B3E4B" w:rsidRPr="00E0758C" w:rsidRDefault="005B3E4B" w:rsidP="005B3E4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2BF43D" w14:textId="77777777" w:rsidR="005B3E4B" w:rsidRDefault="005B3E4B" w:rsidP="005B3E4B">
            <w:pPr>
              <w:pStyle w:val="Nummerierung"/>
            </w:pPr>
          </w:p>
          <w:p w14:paraId="4E1123E9" w14:textId="77777777" w:rsidR="00393460" w:rsidRDefault="00393460" w:rsidP="005B3E4B">
            <w:pPr>
              <w:pStyle w:val="Nummerierung"/>
            </w:pPr>
          </w:p>
          <w:p w14:paraId="24FC31C5" w14:textId="77777777" w:rsidR="00393460" w:rsidRDefault="00393460" w:rsidP="005B3E4B">
            <w:pPr>
              <w:pStyle w:val="Nummerierung"/>
            </w:pPr>
          </w:p>
          <w:p w14:paraId="49FC0C73" w14:textId="3183C06B" w:rsidR="00393460" w:rsidRPr="00E0758C" w:rsidRDefault="00393460" w:rsidP="005B3E4B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65768672" w14:textId="22DFB7BD" w:rsidR="005B3E4B" w:rsidRPr="00F642C1" w:rsidDel="002A1096" w:rsidRDefault="00393460" w:rsidP="00393460">
            <w:pPr>
              <w:pStyle w:val="berschrift9"/>
            </w:pPr>
            <w:r>
              <w:t xml:space="preserve">  </w:t>
            </w:r>
            <w:r w:rsidRPr="00393460">
              <mc:AlternateContent>
                <mc:Choice Requires="wpg">
                  <w:drawing>
                    <wp:inline distT="0" distB="0" distL="0" distR="0" wp14:anchorId="7D16BDB5" wp14:editId="703EBA73">
                      <wp:extent cx="5015064" cy="418465"/>
                      <wp:effectExtent l="0" t="0" r="14605" b="13335"/>
                      <wp:docPr id="1893218273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5064" cy="418465"/>
                                <a:chOff x="0" y="0"/>
                                <a:chExt cx="5094045" cy="41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3236768" name="Grafik 1943236768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5074995" cy="1666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66340975" name="Abgerundetes Rechteck 1066340975"/>
                              <wps:cNvSpPr/>
                              <wps:spPr>
                                <a:xfrm>
                                  <a:off x="0" y="167079"/>
                                  <a:ext cx="453981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B62673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721520" name="Abgerundetes Rechteck 482721520"/>
                              <wps:cNvSpPr/>
                              <wps:spPr>
                                <a:xfrm>
                                  <a:off x="4639808" y="167079"/>
                                  <a:ext cx="454237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EDE3C4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6BDB5" id="Gruppieren 15" o:spid="_x0000_s1127" style="width:394.9pt;height:32.95pt;mso-position-horizontal-relative:char;mso-position-vertical-relative:line" coordsize="50940,4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">
                      <v:shape id="Grafik 1943236768" o:spid="_x0000_s1128" type="#_x0000_t75" style="position:absolute;left:95;width:50750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">
                        <v:imagedata r:id="rId16" o:title="" cropbottom="40236f"/>
                        <o:lock v:ext="edit" aspectratio="f"/>
                      </v:shape>
                      <v:roundrect id="Abgerundetes Rechteck 1066340975" o:spid="_x0000_s1129" style="position:absolute;top:1670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,.5mm,,0">
                          <w:txbxContent>
                            <w:p w14:paraId="30B62673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Abgerundetes Rechteck 482721520" o:spid="_x0000_s1130" style="position:absolute;left:46398;top:1670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56EDE3C4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 w:rsidR="00AE0AB6">
              <w:t xml:space="preserve">  </w:t>
            </w:r>
            <w:r>
              <w:t xml:space="preserve"> </w:t>
            </w:r>
          </w:p>
        </w:tc>
      </w:tr>
      <w:tr w:rsidR="00393460" w:rsidRPr="00E0758C" w14:paraId="5E5AB4E5" w14:textId="77777777" w:rsidTr="00393460">
        <w:tc>
          <w:tcPr>
            <w:tcW w:w="610" w:type="dxa"/>
          </w:tcPr>
          <w:p w14:paraId="51E8DFFF" w14:textId="1EA559C3" w:rsidR="00393460" w:rsidRPr="00E0758C" w:rsidRDefault="00393460" w:rsidP="0039346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E60948" w14:textId="0D77091B" w:rsidR="00393460" w:rsidRPr="00E0758C" w:rsidRDefault="00393460" w:rsidP="00393460">
            <w:pPr>
              <w:pStyle w:val="Nummerierung"/>
            </w:pPr>
          </w:p>
        </w:tc>
        <w:tc>
          <w:tcPr>
            <w:tcW w:w="8036" w:type="dxa"/>
          </w:tcPr>
          <w:p w14:paraId="3FEC1126" w14:textId="1256A9E2" w:rsidR="00393460" w:rsidRPr="00E0758C" w:rsidRDefault="00393460" w:rsidP="00393460">
            <w:pPr>
              <w:pStyle w:val="Ausflltext"/>
            </w:pPr>
            <w:r>
              <w:t xml:space="preserve">  </w:t>
            </w:r>
            <w:r w:rsidRPr="00393460">
              <w:rPr>
                <w:noProof/>
              </w:rPr>
              <mc:AlternateContent>
                <mc:Choice Requires="wpg">
                  <w:drawing>
                    <wp:inline distT="0" distB="0" distL="0" distR="0" wp14:anchorId="21BFF89A" wp14:editId="5CB0F9F2">
                      <wp:extent cx="5015064" cy="418465"/>
                      <wp:effectExtent l="0" t="0" r="14605" b="13335"/>
                      <wp:docPr id="2093690433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5064" cy="418465"/>
                                <a:chOff x="0" y="0"/>
                                <a:chExt cx="5094045" cy="41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0165618" name="Grafik 2110165618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5074995" cy="1666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56474520" name="Abgerundetes Rechteck 1756474520"/>
                              <wps:cNvSpPr/>
                              <wps:spPr>
                                <a:xfrm>
                                  <a:off x="0" y="167079"/>
                                  <a:ext cx="453981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02993A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073488" name="Abgerundetes Rechteck 155073488"/>
                              <wps:cNvSpPr/>
                              <wps:spPr>
                                <a:xfrm>
                                  <a:off x="4639808" y="167079"/>
                                  <a:ext cx="454237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E243C4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BFF89A" id="_x0000_s1131" style="width:394.9pt;height:32.95pt;mso-position-horizontal-relative:char;mso-position-vertical-relative:line" coordsize="50940,4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">
                      <v:shape id="Grafik 2110165618" o:spid="_x0000_s1132" type="#_x0000_t75" style="position:absolute;left:95;width:50750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">
                        <v:imagedata r:id="rId16" o:title="" cropbottom="40236f"/>
                        <o:lock v:ext="edit" aspectratio="f"/>
                      </v:shape>
                      <v:roundrect id="Abgerundetes Rechteck 1756474520" o:spid="_x0000_s1133" style="position:absolute;top:1670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6A02993A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Abgerundetes Rechteck 155073488" o:spid="_x0000_s1134" style="position:absolute;left:46398;top:1670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4E243C4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</w:t>
            </w:r>
          </w:p>
        </w:tc>
      </w:tr>
      <w:tr w:rsidR="00393460" w:rsidRPr="00E0758C" w14:paraId="1A95CCD9" w14:textId="77777777" w:rsidTr="00393460">
        <w:tc>
          <w:tcPr>
            <w:tcW w:w="610" w:type="dxa"/>
          </w:tcPr>
          <w:p w14:paraId="0A20CA55" w14:textId="77777777" w:rsidR="00393460" w:rsidRPr="00E0758C" w:rsidRDefault="00393460" w:rsidP="0039346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6FEDF05" w14:textId="77777777" w:rsidR="00393460" w:rsidRPr="00E0758C" w:rsidRDefault="00393460" w:rsidP="00393460">
            <w:pPr>
              <w:pStyle w:val="Nummerierung"/>
            </w:pPr>
          </w:p>
        </w:tc>
        <w:tc>
          <w:tcPr>
            <w:tcW w:w="8036" w:type="dxa"/>
          </w:tcPr>
          <w:p w14:paraId="1ABE88E1" w14:textId="054DD803" w:rsidR="00393460" w:rsidRDefault="00393460" w:rsidP="00393460">
            <w:pPr>
              <w:pStyle w:val="Ausflltext"/>
              <w:rPr>
                <w:noProof/>
              </w:rPr>
            </w:pPr>
            <w:r>
              <w:t xml:space="preserve">  </w:t>
            </w:r>
          </w:p>
        </w:tc>
      </w:tr>
      <w:tr w:rsidR="00393460" w:rsidRPr="00E0758C" w14:paraId="2A43748B" w14:textId="77777777" w:rsidTr="00393460">
        <w:tc>
          <w:tcPr>
            <w:tcW w:w="610" w:type="dxa"/>
          </w:tcPr>
          <w:p w14:paraId="60A289FB" w14:textId="77777777" w:rsidR="00393460" w:rsidRPr="00E0758C" w:rsidRDefault="00393460" w:rsidP="0039346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6944D55" w14:textId="77777777" w:rsidR="00393460" w:rsidRPr="00E0758C" w:rsidRDefault="00393460" w:rsidP="00393460">
            <w:pPr>
              <w:pStyle w:val="Nummerierung"/>
            </w:pPr>
          </w:p>
        </w:tc>
        <w:tc>
          <w:tcPr>
            <w:tcW w:w="8036" w:type="dxa"/>
          </w:tcPr>
          <w:p w14:paraId="12679172" w14:textId="2269C8E4" w:rsidR="00393460" w:rsidRDefault="00393460" w:rsidP="00393460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</w:tc>
      </w:tr>
      <w:tr w:rsidR="00393460" w:rsidRPr="00E0758C" w14:paraId="786098A2" w14:textId="77777777" w:rsidTr="00393460">
        <w:trPr>
          <w:trHeight w:val="271"/>
        </w:trPr>
        <w:tc>
          <w:tcPr>
            <w:tcW w:w="610" w:type="dxa"/>
          </w:tcPr>
          <w:p w14:paraId="58DAAA14" w14:textId="3B6D6E15" w:rsidR="00393460" w:rsidRPr="00E0758C" w:rsidRDefault="00393460" w:rsidP="0039346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F086DE3" wp14:editId="7024EF8C">
                  <wp:extent cx="360000" cy="272386"/>
                  <wp:effectExtent l="0" t="0" r="254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067465" w14:textId="636B966F" w:rsidR="00393460" w:rsidRDefault="00393460" w:rsidP="00393460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1D44364" w14:textId="77777777" w:rsidR="00393460" w:rsidRDefault="00393460" w:rsidP="00393460">
            <w:pPr>
              <w:pStyle w:val="Nummerierung"/>
            </w:pPr>
          </w:p>
          <w:p w14:paraId="3FC47DFC" w14:textId="77777777" w:rsidR="00393460" w:rsidRDefault="00393460" w:rsidP="00393460">
            <w:pPr>
              <w:pStyle w:val="Nummerierung"/>
            </w:pPr>
          </w:p>
          <w:p w14:paraId="03A0134F" w14:textId="77777777" w:rsidR="00393460" w:rsidRDefault="00393460" w:rsidP="00393460">
            <w:pPr>
              <w:pStyle w:val="Nummerierung"/>
            </w:pPr>
          </w:p>
          <w:p w14:paraId="50C5EF56" w14:textId="77777777" w:rsidR="00393460" w:rsidRDefault="00393460" w:rsidP="00393460">
            <w:pPr>
              <w:pStyle w:val="Nummerierung"/>
            </w:pPr>
          </w:p>
          <w:p w14:paraId="0DACD0CE" w14:textId="77777777" w:rsidR="00393460" w:rsidRDefault="00393460" w:rsidP="00393460">
            <w:pPr>
              <w:pStyle w:val="Nummerierung"/>
            </w:pPr>
          </w:p>
          <w:p w14:paraId="57BBA8E4" w14:textId="7343FCF0" w:rsidR="00393460" w:rsidRPr="00E0758C" w:rsidRDefault="00393460" w:rsidP="00393460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0173D7C" w14:textId="75AAF86D" w:rsidR="00393460" w:rsidRDefault="00393460" w:rsidP="00393460">
            <w:r>
              <w:t xml:space="preserve">Trage auf dem unteren Zahlenstrahl alle Zehnerzahlen ein. </w:t>
            </w:r>
          </w:p>
          <w:p w14:paraId="51239DEF" w14:textId="08FE6215" w:rsidR="00393460" w:rsidRDefault="00393460" w:rsidP="00393460">
            <w:r>
              <w:t>Besprecht:</w:t>
            </w:r>
          </w:p>
          <w:p w14:paraId="45929FCB" w14:textId="0B1F5B7B" w:rsidR="00393460" w:rsidRDefault="00393460" w:rsidP="00393460">
            <w:pPr>
              <w:pStyle w:val="Listenabsatz"/>
            </w:pPr>
            <w:r>
              <w:t>Warum sind die Zehnerzahlen hilfreich, um die richtige Stelle für eine Zahl zu finden?</w:t>
            </w:r>
          </w:p>
          <w:p w14:paraId="146F13AC" w14:textId="7D6B4CDA" w:rsidR="00393460" w:rsidRDefault="00393460" w:rsidP="00393460">
            <w:pPr>
              <w:pStyle w:val="Listenabsatz"/>
            </w:pPr>
            <w:r>
              <w:t xml:space="preserve">Wo sind jetzt die Zehner-Abschnitte sichtbar? </w:t>
            </w:r>
          </w:p>
          <w:p w14:paraId="0DE603E0" w14:textId="0BA9C60B" w:rsidR="00393460" w:rsidRDefault="00393460" w:rsidP="00393460">
            <w:pPr>
              <w:pStyle w:val="Listenabsatz"/>
            </w:pPr>
            <w:r>
              <w:t xml:space="preserve">In welchem Abschnitt müsst ihr die 23 platzieren? </w:t>
            </w:r>
          </w:p>
          <w:p w14:paraId="09F0276B" w14:textId="10D81E01" w:rsidR="00393460" w:rsidRDefault="00393460" w:rsidP="00393460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28FEAB26" wp14:editId="02F72D4F">
                      <wp:simplePos x="0" y="0"/>
                      <wp:positionH relativeFrom="column">
                        <wp:posOffset>4434957</wp:posOffset>
                      </wp:positionH>
                      <wp:positionV relativeFrom="paragraph">
                        <wp:posOffset>161290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B4B19F" w14:textId="77777777" w:rsidR="00393460" w:rsidRPr="008D5126" w:rsidRDefault="00393460" w:rsidP="00F50798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EAB26" id="Gruppieren 13" o:spid="_x0000_s1136" style="position:absolute;margin-left:349.2pt;margin-top:12.7pt;width:43.1pt;height:54.7pt;z-index:25170278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NjCTm+YAAAAPAQAADwAAAGRycy9kb3ducmV2&#13;&#10;LnhtbEyPT2+DMAzF75P2HSJP2m0NtJQxSqiq7s+pmrR20rSbCy6gkgSRFOi3n3faLrYs//z8Xrae&#13;&#10;dCsG6l1jjYJwFoAgU9iyMZWCz8PrQwLCeTQlttaQgis5WOe3NxmmpR3NBw17XwkWMS5FBbX3XSql&#13;&#10;K2rS6Ga2I8O7k+01eh77SpY9jiyuWzkPglhqbAx/qLGjbU3FeX/RCt5GHDeL8GXYnU/b6/dh+f61&#13;&#10;C0mp+7vpecVlswLhafJ/F/Cbgf1DzsaO9mJKJ1oF8VMSMapgvuTOwGMSxSCOTC6iBGSeyf858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">
                      <v:shape id="Grafik 10" o:spid="_x0000_s113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30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13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EB4B19F" w14:textId="77777777" w:rsidR="00393460" w:rsidRPr="008D5126" w:rsidRDefault="00393460" w:rsidP="00F50798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64F1F99B" wp14:editId="5F91F23C">
                      <wp:simplePos x="0" y="0"/>
                      <wp:positionH relativeFrom="column">
                        <wp:posOffset>2903721</wp:posOffset>
                      </wp:positionH>
                      <wp:positionV relativeFrom="paragraph">
                        <wp:posOffset>99922</wp:posOffset>
                      </wp:positionV>
                      <wp:extent cx="1656715" cy="431800"/>
                      <wp:effectExtent l="0" t="0" r="6985" b="228600"/>
                      <wp:wrapNone/>
                      <wp:docPr id="6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34BC9F-150D-C7D6-01A1-A919D0282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45173"/>
                                  <a:gd name="adj2" fmla="val 9684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69E2B" w14:textId="77777777" w:rsidR="00393460" w:rsidRDefault="00393460" w:rsidP="00F50798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zwischen 30 und 40. Sie ist also im vierten Abschnitt. Sie ist näher bei der 40. </w:t>
                                  </w:r>
                                </w:p>
                                <w:p w14:paraId="4D3E9D87" w14:textId="77777777" w:rsidR="00393460" w:rsidRDefault="00393460" w:rsidP="00F50798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F1F99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38" type="#_x0000_t62" style="position:absolute;margin-left:228.65pt;margin-top:7.85pt;width:130.45pt;height:34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" adj="20557,31717" fillcolor="white [3201]" strokecolor="#bfbfbf [2412]" strokeweight="1pt">
                      <v:textbox inset="2mm,1mm,1mm,0">
                        <w:txbxContent>
                          <w:p w14:paraId="20969E2B" w14:textId="77777777" w:rsidR="00393460" w:rsidRDefault="00393460" w:rsidP="00F50798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zwischen 30 und 40. Sie ist also im vierten Abschnitt. Sie ist näher bei der 40. </w:t>
                            </w:r>
                          </w:p>
                          <w:p w14:paraId="4D3E9D87" w14:textId="77777777" w:rsidR="00393460" w:rsidRDefault="00393460" w:rsidP="00F50798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30EFFF" w14:textId="3C80291C" w:rsidR="00393460" w:rsidRDefault="00393460" w:rsidP="00393460">
            <w:r>
              <w:t xml:space="preserve">Wo gehören diese Zahlen hin? Erkläre wie Tara. </w:t>
            </w:r>
          </w:p>
          <w:p w14:paraId="57B1BE77" w14:textId="7559D11E" w:rsidR="00393460" w:rsidRDefault="00393460" w:rsidP="0039346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0E757B66" wp14:editId="7D06CD06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435558371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2039352218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825E31" w14:textId="4CE3B374" w:rsidR="00393460" w:rsidRPr="006E4B94" w:rsidRDefault="00393460" w:rsidP="002A17E0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0074258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F8D9FF" w14:textId="77777777" w:rsidR="00393460" w:rsidRPr="006E4B94" w:rsidRDefault="00393460" w:rsidP="002A17E0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42490146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7D9D18" w14:textId="6A074CB3" w:rsidR="00393460" w:rsidRPr="006E4B94" w:rsidRDefault="00393460" w:rsidP="002A17E0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03737448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ECA85A" w14:textId="73D4B181" w:rsidR="00393460" w:rsidRPr="006E4B94" w:rsidRDefault="00393460" w:rsidP="002A17E0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4296883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FF94CB" w14:textId="09CC74BD" w:rsidR="00393460" w:rsidRPr="006E4B94" w:rsidRDefault="00393460" w:rsidP="002A17E0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86780097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4B7E59B" w14:textId="2FEC7429" w:rsidR="00393460" w:rsidRPr="006E4B94" w:rsidRDefault="00393460" w:rsidP="002A17E0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757B66" id="Gruppieren 44" o:spid="_x0000_s1139" style="position:absolute;margin-left:28.25pt;margin-top:10.2pt;width:195.75pt;height:31.25pt;z-index:252194304;mso-position-horizontal-relative:text;mso-position-vertical-relative:text" coordsize="24862,3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">
                      <v:roundrect id="_x0000_s1140" style="position:absolute;left:10218;top:1026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55825E31" w14:textId="4CE3B374" w:rsidR="00393460" w:rsidRPr="006E4B94" w:rsidRDefault="00393460" w:rsidP="002A17E0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41" style="position:absolute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01F8D9FF" w14:textId="77777777" w:rsidR="00393460" w:rsidRPr="006E4B94" w:rsidRDefault="00393460" w:rsidP="002A17E0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42" style="position:absolute;left:3715;top:635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6B7D9D18" w14:textId="6A074CB3" w:rsidR="00393460" w:rsidRPr="006E4B94" w:rsidRDefault="00393460" w:rsidP="002A17E0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43" style="position:absolute;left:13591;top:48;width:3751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1BECA85A" w14:textId="73D4B181" w:rsidR="00393460" w:rsidRPr="006E4B94" w:rsidRDefault="00393460" w:rsidP="002A17E0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44" style="position:absolute;left:18089;top:1856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5FF94CB" w14:textId="09CC74BD" w:rsidR="00393460" w:rsidRPr="006E4B94" w:rsidRDefault="00393460" w:rsidP="002A17E0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45" style="position:absolute;left:21120;top:586;width:3742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64B7E59B" w14:textId="2FEC7429" w:rsidR="00393460" w:rsidRPr="006E4B94" w:rsidRDefault="00393460" w:rsidP="002A17E0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A38C759" w14:textId="77777777" w:rsidR="00393460" w:rsidRDefault="00393460" w:rsidP="00393460">
            <w:pPr>
              <w:rPr>
                <w:rFonts w:ascii="Comic Sans MS" w:hAnsi="Comic Sans MS"/>
                <w:b/>
                <w:bCs/>
              </w:rPr>
            </w:pPr>
          </w:p>
          <w:p w14:paraId="70B1DE9A" w14:textId="77777777" w:rsidR="00393460" w:rsidRDefault="00393460" w:rsidP="00393460">
            <w:pPr>
              <w:rPr>
                <w:rFonts w:ascii="Comic Sans MS" w:hAnsi="Comic Sans MS"/>
                <w:b/>
                <w:bCs/>
              </w:rPr>
            </w:pPr>
          </w:p>
          <w:p w14:paraId="181F0070" w14:textId="682424E2" w:rsidR="00393460" w:rsidRPr="00E0758C" w:rsidRDefault="00393460" w:rsidP="00393460"/>
        </w:tc>
      </w:tr>
      <w:tr w:rsidR="00393460" w:rsidRPr="00E0758C" w14:paraId="12E8A06C" w14:textId="77777777" w:rsidTr="00393460">
        <w:trPr>
          <w:trHeight w:val="271"/>
        </w:trPr>
        <w:tc>
          <w:tcPr>
            <w:tcW w:w="610" w:type="dxa"/>
          </w:tcPr>
          <w:p w14:paraId="419E7B24" w14:textId="77777777" w:rsidR="00393460" w:rsidRPr="00E0758C" w:rsidRDefault="00393460" w:rsidP="0039346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7E6F57B" w14:textId="77777777" w:rsidR="00393460" w:rsidRDefault="00393460" w:rsidP="00393460">
            <w:pPr>
              <w:pStyle w:val="Nummerierung"/>
            </w:pPr>
          </w:p>
        </w:tc>
        <w:tc>
          <w:tcPr>
            <w:tcW w:w="8036" w:type="dxa"/>
          </w:tcPr>
          <w:p w14:paraId="726474FA" w14:textId="0822EFBF" w:rsidR="00393460" w:rsidRDefault="00393460" w:rsidP="00393460">
            <w:pPr>
              <w:pStyle w:val="berschrift9"/>
            </w:pPr>
            <w:r>
              <w:t xml:space="preserve">  </w:t>
            </w:r>
            <w:r w:rsidRPr="00393460">
              <mc:AlternateContent>
                <mc:Choice Requires="wpg">
                  <w:drawing>
                    <wp:inline distT="0" distB="0" distL="0" distR="0" wp14:anchorId="3F541BBF" wp14:editId="18B9526B">
                      <wp:extent cx="5015064" cy="418465"/>
                      <wp:effectExtent l="0" t="0" r="14605" b="13335"/>
                      <wp:docPr id="1032225882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5064" cy="418465"/>
                                <a:chOff x="0" y="0"/>
                                <a:chExt cx="5094045" cy="41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029127" name="Grafik 365029127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5074995" cy="1666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91711281" name="Abgerundetes Rechteck 991711281"/>
                              <wps:cNvSpPr/>
                              <wps:spPr>
                                <a:xfrm>
                                  <a:off x="0" y="167079"/>
                                  <a:ext cx="453981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BBA108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3425758" name="Abgerundetes Rechteck 1983425758"/>
                              <wps:cNvSpPr/>
                              <wps:spPr>
                                <a:xfrm>
                                  <a:off x="4639808" y="167079"/>
                                  <a:ext cx="454237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84702B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41BBF" id="_x0000_s1146" style="width:394.9pt;height:32.95pt;mso-position-horizontal-relative:char;mso-position-vertical-relative:line" coordsize="50940,4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">
                      <v:shape id="Grafik 365029127" o:spid="_x0000_s1147" type="#_x0000_t75" style="position:absolute;left:95;width:50750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">
                        <v:imagedata r:id="rId16" o:title="" cropbottom="40236f"/>
                        <o:lock v:ext="edit" aspectratio="f"/>
                      </v:shape>
                      <v:roundrect id="Abgerundetes Rechteck 991711281" o:spid="_x0000_s1148" style="position:absolute;top:1670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,.5mm,,0">
                          <w:txbxContent>
                            <w:p w14:paraId="5EBBA108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Abgerundetes Rechteck 1983425758" o:spid="_x0000_s1149" style="position:absolute;left:46398;top:1670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E84702B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>
              <w:t xml:space="preserve">   </w:t>
            </w:r>
          </w:p>
        </w:tc>
      </w:tr>
      <w:tr w:rsidR="00393460" w:rsidRPr="00230A99" w14:paraId="01CFCE75" w14:textId="189B9928" w:rsidTr="00393460">
        <w:trPr>
          <w:trHeight w:val="724"/>
        </w:trPr>
        <w:tc>
          <w:tcPr>
            <w:tcW w:w="610" w:type="dxa"/>
          </w:tcPr>
          <w:p w14:paraId="19059791" w14:textId="462B85F6" w:rsidR="00393460" w:rsidRPr="00230A99" w:rsidRDefault="00393460" w:rsidP="00393460">
            <w:pPr>
              <w:pStyle w:val="berschrift3"/>
            </w:pPr>
            <w:r>
              <w:lastRenderedPageBreak/>
              <w:t>2</w:t>
            </w:r>
            <w:r w:rsidRPr="00230A99">
              <w:t>.</w:t>
            </w:r>
            <w:r>
              <w:t>3</w:t>
            </w:r>
          </w:p>
        </w:tc>
        <w:tc>
          <w:tcPr>
            <w:tcW w:w="8461" w:type="dxa"/>
            <w:gridSpan w:val="2"/>
          </w:tcPr>
          <w:p w14:paraId="06944961" w14:textId="02D5CE10" w:rsidR="00393460" w:rsidRPr="00230A99" w:rsidRDefault="00393460" w:rsidP="00393460">
            <w:pPr>
              <w:pStyle w:val="berschrift3"/>
            </w:pPr>
            <w:r>
              <w:t>Zahlen am Hunderterstrahl eintragen</w:t>
            </w:r>
          </w:p>
        </w:tc>
      </w:tr>
      <w:tr w:rsidR="00393460" w14:paraId="65B8ADCA" w14:textId="77777777" w:rsidTr="00393460">
        <w:tc>
          <w:tcPr>
            <w:tcW w:w="610" w:type="dxa"/>
          </w:tcPr>
          <w:p w14:paraId="1C30052B" w14:textId="77777777" w:rsidR="00393460" w:rsidRDefault="00393460" w:rsidP="0039346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94311F8" w14:textId="210B5968" w:rsidR="00393460" w:rsidRPr="00230A99" w:rsidRDefault="00393460" w:rsidP="00393460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AB0907A" w14:textId="77777777" w:rsidR="00393460" w:rsidRDefault="00393460" w:rsidP="00393460">
            <w:pPr>
              <w:pStyle w:val="Ausflltext"/>
            </w:pPr>
            <w:r>
              <w:t>Verbinde die Zahlen mit dem Zahlenstrahl. Trage Zahlen ein, die dir helfen.</w:t>
            </w:r>
          </w:p>
          <w:p w14:paraId="238BFE74" w14:textId="07CE9071" w:rsidR="00393460" w:rsidRDefault="00393460" w:rsidP="00393460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5C2F86B" wp14:editId="3CAC87C4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492125</wp:posOffset>
                      </wp:positionV>
                      <wp:extent cx="374650" cy="287655"/>
                      <wp:effectExtent l="0" t="0" r="19050" b="10160"/>
                      <wp:wrapNone/>
                      <wp:docPr id="679048961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81D0B" w14:textId="140670A0" w:rsidR="00393460" w:rsidRPr="006E4B94" w:rsidRDefault="00393460" w:rsidP="00821A3E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C2F86B" id="Abgerundetes Rechteck 4" o:spid="_x0000_s1150" style="position:absolute;margin-left:131.15pt;margin-top:38.75pt;width:29.5pt;height:22.6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6A181D0B" w14:textId="140670A0" w:rsidR="00393460" w:rsidRPr="006E4B94" w:rsidRDefault="00393460" w:rsidP="00821A3E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422EA3E" wp14:editId="68310C2A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537845</wp:posOffset>
                      </wp:positionV>
                      <wp:extent cx="374650" cy="287655"/>
                      <wp:effectExtent l="0" t="0" r="19050" b="10160"/>
                      <wp:wrapNone/>
                      <wp:docPr id="102029368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E94C3C" w14:textId="591AACF2" w:rsidR="00393460" w:rsidRPr="006E4B94" w:rsidRDefault="00393460" w:rsidP="00821A3E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22EA3E" id="_x0000_s1151" style="position:absolute;margin-left:205.5pt;margin-top:42.35pt;width:29.5pt;height:22.6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08E94C3C" w14:textId="591AACF2" w:rsidR="00393460" w:rsidRPr="006E4B94" w:rsidRDefault="00393460" w:rsidP="00821A3E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C1A1867" wp14:editId="69792944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352425</wp:posOffset>
                      </wp:positionV>
                      <wp:extent cx="374650" cy="287655"/>
                      <wp:effectExtent l="0" t="0" r="19050" b="10160"/>
                      <wp:wrapNone/>
                      <wp:docPr id="73809187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1F2E4D" w14:textId="765806C8" w:rsidR="00393460" w:rsidRPr="006E4B94" w:rsidRDefault="00393460" w:rsidP="00821A3E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1A1867" id="_x0000_s1152" style="position:absolute;margin-left:170.25pt;margin-top:27.75pt;width:29.5pt;height:22.65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3A1F2E4D" w14:textId="765806C8" w:rsidR="00393460" w:rsidRPr="006E4B94" w:rsidRDefault="00393460" w:rsidP="00821A3E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  <w:r w:rsidRPr="00393460">
              <w:rPr>
                <w:noProof/>
              </w:rPr>
              <mc:AlternateContent>
                <mc:Choice Requires="wpg">
                  <w:drawing>
                    <wp:inline distT="0" distB="0" distL="0" distR="0" wp14:anchorId="30041273" wp14:editId="7BF96B01">
                      <wp:extent cx="5015064" cy="418465"/>
                      <wp:effectExtent l="0" t="0" r="14605" b="13335"/>
                      <wp:docPr id="132161306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5064" cy="418465"/>
                                <a:chOff x="0" y="0"/>
                                <a:chExt cx="5094045" cy="419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504380" name="Grafik 818504380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5074995" cy="1666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67153759" name="Abgerundetes Rechteck 667153759"/>
                              <wps:cNvSpPr/>
                              <wps:spPr>
                                <a:xfrm>
                                  <a:off x="0" y="167079"/>
                                  <a:ext cx="453981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9064964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7930387" name="Abgerundetes Rechteck 1697930387"/>
                              <wps:cNvSpPr/>
                              <wps:spPr>
                                <a:xfrm>
                                  <a:off x="4639808" y="167079"/>
                                  <a:ext cx="454237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3A3D45" w14:textId="77777777" w:rsidR="00393460" w:rsidRDefault="00393460" w:rsidP="00393460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41273" id="_x0000_s1153" style="width:394.9pt;height:32.95pt;mso-position-horizontal-relative:char;mso-position-vertical-relative:line" coordsize="50940,4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">
                      <v:shape id="Grafik 818504380" o:spid="_x0000_s1154" type="#_x0000_t75" style="position:absolute;left:95;width:50750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">
                        <v:imagedata r:id="rId16" o:title="" cropbottom="40236f"/>
                        <o:lock v:ext="edit" aspectratio="f"/>
                      </v:shape>
                      <v:roundrect id="Abgerundetes Rechteck 667153759" o:spid="_x0000_s1155" style="position:absolute;top:1670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09064964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Abgerundetes Rechteck 1697930387" o:spid="_x0000_s1156" style="position:absolute;left:46398;top:1670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513A3D45" w14:textId="77777777" w:rsidR="00393460" w:rsidRDefault="00393460" w:rsidP="00393460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14A5B20B" w14:textId="3A103C9F" w:rsidR="00393460" w:rsidRDefault="00393460" w:rsidP="00393460">
            <w:pPr>
              <w:pStyle w:val="Ausflltext"/>
            </w:pPr>
            <w:r>
              <w:t xml:space="preserve">  </w:t>
            </w:r>
          </w:p>
          <w:p w14:paraId="15D9F5D5" w14:textId="37C47BCF" w:rsidR="00393460" w:rsidRDefault="00393460" w:rsidP="00393460">
            <w:pPr>
              <w:pStyle w:val="Ausflltext"/>
            </w:pPr>
          </w:p>
        </w:tc>
      </w:tr>
      <w:tr w:rsidR="00393460" w:rsidRPr="00D53CEA" w14:paraId="6919CD63" w14:textId="77777777" w:rsidTr="00393460">
        <w:trPr>
          <w:trHeight w:val="83"/>
        </w:trPr>
        <w:tc>
          <w:tcPr>
            <w:tcW w:w="610" w:type="dxa"/>
          </w:tcPr>
          <w:p w14:paraId="04D9F96E" w14:textId="77777777" w:rsidR="00393460" w:rsidRDefault="00393460" w:rsidP="00393460">
            <w:pPr>
              <w:spacing w:line="240" w:lineRule="atLeast"/>
              <w:rPr>
                <w:noProof/>
              </w:rPr>
            </w:pPr>
          </w:p>
          <w:p w14:paraId="78F00E2C" w14:textId="13176DBF" w:rsidR="00393460" w:rsidRDefault="00393460" w:rsidP="0039346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4AE05938" wp14:editId="0A48F143">
                  <wp:extent cx="360000" cy="272386"/>
                  <wp:effectExtent l="0" t="0" r="2540" b="0"/>
                  <wp:docPr id="337455989" name="Grafik 337455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5CAE7D" w14:textId="2C3FA4DE" w:rsidR="00393460" w:rsidRPr="00230A99" w:rsidRDefault="00393460" w:rsidP="00393460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59B22543" w14:textId="0F6B22A3" w:rsidR="00393460" w:rsidRDefault="00393460" w:rsidP="00393460">
            <w:r w:rsidRPr="00333FA5">
              <w:t>Trag</w:t>
            </w:r>
            <w:r>
              <w:t xml:space="preserve">e Zahlen ein, die passen könnten. Erkläre, was du dir überlegt hast. </w:t>
            </w:r>
          </w:p>
          <w:p w14:paraId="079041C9" w14:textId="3C57E5CB" w:rsidR="00393460" w:rsidRDefault="00393460" w:rsidP="00393460">
            <w:r>
              <w:t>Besprecht: Wie nutzt ihr die Nähe der Zahlen?</w:t>
            </w:r>
          </w:p>
          <w:p w14:paraId="73F8DB76" w14:textId="7378419E" w:rsidR="00393460" w:rsidRDefault="00393460" w:rsidP="00393460"/>
          <w:p w14:paraId="2E0603F3" w14:textId="677A3BFD" w:rsidR="00393460" w:rsidRDefault="00393460" w:rsidP="0039346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16BB133E" wp14:editId="6E2302AC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85725</wp:posOffset>
                      </wp:positionV>
                      <wp:extent cx="447200" cy="401225"/>
                      <wp:effectExtent l="0" t="0" r="10160" b="18415"/>
                      <wp:wrapNone/>
                      <wp:docPr id="598964252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200" cy="401225"/>
                                <a:chOff x="0" y="0"/>
                                <a:chExt cx="447200" cy="401225"/>
                              </a:xfrm>
                            </wpg:grpSpPr>
                            <wps:wsp>
                              <wps:cNvPr id="1072384189" name="Abgerundetes Rechteck 10"/>
                              <wps:cNvSpPr/>
                              <wps:spPr>
                                <a:xfrm>
                                  <a:off x="0" y="149225"/>
                                  <a:ext cx="44720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1A1A64" w14:textId="77777777" w:rsidR="00393460" w:rsidRPr="00E12477" w:rsidRDefault="00393460" w:rsidP="00821A3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29383" name="Gerade Verbindung 29"/>
                              <wps:cNvCnPr/>
                              <wps:spPr>
                                <a:xfrm>
                                  <a:off x="227330" y="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BB133E" id="_x0000_s1157" style="position:absolute;margin-left:186.4pt;margin-top:6.75pt;width:35.2pt;height:31.6pt;z-index:252206592;mso-position-horizontal-relative:text;mso-position-vertical-relative:text" coordsize="447200,4012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">
                      <v:roundrect id="_x0000_s1158" style="position:absolute;top:149225;width:447200;height:252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471A1A64" w14:textId="77777777" w:rsidR="00393460" w:rsidRPr="00E12477" w:rsidRDefault="00393460" w:rsidP="00821A3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59" style="position:absolute;visibility:visible;mso-wrap-style:square" from="227330,0" to="227330,144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77569193" wp14:editId="502A72E6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82973</wp:posOffset>
                      </wp:positionV>
                      <wp:extent cx="447200" cy="401225"/>
                      <wp:effectExtent l="0" t="0" r="10160" b="18415"/>
                      <wp:wrapNone/>
                      <wp:docPr id="1941603866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200" cy="401225"/>
                                <a:chOff x="0" y="0"/>
                                <a:chExt cx="447200" cy="401225"/>
                              </a:xfrm>
                            </wpg:grpSpPr>
                            <wps:wsp>
                              <wps:cNvPr id="758012201" name="Abgerundetes Rechteck 10"/>
                              <wps:cNvSpPr/>
                              <wps:spPr>
                                <a:xfrm>
                                  <a:off x="0" y="149225"/>
                                  <a:ext cx="44720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81C17D" w14:textId="77777777" w:rsidR="00393460" w:rsidRPr="00E12477" w:rsidRDefault="00393460" w:rsidP="00821A3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645463" name="Gerade Verbindung 29"/>
                              <wps:cNvCnPr/>
                              <wps:spPr>
                                <a:xfrm>
                                  <a:off x="227330" y="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569193" id="_x0000_s1160" style="position:absolute;margin-left:140pt;margin-top:6.55pt;width:35.2pt;height:31.6pt;z-index:252207616;mso-position-horizontal-relative:text;mso-position-vertical-relative:text" coordsize="447200,4012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">
                      <v:roundrect id="_x0000_s1161" style="position:absolute;top:149225;width:447200;height:252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881C17D" w14:textId="77777777" w:rsidR="00393460" w:rsidRPr="00E12477" w:rsidRDefault="00393460" w:rsidP="00821A3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62" style="position:absolute;visibility:visible;mso-wrap-style:square" from="227330,0" to="227330,144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49E8CF2C" wp14:editId="7B184BDB">
                      <wp:simplePos x="0" y="0"/>
                      <wp:positionH relativeFrom="column">
                        <wp:posOffset>4117975</wp:posOffset>
                      </wp:positionH>
                      <wp:positionV relativeFrom="paragraph">
                        <wp:posOffset>85090</wp:posOffset>
                      </wp:positionV>
                      <wp:extent cx="447200" cy="401225"/>
                      <wp:effectExtent l="0" t="0" r="10160" b="18415"/>
                      <wp:wrapNone/>
                      <wp:docPr id="1470562156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200" cy="401225"/>
                                <a:chOff x="0" y="0"/>
                                <a:chExt cx="447200" cy="401225"/>
                              </a:xfrm>
                            </wpg:grpSpPr>
                            <wps:wsp>
                              <wps:cNvPr id="1271942191" name="Abgerundetes Rechteck 10"/>
                              <wps:cNvSpPr/>
                              <wps:spPr>
                                <a:xfrm>
                                  <a:off x="0" y="149225"/>
                                  <a:ext cx="44720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75E26F" w14:textId="7F2E30B5" w:rsidR="00393460" w:rsidRPr="00E12477" w:rsidRDefault="00393460" w:rsidP="00821A3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414924" name="Gerade Verbindung 29"/>
                              <wps:cNvCnPr/>
                              <wps:spPr>
                                <a:xfrm>
                                  <a:off x="227330" y="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8CF2C" id="_x0000_s1163" style="position:absolute;margin-left:324.25pt;margin-top:6.7pt;width:35.2pt;height:31.6pt;z-index:252205568;mso-position-horizontal-relative:text;mso-position-vertical-relative:text" coordsize="447200,4012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">
                      <v:roundrect id="_x0000_s1164" style="position:absolute;top:149225;width:447200;height:25200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875E26F" w14:textId="7F2E30B5" w:rsidR="00393460" w:rsidRPr="00E12477" w:rsidRDefault="00393460" w:rsidP="00821A3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65" style="position:absolute;visibility:visible;mso-wrap-style:square" from="227330,0" to="227330,144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FC3E80F" w14:textId="453AA6E1" w:rsidR="00393460" w:rsidRDefault="00393460" w:rsidP="00393460">
            <w:r>
              <w:t xml:space="preserve"> </w:t>
            </w:r>
          </w:p>
          <w:p w14:paraId="361F47FF" w14:textId="0930291D" w:rsidR="00393460" w:rsidRPr="00D53CEA" w:rsidRDefault="00393460" w:rsidP="00393460"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14898E" wp14:editId="37EDD2CB">
                      <wp:extent cx="5003800" cy="431800"/>
                      <wp:effectExtent l="0" t="0" r="12700" b="12700"/>
                      <wp:docPr id="601647169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31800"/>
                                <a:chOff x="0" y="-3016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258803" name="Grafik 10525880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3" y="-3016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93210460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CAC782" w14:textId="77777777" w:rsidR="00393460" w:rsidRPr="00E12477" w:rsidRDefault="00393460" w:rsidP="00821A3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085729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306BAF1" w14:textId="77777777" w:rsidR="00393460" w:rsidRPr="00E12477" w:rsidRDefault="00393460" w:rsidP="00821A3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4898E" id="Gruppieren 11" o:spid="_x0000_s1166" style="width:394pt;height:34pt;mso-position-horizontal-relative:char;mso-position-vertical-relative:line" coordorigin=",-30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">
                      <v:shape id="Grafik 105258803" o:spid="_x0000_s1167" type="#_x0000_t75" style="position:absolute;left:74;top:-30;width:50400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">
                        <v:imagedata r:id="rId16" o:title=""/>
                        <o:lock v:ext="edit" aspectratio="f"/>
                      </v:shape>
                      <v:roundrect id="_x0000_s1168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36CAC782" w14:textId="77777777" w:rsidR="00393460" w:rsidRPr="00E12477" w:rsidRDefault="00393460" w:rsidP="00821A3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69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306BAF1" w14:textId="77777777" w:rsidR="00393460" w:rsidRPr="00E12477" w:rsidRDefault="00393460" w:rsidP="00821A3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</w:tbl>
    <w:p w14:paraId="7E080189" w14:textId="77777777" w:rsidR="002752D7" w:rsidRDefault="002752D7"/>
    <w:p w14:paraId="1303CEF2" w14:textId="77777777" w:rsidR="005B3E4B" w:rsidRDefault="005B3E4B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5B3E4B" w:rsidRPr="00CC284F" w14:paraId="36E00D36" w14:textId="77777777" w:rsidTr="005B3E4B">
        <w:trPr>
          <w:trHeight w:val="83"/>
        </w:trPr>
        <w:tc>
          <w:tcPr>
            <w:tcW w:w="610" w:type="dxa"/>
          </w:tcPr>
          <w:p w14:paraId="63B3086D" w14:textId="7A89C183" w:rsidR="005B3E4B" w:rsidRPr="00230A99" w:rsidRDefault="0048465A" w:rsidP="0048465A">
            <w:pPr>
              <w:pStyle w:val="berschrift3"/>
            </w:pPr>
            <w:r>
              <w:t>2.4</w:t>
            </w:r>
          </w:p>
        </w:tc>
        <w:tc>
          <w:tcPr>
            <w:tcW w:w="8461" w:type="dxa"/>
            <w:gridSpan w:val="2"/>
          </w:tcPr>
          <w:p w14:paraId="66571C28" w14:textId="12C3B12F" w:rsidR="005B3E4B" w:rsidRPr="005B3E4B" w:rsidRDefault="005B3E4B" w:rsidP="0048465A">
            <w:pPr>
              <w:pStyle w:val="berschrift3"/>
              <w:rPr>
                <w:sz w:val="28"/>
              </w:rPr>
            </w:pPr>
            <w:r>
              <w:t xml:space="preserve">Zahlenstrahl </w:t>
            </w:r>
            <w:r w:rsidR="0048465A">
              <w:t>im Alltag</w:t>
            </w:r>
          </w:p>
        </w:tc>
      </w:tr>
      <w:tr w:rsidR="005B3E4B" w14:paraId="402F179F" w14:textId="77777777" w:rsidTr="00C561C8">
        <w:tc>
          <w:tcPr>
            <w:tcW w:w="610" w:type="dxa"/>
          </w:tcPr>
          <w:p w14:paraId="4C67B2EC" w14:textId="77777777" w:rsidR="005B3E4B" w:rsidRDefault="005B3E4B" w:rsidP="00C561C8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4DC35DE" wp14:editId="5F0B5200">
                  <wp:extent cx="360000" cy="272386"/>
                  <wp:effectExtent l="0" t="0" r="254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147ED90" w14:textId="77777777" w:rsidR="005B3E4B" w:rsidRPr="00CC284F" w:rsidRDefault="005B3E4B" w:rsidP="00C561C8">
            <w:pPr>
              <w:pStyle w:val="Nummerierung"/>
            </w:pPr>
            <w:r w:rsidRPr="00CC284F">
              <w:t>a)</w:t>
            </w:r>
          </w:p>
        </w:tc>
        <w:tc>
          <w:tcPr>
            <w:tcW w:w="8036" w:type="dxa"/>
          </w:tcPr>
          <w:p w14:paraId="7F718161" w14:textId="77777777" w:rsidR="005B3E4B" w:rsidRDefault="005B3E4B" w:rsidP="00C561C8">
            <w:pPr>
              <w:spacing w:line="240" w:lineRule="auto"/>
            </w:pPr>
            <w:r>
              <w:t>Hier sind einige Bilder von verschiedenen Zahlenstrahlen.</w:t>
            </w:r>
          </w:p>
          <w:p w14:paraId="407D5ECC" w14:textId="77777777" w:rsidR="005B3E4B" w:rsidRDefault="005B3E4B" w:rsidP="00C561C8">
            <w:pPr>
              <w:spacing w:line="240" w:lineRule="auto"/>
            </w:pPr>
            <w:r>
              <w:t>Was sind das für Gegenstände?</w:t>
            </w:r>
          </w:p>
          <w:p w14:paraId="24AA9BFE" w14:textId="77777777" w:rsidR="005B3E4B" w:rsidRDefault="005B3E4B" w:rsidP="00C561C8">
            <w:pPr>
              <w:spacing w:line="240" w:lineRule="auto"/>
            </w:pPr>
            <w:r>
              <w:t>Wie genau sind die Abstände unterteilt?</w:t>
            </w:r>
          </w:p>
        </w:tc>
      </w:tr>
      <w:tr w:rsidR="005B3E4B" w:rsidRPr="005A396A" w14:paraId="314B6754" w14:textId="77777777" w:rsidTr="00C561C8">
        <w:trPr>
          <w:trHeight w:val="4486"/>
        </w:trPr>
        <w:tc>
          <w:tcPr>
            <w:tcW w:w="610" w:type="dxa"/>
          </w:tcPr>
          <w:p w14:paraId="69A9F903" w14:textId="77777777" w:rsidR="005B3E4B" w:rsidRDefault="005B3E4B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8C2E885" w14:textId="77777777" w:rsidR="005B3E4B" w:rsidRPr="00CC284F" w:rsidRDefault="005B3E4B" w:rsidP="00C561C8">
            <w:pPr>
              <w:pStyle w:val="Nummerierung"/>
            </w:pPr>
          </w:p>
        </w:tc>
        <w:tc>
          <w:tcPr>
            <w:tcW w:w="8036" w:type="dxa"/>
          </w:tcPr>
          <w:p w14:paraId="285EF688" w14:textId="77777777" w:rsidR="005B3E4B" w:rsidRDefault="005B3E4B" w:rsidP="00C561C8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5055A75C" wp14:editId="4A21920F">
                  <wp:simplePos x="0" y="0"/>
                  <wp:positionH relativeFrom="column">
                    <wp:posOffset>3856355</wp:posOffset>
                  </wp:positionH>
                  <wp:positionV relativeFrom="paragraph">
                    <wp:posOffset>161290</wp:posOffset>
                  </wp:positionV>
                  <wp:extent cx="1247775" cy="1409065"/>
                  <wp:effectExtent l="0" t="0" r="9525" b="635"/>
                  <wp:wrapNone/>
                  <wp:docPr id="13922" name="Grafik 1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beche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248C6E" w14:textId="77777777" w:rsidR="005B3E4B" w:rsidRDefault="005B3E4B" w:rsidP="00C561C8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525E5C8B" wp14:editId="5E785A00">
                  <wp:simplePos x="0" y="0"/>
                  <wp:positionH relativeFrom="column">
                    <wp:posOffset>904248</wp:posOffset>
                  </wp:positionH>
                  <wp:positionV relativeFrom="paragraph">
                    <wp:posOffset>134466</wp:posOffset>
                  </wp:positionV>
                  <wp:extent cx="2466975" cy="473710"/>
                  <wp:effectExtent l="19050" t="323850" r="28575" b="32639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a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3210">
                            <a:off x="0" y="0"/>
                            <a:ext cx="246697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C4DAD" w14:textId="77777777" w:rsidR="005B3E4B" w:rsidRDefault="005B3E4B" w:rsidP="00C561C8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71122808" wp14:editId="04ED1E0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156580</wp:posOffset>
                  </wp:positionV>
                  <wp:extent cx="554355" cy="2143125"/>
                  <wp:effectExtent l="0" t="0" r="0" b="9525"/>
                  <wp:wrapNone/>
                  <wp:docPr id="13923" name="Grafik 1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mete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CA709" w14:textId="77777777" w:rsidR="005B3E4B" w:rsidRDefault="005B3E4B" w:rsidP="00C561C8">
            <w:pPr>
              <w:spacing w:line="240" w:lineRule="auto"/>
            </w:pPr>
          </w:p>
          <w:p w14:paraId="5390DF28" w14:textId="77777777" w:rsidR="005B3E4B" w:rsidRDefault="005B3E4B" w:rsidP="00C561C8">
            <w:pPr>
              <w:spacing w:line="240" w:lineRule="auto"/>
            </w:pPr>
          </w:p>
          <w:p w14:paraId="77CDE808" w14:textId="77777777" w:rsidR="005B3E4B" w:rsidRPr="005A396A" w:rsidRDefault="005B3E4B" w:rsidP="00C561C8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0CE648C7" wp14:editId="17A6689C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233889</wp:posOffset>
                  </wp:positionV>
                  <wp:extent cx="1651000" cy="1618615"/>
                  <wp:effectExtent l="0" t="0" r="6350" b="635"/>
                  <wp:wrapNone/>
                  <wp:docPr id="13924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cho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3E4B" w:rsidRPr="00D53CEA" w14:paraId="7C6A4B6B" w14:textId="77777777" w:rsidTr="00C561C8">
        <w:trPr>
          <w:trHeight w:val="83"/>
        </w:trPr>
        <w:tc>
          <w:tcPr>
            <w:tcW w:w="610" w:type="dxa"/>
          </w:tcPr>
          <w:p w14:paraId="34C7D510" w14:textId="77777777" w:rsidR="005B3E4B" w:rsidRDefault="005B3E4B" w:rsidP="00C561C8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4121E98" wp14:editId="662C83C2">
                  <wp:extent cx="360000" cy="272386"/>
                  <wp:effectExtent l="0" t="0" r="2540" b="0"/>
                  <wp:docPr id="13925" name="Grafik 1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1458E97" w14:textId="77777777" w:rsidR="005B3E4B" w:rsidRPr="00CC284F" w:rsidRDefault="005B3E4B" w:rsidP="00C561C8">
            <w:pPr>
              <w:pStyle w:val="Nummerierung"/>
            </w:pPr>
            <w:r w:rsidRPr="00CC284F">
              <w:t>b)</w:t>
            </w:r>
          </w:p>
        </w:tc>
        <w:tc>
          <w:tcPr>
            <w:tcW w:w="8036" w:type="dxa"/>
          </w:tcPr>
          <w:p w14:paraId="3F9AA6CE" w14:textId="4ABCC49A" w:rsidR="005B3E4B" w:rsidRDefault="005B3E4B" w:rsidP="00C561C8">
            <w:r w:rsidRPr="00A65FA8">
              <w:t xml:space="preserve">Wo findet </w:t>
            </w:r>
            <w:r>
              <w:t>ihr</w:t>
            </w:r>
            <w:r w:rsidRPr="00A65FA8">
              <w:t xml:space="preserve"> noch </w:t>
            </w:r>
            <w:r>
              <w:t>Zahlenstrahle</w:t>
            </w:r>
            <w:r w:rsidRPr="00A65FA8">
              <w:t xml:space="preserve"> in </w:t>
            </w:r>
            <w:r>
              <w:t>eure</w:t>
            </w:r>
            <w:r w:rsidR="0048465A">
              <w:t xml:space="preserve">m Alltag? </w:t>
            </w:r>
            <w:r w:rsidR="0048465A">
              <w:br/>
            </w:r>
            <w:r w:rsidR="00FF2798">
              <w:t xml:space="preserve">Macht </w:t>
            </w:r>
            <w:r w:rsidR="0048465A">
              <w:t>Fotos</w:t>
            </w:r>
            <w:r w:rsidR="00FF2798">
              <w:t xml:space="preserve"> oder zeichnet</w:t>
            </w:r>
            <w:r w:rsidR="0048465A">
              <w:t>.</w:t>
            </w:r>
          </w:p>
          <w:p w14:paraId="147C3783" w14:textId="5734D559" w:rsidR="0048465A" w:rsidRPr="00D53CEA" w:rsidRDefault="0048465A" w:rsidP="00C561C8"/>
        </w:tc>
      </w:tr>
    </w:tbl>
    <w:p w14:paraId="5B6B13E7" w14:textId="77777777" w:rsidR="0048465A" w:rsidRDefault="0048465A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752D7" w:rsidRPr="00D53CEA" w14:paraId="5B776B5F" w14:textId="77777777" w:rsidTr="000C569C">
        <w:trPr>
          <w:trHeight w:val="83"/>
        </w:trPr>
        <w:tc>
          <w:tcPr>
            <w:tcW w:w="610" w:type="dxa"/>
          </w:tcPr>
          <w:p w14:paraId="53FFAF80" w14:textId="35355E2F" w:rsidR="002752D7" w:rsidRPr="00E0758C" w:rsidRDefault="002752D7" w:rsidP="00A163E9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01169C50" w14:textId="43F86C88" w:rsidR="002752D7" w:rsidRPr="00333FA5" w:rsidRDefault="00EA5A0E" w:rsidP="00A163E9">
            <w:pPr>
              <w:pStyle w:val="berschrift2"/>
              <w:spacing w:before="0"/>
            </w:pPr>
            <w:r>
              <w:t>Zoomen</w:t>
            </w:r>
            <w:r w:rsidR="002752D7" w:rsidRPr="002C56D1">
              <w:t xml:space="preserve"> am Zahlenstrahl</w:t>
            </w:r>
          </w:p>
        </w:tc>
      </w:tr>
      <w:tr w:rsidR="002752D7" w14:paraId="7CF825F0" w14:textId="77777777" w:rsidTr="007A1C42">
        <w:tc>
          <w:tcPr>
            <w:tcW w:w="610" w:type="dxa"/>
          </w:tcPr>
          <w:p w14:paraId="2EB63DAF" w14:textId="181EA8C4" w:rsidR="002752D7" w:rsidRPr="001E402C" w:rsidRDefault="002752D7" w:rsidP="00A163E9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20692689" w14:textId="1AD2CCBF" w:rsidR="002752D7" w:rsidRPr="001E402C" w:rsidRDefault="002752D7" w:rsidP="00A163E9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752D7" w14:paraId="0B4E2B73" w14:textId="77777777" w:rsidTr="005C24F6">
        <w:tc>
          <w:tcPr>
            <w:tcW w:w="610" w:type="dxa"/>
          </w:tcPr>
          <w:p w14:paraId="21654792" w14:textId="4B5BA1B3" w:rsidR="002752D7" w:rsidRDefault="002752D7" w:rsidP="002752D7">
            <w:pPr>
              <w:spacing w:line="240" w:lineRule="atLeast"/>
            </w:pPr>
          </w:p>
        </w:tc>
        <w:tc>
          <w:tcPr>
            <w:tcW w:w="425" w:type="dxa"/>
          </w:tcPr>
          <w:p w14:paraId="45776C2D" w14:textId="565D2C60" w:rsidR="002752D7" w:rsidRPr="007A149C" w:rsidRDefault="002752D7" w:rsidP="002752D7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749E7600" w14:textId="4EDF3161" w:rsidR="002752D7" w:rsidRDefault="002752D7" w:rsidP="002752D7">
            <w:pPr>
              <w:pStyle w:val="Ausflltext"/>
            </w:pPr>
            <w:r>
              <w:t>Welche Zahlen liegen unter der Lupe? Woher weißt du das?</w:t>
            </w:r>
            <w:r w:rsidDel="009F4B5F">
              <w:t xml:space="preserve"> </w:t>
            </w:r>
          </w:p>
          <w:p w14:paraId="264EC8CD" w14:textId="39545608" w:rsidR="00BB243C" w:rsidRDefault="00BB243C" w:rsidP="002752D7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 wp14:anchorId="5EA496E6" wp14:editId="6607EFA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60960</wp:posOffset>
                      </wp:positionV>
                      <wp:extent cx="4468728" cy="1004580"/>
                      <wp:effectExtent l="0" t="152400" r="14605" b="11430"/>
                      <wp:wrapNone/>
                      <wp:docPr id="1958431752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728" cy="1004580"/>
                                <a:chOff x="0" y="0"/>
                                <a:chExt cx="4468728" cy="1004580"/>
                              </a:xfrm>
                            </wpg:grpSpPr>
                            <wpg:grpSp>
                              <wpg:cNvPr id="137998348" name="Gruppieren 7"/>
                              <wpg:cNvGrpSpPr/>
                              <wpg:grpSpPr>
                                <a:xfrm>
                                  <a:off x="0" y="0"/>
                                  <a:ext cx="1452036" cy="990617"/>
                                  <a:chOff x="0" y="0"/>
                                  <a:chExt cx="1452036" cy="9906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" name="Grafik 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00000">
                                    <a:off x="704959" y="-193358"/>
                                    <a:ext cx="553720" cy="9404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23569019" name="Gerade Verbindung 9"/>
                                <wps:cNvCnPr/>
                                <wps:spPr>
                                  <a:xfrm flipV="1">
                                    <a:off x="0" y="168222"/>
                                    <a:ext cx="885075" cy="82239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2938937" name="Gerade Verbindung 9"/>
                              <wps:cNvCnPr/>
                              <wps:spPr>
                                <a:xfrm flipH="1" flipV="1">
                                  <a:off x="1348740" y="68580"/>
                                  <a:ext cx="3119988" cy="936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7A3800" id="Gruppieren 8" o:spid="_x0000_s1026" style="position:absolute;margin-left:19.95pt;margin-top:4.8pt;width:351.85pt;height:79.1pt;z-index:251633152" coordsize="44687,10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">
                      <v:group id="Gruppieren 7" o:spid="_x0000_s1027" style="position:absolute;width:14520;height:9906" coordsize="14520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">
                        <v:shape id="Grafik 63" o:spid="_x0000_s1028" type="#_x0000_t75" style="position:absolute;left:7049;top:-1933;width:5537;height:9404;rotation: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">
                          <v:imagedata r:id="rId36" o:title=""/>
                        </v:shape>
                        <v:line id="Gerade Verbindung 9" o:spid="_x0000_s1029" style="position:absolute;flip:y;visibility:visible;mso-wrap-style:square" from="0,1682" to="8850,9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" strokecolor="#327a86 [3204]" strokeweight=".5pt">
                          <v:stroke joinstyle="miter"/>
                        </v:line>
                      </v:group>
                      <v:line id="Gerade Verbindung 9" o:spid="_x0000_s1030" style="position:absolute;flip:x y;visibility:visible;mso-wrap-style:square" from="13487,685" to="44687,10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" strokecolor="#327a86 [3204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E2748A" wp14:editId="01C879B7">
                      <wp:extent cx="4941236" cy="472559"/>
                      <wp:effectExtent l="0" t="0" r="12065" b="1016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2E51A22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A282F4B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2748A" id="Gruppieren 5" o:spid="_x0000_s1170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">
                      <v:shape id="Grafik 75" o:spid="_x0000_s1171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">
                        <v:imagedata r:id="rId38" o:title=""/>
                        <o:lock v:ext="edit" aspectratio="f"/>
                      </v:shape>
                      <v:roundrect id="_x0000_s1172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02E51A22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73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2A282F4B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DED9D4B" w14:textId="2C87E140" w:rsidR="00EA5A0E" w:rsidRDefault="00EA5A0E" w:rsidP="002752D7">
            <w:pPr>
              <w:rPr>
                <w:noProof/>
              </w:rPr>
            </w:pPr>
          </w:p>
          <w:p w14:paraId="260AE70A" w14:textId="68D64C24" w:rsidR="00BB243C" w:rsidRPr="00563011" w:rsidRDefault="00BB243C" w:rsidP="002752D7">
            <w:pPr>
              <w:rPr>
                <w:noProof/>
              </w:rPr>
            </w:pPr>
          </w:p>
        </w:tc>
      </w:tr>
      <w:tr w:rsidR="002752D7" w14:paraId="6C509396" w14:textId="77777777" w:rsidTr="005C24F6">
        <w:tc>
          <w:tcPr>
            <w:tcW w:w="610" w:type="dxa"/>
          </w:tcPr>
          <w:p w14:paraId="169972D7" w14:textId="5B299D51" w:rsidR="002752D7" w:rsidRDefault="002752D7" w:rsidP="002752D7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668500B8" wp14:editId="1198DA43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D76638" w14:textId="02620DE7" w:rsidR="002752D7" w:rsidRDefault="002752D7" w:rsidP="002752D7">
            <w:pPr>
              <w:pStyle w:val="Nummerierung"/>
            </w:pPr>
            <w:r>
              <w:t>b)</w:t>
            </w:r>
            <w:r w:rsidR="00BB243C">
              <w:t xml:space="preserve"> </w:t>
            </w:r>
          </w:p>
        </w:tc>
        <w:tc>
          <w:tcPr>
            <w:tcW w:w="8036" w:type="dxa"/>
          </w:tcPr>
          <w:p w14:paraId="3127BE77" w14:textId="35566FD2" w:rsidR="00BB243C" w:rsidRDefault="00BB243C" w:rsidP="002752D7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6F19F4" wp14:editId="7797FDA0">
                      <wp:extent cx="4941236" cy="472559"/>
                      <wp:effectExtent l="0" t="0" r="12065" b="1016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DC403A" w14:textId="31E6D98B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328E445" w14:textId="7A90C10C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F19F4" id="_x0000_s1174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">
                      <v:shape id="Grafik 1838921822" o:spid="_x0000_s1175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">
                        <v:imagedata r:id="rId38" o:title=""/>
                        <o:lock v:ext="edit" aspectratio="f"/>
                      </v:shape>
                      <v:roundrect id="_x0000_s1176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1FDC403A" w14:textId="31E6D98B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177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0328E445" w14:textId="7A90C10C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77123B97" w14:textId="129CC242" w:rsidR="002752D7" w:rsidRDefault="002752D7" w:rsidP="002752D7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Was fällt euch an diesem Zahlenstrahl auf? </w:t>
            </w:r>
          </w:p>
          <w:p w14:paraId="1EC384FD" w14:textId="3A188C85" w:rsidR="002752D7" w:rsidRDefault="00EA5A0E" w:rsidP="00EA5A0E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gehört er zu dem Zahlenstrahl aus </w:t>
            </w:r>
            <w:r w:rsidRPr="00EA5A0E">
              <w:rPr>
                <w:b/>
                <w:bCs/>
                <w:noProof/>
                <w:color w:val="327A86" w:themeColor="text2"/>
              </w:rPr>
              <w:t>a)</w:t>
            </w:r>
            <w:r>
              <w:rPr>
                <w:noProof/>
              </w:rPr>
              <w:t>?</w:t>
            </w:r>
            <w:r w:rsidR="002752D7">
              <w:rPr>
                <w:noProof/>
              </w:rPr>
              <w:t xml:space="preserve"> </w:t>
            </w:r>
          </w:p>
          <w:p w14:paraId="65C20E25" w14:textId="00B732DB" w:rsidR="002752D7" w:rsidRDefault="002752D7" w:rsidP="00EA5A0E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groß sind die Abschnitte</w:t>
            </w:r>
            <w:r w:rsidR="00F95F13">
              <w:rPr>
                <w:noProof/>
              </w:rPr>
              <w:t xml:space="preserve"> jetzt</w:t>
            </w:r>
            <w:r>
              <w:rPr>
                <w:noProof/>
              </w:rPr>
              <w:t>?</w:t>
            </w:r>
            <w:r w:rsidR="00F95F13">
              <w:rPr>
                <w:noProof/>
              </w:rPr>
              <w:t xml:space="preserve"> Wie groß sind sie in </w:t>
            </w:r>
            <w:r w:rsidR="00F95F13" w:rsidRPr="00F95F13">
              <w:rPr>
                <w:b/>
                <w:bCs/>
                <w:noProof/>
                <w:color w:val="327A86" w:themeColor="text2"/>
              </w:rPr>
              <w:t>a)</w:t>
            </w:r>
            <w:r w:rsidR="00F95F13">
              <w:rPr>
                <w:noProof/>
              </w:rPr>
              <w:t>?</w:t>
            </w:r>
            <w:r>
              <w:rPr>
                <w:noProof/>
              </w:rPr>
              <w:t xml:space="preserve"> </w:t>
            </w:r>
          </w:p>
          <w:p w14:paraId="3D792A17" w14:textId="1EE70E9A" w:rsidR="00AA2DAC" w:rsidRDefault="00AA2DAC" w:rsidP="002752D7">
            <w:pPr>
              <w:rPr>
                <w:noProof/>
              </w:rPr>
            </w:pPr>
          </w:p>
        </w:tc>
      </w:tr>
      <w:tr w:rsidR="002752D7" w14:paraId="06F3EF9E" w14:textId="77777777" w:rsidTr="00F95F13">
        <w:trPr>
          <w:trHeight w:val="2617"/>
        </w:trPr>
        <w:tc>
          <w:tcPr>
            <w:tcW w:w="610" w:type="dxa"/>
          </w:tcPr>
          <w:p w14:paraId="31DC8FAE" w14:textId="77777777" w:rsidR="0041177D" w:rsidRDefault="0041177D" w:rsidP="002752D7">
            <w:pPr>
              <w:spacing w:line="240" w:lineRule="atLeast"/>
              <w:rPr>
                <w:noProof/>
              </w:rPr>
            </w:pPr>
          </w:p>
          <w:p w14:paraId="6C9E9EB4" w14:textId="77777777" w:rsidR="0041177D" w:rsidRDefault="0041177D" w:rsidP="002752D7">
            <w:pPr>
              <w:spacing w:line="240" w:lineRule="atLeast"/>
              <w:rPr>
                <w:noProof/>
              </w:rPr>
            </w:pPr>
          </w:p>
          <w:p w14:paraId="64419CE1" w14:textId="7580E358" w:rsidR="002752D7" w:rsidRDefault="00F95F13" w:rsidP="002752D7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A44B1A7" wp14:editId="58601110">
                  <wp:extent cx="360000" cy="272386"/>
                  <wp:effectExtent l="0" t="0" r="2540" b="0"/>
                  <wp:docPr id="636863001" name="Grafik 63686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895E23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5BDAD252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0651D1C7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0B884C52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6D151BFB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48A81260" w14:textId="0B11ED1E" w:rsidR="002752D7" w:rsidRDefault="002752D7" w:rsidP="002752D7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766DDD" w14:textId="77777777" w:rsidR="002752D7" w:rsidRDefault="002752D7" w:rsidP="002752D7">
            <w:pPr>
              <w:pStyle w:val="Nummerierung"/>
            </w:pPr>
            <w:r>
              <w:t>c)</w:t>
            </w:r>
          </w:p>
          <w:p w14:paraId="2968F2DD" w14:textId="77777777" w:rsidR="002752D7" w:rsidRDefault="002752D7" w:rsidP="002752D7">
            <w:pPr>
              <w:pStyle w:val="Nummerierung"/>
            </w:pPr>
          </w:p>
          <w:p w14:paraId="54B3F033" w14:textId="77777777" w:rsidR="002752D7" w:rsidRDefault="002752D7" w:rsidP="002752D7">
            <w:pPr>
              <w:pStyle w:val="Nummerierung"/>
            </w:pPr>
          </w:p>
          <w:p w14:paraId="5229D969" w14:textId="77777777" w:rsidR="002752D7" w:rsidRDefault="002752D7" w:rsidP="002752D7">
            <w:pPr>
              <w:pStyle w:val="Nummerierung"/>
            </w:pPr>
          </w:p>
          <w:p w14:paraId="00B20382" w14:textId="77777777" w:rsidR="002752D7" w:rsidRDefault="002752D7" w:rsidP="002752D7">
            <w:pPr>
              <w:pStyle w:val="Nummerierung"/>
            </w:pPr>
          </w:p>
          <w:p w14:paraId="496B087A" w14:textId="77777777" w:rsidR="002752D7" w:rsidRDefault="002752D7" w:rsidP="002752D7">
            <w:pPr>
              <w:pStyle w:val="Nummerierung"/>
            </w:pPr>
          </w:p>
          <w:p w14:paraId="0EBD0AFE" w14:textId="77777777" w:rsidR="00AA2DAC" w:rsidRDefault="00AA2DAC" w:rsidP="002752D7">
            <w:pPr>
              <w:pStyle w:val="Nummerierung"/>
            </w:pPr>
          </w:p>
          <w:p w14:paraId="1A150241" w14:textId="77777777" w:rsidR="002752D7" w:rsidRDefault="002752D7" w:rsidP="002752D7">
            <w:pPr>
              <w:pStyle w:val="Nummerierung"/>
            </w:pPr>
          </w:p>
          <w:p w14:paraId="72D5DA9B" w14:textId="608FD29F" w:rsidR="002752D7" w:rsidRDefault="002752D7" w:rsidP="002752D7">
            <w:pPr>
              <w:pStyle w:val="Nummerierung"/>
            </w:pPr>
          </w:p>
        </w:tc>
        <w:tc>
          <w:tcPr>
            <w:tcW w:w="8036" w:type="dxa"/>
          </w:tcPr>
          <w:p w14:paraId="68144578" w14:textId="4944F78B" w:rsidR="002752D7" w:rsidRDefault="002752D7" w:rsidP="002752D7">
            <w:pPr>
              <w:rPr>
                <w:noProof/>
              </w:rPr>
            </w:pPr>
            <w:r>
              <w:rPr>
                <w:noProof/>
              </w:rPr>
              <w:t xml:space="preserve">Hier siehst du zwei Zahlenstrahle. Oben siehst du einen 0 bis 1000 Zahlenstrahl. </w:t>
            </w:r>
            <w:r>
              <w:rPr>
                <w:noProof/>
              </w:rPr>
              <w:br/>
              <w:t>Unten einen kleinen Abschnitt. Zeichne oben die Lupe ein, die zum Abschnitt unten passt.</w:t>
            </w:r>
          </w:p>
          <w:p w14:paraId="6C4525FB" w14:textId="77FD34F6" w:rsidR="00F95F13" w:rsidRDefault="0041177D" w:rsidP="002752D7">
            <w:pPr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28C866BB" w14:textId="63E88BB5" w:rsidR="00BB243C" w:rsidRDefault="00BB243C" w:rsidP="002752D7">
            <w:pPr>
              <w:rPr>
                <w:noProof/>
              </w:rPr>
            </w:pPr>
          </w:p>
          <w:p w14:paraId="1B8D2492" w14:textId="562DF70C" w:rsidR="00BB243C" w:rsidRDefault="003613DE" w:rsidP="00BB243C">
            <w:pPr>
              <w:pStyle w:val="berschrift9"/>
            </w:pPr>
            <w:r>
              <w:t xml:space="preserve"> </w:t>
            </w:r>
            <w:r w:rsidR="00BB243C">
              <w:t xml:space="preserve"> </w:t>
            </w:r>
            <w:r w:rsidR="00BB243C">
              <mc:AlternateContent>
                <mc:Choice Requires="wpg">
                  <w:drawing>
                    <wp:inline distT="0" distB="0" distL="0" distR="0" wp14:anchorId="266A436A" wp14:editId="625C1BAA">
                      <wp:extent cx="4941236" cy="472559"/>
                      <wp:effectExtent l="0" t="0" r="12065" b="1016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C0BF25" w14:textId="20147136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71BA91" w14:textId="77777777" w:rsidR="00BB243C" w:rsidRPr="006E4B94" w:rsidRDefault="00BB243C" w:rsidP="00BB243C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A436A" id="_x0000_s1178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">
                      <v:shape id="Grafik 1895076351" o:spid="_x0000_s117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">
                        <v:imagedata r:id="rId38" o:title=""/>
                        <o:lock v:ext="edit" aspectratio="f"/>
                      </v:shape>
                      <v:roundrect id="_x0000_s118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10C0BF25" w14:textId="20147136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v:roundrect id="_x0000_s1181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4D71BA91" w14:textId="77777777" w:rsidR="00BB243C" w:rsidRPr="006E4B94" w:rsidRDefault="00BB243C" w:rsidP="00BB243C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3B72C6B" w14:textId="46D530BA" w:rsidR="002752D7" w:rsidRDefault="002752D7" w:rsidP="002752D7">
            <w:pPr>
              <w:rPr>
                <w:noProof/>
              </w:rPr>
            </w:pPr>
          </w:p>
          <w:p w14:paraId="5BFE4031" w14:textId="77777777" w:rsidR="00BB243C" w:rsidRDefault="00BB243C" w:rsidP="002752D7">
            <w:pPr>
              <w:rPr>
                <w:noProof/>
              </w:rPr>
            </w:pPr>
          </w:p>
          <w:p w14:paraId="3C63C478" w14:textId="6F357B2E" w:rsidR="00BB243C" w:rsidRDefault="003613DE" w:rsidP="002752D7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E31E9FF" w14:textId="0C46FE78" w:rsidR="002752D7" w:rsidRDefault="002752D7" w:rsidP="002752D7">
            <w:pPr>
              <w:rPr>
                <w:noProof/>
              </w:rPr>
            </w:pPr>
          </w:p>
          <w:p w14:paraId="113059DB" w14:textId="575DCA43" w:rsidR="002752D7" w:rsidRDefault="003613DE" w:rsidP="002752D7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05E8B9A" wp14:editId="361E642B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36" cy="61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13" w:rsidRPr="00E90BA9" w14:paraId="5236893B" w14:textId="77777777" w:rsidTr="00C561C8">
        <w:tc>
          <w:tcPr>
            <w:tcW w:w="610" w:type="dxa"/>
          </w:tcPr>
          <w:p w14:paraId="5931F443" w14:textId="77777777" w:rsidR="00F95F13" w:rsidRPr="00E90BA9" w:rsidRDefault="00F95F13" w:rsidP="00C561C8">
            <w:pPr>
              <w:pStyle w:val="berschrift3"/>
            </w:pPr>
            <w:r>
              <w:t>3.2</w:t>
            </w:r>
          </w:p>
        </w:tc>
        <w:tc>
          <w:tcPr>
            <w:tcW w:w="8461" w:type="dxa"/>
            <w:gridSpan w:val="2"/>
          </w:tcPr>
          <w:p w14:paraId="6C74A6F9" w14:textId="01AAE6E6" w:rsidR="00F95F13" w:rsidRPr="00E90BA9" w:rsidRDefault="00F95F13" w:rsidP="00C561C8">
            <w:pPr>
              <w:pStyle w:val="berschrift3"/>
            </w:pPr>
            <w:r w:rsidRPr="00E90BA9">
              <w:t>Verschiedene Zahlenstrahle vergleichen</w:t>
            </w:r>
          </w:p>
        </w:tc>
      </w:tr>
      <w:tr w:rsidR="00F95F13" w14:paraId="75166D7A" w14:textId="77777777" w:rsidTr="00C561C8">
        <w:tc>
          <w:tcPr>
            <w:tcW w:w="610" w:type="dxa"/>
          </w:tcPr>
          <w:p w14:paraId="113B7022" w14:textId="77777777" w:rsidR="00F95F13" w:rsidRPr="00E0758C" w:rsidRDefault="00F95F13" w:rsidP="00C561C8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96393B3" wp14:editId="3C260D93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4977B5" w14:textId="3EE8829E" w:rsidR="00F95F13" w:rsidRDefault="00F95F13" w:rsidP="00C561C8">
            <w:pPr>
              <w:pStyle w:val="Nummerierung"/>
            </w:pPr>
          </w:p>
        </w:tc>
        <w:tc>
          <w:tcPr>
            <w:tcW w:w="8036" w:type="dxa"/>
          </w:tcPr>
          <w:p w14:paraId="0D822CCE" w14:textId="7118D360" w:rsidR="00F95F13" w:rsidRDefault="00F95F13" w:rsidP="00C561C8">
            <w:pPr>
              <w:pStyle w:val="Ausflltext"/>
            </w:pPr>
            <w:r>
              <w:t xml:space="preserve">Tara hat die Zahlen 25 und 50 in beiden Zahlenstrahle eingezeichnet. </w:t>
            </w:r>
          </w:p>
          <w:p w14:paraId="55FD8A57" w14:textId="4C9C8A5B" w:rsidR="00F95F13" w:rsidRDefault="00F95F13" w:rsidP="00C561C8">
            <w:pPr>
              <w:pStyle w:val="Ausflltext"/>
            </w:pPr>
            <w:r>
              <w:t>Warum ist ihre Lösung falsch?</w:t>
            </w:r>
            <w:r w:rsidR="003B796D">
              <w:rPr>
                <w:noProof/>
              </w:rPr>
              <w:t xml:space="preserve"> </w:t>
            </w:r>
          </w:p>
          <w:p w14:paraId="2196234E" w14:textId="3D6845CB" w:rsidR="00BF5ABC" w:rsidRDefault="00BF5ABC" w:rsidP="003B796D">
            <w:pPr>
              <w:pStyle w:val="berschrift9"/>
            </w:pPr>
            <w:r>
              <w:t xml:space="preserve">  </w:t>
            </w:r>
            <w:r>
              <mc:AlternateContent>
                <mc:Choice Requires="wpg">
                  <w:drawing>
                    <wp:inline distT="0" distB="0" distL="0" distR="0" wp14:anchorId="3A127CF4" wp14:editId="45362E66">
                      <wp:extent cx="5003800" cy="435676"/>
                      <wp:effectExtent l="0" t="0" r="12700" b="8890"/>
                      <wp:docPr id="1834916112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35676"/>
                                <a:chOff x="0" y="0"/>
                                <a:chExt cx="5003800" cy="435676"/>
                              </a:xfrm>
                            </wpg:grpSpPr>
                            <wpg:grpSp>
                              <wpg:cNvPr id="2112862446" name="Gruppieren 11"/>
                              <wpg:cNvGrpSpPr/>
                              <wpg:grpSpPr>
                                <a:xfrm>
                                  <a:off x="0" y="0"/>
                                  <a:ext cx="5003800" cy="431800"/>
                                  <a:chOff x="0" y="-3016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69980811" name="Grafik 11699808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-3016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93670383" name="Abgerundetes Rechteck 10"/>
                                <wps:cNvSpPr/>
                                <wps:spPr>
                                  <a:xfrm>
                                    <a:off x="0" y="176784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66864F" w14:textId="77777777" w:rsidR="00BF5ABC" w:rsidRPr="00E12477" w:rsidRDefault="00BF5ABC" w:rsidP="00BF5AB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384369" name="Abgerundetes Rechteck 10"/>
                                <wps:cNvSpPr/>
                                <wps:spPr>
                                  <a:xfrm>
                                    <a:off x="4596384" y="176784"/>
                                    <a:ext cx="451104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3B3554" w14:textId="7AA9A2F8" w:rsidR="00BF5ABC" w:rsidRPr="00E12477" w:rsidRDefault="00BF5ABC" w:rsidP="00BF5AB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70691919" name="Gruppieren 10"/>
                              <wpg:cNvGrpSpPr/>
                              <wpg:grpSpPr>
                                <a:xfrm>
                                  <a:off x="2204113" y="37531"/>
                                  <a:ext cx="468630" cy="398145"/>
                                  <a:chOff x="0" y="0"/>
                                  <a:chExt cx="468642" cy="398650"/>
                                </a:xfrm>
                              </wpg:grpSpPr>
                              <wps:wsp>
                                <wps:cNvPr id="1805875696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8242910" name="Abgerundetes Rechteck 4"/>
                                <wps:cNvSpPr/>
                                <wps:spPr>
                                  <a:xfrm>
                                    <a:off x="0" y="146713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7C609BC" w14:textId="35AF5512" w:rsidR="003B796D" w:rsidRPr="003B796D" w:rsidRDefault="003B796D" w:rsidP="003B796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5</w:t>
                                      </w:r>
                                      <w:r w:rsidRPr="003B796D"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37300021" name="Gruppieren 10"/>
                              <wpg:cNvGrpSpPr/>
                              <wpg:grpSpPr>
                                <a:xfrm>
                                  <a:off x="1115704" y="30707"/>
                                  <a:ext cx="468642" cy="398650"/>
                                  <a:chOff x="0" y="0"/>
                                  <a:chExt cx="468642" cy="398650"/>
                                </a:xfrm>
                              </wpg:grpSpPr>
                              <wps:wsp>
                                <wps:cNvPr id="2095417848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42203386" name="Abgerundetes Rechteck 4"/>
                                <wps:cNvSpPr/>
                                <wps:spPr>
                                  <a:xfrm>
                                    <a:off x="0" y="146713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6109B0" w14:textId="00A03AD1" w:rsidR="00BF5ABC" w:rsidRPr="003B796D" w:rsidRDefault="00BF5ABC" w:rsidP="00BF5AB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27CF4" id="_x0000_s1182" style="width:394pt;height:34.3pt;mso-position-horizontal-relative:char;mso-position-vertical-relative:line" coordsize="50038,43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">
                      <v:group id="_x0000_s1183" style="position:absolute;width:50038;height:4318" coordorigin=",-30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">
                        <v:shape id="Grafik 1169980811" o:spid="_x0000_s1184" type="#_x0000_t75" style="position:absolute;left:74;top:-30;width:50400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">
                          <v:imagedata r:id="rId16" o:title=""/>
                          <o:lock v:ext="edit" aspectratio="f"/>
                        </v:shape>
                        <v:roundrect id="_x0000_s1185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0266864F" w14:textId="77777777" w:rsidR="00BF5ABC" w:rsidRPr="00E12477" w:rsidRDefault="00BF5ABC" w:rsidP="00BF5AB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186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323B3554" w14:textId="7AA9A2F8" w:rsidR="00BF5ABC" w:rsidRPr="00E12477" w:rsidRDefault="00BF5ABC" w:rsidP="00BF5AB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Gruppieren 10" o:spid="_x0000_s1187" style="position:absolute;left:22041;top:375;width:4686;height:3981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">
                        <v:line id="Gerade Verbindung 9" o:spid="_x0000_s1188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roundrect id="_x0000_s1189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67C609BC" w14:textId="35AF5512" w:rsidR="003B796D" w:rsidRPr="003B796D" w:rsidRDefault="003B796D" w:rsidP="003B796D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3B796D"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group id="Gruppieren 10" o:spid="_x0000_s1190" style="position:absolute;left:11157;top:307;width:4686;height:3986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">
                        <v:line id="Gerade Verbindung 9" o:spid="_x0000_s1191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" strokecolor="black [3213]" strokeweight="1pt">
                          <v:stroke joinstyle="miter"/>
                        </v:line>
                        <v:roundrect id="_x0000_s1192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5A6109B0" w14:textId="00A03AD1" w:rsidR="00BF5ABC" w:rsidRPr="003B796D" w:rsidRDefault="00BF5ABC" w:rsidP="00BF5ABC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69BC7DD4" w14:textId="4FAD0313" w:rsidR="00BF5ABC" w:rsidRDefault="00BF5ABC" w:rsidP="003B796D">
            <w:pPr>
              <w:pStyle w:val="berschrift9"/>
            </w:pPr>
          </w:p>
          <w:p w14:paraId="306BCFD6" w14:textId="77777777" w:rsidR="00F95F13" w:rsidRDefault="00BF5ABC" w:rsidP="00BF5ABC">
            <w:pPr>
              <w:pStyle w:val="berschrift9"/>
            </w:pPr>
            <w:r>
              <w:t xml:space="preserve">  </w:t>
            </w:r>
            <w:r>
              <mc:AlternateContent>
                <mc:Choice Requires="wpg">
                  <w:drawing>
                    <wp:inline distT="0" distB="0" distL="0" distR="0" wp14:anchorId="1CA84F5B" wp14:editId="54305E7D">
                      <wp:extent cx="5003800" cy="435676"/>
                      <wp:effectExtent l="0" t="0" r="12700" b="8890"/>
                      <wp:docPr id="1847967286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35676"/>
                                <a:chOff x="0" y="0"/>
                                <a:chExt cx="5003800" cy="435676"/>
                              </a:xfrm>
                            </wpg:grpSpPr>
                            <wpg:grpSp>
                              <wpg:cNvPr id="838655177" name="Gruppieren 11"/>
                              <wpg:cNvGrpSpPr/>
                              <wpg:grpSpPr>
                                <a:xfrm>
                                  <a:off x="0" y="0"/>
                                  <a:ext cx="5003800" cy="431800"/>
                                  <a:chOff x="0" y="-3016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62328386" name="Grafik 186232838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-3016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045148379" name="Abgerundetes Rechteck 10"/>
                                <wps:cNvSpPr/>
                                <wps:spPr>
                                  <a:xfrm>
                                    <a:off x="0" y="176784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E53400" w14:textId="77777777" w:rsidR="00BF5ABC" w:rsidRPr="00E12477" w:rsidRDefault="00BF5ABC" w:rsidP="00BF5AB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9807081" name="Abgerundetes Rechteck 10"/>
                                <wps:cNvSpPr/>
                                <wps:spPr>
                                  <a:xfrm>
                                    <a:off x="4596384" y="176784"/>
                                    <a:ext cx="451104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08C76D" w14:textId="12A73C38" w:rsidR="00BF5ABC" w:rsidRPr="00E12477" w:rsidRDefault="00BF5ABC" w:rsidP="00BF5AB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1665598" name="Gruppieren 10"/>
                              <wpg:cNvGrpSpPr/>
                              <wpg:grpSpPr>
                                <a:xfrm>
                                  <a:off x="2204113" y="37531"/>
                                  <a:ext cx="468630" cy="398145"/>
                                  <a:chOff x="0" y="0"/>
                                  <a:chExt cx="468642" cy="398650"/>
                                </a:xfrm>
                              </wpg:grpSpPr>
                              <wps:wsp>
                                <wps:cNvPr id="83245530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03356906" name="Abgerundetes Rechteck 4"/>
                                <wps:cNvSpPr/>
                                <wps:spPr>
                                  <a:xfrm>
                                    <a:off x="0" y="146713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D7A24C" w14:textId="77777777" w:rsidR="00BF5ABC" w:rsidRPr="003B796D" w:rsidRDefault="00BF5ABC" w:rsidP="00BF5AB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5</w:t>
                                      </w:r>
                                      <w:r w:rsidRPr="003B796D"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173584" name="Gruppieren 10"/>
                              <wpg:cNvGrpSpPr/>
                              <wpg:grpSpPr>
                                <a:xfrm>
                                  <a:off x="1115704" y="30707"/>
                                  <a:ext cx="468642" cy="398650"/>
                                  <a:chOff x="0" y="0"/>
                                  <a:chExt cx="468642" cy="398650"/>
                                </a:xfrm>
                              </wpg:grpSpPr>
                              <wps:wsp>
                                <wps:cNvPr id="1571021410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6983591" name="Abgerundetes Rechteck 4"/>
                                <wps:cNvSpPr/>
                                <wps:spPr>
                                  <a:xfrm>
                                    <a:off x="0" y="146713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4C6CA5" w14:textId="77777777" w:rsidR="00BF5ABC" w:rsidRPr="003B796D" w:rsidRDefault="00BF5ABC" w:rsidP="00BF5AB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24"/>
                                          <w:szCs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84F5B" id="_x0000_s1193" style="width:394pt;height:34.3pt;mso-position-horizontal-relative:char;mso-position-vertical-relative:line" coordsize="50038,43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">
                      <v:group id="_x0000_s1194" style="position:absolute;width:50038;height:4318" coordorigin=",-30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">
                        <v:shape id="Grafik 1862328386" o:spid="_x0000_s1195" type="#_x0000_t75" style="position:absolute;left:74;top:-30;width:50400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">
                          <v:imagedata r:id="rId16" o:title=""/>
                          <o:lock v:ext="edit" aspectratio="f"/>
                        </v:shape>
                        <v:roundrect id="_x0000_s1196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6EE53400" w14:textId="77777777" w:rsidR="00BF5ABC" w:rsidRPr="00E12477" w:rsidRDefault="00BF5ABC" w:rsidP="00BF5AB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197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A08C76D" w14:textId="12A73C38" w:rsidR="00BF5ABC" w:rsidRPr="00E12477" w:rsidRDefault="00BF5ABC" w:rsidP="00BF5AB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Gruppieren 10" o:spid="_x0000_s1198" style="position:absolute;left:22041;top:375;width:4686;height:3981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">
                        <v:line id="Gerade Verbindung 9" o:spid="_x0000_s1199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" strokecolor="black [3213]" strokeweight="1pt">
                          <v:stroke joinstyle="miter"/>
                        </v:line>
                        <v:roundrect id="_x0000_s1200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6DD7A24C" w14:textId="77777777" w:rsidR="00BF5ABC" w:rsidRPr="003B796D" w:rsidRDefault="00BF5ABC" w:rsidP="00BF5ABC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3B796D"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group id="Gruppieren 10" o:spid="_x0000_s1201" style="position:absolute;left:11157;top:307;width:4686;height:3986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">
                        <v:line id="Gerade Verbindung 9" o:spid="_x0000_s1202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roundrect id="_x0000_s1203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5D4C6CA5" w14:textId="77777777" w:rsidR="00BF5ABC" w:rsidRPr="003B796D" w:rsidRDefault="00BF5ABC" w:rsidP="00BF5ABC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  <w:szCs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7AB10B96" w14:textId="77EE6D67" w:rsidR="00BF5ABC" w:rsidRPr="00BF5ABC" w:rsidRDefault="00BF5ABC" w:rsidP="00BF5ABC"/>
        </w:tc>
      </w:tr>
      <w:tr w:rsidR="00F95F13" w14:paraId="46AE6705" w14:textId="77777777" w:rsidTr="00C561C8">
        <w:tc>
          <w:tcPr>
            <w:tcW w:w="610" w:type="dxa"/>
          </w:tcPr>
          <w:p w14:paraId="7872E86A" w14:textId="6FA8BE95" w:rsidR="00F95F13" w:rsidRPr="00E0758C" w:rsidRDefault="00F95F13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B4B1787" w14:textId="77777777" w:rsidR="00F95F13" w:rsidRDefault="00F95F13" w:rsidP="00C561C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AD27AF9" w14:textId="77777777" w:rsidR="00F95F13" w:rsidRDefault="00F95F13" w:rsidP="00C561C8">
            <w:r w:rsidRPr="00FF1C08">
              <w:t>Trag</w:t>
            </w:r>
            <w:r>
              <w:t xml:space="preserve">e diese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Zahlenstrahlen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37C46FB5" w14:textId="77777777" w:rsidR="00F95F13" w:rsidRDefault="00F95F13" w:rsidP="00C561C8">
            <w:pPr>
              <w:pStyle w:val="Ausflltext"/>
            </w:pPr>
            <w:r>
              <w:t>Vergleicht, wo die Zahlen auf beiden Zahlenstrahlen liegen. Warum ist das so?</w:t>
            </w:r>
          </w:p>
          <w:p w14:paraId="621A6C1E" w14:textId="06914D04" w:rsidR="00BF5ABC" w:rsidRDefault="00BF5ABC" w:rsidP="00BF5ABC">
            <w:pPr>
              <w:pStyle w:val="berschrift9"/>
            </w:pPr>
            <w:r>
              <w:t xml:space="preserve">  </w:t>
            </w:r>
            <w:r>
              <mc:AlternateContent>
                <mc:Choice Requires="wpg">
                  <w:drawing>
                    <wp:inline distT="0" distB="0" distL="0" distR="0" wp14:anchorId="0F443F0A" wp14:editId="3226C20E">
                      <wp:extent cx="5003800" cy="431800"/>
                      <wp:effectExtent l="0" t="0" r="12700" b="12700"/>
                      <wp:docPr id="1338070994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31800"/>
                                <a:chOff x="0" y="-3016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1158759" name="Grafik 88115875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3" y="-3016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73945589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3CDB89" w14:textId="77777777" w:rsidR="00BF5ABC" w:rsidRPr="00E12477" w:rsidRDefault="00BF5ABC" w:rsidP="00BF5AB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529546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BEE812" w14:textId="77777777" w:rsidR="00BF5ABC" w:rsidRPr="00E12477" w:rsidRDefault="00BF5ABC" w:rsidP="00BF5AB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43F0A" id="_x0000_s1204" style="width:394pt;height:34pt;mso-position-horizontal-relative:char;mso-position-vertical-relative:line" coordorigin=",-30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">
                      <v:shape id="Grafik 881158759" o:spid="_x0000_s1205" type="#_x0000_t75" style="position:absolute;left:74;top:-30;width:50400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">
                        <v:imagedata r:id="rId16" o:title=""/>
                        <o:lock v:ext="edit" aspectratio="f"/>
                      </v:shape>
                      <v:roundrect id="_x0000_s1206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,.5mm,,0">
                          <w:txbxContent>
                            <w:p w14:paraId="3C3CDB89" w14:textId="77777777" w:rsidR="00BF5ABC" w:rsidRPr="00E12477" w:rsidRDefault="00BF5ABC" w:rsidP="00BF5AB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07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5BEE812" w14:textId="77777777" w:rsidR="00BF5ABC" w:rsidRPr="00E12477" w:rsidRDefault="00BF5ABC" w:rsidP="00BF5AB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AB2B7CE" w14:textId="77777777" w:rsidR="00BF5ABC" w:rsidRDefault="00BF5ABC" w:rsidP="00BF5ABC">
            <w:pPr>
              <w:pStyle w:val="berschrift9"/>
            </w:pPr>
          </w:p>
          <w:p w14:paraId="095CC2EB" w14:textId="6E36854C" w:rsidR="00F95F13" w:rsidRDefault="00BF5ABC" w:rsidP="00BF5ABC">
            <w:pPr>
              <w:pStyle w:val="berschrift9"/>
            </w:pPr>
            <w:r>
              <w:t xml:space="preserve">  </w:t>
            </w:r>
            <w:r>
              <mc:AlternateContent>
                <mc:Choice Requires="wpg">
                  <w:drawing>
                    <wp:inline distT="0" distB="0" distL="0" distR="0" wp14:anchorId="085E5237" wp14:editId="20D76399">
                      <wp:extent cx="5003800" cy="431800"/>
                      <wp:effectExtent l="0" t="0" r="12700" b="12700"/>
                      <wp:docPr id="1203579686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31800"/>
                                <a:chOff x="0" y="-3016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6045903" name="Grafik 54604590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3" y="-3016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636017175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7A1788" w14:textId="77777777" w:rsidR="00BF5ABC" w:rsidRPr="00E12477" w:rsidRDefault="00BF5ABC" w:rsidP="00BF5AB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272696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E599FE" w14:textId="77777777" w:rsidR="00BF5ABC" w:rsidRPr="00E12477" w:rsidRDefault="00BF5ABC" w:rsidP="00BF5AB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E5237" id="_x0000_s1208" style="width:394pt;height:34pt;mso-position-horizontal-relative:char;mso-position-vertical-relative:line" coordorigin=",-30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">
                      <v:shape id="Grafik 546045903" o:spid="_x0000_s1209" type="#_x0000_t75" style="position:absolute;left:74;top:-30;width:50400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">
                        <v:imagedata r:id="rId16" o:title=""/>
                        <o:lock v:ext="edit" aspectratio="f"/>
                      </v:shape>
                      <v:roundrect id="_x0000_s1210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,.5mm,,0">
                          <w:txbxContent>
                            <w:p w14:paraId="477A1788" w14:textId="77777777" w:rsidR="00BF5ABC" w:rsidRPr="00E12477" w:rsidRDefault="00BF5ABC" w:rsidP="00BF5AB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11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31E599FE" w14:textId="77777777" w:rsidR="00BF5ABC" w:rsidRPr="00E12477" w:rsidRDefault="00BF5ABC" w:rsidP="00BF5AB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F95F13" w14:paraId="23960B01" w14:textId="77777777" w:rsidTr="004B0013">
        <w:tc>
          <w:tcPr>
            <w:tcW w:w="610" w:type="dxa"/>
          </w:tcPr>
          <w:p w14:paraId="30FD695C" w14:textId="7A346841" w:rsidR="00F95F13" w:rsidRPr="00E0758C" w:rsidRDefault="00F95F13" w:rsidP="00F95F13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2"/>
          </w:tcPr>
          <w:p w14:paraId="4A225EA7" w14:textId="5515A25B" w:rsidR="00F95F13" w:rsidRPr="00FF1C08" w:rsidRDefault="00F95F13" w:rsidP="00F95F13">
            <w:pPr>
              <w:pStyle w:val="berschrift3"/>
            </w:pPr>
            <w:r>
              <w:t>Vom Hunderterstrahl zum Tausenderstrahl</w:t>
            </w:r>
          </w:p>
        </w:tc>
      </w:tr>
      <w:tr w:rsidR="00F95F13" w:rsidRPr="00B07BD4" w14:paraId="04E752E3" w14:textId="77777777" w:rsidTr="00C561C8">
        <w:tc>
          <w:tcPr>
            <w:tcW w:w="610" w:type="dxa"/>
          </w:tcPr>
          <w:p w14:paraId="2BB306C1" w14:textId="77777777" w:rsidR="00F95F13" w:rsidRDefault="00F95F13" w:rsidP="00C561C8">
            <w:pPr>
              <w:spacing w:line="240" w:lineRule="atLeast"/>
            </w:pPr>
          </w:p>
          <w:p w14:paraId="0E16EF16" w14:textId="77777777" w:rsidR="00F95F13" w:rsidRDefault="00F95F13" w:rsidP="00C561C8">
            <w:pPr>
              <w:spacing w:line="240" w:lineRule="atLeast"/>
            </w:pPr>
          </w:p>
          <w:p w14:paraId="20DED1B9" w14:textId="77777777" w:rsidR="00F95F13" w:rsidRDefault="00F95F13" w:rsidP="00C561C8">
            <w:pPr>
              <w:spacing w:line="240" w:lineRule="atLeast"/>
            </w:pPr>
          </w:p>
          <w:p w14:paraId="1F205890" w14:textId="77777777" w:rsidR="00F95F13" w:rsidRDefault="00F95F13" w:rsidP="00C561C8">
            <w:pPr>
              <w:spacing w:line="240" w:lineRule="atLeast"/>
            </w:pPr>
          </w:p>
          <w:p w14:paraId="36F24230" w14:textId="77777777" w:rsidR="00F95F13" w:rsidRDefault="00F95F13" w:rsidP="00C561C8">
            <w:pPr>
              <w:spacing w:line="240" w:lineRule="atLeast"/>
            </w:pPr>
          </w:p>
          <w:p w14:paraId="06E1F5EC" w14:textId="77777777" w:rsidR="00F95F13" w:rsidRDefault="00F95F13" w:rsidP="00C561C8">
            <w:pPr>
              <w:spacing w:line="240" w:lineRule="atLeast"/>
            </w:pPr>
          </w:p>
          <w:p w14:paraId="25A400FB" w14:textId="77777777" w:rsidR="00F95F13" w:rsidRDefault="00F95F13" w:rsidP="00C561C8">
            <w:pPr>
              <w:spacing w:line="240" w:lineRule="atLeast"/>
            </w:pPr>
          </w:p>
          <w:p w14:paraId="1FC65109" w14:textId="77777777" w:rsidR="00F95F13" w:rsidRDefault="00F95F13" w:rsidP="00C561C8">
            <w:pPr>
              <w:spacing w:line="240" w:lineRule="atLeast"/>
            </w:pPr>
          </w:p>
          <w:p w14:paraId="161F946C" w14:textId="77777777" w:rsidR="00F95F13" w:rsidRDefault="00F95F13" w:rsidP="00C561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20896D77" wp14:editId="53392BD2">
                  <wp:extent cx="360000" cy="272386"/>
                  <wp:effectExtent l="0" t="0" r="2540" b="0"/>
                  <wp:docPr id="867538245" name="Grafik 86753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8DB805" w14:textId="47A09A90" w:rsidR="00F95F13" w:rsidRDefault="00F95F13" w:rsidP="00C561C8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33CBBD98" w14:textId="61939B59" w:rsidR="003613DE" w:rsidRDefault="00F95F13" w:rsidP="003613DE">
            <w:pPr>
              <w:rPr>
                <w:noProof/>
              </w:rPr>
            </w:pPr>
            <w:r w:rsidRPr="00B07BD4">
              <w:rPr>
                <w:noProof/>
              </w:rPr>
              <w:t xml:space="preserve">Welche Zahlen </w:t>
            </w:r>
            <w:r>
              <w:rPr>
                <w:noProof/>
              </w:rPr>
              <w:t>gehören in diese Felder</w:t>
            </w:r>
            <w:r w:rsidRPr="00B07BD4">
              <w:rPr>
                <w:noProof/>
              </w:rPr>
              <w:t>?</w:t>
            </w:r>
          </w:p>
          <w:p w14:paraId="0CB8827C" w14:textId="77777777" w:rsidR="003613DE" w:rsidRDefault="003613DE" w:rsidP="00C561C8">
            <w:pPr>
              <w:rPr>
                <w:noProof/>
              </w:rPr>
            </w:pPr>
          </w:p>
          <w:p w14:paraId="4DC6B7B0" w14:textId="77777777" w:rsidR="003613DE" w:rsidRDefault="003613DE" w:rsidP="00C561C8">
            <w:pPr>
              <w:rPr>
                <w:noProof/>
              </w:rPr>
            </w:pPr>
          </w:p>
          <w:p w14:paraId="18CD75CE" w14:textId="77777777" w:rsidR="003613DE" w:rsidRDefault="003613DE" w:rsidP="00C561C8">
            <w:pPr>
              <w:rPr>
                <w:noProof/>
              </w:rPr>
            </w:pPr>
          </w:p>
          <w:p w14:paraId="5A6FCC64" w14:textId="6810B5CA" w:rsidR="003613DE" w:rsidRDefault="003613DE" w:rsidP="00C561C8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14239D" wp14:editId="2D3CA6CC">
                      <wp:extent cx="5003800" cy="435610"/>
                      <wp:effectExtent l="0" t="0" r="12700" b="8890"/>
                      <wp:docPr id="1762759756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35610"/>
                                <a:chOff x="0" y="0"/>
                                <a:chExt cx="5003800" cy="435610"/>
                              </a:xfrm>
                            </wpg:grpSpPr>
                            <wpg:grpSp>
                              <wpg:cNvPr id="502179481" name="Gruppieren 11"/>
                              <wpg:cNvGrpSpPr/>
                              <wpg:grpSpPr>
                                <a:xfrm>
                                  <a:off x="0" y="0"/>
                                  <a:ext cx="5003800" cy="435610"/>
                                  <a:chOff x="0" y="0"/>
                                  <a:chExt cx="5003800" cy="435676"/>
                                </a:xfrm>
                              </wpg:grpSpPr>
                              <wpg:grpSp>
                                <wpg:cNvPr id="181432203" name="Gruppieren 11"/>
                                <wpg:cNvGrpSpPr/>
                                <wpg:grpSpPr>
                                  <a:xfrm>
                                    <a:off x="0" y="0"/>
                                    <a:ext cx="5003800" cy="431800"/>
                                    <a:chOff x="0" y="-3016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55855917" name="Grafik 95585591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-3016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908982351" name="Abgerundetes Rechteck 10"/>
                                  <wps:cNvSpPr/>
                                  <wps:spPr>
                                    <a:xfrm>
                                      <a:off x="0" y="17678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AFDE738" w14:textId="77777777" w:rsidR="003613DE" w:rsidRPr="00E12477" w:rsidRDefault="003613DE" w:rsidP="003613D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1247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1894682" name="Abgerundetes Rechteck 10"/>
                                  <wps:cNvSpPr/>
                                  <wps:spPr>
                                    <a:xfrm>
                                      <a:off x="4596384" y="176784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9C30D4" w14:textId="77777777" w:rsidR="003613DE" w:rsidRPr="00E12477" w:rsidRDefault="003613DE" w:rsidP="003613D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1</w:t>
                                        </w:r>
                                        <w:r w:rsidRPr="00E1247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35283108" name="Gruppieren 10"/>
                                <wpg:cNvGrpSpPr/>
                                <wpg:grpSpPr>
                                  <a:xfrm>
                                    <a:off x="2204113" y="37531"/>
                                    <a:ext cx="468630" cy="398145"/>
                                    <a:chOff x="0" y="0"/>
                                    <a:chExt cx="468642" cy="398650"/>
                                  </a:xfrm>
                                </wpg:grpSpPr>
                                <wps:wsp>
                                  <wps:cNvPr id="250786839" name="Gerade Verbindung 9"/>
                                  <wps:cNvCnPr/>
                                  <wps:spPr>
                                    <a:xfrm flipH="1" flipV="1">
                                      <a:off x="238836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42183643" name="Abgerundetes Rechteck 4"/>
                                  <wps:cNvSpPr/>
                                  <wps:spPr>
                                    <a:xfrm>
                                      <a:off x="0" y="146713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09F48E" w14:textId="43890F27" w:rsidR="003613DE" w:rsidRPr="003B796D" w:rsidRDefault="003613DE" w:rsidP="003613D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051735838" name="Gruppieren 10"/>
                                <wpg:cNvGrpSpPr/>
                                <wpg:grpSpPr>
                                  <a:xfrm>
                                    <a:off x="1115704" y="30707"/>
                                    <a:ext cx="468642" cy="398650"/>
                                    <a:chOff x="0" y="0"/>
                                    <a:chExt cx="468642" cy="398650"/>
                                  </a:xfrm>
                                </wpg:grpSpPr>
                                <wps:wsp>
                                  <wps:cNvPr id="1339073687" name="Gerade Verbindung 9"/>
                                  <wps:cNvCnPr/>
                                  <wps:spPr>
                                    <a:xfrm flipH="1" flipV="1">
                                      <a:off x="238836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5984872" name="Abgerundetes Rechteck 4"/>
                                  <wps:cNvSpPr/>
                                  <wps:spPr>
                                    <a:xfrm>
                                      <a:off x="0" y="146713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F7C6A0" w14:textId="3F9F6933" w:rsidR="003613DE" w:rsidRPr="003B796D" w:rsidRDefault="003613DE" w:rsidP="003613D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805217229" name="Gerade Verbindung 9"/>
                              <wps:cNvCnPr/>
                              <wps:spPr>
                                <a:xfrm flipH="1" flipV="1">
                                  <a:off x="3599180" y="27305"/>
                                  <a:ext cx="0" cy="17974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18584" name="Abgerundetes Rechteck 4"/>
                              <wps:cNvSpPr/>
                              <wps:spPr>
                                <a:xfrm>
                                  <a:off x="3360420" y="173990"/>
                                  <a:ext cx="468630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25EBB1" w14:textId="7C4022EE" w:rsidR="003613DE" w:rsidRPr="003B796D" w:rsidRDefault="003613DE" w:rsidP="003613DE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14239D" id="Gruppieren 12" o:spid="_x0000_s1212" style="width:394pt;height:34.3pt;mso-position-horizontal-relative:char;mso-position-vertical-relative:line" coordsize="50038,43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">
                      <v:group id="_x0000_s1213" style="position:absolute;width:50038;height:4356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">
                        <v:group id="_x0000_s1214" style="position:absolute;width:50038;height:4318" coordorigin=",-30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">
                          <v:shape id="Grafik 955855917" o:spid="_x0000_s1215" type="#_x0000_t75" style="position:absolute;left:74;top:-30;width:50400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">
                            <v:imagedata r:id="rId16" o:title=""/>
                            <o:lock v:ext="edit" aspectratio="f"/>
                          </v:shape>
                          <v:roundrect id="_x0000_s1216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4AFDE738" w14:textId="77777777" w:rsidR="003613DE" w:rsidRPr="00E12477" w:rsidRDefault="003613DE" w:rsidP="003613D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_x0000_s1217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099C30D4" w14:textId="77777777" w:rsidR="003613DE" w:rsidRPr="00E12477" w:rsidRDefault="003613DE" w:rsidP="003613D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" o:spid="_x0000_s1218" style="position:absolute;left:22041;top:375;width:4686;height:3981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">
                          <v:line id="Gerade Verbindung 9" o:spid="_x0000_s1219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  <v:roundrect id="_x0000_s1220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4809F48E" w14:textId="43890F27" w:rsidR="003613DE" w:rsidRPr="003B796D" w:rsidRDefault="003613DE" w:rsidP="003613D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0" o:spid="_x0000_s1221" style="position:absolute;left:11157;top:307;width:4686;height:3986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">
                          <v:line id="Gerade Verbindung 9" o:spid="_x0000_s1222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_x0000_s1223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40F7C6A0" w14:textId="3F9F6933" w:rsidR="003613DE" w:rsidRPr="003B796D" w:rsidRDefault="003613DE" w:rsidP="003613D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9" o:spid="_x0000_s1224" style="position:absolute;flip:x y;visibility:visible;mso-wrap-style:square" from="35991,273" to="35991,20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" strokecolor="black [3213]" strokeweight="1pt">
                        <v:stroke joinstyle="miter"/>
                      </v:line>
                      <v:roundrect id="_x0000_s1225" style="position:absolute;left:33604;top:1739;width:4686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3C25EBB1" w14:textId="7C4022EE" w:rsidR="003613DE" w:rsidRPr="003B796D" w:rsidRDefault="003613DE" w:rsidP="003613D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0D96D804" w14:textId="77777777" w:rsidR="003613DE" w:rsidRDefault="003613DE" w:rsidP="003613DE">
            <w:pPr>
              <w:pStyle w:val="berschrift9"/>
            </w:pPr>
          </w:p>
          <w:p w14:paraId="1D59E7A5" w14:textId="58B0B183" w:rsidR="003613DE" w:rsidRDefault="003613DE" w:rsidP="003613DE">
            <w:pPr>
              <w:pStyle w:val="berschrift9"/>
            </w:pPr>
            <w:r>
              <w:t xml:space="preserve"> </w:t>
            </w:r>
          </w:p>
          <w:p w14:paraId="0F95DA89" w14:textId="1D186BFA" w:rsidR="003613DE" w:rsidRDefault="003613DE" w:rsidP="003613DE">
            <w:pPr>
              <w:pStyle w:val="berschrift9"/>
            </w:pPr>
            <w:r>
              <w:t xml:space="preserve">   </w:t>
            </w:r>
          </w:p>
          <w:p w14:paraId="0C6AC59A" w14:textId="23D7ED5A" w:rsidR="003613DE" w:rsidRDefault="003613DE" w:rsidP="003613DE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2B6ADA" wp14:editId="57AF1917">
                      <wp:extent cx="5003800" cy="435610"/>
                      <wp:effectExtent l="0" t="0" r="12700" b="8890"/>
                      <wp:docPr id="187932415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35610"/>
                                <a:chOff x="0" y="0"/>
                                <a:chExt cx="5003800" cy="435610"/>
                              </a:xfrm>
                            </wpg:grpSpPr>
                            <wpg:grpSp>
                              <wpg:cNvPr id="817445" name="Gruppieren 11"/>
                              <wpg:cNvGrpSpPr/>
                              <wpg:grpSpPr>
                                <a:xfrm>
                                  <a:off x="0" y="0"/>
                                  <a:ext cx="5003800" cy="435610"/>
                                  <a:chOff x="0" y="0"/>
                                  <a:chExt cx="5003800" cy="435676"/>
                                </a:xfrm>
                              </wpg:grpSpPr>
                              <wpg:grpSp>
                                <wpg:cNvPr id="1602012658" name="Gruppieren 11"/>
                                <wpg:cNvGrpSpPr/>
                                <wpg:grpSpPr>
                                  <a:xfrm>
                                    <a:off x="0" y="0"/>
                                    <a:ext cx="5003800" cy="431800"/>
                                    <a:chOff x="0" y="-3016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16810930" name="Grafik 61681093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-3016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654684400" name="Abgerundetes Rechteck 10"/>
                                  <wps:cNvSpPr/>
                                  <wps:spPr>
                                    <a:xfrm>
                                      <a:off x="0" y="17678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C1D43C" w14:textId="77777777" w:rsidR="003613DE" w:rsidRPr="00E12477" w:rsidRDefault="003613DE" w:rsidP="003613D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1247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0439893" name="Abgerundetes Rechteck 10"/>
                                  <wps:cNvSpPr/>
                                  <wps:spPr>
                                    <a:xfrm>
                                      <a:off x="4596384" y="176784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2F7D2DF" w14:textId="6EE9DABB" w:rsidR="003613DE" w:rsidRPr="00E12477" w:rsidRDefault="003613DE" w:rsidP="003613D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1</w:t>
                                        </w:r>
                                        <w:r w:rsidRPr="00E1247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  <w:r w:rsidRPr="00E1247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61842386" name="Gruppieren 10"/>
                                <wpg:cNvGrpSpPr/>
                                <wpg:grpSpPr>
                                  <a:xfrm>
                                    <a:off x="2204113" y="37531"/>
                                    <a:ext cx="468630" cy="398145"/>
                                    <a:chOff x="0" y="0"/>
                                    <a:chExt cx="468642" cy="398650"/>
                                  </a:xfrm>
                                </wpg:grpSpPr>
                                <wps:wsp>
                                  <wps:cNvPr id="452559548" name="Gerade Verbindung 9"/>
                                  <wps:cNvCnPr/>
                                  <wps:spPr>
                                    <a:xfrm flipH="1" flipV="1">
                                      <a:off x="238836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41050224" name="Abgerundetes Rechteck 4"/>
                                  <wps:cNvSpPr/>
                                  <wps:spPr>
                                    <a:xfrm>
                                      <a:off x="0" y="146713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617D05" w14:textId="77777777" w:rsidR="003613DE" w:rsidRPr="003B796D" w:rsidRDefault="003613DE" w:rsidP="003613D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28499412" name="Gruppieren 10"/>
                                <wpg:cNvGrpSpPr/>
                                <wpg:grpSpPr>
                                  <a:xfrm>
                                    <a:off x="1115704" y="30707"/>
                                    <a:ext cx="468642" cy="398650"/>
                                    <a:chOff x="0" y="0"/>
                                    <a:chExt cx="468642" cy="398650"/>
                                  </a:xfrm>
                                </wpg:grpSpPr>
                                <wps:wsp>
                                  <wps:cNvPr id="1231681736" name="Gerade Verbindung 9"/>
                                  <wps:cNvCnPr/>
                                  <wps:spPr>
                                    <a:xfrm flipH="1" flipV="1">
                                      <a:off x="238836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2095075" name="Abgerundetes Rechteck 4"/>
                                  <wps:cNvSpPr/>
                                  <wps:spPr>
                                    <a:xfrm>
                                      <a:off x="0" y="146713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F05F1A6" w14:textId="77777777" w:rsidR="003613DE" w:rsidRPr="003B796D" w:rsidRDefault="003613DE" w:rsidP="003613DE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24720036" name="Gerade Verbindung 9"/>
                              <wps:cNvCnPr/>
                              <wps:spPr>
                                <a:xfrm flipH="1" flipV="1">
                                  <a:off x="3599180" y="27305"/>
                                  <a:ext cx="0" cy="17974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5805048" name="Abgerundetes Rechteck 4"/>
                              <wps:cNvSpPr/>
                              <wps:spPr>
                                <a:xfrm>
                                  <a:off x="3360420" y="173990"/>
                                  <a:ext cx="468630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14360F" w14:textId="77777777" w:rsidR="003613DE" w:rsidRPr="003B796D" w:rsidRDefault="003613DE" w:rsidP="003613DE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B6ADA" id="_x0000_s1226" style="width:394pt;height:34.3pt;mso-position-horizontal-relative:char;mso-position-vertical-relative:line" coordsize="50038,43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">
                      <v:group id="_x0000_s1227" style="position:absolute;width:50038;height:4356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">
                        <v:group id="_x0000_s1228" style="position:absolute;width:50038;height:4318" coordorigin=",-30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">
                          <v:shape id="Grafik 616810930" o:spid="_x0000_s1229" type="#_x0000_t75" style="position:absolute;left:74;top:-30;width:50400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">
                            <v:imagedata r:id="rId16" o:title=""/>
                            <o:lock v:ext="edit" aspectratio="f"/>
                          </v:shape>
                          <v:roundrect id="_x0000_s1230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4CC1D43C" w14:textId="77777777" w:rsidR="003613DE" w:rsidRPr="00E12477" w:rsidRDefault="003613DE" w:rsidP="003613D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_x0000_s1231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42F7D2DF" w14:textId="6EE9DABB" w:rsidR="003613DE" w:rsidRPr="00E12477" w:rsidRDefault="003613DE" w:rsidP="003613D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" o:spid="_x0000_s1232" style="position:absolute;left:22041;top:375;width:4686;height:3981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">
                          <v:line id="Gerade Verbindung 9" o:spid="_x0000_s1233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_x0000_s1234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38617D05" w14:textId="77777777" w:rsidR="003613DE" w:rsidRPr="003B796D" w:rsidRDefault="003613DE" w:rsidP="003613D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0" o:spid="_x0000_s1235" style="position:absolute;left:11157;top:307;width:4686;height:3986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">
                          <v:line id="Gerade Verbindung 9" o:spid="_x0000_s1236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_x0000_s1237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0F05F1A6" w14:textId="77777777" w:rsidR="003613DE" w:rsidRPr="003B796D" w:rsidRDefault="003613DE" w:rsidP="003613D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9" o:spid="_x0000_s1238" style="position:absolute;flip:x y;visibility:visible;mso-wrap-style:square" from="35991,273" to="35991,20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" strokecolor="black [3213]" strokeweight="1pt">
                        <v:stroke joinstyle="miter"/>
                      </v:line>
                      <v:roundrect id="_x0000_s1239" style="position:absolute;left:33604;top:1739;width:4686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7214360F" w14:textId="77777777" w:rsidR="003613DE" w:rsidRPr="003B796D" w:rsidRDefault="003613DE" w:rsidP="003613D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2EEF985" w14:textId="18BD7869" w:rsidR="00F95F13" w:rsidRPr="00B07BD4" w:rsidRDefault="00F95F13" w:rsidP="003613DE">
            <w:pPr>
              <w:pStyle w:val="berschrift9"/>
            </w:pPr>
          </w:p>
        </w:tc>
      </w:tr>
      <w:tr w:rsidR="00F95F13" w:rsidRPr="00B07BD4" w14:paraId="2F1C05B1" w14:textId="77777777" w:rsidTr="00C561C8">
        <w:tc>
          <w:tcPr>
            <w:tcW w:w="610" w:type="dxa"/>
          </w:tcPr>
          <w:p w14:paraId="3904CE17" w14:textId="77777777" w:rsidR="00F95F13" w:rsidRDefault="00F95F13" w:rsidP="00C561C8">
            <w:pPr>
              <w:spacing w:line="240" w:lineRule="atLeast"/>
            </w:pPr>
          </w:p>
        </w:tc>
        <w:tc>
          <w:tcPr>
            <w:tcW w:w="425" w:type="dxa"/>
          </w:tcPr>
          <w:p w14:paraId="086318E8" w14:textId="2655A338" w:rsidR="00F95F13" w:rsidRDefault="00F95F13" w:rsidP="00C561C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5CBF39DF" w14:textId="4B51F014" w:rsidR="00F95F13" w:rsidRPr="00B07BD4" w:rsidRDefault="00F95F13" w:rsidP="00C561C8">
            <w:pPr>
              <w:rPr>
                <w:noProof/>
              </w:rPr>
            </w:pPr>
            <w:r>
              <w:rPr>
                <w:noProof/>
              </w:rPr>
              <w:t xml:space="preserve">Wie viele 100-er-Abschnitte passen auf den Zahlenstrahl, der bis 1000 geht? </w:t>
            </w:r>
            <w:r>
              <w:rPr>
                <w:noProof/>
              </w:rPr>
              <w:br/>
              <w:t xml:space="preserve">Zeichne in den Zahlenstrahl in </w:t>
            </w:r>
            <w:r>
              <w:rPr>
                <w:b/>
                <w:bCs/>
                <w:noProof/>
                <w:color w:val="327A86" w:themeColor="text2"/>
              </w:rPr>
              <w:t>a</w:t>
            </w:r>
            <w:r w:rsidRPr="00F95F13">
              <w:rPr>
                <w:b/>
                <w:bCs/>
                <w:noProof/>
                <w:color w:val="327A86" w:themeColor="text2"/>
              </w:rPr>
              <w:t>)</w:t>
            </w:r>
            <w:r>
              <w:rPr>
                <w:noProof/>
              </w:rPr>
              <w:t xml:space="preserve"> ein.</w:t>
            </w:r>
          </w:p>
        </w:tc>
      </w:tr>
      <w:tr w:rsidR="00F95F13" w:rsidRPr="00B07BD4" w14:paraId="19398649" w14:textId="77777777" w:rsidTr="00C561C8">
        <w:tc>
          <w:tcPr>
            <w:tcW w:w="610" w:type="dxa"/>
          </w:tcPr>
          <w:p w14:paraId="7618F7FA" w14:textId="77777777" w:rsidR="00F95F13" w:rsidRDefault="00F95F13" w:rsidP="00C561C8">
            <w:pPr>
              <w:spacing w:line="240" w:lineRule="atLeast"/>
            </w:pPr>
          </w:p>
        </w:tc>
        <w:tc>
          <w:tcPr>
            <w:tcW w:w="425" w:type="dxa"/>
          </w:tcPr>
          <w:p w14:paraId="36EE2536" w14:textId="77777777" w:rsidR="00F95F13" w:rsidRDefault="00F95F13" w:rsidP="00C561C8">
            <w:pPr>
              <w:pStyle w:val="Nummerierung"/>
            </w:pPr>
          </w:p>
        </w:tc>
        <w:tc>
          <w:tcPr>
            <w:tcW w:w="8036" w:type="dxa"/>
          </w:tcPr>
          <w:p w14:paraId="691657F7" w14:textId="77777777" w:rsidR="00F95F13" w:rsidRDefault="00F95F13" w:rsidP="00C561C8">
            <w:pPr>
              <w:rPr>
                <w:noProof/>
              </w:rPr>
            </w:pPr>
          </w:p>
        </w:tc>
      </w:tr>
      <w:tr w:rsidR="00F95F13" w14:paraId="6BD2AB1F" w14:textId="77777777" w:rsidTr="00F95F13">
        <w:trPr>
          <w:trHeight w:val="1524"/>
        </w:trPr>
        <w:tc>
          <w:tcPr>
            <w:tcW w:w="610" w:type="dxa"/>
          </w:tcPr>
          <w:p w14:paraId="56440804" w14:textId="77777777" w:rsidR="0041177D" w:rsidRDefault="0041177D" w:rsidP="00C561C8">
            <w:pPr>
              <w:spacing w:line="240" w:lineRule="atLeast"/>
              <w:rPr>
                <w:noProof/>
              </w:rPr>
            </w:pPr>
          </w:p>
          <w:p w14:paraId="5B03220E" w14:textId="77777777" w:rsidR="0041177D" w:rsidRDefault="0041177D" w:rsidP="00C561C8">
            <w:pPr>
              <w:spacing w:line="240" w:lineRule="atLeast"/>
              <w:rPr>
                <w:noProof/>
              </w:rPr>
            </w:pPr>
          </w:p>
          <w:p w14:paraId="4D8C9593" w14:textId="77777777" w:rsidR="0041177D" w:rsidRDefault="0041177D" w:rsidP="00C561C8">
            <w:pPr>
              <w:spacing w:line="240" w:lineRule="atLeast"/>
              <w:rPr>
                <w:noProof/>
              </w:rPr>
            </w:pPr>
          </w:p>
          <w:p w14:paraId="02AADDE8" w14:textId="223E5D43" w:rsidR="00F95F13" w:rsidRDefault="00F95F13" w:rsidP="00C561C8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45D4425" wp14:editId="590C0340">
                  <wp:extent cx="360000" cy="272386"/>
                  <wp:effectExtent l="0" t="0" r="2540" b="0"/>
                  <wp:docPr id="1625983156" name="Grafik 162598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0FBD28" w14:textId="77777777" w:rsidR="00F95F13" w:rsidRDefault="00F95F13" w:rsidP="00C561C8">
            <w:pPr>
              <w:spacing w:line="240" w:lineRule="atLeast"/>
              <w:rPr>
                <w:noProof/>
              </w:rPr>
            </w:pPr>
          </w:p>
          <w:p w14:paraId="26D8AA5C" w14:textId="77777777" w:rsidR="00F95F13" w:rsidRDefault="00F95F13" w:rsidP="00C561C8">
            <w:pPr>
              <w:spacing w:line="240" w:lineRule="atLeast"/>
              <w:rPr>
                <w:noProof/>
              </w:rPr>
            </w:pPr>
          </w:p>
          <w:p w14:paraId="610C5B5E" w14:textId="77777777" w:rsidR="00F95F13" w:rsidRDefault="00F95F13" w:rsidP="00C561C8">
            <w:pPr>
              <w:spacing w:line="240" w:lineRule="atLeast"/>
              <w:rPr>
                <w:noProof/>
              </w:rPr>
            </w:pPr>
          </w:p>
          <w:p w14:paraId="321A1E15" w14:textId="77777777" w:rsidR="00F95F13" w:rsidRDefault="00F95F13" w:rsidP="00C561C8">
            <w:pPr>
              <w:spacing w:line="240" w:lineRule="atLeast"/>
              <w:rPr>
                <w:noProof/>
              </w:rPr>
            </w:pPr>
          </w:p>
          <w:p w14:paraId="5D2B36FA" w14:textId="77777777" w:rsidR="00F95F13" w:rsidRDefault="00F95F13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DE90B95" w14:textId="23D7918E" w:rsidR="00F95F13" w:rsidRDefault="008A207E" w:rsidP="00C561C8">
            <w:pPr>
              <w:pStyle w:val="Nummerierung"/>
            </w:pPr>
            <w:r>
              <w:t>c</w:t>
            </w:r>
            <w:r w:rsidR="00F95F13">
              <w:t>)</w:t>
            </w:r>
          </w:p>
          <w:p w14:paraId="506E2925" w14:textId="77777777" w:rsidR="00F95F13" w:rsidRDefault="00F95F13" w:rsidP="00C561C8">
            <w:pPr>
              <w:pStyle w:val="Nummerierung"/>
            </w:pPr>
          </w:p>
          <w:p w14:paraId="2D2D5E5D" w14:textId="77777777" w:rsidR="00F95F13" w:rsidRDefault="00F95F13" w:rsidP="00C561C8">
            <w:pPr>
              <w:pStyle w:val="Nummerierung"/>
            </w:pPr>
          </w:p>
          <w:p w14:paraId="4089DB2B" w14:textId="77777777" w:rsidR="00F95F13" w:rsidRDefault="00F95F13" w:rsidP="00C561C8">
            <w:pPr>
              <w:pStyle w:val="Nummerierung"/>
            </w:pPr>
          </w:p>
          <w:p w14:paraId="03A9E21B" w14:textId="77777777" w:rsidR="00F95F13" w:rsidRDefault="00F95F13" w:rsidP="00C561C8">
            <w:pPr>
              <w:pStyle w:val="Nummerierung"/>
            </w:pPr>
          </w:p>
          <w:p w14:paraId="116DB70A" w14:textId="77777777" w:rsidR="00F95F13" w:rsidRDefault="00F95F13" w:rsidP="00F95F13">
            <w:pPr>
              <w:pStyle w:val="Nummerierung"/>
            </w:pPr>
          </w:p>
        </w:tc>
        <w:tc>
          <w:tcPr>
            <w:tcW w:w="8036" w:type="dxa"/>
          </w:tcPr>
          <w:p w14:paraId="3913A425" w14:textId="218221D1" w:rsidR="00F95F13" w:rsidRDefault="00F95F13" w:rsidP="00C561C8">
            <w:r>
              <w:t xml:space="preserve">Welche Zahlen liegen unter der Lupe?                       540     450      499       45      55     </w:t>
            </w:r>
          </w:p>
          <w:p w14:paraId="418CEB0B" w14:textId="4569F80A" w:rsidR="00F95F13" w:rsidRDefault="00F95F13" w:rsidP="00C561C8">
            <w:r>
              <w:t>Kreise die Zahlen ein, die in dem Abschnitt liegen.</w:t>
            </w:r>
          </w:p>
          <w:p w14:paraId="081EFAC2" w14:textId="77777777" w:rsidR="0041177D" w:rsidRDefault="0041177D" w:rsidP="00C561C8"/>
          <w:p w14:paraId="54D5D3E8" w14:textId="77777777" w:rsidR="0041177D" w:rsidRDefault="00F95F13" w:rsidP="0041177D">
            <w:r>
              <w:t>Woher w</w:t>
            </w:r>
            <w:r w:rsidR="0041177D">
              <w:t xml:space="preserve">isst ihr das? Vergleicht und besprecht eure Lösungen. </w:t>
            </w:r>
          </w:p>
          <w:p w14:paraId="5B9CD3A5" w14:textId="63EFE4A7" w:rsidR="00F95F13" w:rsidRDefault="001C3A55" w:rsidP="00C561C8">
            <w:r w:rsidRPr="00BB4417"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1A355DB2" wp14:editId="5980CDDA">
                  <wp:simplePos x="0" y="0"/>
                  <wp:positionH relativeFrom="column">
                    <wp:posOffset>1834049</wp:posOffset>
                  </wp:positionH>
                  <wp:positionV relativeFrom="paragraph">
                    <wp:posOffset>18989</wp:posOffset>
                  </wp:positionV>
                  <wp:extent cx="553921" cy="940978"/>
                  <wp:effectExtent l="0" t="155258" r="0" b="129222"/>
                  <wp:wrapNone/>
                  <wp:docPr id="294977835" name="Grafik 294977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921" cy="94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0A861" w14:textId="0ABF320D" w:rsidR="00F95F13" w:rsidRDefault="001C3A55" w:rsidP="00C561C8">
            <w:r w:rsidRPr="001C3A5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33CEC607" wp14:editId="163878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</wp:posOffset>
                      </wp:positionV>
                      <wp:extent cx="4940936" cy="472440"/>
                      <wp:effectExtent l="0" t="0" r="12065" b="10160"/>
                      <wp:wrapNone/>
                      <wp:docPr id="212947109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472439"/>
                                <a:chOff x="0" y="0"/>
                                <a:chExt cx="5041228" cy="4725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9881340" name="Grafik 8898813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8204358" name="Abgerundetes Rechteck 98204358"/>
                              <wps:cNvSpPr/>
                              <wps:spPr>
                                <a:xfrm>
                                  <a:off x="4563073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8D1381" w14:textId="77777777" w:rsidR="001C3A55" w:rsidRDefault="001C3A55" w:rsidP="001C3A5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195770" name="Abgerundetes Rechteck 44319577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323493" w14:textId="77777777" w:rsidR="001C3A55" w:rsidRDefault="001C3A55" w:rsidP="001C3A5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EC607" id="_x0000_s1241" style="position:absolute;margin-left:.1pt;margin-top:.1pt;width:389.05pt;height:37.2pt;z-index:251671040;mso-position-horizontal-relative:text;mso-position-vertical-relative:text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">
                      <v:shape id="Grafik 889881340" o:spid="_x0000_s1242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">
                        <v:imagedata r:id="rId40" o:title=""/>
                        <o:lock v:ext="edit" aspectratio="f"/>
                      </v:shape>
                      <v:roundrect id="Abgerundetes Rechteck 98204358" o:spid="_x0000_s1243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6B8D1381" w14:textId="77777777" w:rsidR="001C3A55" w:rsidRDefault="001C3A55" w:rsidP="001C3A5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443195770" o:spid="_x0000_s1244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1E323493" w14:textId="77777777" w:rsidR="001C3A55" w:rsidRDefault="001C3A55" w:rsidP="001C3A5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5621E966" w14:textId="77777777" w:rsidR="00F95F13" w:rsidRDefault="00F95F13" w:rsidP="00C561C8">
            <w:pPr>
              <w:tabs>
                <w:tab w:val="left" w:pos="4552"/>
              </w:tabs>
              <w:rPr>
                <w:noProof/>
              </w:rPr>
            </w:pPr>
          </w:p>
          <w:p w14:paraId="6E03D72D" w14:textId="4B4E188F" w:rsidR="00F95F13" w:rsidRDefault="00F95F13" w:rsidP="00C561C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1B717CEF" w14:textId="27F3C494" w:rsidR="00F95F13" w:rsidRDefault="00F95F13" w:rsidP="00C561C8">
            <w:pPr>
              <w:rPr>
                <w:noProof/>
              </w:rPr>
            </w:pPr>
          </w:p>
        </w:tc>
      </w:tr>
      <w:tr w:rsidR="002752D7" w14:paraId="131C639A" w14:textId="77777777" w:rsidTr="005C24F6">
        <w:tc>
          <w:tcPr>
            <w:tcW w:w="610" w:type="dxa"/>
          </w:tcPr>
          <w:p w14:paraId="2F2751BF" w14:textId="0A82F483" w:rsidR="002752D7" w:rsidRDefault="002752D7" w:rsidP="002752D7">
            <w:pPr>
              <w:spacing w:line="240" w:lineRule="atLeast"/>
              <w:rPr>
                <w:noProof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34810564" wp14:editId="7852F80B">
                      <wp:simplePos x="0" y="0"/>
                      <wp:positionH relativeFrom="column">
                        <wp:posOffset>37052</wp:posOffset>
                      </wp:positionH>
                      <wp:positionV relativeFrom="paragraph">
                        <wp:posOffset>214665</wp:posOffset>
                      </wp:positionV>
                      <wp:extent cx="287655" cy="183515"/>
                      <wp:effectExtent l="0" t="0" r="4445" b="0"/>
                      <wp:wrapNone/>
                      <wp:docPr id="1250044931" name="Gruppieren 3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621161783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09842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BCEA90" id="Gruppieren 3" o:spid="_x0000_s1026" href="https://youtu.be/QWqzEEGy62A" style="position:absolute;margin-left:2.9pt;margin-top:16.9pt;width:22.65pt;height:14.45pt;z-index:251627008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277DFEF" w14:textId="77777777" w:rsidR="002752D7" w:rsidRDefault="002752D7" w:rsidP="002752D7">
            <w:pPr>
              <w:pStyle w:val="Nummerierung"/>
            </w:pPr>
          </w:p>
        </w:tc>
        <w:tc>
          <w:tcPr>
            <w:tcW w:w="8036" w:type="dxa"/>
          </w:tcPr>
          <w:p w14:paraId="1BD69B9C" w14:textId="193F9C68" w:rsidR="002752D7" w:rsidRPr="00BB4417" w:rsidRDefault="002752D7" w:rsidP="002752D7">
            <w:pPr>
              <w:rPr>
                <w:noProof/>
              </w:rPr>
            </w:pPr>
          </w:p>
        </w:tc>
      </w:tr>
      <w:tr w:rsidR="002752D7" w14:paraId="05BB8452" w14:textId="77777777" w:rsidTr="005C24F6">
        <w:tc>
          <w:tcPr>
            <w:tcW w:w="610" w:type="dxa"/>
          </w:tcPr>
          <w:p w14:paraId="75F9E0C7" w14:textId="4024D38F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0AEF6BE7" w14:textId="0A651D75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3137C2BD" w14:textId="77777777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53C8FA44" w14:textId="6B0C3BAB" w:rsidR="002752D7" w:rsidRDefault="002752D7" w:rsidP="002752D7">
            <w:pPr>
              <w:spacing w:line="240" w:lineRule="atLeast"/>
              <w:rPr>
                <w:noProof/>
              </w:rPr>
            </w:pPr>
          </w:p>
          <w:p w14:paraId="7F433B28" w14:textId="3D563F8F" w:rsidR="002752D7" w:rsidRDefault="002752D7" w:rsidP="002752D7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1CA1855" wp14:editId="0078F8B0">
                  <wp:extent cx="360000" cy="272386"/>
                  <wp:effectExtent l="0" t="0" r="2540" b="0"/>
                  <wp:docPr id="357011835" name="Grafik 3570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5A4B47" w14:textId="3342A3FB" w:rsidR="002752D7" w:rsidRDefault="008A207E" w:rsidP="002752D7">
            <w:pPr>
              <w:pStyle w:val="Nummerierung"/>
            </w:pPr>
            <w:r>
              <w:t>d</w:t>
            </w:r>
            <w:r w:rsidR="002752D7">
              <w:t>)</w:t>
            </w:r>
          </w:p>
          <w:p w14:paraId="43A0C3D7" w14:textId="77777777" w:rsidR="002752D7" w:rsidRDefault="002752D7" w:rsidP="002752D7">
            <w:pPr>
              <w:pStyle w:val="Nummerierung"/>
            </w:pPr>
          </w:p>
          <w:p w14:paraId="6F243628" w14:textId="77777777" w:rsidR="002752D7" w:rsidRDefault="002752D7" w:rsidP="002752D7">
            <w:pPr>
              <w:pStyle w:val="Nummerierung"/>
            </w:pPr>
          </w:p>
          <w:p w14:paraId="05F49467" w14:textId="77777777" w:rsidR="008A207E" w:rsidRDefault="008A207E" w:rsidP="002752D7">
            <w:pPr>
              <w:pStyle w:val="Nummerierung"/>
            </w:pPr>
          </w:p>
          <w:p w14:paraId="089A51E1" w14:textId="7E4316B5" w:rsidR="002752D7" w:rsidRDefault="002752D7" w:rsidP="002752D7">
            <w:pPr>
              <w:pStyle w:val="Nummerierung"/>
            </w:pPr>
            <w:r>
              <w:t>f)</w:t>
            </w:r>
          </w:p>
          <w:p w14:paraId="51415DFF" w14:textId="076AFBC0" w:rsidR="002752D7" w:rsidRDefault="002752D7" w:rsidP="002752D7">
            <w:pPr>
              <w:pStyle w:val="Nummerierung"/>
            </w:pPr>
          </w:p>
        </w:tc>
        <w:tc>
          <w:tcPr>
            <w:tcW w:w="8036" w:type="dxa"/>
          </w:tcPr>
          <w:p w14:paraId="2A0D2C9E" w14:textId="495A64DD" w:rsidR="002752D7" w:rsidRDefault="002752D7" w:rsidP="002752D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6E8EADC4" wp14:editId="2202BF79">
                  <wp:simplePos x="0" y="0"/>
                  <wp:positionH relativeFrom="column">
                    <wp:posOffset>4351274</wp:posOffset>
                  </wp:positionH>
                  <wp:positionV relativeFrom="paragraph">
                    <wp:posOffset>28448</wp:posOffset>
                  </wp:positionV>
                  <wp:extent cx="704088" cy="704088"/>
                  <wp:effectExtent l="0" t="0" r="0" b="0"/>
                  <wp:wrapNone/>
                  <wp:docPr id="14947360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73603" name="Grafik 14947360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Warum liegt die Lupe aus </w:t>
            </w:r>
            <w:r w:rsidRPr="002A17E0">
              <w:rPr>
                <w:b/>
                <w:bCs/>
                <w:noProof/>
                <w:color w:val="327A86" w:themeColor="text2"/>
              </w:rPr>
              <w:t xml:space="preserve">d) </w:t>
            </w:r>
            <w:r>
              <w:rPr>
                <w:noProof/>
              </w:rPr>
              <w:t xml:space="preserve">richtig? </w:t>
            </w:r>
          </w:p>
          <w:p w14:paraId="56757D18" w14:textId="77777777" w:rsidR="002752D7" w:rsidRDefault="002752D7" w:rsidP="002752D7">
            <w:pPr>
              <w:rPr>
                <w:noProof/>
              </w:rPr>
            </w:pPr>
            <w:r>
              <w:rPr>
                <w:noProof/>
              </w:rPr>
              <w:t xml:space="preserve">Seht euch das Erklärvideo an und überprüft eure Lösung. </w:t>
            </w:r>
          </w:p>
          <w:p w14:paraId="6E443316" w14:textId="77777777" w:rsidR="008A207E" w:rsidRDefault="008A207E" w:rsidP="002752D7">
            <w:pPr>
              <w:rPr>
                <w:noProof/>
              </w:rPr>
            </w:pPr>
          </w:p>
          <w:p w14:paraId="50BB57F2" w14:textId="77777777" w:rsidR="008A207E" w:rsidRDefault="008A207E" w:rsidP="002752D7">
            <w:pPr>
              <w:rPr>
                <w:noProof/>
              </w:rPr>
            </w:pPr>
          </w:p>
          <w:p w14:paraId="20C799AB" w14:textId="0F056606" w:rsidR="008A207E" w:rsidRDefault="008A207E" w:rsidP="008A207E">
            <w:pPr>
              <w:rPr>
                <w:noProof/>
              </w:rPr>
            </w:pPr>
            <w:r>
              <w:rPr>
                <w:noProof/>
              </w:rPr>
              <w:t xml:space="preserve">Besprecht das Erklärvideo und überlegt gemeinsam: </w:t>
            </w:r>
          </w:p>
          <w:p w14:paraId="5A30E4D5" w14:textId="77777777" w:rsidR="008A207E" w:rsidRDefault="008A207E" w:rsidP="002752D7">
            <w:pPr>
              <w:rPr>
                <w:noProof/>
              </w:rPr>
            </w:pPr>
          </w:p>
          <w:p w14:paraId="5B2F66B8" w14:textId="3617FF8E" w:rsidR="008A207E" w:rsidRDefault="001C3A55" w:rsidP="001C3A55">
            <w:pPr>
              <w:pStyle w:val="berschrift9"/>
            </w:pPr>
            <w:r>
              <w:t xml:space="preserve"> </w:t>
            </w:r>
            <w:r w:rsidRPr="001C3A55">
              <mc:AlternateContent>
                <mc:Choice Requires="wpg">
                  <w:drawing>
                    <wp:inline distT="0" distB="0" distL="0" distR="0" wp14:anchorId="46091C75" wp14:editId="67F6DE8F">
                      <wp:extent cx="4940936" cy="472440"/>
                      <wp:effectExtent l="0" t="0" r="12065" b="1016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472440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4B9AE2" w14:textId="05653258" w:rsidR="001C3A55" w:rsidRDefault="001C3A55" w:rsidP="001C3A5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81AB11" w14:textId="77777777" w:rsidR="001C3A55" w:rsidRDefault="001C3A55" w:rsidP="001C3A5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91C75" id="_x0000_s1244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">
                      <v:shape id="Grafik 911380508" o:spid="_x0000_s1245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">
                        <v:imagedata r:id="rId38" o:title=""/>
                        <o:lock v:ext="edit" aspectratio="f"/>
                      </v:shape>
                      <v:roundrect id="Abgerundetes Rechteck 1859216954" o:spid="_x0000_s1246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574B9AE2" w14:textId="05653258" w:rsidR="001C3A55" w:rsidRDefault="001C3A55" w:rsidP="001C3A5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247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0A81AB11" w14:textId="77777777" w:rsidR="001C3A55" w:rsidRDefault="001C3A55" w:rsidP="001C3A5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48DA27FF" w14:textId="77777777" w:rsidR="001C3A55" w:rsidRPr="001C3A55" w:rsidRDefault="001C3A55" w:rsidP="001C3A55"/>
          <w:p w14:paraId="3F3FDF88" w14:textId="74E88326" w:rsidR="008A207E" w:rsidRDefault="001C3A55" w:rsidP="002752D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DFCC46A" w14:textId="743D4A62" w:rsidR="001C3A55" w:rsidRDefault="001C3A55" w:rsidP="002752D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1392614" w14:textId="6E5B8F41" w:rsidR="008A207E" w:rsidRDefault="001C3A55" w:rsidP="002752D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640740C2" wp14:editId="794C9237">
                      <wp:extent cx="4940936" cy="472440"/>
                      <wp:effectExtent l="0" t="0" r="12065" b="10160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472440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173802" w14:textId="77777777" w:rsidR="001C3A55" w:rsidRDefault="001C3A55" w:rsidP="001C3A5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CC6D69" w14:textId="77777777" w:rsidR="001C3A55" w:rsidRDefault="001C3A55" w:rsidP="001C3A5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740C2" id="_x0000_s1248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">
                      <v:shape id="Grafik 297208543" o:spid="_x0000_s124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">
                        <v:imagedata r:id="rId38" o:title=""/>
                        <o:lock v:ext="edit" aspectratio="f"/>
                      </v:shape>
                      <v:roundrect id="Abgerundetes Rechteck 1502730348" o:spid="_x0000_s125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45173802" w14:textId="77777777" w:rsidR="001C3A55" w:rsidRDefault="001C3A55" w:rsidP="001C3A5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251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26CC6D69" w14:textId="77777777" w:rsidR="001C3A55" w:rsidRDefault="001C3A55" w:rsidP="001C3A5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3FB9ED48" w14:textId="77777777" w:rsidR="001C3A55" w:rsidRDefault="001C3A55" w:rsidP="002752D7">
            <w:pPr>
              <w:spacing w:before="60"/>
              <w:rPr>
                <w:noProof/>
              </w:rPr>
            </w:pPr>
          </w:p>
          <w:p w14:paraId="4DD5C33D" w14:textId="4993A1FB" w:rsidR="002752D7" w:rsidRDefault="00AA2DAC" w:rsidP="002752D7">
            <w:pPr>
              <w:spacing w:before="60"/>
              <w:rPr>
                <w:noProof/>
              </w:rPr>
            </w:pPr>
            <w:r>
              <w:rPr>
                <w:noProof/>
              </w:rPr>
              <w:t>Zeig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am  </w:t>
            </w:r>
            <w:r w:rsidR="002752D7">
              <w:rPr>
                <w:noProof/>
              </w:rPr>
              <w:t xml:space="preserve">Zahlenstrahl </w:t>
            </w:r>
            <w:r>
              <w:rPr>
                <w:noProof/>
              </w:rPr>
              <w:t xml:space="preserve">von </w:t>
            </w:r>
            <w:r w:rsidR="002752D7">
              <w:rPr>
                <w:noProof/>
              </w:rPr>
              <w:t>0</w:t>
            </w:r>
            <w:r>
              <w:rPr>
                <w:noProof/>
              </w:rPr>
              <w:t xml:space="preserve"> bis </w:t>
            </w:r>
            <w:r w:rsidR="002752D7">
              <w:rPr>
                <w:noProof/>
              </w:rPr>
              <w:t xml:space="preserve">100: </w:t>
            </w:r>
          </w:p>
          <w:p w14:paraId="1CAFE21D" w14:textId="191BF9D7" w:rsidR="002752D7" w:rsidRDefault="002752D7" w:rsidP="002752D7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22823C0B" w14:textId="19F4970F" w:rsidR="002752D7" w:rsidRDefault="002752D7" w:rsidP="002752D7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null Zehner haben?</w:t>
            </w:r>
          </w:p>
          <w:p w14:paraId="68123C9D" w14:textId="6EB23217" w:rsidR="00AA2DAC" w:rsidRDefault="00AA2DAC" w:rsidP="00AA2DAC">
            <w:pPr>
              <w:spacing w:before="60"/>
              <w:rPr>
                <w:noProof/>
              </w:rPr>
            </w:pPr>
            <w:r>
              <w:rPr>
                <w:noProof/>
              </w:rPr>
              <w:t>Zeig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am  Zahlenstrahl von 0 bis 100: </w:t>
            </w:r>
          </w:p>
          <w:p w14:paraId="142F3816" w14:textId="150DD54F" w:rsidR="002752D7" w:rsidRDefault="002752D7" w:rsidP="002752D7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einen Hunderter haben? </w:t>
            </w:r>
            <w:r w:rsidR="00AA2DAC">
              <w:rPr>
                <w:noProof/>
              </w:rPr>
              <w:t>keinen Hunderter?</w:t>
            </w:r>
          </w:p>
          <w:p w14:paraId="507AC280" w14:textId="6908E95C" w:rsidR="002752D7" w:rsidRDefault="002752D7" w:rsidP="002752D7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</w:t>
            </w:r>
            <w:r w:rsidR="00AA2DAC">
              <w:rPr>
                <w:noProof/>
              </w:rPr>
              <w:t>d</w:t>
            </w:r>
            <w:r>
              <w:rPr>
                <w:noProof/>
              </w:rPr>
              <w:t>erter haben?</w:t>
            </w:r>
          </w:p>
          <w:p w14:paraId="10849A2B" w14:textId="5987A4A3" w:rsidR="002752D7" w:rsidRDefault="002752D7" w:rsidP="002752D7">
            <w:pPr>
              <w:spacing w:before="60"/>
              <w:rPr>
                <w:noProof/>
              </w:rPr>
            </w:pPr>
            <w:r>
              <w:rPr>
                <w:noProof/>
              </w:rPr>
              <w:t xml:space="preserve">Vergleicht </w:t>
            </w:r>
            <w:r w:rsidR="00AA2DAC">
              <w:rPr>
                <w:noProof/>
              </w:rPr>
              <w:t xml:space="preserve">die zwei Zahlenstrahle von 0 bis 100 und von 0 bis 1000 </w:t>
            </w:r>
            <w:r>
              <w:rPr>
                <w:noProof/>
              </w:rPr>
              <w:t xml:space="preserve">: </w:t>
            </w:r>
          </w:p>
          <w:p w14:paraId="53BFF234" w14:textId="4659DDFD" w:rsidR="002752D7" w:rsidRPr="00BB4417" w:rsidRDefault="002752D7" w:rsidP="002752D7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groß sind die Abschnitte?</w:t>
            </w:r>
          </w:p>
        </w:tc>
      </w:tr>
    </w:tbl>
    <w:p w14:paraId="00CFEB2E" w14:textId="437DEC8C" w:rsidR="00397B9C" w:rsidRDefault="00397B9C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97B9C" w:rsidRPr="00230A99" w14:paraId="30FBEE34" w14:textId="77777777" w:rsidTr="00105045">
        <w:tc>
          <w:tcPr>
            <w:tcW w:w="610" w:type="dxa"/>
          </w:tcPr>
          <w:p w14:paraId="2897F32D" w14:textId="399689AA" w:rsidR="00397B9C" w:rsidRPr="00230A99" w:rsidRDefault="00A163E9" w:rsidP="00397B9C">
            <w:pPr>
              <w:pStyle w:val="berschrift3"/>
            </w:pPr>
            <w:r>
              <w:lastRenderedPageBreak/>
              <w:t>3.4</w:t>
            </w:r>
          </w:p>
        </w:tc>
        <w:tc>
          <w:tcPr>
            <w:tcW w:w="8461" w:type="dxa"/>
            <w:gridSpan w:val="2"/>
          </w:tcPr>
          <w:p w14:paraId="6858C7F5" w14:textId="30541833" w:rsidR="00397B9C" w:rsidRPr="00230A99" w:rsidRDefault="00397B9C" w:rsidP="00397B9C">
            <w:pPr>
              <w:pStyle w:val="berschrift3"/>
            </w:pPr>
            <w:r>
              <w:t>Zahlen eintragen</w:t>
            </w:r>
          </w:p>
        </w:tc>
      </w:tr>
      <w:tr w:rsidR="00E90BA9" w14:paraId="380D423F" w14:textId="77777777" w:rsidTr="00105045">
        <w:tc>
          <w:tcPr>
            <w:tcW w:w="610" w:type="dxa"/>
          </w:tcPr>
          <w:p w14:paraId="251D2C72" w14:textId="77777777" w:rsidR="00E90BA9" w:rsidRDefault="00E90BA9" w:rsidP="00E90BA9">
            <w:pPr>
              <w:spacing w:line="240" w:lineRule="atLeast"/>
              <w:rPr>
                <w:noProof/>
              </w:rPr>
            </w:pPr>
          </w:p>
          <w:p w14:paraId="64CEB112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11983533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32657E8D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4AFB2104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53B65D7F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6FE8774B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7656ADFD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4AA46CA6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391EE642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743C27" w14:textId="0DA7FE62" w:rsidR="00E90BA9" w:rsidRPr="00E90BA9" w:rsidRDefault="00E90BA9" w:rsidP="00E90BA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1661A3AB" w14:textId="35832457" w:rsidR="008A207E" w:rsidRDefault="008B7859" w:rsidP="00E90BA9">
            <w:pPr>
              <w:pStyle w:val="Ausflltext"/>
            </w:pPr>
            <w:r>
              <w:t>Wo ist die 10? Bestimme an beiden Zahlenstrahlen</w:t>
            </w:r>
            <w:r w:rsidR="008A207E">
              <w:t>. Und wo die 83?</w:t>
            </w:r>
          </w:p>
          <w:p w14:paraId="2528B770" w14:textId="7C96024E" w:rsidR="008B7859" w:rsidRDefault="00610739" w:rsidP="00E90BA9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E35FE7" wp14:editId="534E2AB7">
                      <wp:extent cx="5147945" cy="665467"/>
                      <wp:effectExtent l="0" t="0" r="0" b="8255"/>
                      <wp:docPr id="32128994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7630936" name="Grafik 18776309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82550725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D1842D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363030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070478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35FE7" id="Gruppieren 14" o:spid="_x0000_s1252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">
                      <v:shape id="Grafik 1877630936" o:spid="_x0000_s1253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">
                        <v:imagedata r:id="rId43" o:title="" cropbottom="28353f"/>
                      </v:shape>
                      <v:roundrect id="_x0000_s1254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62D1842D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5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1D070478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76798EF4" w14:textId="77777777" w:rsidR="00E90BA9" w:rsidRDefault="00610739" w:rsidP="00E90BA9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EDB6D8" wp14:editId="23C48DE3">
                      <wp:extent cx="5147945" cy="665467"/>
                      <wp:effectExtent l="0" t="0" r="0" b="8255"/>
                      <wp:docPr id="1408139936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3526906" name="Grafik 6535269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35304153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68F892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223969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A29F9F" w14:textId="31BB520D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DB6D8" id="_x0000_s1256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">
                      <v:shape id="Grafik 653526906" o:spid="_x0000_s125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">
                        <v:imagedata r:id="rId43" o:title="" cropbottom="28353f"/>
                      </v:shape>
                      <v:roundrect id="_x0000_s1258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,.5mm,,0">
                          <w:txbxContent>
                            <w:p w14:paraId="5468F892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9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6DA29F9F" w14:textId="31BB520D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4E915240" w14:textId="516F1C22" w:rsidR="00610739" w:rsidRPr="005A396A" w:rsidRDefault="00610739" w:rsidP="00E90BA9">
            <w:pPr>
              <w:spacing w:line="240" w:lineRule="auto"/>
            </w:pPr>
          </w:p>
        </w:tc>
      </w:tr>
      <w:tr w:rsidR="008B7859" w14:paraId="1A463FE3" w14:textId="77777777" w:rsidTr="00105045">
        <w:tc>
          <w:tcPr>
            <w:tcW w:w="610" w:type="dxa"/>
          </w:tcPr>
          <w:p w14:paraId="22F0DB87" w14:textId="77777777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669A146C" w14:textId="6E4B3305" w:rsidR="008B7859" w:rsidRDefault="008A207E" w:rsidP="00E90BA9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55F14957" wp14:editId="2497787B">
                  <wp:extent cx="360000" cy="272386"/>
                  <wp:effectExtent l="0" t="0" r="2540" b="0"/>
                  <wp:docPr id="180589492" name="Grafik 180589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DB3954" w14:textId="77777777" w:rsidR="008B7859" w:rsidRDefault="008B7859" w:rsidP="00E90BA9">
            <w:pPr>
              <w:spacing w:line="240" w:lineRule="atLeast"/>
              <w:rPr>
                <w:noProof/>
              </w:rPr>
            </w:pPr>
          </w:p>
          <w:p w14:paraId="2A4DCFF7" w14:textId="77777777" w:rsidR="008B7859" w:rsidRDefault="008B7859" w:rsidP="00E90BA9">
            <w:pPr>
              <w:spacing w:line="240" w:lineRule="atLeast"/>
              <w:rPr>
                <w:noProof/>
              </w:rPr>
            </w:pPr>
          </w:p>
          <w:p w14:paraId="71F0D2E0" w14:textId="77777777" w:rsidR="008B7859" w:rsidRDefault="008B7859" w:rsidP="00E90BA9">
            <w:pPr>
              <w:spacing w:line="240" w:lineRule="atLeast"/>
              <w:rPr>
                <w:noProof/>
              </w:rPr>
            </w:pPr>
          </w:p>
          <w:p w14:paraId="292CE1A8" w14:textId="77777777" w:rsidR="008B7859" w:rsidRDefault="008B7859" w:rsidP="00E90BA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9D9A467" w14:textId="33B3596B" w:rsidR="008B7859" w:rsidRDefault="008A207E" w:rsidP="00E90BA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D84C9FF" w14:textId="48E65A57" w:rsidR="008B7859" w:rsidDel="008B7859" w:rsidRDefault="008A207E" w:rsidP="00E90BA9">
            <w:pPr>
              <w:pStyle w:val="Ausflltext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5D58441D" wp14:editId="1C0DF035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48895</wp:posOffset>
                      </wp:positionV>
                      <wp:extent cx="1344930" cy="431800"/>
                      <wp:effectExtent l="190500" t="0" r="13970" b="12700"/>
                      <wp:wrapNone/>
                      <wp:docPr id="175452257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431800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61895E" w14:textId="77777777" w:rsidR="008A207E" w:rsidRDefault="008A207E" w:rsidP="008A207E">
                                  <w:pPr>
                                    <w:pStyle w:val="SprechbaseBeschreibung"/>
                                  </w:pPr>
                                  <w:r>
                                    <w:t>Die dicken Striche sind immer die Zehner.</w:t>
                                  </w:r>
                                </w:p>
                                <w:p w14:paraId="5317CD65" w14:textId="5D2F65CE" w:rsidR="00A3606A" w:rsidRDefault="00A3606A" w:rsidP="008A207E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D58441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261" type="#_x0000_t62" style="position:absolute;margin-left:47.15pt;margin-top:3.85pt;width:105.9pt;height:34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" adj="-2753,10124" fillcolor="white [3201]" strokecolor="#bfbfbf [2412]" strokeweight="1pt">
                      <v:textbox inset="2mm,1mm,1mm,0">
                        <w:txbxContent>
                          <w:p w14:paraId="7E61895E" w14:textId="77777777" w:rsidR="008A207E" w:rsidRDefault="008A207E" w:rsidP="008A207E">
                            <w:pPr>
                              <w:pStyle w:val="SprechbaseBeschreibung"/>
                            </w:pPr>
                            <w:r>
                              <w:t>Die dicken Striche sind immer die Zehner.</w:t>
                            </w:r>
                          </w:p>
                          <w:p w14:paraId="5317CD65" w14:textId="5D2F65CE" w:rsidR="00A3606A" w:rsidRDefault="00A3606A" w:rsidP="008A207E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73256731" wp14:editId="0DAB5A97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425450</wp:posOffset>
                      </wp:positionV>
                      <wp:extent cx="3649980" cy="676275"/>
                      <wp:effectExtent l="0" t="25400" r="236220" b="9525"/>
                      <wp:wrapNone/>
                      <wp:docPr id="22278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9980" cy="676275"/>
                              </a:xfrm>
                              <a:prstGeom prst="wedgeRoundRectCallout">
                                <a:avLst>
                                  <a:gd name="adj1" fmla="val 55781"/>
                                  <a:gd name="adj2" fmla="val -5134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6C4C8" w14:textId="37E5A4BF" w:rsidR="0071419E" w:rsidRDefault="0071419E" w:rsidP="008A207E">
                                  <w:pPr>
                                    <w:pStyle w:val="SprechbaseBeschreibung"/>
                                  </w:pPr>
                                  <w:r>
                                    <w:t xml:space="preserve"> Das stimmt nicht immer. Du musst immer Start- und Endzahl anschauen und überlegen, wie groß der Abstand ist. Dann kannst du dir überlegen, wie groß die Abschnitte sind.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56731" id="Rechteckige Legende 28" o:spid="_x0000_s1262" type="#_x0000_t62" style="position:absolute;margin-left:70.55pt;margin-top:33.5pt;width:287.4pt;height:53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" adj="22849,-291" fillcolor="white [3201]" strokecolor="#bfbfbf [2412]" strokeweight="1pt">
                      <v:textbox>
                        <w:txbxContent>
                          <w:p w14:paraId="4F96C4C8" w14:textId="37E5A4BF" w:rsidR="0071419E" w:rsidRDefault="0071419E" w:rsidP="008A207E">
                            <w:pPr>
                              <w:pStyle w:val="SprechbaseBeschreibung"/>
                            </w:pPr>
                            <w:r>
                              <w:t xml:space="preserve"> Das stimmt nicht immer. Du musst immer Start- und Endzahl anschauen und überlegen, wie groß der Abstand ist. Dann kannst du dir überlegen, wie groß die Abschnitte sind.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03E43832" wp14:editId="0D25AD11">
                      <wp:simplePos x="0" y="0"/>
                      <wp:positionH relativeFrom="column">
                        <wp:posOffset>4542492</wp:posOffset>
                      </wp:positionH>
                      <wp:positionV relativeFrom="paragraph">
                        <wp:posOffset>121285</wp:posOffset>
                      </wp:positionV>
                      <wp:extent cx="547370" cy="694698"/>
                      <wp:effectExtent l="0" t="0" r="0" b="3810"/>
                      <wp:wrapNone/>
                      <wp:docPr id="1041636735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35069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6467286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579725" w14:textId="77777777" w:rsidR="008A207E" w:rsidRPr="008D5126" w:rsidRDefault="008A207E" w:rsidP="008A207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E43832" id="_x0000_s1263" style="position:absolute;margin-left:357.7pt;margin-top:9.55pt;width:43.1pt;height:54.7pt;z-index:251636224;mso-position-horizontal-relative:text;mso-position-vertical-relative:text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BDpYGx5AAAAA8BAAAPAAAAZHJzL2Rvd25y&#13;&#10;ZXYueG1sTE9NT8MwDL0j8R8iI3FjaQYdpWs6TePjNCGxISFuWeu11RqnarK2+/eYE1ws2e/5fWSr&#13;&#10;ybZiwN43jjSoWQQCqXBlQ5WGz/3rXQLCB0OlaR2hhgt6WOXXV5lJSzfSBw67UAkWIZ8aDXUIXSql&#13;&#10;L2q0xs9ch8TY0fXWBF77Spa9GVnctnIeRQtpTUPsUJsONzUWp93Zangbzbi+Vy/D9nTcXL738fvX&#13;&#10;VqHWtzfT85LHegki4BT+PuC3A+eHnIMd3JlKL1oNjyp+YCoDTwoEE5JILUAc+DBPYpB5Jv/3y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">
                      <v:shape id="Grafik 10" o:spid="_x0000_s126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">
                        <v:imagedata r:id="rId30" o:title="" chromakey="white"/>
                      </v:shape>
                      <v:shape id="Textfeld 12" o:spid="_x0000_s126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A579725" w14:textId="77777777" w:rsidR="008A207E" w:rsidRPr="008D5126" w:rsidRDefault="008A207E" w:rsidP="008A207E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2BBAE443" wp14:editId="3D66004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-635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517BEA" w14:textId="77777777" w:rsidR="008A207E" w:rsidRPr="008D5126" w:rsidRDefault="008A207E" w:rsidP="008A207E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BAE443" id="Gruppieren 20" o:spid="_x0000_s1266" style="position:absolute;margin-left:.1pt;margin-top:-.05pt;width:43.7pt;height:57.7pt;z-index:251635200;mso-position-horizontal-relative:text;mso-position-vertical-relative:text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">
                      <v:shape id="Grafik 4" o:spid="_x0000_s1267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">
                        <v:imagedata r:id="rId45" o:title="" chromakey="white"/>
                      </v:shape>
                      <v:shape id="Textfeld 12" o:spid="_x0000_s126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517BEA" w14:textId="77777777" w:rsidR="008A207E" w:rsidRPr="008D5126" w:rsidRDefault="008A207E" w:rsidP="008A207E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B7859" w14:paraId="00D70E52" w14:textId="77777777" w:rsidTr="008A207E">
        <w:trPr>
          <w:trHeight w:val="849"/>
        </w:trPr>
        <w:tc>
          <w:tcPr>
            <w:tcW w:w="610" w:type="dxa"/>
          </w:tcPr>
          <w:p w14:paraId="64524BC3" w14:textId="77777777" w:rsidR="008B7859" w:rsidRDefault="008B7859" w:rsidP="00E90BA9">
            <w:pPr>
              <w:spacing w:line="240" w:lineRule="atLeast"/>
              <w:rPr>
                <w:noProof/>
              </w:rPr>
            </w:pPr>
          </w:p>
          <w:p w14:paraId="083DD1A4" w14:textId="0443296F" w:rsidR="0071419E" w:rsidRDefault="0071419E" w:rsidP="00E90BA9">
            <w:pPr>
              <w:spacing w:line="240" w:lineRule="atLeast"/>
              <w:rPr>
                <w:noProof/>
              </w:rPr>
            </w:pPr>
          </w:p>
          <w:p w14:paraId="21BFB65C" w14:textId="77777777" w:rsidR="008B7859" w:rsidRDefault="008B7859" w:rsidP="00E90BA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2C3B5B9" w14:textId="77777777" w:rsidR="008B7859" w:rsidRDefault="008B7859" w:rsidP="00E90BA9">
            <w:pPr>
              <w:pStyle w:val="Nummerierung"/>
            </w:pPr>
          </w:p>
        </w:tc>
        <w:tc>
          <w:tcPr>
            <w:tcW w:w="8036" w:type="dxa"/>
          </w:tcPr>
          <w:p w14:paraId="391F4CEE" w14:textId="6B504ECD" w:rsidR="0071419E" w:rsidRDefault="0071419E" w:rsidP="008A207E">
            <w:pPr>
              <w:spacing w:before="24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Was meint Tara mit dem Abstand zwischen Zahlen? </w:t>
            </w:r>
            <w:r w:rsidR="008A207E">
              <w:rPr>
                <w:noProof/>
                <w:lang w:eastAsia="de-DE"/>
              </w:rPr>
              <w:br/>
            </w:r>
            <w:r>
              <w:rPr>
                <w:noProof/>
                <w:lang w:eastAsia="de-DE"/>
              </w:rPr>
              <w:t>Warum sind Start- und Endzahl wichtig?</w:t>
            </w:r>
            <w:r w:rsidR="008A207E">
              <w:rPr>
                <w:noProof/>
                <w:lang w:eastAsia="de-DE"/>
              </w:rPr>
              <w:br/>
            </w:r>
          </w:p>
        </w:tc>
      </w:tr>
      <w:tr w:rsidR="00E90BA9" w:rsidRPr="00D53CEA" w14:paraId="06F12D31" w14:textId="77777777" w:rsidTr="00CC730A">
        <w:trPr>
          <w:trHeight w:val="83"/>
        </w:trPr>
        <w:tc>
          <w:tcPr>
            <w:tcW w:w="610" w:type="dxa"/>
          </w:tcPr>
          <w:p w14:paraId="6FB336B6" w14:textId="6787B091" w:rsidR="00E90BA9" w:rsidRPr="00CC730A" w:rsidRDefault="00E90BA9" w:rsidP="00E90BA9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4946DD6D" w14:textId="32F2C5C4" w:rsidR="00E90BA9" w:rsidRPr="00230A99" w:rsidRDefault="008A207E" w:rsidP="00E90BA9">
            <w:pPr>
              <w:pStyle w:val="Nummerierung"/>
            </w:pPr>
            <w:r>
              <w:t>c</w:t>
            </w:r>
            <w:r w:rsidR="0071419E">
              <w:t>)</w:t>
            </w:r>
          </w:p>
        </w:tc>
        <w:tc>
          <w:tcPr>
            <w:tcW w:w="8036" w:type="dxa"/>
          </w:tcPr>
          <w:p w14:paraId="69C77557" w14:textId="41D47030" w:rsidR="0071419E" w:rsidRDefault="0071419E" w:rsidP="00311CDE">
            <w:pPr>
              <w:pStyle w:val="Ausflltext"/>
            </w:pPr>
            <w:r>
              <w:t xml:space="preserve">Verbinde die Zahlen mit der richtigen Stelle. </w:t>
            </w:r>
          </w:p>
          <w:p w14:paraId="0846ACCA" w14:textId="08CDAAAE" w:rsidR="00610739" w:rsidRDefault="00610739" w:rsidP="00311CDE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6304874C" wp14:editId="4E8440CB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55945150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1848320285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C93C32" w14:textId="1B14267F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444766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B36CC3" w14:textId="475ADCA3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0314158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427382" w14:textId="256B294A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08779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2B4B3D" w14:textId="6EAF3D68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04874C" id="_x0000_s1269" style="position:absolute;margin-left:72.65pt;margin-top:32.8pt;width:261.85pt;height:27.95pt;z-index:251673088;mso-position-horizontal-relative:text;mso-position-vertical-relative:text" coordsize="33254,35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">
                      <v:roundrect id="_x0000_s1270" style="position:absolute;top:1033;width:4470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3AC93C32" w14:textId="1B14267F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71" style="position:absolute;left:560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6CB36CC3" w14:textId="475ADCA3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272" style="position:absolute;left:15862;top:79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48427382" w14:textId="256B294A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273" style="position:absolute;left:28783;top:159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182B4B3D" w14:textId="6EAF3D68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E5634C" wp14:editId="6379F65D">
                      <wp:extent cx="5147945" cy="665467"/>
                      <wp:effectExtent l="0" t="0" r="0" b="8255"/>
                      <wp:docPr id="129704108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338964" name="Grafik 2193389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9165545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5F72C3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7570245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07E24AB" w14:textId="77777777" w:rsidR="00610739" w:rsidRPr="00E12477" w:rsidRDefault="00610739" w:rsidP="0061073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5634C" id="_x0000_s1273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">
                      <v:shape id="Grafik 219338964" o:spid="_x0000_s1274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">
                        <v:imagedata r:id="rId43" o:title="" cropbottom="28353f"/>
                      </v:shape>
                      <v:roundrect id="_x0000_s1275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1A5F72C3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76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07E24AB" w14:textId="77777777" w:rsidR="00610739" w:rsidRPr="00E12477" w:rsidRDefault="00610739" w:rsidP="0061073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3EA97B6F" w14:textId="2E70E867" w:rsidR="0071419E" w:rsidRPr="00D53CEA" w:rsidRDefault="0071419E" w:rsidP="00311CDE"/>
        </w:tc>
      </w:tr>
      <w:tr w:rsidR="0071419E" w:rsidRPr="00D53CEA" w14:paraId="44658B4A" w14:textId="77777777" w:rsidTr="00CC730A">
        <w:trPr>
          <w:trHeight w:val="1757"/>
        </w:trPr>
        <w:tc>
          <w:tcPr>
            <w:tcW w:w="610" w:type="dxa"/>
          </w:tcPr>
          <w:p w14:paraId="6E714802" w14:textId="77777777" w:rsidR="0071419E" w:rsidRPr="0071419E" w:rsidRDefault="0071419E" w:rsidP="00E90BA9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0AE45DDB" w14:textId="7DCD5614" w:rsidR="0071419E" w:rsidRDefault="008A207E" w:rsidP="00E90BA9">
            <w:pPr>
              <w:pStyle w:val="Nummerierung"/>
            </w:pPr>
            <w:r>
              <w:t>d</w:t>
            </w:r>
            <w:r w:rsidR="0071419E">
              <w:t>)</w:t>
            </w:r>
          </w:p>
        </w:tc>
        <w:tc>
          <w:tcPr>
            <w:tcW w:w="8036" w:type="dxa"/>
          </w:tcPr>
          <w:p w14:paraId="740131ED" w14:textId="6C5777C5" w:rsidR="008A207E" w:rsidRDefault="0071419E" w:rsidP="00311CDE">
            <w:pPr>
              <w:pStyle w:val="Ausflltext"/>
            </w:pPr>
            <w:r>
              <w:t>Trag</w:t>
            </w:r>
            <w:r w:rsidR="008A207E">
              <w:t>e</w:t>
            </w:r>
            <w:r>
              <w:t xml:space="preserve"> passende Zahlen in die leeren Felder ein. </w:t>
            </w:r>
          </w:p>
          <w:p w14:paraId="78A5263E" w14:textId="0A935A59" w:rsidR="00610739" w:rsidRDefault="00617AFA" w:rsidP="00311CDE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51FDAE78" wp14:editId="42B679AC">
                      <wp:simplePos x="0" y="0"/>
                      <wp:positionH relativeFrom="column">
                        <wp:posOffset>801</wp:posOffset>
                      </wp:positionH>
                      <wp:positionV relativeFrom="paragraph">
                        <wp:posOffset>1546</wp:posOffset>
                      </wp:positionV>
                      <wp:extent cx="5147945" cy="664845"/>
                      <wp:effectExtent l="0" t="0" r="0" b="8255"/>
                      <wp:wrapNone/>
                      <wp:docPr id="51890572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4845"/>
                                <a:chOff x="0" y="0"/>
                                <a:chExt cx="5147945" cy="664845"/>
                              </a:xfrm>
                            </wpg:grpSpPr>
                            <wpg:grpSp>
                              <wpg:cNvPr id="2098038128" name="Gruppieren 14"/>
                              <wpg:cNvGrpSpPr/>
                              <wpg:grpSpPr>
                                <a:xfrm>
                                  <a:off x="0" y="0"/>
                                  <a:ext cx="5147945" cy="664845"/>
                                  <a:chOff x="0" y="0"/>
                                  <a:chExt cx="5147945" cy="6654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75308564" name="Grafik 97530856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66599983" name="Abgerundetes Rechteck 10"/>
                                <wps:cNvSpPr/>
                                <wps:spPr>
                                  <a:xfrm>
                                    <a:off x="11927" y="413467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58DA04F" w14:textId="77777777" w:rsidR="00610739" w:rsidRPr="00E12477" w:rsidRDefault="00610739" w:rsidP="00610739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070386" name="Abgerundetes Rechteck 10"/>
                                <wps:cNvSpPr/>
                                <wps:spPr>
                                  <a:xfrm>
                                    <a:off x="4568024" y="413467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66B17D" w14:textId="77777777" w:rsidR="00610739" w:rsidRPr="00E12477" w:rsidRDefault="00610739" w:rsidP="00610739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63889770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853064947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78015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61397005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0187CC" w14:textId="77777777" w:rsidR="004E3A72" w:rsidRPr="00E12477" w:rsidRDefault="004E3A72" w:rsidP="004E3A72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57083079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92703198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8353546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833A5A" w14:textId="77777777" w:rsidR="004E3A72" w:rsidRPr="00E12477" w:rsidRDefault="004E3A72" w:rsidP="004E3A72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76613378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10023726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49918149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6FF837" w14:textId="77777777" w:rsidR="004E3A72" w:rsidRPr="00E12477" w:rsidRDefault="004E3A72" w:rsidP="004E3A72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0848719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3832677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88669524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4D6755" w14:textId="77777777" w:rsidR="004E3A72" w:rsidRPr="00E12477" w:rsidRDefault="004E3A72" w:rsidP="004E3A72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FDAE78" id="Gruppieren 19" o:spid="_x0000_s1278" style="position:absolute;margin-left:.05pt;margin-top:.1pt;width:405.35pt;height:52.35pt;z-index:251674112;mso-position-horizontal-relative:text;mso-position-vertical-relative:text" coordsize="51479,66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">
                      <v:group id="_x0000_s1279" style="position:absolute;width:51479;height:6648" coordsize="51479,6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">
                        <v:shape id="Grafik 975308564" o:spid="_x0000_s1280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">
                          <v:imagedata r:id="rId28" o:title="" cropbottom="28353f"/>
                        </v:shape>
                        <v:roundrect id="_x0000_s1281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258DA04F" w14:textId="77777777" w:rsidR="00610739" w:rsidRPr="00E12477" w:rsidRDefault="00610739" w:rsidP="00610739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282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0866B17D" w14:textId="77777777" w:rsidR="00610739" w:rsidRPr="00E12477" w:rsidRDefault="00610739" w:rsidP="00610739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283" style="position:absolute;left:9223;top:2504;width:30312;height:3983" coordsize="30312,3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">
                        <v:group id="Gruppieren 17" o:spid="_x0000_s1284" style="position:absolute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">
                          <v:line id="Gerade Verbindung 16" o:spid="_x0000_s1285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" strokecolor="black [3213]">
                            <v:stroke joinstyle="miter"/>
                          </v:line>
                          <v:roundrect id="_x0000_s1286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10187CC" w14:textId="77777777" w:rsidR="004E3A72" w:rsidRPr="00E12477" w:rsidRDefault="004E3A72" w:rsidP="004E3A72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287" style="position:absolute;left:11410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">
                          <v:line id="Gerade Verbindung 16" o:spid="_x0000_s1288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" strokecolor="black [3213]">
                            <v:stroke joinstyle="miter"/>
                          </v:line>
                          <v:roundrect id="_x0000_s1289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33833A5A" w14:textId="77777777" w:rsidR="004E3A72" w:rsidRPr="00E12477" w:rsidRDefault="004E3A72" w:rsidP="004E3A72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290" style="position:absolute;left:20395;top:39;width:4470;height:3944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">
                          <v:line id="Gerade Verbindung 16" o:spid="_x0000_s1291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" strokecolor="black [3213]">
                            <v:stroke joinstyle="miter"/>
                          </v:line>
                          <v:roundrect id="_x0000_s1292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76FF837" w14:textId="77777777" w:rsidR="004E3A72" w:rsidRPr="00E12477" w:rsidRDefault="004E3A72" w:rsidP="004E3A72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293" style="position:absolute;left:25841;width:4471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">
                          <v:line id="Gerade Verbindung 16" o:spid="_x0000_s1294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" strokecolor="black [3213]">
                            <v:stroke joinstyle="miter"/>
                          </v:line>
                          <v:roundrect id="_x0000_s1295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014D6755" w14:textId="77777777" w:rsidR="004E3A72" w:rsidRPr="00E12477" w:rsidRDefault="004E3A72" w:rsidP="004E3A72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  <w:p w14:paraId="3FC5E276" w14:textId="3CC80CE3" w:rsidR="00610739" w:rsidRDefault="00610739" w:rsidP="00311CDE">
            <w:pPr>
              <w:pStyle w:val="Ausflltext"/>
            </w:pPr>
          </w:p>
          <w:p w14:paraId="75F14809" w14:textId="541D2BFF" w:rsidR="00672EEB" w:rsidRPr="0071419E" w:rsidDel="0071419E" w:rsidRDefault="00672EEB" w:rsidP="00672EEB">
            <w:pPr>
              <w:pStyle w:val="Ausflltext"/>
              <w:spacing w:after="120"/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B638F" w:rsidRPr="008B638F" w14:paraId="68620664" w14:textId="77777777" w:rsidTr="00CC730A">
        <w:tc>
          <w:tcPr>
            <w:tcW w:w="610" w:type="dxa"/>
          </w:tcPr>
          <w:p w14:paraId="7FBC5686" w14:textId="47BD64C8" w:rsidR="008B638F" w:rsidRPr="008B638F" w:rsidRDefault="008B638F" w:rsidP="008B638F">
            <w:pPr>
              <w:spacing w:line="240" w:lineRule="atLeast"/>
            </w:pPr>
          </w:p>
        </w:tc>
        <w:tc>
          <w:tcPr>
            <w:tcW w:w="425" w:type="dxa"/>
          </w:tcPr>
          <w:p w14:paraId="77504DEF" w14:textId="28434CEC" w:rsidR="008B638F" w:rsidRPr="008B638F" w:rsidRDefault="008A207E" w:rsidP="008B638F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6E845C14" wp14:editId="67FE9FDB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1000760</wp:posOffset>
                      </wp:positionV>
                      <wp:extent cx="692785" cy="746760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786947" w14:textId="77777777" w:rsidR="008A207E" w:rsidRPr="008D5126" w:rsidRDefault="008A207E" w:rsidP="008A207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E845C14" id="Gruppieren 21" o:spid="_x0000_s1296" style="position:absolute;margin-left:18.85pt;margin-top:78.8pt;width:54.55pt;height:58.8pt;z-index:251638272;mso-position-horizontal-relative:text;mso-position-vertical-relative:text;mso-width-relative:margin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">
                      <v:shape id="Grafik 3" o:spid="_x0000_s129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47" o:title="" chromakey="white"/>
                      </v:shape>
                      <v:shape id="Textfeld 12" o:spid="_x0000_s129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786947" w14:textId="77777777" w:rsidR="008A207E" w:rsidRPr="008D5126" w:rsidRDefault="008A207E" w:rsidP="008A207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6256C">
              <w:t>e</w:t>
            </w:r>
            <w:r w:rsidR="008B638F" w:rsidRPr="008B638F">
              <w:t>)</w:t>
            </w:r>
          </w:p>
        </w:tc>
        <w:tc>
          <w:tcPr>
            <w:tcW w:w="8036" w:type="dxa"/>
          </w:tcPr>
          <w:p w14:paraId="5ECAC262" w14:textId="509FB0C2" w:rsidR="008B638F" w:rsidRPr="008B638F" w:rsidRDefault="008A207E" w:rsidP="008B638F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51134B13" wp14:editId="796D0FA8">
                      <wp:simplePos x="0" y="0"/>
                      <wp:positionH relativeFrom="column">
                        <wp:posOffset>43434</wp:posOffset>
                      </wp:positionH>
                      <wp:positionV relativeFrom="paragraph">
                        <wp:posOffset>185420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73AC10" w14:textId="77777777" w:rsidR="008A207E" w:rsidRPr="008D5126" w:rsidRDefault="008A207E" w:rsidP="008A207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34B13" id="_x0000_s1299" style="position:absolute;margin-left:3.4pt;margin-top:14.6pt;width:40.35pt;height:60pt;z-index:251637248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">
                      <v:shape id="Grafik 11" o:spid="_x0000_s1300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<v:imagedata r:id="rId49" o:title="" chromakey="white"/>
                      </v:shape>
                      <v:shape id="Textfeld 12" o:spid="_x0000_s130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473AC10" w14:textId="77777777" w:rsidR="008A207E" w:rsidRPr="008D5126" w:rsidRDefault="008A207E" w:rsidP="008A207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B638F" w:rsidRPr="008B638F">
              <w:t xml:space="preserve">Welche Fehler haben </w:t>
            </w:r>
            <w:r>
              <w:t xml:space="preserve">Tim und Emily </w:t>
            </w:r>
            <w:r w:rsidR="008B638F" w:rsidRPr="008B638F">
              <w:t xml:space="preserve">gemacht? </w:t>
            </w:r>
            <w:r w:rsidR="0071419E">
              <w:t>E</w:t>
            </w:r>
            <w:r w:rsidR="00BF2289">
              <w:t>r</w:t>
            </w:r>
            <w:r w:rsidR="0071419E">
              <w:t>klär</w:t>
            </w:r>
            <w:r w:rsidR="0006256C">
              <w:t xml:space="preserve">e, worauf man achten muss. </w:t>
            </w:r>
          </w:p>
          <w:p w14:paraId="23900D7C" w14:textId="6CFDF9FD" w:rsidR="008B638F" w:rsidRPr="008B638F" w:rsidRDefault="008B638F" w:rsidP="008B638F">
            <w:pPr>
              <w:spacing w:line="360" w:lineRule="auto"/>
              <w:jc w:val="right"/>
            </w:pPr>
            <w:r w:rsidRPr="008B638F">
              <w:rPr>
                <w:noProof/>
              </w:rPr>
              <w:drawing>
                <wp:inline distT="0" distB="0" distL="0" distR="0" wp14:anchorId="24698C73" wp14:editId="1BA4693E">
                  <wp:extent cx="4338227" cy="1501796"/>
                  <wp:effectExtent l="0" t="0" r="5715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/>
                          <a:stretch/>
                        </pic:blipFill>
                        <pic:spPr bwMode="auto">
                          <a:xfrm>
                            <a:off x="0" y="0"/>
                            <a:ext cx="4449153" cy="154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38F" w:rsidRPr="008B638F" w14:paraId="6A40C2FA" w14:textId="77777777" w:rsidTr="005D0BD7">
        <w:tc>
          <w:tcPr>
            <w:tcW w:w="610" w:type="dxa"/>
          </w:tcPr>
          <w:p w14:paraId="139C1AF3" w14:textId="47D020E0" w:rsidR="008B638F" w:rsidRPr="008B638F" w:rsidRDefault="0041177D" w:rsidP="008B638F">
            <w:pPr>
              <w:spacing w:line="240" w:lineRule="atLeast"/>
            </w:pPr>
            <w:r w:rsidRPr="00E0758C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55AE3451" wp14:editId="01E5BB75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2010</wp:posOffset>
                  </wp:positionV>
                  <wp:extent cx="359410" cy="271780"/>
                  <wp:effectExtent l="0" t="0" r="0" b="0"/>
                  <wp:wrapNone/>
                  <wp:docPr id="277292436" name="Grafik 27729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6C28FFA" w14:textId="16637A3E" w:rsidR="008B638F" w:rsidRPr="008B638F" w:rsidRDefault="0006256C" w:rsidP="008B638F">
            <w:pPr>
              <w:pStyle w:val="Nummerierung"/>
            </w:pPr>
            <w:r>
              <w:t>f</w:t>
            </w:r>
            <w:r w:rsidR="008B638F" w:rsidRPr="008B638F">
              <w:t>)</w:t>
            </w:r>
          </w:p>
        </w:tc>
        <w:tc>
          <w:tcPr>
            <w:tcW w:w="8036" w:type="dxa"/>
          </w:tcPr>
          <w:p w14:paraId="798B2614" w14:textId="23C75A70" w:rsidR="008B638F" w:rsidRPr="008B638F" w:rsidRDefault="0006256C" w:rsidP="0006256C">
            <w:pPr>
              <w:spacing w:line="360" w:lineRule="auto"/>
              <w:rPr>
                <w:noProof/>
              </w:rPr>
            </w:pPr>
            <w:r>
              <w:t xml:space="preserve">Überprüft nun gegenseitig eure Lösung in </w:t>
            </w:r>
            <w:r w:rsidRPr="0006256C">
              <w:rPr>
                <w:b/>
                <w:bCs/>
                <w:color w:val="327A86" w:themeColor="text2"/>
              </w:rPr>
              <w:t xml:space="preserve">d) </w:t>
            </w:r>
            <w:r>
              <w:t xml:space="preserve">und korrigiert sie. </w:t>
            </w:r>
          </w:p>
        </w:tc>
      </w:tr>
    </w:tbl>
    <w:p w14:paraId="5B33553E" w14:textId="022A5A52" w:rsidR="00D30765" w:rsidRDefault="00D30765" w:rsidP="008E408B">
      <w:pPr>
        <w:sectPr w:rsidR="00D30765" w:rsidSect="003079FB">
          <w:headerReference w:type="default" r:id="rId51"/>
          <w:footerReference w:type="default" r:id="rId5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68"/>
        <w:gridCol w:w="1092"/>
        <w:gridCol w:w="850"/>
        <w:gridCol w:w="142"/>
        <w:gridCol w:w="283"/>
        <w:gridCol w:w="2410"/>
        <w:gridCol w:w="425"/>
        <w:gridCol w:w="2410"/>
        <w:gridCol w:w="424"/>
      </w:tblGrid>
      <w:tr w:rsidR="0020423D" w14:paraId="5C69AE2D" w14:textId="77777777" w:rsidTr="0006256C">
        <w:tc>
          <w:tcPr>
            <w:tcW w:w="567" w:type="dxa"/>
          </w:tcPr>
          <w:p w14:paraId="529C6847" w14:textId="77777777" w:rsidR="0020423D" w:rsidRDefault="0020423D" w:rsidP="00672EEB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504" w:type="dxa"/>
            <w:gridSpan w:val="9"/>
          </w:tcPr>
          <w:p w14:paraId="555942EF" w14:textId="77777777" w:rsidR="0020423D" w:rsidRPr="001C0C6A" w:rsidRDefault="0020423D" w:rsidP="00672EEB">
            <w:pPr>
              <w:pStyle w:val="berschrift1"/>
              <w:spacing w:line="240" w:lineRule="auto"/>
            </w:pPr>
            <w:r w:rsidRPr="000A2BD2">
              <w:t>Kann ich Zahlen vergleichen und der Größe nach ordnen?</w:t>
            </w:r>
          </w:p>
        </w:tc>
      </w:tr>
      <w:tr w:rsidR="0020423D" w14:paraId="7FDC0CAB" w14:textId="77777777" w:rsidTr="0006256C">
        <w:tc>
          <w:tcPr>
            <w:tcW w:w="567" w:type="dxa"/>
          </w:tcPr>
          <w:p w14:paraId="5D4BEF01" w14:textId="77777777" w:rsidR="0020423D" w:rsidRPr="00B74344" w:rsidRDefault="0020423D" w:rsidP="00105045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1</w:t>
            </w:r>
          </w:p>
        </w:tc>
        <w:tc>
          <w:tcPr>
            <w:tcW w:w="8504" w:type="dxa"/>
            <w:gridSpan w:val="9"/>
          </w:tcPr>
          <w:p w14:paraId="451CE077" w14:textId="77777777" w:rsidR="0020423D" w:rsidRPr="00B74344" w:rsidRDefault="0020423D" w:rsidP="00105045">
            <w:pPr>
              <w:pStyle w:val="berschrift2"/>
              <w:rPr>
                <w:color w:val="70BCC9" w:themeColor="text2" w:themeTint="99"/>
              </w:rPr>
            </w:pPr>
            <w:r w:rsidRPr="000A2BD2">
              <w:rPr>
                <w:color w:val="70BCC9" w:themeColor="text2" w:themeTint="99"/>
              </w:rPr>
              <w:t>Zahlen einordnen</w:t>
            </w:r>
          </w:p>
        </w:tc>
      </w:tr>
      <w:tr w:rsidR="0020423D" w14:paraId="1B915035" w14:textId="77777777" w:rsidTr="0006256C">
        <w:trPr>
          <w:trHeight w:val="80"/>
        </w:trPr>
        <w:tc>
          <w:tcPr>
            <w:tcW w:w="567" w:type="dxa"/>
          </w:tcPr>
          <w:p w14:paraId="37DEFB5A" w14:textId="77777777" w:rsidR="0020423D" w:rsidRDefault="0020423D" w:rsidP="00D93884">
            <w:pPr>
              <w:rPr>
                <w:noProof/>
              </w:rPr>
            </w:pPr>
          </w:p>
        </w:tc>
        <w:tc>
          <w:tcPr>
            <w:tcW w:w="8504" w:type="dxa"/>
            <w:gridSpan w:val="9"/>
          </w:tcPr>
          <w:p w14:paraId="0D190EDA" w14:textId="735147A9" w:rsidR="0020423D" w:rsidRDefault="0020423D" w:rsidP="00D93884">
            <w:r>
              <w:t>Finde die Mitte zwischen:</w:t>
            </w:r>
            <w:r w:rsidR="00925871">
              <w:rPr>
                <w:noProof/>
              </w:rPr>
              <w:t xml:space="preserve"> </w:t>
            </w:r>
          </w:p>
          <w:p w14:paraId="005D6FA9" w14:textId="63FA5750" w:rsidR="00D93884" w:rsidRPr="00004F79" w:rsidRDefault="00D93884" w:rsidP="00D93884"/>
        </w:tc>
      </w:tr>
      <w:tr w:rsidR="0020423D" w:rsidRPr="00252562" w14:paraId="308FC368" w14:textId="77777777" w:rsidTr="0006256C">
        <w:tc>
          <w:tcPr>
            <w:tcW w:w="567" w:type="dxa"/>
          </w:tcPr>
          <w:p w14:paraId="30BEC25F" w14:textId="77777777" w:rsidR="0020423D" w:rsidRPr="00252562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1337275" w14:textId="77777777" w:rsidR="0020423D" w:rsidRPr="00B74344" w:rsidRDefault="0020423D" w:rsidP="00105045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4" w:type="dxa"/>
            <w:gridSpan w:val="3"/>
          </w:tcPr>
          <w:p w14:paraId="4DBAB1F8" w14:textId="3CD8117A" w:rsidR="0020423D" w:rsidRDefault="0020423D" w:rsidP="00105045">
            <w:pPr>
              <w:spacing w:line="240" w:lineRule="auto"/>
              <w:jc w:val="center"/>
            </w:pPr>
            <w:r w:rsidRPr="00325B59">
              <w:t>5000 und 6000</w:t>
            </w:r>
          </w:p>
        </w:tc>
        <w:tc>
          <w:tcPr>
            <w:tcW w:w="5952" w:type="dxa"/>
            <w:gridSpan w:val="5"/>
          </w:tcPr>
          <w:p w14:paraId="0E4A4B2B" w14:textId="06191F0A" w:rsidR="0020423D" w:rsidRDefault="00925871" w:rsidP="00D93884">
            <w:pPr>
              <w:spacing w:line="240" w:lineRule="atLeast"/>
            </w:pPr>
            <w:r>
              <w:t xml:space="preserve">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E1473D" wp14:editId="04E12411">
                      <wp:extent cx="2947916" cy="457200"/>
                      <wp:effectExtent l="0" t="0" r="11430" b="0"/>
                      <wp:docPr id="1106542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7916" cy="457200"/>
                                <a:chOff x="0" y="0"/>
                                <a:chExt cx="2196306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97" name="Grafik 23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85" y="0"/>
                                  <a:ext cx="216344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7773151" name="Abgerundetes Rechteck 10"/>
                              <wps:cNvSpPr/>
                              <wps:spPr>
                                <a:xfrm>
                                  <a:off x="0" y="188394"/>
                                  <a:ext cx="45021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F494D2" w14:textId="77777777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500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098365" name="Abgerundetes Rechteck 10"/>
                              <wps:cNvSpPr/>
                              <wps:spPr>
                                <a:xfrm>
                                  <a:off x="1746091" y="188394"/>
                                  <a:ext cx="45021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FE0052" w14:textId="77777777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600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292796" name="Abgerundetes Rechteck 10"/>
                              <wps:cNvSpPr/>
                              <wps:spPr>
                                <a:xfrm>
                                  <a:off x="863856" y="188394"/>
                                  <a:ext cx="429141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F474B" w14:textId="77777777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1473D" id="Gruppieren 4" o:spid="_x0000_s1302" style="width:232.1pt;height:36pt;mso-position-horizontal-relative:char;mso-position-vertical-relative:line" coordsize="21963,457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">
                      <v:shape id="Grafik 23397" o:spid="_x0000_s1303" type="#_x0000_t75" style="position:absolute;left:13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">
                        <v:imagedata r:id="rId54" o:title=""/>
                      </v:shape>
                      <v:roundrect id="_x0000_s1304" style="position:absolute;top:1883;width:4502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15F494D2" w14:textId="77777777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05" style="position:absolute;left:17460;top:1883;width:4503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62FE0052" w14:textId="77777777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06" style="position:absolute;left:8638;top:1883;width:4291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455F474B" w14:textId="77777777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 w:rsidR="00B760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6D668CB8" wp14:editId="1B8CC7CD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99695</wp:posOffset>
                      </wp:positionV>
                      <wp:extent cx="342900" cy="228600"/>
                      <wp:effectExtent l="0" t="0" r="0" b="0"/>
                      <wp:wrapNone/>
                      <wp:docPr id="65" name="Rechteck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25148" id="Rechteck 65" o:spid="_x0000_s1026" style="position:absolute;margin-left:20.15pt;margin-top:7.85pt;width:27pt;height:18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" filled="f" stroked="f" strokeweight=".5pt"/>
                  </w:pict>
                </mc:Fallback>
              </mc:AlternateContent>
            </w:r>
          </w:p>
          <w:p w14:paraId="17E468A8" w14:textId="65713D63" w:rsidR="0020423D" w:rsidRPr="00252562" w:rsidRDefault="00B760BF" w:rsidP="00D93884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609600" behindDoc="0" locked="0" layoutInCell="1" allowOverlap="1" wp14:anchorId="12315DE4" wp14:editId="78B072E4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2D4C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1609600;visibility:visible;mso-wrap-style:square;mso-width-percent:0;mso-height-percent:0;mso-wrap-distance-left:3.17497mm;mso-wrap-distance-top:.Lmm;mso-wrap-distance-right:3.17497mm;mso-wrap-distance-bottom:.L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608576" behindDoc="0" locked="0" layoutInCell="1" allowOverlap="1" wp14:anchorId="0AEBAECD" wp14:editId="02D9CD95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C880E" id="Gerade Verbindung mit Pfeil 13951" o:spid="_x0000_s1026" type="#_x0000_t32" style="position:absolute;margin-left:29.65pt;margin-top:2.75pt;width:0;height:0;z-index:251608576;visibility:visible;mso-wrap-style:square;mso-width-percent:0;mso-height-percent:0;mso-wrap-distance-left:3.17497mm;mso-wrap-distance-top:.Lmm;mso-wrap-distance-right:3.17497mm;mso-wrap-distance-bottom:.L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</w:p>
        </w:tc>
      </w:tr>
      <w:tr w:rsidR="0020423D" w:rsidRPr="00252562" w14:paraId="32AA86F9" w14:textId="77777777" w:rsidTr="0006256C">
        <w:tc>
          <w:tcPr>
            <w:tcW w:w="567" w:type="dxa"/>
          </w:tcPr>
          <w:p w14:paraId="16484679" w14:textId="77777777" w:rsidR="0020423D" w:rsidRPr="00252562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6DC453B1" w14:textId="77777777" w:rsidR="0020423D" w:rsidRPr="00B74344" w:rsidRDefault="0020423D" w:rsidP="00105045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4" w:type="dxa"/>
            <w:gridSpan w:val="3"/>
          </w:tcPr>
          <w:p w14:paraId="1FCB8EEF" w14:textId="0C89D61D" w:rsidR="0020423D" w:rsidRDefault="0020423D" w:rsidP="00105045">
            <w:pPr>
              <w:spacing w:line="240" w:lineRule="auto"/>
              <w:jc w:val="center"/>
            </w:pPr>
            <w:r w:rsidRPr="00325B59">
              <w:t>2500 und 4500</w:t>
            </w:r>
          </w:p>
        </w:tc>
        <w:tc>
          <w:tcPr>
            <w:tcW w:w="5952" w:type="dxa"/>
            <w:gridSpan w:val="5"/>
          </w:tcPr>
          <w:p w14:paraId="5983EF0F" w14:textId="34090DB0" w:rsidR="0020423D" w:rsidRDefault="00925871" w:rsidP="00D93884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993D76" wp14:editId="7ED54FEB">
                      <wp:extent cx="2927445" cy="457200"/>
                      <wp:effectExtent l="0" t="0" r="19050" b="0"/>
                      <wp:docPr id="1955510778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7445" cy="457200"/>
                                <a:chOff x="0" y="0"/>
                                <a:chExt cx="2196306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7651497" name="Grafik 21176514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85" y="0"/>
                                  <a:ext cx="216344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97279" name="Abgerundetes Rechteck 10"/>
                              <wps:cNvSpPr/>
                              <wps:spPr>
                                <a:xfrm>
                                  <a:off x="0" y="188394"/>
                                  <a:ext cx="45021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8AC407" w14:textId="12477935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250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9364242" name="Abgerundetes Rechteck 10"/>
                              <wps:cNvSpPr/>
                              <wps:spPr>
                                <a:xfrm>
                                  <a:off x="1746091" y="188394"/>
                                  <a:ext cx="45021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B99C4F" w14:textId="617A9938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450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6766058" name="Abgerundetes Rechteck 10"/>
                              <wps:cNvSpPr/>
                              <wps:spPr>
                                <a:xfrm>
                                  <a:off x="869852" y="189132"/>
                                  <a:ext cx="432142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0C75B1" w14:textId="77777777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93D76" id="_x0000_s1307" style="width:230.5pt;height:36pt;mso-position-horizontal-relative:char;mso-position-vertical-relative:line" coordsize="21963,457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">
                      <v:shape id="Grafik 2117651497" o:spid="_x0000_s1308" type="#_x0000_t75" style="position:absolute;left:13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">
                        <v:imagedata r:id="rId54" o:title=""/>
                      </v:shape>
                      <v:roundrect id="_x0000_s1309" style="position:absolute;top:1883;width:4502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6F8AC407" w14:textId="12477935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250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0" style="position:absolute;left:17460;top:1883;width:4503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46B99C4F" w14:textId="617A9938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450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1" style="position:absolute;left:8698;top:1891;width:4321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130C75B1" w14:textId="77777777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0400EDAC" w14:textId="254EC262" w:rsidR="00D93884" w:rsidRDefault="00D93884" w:rsidP="00D93884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20423D" w:rsidRPr="00252562" w14:paraId="5EC7217B" w14:textId="77777777" w:rsidTr="0006256C">
        <w:tc>
          <w:tcPr>
            <w:tcW w:w="567" w:type="dxa"/>
          </w:tcPr>
          <w:p w14:paraId="5308CDBB" w14:textId="77777777" w:rsidR="0020423D" w:rsidRPr="00252562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13C95F85" w14:textId="77777777" w:rsidR="0020423D" w:rsidRPr="00B74344" w:rsidRDefault="0020423D" w:rsidP="00105045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4" w:type="dxa"/>
            <w:gridSpan w:val="3"/>
          </w:tcPr>
          <w:p w14:paraId="2F6229F7" w14:textId="77777777" w:rsidR="0020423D" w:rsidRDefault="0020423D" w:rsidP="00105045">
            <w:pPr>
              <w:spacing w:line="240" w:lineRule="auto"/>
              <w:jc w:val="center"/>
            </w:pPr>
            <w:r w:rsidRPr="00325B59">
              <w:t>10 000 und 20 000</w:t>
            </w:r>
          </w:p>
        </w:tc>
        <w:tc>
          <w:tcPr>
            <w:tcW w:w="5952" w:type="dxa"/>
            <w:gridSpan w:val="5"/>
          </w:tcPr>
          <w:p w14:paraId="4A410A11" w14:textId="38566959" w:rsidR="0020423D" w:rsidRDefault="00925871" w:rsidP="00D93884">
            <w:pPr>
              <w:spacing w:line="240" w:lineRule="atLeast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86F683" wp14:editId="675B3B82">
                      <wp:extent cx="2990273" cy="457200"/>
                      <wp:effectExtent l="0" t="0" r="6985" b="0"/>
                      <wp:docPr id="524092552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0273" cy="457200"/>
                                <a:chOff x="-8768" y="0"/>
                                <a:chExt cx="2205711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221207" name="Grafik 1371221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85" y="0"/>
                                  <a:ext cx="216344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1437921" name="Abgerundetes Rechteck 10"/>
                              <wps:cNvSpPr/>
                              <wps:spPr>
                                <a:xfrm>
                                  <a:off x="-8768" y="188394"/>
                                  <a:ext cx="477983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927F9B" w14:textId="3493B753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10 00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7106479" name="Abgerundetes Rechteck 10"/>
                              <wps:cNvSpPr/>
                              <wps:spPr>
                                <a:xfrm>
                                  <a:off x="1718960" y="188394"/>
                                  <a:ext cx="477983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191A01" w14:textId="2DE3441B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20 00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773099" name="Abgerundetes Rechteck 10"/>
                              <wps:cNvSpPr/>
                              <wps:spPr>
                                <a:xfrm>
                                  <a:off x="838631" y="189132"/>
                                  <a:ext cx="477983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B45885" w14:textId="77777777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6F683" id="_x0000_s1312" style="width:235.45pt;height:36pt;mso-position-horizontal-relative:char;mso-position-vertical-relative:line" coordorigin="-87" coordsize="22057,457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">
                      <v:shape id="Grafik 1371221207" o:spid="_x0000_s1313" type="#_x0000_t75" style="position:absolute;left:13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">
                        <v:imagedata r:id="rId54" o:title=""/>
                      </v:shape>
                      <v:roundrect id="_x0000_s1314" style="position:absolute;left:-87;top:1883;width:4779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4C927F9B" w14:textId="3493B753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10 00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5" style="position:absolute;left:17189;top:1883;width:478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5D191A01" w14:textId="2DE3441B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20 00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6" style="position:absolute;left:8386;top:1891;width:478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67B45885" w14:textId="77777777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1C7C11E4" w14:textId="0638C097" w:rsidR="00D93884" w:rsidRDefault="00D93884" w:rsidP="00D93884">
            <w:pPr>
              <w:spacing w:line="240" w:lineRule="atLeast"/>
            </w:pPr>
          </w:p>
        </w:tc>
      </w:tr>
      <w:tr w:rsidR="0020423D" w:rsidRPr="00252562" w14:paraId="6A278815" w14:textId="77777777" w:rsidTr="0006256C">
        <w:tc>
          <w:tcPr>
            <w:tcW w:w="567" w:type="dxa"/>
          </w:tcPr>
          <w:p w14:paraId="185C5ABB" w14:textId="77777777" w:rsidR="0020423D" w:rsidRPr="00252562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A1172C1" w14:textId="77777777" w:rsidR="0020423D" w:rsidRPr="00B74344" w:rsidRDefault="0020423D" w:rsidP="00105045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4" w:type="dxa"/>
            <w:gridSpan w:val="3"/>
          </w:tcPr>
          <w:p w14:paraId="7A6C2024" w14:textId="77777777" w:rsidR="0020423D" w:rsidRDefault="0020423D" w:rsidP="00105045">
            <w:pPr>
              <w:spacing w:line="240" w:lineRule="auto"/>
              <w:jc w:val="center"/>
            </w:pPr>
            <w:r w:rsidRPr="00325B59">
              <w:t>460 000 und 560 000</w:t>
            </w:r>
          </w:p>
        </w:tc>
        <w:tc>
          <w:tcPr>
            <w:tcW w:w="5528" w:type="dxa"/>
            <w:gridSpan w:val="4"/>
          </w:tcPr>
          <w:p w14:paraId="7FAC9996" w14:textId="72DD6302" w:rsidR="0020423D" w:rsidRDefault="00925871" w:rsidP="00D93884">
            <w:pPr>
              <w:spacing w:line="240" w:lineRule="atLeast"/>
            </w:pPr>
            <w:r>
              <w:t xml:space="preserve"> </w:t>
            </w:r>
            <w:r w:rsidR="003B796D">
              <w:rPr>
                <w:noProof/>
              </w:rPr>
              <mc:AlternateContent>
                <mc:Choice Requires="wpg">
                  <w:drawing>
                    <wp:inline distT="0" distB="0" distL="0" distR="0" wp14:anchorId="322C2E80" wp14:editId="0DCF6BA3">
                      <wp:extent cx="2990273" cy="457200"/>
                      <wp:effectExtent l="0" t="0" r="6985" b="0"/>
                      <wp:docPr id="399854307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0273" cy="457200"/>
                                <a:chOff x="-8768" y="0"/>
                                <a:chExt cx="2205711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1124459" name="Grafik 6211244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85" y="0"/>
                                  <a:ext cx="216344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790185" name="Abgerundetes Rechteck 10"/>
                              <wps:cNvSpPr/>
                              <wps:spPr>
                                <a:xfrm>
                                  <a:off x="-8768" y="188394"/>
                                  <a:ext cx="477983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CE3B87" w14:textId="096F4C51" w:rsidR="003B796D" w:rsidRPr="00E12477" w:rsidRDefault="003B796D" w:rsidP="003B796D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460 00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2470852" name="Abgerundetes Rechteck 10"/>
                              <wps:cNvSpPr/>
                              <wps:spPr>
                                <a:xfrm>
                                  <a:off x="1718960" y="188394"/>
                                  <a:ext cx="477983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CE8994" w14:textId="75798E71" w:rsidR="003B796D" w:rsidRPr="00E12477" w:rsidRDefault="003B796D" w:rsidP="003B796D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560 00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447795" name="Abgerundetes Rechteck 10"/>
                              <wps:cNvSpPr/>
                              <wps:spPr>
                                <a:xfrm>
                                  <a:off x="838631" y="189132"/>
                                  <a:ext cx="477983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80BCF1" w14:textId="77777777" w:rsidR="003B796D" w:rsidRPr="00E12477" w:rsidRDefault="003B796D" w:rsidP="003B796D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C2E80" id="_x0000_s1317" style="width:235.45pt;height:36pt;mso-position-horizontal-relative:char;mso-position-vertical-relative:line" coordorigin="-87" coordsize="22057,457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">
                      <v:shape id="Grafik 621124459" o:spid="_x0000_s1318" type="#_x0000_t75" style="position:absolute;left:13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">
                        <v:imagedata r:id="rId54" o:title=""/>
                      </v:shape>
                      <v:roundrect id="_x0000_s1319" style="position:absolute;left:-87;top:1883;width:4779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61CE3B87" w14:textId="096F4C51" w:rsidR="003B796D" w:rsidRPr="00E12477" w:rsidRDefault="003B796D" w:rsidP="003B796D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460 00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0" style="position:absolute;left:17189;top:1883;width:478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3FCE8994" w14:textId="75798E71" w:rsidR="003B796D" w:rsidRPr="00E12477" w:rsidRDefault="003B796D" w:rsidP="003B796D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560 00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1" style="position:absolute;left:8386;top:1891;width:478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7180BCF1" w14:textId="77777777" w:rsidR="003B796D" w:rsidRPr="00E12477" w:rsidRDefault="003B796D" w:rsidP="003B796D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7B301098" w14:textId="3C2C0445" w:rsidR="00D93884" w:rsidRDefault="00D93884" w:rsidP="00D93884">
            <w:pPr>
              <w:spacing w:line="240" w:lineRule="atLeast"/>
            </w:pPr>
          </w:p>
        </w:tc>
        <w:tc>
          <w:tcPr>
            <w:tcW w:w="424" w:type="dxa"/>
            <w:vAlign w:val="bottom"/>
          </w:tcPr>
          <w:p w14:paraId="7DF99073" w14:textId="546F1433" w:rsidR="0020423D" w:rsidRDefault="00D0635D" w:rsidP="00105045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6768" behindDoc="0" locked="0" layoutInCell="1" allowOverlap="1" wp14:anchorId="6850B4B4" wp14:editId="067AA6C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-44450</wp:posOffset>
                  </wp:positionV>
                  <wp:extent cx="222885" cy="700405"/>
                  <wp:effectExtent l="0" t="0" r="5715" b="0"/>
                  <wp:wrapNone/>
                  <wp:docPr id="1663506333" name="Grafik 166350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423D" w14:paraId="34F62EDA" w14:textId="77777777" w:rsidTr="0006256C">
        <w:tc>
          <w:tcPr>
            <w:tcW w:w="567" w:type="dxa"/>
          </w:tcPr>
          <w:p w14:paraId="099C74A9" w14:textId="137F46F9" w:rsidR="0020423D" w:rsidRPr="001312A6" w:rsidRDefault="0020423D" w:rsidP="00105045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2</w:t>
            </w:r>
          </w:p>
        </w:tc>
        <w:tc>
          <w:tcPr>
            <w:tcW w:w="8504" w:type="dxa"/>
            <w:gridSpan w:val="9"/>
          </w:tcPr>
          <w:p w14:paraId="52342181" w14:textId="15E120B6" w:rsidR="0020423D" w:rsidRPr="001312A6" w:rsidRDefault="0020423D" w:rsidP="00105045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 xml:space="preserve">Zahlen </w:t>
            </w:r>
            <w:r>
              <w:rPr>
                <w:color w:val="70BCC9" w:themeColor="text2" w:themeTint="99"/>
              </w:rPr>
              <w:t>vergleichen</w:t>
            </w:r>
          </w:p>
        </w:tc>
      </w:tr>
      <w:tr w:rsidR="0020423D" w14:paraId="3101DEA2" w14:textId="77777777" w:rsidTr="0006256C">
        <w:trPr>
          <w:trHeight w:val="173"/>
        </w:trPr>
        <w:tc>
          <w:tcPr>
            <w:tcW w:w="567" w:type="dxa"/>
          </w:tcPr>
          <w:p w14:paraId="637024A1" w14:textId="77777777" w:rsidR="0020423D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504" w:type="dxa"/>
            <w:gridSpan w:val="9"/>
          </w:tcPr>
          <w:p w14:paraId="23989977" w14:textId="77777777" w:rsidR="0020423D" w:rsidRDefault="0020423D" w:rsidP="00105045">
            <w:pPr>
              <w:spacing w:line="240" w:lineRule="auto"/>
            </w:pPr>
            <w:r w:rsidRPr="00BB23B9">
              <w:t>Vergleiche: „</w:t>
            </w:r>
            <w:r w:rsidR="000B3B46">
              <w:t>k</w:t>
            </w:r>
            <w:r w:rsidRPr="00BB23B9">
              <w:t>leiner als (&lt;)“ oder „größer als (&gt;)“? Trage ein.</w:t>
            </w:r>
          </w:p>
          <w:p w14:paraId="603A209C" w14:textId="46902998" w:rsidR="00EE3F91" w:rsidRPr="00004F79" w:rsidRDefault="00EE3F91" w:rsidP="00105045">
            <w:pPr>
              <w:spacing w:line="240" w:lineRule="auto"/>
            </w:pPr>
          </w:p>
        </w:tc>
      </w:tr>
      <w:tr w:rsidR="0020423D" w:rsidRPr="00252562" w14:paraId="27FC153B" w14:textId="77777777" w:rsidTr="0006256C">
        <w:tc>
          <w:tcPr>
            <w:tcW w:w="567" w:type="dxa"/>
          </w:tcPr>
          <w:p w14:paraId="2FC6BE26" w14:textId="77777777" w:rsidR="0020423D" w:rsidRPr="00252562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767994B6" w14:textId="77777777" w:rsidR="0020423D" w:rsidRPr="00B74344" w:rsidRDefault="0020423D" w:rsidP="00105045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2" w:type="dxa"/>
            <w:gridSpan w:val="2"/>
          </w:tcPr>
          <w:p w14:paraId="314B1350" w14:textId="5D7DBD2E" w:rsidR="0020423D" w:rsidRDefault="0020423D" w:rsidP="00105045">
            <w:pPr>
              <w:spacing w:line="360" w:lineRule="auto"/>
            </w:pPr>
            <w:r>
              <w:t xml:space="preserve">1288 </w:t>
            </w:r>
            <w:r w:rsidR="00666769"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2830AE05" w14:textId="47E2A917" w:rsidR="0020423D" w:rsidRDefault="0020423D" w:rsidP="00105045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6E90B401" w14:textId="56DBC35D" w:rsidR="0020423D" w:rsidRPr="00252562" w:rsidRDefault="0020423D" w:rsidP="00105045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4056816D" w14:textId="77777777" w:rsidR="0020423D" w:rsidRPr="00BB23B9" w:rsidRDefault="0020423D" w:rsidP="00105045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10" w:type="dxa"/>
          </w:tcPr>
          <w:p w14:paraId="51AFFE33" w14:textId="3AB4D529" w:rsidR="0020423D" w:rsidRDefault="005F5A22" w:rsidP="00105045">
            <w:pPr>
              <w:spacing w:line="360" w:lineRule="auto"/>
            </w:pPr>
            <w:r>
              <w:t> </w:t>
            </w:r>
            <w:r w:rsidR="0020423D">
              <w:t xml:space="preserve">1 211 </w:t>
            </w:r>
            <w:r w:rsidR="0020423D" w:rsidRPr="00BF5ABC">
              <w:rPr>
                <w:color w:val="808080"/>
              </w:rPr>
              <w:t>____</w:t>
            </w:r>
            <w:r w:rsidR="0020423D">
              <w:t xml:space="preserve"> 12 001</w:t>
            </w:r>
          </w:p>
          <w:p w14:paraId="67B7CEEE" w14:textId="5D69B234" w:rsidR="0020423D" w:rsidRDefault="0020423D" w:rsidP="00105045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>___</w:t>
            </w:r>
            <w:proofErr w:type="gramStart"/>
            <w:r w:rsidRPr="00BF5ABC">
              <w:rPr>
                <w:color w:val="808080"/>
              </w:rPr>
              <w:t xml:space="preserve">_ </w:t>
            </w:r>
            <w:r w:rsidR="005F5A22">
              <w:t> </w:t>
            </w:r>
            <w:r>
              <w:t>9</w:t>
            </w:r>
            <w:proofErr w:type="gramEnd"/>
            <w:r>
              <w:t xml:space="preserve"> 997 </w:t>
            </w:r>
          </w:p>
          <w:p w14:paraId="118A6997" w14:textId="254E4DE6" w:rsidR="0020423D" w:rsidRPr="00252562" w:rsidRDefault="0020423D" w:rsidP="00105045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</w:t>
            </w:r>
            <w:proofErr w:type="gramStart"/>
            <w:r w:rsidRPr="00BF5ABC">
              <w:rPr>
                <w:color w:val="808080"/>
              </w:rPr>
              <w:t>_</w:t>
            </w:r>
            <w:r>
              <w:t xml:space="preserve"> </w:t>
            </w:r>
            <w:r w:rsidR="005F5A22">
              <w:t> </w:t>
            </w:r>
            <w:r>
              <w:t>5</w:t>
            </w:r>
            <w:proofErr w:type="gramEnd"/>
            <w:r>
              <w:t xml:space="preserve"> 999</w:t>
            </w:r>
          </w:p>
        </w:tc>
        <w:tc>
          <w:tcPr>
            <w:tcW w:w="425" w:type="dxa"/>
          </w:tcPr>
          <w:p w14:paraId="06017344" w14:textId="77777777" w:rsidR="0020423D" w:rsidRPr="00E244C3" w:rsidRDefault="0020423D" w:rsidP="00105045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10" w:type="dxa"/>
          </w:tcPr>
          <w:p w14:paraId="00AFAE08" w14:textId="50934EF6" w:rsidR="0020423D" w:rsidRDefault="005F5A22" w:rsidP="00105045">
            <w:pPr>
              <w:tabs>
                <w:tab w:val="left" w:pos="1026"/>
              </w:tabs>
              <w:spacing w:line="360" w:lineRule="auto"/>
            </w:pPr>
            <w:r>
              <w:t> </w:t>
            </w:r>
            <w:r w:rsidR="0020423D">
              <w:t xml:space="preserve">20 030 </w:t>
            </w:r>
            <w:r w:rsidR="0020423D" w:rsidRPr="00BF5ABC">
              <w:rPr>
                <w:color w:val="808080"/>
              </w:rPr>
              <w:t>___</w:t>
            </w:r>
            <w:proofErr w:type="gramStart"/>
            <w:r w:rsidR="0020423D" w:rsidRPr="00BF5ABC">
              <w:rPr>
                <w:color w:val="808080"/>
              </w:rPr>
              <w:t>_</w:t>
            </w:r>
            <w:r w:rsidR="0020423D">
              <w:t xml:space="preserve"> </w:t>
            </w:r>
            <w:r>
              <w:t> </w:t>
            </w:r>
            <w:r w:rsidR="0020423D">
              <w:t>20</w:t>
            </w:r>
            <w:proofErr w:type="gramEnd"/>
            <w:r w:rsidR="0020423D">
              <w:t xml:space="preserve"> 300</w:t>
            </w:r>
          </w:p>
          <w:p w14:paraId="6EB41077" w14:textId="0C1D069C" w:rsidR="0020423D" w:rsidRDefault="005F5A22" w:rsidP="00105045">
            <w:pPr>
              <w:tabs>
                <w:tab w:val="left" w:pos="1026"/>
              </w:tabs>
              <w:spacing w:line="360" w:lineRule="auto"/>
            </w:pPr>
            <w:r>
              <w:t> </w:t>
            </w:r>
            <w:r w:rsidR="0020423D">
              <w:t xml:space="preserve">87 234 </w:t>
            </w:r>
            <w:r w:rsidR="0020423D" w:rsidRPr="00BF5ABC">
              <w:rPr>
                <w:color w:val="808080"/>
              </w:rPr>
              <w:t>___</w:t>
            </w:r>
            <w:proofErr w:type="gramStart"/>
            <w:r w:rsidR="0020423D" w:rsidRPr="00BF5ABC">
              <w:rPr>
                <w:color w:val="808080"/>
              </w:rPr>
              <w:t>_</w:t>
            </w:r>
            <w:r w:rsidR="0020423D">
              <w:t xml:space="preserve"> </w:t>
            </w:r>
            <w:r>
              <w:rPr>
                <w:rFonts w:ascii="Calibri" w:hAnsi="Calibri" w:cs="Calibri"/>
              </w:rPr>
              <w:t> </w:t>
            </w:r>
            <w:r w:rsidR="0020423D">
              <w:t>87</w:t>
            </w:r>
            <w:proofErr w:type="gramEnd"/>
            <w:r w:rsidR="0020423D">
              <w:t xml:space="preserve"> 342</w:t>
            </w:r>
          </w:p>
          <w:p w14:paraId="44FD0355" w14:textId="2E8A8B4B" w:rsidR="0020423D" w:rsidRDefault="0020423D" w:rsidP="00105045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0CE8A1D7" w14:textId="30443DA0" w:rsidR="00EE3F91" w:rsidRPr="00252562" w:rsidRDefault="00EE3F91" w:rsidP="00105045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539576D1" w14:textId="2CEFDF7D" w:rsidR="0020423D" w:rsidRPr="00252562" w:rsidRDefault="00D0635D" w:rsidP="00105045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9840" behindDoc="0" locked="0" layoutInCell="1" allowOverlap="1" wp14:anchorId="08E866DE" wp14:editId="34B865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8816" behindDoc="0" locked="0" layoutInCell="1" allowOverlap="1" wp14:anchorId="512C2B39" wp14:editId="3CC38B0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50800</wp:posOffset>
                  </wp:positionV>
                  <wp:extent cx="222885" cy="700405"/>
                  <wp:effectExtent l="0" t="0" r="5715" b="0"/>
                  <wp:wrapNone/>
                  <wp:docPr id="700465682" name="Grafik 70046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423D" w14:paraId="3AE27B74" w14:textId="77777777" w:rsidTr="0006256C">
        <w:tc>
          <w:tcPr>
            <w:tcW w:w="567" w:type="dxa"/>
          </w:tcPr>
          <w:p w14:paraId="0CC74217" w14:textId="77777777" w:rsidR="0020423D" w:rsidRPr="001312A6" w:rsidRDefault="0020423D" w:rsidP="0010504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504" w:type="dxa"/>
            <w:gridSpan w:val="9"/>
          </w:tcPr>
          <w:p w14:paraId="533F3509" w14:textId="77777777" w:rsidR="0020423D" w:rsidRPr="001312A6" w:rsidRDefault="0020423D" w:rsidP="00105045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 xml:space="preserve">Zahlen </w:t>
            </w:r>
            <w:r>
              <w:rPr>
                <w:color w:val="70BCC9" w:themeColor="text2" w:themeTint="99"/>
              </w:rPr>
              <w:t>der Größe nach ordnen</w:t>
            </w:r>
          </w:p>
        </w:tc>
      </w:tr>
      <w:tr w:rsidR="0020423D" w:rsidRPr="00E0758C" w14:paraId="0AFECFB9" w14:textId="77777777" w:rsidTr="0006256C">
        <w:tc>
          <w:tcPr>
            <w:tcW w:w="567" w:type="dxa"/>
          </w:tcPr>
          <w:p w14:paraId="1DA6DB2C" w14:textId="77777777" w:rsidR="0020423D" w:rsidRPr="00E0758C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532EC25" w14:textId="77777777" w:rsidR="0020423D" w:rsidRPr="00E0758C" w:rsidRDefault="0020423D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8"/>
          </w:tcPr>
          <w:p w14:paraId="5DA52EF4" w14:textId="77777777" w:rsidR="0020423D" w:rsidRDefault="0020423D" w:rsidP="00105045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  <w:p w14:paraId="2D9A1405" w14:textId="27FE30DC" w:rsidR="000B3B46" w:rsidRPr="00E0758C" w:rsidRDefault="000B3B46" w:rsidP="00105045">
            <w:pPr>
              <w:spacing w:line="240" w:lineRule="auto"/>
            </w:pPr>
          </w:p>
        </w:tc>
      </w:tr>
      <w:tr w:rsidR="0020423D" w:rsidRPr="00E0758C" w14:paraId="1F893F01" w14:textId="77777777" w:rsidTr="0006256C">
        <w:tc>
          <w:tcPr>
            <w:tcW w:w="567" w:type="dxa"/>
          </w:tcPr>
          <w:p w14:paraId="6C739FC1" w14:textId="77777777" w:rsidR="0020423D" w:rsidRPr="00E0758C" w:rsidRDefault="0020423D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AC4AE1E" w14:textId="77777777" w:rsidR="0020423D" w:rsidRPr="00E0758C" w:rsidRDefault="0020423D" w:rsidP="00105045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092" w:type="dxa"/>
          </w:tcPr>
          <w:p w14:paraId="1DBC4218" w14:textId="77777777" w:rsidR="0020423D" w:rsidRPr="00D95C7D" w:rsidRDefault="0020423D" w:rsidP="00105045">
            <w:pPr>
              <w:spacing w:line="360" w:lineRule="auto"/>
            </w:pPr>
            <w:r w:rsidRPr="00D95C7D">
              <w:t>445 195</w:t>
            </w:r>
          </w:p>
          <w:p w14:paraId="5A4056D4" w14:textId="77777777" w:rsidR="0020423D" w:rsidRPr="00D95C7D" w:rsidRDefault="0020423D" w:rsidP="00105045">
            <w:pPr>
              <w:spacing w:line="360" w:lineRule="auto"/>
            </w:pPr>
            <w:r w:rsidRPr="00D95C7D">
              <w:t>454 656</w:t>
            </w:r>
          </w:p>
          <w:p w14:paraId="714FE11F" w14:textId="77777777" w:rsidR="0020423D" w:rsidRPr="00D95C7D" w:rsidRDefault="0020423D" w:rsidP="00105045">
            <w:pPr>
              <w:spacing w:line="360" w:lineRule="auto"/>
            </w:pPr>
            <w:r w:rsidRPr="00D95C7D">
              <w:t>544 000</w:t>
            </w:r>
          </w:p>
          <w:p w14:paraId="207C67DC" w14:textId="77777777" w:rsidR="0020423D" w:rsidRPr="00D95C7D" w:rsidRDefault="0020423D" w:rsidP="00105045">
            <w:pPr>
              <w:spacing w:line="360" w:lineRule="auto"/>
            </w:pPr>
            <w:r w:rsidRPr="00D95C7D">
              <w:t>494 400</w:t>
            </w:r>
          </w:p>
          <w:p w14:paraId="5FA937AA" w14:textId="77777777" w:rsidR="0020423D" w:rsidRPr="00D95C7D" w:rsidRDefault="0020423D" w:rsidP="00105045">
            <w:pPr>
              <w:spacing w:line="360" w:lineRule="auto"/>
            </w:pPr>
            <w:r w:rsidRPr="00D95C7D">
              <w:t>494 040</w:t>
            </w:r>
          </w:p>
        </w:tc>
        <w:tc>
          <w:tcPr>
            <w:tcW w:w="6944" w:type="dxa"/>
            <w:gridSpan w:val="7"/>
          </w:tcPr>
          <w:p w14:paraId="3D5A186A" w14:textId="77777777" w:rsidR="0020423D" w:rsidRPr="00BF5ABC" w:rsidRDefault="0020423D" w:rsidP="0059756F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446775B2" w14:textId="77777777" w:rsidR="0020423D" w:rsidRPr="00BF5ABC" w:rsidRDefault="0020423D" w:rsidP="0059756F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501B09AD" w14:textId="77777777" w:rsidR="0020423D" w:rsidRPr="00BF5ABC" w:rsidRDefault="0020423D" w:rsidP="0059756F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384F0DC9" w14:textId="77777777" w:rsidR="0020423D" w:rsidRPr="00BF5ABC" w:rsidRDefault="0020423D" w:rsidP="0059756F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4BD0ACFD" w14:textId="77777777" w:rsidR="0020423D" w:rsidRPr="00D95C7D" w:rsidRDefault="0020423D" w:rsidP="0059756F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</w:pPr>
            <w:r w:rsidRPr="00BF5ABC">
              <w:rPr>
                <w:color w:val="808080"/>
              </w:rPr>
              <w:t>_____________________</w:t>
            </w:r>
          </w:p>
        </w:tc>
      </w:tr>
      <w:tr w:rsidR="00377F82" w:rsidRPr="00252562" w14:paraId="374EC177" w14:textId="77777777" w:rsidTr="0006256C">
        <w:tc>
          <w:tcPr>
            <w:tcW w:w="567" w:type="dxa"/>
          </w:tcPr>
          <w:p w14:paraId="6D19A65E" w14:textId="77777777" w:rsidR="00377F82" w:rsidRPr="00252562" w:rsidRDefault="00377F82" w:rsidP="00377F82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C105179" w14:textId="09B9C19B" w:rsidR="00377F82" w:rsidRPr="00B74344" w:rsidRDefault="00377F82" w:rsidP="00377F82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7612" w:type="dxa"/>
            <w:gridSpan w:val="7"/>
          </w:tcPr>
          <w:p w14:paraId="00A87F45" w14:textId="77777777" w:rsidR="00377F82" w:rsidRDefault="00377F82" w:rsidP="00377F82">
            <w:r>
              <w:t xml:space="preserve">Bilde aus den Ziffern 2, 5, </w:t>
            </w:r>
            <w:r w:rsidRPr="00D95C7D">
              <w:t>8, 9, 3 die größte und die kleinste Zahl:</w:t>
            </w:r>
          </w:p>
          <w:p w14:paraId="12D54605" w14:textId="77777777" w:rsidR="00377F82" w:rsidRDefault="00377F82" w:rsidP="00377F82">
            <w:pPr>
              <w:spacing w:line="240" w:lineRule="auto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98"/>
              <w:gridCol w:w="3799"/>
            </w:tblGrid>
            <w:tr w:rsidR="00377F82" w14:paraId="7EF9EF6F" w14:textId="77777777" w:rsidTr="00377F82">
              <w:tc>
                <w:tcPr>
                  <w:tcW w:w="3798" w:type="dxa"/>
                </w:tcPr>
                <w:p w14:paraId="5051E54E" w14:textId="77777777" w:rsidR="00377F82" w:rsidRDefault="00377F82" w:rsidP="00377F82">
                  <w:pPr>
                    <w:pStyle w:val="Ausflltext"/>
                  </w:pPr>
                  <w:r>
                    <w:t>Größte Zahl:</w:t>
                  </w:r>
                </w:p>
                <w:p w14:paraId="630B983F" w14:textId="132F98F4" w:rsidR="00377F82" w:rsidRPr="00BF5ABC" w:rsidRDefault="00377F82" w:rsidP="00377F82">
                  <w:pPr>
                    <w:pStyle w:val="Ausflltext"/>
                    <w:rPr>
                      <w:color w:val="808080"/>
                    </w:rPr>
                  </w:pPr>
                  <w:r w:rsidRPr="00BF5ABC">
                    <w:rPr>
                      <w:color w:val="808080"/>
                    </w:rPr>
                    <w:t>___________________</w:t>
                  </w:r>
                </w:p>
              </w:tc>
              <w:tc>
                <w:tcPr>
                  <w:tcW w:w="3799" w:type="dxa"/>
                </w:tcPr>
                <w:p w14:paraId="5306CE18" w14:textId="77777777" w:rsidR="00377F82" w:rsidRDefault="00377F82" w:rsidP="00377F82">
                  <w:pPr>
                    <w:pStyle w:val="Ausflltext"/>
                  </w:pPr>
                  <w:r>
                    <w:t>Kleinste Zahl:</w:t>
                  </w:r>
                </w:p>
                <w:p w14:paraId="4EDC92D6" w14:textId="4C2A2874" w:rsidR="00377F82" w:rsidRDefault="00377F82" w:rsidP="00377F82">
                  <w:pPr>
                    <w:pStyle w:val="Ausflltext"/>
                  </w:pPr>
                  <w:r>
                    <w:t>___________________</w:t>
                  </w:r>
                </w:p>
              </w:tc>
            </w:tr>
          </w:tbl>
          <w:p w14:paraId="7CA26CF5" w14:textId="1AEBF2FA" w:rsidR="00377F82" w:rsidRDefault="00377F82" w:rsidP="00377F82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7E3AF826" w14:textId="08CC02ED" w:rsidR="00377F82" w:rsidRDefault="00D0635D" w:rsidP="00377F82">
            <w:pPr>
              <w:spacing w:line="240" w:lineRule="auto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7792" behindDoc="0" locked="0" layoutInCell="1" allowOverlap="1" wp14:anchorId="781316CB" wp14:editId="2A5C94C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159385</wp:posOffset>
                  </wp:positionV>
                  <wp:extent cx="222885" cy="700405"/>
                  <wp:effectExtent l="0" t="0" r="5715" b="0"/>
                  <wp:wrapNone/>
                  <wp:docPr id="2090194853" name="Grafik 2090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EBC8484" w14:textId="61571C94" w:rsidR="0020423D" w:rsidRDefault="0020423D" w:rsidP="0020423D"/>
    <w:p w14:paraId="25E13AA5" w14:textId="6667BC64" w:rsidR="00D30765" w:rsidRDefault="00D30765" w:rsidP="00CB56D5">
      <w:pPr>
        <w:sectPr w:rsidR="00D30765" w:rsidSect="006259AD">
          <w:headerReference w:type="default" r:id="rId55"/>
          <w:headerReference w:type="first" r:id="rId56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2"/>
      </w:tblGrid>
      <w:tr w:rsidR="00CB56D5" w14:paraId="764772C0" w14:textId="77777777" w:rsidTr="0077358F">
        <w:tc>
          <w:tcPr>
            <w:tcW w:w="610" w:type="dxa"/>
          </w:tcPr>
          <w:p w14:paraId="4C939153" w14:textId="77777777" w:rsidR="00CB56D5" w:rsidRDefault="00CB56D5" w:rsidP="00672EEB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</w:tcPr>
          <w:p w14:paraId="543AFEA2" w14:textId="537F3F25" w:rsidR="00CB56D5" w:rsidRPr="001C0C6A" w:rsidRDefault="00CB56D5" w:rsidP="00672EEB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>Zahlen vergleichen und der Größe nach ordnen</w:t>
            </w:r>
          </w:p>
        </w:tc>
      </w:tr>
    </w:tbl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50490E0D" w14:textId="77777777" w:rsidTr="005D0BD7">
        <w:tc>
          <w:tcPr>
            <w:tcW w:w="610" w:type="dxa"/>
          </w:tcPr>
          <w:p w14:paraId="46C570CC" w14:textId="77777777" w:rsidR="00CD008D" w:rsidRPr="00CD008D" w:rsidRDefault="00CD008D" w:rsidP="00413012">
            <w:pPr>
              <w:pStyle w:val="berschrift2"/>
              <w:rPr>
                <w:noProof/>
              </w:rPr>
            </w:pPr>
            <w:r w:rsidRPr="00CD008D">
              <w:rPr>
                <w:noProof/>
              </w:rPr>
              <w:t>1</w:t>
            </w:r>
          </w:p>
        </w:tc>
        <w:tc>
          <w:tcPr>
            <w:tcW w:w="8461" w:type="dxa"/>
            <w:gridSpan w:val="2"/>
          </w:tcPr>
          <w:p w14:paraId="1F851A27" w14:textId="77777777" w:rsidR="00CD008D" w:rsidRPr="00CD008D" w:rsidRDefault="00CD008D" w:rsidP="00413012">
            <w:pPr>
              <w:pStyle w:val="berschrift2"/>
              <w:rPr>
                <w:noProof/>
              </w:rPr>
            </w:pPr>
            <w:r w:rsidRPr="00CD008D">
              <w:rPr>
                <w:noProof/>
              </w:rPr>
              <w:t>Zahlen einordnen</w:t>
            </w:r>
          </w:p>
        </w:tc>
      </w:tr>
      <w:tr w:rsidR="00CD008D" w:rsidRPr="00CD008D" w14:paraId="0B0AB43B" w14:textId="77777777" w:rsidTr="005D0BD7">
        <w:tc>
          <w:tcPr>
            <w:tcW w:w="610" w:type="dxa"/>
          </w:tcPr>
          <w:p w14:paraId="1DACF84B" w14:textId="2DDA73A0" w:rsidR="00CD008D" w:rsidRPr="00CD008D" w:rsidRDefault="00CD008D" w:rsidP="00413012">
            <w:pPr>
              <w:pStyle w:val="berschrift3"/>
            </w:pPr>
            <w:r w:rsidRPr="00CD008D">
              <w:t>1.1</w:t>
            </w:r>
          </w:p>
        </w:tc>
        <w:tc>
          <w:tcPr>
            <w:tcW w:w="8461" w:type="dxa"/>
            <w:gridSpan w:val="2"/>
          </w:tcPr>
          <w:p w14:paraId="0FBE1A7C" w14:textId="164010F4" w:rsidR="00CD008D" w:rsidRPr="00CD008D" w:rsidRDefault="00C76DD9" w:rsidP="00413012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7548F8DF" w14:textId="77777777" w:rsidTr="005D0BD7">
        <w:tc>
          <w:tcPr>
            <w:tcW w:w="610" w:type="dxa"/>
          </w:tcPr>
          <w:p w14:paraId="02CB16EC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09A5AED5" w14:textId="4B5508B1" w:rsidR="00CD008D" w:rsidRDefault="0006256C" w:rsidP="00413012">
            <w:pPr>
              <w:pStyle w:val="Nummerierung"/>
            </w:pPr>
            <w:r>
              <w:t>a)</w:t>
            </w:r>
          </w:p>
          <w:p w14:paraId="518D99C8" w14:textId="13F00496" w:rsidR="00C76DD9" w:rsidRDefault="00C76DD9" w:rsidP="00413012">
            <w:pPr>
              <w:pStyle w:val="Nummerierung"/>
            </w:pPr>
          </w:p>
          <w:p w14:paraId="21592D1A" w14:textId="77777777" w:rsidR="00C76DD9" w:rsidRDefault="00C76DD9" w:rsidP="00413012">
            <w:pPr>
              <w:pStyle w:val="Nummerierung"/>
            </w:pPr>
          </w:p>
          <w:p w14:paraId="64E585E2" w14:textId="2FD5D93B" w:rsidR="00C76DD9" w:rsidRDefault="00C76DD9" w:rsidP="00413012">
            <w:pPr>
              <w:pStyle w:val="Nummerierung"/>
            </w:pPr>
          </w:p>
          <w:p w14:paraId="443B1282" w14:textId="5CF54B36" w:rsidR="00C76DD9" w:rsidRPr="00CD008D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770AA60D" w14:textId="6C53C76D" w:rsidR="0006256C" w:rsidRDefault="0006256C" w:rsidP="0006256C">
            <w:r>
              <w:t xml:space="preserve">Welche Zahl liegt jeweils in der Mitte des Zahlenstrahls? Trage ein. </w:t>
            </w:r>
          </w:p>
          <w:p w14:paraId="7DB15EF4" w14:textId="758261D1" w:rsidR="00E12477" w:rsidRDefault="00832706" w:rsidP="00E12477">
            <w:pPr>
              <w:pStyle w:val="berschrift9"/>
            </w:pPr>
            <w:r>
              <w:t xml:space="preserve"> </w:t>
            </w:r>
          </w:p>
          <w:p w14:paraId="4ED35071" w14:textId="25EF9127" w:rsidR="00832706" w:rsidRDefault="00832706" w:rsidP="00832706">
            <w:pPr>
              <w:pStyle w:val="berschrift9"/>
            </w:pPr>
            <w:r>
              <w:t xml:space="preserve"> </w:t>
            </w:r>
            <w:r w:rsidR="00E12477">
              <mc:AlternateContent>
                <mc:Choice Requires="wpg">
                  <w:drawing>
                    <wp:inline distT="0" distB="0" distL="0" distR="0" wp14:anchorId="5597B331" wp14:editId="5FFA3174">
                      <wp:extent cx="5047488" cy="431800"/>
                      <wp:effectExtent l="0" t="0" r="7620" b="12700"/>
                      <wp:docPr id="1047955063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7488" cy="431800"/>
                                <a:chOff x="0" y="0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0678902" name="Grafik 104067890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" y="0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392601606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3699A2" w14:textId="77777777" w:rsidR="00E12477" w:rsidRPr="00E12477" w:rsidRDefault="00E12477" w:rsidP="00E1247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874849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B0A521" w14:textId="77777777" w:rsidR="00E12477" w:rsidRPr="00E12477" w:rsidRDefault="00E12477" w:rsidP="00E1247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7B331" id="_x0000_s1321" style="width:397.45pt;height:34pt;mso-position-horizontal-relative:char;mso-position-vertical-relative:line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">
                      <v:shape id="Grafik 1040678902" o:spid="_x0000_s1322" type="#_x0000_t75" style="position:absolute;left:60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">
                        <v:imagedata r:id="rId16" o:title=""/>
                        <o:lock v:ext="edit" aspectratio="f"/>
                      </v:shape>
                      <v:roundrect id="_x0000_s1323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3D3699A2" w14:textId="77777777" w:rsidR="00E12477" w:rsidRPr="00E12477" w:rsidRDefault="00E12477" w:rsidP="00E1247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4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2B0A521" w14:textId="77777777" w:rsidR="00E12477" w:rsidRPr="00E12477" w:rsidRDefault="00E12477" w:rsidP="00E1247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E90C3D7" w14:textId="77777777" w:rsidR="00925871" w:rsidRDefault="00925871" w:rsidP="00925871"/>
          <w:p w14:paraId="5D7EBAFB" w14:textId="7553F76C" w:rsidR="00925871" w:rsidRDefault="00925871" w:rsidP="00925871">
            <w:r>
              <w:t xml:space="preserve"> </w:t>
            </w:r>
          </w:p>
          <w:p w14:paraId="0055FB8D" w14:textId="77777777" w:rsidR="00925871" w:rsidRDefault="00925871" w:rsidP="00925871">
            <w:r>
              <w:t xml:space="preserve"> </w:t>
            </w:r>
          </w:p>
          <w:p w14:paraId="5DD2A677" w14:textId="3DCBD7DA" w:rsidR="00CD008D" w:rsidRPr="00CD008D" w:rsidRDefault="00925871" w:rsidP="00925871"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FEB5AE" wp14:editId="2A8CA270">
                      <wp:extent cx="5047488" cy="431800"/>
                      <wp:effectExtent l="0" t="0" r="7620" b="12700"/>
                      <wp:docPr id="1758368195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7488" cy="431800"/>
                                <a:chOff x="0" y="0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2545011" name="Grafik 7625450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" y="0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785602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E6ED0CD" w14:textId="77777777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675672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4D406E" w14:textId="3BB330C1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EB5AE" id="_x0000_s1325" style="width:397.45pt;height:34pt;mso-position-horizontal-relative:char;mso-position-vertical-relative:line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">
                      <v:shape id="Grafik 762545011" o:spid="_x0000_s1326" type="#_x0000_t75" style="position:absolute;left:60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">
                        <v:imagedata r:id="rId16" o:title=""/>
                        <o:lock v:ext="edit" aspectratio="f"/>
                      </v:shape>
                      <v:roundrect id="_x0000_s1327" style="position:absolute;top:1767;width:4508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" fillcolor="white [3212]" strokecolor="black [3213]" strokeweight="1pt">
                        <v:stroke joinstyle="miter"/>
                        <v:textbox inset=",.5mm,,0">
                          <w:txbxContent>
                            <w:p w14:paraId="7E6ED0CD" w14:textId="77777777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8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C4D406E" w14:textId="3BB330C1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06256C" w:rsidRPr="00CD008D" w14:paraId="72083C94" w14:textId="77777777" w:rsidTr="005D0BD7">
        <w:tc>
          <w:tcPr>
            <w:tcW w:w="610" w:type="dxa"/>
          </w:tcPr>
          <w:p w14:paraId="10A0F930" w14:textId="63C6B2E9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8CA735A" wp14:editId="69B8344F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A844FA7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10F06967" w14:textId="5FCF39BD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03D4E087" w14:textId="77777777" w:rsidTr="005D0BD7">
        <w:tc>
          <w:tcPr>
            <w:tcW w:w="610" w:type="dxa"/>
          </w:tcPr>
          <w:p w14:paraId="3BF77F9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20E775A4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6A98D29E" w14:textId="079BD002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503D7450" w14:textId="77777777" w:rsidTr="005D0BD7">
        <w:tc>
          <w:tcPr>
            <w:tcW w:w="610" w:type="dxa"/>
          </w:tcPr>
          <w:p w14:paraId="6FC1F891" w14:textId="77777777" w:rsidR="00CD008D" w:rsidRDefault="00CD008D" w:rsidP="00CD008D">
            <w:pPr>
              <w:spacing w:line="240" w:lineRule="atLeast"/>
            </w:pPr>
          </w:p>
          <w:p w14:paraId="0CFB4D2C" w14:textId="77777777" w:rsidR="00C76DD9" w:rsidRDefault="00C76DD9" w:rsidP="00CD008D">
            <w:pPr>
              <w:spacing w:line="240" w:lineRule="atLeast"/>
            </w:pPr>
          </w:p>
          <w:p w14:paraId="7AB0316F" w14:textId="77777777" w:rsidR="00C76DD9" w:rsidRDefault="00C76DD9" w:rsidP="00CD008D">
            <w:pPr>
              <w:spacing w:line="240" w:lineRule="atLeast"/>
            </w:pPr>
          </w:p>
          <w:p w14:paraId="64C3BDDB" w14:textId="77777777" w:rsidR="00C76DD9" w:rsidRDefault="00C76DD9" w:rsidP="00CD008D">
            <w:pPr>
              <w:spacing w:line="240" w:lineRule="atLeast"/>
            </w:pPr>
          </w:p>
          <w:p w14:paraId="1313EF6F" w14:textId="77777777" w:rsidR="00C76DD9" w:rsidRDefault="00C76DD9" w:rsidP="00CD008D">
            <w:pPr>
              <w:spacing w:line="240" w:lineRule="atLeast"/>
            </w:pPr>
          </w:p>
          <w:p w14:paraId="0B807475" w14:textId="6FF4AF00" w:rsidR="00C76DD9" w:rsidRPr="00CD008D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5A006047" w14:textId="77777777" w:rsidR="00CD008D" w:rsidRPr="00CD008D" w:rsidRDefault="00CD008D" w:rsidP="00413012">
            <w:pPr>
              <w:pStyle w:val="Nummerierung"/>
            </w:pPr>
            <w:r w:rsidRPr="00CD008D">
              <w:t>b)</w:t>
            </w:r>
          </w:p>
        </w:tc>
        <w:tc>
          <w:tcPr>
            <w:tcW w:w="8036" w:type="dxa"/>
          </w:tcPr>
          <w:p w14:paraId="7C21FDB5" w14:textId="20D9C10B" w:rsidR="00C76DD9" w:rsidRDefault="00C76DD9" w:rsidP="00F61B85">
            <w:pPr>
              <w:pStyle w:val="Ausflltext"/>
              <w:spacing w:after="120"/>
            </w:pPr>
            <w:r>
              <w:t xml:space="preserve">Wo sind die Zahlen 500, 250 und 750? </w:t>
            </w:r>
          </w:p>
          <w:p w14:paraId="3E9B138B" w14:textId="4D2194AF" w:rsidR="00C76DD9" w:rsidRDefault="00832706" w:rsidP="00CD008D">
            <w:pPr>
              <w:pStyle w:val="Ausflltext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B1EE23" wp14:editId="2D8E74BF">
                      <wp:extent cx="5047488" cy="431800"/>
                      <wp:effectExtent l="0" t="0" r="7620" b="12700"/>
                      <wp:docPr id="989313344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7488" cy="431800"/>
                                <a:chOff x="0" y="0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7747157" name="Grafik 103774715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" y="0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12879948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21C8D5" w14:textId="77777777" w:rsidR="00832706" w:rsidRPr="00E12477" w:rsidRDefault="00832706" w:rsidP="00832706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67116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DCF4984" w14:textId="07DF40D7" w:rsidR="00832706" w:rsidRPr="00E12477" w:rsidRDefault="00832706" w:rsidP="00832706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1EE23" id="_x0000_s1329" style="width:397.45pt;height:34pt;mso-position-horizontal-relative:char;mso-position-vertical-relative:line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">
                      <v:shape id="Grafik 1037747157" o:spid="_x0000_s1330" type="#_x0000_t75" style="position:absolute;left:60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">
                        <v:imagedata r:id="rId16" o:title=""/>
                        <o:lock v:ext="edit" aspectratio="f"/>
                      </v:shape>
                      <v:roundrect id="_x0000_s1331" style="position:absolute;top:1767;width:4508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7D21C8D5" w14:textId="77777777" w:rsidR="00832706" w:rsidRPr="00E12477" w:rsidRDefault="00832706" w:rsidP="00832706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32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DCF4984" w14:textId="07DF40D7" w:rsidR="00832706" w:rsidRPr="00E12477" w:rsidRDefault="00832706" w:rsidP="00832706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81754B8" w14:textId="0AA2A740" w:rsidR="00C76DD9" w:rsidRDefault="00C76DD9" w:rsidP="00CD008D">
            <w:pPr>
              <w:pStyle w:val="Ausflltext"/>
            </w:pPr>
            <w:r>
              <w:t>Zeichne</w:t>
            </w:r>
            <w:r w:rsidR="00016CC1">
              <w:t xml:space="preserve"> </w:t>
            </w:r>
            <w:r>
              <w:t xml:space="preserve">die Abstände mit </w:t>
            </w:r>
            <w:r w:rsidR="00016CC1">
              <w:t xml:space="preserve">Schritten </w:t>
            </w:r>
            <w:r>
              <w:t>ein. Wie groß sind die Abstände?</w:t>
            </w:r>
          </w:p>
          <w:p w14:paraId="035ADF84" w14:textId="77777777" w:rsidR="00CD008D" w:rsidRPr="00CD008D" w:rsidRDefault="00CD008D" w:rsidP="0006256C">
            <w:pPr>
              <w:pStyle w:val="Ausflltext"/>
              <w:rPr>
                <w:noProof/>
              </w:rPr>
            </w:pPr>
          </w:p>
        </w:tc>
      </w:tr>
      <w:tr w:rsidR="00CD008D" w:rsidRPr="00CD008D" w14:paraId="1BA694F8" w14:textId="77777777" w:rsidTr="005D0BD7">
        <w:tc>
          <w:tcPr>
            <w:tcW w:w="610" w:type="dxa"/>
          </w:tcPr>
          <w:p w14:paraId="60A40517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7A86D809" wp14:editId="659CEB4F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643001" w14:textId="77777777" w:rsidR="00CD008D" w:rsidRPr="00CD008D" w:rsidRDefault="00CD008D" w:rsidP="00413012">
            <w:pPr>
              <w:pStyle w:val="Nummerierung"/>
            </w:pPr>
            <w:r w:rsidRPr="00CD008D">
              <w:t>c)</w:t>
            </w:r>
          </w:p>
        </w:tc>
        <w:tc>
          <w:tcPr>
            <w:tcW w:w="8036" w:type="dxa"/>
          </w:tcPr>
          <w:p w14:paraId="11925861" w14:textId="77777777" w:rsidR="00CD008D" w:rsidRPr="00CD008D" w:rsidRDefault="00CD008D" w:rsidP="00CD008D">
            <w:r w:rsidRPr="00CD008D">
              <w:t>Welche Zahl liegt jeweils in der Mitte auf dem Zahlenstrahl?</w:t>
            </w:r>
          </w:p>
          <w:p w14:paraId="365535B0" w14:textId="77777777" w:rsidR="00CD008D" w:rsidRDefault="00CD008D" w:rsidP="00F61B85">
            <w:pPr>
              <w:spacing w:after="120" w:line="360" w:lineRule="auto"/>
            </w:pPr>
            <w:r w:rsidRPr="00CD008D">
              <w:t>Wie kann man sie finden?</w:t>
            </w:r>
          </w:p>
          <w:p w14:paraId="19CBBAB8" w14:textId="276E4998" w:rsidR="00925871" w:rsidRDefault="00925871" w:rsidP="00CD008D">
            <w:pPr>
              <w:spacing w:line="360" w:lineRule="auto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E08A57" wp14:editId="7B765D8A">
                      <wp:extent cx="5047488" cy="431800"/>
                      <wp:effectExtent l="0" t="0" r="7620" b="12700"/>
                      <wp:docPr id="1666636387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7488" cy="431800"/>
                                <a:chOff x="0" y="0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3879613" name="Grafik 5338796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" y="0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06872637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FA2D2B" w14:textId="14B714EC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18000" rIns="72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718822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A3AAC1" w14:textId="77777777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08A57" id="_x0000_s1333" style="width:397.45pt;height:34pt;mso-position-horizontal-relative:char;mso-position-vertical-relative:line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">
                      <v:shape id="Grafik 533879613" o:spid="_x0000_s1334" type="#_x0000_t75" style="position:absolute;left:60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">
                        <v:imagedata r:id="rId16" o:title=""/>
                        <o:lock v:ext="edit" aspectratio="f"/>
                      </v:shape>
                      <v:roundrect id="_x0000_s1335" style="position:absolute;top:1767;width:4508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2mm,.5mm,2mm,0">
                          <w:txbxContent>
                            <w:p w14:paraId="50FA2D2B" w14:textId="14B714EC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36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8A3AAC1" w14:textId="77777777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7DE465A9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123A4E04" w14:textId="6F0B26ED" w:rsidR="00925871" w:rsidRDefault="00925871" w:rsidP="00CD008D">
            <w:pPr>
              <w:spacing w:line="360" w:lineRule="auto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E13EBF" wp14:editId="2C5972EE">
                      <wp:extent cx="5047488" cy="431800"/>
                      <wp:effectExtent l="0" t="0" r="7620" b="12700"/>
                      <wp:docPr id="1791223093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7488" cy="431800"/>
                                <a:chOff x="0" y="0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5176915" name="Grafik 129517691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" y="0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787816148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F4903D" w14:textId="3407E83E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900291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0725A9" w14:textId="7E9AEA2D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200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13EBF" id="_x0000_s1337" style="width:397.45pt;height:34pt;mso-position-horizontal-relative:char;mso-position-vertical-relative:line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">
                      <v:shape id="Grafik 1295176915" o:spid="_x0000_s1338" type="#_x0000_t75" style="position:absolute;left:60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">
                        <v:imagedata r:id="rId16" o:title=""/>
                        <o:lock v:ext="edit" aspectratio="f"/>
                      </v:shape>
                      <v:roundrect id="_x0000_s1339" style="position:absolute;top:1767;width:4508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78F4903D" w14:textId="3407E83E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40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F0725A9" w14:textId="7E9AEA2D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200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7882E78E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1F652A8A" w14:textId="09B09411" w:rsidR="00CD008D" w:rsidRPr="00CD008D" w:rsidRDefault="00925871" w:rsidP="00925871">
            <w:pPr>
              <w:spacing w:line="360" w:lineRule="auto"/>
            </w:pP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6D1555" wp14:editId="78B9CB04">
                      <wp:extent cx="5047488" cy="431800"/>
                      <wp:effectExtent l="0" t="0" r="7620" b="12700"/>
                      <wp:docPr id="32373827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7488" cy="431800"/>
                                <a:chOff x="0" y="0"/>
                                <a:chExt cx="5047488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5661588" name="Grafik 57566158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" y="0"/>
                                  <a:ext cx="503999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36224102" name="Abgerundetes Rechteck 10"/>
                              <wps:cNvSpPr/>
                              <wps:spPr>
                                <a:xfrm>
                                  <a:off x="0" y="176784"/>
                                  <a:ext cx="450850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1C06C1" w14:textId="3CA74974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624228" name="Abgerundetes Rechteck 10"/>
                              <wps:cNvSpPr/>
                              <wps:spPr>
                                <a:xfrm>
                                  <a:off x="4596384" y="176784"/>
                                  <a:ext cx="451104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30B5AB" w14:textId="5E46CE4C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6D1555" id="_x0000_s1341" style="width:397.45pt;height:34pt;mso-position-horizontal-relative:char;mso-position-vertical-relative:line" coordsize="50474,43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">
                      <v:shape id="Grafik 575661588" o:spid="_x0000_s1342" type="#_x0000_t75" style="position:absolute;left:60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">
                        <v:imagedata r:id="rId16" o:title=""/>
                        <o:lock v:ext="edit" aspectratio="f"/>
                      </v:shape>
                      <v:roundrect id="_x0000_s1343" style="position:absolute;top:1767;width:4508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381C06C1" w14:textId="3CA74974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44" style="position:absolute;left:45963;top:176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6130B5AB" w14:textId="5E46CE4C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071DC1F5" w14:textId="77777777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4964011A" w14:textId="77777777" w:rsidTr="005D0BD7">
        <w:tc>
          <w:tcPr>
            <w:tcW w:w="610" w:type="dxa"/>
          </w:tcPr>
          <w:p w14:paraId="21C17E7F" w14:textId="6E1BCC9F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3B85EC38" wp14:editId="1BC3EEF2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1E892F" w14:textId="129CD6FC" w:rsidR="009A6608" w:rsidRPr="00CD008D" w:rsidRDefault="009A6608" w:rsidP="00413012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098188A6" w14:textId="230359AB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</w:p>
        </w:tc>
      </w:tr>
      <w:tr w:rsidR="009A6608" w:rsidRPr="00CD008D" w14:paraId="130BCFDA" w14:textId="77777777" w:rsidTr="0006256C">
        <w:trPr>
          <w:trHeight w:val="1056"/>
        </w:trPr>
        <w:tc>
          <w:tcPr>
            <w:tcW w:w="610" w:type="dxa"/>
          </w:tcPr>
          <w:p w14:paraId="1614102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4F0A1E71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8EC8D91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EFF28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9A7528B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3BA99FBD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4A5E8577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4B3D217" w14:textId="4D1BDCC1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8F720A" w14:textId="7C2FA977" w:rsidR="009A6608" w:rsidRDefault="00925871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633109DC" wp14:editId="2F1365E3">
                      <wp:simplePos x="0" y="0"/>
                      <wp:positionH relativeFrom="column">
                        <wp:posOffset>270676</wp:posOffset>
                      </wp:positionH>
                      <wp:positionV relativeFrom="paragraph">
                        <wp:posOffset>711476</wp:posOffset>
                      </wp:positionV>
                      <wp:extent cx="5164372" cy="575945"/>
                      <wp:effectExtent l="0" t="0" r="5080" b="0"/>
                      <wp:wrapNone/>
                      <wp:docPr id="1349686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4372" cy="575945"/>
                                <a:chOff x="0" y="0"/>
                                <a:chExt cx="5115560" cy="57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1148349" name="Grafik 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5560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7300823" name="Abgerundetes Rechteck 10"/>
                              <wps:cNvSpPr/>
                              <wps:spPr>
                                <a:xfrm>
                                  <a:off x="96495" y="257319"/>
                                  <a:ext cx="45080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A4874B" w14:textId="35964E7F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7435102" name="Abgerundetes Rechteck 10"/>
                              <wps:cNvSpPr/>
                              <wps:spPr>
                                <a:xfrm>
                                  <a:off x="4553621" y="257319"/>
                                  <a:ext cx="45080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4E2D1C" w14:textId="669AA921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33109DC" id="Gruppieren 2" o:spid="_x0000_s1346" style="position:absolute;margin-left:21.3pt;margin-top:56pt;width:406.65pt;height:45.35pt;z-index:251670016;mso-position-horizontal-relative:text;mso-position-vertical-relative:text;mso-width-relative:margin" coordsize="51155,57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">
                      <v:shape id="Grafik 6" o:spid="_x0000_s1347" type="#_x0000_t75" style="position:absolute;width:5115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">
                        <v:imagedata r:id="rId58" o:title=""/>
                        <o:lock v:ext="edit" aspectratio="f"/>
                      </v:shape>
                      <v:roundrect id="_x0000_s1348" style="position:absolute;left:964;top:2573;width:4509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30A4874B" w14:textId="35964E7F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49" style="position:absolute;left:45536;top:2573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624E2D1C" w14:textId="669AA921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0716DC3D" w14:textId="4B8526E0" w:rsidR="009A6608" w:rsidRDefault="00F61B85" w:rsidP="00CD008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2FD864D0" wp14:editId="761C19B7">
                      <wp:simplePos x="0" y="0"/>
                      <wp:positionH relativeFrom="column">
                        <wp:posOffset>60187</wp:posOffset>
                      </wp:positionH>
                      <wp:positionV relativeFrom="paragraph">
                        <wp:posOffset>45720</wp:posOffset>
                      </wp:positionV>
                      <wp:extent cx="5057775" cy="647700"/>
                      <wp:effectExtent l="0" t="0" r="0" b="0"/>
                      <wp:wrapNone/>
                      <wp:docPr id="1430729679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782312" name="Grafik 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7775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3505692" name="Abgerundetes Rechteck 10"/>
                              <wps:cNvSpPr/>
                              <wps:spPr>
                                <a:xfrm>
                                  <a:off x="36759" y="266508"/>
                                  <a:ext cx="45080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4DEBA7" w14:textId="1BB8EBE4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9094331" name="Abgerundetes Rechteck 10"/>
                              <wps:cNvSpPr/>
                              <wps:spPr>
                                <a:xfrm>
                                  <a:off x="4558215" y="266508"/>
                                  <a:ext cx="450805" cy="2514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DDFE61" w14:textId="24B0689A" w:rsidR="00925871" w:rsidRPr="00E12477" w:rsidRDefault="00925871" w:rsidP="0092587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D864D0" id="_x0000_s1350" style="position:absolute;margin-left:4.75pt;margin-top:3.6pt;width:398.25pt;height:51pt;z-index:251668992;mso-position-horizontal-relative:text;mso-position-vertical-relative:text" coordsize="50577,6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">
                      <v:shape id="Grafik 7" o:spid="_x0000_s1351" type="#_x0000_t75" style="position:absolute;width:505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">
                        <v:imagedata r:id="rId60" o:title=""/>
                        <o:lock v:ext="edit" aspectratio="f"/>
                      </v:shape>
                      <v:roundrect id="_x0000_s1352" style="position:absolute;left:367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2E4DEBA7" w14:textId="1BB8EBE4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53" style="position:absolute;left:45582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" fillcolor="white [3212]" strokecolor="black [3213]" strokeweight="1pt">
                        <v:stroke joinstyle="miter"/>
                        <v:textbox inset="0,.5mm,0,0">
                          <w:txbxContent>
                            <w:p w14:paraId="72DDFE61" w14:textId="24B0689A" w:rsidR="00925871" w:rsidRPr="00E12477" w:rsidRDefault="00925871" w:rsidP="00925871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14:paraId="58DBF213" w14:textId="18CD747E" w:rsidR="00CD008D" w:rsidRDefault="00CD008D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39E9D3B7" w14:textId="77777777" w:rsidTr="00105045">
        <w:tc>
          <w:tcPr>
            <w:tcW w:w="610" w:type="dxa"/>
          </w:tcPr>
          <w:p w14:paraId="6F7ADAF5" w14:textId="7D52644D" w:rsidR="00F303DB" w:rsidRPr="00B74344" w:rsidRDefault="00F303DB" w:rsidP="00105045">
            <w:pPr>
              <w:pStyle w:val="berschrift3"/>
            </w:pPr>
            <w:r>
              <w:t>1.</w:t>
            </w:r>
            <w:r w:rsidR="00F815AF">
              <w:t>2</w:t>
            </w:r>
          </w:p>
        </w:tc>
        <w:tc>
          <w:tcPr>
            <w:tcW w:w="8462" w:type="dxa"/>
            <w:gridSpan w:val="2"/>
          </w:tcPr>
          <w:p w14:paraId="572ECFE1" w14:textId="73EE225B" w:rsidR="00F303DB" w:rsidRPr="00B74344" w:rsidRDefault="00F303DB" w:rsidP="00105045">
            <w:pPr>
              <w:pStyle w:val="berschrift3"/>
            </w:pPr>
            <w:r w:rsidRPr="00F303DB">
              <w:t>Die Anfangszahl und die Endzahl bestimmen</w:t>
            </w:r>
          </w:p>
        </w:tc>
      </w:tr>
      <w:tr w:rsidR="00CD008D" w:rsidRPr="00F96B1A" w14:paraId="0A1868AF" w14:textId="77777777" w:rsidTr="005D0BD7">
        <w:trPr>
          <w:trHeight w:val="1247"/>
        </w:trPr>
        <w:tc>
          <w:tcPr>
            <w:tcW w:w="610" w:type="dxa"/>
          </w:tcPr>
          <w:p w14:paraId="561B1D24" w14:textId="5F546B85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4ADBB50" wp14:editId="57F7C3E1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B84A77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35240A04" w14:textId="77777777" w:rsidR="00C47101" w:rsidRDefault="00C47101" w:rsidP="00CD008D">
            <w:pPr>
              <w:pStyle w:val="Nummerierung"/>
            </w:pPr>
          </w:p>
          <w:p w14:paraId="37D1DA65" w14:textId="77777777" w:rsidR="00C47101" w:rsidRDefault="00C47101" w:rsidP="00CD008D">
            <w:pPr>
              <w:pStyle w:val="Nummerierung"/>
            </w:pPr>
          </w:p>
          <w:p w14:paraId="5B15C18E" w14:textId="77777777" w:rsidR="00C47101" w:rsidRDefault="00C47101" w:rsidP="00CD008D">
            <w:pPr>
              <w:pStyle w:val="Nummerierung"/>
            </w:pPr>
          </w:p>
          <w:p w14:paraId="19E0CE70" w14:textId="77777777" w:rsidR="00C47101" w:rsidRDefault="00C47101" w:rsidP="00CD008D">
            <w:pPr>
              <w:pStyle w:val="Nummerierung"/>
            </w:pPr>
          </w:p>
          <w:p w14:paraId="5089A9C6" w14:textId="77777777" w:rsidR="00C47101" w:rsidRDefault="00C47101" w:rsidP="00CD008D">
            <w:pPr>
              <w:pStyle w:val="Nummerierung"/>
            </w:pPr>
          </w:p>
          <w:p w14:paraId="403AC1F6" w14:textId="77777777" w:rsidR="00C47101" w:rsidRDefault="00C47101" w:rsidP="00CD008D">
            <w:pPr>
              <w:pStyle w:val="Nummerierung"/>
            </w:pPr>
          </w:p>
          <w:p w14:paraId="28ED1DF3" w14:textId="77777777" w:rsidR="00C47101" w:rsidRDefault="00C47101" w:rsidP="00CD008D">
            <w:pPr>
              <w:pStyle w:val="Nummerierung"/>
            </w:pPr>
          </w:p>
          <w:p w14:paraId="1A85048C" w14:textId="77777777" w:rsidR="00C47101" w:rsidRDefault="00C47101" w:rsidP="00CD008D">
            <w:pPr>
              <w:pStyle w:val="Nummerierung"/>
            </w:pPr>
          </w:p>
          <w:p w14:paraId="6939C212" w14:textId="43B60039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E1CC189" w14:textId="77777777" w:rsidR="0019680D" w:rsidRDefault="0019680D" w:rsidP="00672EEB">
            <w:r>
              <w:t xml:space="preserve">Welche Zahlen kommen in die freien Felder? </w:t>
            </w:r>
          </w:p>
          <w:p w14:paraId="408C9A07" w14:textId="41A52BB4" w:rsidR="0019680D" w:rsidRDefault="0019680D" w:rsidP="00672EEB">
            <w:r>
              <w:t xml:space="preserve">Tara </w:t>
            </w:r>
            <w:r w:rsidR="00016CC1">
              <w:t>hat diese Schritte gezeichnet, wie kann sie weiter 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5F6CDB6" w14:textId="5E9CF411" w:rsidR="000F6551" w:rsidRDefault="000F6551" w:rsidP="00672EEB"/>
          <w:p w14:paraId="4761400F" w14:textId="7AA9777B" w:rsidR="0006256C" w:rsidRDefault="000F6551" w:rsidP="0006256C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5259985A" wp14:editId="12F16909">
                      <wp:simplePos x="0" y="0"/>
                      <wp:positionH relativeFrom="column">
                        <wp:posOffset>16437</wp:posOffset>
                      </wp:positionH>
                      <wp:positionV relativeFrom="paragraph">
                        <wp:posOffset>680676</wp:posOffset>
                      </wp:positionV>
                      <wp:extent cx="4958766" cy="251296"/>
                      <wp:effectExtent l="0" t="0" r="6985" b="15875"/>
                      <wp:wrapNone/>
                      <wp:docPr id="1662555101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766" cy="251296"/>
                                <a:chOff x="0" y="0"/>
                                <a:chExt cx="4958766" cy="251296"/>
                              </a:xfrm>
                            </wpg:grpSpPr>
                            <wps:wsp>
                              <wps:cNvPr id="248688206" name="Abgerundetes Rechteck 4"/>
                              <wps:cNvSpPr/>
                              <wps:spPr>
                                <a:xfrm>
                                  <a:off x="1120714" y="0"/>
                                  <a:ext cx="452989" cy="25129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A8B55" w14:textId="625DDB90" w:rsidR="000F6551" w:rsidRPr="00F61B85" w:rsidRDefault="000F6551" w:rsidP="000F6551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350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889753" name="Abgerundetes Rechteck 4"/>
                              <wps:cNvSpPr/>
                              <wps:spPr>
                                <a:xfrm>
                                  <a:off x="0" y="0"/>
                                  <a:ext cx="452989" cy="25129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0E8A69" w14:textId="77777777" w:rsidR="000F6551" w:rsidRPr="00F61B85" w:rsidRDefault="000F6551" w:rsidP="000F6551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713149" name="Abgerundetes Rechteck 4"/>
                              <wps:cNvSpPr/>
                              <wps:spPr>
                                <a:xfrm>
                                  <a:off x="2246521" y="0"/>
                                  <a:ext cx="452989" cy="25129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006D0A" w14:textId="25D3DFE5" w:rsidR="000F6551" w:rsidRPr="00F61B85" w:rsidRDefault="000F6551" w:rsidP="000F6551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5028776" name="Abgerundetes Rechteck 4"/>
                              <wps:cNvSpPr/>
                              <wps:spPr>
                                <a:xfrm>
                                  <a:off x="4505777" y="0"/>
                                  <a:ext cx="452989" cy="25129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DEFACB" w14:textId="77777777" w:rsidR="000F6551" w:rsidRPr="00F61B85" w:rsidRDefault="000F6551" w:rsidP="000F6551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59985A" id="Gruppieren 22" o:spid="_x0000_s1354" style="position:absolute;margin-left:1.3pt;margin-top:53.6pt;width:390.45pt;height:19.8pt;z-index:251676160;mso-position-horizontal-relative:text;mso-position-vertical-relative:text" coordsize="49587,25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">
                      <v:roundrect id="_x0000_s1355" style="position:absolute;left:11207;width:4530;height:25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370A8B55" w14:textId="625DDB90" w:rsidR="000F6551" w:rsidRPr="00F61B85" w:rsidRDefault="000F6551" w:rsidP="000F655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350</w:t>
                              </w:r>
                            </w:p>
                          </w:txbxContent>
                        </v:textbox>
                      </v:roundrect>
                      <v:roundrect id="_x0000_s1356" style="position:absolute;width:4529;height:25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560E8A69" w14:textId="77777777" w:rsidR="000F6551" w:rsidRPr="00F61B85" w:rsidRDefault="000F6551" w:rsidP="000F655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357" style="position:absolute;left:22465;width:4530;height:25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78006D0A" w14:textId="25D3DFE5" w:rsidR="000F6551" w:rsidRPr="00F61B85" w:rsidRDefault="000F6551" w:rsidP="000F655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_x0000_s1358" style="position:absolute;left:45057;width:4530;height:251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7ADEFACB" w14:textId="77777777" w:rsidR="000F6551" w:rsidRPr="00F61B85" w:rsidRDefault="000F6551" w:rsidP="000F6551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9F45ED" wp14:editId="4E2299E8">
                  <wp:extent cx="5037902" cy="685164"/>
                  <wp:effectExtent l="0" t="0" r="0" b="1270"/>
                  <wp:docPr id="285423332" name="Grafik 28542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32729" name="Grafik 343232729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75"/>
                          <a:stretch/>
                        </pic:blipFill>
                        <pic:spPr bwMode="auto">
                          <a:xfrm>
                            <a:off x="0" y="0"/>
                            <a:ext cx="5065739" cy="6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715A38" w14:textId="727CB62A" w:rsidR="000F6551" w:rsidRDefault="000F6551" w:rsidP="0006256C">
            <w:pPr>
              <w:spacing w:line="240" w:lineRule="auto"/>
            </w:pPr>
          </w:p>
          <w:p w14:paraId="05AAF227" w14:textId="17F329DC" w:rsidR="00C47101" w:rsidRPr="00F96B1A" w:rsidRDefault="00C47101" w:rsidP="00016CC1"/>
        </w:tc>
      </w:tr>
      <w:tr w:rsidR="00016CC1" w:rsidRPr="00F96B1A" w14:paraId="7A76081A" w14:textId="77777777" w:rsidTr="00016CC1">
        <w:trPr>
          <w:trHeight w:val="375"/>
        </w:trPr>
        <w:tc>
          <w:tcPr>
            <w:tcW w:w="610" w:type="dxa"/>
          </w:tcPr>
          <w:p w14:paraId="77C0F752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DCF8B4" w14:textId="38335C14" w:rsidR="00016CC1" w:rsidRDefault="00016CC1" w:rsidP="00CD008D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6BB5AAE6" w14:textId="5C384C19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74FA58D9" w14:textId="77777777" w:rsidR="000F6551" w:rsidRDefault="000F6551" w:rsidP="00016CC1"/>
          <w:p w14:paraId="54F69E14" w14:textId="77777777" w:rsidR="000F6551" w:rsidRDefault="000F6551" w:rsidP="00016CC1"/>
          <w:p w14:paraId="60372EDB" w14:textId="0180B245" w:rsidR="000F6551" w:rsidRDefault="000F6551" w:rsidP="00F61B85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4143C04E" wp14:editId="6D6691B9">
                      <wp:simplePos x="0" y="0"/>
                      <wp:positionH relativeFrom="column">
                        <wp:posOffset>70799</wp:posOffset>
                      </wp:positionH>
                      <wp:positionV relativeFrom="paragraph">
                        <wp:posOffset>134656</wp:posOffset>
                      </wp:positionV>
                      <wp:extent cx="4846955" cy="410845"/>
                      <wp:effectExtent l="0" t="0" r="17145" b="8255"/>
                      <wp:wrapNone/>
                      <wp:docPr id="263674621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410845"/>
                                <a:chOff x="0" y="0"/>
                                <a:chExt cx="4846955" cy="410845"/>
                              </a:xfrm>
                            </wpg:grpSpPr>
                            <wps:wsp>
                              <wps:cNvPr id="1875552696" name="Gerade Verbindung 9"/>
                              <wps:cNvCnPr/>
                              <wps:spPr>
                                <a:xfrm flipH="1" flipV="1">
                                  <a:off x="3629346" y="23117"/>
                                  <a:ext cx="0" cy="17974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34970076" name="Gruppieren 21"/>
                              <wpg:cNvGrpSpPr/>
                              <wpg:grpSpPr>
                                <a:xfrm>
                                  <a:off x="0" y="0"/>
                                  <a:ext cx="4846955" cy="410845"/>
                                  <a:chOff x="0" y="0"/>
                                  <a:chExt cx="4846955" cy="410845"/>
                                </a:xfrm>
                              </wpg:grpSpPr>
                              <wps:wsp>
                                <wps:cNvPr id="1358197804" name="Abgerundetes Rechteck 4"/>
                                <wps:cNvSpPr/>
                                <wps:spPr>
                                  <a:xfrm>
                                    <a:off x="3405439" y="157918"/>
                                    <a:ext cx="45275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34DC60E" w14:textId="197079A1" w:rsidR="00F61B85" w:rsidRPr="00F61B85" w:rsidRDefault="00F61B85" w:rsidP="00F61B85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30141620" name="Gruppieren 11"/>
                                <wpg:cNvGrpSpPr/>
                                <wpg:grpSpPr>
                                  <a:xfrm>
                                    <a:off x="0" y="0"/>
                                    <a:ext cx="4846955" cy="410845"/>
                                    <a:chOff x="0" y="-3174"/>
                                    <a:chExt cx="5014311" cy="411120"/>
                                  </a:xfrm>
                                </wpg:grpSpPr>
                                <wpg:grpSp>
                                  <wpg:cNvPr id="2032899675" name="Gruppieren 11"/>
                                  <wpg:cNvGrpSpPr/>
                                  <wpg:grpSpPr>
                                    <a:xfrm>
                                      <a:off x="0" y="-3174"/>
                                      <a:ext cx="5014311" cy="411120"/>
                                      <a:chOff x="0" y="-6190"/>
                                      <a:chExt cx="5058091" cy="411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67878294" name="Grafik 1367878294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18125" y="-6190"/>
                                        <a:ext cx="5039966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459407294" name="Abgerundetes Rechteck 10"/>
                                    <wps:cNvSpPr/>
                                    <wps:spPr>
                                      <a:xfrm>
                                        <a:off x="0" y="146223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17B8040" w14:textId="77777777" w:rsidR="00F61B85" w:rsidRPr="00E12477" w:rsidRDefault="00F61B85" w:rsidP="00F61B85">
                                          <w:pPr>
                                            <w:pStyle w:val="SprechbaseBeschreibung"/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3554006" name="Abgerundetes Rechteck 10"/>
                                    <wps:cNvSpPr/>
                                    <wps:spPr>
                                      <a:xfrm>
                                        <a:off x="4606987" y="1529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9F3FC7A" w14:textId="77777777" w:rsidR="00F61B85" w:rsidRPr="00E12477" w:rsidRDefault="00F61B85" w:rsidP="00F61B85">
                                          <w:pPr>
                                            <w:pStyle w:val="SprechbaseBeschreibung"/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12818300" name="Gruppieren 10"/>
                                  <wpg:cNvGrpSpPr/>
                                  <wpg:grpSpPr>
                                    <a:xfrm>
                                      <a:off x="2204113" y="37531"/>
                                      <a:ext cx="468630" cy="370037"/>
                                      <a:chOff x="0" y="0"/>
                                      <a:chExt cx="468642" cy="370506"/>
                                    </a:xfrm>
                                  </wpg:grpSpPr>
                                  <wps:wsp>
                                    <wps:cNvPr id="1926020101" name="Gerade Verbindung 9"/>
                                    <wps:cNvCnPr/>
                                    <wps:spPr>
                                      <a:xfrm flipH="1" flipV="1">
                                        <a:off x="238836" y="0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2076818" name="Abgerundetes Rechteck 4"/>
                                    <wps:cNvSpPr/>
                                    <wps:spPr>
                                      <a:xfrm>
                                        <a:off x="0" y="118569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029BD60" w14:textId="399DE21A" w:rsidR="00F61B85" w:rsidRPr="00F61B85" w:rsidRDefault="00F61B85" w:rsidP="00F61B85">
                                          <w:pPr>
                                            <w:jc w:val="center"/>
                                            <w:rPr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color w:val="000000"/>
                                            </w:rPr>
                                            <w:t>220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3C04E" id="Gruppieren 23" o:spid="_x0000_s1359" style="position:absolute;margin-left:5.55pt;margin-top:10.6pt;width:381.65pt;height:32.35pt;z-index:251675136;mso-position-horizontal-relative:text;mso-position-vertical-relative:text" coordsize="48469,41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">
                      <v:line id="Gerade Verbindung 9" o:spid="_x0000_s1360" style="position:absolute;flip:x y;visibility:visible;mso-wrap-style:square" from="36293,231" to="36293,2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" strokecolor="black [3213]" strokeweight="1pt">
                        <v:stroke joinstyle="miter"/>
                      </v:line>
                      <v:group id="_x0000_s1361" style="position:absolute;width:48469;height:4108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">
                        <v:roundrect id="_x0000_s1362" style="position:absolute;left:34054;top:1579;width:4527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534DC60E" w14:textId="197079A1" w:rsidR="00F61B85" w:rsidRPr="00F61B85" w:rsidRDefault="00F61B85" w:rsidP="00F61B85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245</w:t>
                                </w:r>
                              </w:p>
                            </w:txbxContent>
                          </v:textbox>
                        </v:roundrect>
                        <v:group id="_x0000_s1363" style="position:absolute;width:48469;height:4108" coordorigin=",-31" coordsize="50143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">
                          <v:group id="_x0000_s1364" style="position:absolute;top:-31;width:50143;height:4110" coordorigin=",-61" coordsize="50580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">
                            <v:shape id="Grafik 1367878294" o:spid="_x0000_s1365" type="#_x0000_t75" style="position:absolute;left:181;top:-61;width:50399;height:1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">
                              <v:imagedata r:id="rId62" o:title="" croptop="1f" cropbottom="37605f"/>
                              <o:lock v:ext="edit" aspectratio="f"/>
                            </v:shape>
                            <v:roundrect id="_x0000_s1366" style="position:absolute;top:1462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&#13;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617B8040" w14:textId="77777777" w:rsidR="00F61B85" w:rsidRPr="00E12477" w:rsidRDefault="00F61B85" w:rsidP="00F61B8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_x0000_s1367" style="position:absolute;left:46069;top:1529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&#13;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59F3FC7A" w14:textId="77777777" w:rsidR="00F61B85" w:rsidRPr="00E12477" w:rsidRDefault="00F61B85" w:rsidP="00F61B8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uppieren 10" o:spid="_x0000_s1368" style="position:absolute;left:22041;top:375;width:4686;height:3700" coordsize="468642,3705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">
                            <v:line id="Gerade Verbindung 9" o:spid="_x0000_s1369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  <v:roundrect id="_x0000_s1370" style="position:absolute;top:118569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" fillcolor="white [3212]" strokecolor="#071213 [484]" strokeweight="1pt">
                              <v:stroke joinstyle="miter"/>
                              <v:textbox inset="1mm,0,1mm,0">
                                <w:txbxContent>
                                  <w:p w14:paraId="0029BD60" w14:textId="399DE21A" w:rsidR="00F61B85" w:rsidRPr="00F61B85" w:rsidRDefault="00F61B85" w:rsidP="00F61B85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220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6B8F87DE" w14:textId="4FA86327" w:rsidR="00F61B85" w:rsidRDefault="00F61B85" w:rsidP="00F61B85">
            <w:pPr>
              <w:pStyle w:val="Ausflltext"/>
            </w:pPr>
          </w:p>
          <w:p w14:paraId="783DEB3A" w14:textId="432F6F9F" w:rsidR="000F6551" w:rsidRDefault="00F61B85" w:rsidP="00F61B85">
            <w:pPr>
              <w:pStyle w:val="Ausflltext"/>
            </w:pPr>
            <w:r>
              <w:t xml:space="preserve">  </w:t>
            </w:r>
          </w:p>
        </w:tc>
      </w:tr>
      <w:tr w:rsidR="00CD008D" w14:paraId="140AFC29" w14:textId="77777777" w:rsidTr="00F303DB">
        <w:trPr>
          <w:trHeight w:val="337"/>
        </w:trPr>
        <w:tc>
          <w:tcPr>
            <w:tcW w:w="610" w:type="dxa"/>
          </w:tcPr>
          <w:p w14:paraId="0C269DE0" w14:textId="4014E65B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7CD601AE" wp14:editId="390B5B22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08344DC" w14:textId="0BC5069D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7221629B" w14:textId="62217D10" w:rsidR="00CD008D" w:rsidRDefault="00CD008D" w:rsidP="00CD008D">
            <w:pPr>
              <w:pStyle w:val="Ausflltext"/>
            </w:pPr>
            <w:r w:rsidRPr="00807054">
              <w:rPr>
                <w:noProof/>
              </w:rPr>
              <w:t xml:space="preserve">Finde </w:t>
            </w:r>
            <w:r w:rsidRPr="00CD008D">
              <w:t>mehrere Möglichkeiten für die Anfangs- und Endzahl.</w:t>
            </w:r>
            <w:r w:rsidR="004C70DD">
              <w:t xml:space="preserve"> Besprecht.</w:t>
            </w:r>
          </w:p>
          <w:p w14:paraId="10A94A46" w14:textId="663D60C6" w:rsidR="00F61B85" w:rsidRDefault="00F61B85" w:rsidP="00CD008D">
            <w:pPr>
              <w:pStyle w:val="Ausflltext"/>
            </w:pPr>
          </w:p>
          <w:p w14:paraId="09A88276" w14:textId="66B20278" w:rsidR="00F61B85" w:rsidRDefault="00F61B85" w:rsidP="00CD008D">
            <w:pPr>
              <w:pStyle w:val="Ausflltext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B9133B" wp14:editId="52C8B1DF">
                      <wp:extent cx="4846983" cy="407953"/>
                      <wp:effectExtent l="0" t="0" r="17145" b="11430"/>
                      <wp:docPr id="1644333974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83" cy="407953"/>
                                <a:chOff x="0" y="1"/>
                                <a:chExt cx="5014311" cy="407953"/>
                              </a:xfrm>
                            </wpg:grpSpPr>
                            <wpg:grpSp>
                              <wpg:cNvPr id="1975967601" name="Gruppieren 11"/>
                              <wpg:cNvGrpSpPr/>
                              <wpg:grpSpPr>
                                <a:xfrm>
                                  <a:off x="0" y="1"/>
                                  <a:ext cx="5014311" cy="407949"/>
                                  <a:chOff x="0" y="-3015"/>
                                  <a:chExt cx="5058091" cy="4079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692586" name="Grafik 64692586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57380"/>
                                  <a:stretch/>
                                </pic:blipFill>
                                <pic:spPr bwMode="auto">
                                  <a:xfrm>
                                    <a:off x="7493" y="-3015"/>
                                    <a:ext cx="5039965" cy="18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819955407" name="Abgerundetes Rechteck 10"/>
                                <wps:cNvSpPr/>
                                <wps:spPr>
                                  <a:xfrm>
                                    <a:off x="0" y="152934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843E68" w14:textId="6F1985F2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6834668" name="Abgerundetes Rechteck 10"/>
                                <wps:cNvSpPr/>
                                <wps:spPr>
                                  <a:xfrm>
                                    <a:off x="4606987" y="152930"/>
                                    <a:ext cx="451104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902F48" w14:textId="54E95B19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9435360" name="Gruppieren 10"/>
                              <wpg:cNvGrpSpPr/>
                              <wpg:grpSpPr>
                                <a:xfrm>
                                  <a:off x="2204113" y="37531"/>
                                  <a:ext cx="468630" cy="370423"/>
                                  <a:chOff x="0" y="0"/>
                                  <a:chExt cx="468642" cy="370893"/>
                                </a:xfrm>
                              </wpg:grpSpPr>
                              <wps:wsp>
                                <wps:cNvPr id="1702408902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2925817" name="Abgerundetes Rechteck 4"/>
                                <wps:cNvSpPr/>
                                <wps:spPr>
                                  <a:xfrm>
                                    <a:off x="0" y="118956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5415401" w14:textId="057AD927" w:rsidR="00F61B85" w:rsidRPr="00F61B85" w:rsidRDefault="00F61B85" w:rsidP="00F61B85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F61B85">
                                        <w:rPr>
                                          <w:color w:val="000000"/>
                                        </w:rPr>
                                        <w:t>840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9133B" id="_x0000_s1370" style="width:381.65pt;height:32.1pt;mso-position-horizontal-relative:char;mso-position-vertical-relative:line" coordorigin="" coordsize="50143,40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">
                      <v:group id="_x0000_s1371" style="position:absolute;width:50143;height:4079" coordorigin=",-30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">
                        <v:shape id="Grafik 64692586" o:spid="_x0000_s1372" type="#_x0000_t75" style="position:absolute;left:74;top:-30;width:50400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">
                          <v:imagedata r:id="rId16" o:title="" croptop="1f" cropbottom="37605f"/>
                          <o:lock v:ext="edit" aspectratio="f"/>
                        </v:shape>
                        <v:roundrect id="_x0000_s1373" style="position:absolute;top:1529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5D843E68" w14:textId="6F1985F2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374" style="position:absolute;left:46069;top:1529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7F902F48" w14:textId="54E95B19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group id="Gruppieren 10" o:spid="_x0000_s1375" style="position:absolute;left:22041;top:375;width:4686;height:3704" coordsize="468642,370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">
                        <v:line id="Gerade Verbindung 9" o:spid="_x0000_s1376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roundrect id="_x0000_s1377" style="position:absolute;top:118956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25415401" w14:textId="057AD927" w:rsidR="00F61B85" w:rsidRPr="00F61B85" w:rsidRDefault="00F61B85" w:rsidP="00F61B85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F61B85">
                                  <w:rPr>
                                    <w:color w:val="000000"/>
                                  </w:rPr>
                                  <w:t>840</w:t>
                                </w:r>
                              </w:p>
                            </w:txbxContent>
                          </v:textbox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6A97DE65" w14:textId="77777777" w:rsidR="00F61B85" w:rsidRDefault="00F61B85" w:rsidP="00F61B85">
            <w:pPr>
              <w:pStyle w:val="Ausflltext"/>
            </w:pPr>
          </w:p>
          <w:p w14:paraId="5F3BC765" w14:textId="77777777" w:rsidR="00F61B85" w:rsidRDefault="00F61B85" w:rsidP="00F61B85">
            <w:pPr>
              <w:pStyle w:val="Ausflltext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5D4D74" wp14:editId="7D7113DC">
                      <wp:extent cx="4846983" cy="435675"/>
                      <wp:effectExtent l="0" t="0" r="17145" b="8890"/>
                      <wp:docPr id="1671208205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83" cy="435675"/>
                                <a:chOff x="0" y="1"/>
                                <a:chExt cx="5014311" cy="435675"/>
                              </a:xfrm>
                            </wpg:grpSpPr>
                            <wpg:grpSp>
                              <wpg:cNvPr id="2092498410" name="Gruppieren 11"/>
                              <wpg:cNvGrpSpPr/>
                              <wpg:grpSpPr>
                                <a:xfrm>
                                  <a:off x="0" y="1"/>
                                  <a:ext cx="5014311" cy="431799"/>
                                  <a:chOff x="0" y="-3015"/>
                                  <a:chExt cx="5058091" cy="4317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67124708" name="Grafik 1367124708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57380"/>
                                  <a:stretch/>
                                </pic:blipFill>
                                <pic:spPr bwMode="auto">
                                  <a:xfrm>
                                    <a:off x="7493" y="-3015"/>
                                    <a:ext cx="5039966" cy="18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749253144" name="Abgerundetes Rechteck 10"/>
                                <wps:cNvSpPr/>
                                <wps:spPr>
                                  <a:xfrm>
                                    <a:off x="0" y="176784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99DA26" w14:textId="77777777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203056" name="Abgerundetes Rechteck 10"/>
                                <wps:cNvSpPr/>
                                <wps:spPr>
                                  <a:xfrm>
                                    <a:off x="4606987" y="152930"/>
                                    <a:ext cx="451104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52B5ED" w14:textId="77777777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44402339" name="Gruppieren 10"/>
                              <wpg:cNvGrpSpPr/>
                              <wpg:grpSpPr>
                                <a:xfrm>
                                  <a:off x="2204113" y="37531"/>
                                  <a:ext cx="468630" cy="398145"/>
                                  <a:chOff x="0" y="0"/>
                                  <a:chExt cx="468642" cy="398650"/>
                                </a:xfrm>
                              </wpg:grpSpPr>
                              <wps:wsp>
                                <wps:cNvPr id="1117385701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42679015" name="Abgerundetes Rechteck 4"/>
                                <wps:cNvSpPr/>
                                <wps:spPr>
                                  <a:xfrm>
                                    <a:off x="0" y="146713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D94A9B0" w14:textId="77777777" w:rsidR="00F61B85" w:rsidRPr="00F61B85" w:rsidRDefault="00F61B85" w:rsidP="00F61B85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F61B85">
                                        <w:rPr>
                                          <w:color w:val="000000"/>
                                        </w:rPr>
                                        <w:t>840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D4D74" id="_x0000_s1378" style="width:381.65pt;height:34.3pt;mso-position-horizontal-relative:char;mso-position-vertical-relative:line" coordorigin="" coordsize="50143,43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">
                      <v:group id="_x0000_s1379" style="position:absolute;width:50143;height:4318" coordorigin=",-30" coordsize="50580,4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">
                        <v:shape id="Grafik 1367124708" o:spid="_x0000_s1380" type="#_x0000_t75" style="position:absolute;left:74;top:-30;width:50400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">
                          <v:imagedata r:id="rId16" o:title="" croptop="1f" cropbottom="37605f"/>
                          <o:lock v:ext="edit" aspectratio="f"/>
                        </v:shape>
                        <v:roundrect id="_x0000_s1381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4B99DA26" w14:textId="77777777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382" style="position:absolute;left:46069;top:1529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852B5ED" w14:textId="77777777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group id="Gruppieren 10" o:spid="_x0000_s1383" style="position:absolute;left:22041;top:375;width:4686;height:3981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">
                        <v:line id="Gerade Verbindung 9" o:spid="_x0000_s1384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roundrect id="_x0000_s1385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2D94A9B0" w14:textId="77777777" w:rsidR="00F61B85" w:rsidRPr="00F61B85" w:rsidRDefault="00F61B85" w:rsidP="00F61B85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F61B85">
                                  <w:rPr>
                                    <w:color w:val="000000"/>
                                  </w:rPr>
                                  <w:t>840</w:t>
                                </w:r>
                              </w:p>
                            </w:txbxContent>
                          </v:textbox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335FC73" w14:textId="77777777" w:rsidR="00F61B85" w:rsidRDefault="00F61B85" w:rsidP="00F61B85">
            <w:pPr>
              <w:pStyle w:val="Ausflltext"/>
            </w:pPr>
          </w:p>
          <w:p w14:paraId="6922861E" w14:textId="77777777" w:rsidR="00F61B85" w:rsidRDefault="00F61B85" w:rsidP="00F61B85">
            <w:pPr>
              <w:pStyle w:val="Ausflltext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800B88" wp14:editId="07474A0F">
                      <wp:extent cx="4846983" cy="435675"/>
                      <wp:effectExtent l="0" t="0" r="17145" b="8890"/>
                      <wp:docPr id="1784399000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83" cy="435675"/>
                                <a:chOff x="0" y="1"/>
                                <a:chExt cx="5014311" cy="435675"/>
                              </a:xfrm>
                            </wpg:grpSpPr>
                            <wpg:grpSp>
                              <wpg:cNvPr id="652927008" name="Gruppieren 11"/>
                              <wpg:cNvGrpSpPr/>
                              <wpg:grpSpPr>
                                <a:xfrm>
                                  <a:off x="0" y="1"/>
                                  <a:ext cx="5014311" cy="431799"/>
                                  <a:chOff x="0" y="-3015"/>
                                  <a:chExt cx="5058091" cy="4317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0270240" name="Grafik 1530270240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57380"/>
                                  <a:stretch/>
                                </pic:blipFill>
                                <pic:spPr bwMode="auto">
                                  <a:xfrm>
                                    <a:off x="7493" y="-3015"/>
                                    <a:ext cx="5039966" cy="18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117364680" name="Abgerundetes Rechteck 10"/>
                                <wps:cNvSpPr/>
                                <wps:spPr>
                                  <a:xfrm>
                                    <a:off x="0" y="176784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613CC04" w14:textId="77777777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2165580" name="Abgerundetes Rechteck 10"/>
                                <wps:cNvSpPr/>
                                <wps:spPr>
                                  <a:xfrm>
                                    <a:off x="4606987" y="152930"/>
                                    <a:ext cx="451104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E5E2F4" w14:textId="77777777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2327313" name="Gruppieren 10"/>
                              <wpg:cNvGrpSpPr/>
                              <wpg:grpSpPr>
                                <a:xfrm>
                                  <a:off x="2204113" y="37531"/>
                                  <a:ext cx="468630" cy="398145"/>
                                  <a:chOff x="0" y="0"/>
                                  <a:chExt cx="468642" cy="398650"/>
                                </a:xfrm>
                              </wpg:grpSpPr>
                              <wps:wsp>
                                <wps:cNvPr id="1163493272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48926191" name="Abgerundetes Rechteck 4"/>
                                <wps:cNvSpPr/>
                                <wps:spPr>
                                  <a:xfrm>
                                    <a:off x="0" y="146713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661A91" w14:textId="77777777" w:rsidR="00F61B85" w:rsidRPr="00F61B85" w:rsidRDefault="00F61B85" w:rsidP="00F61B85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F61B85">
                                        <w:rPr>
                                          <w:color w:val="000000"/>
                                        </w:rPr>
                                        <w:t>840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00B88" id="_x0000_s1386" style="width:381.65pt;height:34.3pt;mso-position-horizontal-relative:char;mso-position-vertical-relative:line" coordorigin="" coordsize="50143,43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">
                      <v:group id="_x0000_s1387" style="position:absolute;width:50143;height:4318" coordorigin=",-30" coordsize="50580,4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">
                        <v:shape id="Grafik 1530270240" o:spid="_x0000_s1388" type="#_x0000_t75" style="position:absolute;left:74;top:-30;width:50400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">
                          <v:imagedata r:id="rId16" o:title="" croptop="1f" cropbottom="37605f"/>
                          <o:lock v:ext="edit" aspectratio="f"/>
                        </v:shape>
                        <v:roundrect id="_x0000_s1389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7613CC04" w14:textId="77777777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390" style="position:absolute;left:46069;top:1529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77E5E2F4" w14:textId="77777777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group id="Gruppieren 10" o:spid="_x0000_s1391" style="position:absolute;left:22041;top:375;width:4686;height:3981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">
                        <v:line id="Gerade Verbindung 9" o:spid="_x0000_s1392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roundrect id="_x0000_s1393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4D661A91" w14:textId="77777777" w:rsidR="00F61B85" w:rsidRPr="00F61B85" w:rsidRDefault="00F61B85" w:rsidP="00F61B85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F61B85">
                                  <w:rPr>
                                    <w:color w:val="000000"/>
                                  </w:rPr>
                                  <w:t>840</w:t>
                                </w:r>
                              </w:p>
                            </w:txbxContent>
                          </v:textbox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022FCC39" w14:textId="77777777" w:rsidR="00F61B85" w:rsidRDefault="00F61B85" w:rsidP="00F61B85">
            <w:pPr>
              <w:pStyle w:val="Ausflltext"/>
            </w:pPr>
          </w:p>
          <w:p w14:paraId="06F58564" w14:textId="716F9A33" w:rsidR="00016CC1" w:rsidRDefault="00F61B85" w:rsidP="00F61B85">
            <w:pPr>
              <w:pStyle w:val="Ausflltext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E605F4" wp14:editId="697F4644">
                      <wp:extent cx="4846983" cy="435675"/>
                      <wp:effectExtent l="0" t="0" r="17145" b="8890"/>
                      <wp:docPr id="1598665294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83" cy="435675"/>
                                <a:chOff x="0" y="1"/>
                                <a:chExt cx="5014311" cy="435675"/>
                              </a:xfrm>
                            </wpg:grpSpPr>
                            <wpg:grpSp>
                              <wpg:cNvPr id="1691704636" name="Gruppieren 11"/>
                              <wpg:cNvGrpSpPr/>
                              <wpg:grpSpPr>
                                <a:xfrm>
                                  <a:off x="0" y="1"/>
                                  <a:ext cx="5014311" cy="431799"/>
                                  <a:chOff x="0" y="-3015"/>
                                  <a:chExt cx="5058091" cy="4317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70070661" name="Grafik 147007066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57380"/>
                                  <a:stretch/>
                                </pic:blipFill>
                                <pic:spPr bwMode="auto">
                                  <a:xfrm>
                                    <a:off x="7493" y="-3015"/>
                                    <a:ext cx="5039966" cy="18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45307251" name="Abgerundetes Rechteck 10"/>
                                <wps:cNvSpPr/>
                                <wps:spPr>
                                  <a:xfrm>
                                    <a:off x="0" y="176784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4F0D945" w14:textId="77777777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2785374" name="Abgerundetes Rechteck 10"/>
                                <wps:cNvSpPr/>
                                <wps:spPr>
                                  <a:xfrm>
                                    <a:off x="4606987" y="152930"/>
                                    <a:ext cx="451104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E5B19D" w14:textId="77777777" w:rsidR="00F61B85" w:rsidRPr="00E12477" w:rsidRDefault="00F61B85" w:rsidP="00F61B85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4376164" name="Gruppieren 10"/>
                              <wpg:cNvGrpSpPr/>
                              <wpg:grpSpPr>
                                <a:xfrm>
                                  <a:off x="2204113" y="37531"/>
                                  <a:ext cx="468630" cy="398145"/>
                                  <a:chOff x="0" y="0"/>
                                  <a:chExt cx="468642" cy="398650"/>
                                </a:xfrm>
                              </wpg:grpSpPr>
                              <wps:wsp>
                                <wps:cNvPr id="1377290475" name="Gerade Verbindung 9"/>
                                <wps:cNvCnPr/>
                                <wps:spPr>
                                  <a:xfrm flipH="1" flipV="1">
                                    <a:off x="238836" y="0"/>
                                    <a:ext cx="0" cy="180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1303480" name="Abgerundetes Rechteck 4"/>
                                <wps:cNvSpPr/>
                                <wps:spPr>
                                  <a:xfrm>
                                    <a:off x="0" y="146713"/>
                                    <a:ext cx="468642" cy="25193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2E4A97" w14:textId="77777777" w:rsidR="00F61B85" w:rsidRPr="00F61B85" w:rsidRDefault="00F61B85" w:rsidP="00F61B85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F61B85">
                                        <w:rPr>
                                          <w:color w:val="000000"/>
                                        </w:rPr>
                                        <w:t>840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605F4" id="_x0000_s1394" style="width:381.65pt;height:34.3pt;mso-position-horizontal-relative:char;mso-position-vertical-relative:line" coordorigin="" coordsize="50143,43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">
                      <v:group id="_x0000_s1395" style="position:absolute;width:50143;height:4318" coordorigin=",-30" coordsize="50580,4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">
                        <v:shape id="Grafik 1470070661" o:spid="_x0000_s1396" type="#_x0000_t75" style="position:absolute;left:74;top:-30;width:50400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">
                          <v:imagedata r:id="rId16" o:title="" croptop="1f" cropbottom="37605f"/>
                          <o:lock v:ext="edit" aspectratio="f"/>
                        </v:shape>
                        <v:roundrect id="_x0000_s1397" style="position:absolute;top:176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54F0D945" w14:textId="77777777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398" style="position:absolute;left:46069;top:1529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DE5B19D" w14:textId="77777777" w:rsidR="00F61B85" w:rsidRPr="00E12477" w:rsidRDefault="00F61B85" w:rsidP="00F61B85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group id="Gruppieren 10" o:spid="_x0000_s1399" style="position:absolute;left:22041;top:375;width:4686;height:3981" coordsize="468642,39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">
                        <v:line id="Gerade Verbindung 9" o:spid="_x0000_s1400" style="position:absolute;flip:x y;visibility:visible;mso-wrap-style:square" from="238836,0" to="238836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" strokecolor="black [3213]" strokeweight="1pt">
                          <v:stroke joinstyle="miter"/>
                        </v:line>
                        <v:roundrect id="_x0000_s1401" style="position:absolute;top:146713;width:468642;height:25193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2B2E4A97" w14:textId="77777777" w:rsidR="00F61B85" w:rsidRPr="00F61B85" w:rsidRDefault="00F61B85" w:rsidP="00F61B85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F61B85">
                                  <w:rPr>
                                    <w:color w:val="000000"/>
                                  </w:rPr>
                                  <w:t>840</w:t>
                                </w:r>
                              </w:p>
                            </w:txbxContent>
                          </v:textbox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5FC1720D" w14:textId="1011185F" w:rsidR="003B7E60" w:rsidRDefault="003B7E60"/>
    <w:p w14:paraId="7AE0B878" w14:textId="77777777" w:rsidR="003B7E60" w:rsidRDefault="003B7E60">
      <w:pPr>
        <w:spacing w:after="200" w:line="276" w:lineRule="auto"/>
      </w:pPr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F303DB" w:rsidRPr="00B74344" w14:paraId="329594FB" w14:textId="77777777" w:rsidTr="00105045">
        <w:tc>
          <w:tcPr>
            <w:tcW w:w="610" w:type="dxa"/>
          </w:tcPr>
          <w:p w14:paraId="5801B7DC" w14:textId="38A2B35D" w:rsidR="00F303DB" w:rsidRPr="00B74344" w:rsidRDefault="00F303DB" w:rsidP="00105045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2" w:type="dxa"/>
            <w:gridSpan w:val="4"/>
          </w:tcPr>
          <w:p w14:paraId="54F76975" w14:textId="61A3FC72" w:rsidR="00F303DB" w:rsidRPr="00B74344" w:rsidRDefault="00F303DB" w:rsidP="00105045">
            <w:pPr>
              <w:pStyle w:val="berschrift2"/>
            </w:pPr>
            <w:r>
              <w:t>Zahlen vergleichen</w:t>
            </w:r>
          </w:p>
        </w:tc>
      </w:tr>
      <w:tr w:rsidR="00F303DB" w:rsidRPr="00B74344" w14:paraId="2A9EA539" w14:textId="77777777" w:rsidTr="00105045">
        <w:tc>
          <w:tcPr>
            <w:tcW w:w="610" w:type="dxa"/>
          </w:tcPr>
          <w:p w14:paraId="2F81351B" w14:textId="3C013947" w:rsidR="00F303DB" w:rsidRPr="00B74344" w:rsidRDefault="00262D48" w:rsidP="00AA7231">
            <w:pPr>
              <w:pStyle w:val="berschrift3"/>
              <w:spacing w:before="0"/>
            </w:pPr>
            <w:r>
              <w:t>2</w:t>
            </w:r>
            <w:r w:rsidR="00F303DB">
              <w:t>.1</w:t>
            </w:r>
          </w:p>
        </w:tc>
        <w:tc>
          <w:tcPr>
            <w:tcW w:w="8462" w:type="dxa"/>
            <w:gridSpan w:val="4"/>
          </w:tcPr>
          <w:p w14:paraId="0ADF1112" w14:textId="33EAA2E8" w:rsidR="00F303DB" w:rsidRPr="00B74344" w:rsidRDefault="00832706" w:rsidP="00AA7231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12A5AE6C" wp14:editId="243483A7">
                      <wp:simplePos x="0" y="0"/>
                      <wp:positionH relativeFrom="column">
                        <wp:posOffset>3072299</wp:posOffset>
                      </wp:positionH>
                      <wp:positionV relativeFrom="paragraph">
                        <wp:posOffset>108920</wp:posOffset>
                      </wp:positionV>
                      <wp:extent cx="1764470" cy="633730"/>
                      <wp:effectExtent l="0" t="0" r="179070" b="13970"/>
                      <wp:wrapNone/>
                      <wp:docPr id="78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E53609" w14:textId="086C2EC5" w:rsidR="005D0BD7" w:rsidRPr="00B00335" w:rsidRDefault="005D0BD7" w:rsidP="00016CC1">
                                  <w:pPr>
                                    <w:pStyle w:val="SprechbaseBeschreibung"/>
                                  </w:pPr>
                                  <w:r>
                                    <w:t>Ich kann mir nie merken, welches Zeichen für „ist größer als“ steht</w:t>
                                  </w:r>
                                  <w:r w:rsidR="00832706">
                                    <w:t>:</w:t>
                                  </w:r>
                                  <w:r w:rsidR="00016CC1">
                                    <w:t xml:space="preserve">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>&lt;</w:t>
                                  </w:r>
                                  <w:r w:rsidR="00832706"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5AE6C" id="_x0000_s1403" type="#_x0000_t62" style="position:absolute;margin-left:241.9pt;margin-top:8.6pt;width:138.95pt;height:49.9pt;flip: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" adj="23456,8808" fillcolor="white [3201]" strokecolor="#bfbfbf [2412]" strokeweight="1pt">
                      <v:textbox inset="1mm,1mm,1mm,1mm">
                        <w:txbxContent>
                          <w:p w14:paraId="1EE53609" w14:textId="086C2EC5" w:rsidR="005D0BD7" w:rsidRPr="00B00335" w:rsidRDefault="005D0BD7" w:rsidP="00016CC1">
                            <w:pPr>
                              <w:pStyle w:val="SprechbaseBeschreibung"/>
                            </w:pPr>
                            <w:r>
                              <w:t>Ich kann mir nie merken, welches Zeichen für „ist größer als“ steht</w:t>
                            </w:r>
                            <w:r w:rsidR="00832706">
                              <w:t>:</w:t>
                            </w:r>
                            <w:r w:rsidR="00016CC1">
                              <w:t xml:space="preserve">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B00335">
                              <w:rPr>
                                <w:sz w:val="28"/>
                                <w:szCs w:val="28"/>
                              </w:rPr>
                              <w:t>&lt;</w:t>
                            </w:r>
                            <w:r w:rsidR="00832706"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D48" w:rsidRPr="00262D48">
              <w:t>Größer, kleiner, gleich</w:t>
            </w:r>
          </w:p>
        </w:tc>
      </w:tr>
      <w:tr w:rsidR="006E3EA9" w14:paraId="52E4ABE8" w14:textId="77777777" w:rsidTr="00AA7231">
        <w:trPr>
          <w:trHeight w:val="639"/>
        </w:trPr>
        <w:tc>
          <w:tcPr>
            <w:tcW w:w="610" w:type="dxa"/>
          </w:tcPr>
          <w:p w14:paraId="6FEA81F8" w14:textId="77777777" w:rsidR="006E3EA9" w:rsidRDefault="006E3EA9" w:rsidP="006E3EA9">
            <w:pPr>
              <w:spacing w:line="240" w:lineRule="atLeast"/>
            </w:pPr>
          </w:p>
        </w:tc>
        <w:tc>
          <w:tcPr>
            <w:tcW w:w="425" w:type="dxa"/>
          </w:tcPr>
          <w:p w14:paraId="1289092C" w14:textId="293E5943" w:rsidR="006E3EA9" w:rsidRPr="007A149C" w:rsidRDefault="006E3EA9" w:rsidP="006E3EA9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4EF61DDE" w14:textId="27E5BF5A" w:rsidR="006E3EA9" w:rsidRDefault="00AA7231" w:rsidP="00AA7231">
            <w:pPr>
              <w:spacing w:after="120"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0B4B9FC9" wp14:editId="2E47901E">
                      <wp:simplePos x="0" y="0"/>
                      <wp:positionH relativeFrom="column">
                        <wp:posOffset>4615434</wp:posOffset>
                      </wp:positionH>
                      <wp:positionV relativeFrom="paragraph">
                        <wp:posOffset>-142494</wp:posOffset>
                      </wp:positionV>
                      <wp:extent cx="547370" cy="694698"/>
                      <wp:effectExtent l="0" t="0" r="0" b="3810"/>
                      <wp:wrapNone/>
                      <wp:docPr id="1127970198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67894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512857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93410" w14:textId="77777777" w:rsidR="00AA7231" w:rsidRPr="008D5126" w:rsidRDefault="00AA7231" w:rsidP="00AA7231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4B9FC9" id="_x0000_s1404" style="position:absolute;margin-left:363.4pt;margin-top:-11.2pt;width:43.1pt;height:54.7pt;z-index:25163929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">
                      <v:shape id="Grafik 10" o:spid="_x0000_s140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">
                        <v:imagedata r:id="rId30" o:title="" chromakey="white"/>
                      </v:shape>
                      <v:shape id="Textfeld 12" o:spid="_x0000_s140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BA93410" w14:textId="77777777" w:rsidR="00AA7231" w:rsidRPr="008D5126" w:rsidRDefault="00AA7231" w:rsidP="00AA7231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merk</w:t>
            </w:r>
            <w:r w:rsidR="009F1BC6">
              <w:rPr>
                <w:noProof/>
              </w:rPr>
              <w:t>st du dir</w:t>
            </w:r>
            <w:r>
              <w:rPr>
                <w:noProof/>
              </w:rPr>
              <w:t xml:space="preserve">, welches Zeichen </w:t>
            </w:r>
            <w:r>
              <w:rPr>
                <w:noProof/>
              </w:rPr>
              <w:br/>
              <w:t>für den Vergleich steht? G</w:t>
            </w:r>
            <w:r w:rsidR="00672EEB">
              <w:rPr>
                <w:noProof/>
              </w:rPr>
              <w:t>ib</w:t>
            </w:r>
            <w:r>
              <w:rPr>
                <w:noProof/>
              </w:rPr>
              <w:t xml:space="preserve">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F303DB" w14:paraId="3D75278B" w14:textId="77777777" w:rsidTr="001A1E9E">
        <w:trPr>
          <w:trHeight w:val="145"/>
        </w:trPr>
        <w:tc>
          <w:tcPr>
            <w:tcW w:w="610" w:type="dxa"/>
          </w:tcPr>
          <w:p w14:paraId="29A3D074" w14:textId="77777777" w:rsidR="00F303DB" w:rsidRDefault="00F303DB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C80BE92" w14:textId="77777777" w:rsidR="00F303DB" w:rsidRDefault="00F303DB" w:rsidP="0010504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53FD74C2" w14:textId="01988EBF" w:rsidR="00F303DB" w:rsidRDefault="001A1E9E" w:rsidP="00105045">
            <w:pPr>
              <w:spacing w:line="240" w:lineRule="auto"/>
              <w:rPr>
                <w:noProof/>
              </w:rPr>
            </w:pPr>
            <w:r w:rsidRPr="001A1E9E">
              <w:rPr>
                <w:noProof/>
              </w:rPr>
              <w:t>Vergleiche:  &gt; oder &lt; oder =</w:t>
            </w:r>
          </w:p>
        </w:tc>
      </w:tr>
      <w:tr w:rsidR="001A1E9E" w14:paraId="54B60BF9" w14:textId="77777777" w:rsidTr="001A1E9E">
        <w:trPr>
          <w:trHeight w:val="1017"/>
        </w:trPr>
        <w:tc>
          <w:tcPr>
            <w:tcW w:w="610" w:type="dxa"/>
          </w:tcPr>
          <w:p w14:paraId="377EA33A" w14:textId="77777777" w:rsidR="001A1E9E" w:rsidRDefault="001A1E9E" w:rsidP="001A1E9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048C8A8" w14:textId="77777777" w:rsidR="001A1E9E" w:rsidRDefault="001A1E9E" w:rsidP="001A1E9E">
            <w:pPr>
              <w:pStyle w:val="Nummerierung"/>
            </w:pPr>
          </w:p>
        </w:tc>
        <w:tc>
          <w:tcPr>
            <w:tcW w:w="2679" w:type="dxa"/>
          </w:tcPr>
          <w:p w14:paraId="12B1EDCA" w14:textId="2FEE344D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EFC0E1D" w14:textId="60592C03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36B63D10" w14:textId="648B42C1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1563DBC7" w14:textId="57FA5837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4DBA6FBC" w14:textId="118AD040" w:rsidR="001A1E9E" w:rsidRPr="001A1E9E" w:rsidRDefault="001A1E9E" w:rsidP="008700DD">
            <w:pPr>
              <w:rPr>
                <w:noProof/>
              </w:rPr>
            </w:pPr>
          </w:p>
        </w:tc>
        <w:tc>
          <w:tcPr>
            <w:tcW w:w="2679" w:type="dxa"/>
          </w:tcPr>
          <w:p w14:paraId="3279CAC3" w14:textId="3E96A5CF" w:rsidR="001A1E9E" w:rsidRDefault="001B2345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>   </w:t>
            </w:r>
            <w:r w:rsidR="001A1E9E">
              <w:rPr>
                <w:noProof/>
              </w:rPr>
              <w:t xml:space="preserve">8101 </w:t>
            </w:r>
            <w:r w:rsidR="00393460">
              <w:rPr>
                <w:noProof/>
              </w:rPr>
              <w:t xml:space="preserve"> </w:t>
            </w:r>
            <w:r w:rsidR="008700DD" w:rsidRPr="00832706">
              <w:rPr>
                <w:noProof/>
                <w:color w:val="7F7F7F" w:themeColor="text1" w:themeTint="80"/>
              </w:rPr>
              <w:t>____</w:t>
            </w:r>
            <w:r w:rsidR="001A1E9E">
              <w:rPr>
                <w:noProof/>
              </w:rPr>
              <w:t xml:space="preserve"> </w:t>
            </w:r>
            <w:r w:rsidR="00114DBF">
              <w:rPr>
                <w:noProof/>
              </w:rPr>
              <w:t xml:space="preserve">  </w:t>
            </w:r>
            <w:r w:rsidR="001A1E9E">
              <w:rPr>
                <w:noProof/>
              </w:rPr>
              <w:t>801</w:t>
            </w:r>
          </w:p>
          <w:p w14:paraId="056456DC" w14:textId="0DCAA6B4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="008700DD"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</w:t>
            </w:r>
            <w:r w:rsidR="00114DBF">
              <w:rPr>
                <w:noProof/>
              </w:rPr>
              <w:t xml:space="preserve">  </w:t>
            </w:r>
            <w:r>
              <w:rPr>
                <w:noProof/>
              </w:rPr>
              <w:t>710</w:t>
            </w:r>
          </w:p>
          <w:p w14:paraId="7564FC5A" w14:textId="00224AA7" w:rsidR="001A1E9E" w:rsidRDefault="001B2345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>   </w:t>
            </w:r>
            <w:r w:rsidR="001A1E9E">
              <w:rPr>
                <w:noProof/>
              </w:rPr>
              <w:t xml:space="preserve">9998 </w:t>
            </w:r>
            <w:r w:rsidR="00393460">
              <w:rPr>
                <w:noProof/>
              </w:rPr>
              <w:t xml:space="preserve"> </w:t>
            </w:r>
            <w:r w:rsidR="008700DD" w:rsidRPr="00832706">
              <w:rPr>
                <w:noProof/>
                <w:color w:val="7F7F7F" w:themeColor="text1" w:themeTint="80"/>
              </w:rPr>
              <w:t>____</w:t>
            </w:r>
            <w:r w:rsidR="001A1E9E">
              <w:rPr>
                <w:noProof/>
              </w:rPr>
              <w:t xml:space="preserve"> </w:t>
            </w:r>
            <w:r w:rsidR="00114DBF">
              <w:rPr>
                <w:noProof/>
              </w:rPr>
              <w:t xml:space="preserve">  </w:t>
            </w:r>
            <w:r w:rsidR="001A1E9E">
              <w:rPr>
                <w:noProof/>
              </w:rPr>
              <w:t>999</w:t>
            </w:r>
          </w:p>
          <w:p w14:paraId="045D620E" w14:textId="33D4A748" w:rsidR="001A1E9E" w:rsidRPr="001A1E9E" w:rsidRDefault="001B2345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</w:t>
            </w:r>
            <w:r w:rsidR="001A1E9E">
              <w:rPr>
                <w:noProof/>
              </w:rPr>
              <w:t xml:space="preserve">556 </w:t>
            </w:r>
            <w:r w:rsidR="00393460">
              <w:rPr>
                <w:noProof/>
              </w:rPr>
              <w:t xml:space="preserve">  </w:t>
            </w:r>
            <w:r w:rsidR="008700DD" w:rsidRPr="00832706">
              <w:rPr>
                <w:noProof/>
                <w:color w:val="7F7F7F" w:themeColor="text1" w:themeTint="80"/>
              </w:rPr>
              <w:t>____</w:t>
            </w:r>
            <w:r w:rsidR="001A1E9E">
              <w:rPr>
                <w:noProof/>
              </w:rPr>
              <w:t xml:space="preserve"> </w:t>
            </w:r>
            <w:r w:rsidR="008A4C4F">
              <w:rPr>
                <w:noProof/>
              </w:rPr>
              <w:t xml:space="preserve"> </w:t>
            </w:r>
            <w:r w:rsidR="001A1E9E">
              <w:rPr>
                <w:noProof/>
              </w:rPr>
              <w:t>5501</w:t>
            </w:r>
          </w:p>
        </w:tc>
        <w:tc>
          <w:tcPr>
            <w:tcW w:w="2679" w:type="dxa"/>
          </w:tcPr>
          <w:p w14:paraId="60FD9DC3" w14:textId="7C04819C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</w:t>
            </w:r>
            <w:r w:rsidR="001B2345" w:rsidRPr="00832706">
              <w:rPr>
                <w:noProof/>
                <w:color w:val="7F7F7F" w:themeColor="text1" w:themeTint="80"/>
              </w:rPr>
              <w:t>_</w:t>
            </w:r>
            <w:r w:rsidRPr="00832706">
              <w:rPr>
                <w:noProof/>
                <w:color w:val="7F7F7F" w:themeColor="text1" w:themeTint="80"/>
              </w:rPr>
              <w:t>_</w:t>
            </w:r>
            <w:r>
              <w:rPr>
                <w:noProof/>
              </w:rPr>
              <w:t xml:space="preserve"> </w:t>
            </w:r>
            <w:r w:rsidR="00114DBF">
              <w:rPr>
                <w:noProof/>
              </w:rPr>
              <w:t xml:space="preserve">  </w:t>
            </w:r>
            <w:r>
              <w:rPr>
                <w:noProof/>
              </w:rPr>
              <w:t>223</w:t>
            </w:r>
          </w:p>
          <w:p w14:paraId="7C9A2737" w14:textId="53ED3A47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="001B2345"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</w:t>
            </w:r>
            <w:r w:rsidR="00114DBF">
              <w:rPr>
                <w:noProof/>
              </w:rPr>
              <w:t xml:space="preserve">  </w:t>
            </w:r>
            <w:r>
              <w:rPr>
                <w:noProof/>
              </w:rPr>
              <w:t>750</w:t>
            </w:r>
          </w:p>
          <w:p w14:paraId="40DF5FF8" w14:textId="2B23093E" w:rsid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</w:t>
            </w:r>
            <w:r w:rsidR="008A4C4F">
              <w:rPr>
                <w:noProof/>
              </w:rPr>
              <w:t xml:space="preserve">  </w:t>
            </w:r>
            <w:r>
              <w:rPr>
                <w:noProof/>
              </w:rPr>
              <w:t>1010</w:t>
            </w:r>
          </w:p>
          <w:p w14:paraId="53468DAD" w14:textId="7F9D254D" w:rsidR="001A1E9E" w:rsidRPr="001A1E9E" w:rsidRDefault="001A1E9E" w:rsidP="008700DD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</w:t>
            </w:r>
            <w:r w:rsidR="00393460">
              <w:rPr>
                <w:noProof/>
              </w:rPr>
              <w:t xml:space="preserve">  </w:t>
            </w:r>
            <w:r>
              <w:rPr>
                <w:noProof/>
              </w:rPr>
              <w:t>20 T</w:t>
            </w:r>
          </w:p>
        </w:tc>
      </w:tr>
      <w:tr w:rsidR="00F303DB" w:rsidRPr="00D53CEA" w14:paraId="5AB92009" w14:textId="77777777" w:rsidTr="00105045">
        <w:tc>
          <w:tcPr>
            <w:tcW w:w="610" w:type="dxa"/>
          </w:tcPr>
          <w:p w14:paraId="527ADD01" w14:textId="77777777" w:rsidR="00F303DB" w:rsidRDefault="00F303DB" w:rsidP="0010504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9CAC36" wp14:editId="2C2BB0F9">
                  <wp:extent cx="360000" cy="272386"/>
                  <wp:effectExtent l="0" t="0" r="2540" b="0"/>
                  <wp:docPr id="13938" name="Grafik 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D6394" w14:textId="77777777" w:rsidR="00F303DB" w:rsidRPr="007A149C" w:rsidRDefault="00F303DB" w:rsidP="00105045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55F68E69" w14:textId="3A4DFD0E" w:rsidR="001A1E9E" w:rsidRDefault="001A1E9E" w:rsidP="00BC71B3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454F842D" w14:textId="50E0D31A" w:rsidR="00BC71B3" w:rsidRDefault="00BC71B3" w:rsidP="00BC71B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Stellt ihr euch den Zahlenstrahl oder das Würfelmaterial vor dabei? </w:t>
            </w:r>
            <w:r>
              <w:rPr>
                <w:noProof/>
              </w:rPr>
              <w:br/>
              <w:t>Wie kann das helfen?</w:t>
            </w:r>
          </w:p>
          <w:p w14:paraId="37DC0437" w14:textId="5F0D44C5" w:rsidR="00F303DB" w:rsidRDefault="001A1E9E" w:rsidP="00BC71B3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Aufgaben sind für euch leicht, welche sind schwieriger?</w:t>
            </w:r>
          </w:p>
          <w:p w14:paraId="0E9A90FE" w14:textId="77777777" w:rsidR="00F303DB" w:rsidRPr="00D53CEA" w:rsidRDefault="00F303DB" w:rsidP="00105045">
            <w:pPr>
              <w:rPr>
                <w:noProof/>
              </w:rPr>
            </w:pPr>
          </w:p>
        </w:tc>
      </w:tr>
      <w:tr w:rsidR="00F303DB" w:rsidRPr="00F96B1A" w14:paraId="4045F765" w14:textId="77777777" w:rsidTr="00105045">
        <w:tc>
          <w:tcPr>
            <w:tcW w:w="610" w:type="dxa"/>
          </w:tcPr>
          <w:p w14:paraId="0B0EE937" w14:textId="4A254F3B" w:rsidR="00F303DB" w:rsidRDefault="00755665" w:rsidP="0010504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5D6CE4" wp14:editId="23311534">
                  <wp:extent cx="313144" cy="272386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15A4B1" w14:textId="0E5145B8" w:rsidR="00F303DB" w:rsidRPr="007A149C" w:rsidRDefault="001A1E9E" w:rsidP="00105045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15C4C318" w14:textId="77777777" w:rsidR="001A1E9E" w:rsidRDefault="001A1E9E" w:rsidP="001A1E9E">
            <w:pPr>
              <w:rPr>
                <w:noProof/>
              </w:rPr>
            </w:pPr>
            <w:r>
              <w:rPr>
                <w:noProof/>
              </w:rPr>
              <w:t>Stellt euch gegenseitig leichte und schwere Aufgaben zum Vergleichen.</w:t>
            </w:r>
          </w:p>
          <w:p w14:paraId="5E5D6704" w14:textId="1A51D692" w:rsidR="00F303DB" w:rsidRPr="00F96B1A" w:rsidRDefault="001A1E9E" w:rsidP="00105045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672EEB" w:rsidRPr="00F96B1A" w14:paraId="22D95A5F" w14:textId="77777777" w:rsidTr="00105045">
        <w:tc>
          <w:tcPr>
            <w:tcW w:w="610" w:type="dxa"/>
          </w:tcPr>
          <w:p w14:paraId="4655141B" w14:textId="77777777" w:rsidR="00672EEB" w:rsidRDefault="00672EEB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8F133AE" w14:textId="77777777" w:rsidR="00672EEB" w:rsidRDefault="00672EEB" w:rsidP="00105045">
            <w:pPr>
              <w:pStyle w:val="Nummerierung"/>
            </w:pPr>
          </w:p>
        </w:tc>
        <w:tc>
          <w:tcPr>
            <w:tcW w:w="8037" w:type="dxa"/>
            <w:gridSpan w:val="3"/>
            <w:vAlign w:val="center"/>
          </w:tcPr>
          <w:p w14:paraId="685869A2" w14:textId="77777777" w:rsidR="00672EEB" w:rsidRDefault="00672EEB" w:rsidP="001A1E9E">
            <w:pPr>
              <w:rPr>
                <w:noProof/>
              </w:rPr>
            </w:pPr>
          </w:p>
        </w:tc>
      </w:tr>
    </w:tbl>
    <w:tbl>
      <w:tblPr>
        <w:tblStyle w:val="Tabellenraster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9869B8" w:rsidRPr="009869B8" w14:paraId="69E9C85C" w14:textId="77777777" w:rsidTr="005D0BD7">
        <w:tc>
          <w:tcPr>
            <w:tcW w:w="610" w:type="dxa"/>
          </w:tcPr>
          <w:p w14:paraId="53D90E5B" w14:textId="1B14265D" w:rsidR="009869B8" w:rsidRPr="009869B8" w:rsidRDefault="009869B8" w:rsidP="009869B8">
            <w:pPr>
              <w:pStyle w:val="berschrift3"/>
            </w:pPr>
            <w:r w:rsidRPr="009869B8">
              <w:t>2.</w:t>
            </w:r>
            <w:r w:rsidR="004C70DD">
              <w:t>2</w:t>
            </w:r>
          </w:p>
        </w:tc>
        <w:tc>
          <w:tcPr>
            <w:tcW w:w="8461" w:type="dxa"/>
            <w:gridSpan w:val="2"/>
          </w:tcPr>
          <w:p w14:paraId="49089931" w14:textId="77777777" w:rsidR="009869B8" w:rsidRPr="009869B8" w:rsidRDefault="009869B8" w:rsidP="009869B8">
            <w:pPr>
              <w:pStyle w:val="berschrift3"/>
            </w:pPr>
            <w:r w:rsidRPr="009869B8">
              <w:t>Von klein nach groß</w:t>
            </w:r>
          </w:p>
        </w:tc>
      </w:tr>
      <w:tr w:rsidR="009869B8" w:rsidRPr="009869B8" w14:paraId="460ED013" w14:textId="77777777" w:rsidTr="005D0BD7">
        <w:tc>
          <w:tcPr>
            <w:tcW w:w="610" w:type="dxa"/>
          </w:tcPr>
          <w:p w14:paraId="48B87046" w14:textId="77777777" w:rsidR="009869B8" w:rsidRPr="009869B8" w:rsidRDefault="009869B8" w:rsidP="009869B8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66B81B1F" w14:textId="6B8D27C1" w:rsidR="009869B8" w:rsidRDefault="009869B8" w:rsidP="009869B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>Ordne der Größe nach, achte auf die Zeichen.</w:t>
            </w:r>
          </w:p>
          <w:p w14:paraId="740A9523" w14:textId="21EFE140" w:rsidR="00EE7F4D" w:rsidRPr="009869B8" w:rsidRDefault="00832706" w:rsidP="009869B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12C30A6E" wp14:editId="6A91CAC0">
                  <wp:simplePos x="0" y="0"/>
                  <wp:positionH relativeFrom="column">
                    <wp:posOffset>2535236</wp:posOffset>
                  </wp:positionH>
                  <wp:positionV relativeFrom="paragraph">
                    <wp:posOffset>81659</wp:posOffset>
                  </wp:positionV>
                  <wp:extent cx="3037272" cy="304165"/>
                  <wp:effectExtent l="0" t="0" r="0" b="0"/>
                  <wp:wrapNone/>
                  <wp:docPr id="1549235433" name="Grafik 154923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72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Zeichne </w:t>
            </w:r>
            <w:r w:rsidR="00EE7F4D">
              <w:rPr>
                <w:noProof/>
              </w:rPr>
              <w:t>Deine Lösung am Zahlenstrahl</w:t>
            </w:r>
            <w:r>
              <w:rPr>
                <w:noProof/>
              </w:rPr>
              <w:t>:</w:t>
            </w:r>
            <w:r w:rsidR="00EE7F4D">
              <w:rPr>
                <w:noProof/>
              </w:rPr>
              <w:t xml:space="preserve">                               </w:t>
            </w:r>
          </w:p>
          <w:p w14:paraId="3FF57178" w14:textId="77777777" w:rsidR="009869B8" w:rsidRPr="009869B8" w:rsidRDefault="009869B8" w:rsidP="009869B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869B8" w:rsidRPr="009869B8" w14:paraId="6810863F" w14:textId="77777777" w:rsidTr="005D0BD7">
        <w:tc>
          <w:tcPr>
            <w:tcW w:w="610" w:type="dxa"/>
          </w:tcPr>
          <w:p w14:paraId="41514DAE" w14:textId="77777777" w:rsidR="009869B8" w:rsidRPr="009869B8" w:rsidRDefault="009869B8" w:rsidP="009869B8">
            <w:pPr>
              <w:spacing w:line="240" w:lineRule="atLeast"/>
            </w:pPr>
          </w:p>
        </w:tc>
        <w:tc>
          <w:tcPr>
            <w:tcW w:w="425" w:type="dxa"/>
          </w:tcPr>
          <w:p w14:paraId="671DF1D0" w14:textId="77777777" w:rsidR="009869B8" w:rsidRPr="009869B8" w:rsidRDefault="009869B8" w:rsidP="009869B8">
            <w:pPr>
              <w:pStyle w:val="Nummerierung"/>
            </w:pPr>
            <w:r w:rsidRPr="009869B8">
              <w:t>a)</w:t>
            </w:r>
          </w:p>
        </w:tc>
        <w:tc>
          <w:tcPr>
            <w:tcW w:w="8036" w:type="dxa"/>
          </w:tcPr>
          <w:p w14:paraId="02D29E18" w14:textId="77777777" w:rsidR="009869B8" w:rsidRPr="009869B8" w:rsidRDefault="009869B8" w:rsidP="009869B8">
            <w:pPr>
              <w:spacing w:line="360" w:lineRule="auto"/>
            </w:pPr>
            <w:proofErr w:type="gramStart"/>
            <w:r w:rsidRPr="009869B8">
              <w:t xml:space="preserve">78,   </w:t>
            </w:r>
            <w:proofErr w:type="gramEnd"/>
            <w:r w:rsidRPr="009869B8">
              <w:t>990,   87,   999,   101,   110,   99</w:t>
            </w:r>
          </w:p>
          <w:p w14:paraId="740111B0" w14:textId="5291A5A6" w:rsidR="009869B8" w:rsidRPr="009869B8" w:rsidRDefault="009869B8" w:rsidP="009F1BC6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4C70DD" w:rsidRPr="009869B8" w14:paraId="4A0A9ADB" w14:textId="77777777" w:rsidTr="005D0BD7">
        <w:tc>
          <w:tcPr>
            <w:tcW w:w="610" w:type="dxa"/>
          </w:tcPr>
          <w:p w14:paraId="62ACD0C0" w14:textId="32C45668" w:rsidR="004C70DD" w:rsidRPr="009869B8" w:rsidRDefault="004C70DD" w:rsidP="009869B8">
            <w:pPr>
              <w:spacing w:line="240" w:lineRule="atLeast"/>
            </w:pPr>
            <w:r w:rsidRPr="009869B8">
              <w:rPr>
                <w:noProof/>
              </w:rPr>
              <w:drawing>
                <wp:inline distT="0" distB="0" distL="0" distR="0" wp14:anchorId="3133A2AF" wp14:editId="24F4E852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D14F83" w14:textId="4933B5F0" w:rsidR="004C70DD" w:rsidRPr="009869B8" w:rsidRDefault="004C70DD" w:rsidP="009869B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2B4036C" w14:textId="77777777" w:rsidR="004C70DD" w:rsidRPr="009869B8" w:rsidRDefault="004C70DD" w:rsidP="004C70DD">
            <w:r w:rsidRPr="009869B8">
              <w:t xml:space="preserve">Wie kannst du die Zahlen der Größe nach ordnen? </w:t>
            </w:r>
          </w:p>
          <w:p w14:paraId="6AE40E6F" w14:textId="6A66E79A" w:rsidR="004C70DD" w:rsidRPr="009869B8" w:rsidRDefault="004C70DD" w:rsidP="009F1BC6">
            <w:pPr>
              <w:spacing w:after="120"/>
            </w:pPr>
            <w:r w:rsidRPr="009869B8">
              <w:t>Worauf musst du achten, damit du den Überblick behältst?</w:t>
            </w:r>
          </w:p>
        </w:tc>
      </w:tr>
      <w:tr w:rsidR="009869B8" w:rsidRPr="009869B8" w14:paraId="58C34588" w14:textId="77777777" w:rsidTr="005D0BD7">
        <w:tc>
          <w:tcPr>
            <w:tcW w:w="610" w:type="dxa"/>
          </w:tcPr>
          <w:p w14:paraId="5CFAFBB9" w14:textId="77777777" w:rsidR="009869B8" w:rsidRPr="009869B8" w:rsidRDefault="009869B8" w:rsidP="009869B8">
            <w:pPr>
              <w:spacing w:line="240" w:lineRule="atLeast"/>
            </w:pPr>
          </w:p>
        </w:tc>
        <w:tc>
          <w:tcPr>
            <w:tcW w:w="425" w:type="dxa"/>
          </w:tcPr>
          <w:p w14:paraId="2397C412" w14:textId="3D7BD6F6" w:rsidR="009869B8" w:rsidRPr="009869B8" w:rsidRDefault="004C70DD" w:rsidP="009869B8">
            <w:pPr>
              <w:pStyle w:val="Nummerierung"/>
            </w:pPr>
            <w:r>
              <w:t>c</w:t>
            </w:r>
            <w:r w:rsidR="009869B8" w:rsidRPr="009869B8">
              <w:t>)</w:t>
            </w:r>
          </w:p>
        </w:tc>
        <w:tc>
          <w:tcPr>
            <w:tcW w:w="8036" w:type="dxa"/>
          </w:tcPr>
          <w:p w14:paraId="1049B48B" w14:textId="3E176BAC" w:rsidR="009869B8" w:rsidRPr="009869B8" w:rsidRDefault="009869B8" w:rsidP="009869B8">
            <w:pPr>
              <w:spacing w:line="360" w:lineRule="auto"/>
            </w:pPr>
            <w:proofErr w:type="gramStart"/>
            <w:r w:rsidRPr="009869B8">
              <w:t xml:space="preserve">1200,   </w:t>
            </w:r>
            <w:proofErr w:type="gramEnd"/>
            <w:r w:rsidRPr="009869B8">
              <w:t>7373,   4880,   3772,   12000,   4808,   3737</w:t>
            </w:r>
          </w:p>
          <w:p w14:paraId="46B06A1F" w14:textId="77777777" w:rsidR="009869B8" w:rsidRDefault="00832706" w:rsidP="009869B8">
            <w:pPr>
              <w:spacing w:line="240" w:lineRule="auto"/>
              <w:rPr>
                <w:color w:val="7F7F7F" w:themeColor="text1" w:themeTint="80"/>
              </w:rPr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  <w:p w14:paraId="70ADDB4E" w14:textId="2F729399" w:rsidR="00832706" w:rsidRPr="009869B8" w:rsidRDefault="00832706" w:rsidP="009869B8">
            <w:pPr>
              <w:spacing w:line="240" w:lineRule="auto"/>
            </w:pPr>
          </w:p>
        </w:tc>
      </w:tr>
      <w:tr w:rsidR="009869B8" w:rsidRPr="009869B8" w14:paraId="3418ABFC" w14:textId="77777777" w:rsidTr="005D0BD7">
        <w:tc>
          <w:tcPr>
            <w:tcW w:w="610" w:type="dxa"/>
          </w:tcPr>
          <w:p w14:paraId="564F5888" w14:textId="77777777" w:rsidR="009869B8" w:rsidRPr="009869B8" w:rsidRDefault="009869B8" w:rsidP="009869B8">
            <w:pPr>
              <w:spacing w:line="240" w:lineRule="atLeast"/>
            </w:pPr>
          </w:p>
        </w:tc>
        <w:tc>
          <w:tcPr>
            <w:tcW w:w="425" w:type="dxa"/>
          </w:tcPr>
          <w:p w14:paraId="3D04495A" w14:textId="52F26B9D" w:rsidR="009869B8" w:rsidRPr="009869B8" w:rsidRDefault="004C70DD" w:rsidP="009869B8">
            <w:pPr>
              <w:pStyle w:val="Nummerierung"/>
            </w:pPr>
            <w:r>
              <w:t>c</w:t>
            </w:r>
            <w:r w:rsidR="009869B8" w:rsidRPr="009869B8">
              <w:t>)</w:t>
            </w:r>
          </w:p>
        </w:tc>
        <w:tc>
          <w:tcPr>
            <w:tcW w:w="8036" w:type="dxa"/>
          </w:tcPr>
          <w:p w14:paraId="687EC368" w14:textId="75618106" w:rsidR="009869B8" w:rsidRPr="009869B8" w:rsidRDefault="009869B8" w:rsidP="009869B8">
            <w:pPr>
              <w:spacing w:line="360" w:lineRule="auto"/>
            </w:pPr>
            <w:proofErr w:type="gramStart"/>
            <w:r w:rsidRPr="009869B8">
              <w:t xml:space="preserve">101,   </w:t>
            </w:r>
            <w:proofErr w:type="gramEnd"/>
            <w:r w:rsidRPr="009869B8">
              <w:t>1001,   1010,   1100,   10100,   110,   10001</w:t>
            </w:r>
          </w:p>
          <w:p w14:paraId="4D28DFA5" w14:textId="5B53736A" w:rsidR="004C70DD" w:rsidRPr="009869B8" w:rsidRDefault="00832706" w:rsidP="009F1BC6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6F4B84" w:rsidRPr="00B74344" w14:paraId="7D319B0F" w14:textId="77777777" w:rsidTr="00105045">
        <w:tc>
          <w:tcPr>
            <w:tcW w:w="610" w:type="dxa"/>
          </w:tcPr>
          <w:p w14:paraId="49363ECD" w14:textId="544FC1A6" w:rsidR="006F4B84" w:rsidRDefault="006F4B84" w:rsidP="00105045">
            <w:pPr>
              <w:pStyle w:val="berschrift3"/>
            </w:pPr>
            <w:r>
              <w:t>2.</w:t>
            </w:r>
            <w:r w:rsidR="009F1BC6">
              <w:t>4</w:t>
            </w:r>
            <w:r w:rsidR="00BC71B3">
              <w:t>*</w:t>
            </w:r>
          </w:p>
          <w:p w14:paraId="3BB05E54" w14:textId="77777777" w:rsidR="009F1BC6" w:rsidRDefault="009F1BC6" w:rsidP="009F1BC6">
            <w:pPr>
              <w:rPr>
                <w:lang w:eastAsia="de-DE"/>
              </w:rPr>
            </w:pPr>
          </w:p>
          <w:p w14:paraId="087D6AED" w14:textId="781F9694" w:rsidR="009F1BC6" w:rsidRPr="009F1BC6" w:rsidRDefault="009F1BC6" w:rsidP="009F1BC6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EE09257" wp14:editId="385B0712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3"/>
          </w:tcPr>
          <w:p w14:paraId="768149DA" w14:textId="77777777" w:rsidR="006F4B84" w:rsidRDefault="006F4B84" w:rsidP="00105045">
            <w:pPr>
              <w:pStyle w:val="berschrift3"/>
            </w:pPr>
            <w:r>
              <w:t>Richtig oder falsch?</w:t>
            </w:r>
          </w:p>
          <w:p w14:paraId="1B4C879C" w14:textId="17896032" w:rsidR="009F1BC6" w:rsidRPr="009F1BC6" w:rsidRDefault="00EE7F4D" w:rsidP="009F1BC6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0EE9ADAD" wp14:editId="5C8B0E05">
                      <wp:simplePos x="0" y="0"/>
                      <wp:positionH relativeFrom="column">
                        <wp:posOffset>4641215</wp:posOffset>
                      </wp:positionH>
                      <wp:positionV relativeFrom="paragraph">
                        <wp:posOffset>60704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68BE28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E9ADAD" id="_x0000_s1407" style="position:absolute;margin-left:365.45pt;margin-top:4.8pt;width:42.9pt;height:59.1pt;z-index:251643392;mso-position-horizontal-relative:text;mso-position-vertical-relative:text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">
                      <v:shape id="Grafik 5" o:spid="_x0000_s140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66" o:title="" chromakey="white"/>
                      </v:shape>
                      <v:shape id="Textfeld 12" o:spid="_x0000_s140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968BE28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BC6"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 w:rsidR="009F1BC6">
              <w:rPr>
                <w:lang w:eastAsia="de-DE"/>
              </w:rPr>
              <w:t>.</w:t>
            </w:r>
          </w:p>
          <w:p w14:paraId="3588614E" w14:textId="0C4042DA" w:rsidR="009F1BC6" w:rsidRDefault="00EE7F4D" w:rsidP="009F1BC6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C12A896" wp14:editId="0A709689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160655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C888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718C4675" w14:textId="580F68E8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C12A896" id="_x0000_s1410" type="#_x0000_t62" style="position:absolute;margin-left:205.3pt;margin-top:12.65pt;width:142.2pt;height:34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" adj="24364,1280" fillcolor="white [3201]" strokecolor="#bfbfbf [2412]" strokeweight="1pt">
                      <v:textbox inset="2mm,1mm,1mm,0">
                        <w:txbxContent>
                          <w:p w14:paraId="29FC888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718C4675" w14:textId="580F68E8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BC6"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96C4F4E" wp14:editId="5DC4E211">
                      <wp:simplePos x="0" y="0"/>
                      <wp:positionH relativeFrom="column">
                        <wp:posOffset>473964</wp:posOffset>
                      </wp:positionH>
                      <wp:positionV relativeFrom="paragraph">
                        <wp:posOffset>113538</wp:posOffset>
                      </wp:positionV>
                      <wp:extent cx="1656715" cy="431800"/>
                      <wp:effectExtent l="342900" t="0" r="6985" b="127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-68392"/>
                                  <a:gd name="adj2" fmla="val 3922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983238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 xml:space="preserve">Die kleinste dreistellige Zahl </w:t>
                                  </w:r>
                                </w:p>
                                <w:p w14:paraId="77CB749E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hat 3 Nullen.</w:t>
                                  </w:r>
                                </w:p>
                                <w:p w14:paraId="248B6B64" w14:textId="7DF6228B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6C4F4E" id="_x0000_s1411" type="#_x0000_t62" style="position:absolute;margin-left:37.3pt;margin-top:8.95pt;width:130.45pt;height:34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" adj="-3973,19272" fillcolor="white [3201]" strokecolor="#bfbfbf [2412]" strokeweight="1pt">
                      <v:textbox inset="2mm,1mm,1mm,0">
                        <w:txbxContent>
                          <w:p w14:paraId="66983238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 xml:space="preserve">Die kleinste dreistellige Zahl </w:t>
                            </w:r>
                          </w:p>
                          <w:p w14:paraId="77CB749E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hat 3 Nullen.</w:t>
                            </w:r>
                          </w:p>
                          <w:p w14:paraId="248B6B64" w14:textId="7DF6228B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5EC434" w14:textId="07E2360D" w:rsidR="009F1BC6" w:rsidRDefault="009F1BC6" w:rsidP="009F1BC6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7D7C5BFB" wp14:editId="1E090ED7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102870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51E5E0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7C5BFB" id="Gruppieren 18" o:spid="_x0000_s1412" style="position:absolute;margin-left:-5.7pt;margin-top:8.1pt;width:50.9pt;height:58.55pt;z-index:251642368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">
                      <v:shape id="Grafik 6" o:spid="_x0000_s1413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68" o:title="" chromakey="white"/>
                      </v:shape>
                      <v:shape id="Textfeld 12" o:spid="_x0000_s141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E51E5E0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1E60915" w14:textId="4E542E2A" w:rsidR="009F1BC6" w:rsidRDefault="00EE7F4D" w:rsidP="009F1BC6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21C37CBC" wp14:editId="5DA5AD55">
                      <wp:simplePos x="0" y="0"/>
                      <wp:positionH relativeFrom="column">
                        <wp:posOffset>1243669</wp:posOffset>
                      </wp:positionH>
                      <wp:positionV relativeFrom="paragraph">
                        <wp:posOffset>70724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27B2A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C37CBC" id="Gruppieren 16" o:spid="_x0000_s1415" style="position:absolute;margin-left:97.95pt;margin-top:5.55pt;width:51.75pt;height:59.45pt;z-index:251644416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">
                      <v:shape id="Grafik 8" o:spid="_x0000_s1416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70" o:title="" chromakey="white"/>
                      </v:shape>
                      <v:shape id="Textfeld 12" o:spid="_x0000_s1417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F027B2A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9E7D74F" w14:textId="55922117" w:rsidR="009F1BC6" w:rsidRDefault="00EE7F4D" w:rsidP="009F1BC6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4171CCF" wp14:editId="1C4BABC3">
                      <wp:simplePos x="0" y="0"/>
                      <wp:positionH relativeFrom="column">
                        <wp:posOffset>1991064</wp:posOffset>
                      </wp:positionH>
                      <wp:positionV relativeFrom="paragraph">
                        <wp:posOffset>103109</wp:posOffset>
                      </wp:positionV>
                      <wp:extent cx="2074545" cy="431800"/>
                      <wp:effectExtent l="368300" t="0" r="8255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4545" cy="431800"/>
                              </a:xfrm>
                              <a:prstGeom prst="wedgeRoundRectCallout">
                                <a:avLst>
                                  <a:gd name="adj1" fmla="val -65617"/>
                                  <a:gd name="adj2" fmla="val -671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84F540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1B79F46B" w14:textId="38C1734A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171CCF" id="_x0000_s1418" type="#_x0000_t62" style="position:absolute;margin-left:156.8pt;margin-top:8.1pt;width:163.35pt;height:34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" adj="-3373,9350" fillcolor="white [3201]" strokecolor="#bfbfbf [2412]" strokeweight="1pt">
                      <v:textbox inset="2mm,1mm,1mm,0">
                        <w:txbxContent>
                          <w:p w14:paraId="6584F540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1B79F46B" w14:textId="38C1734A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5B7D10" w14:textId="65003F88" w:rsidR="009F1BC6" w:rsidRDefault="009F1BC6" w:rsidP="009F1BC6">
            <w:pPr>
              <w:rPr>
                <w:lang w:eastAsia="de-DE"/>
              </w:rPr>
            </w:pPr>
          </w:p>
          <w:p w14:paraId="4E7BC496" w14:textId="0ABF2162" w:rsidR="009F1BC6" w:rsidRPr="009F1BC6" w:rsidRDefault="009F1BC6" w:rsidP="009F1BC6">
            <w:pPr>
              <w:rPr>
                <w:lang w:eastAsia="de-DE"/>
              </w:rPr>
            </w:pPr>
          </w:p>
        </w:tc>
      </w:tr>
      <w:tr w:rsidR="001011C1" w:rsidRPr="00B74344" w14:paraId="4F140F8D" w14:textId="77777777" w:rsidTr="001011C1">
        <w:tc>
          <w:tcPr>
            <w:tcW w:w="610" w:type="dxa"/>
          </w:tcPr>
          <w:p w14:paraId="33BF24AC" w14:textId="142604D4" w:rsidR="001011C1" w:rsidRPr="00B74344" w:rsidRDefault="001011C1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3"/>
          </w:tcPr>
          <w:p w14:paraId="46EEB7F5" w14:textId="0E2F3200" w:rsidR="001011C1" w:rsidRPr="00B74344" w:rsidRDefault="001011C1" w:rsidP="00105045">
            <w:pPr>
              <w:pStyle w:val="berschrift2"/>
            </w:pPr>
            <w:r>
              <w:t>Zahlen der Größe nach ordnen</w:t>
            </w:r>
          </w:p>
        </w:tc>
      </w:tr>
      <w:tr w:rsidR="001011C1" w:rsidRPr="00B74344" w14:paraId="083EEDCE" w14:textId="77777777" w:rsidTr="001011C1">
        <w:tc>
          <w:tcPr>
            <w:tcW w:w="610" w:type="dxa"/>
          </w:tcPr>
          <w:p w14:paraId="4FA578C7" w14:textId="1B8B3462" w:rsidR="001011C1" w:rsidRPr="00B74344" w:rsidRDefault="001011C1" w:rsidP="00016CC1">
            <w:pPr>
              <w:pStyle w:val="berschrift3"/>
              <w:spacing w:before="0"/>
            </w:pPr>
            <w:r>
              <w:t>3.1</w:t>
            </w:r>
          </w:p>
        </w:tc>
        <w:tc>
          <w:tcPr>
            <w:tcW w:w="8462" w:type="dxa"/>
            <w:gridSpan w:val="3"/>
          </w:tcPr>
          <w:p w14:paraId="1A173AFE" w14:textId="608A297B" w:rsidR="001011C1" w:rsidRPr="00B74344" w:rsidRDefault="001011C1" w:rsidP="00016CC1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1011C1" w14:paraId="5F89D2EC" w14:textId="77777777" w:rsidTr="001011C1">
        <w:trPr>
          <w:trHeight w:val="375"/>
        </w:trPr>
        <w:tc>
          <w:tcPr>
            <w:tcW w:w="610" w:type="dxa"/>
          </w:tcPr>
          <w:p w14:paraId="4EF1DD2A" w14:textId="77777777" w:rsidR="001011C1" w:rsidRDefault="001011C1" w:rsidP="0010504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1952DB7" wp14:editId="1580C222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BE7837" w14:textId="4C862BD6" w:rsidR="001011C1" w:rsidRPr="007A149C" w:rsidRDefault="001011C1" w:rsidP="0010504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69AC0622" w14:textId="31DDC284" w:rsidR="001011C1" w:rsidRDefault="001011C1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N</w:t>
            </w:r>
            <w:r w:rsidR="004C70DD">
              <w:rPr>
                <w:noProof/>
              </w:rPr>
              <w:t>ehm</w:t>
            </w:r>
            <w:r w:rsidR="0041177D">
              <w:rPr>
                <w:noProof/>
              </w:rPr>
              <w:t>t</w:t>
            </w:r>
            <w:r w:rsidR="004C70DD">
              <w:rPr>
                <w:noProof/>
              </w:rPr>
              <w:t xml:space="preserve"> </w:t>
            </w:r>
            <w:r>
              <w:rPr>
                <w:noProof/>
              </w:rPr>
              <w:t>die große Stellentafel und trag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folgende Zahlen ein:</w:t>
            </w:r>
          </w:p>
          <w:p w14:paraId="53158FBD" w14:textId="09A8AF9A" w:rsidR="004C70DD" w:rsidRDefault="001011C1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5504" behindDoc="0" locked="0" layoutInCell="1" allowOverlap="1" wp14:anchorId="5C91D27B" wp14:editId="4414F19E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90170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0DD">
              <w:rPr>
                <w:noProof/>
              </w:rPr>
              <w:t>Zehn, Hundert, Tausend, Zehntausend, Hunderttausend,</w:t>
            </w:r>
          </w:p>
          <w:p w14:paraId="077430AE" w14:textId="24D63670" w:rsidR="001011C1" w:rsidRDefault="004C70DD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Einemillion, Zehnmillionen</w:t>
            </w:r>
            <w:r w:rsidR="009F1BC6">
              <w:rPr>
                <w:noProof/>
              </w:rPr>
              <w:t>.</w:t>
            </w:r>
            <w:r w:rsidR="001011C1">
              <w:rPr>
                <w:noProof/>
              </w:rPr>
              <w:t xml:space="preserve"> </w:t>
            </w:r>
          </w:p>
          <w:p w14:paraId="0F7C2D06" w14:textId="27654CA3" w:rsidR="001011C1" w:rsidRDefault="001011C1" w:rsidP="001011C1">
            <w:pPr>
              <w:spacing w:line="240" w:lineRule="auto"/>
              <w:rPr>
                <w:noProof/>
              </w:rPr>
            </w:pPr>
          </w:p>
          <w:p w14:paraId="62D5841A" w14:textId="77777777" w:rsidR="004C70DD" w:rsidRDefault="004C70DD" w:rsidP="001011C1">
            <w:pPr>
              <w:spacing w:line="240" w:lineRule="auto"/>
              <w:rPr>
                <w:noProof/>
              </w:rPr>
            </w:pPr>
          </w:p>
          <w:p w14:paraId="2589CAC4" w14:textId="68222BC9" w:rsidR="004C70DD" w:rsidRDefault="004C70DD" w:rsidP="004C70DD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Verändert die Stellentafel so, dass alle Zahlen eingetragen werden können. </w:t>
            </w:r>
          </w:p>
          <w:p w14:paraId="32C23577" w14:textId="67C0207E" w:rsidR="001011C1" w:rsidRDefault="001011C1" w:rsidP="004C70DD">
            <w:pPr>
              <w:spacing w:line="240" w:lineRule="auto"/>
              <w:rPr>
                <w:noProof/>
              </w:rPr>
            </w:pPr>
          </w:p>
        </w:tc>
      </w:tr>
      <w:tr w:rsidR="001011C1" w14:paraId="5734C310" w14:textId="77777777" w:rsidTr="001011C1">
        <w:trPr>
          <w:trHeight w:val="145"/>
        </w:trPr>
        <w:tc>
          <w:tcPr>
            <w:tcW w:w="610" w:type="dxa"/>
          </w:tcPr>
          <w:p w14:paraId="456D8685" w14:textId="6C6311E5" w:rsidR="001011C1" w:rsidRDefault="001011C1" w:rsidP="0010504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266CB" wp14:editId="456AD86D">
                  <wp:extent cx="313144" cy="272386"/>
                  <wp:effectExtent l="0" t="0" r="0" b="0"/>
                  <wp:docPr id="22316" name="Grafik 2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5CE6D8B" w14:textId="77777777" w:rsidR="001011C1" w:rsidRDefault="001011C1" w:rsidP="0010504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5C39B737" w14:textId="7325E97D" w:rsidR="004C70DD" w:rsidRDefault="004C70DD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3ED41DC4" w14:textId="77777777" w:rsidR="009F1BC6" w:rsidRDefault="001011C1" w:rsidP="009F1BC6">
            <w:pPr>
              <w:pStyle w:val="Listenabsatz"/>
              <w:rPr>
                <w:noProof/>
              </w:rPr>
            </w:pPr>
            <w:r>
              <w:rPr>
                <w:noProof/>
              </w:rPr>
              <w:t>Die eine Person legt mit den Ziffern</w:t>
            </w:r>
            <w:r w:rsidR="004C70DD">
              <w:rPr>
                <w:noProof/>
              </w:rPr>
              <w:t>karten</w:t>
            </w:r>
            <w:r>
              <w:rPr>
                <w:noProof/>
              </w:rPr>
              <w:t xml:space="preserve"> eine Zahl und benennt sie. </w:t>
            </w:r>
          </w:p>
          <w:p w14:paraId="357565D9" w14:textId="7AFFCE3F" w:rsidR="001011C1" w:rsidRDefault="001011C1" w:rsidP="009F1BC6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>
              <w:rPr>
                <w:noProof/>
              </w:rPr>
              <w:t xml:space="preserve">Die Zahl </w:t>
            </w:r>
            <w:r w:rsidR="004C70DD">
              <w:rPr>
                <w:noProof/>
              </w:rPr>
              <w:t>muss drei Nullen und zwei, drei oder vier weitere Ziffern haben.</w:t>
            </w:r>
            <w:r>
              <w:rPr>
                <w:noProof/>
              </w:rPr>
              <w:t xml:space="preserve"> </w:t>
            </w:r>
          </w:p>
          <w:p w14:paraId="3D689D7F" w14:textId="77777777" w:rsidR="004C70DD" w:rsidRDefault="001011C1" w:rsidP="009F1BC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Die andere Person trägt die Zahl in die Stellentafel ein. </w:t>
            </w:r>
          </w:p>
          <w:p w14:paraId="09575AC5" w14:textId="27B45CDC" w:rsidR="004C70DD" w:rsidRDefault="004C70DD" w:rsidP="009F1BC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Kontrolliert. </w:t>
            </w:r>
          </w:p>
          <w:p w14:paraId="486148DB" w14:textId="7431FD71" w:rsidR="001011C1" w:rsidRDefault="001011C1" w:rsidP="001011C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1011C1" w:rsidRPr="00B74344" w14:paraId="6AEDE7DB" w14:textId="77777777" w:rsidTr="001011C1">
        <w:tc>
          <w:tcPr>
            <w:tcW w:w="610" w:type="dxa"/>
          </w:tcPr>
          <w:p w14:paraId="268204F0" w14:textId="2BB8D842" w:rsidR="001011C1" w:rsidRPr="00B74344" w:rsidRDefault="001011C1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3"/>
          </w:tcPr>
          <w:p w14:paraId="65042435" w14:textId="01BCCF09" w:rsidR="001011C1" w:rsidRPr="00B74344" w:rsidRDefault="001011C1" w:rsidP="00105045">
            <w:pPr>
              <w:pStyle w:val="berschrift3"/>
            </w:pPr>
            <w:r>
              <w:t>Zahlen der Größe nach ordnen</w:t>
            </w:r>
          </w:p>
        </w:tc>
      </w:tr>
      <w:tr w:rsidR="001011C1" w14:paraId="5FC2027A" w14:textId="77777777" w:rsidTr="001011C1">
        <w:trPr>
          <w:trHeight w:val="319"/>
        </w:trPr>
        <w:tc>
          <w:tcPr>
            <w:tcW w:w="610" w:type="dxa"/>
          </w:tcPr>
          <w:p w14:paraId="43E4BE42" w14:textId="77777777" w:rsidR="001011C1" w:rsidRDefault="001011C1" w:rsidP="001011C1">
            <w:pPr>
              <w:spacing w:line="240" w:lineRule="atLeast"/>
            </w:pPr>
          </w:p>
        </w:tc>
        <w:tc>
          <w:tcPr>
            <w:tcW w:w="425" w:type="dxa"/>
          </w:tcPr>
          <w:p w14:paraId="3963D400" w14:textId="77777777" w:rsidR="001011C1" w:rsidRPr="007A149C" w:rsidRDefault="001011C1" w:rsidP="001011C1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4612F15B" w14:textId="3A5B7836" w:rsidR="001011C1" w:rsidRDefault="001011C1" w:rsidP="00DD36C4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1011C1" w:rsidRPr="00E0758C" w14:paraId="3FA66370" w14:textId="77777777" w:rsidTr="00832706">
        <w:tc>
          <w:tcPr>
            <w:tcW w:w="610" w:type="dxa"/>
          </w:tcPr>
          <w:p w14:paraId="4351CB39" w14:textId="77777777" w:rsidR="001011C1" w:rsidRPr="00E0758C" w:rsidRDefault="001011C1" w:rsidP="001011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3EE33F5" w14:textId="77777777" w:rsidR="001011C1" w:rsidRPr="001011C1" w:rsidRDefault="001011C1" w:rsidP="001011C1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53B1E347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6A68EA71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55F6CE1C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784DF8F0" w14:textId="77777777" w:rsidR="004B0713" w:rsidRDefault="004B0713" w:rsidP="00610739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7790EA1F" w14:textId="6253F730" w:rsidR="001011C1" w:rsidRPr="00D95C7D" w:rsidRDefault="004B0713" w:rsidP="00610739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0D72A2BF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01DA3A0E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2BF1D532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778CBC26" w14:textId="77777777" w:rsidR="001011C1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6D1AFE9B" w14:textId="6981961F" w:rsidR="004B0713" w:rsidRPr="001C3A55" w:rsidRDefault="001011C1" w:rsidP="0059756F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808080"/>
              </w:rPr>
            </w:pPr>
            <w:r w:rsidRPr="001C3A55">
              <w:rPr>
                <w:color w:val="808080"/>
              </w:rPr>
              <w:t>_____________________</w:t>
            </w:r>
            <w:r w:rsidR="00610739" w:rsidRPr="00610739">
              <w:rPr>
                <w:color w:val="000000"/>
              </w:rPr>
              <w:t xml:space="preserve">   </w:t>
            </w:r>
            <w:r w:rsidR="001C3A55" w:rsidRPr="00610739">
              <w:rPr>
                <w:color w:val="000000"/>
              </w:rPr>
              <w:t xml:space="preserve">    </w:t>
            </w:r>
          </w:p>
        </w:tc>
      </w:tr>
      <w:tr w:rsidR="008E62F9" w14:paraId="582F3F41" w14:textId="77777777" w:rsidTr="00105045">
        <w:trPr>
          <w:trHeight w:val="145"/>
        </w:trPr>
        <w:tc>
          <w:tcPr>
            <w:tcW w:w="610" w:type="dxa"/>
          </w:tcPr>
          <w:p w14:paraId="29C88E6F" w14:textId="77777777" w:rsidR="008E62F9" w:rsidRDefault="008E62F9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E0D0BB9" w14:textId="77777777" w:rsidR="008E62F9" w:rsidRDefault="008E62F9" w:rsidP="0010504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2587720E" w14:textId="77777777" w:rsidR="008E62F9" w:rsidRDefault="008E62F9" w:rsidP="00105045">
            <w:pPr>
              <w:spacing w:line="240" w:lineRule="auto"/>
              <w:rPr>
                <w:noProof/>
              </w:rPr>
            </w:pPr>
          </w:p>
        </w:tc>
      </w:tr>
      <w:tr w:rsidR="004B0713" w14:paraId="68EA28C8" w14:textId="77777777" w:rsidTr="001011C1">
        <w:trPr>
          <w:trHeight w:val="319"/>
        </w:trPr>
        <w:tc>
          <w:tcPr>
            <w:tcW w:w="610" w:type="dxa"/>
          </w:tcPr>
          <w:p w14:paraId="41BF0B85" w14:textId="11112BA4" w:rsidR="004B0713" w:rsidRDefault="004B0713" w:rsidP="004B071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AC3F018" wp14:editId="2EFDB36D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929CE59" w14:textId="23C480A7" w:rsidR="004B0713" w:rsidRPr="007A149C" w:rsidRDefault="004B0713" w:rsidP="004B0713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6D6230C3" w14:textId="77777777" w:rsidR="004B0713" w:rsidRDefault="004B0713" w:rsidP="004C70DD">
            <w:pPr>
              <w:spacing w:line="240" w:lineRule="auto"/>
            </w:pPr>
            <w:r>
              <w:t xml:space="preserve">Wie seid ihr beim Sortieren vorgegangen? </w:t>
            </w:r>
            <w:r w:rsidR="004C70DD">
              <w:t>Worauf habt ihr geachtet?</w:t>
            </w:r>
          </w:p>
          <w:p w14:paraId="33DE0ECA" w14:textId="6B12B762" w:rsidR="00DD36C4" w:rsidRDefault="00DD36C4" w:rsidP="004C70DD">
            <w:pPr>
              <w:spacing w:line="240" w:lineRule="auto"/>
            </w:pPr>
            <w:r>
              <w:t>Begründet mit Stellentafel oder Zahlenstrahl.</w:t>
            </w:r>
          </w:p>
        </w:tc>
      </w:tr>
      <w:tr w:rsidR="004B0713" w:rsidRPr="00B74344" w14:paraId="3A915644" w14:textId="77777777" w:rsidTr="00105045">
        <w:tc>
          <w:tcPr>
            <w:tcW w:w="610" w:type="dxa"/>
          </w:tcPr>
          <w:p w14:paraId="70C503A2" w14:textId="389F4B82" w:rsidR="004B0713" w:rsidRPr="00B74344" w:rsidRDefault="004B0713" w:rsidP="00105045">
            <w:pPr>
              <w:pStyle w:val="berschrift3"/>
            </w:pPr>
            <w:r>
              <w:t>3.3</w:t>
            </w:r>
          </w:p>
        </w:tc>
        <w:tc>
          <w:tcPr>
            <w:tcW w:w="8462" w:type="dxa"/>
            <w:gridSpan w:val="3"/>
          </w:tcPr>
          <w:p w14:paraId="51295AE8" w14:textId="5C33A7E8" w:rsidR="004B0713" w:rsidRPr="00B74344" w:rsidRDefault="004B0713" w:rsidP="00105045">
            <w:pPr>
              <w:pStyle w:val="berschrift3"/>
            </w:pPr>
            <w:r>
              <w:t>Zahlen bilden</w:t>
            </w:r>
          </w:p>
        </w:tc>
      </w:tr>
      <w:tr w:rsidR="004B0713" w14:paraId="1469A68C" w14:textId="77777777" w:rsidTr="00105045">
        <w:trPr>
          <w:trHeight w:val="375"/>
        </w:trPr>
        <w:tc>
          <w:tcPr>
            <w:tcW w:w="610" w:type="dxa"/>
          </w:tcPr>
          <w:p w14:paraId="74A73C53" w14:textId="712B9978" w:rsidR="004B0713" w:rsidRDefault="004B0713" w:rsidP="00105045">
            <w:pPr>
              <w:spacing w:line="240" w:lineRule="atLeast"/>
            </w:pPr>
          </w:p>
        </w:tc>
        <w:tc>
          <w:tcPr>
            <w:tcW w:w="425" w:type="dxa"/>
          </w:tcPr>
          <w:p w14:paraId="4EC2433F" w14:textId="77777777" w:rsidR="004B0713" w:rsidRPr="007A149C" w:rsidRDefault="004B0713" w:rsidP="0010504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7CB70239" w14:textId="77777777" w:rsidR="004B0713" w:rsidRDefault="004B0713" w:rsidP="004B071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Bilde aus den Ziffern 2, 5, 7, 1 alle möglichen Zahlen und schreibe sie auf.</w:t>
            </w:r>
          </w:p>
          <w:p w14:paraId="0C3BE778" w14:textId="77777777" w:rsidR="004B0713" w:rsidRDefault="004B0713" w:rsidP="004B071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D23CD3" w14:paraId="56253393" w14:textId="77777777" w:rsidTr="00D23CD3">
              <w:tc>
                <w:tcPr>
                  <w:tcW w:w="8027" w:type="dxa"/>
                </w:tcPr>
                <w:p w14:paraId="498A3E33" w14:textId="77777777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0C0456A7" w14:textId="77777777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</w:p>
                <w:p w14:paraId="5C82498C" w14:textId="77777777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</w:p>
                <w:p w14:paraId="021E0EAA" w14:textId="1D7CEC4F" w:rsidR="00D23CD3" w:rsidRDefault="00D23CD3" w:rsidP="004B0713">
                  <w:pPr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17BBA305" w14:textId="4F51900A" w:rsidR="00D23CD3" w:rsidRDefault="00D23CD3" w:rsidP="00D23CD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4B0713" w14:paraId="3FFE7B54" w14:textId="77777777" w:rsidTr="00105045">
        <w:trPr>
          <w:trHeight w:val="375"/>
        </w:trPr>
        <w:tc>
          <w:tcPr>
            <w:tcW w:w="610" w:type="dxa"/>
          </w:tcPr>
          <w:p w14:paraId="1576DC96" w14:textId="77777777" w:rsidR="004B0713" w:rsidRDefault="004B0713" w:rsidP="00105045">
            <w:pPr>
              <w:spacing w:line="240" w:lineRule="atLeast"/>
            </w:pPr>
          </w:p>
        </w:tc>
        <w:tc>
          <w:tcPr>
            <w:tcW w:w="425" w:type="dxa"/>
          </w:tcPr>
          <w:p w14:paraId="0BF91327" w14:textId="76DB6DA7" w:rsidR="004B0713" w:rsidRPr="007A149C" w:rsidRDefault="004B0713" w:rsidP="0010504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20EAC267" w14:textId="77777777" w:rsidR="00D23CD3" w:rsidRDefault="008E62F9" w:rsidP="00D23CD3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 w:rsidR="00D23CD3"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D23CD3" w14:paraId="18069077" w14:textId="77777777" w:rsidTr="005D0BD7">
              <w:tc>
                <w:tcPr>
                  <w:tcW w:w="8027" w:type="dxa"/>
                </w:tcPr>
                <w:p w14:paraId="6930B120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0C07F773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</w:p>
                <w:p w14:paraId="28ACB844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</w:p>
                <w:p w14:paraId="0525D91B" w14:textId="77777777" w:rsidR="00D23CD3" w:rsidRDefault="00D23CD3" w:rsidP="00D23CD3">
                  <w:pPr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099BFB25" w14:textId="4EE0ECC9" w:rsidR="004B0713" w:rsidRDefault="00D23CD3" w:rsidP="0010504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4B0713" w14:paraId="21988468" w14:textId="77777777" w:rsidTr="00105045">
        <w:trPr>
          <w:trHeight w:val="145"/>
        </w:trPr>
        <w:tc>
          <w:tcPr>
            <w:tcW w:w="610" w:type="dxa"/>
          </w:tcPr>
          <w:p w14:paraId="34271763" w14:textId="2805AACF" w:rsidR="004B0713" w:rsidRDefault="008E62F9" w:rsidP="0010504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68191" wp14:editId="55D930AB">
                  <wp:extent cx="313144" cy="272386"/>
                  <wp:effectExtent l="0" t="0" r="0" b="0"/>
                  <wp:docPr id="22323" name="Grafik 2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AB8F23A" w14:textId="3EF7DE8A" w:rsidR="004B0713" w:rsidRDefault="008E62F9" w:rsidP="00105045">
            <w:pPr>
              <w:pStyle w:val="Nummerierung"/>
            </w:pPr>
            <w:r>
              <w:t>c</w:t>
            </w:r>
            <w:r w:rsidR="004B0713">
              <w:t>)</w:t>
            </w:r>
          </w:p>
        </w:tc>
        <w:tc>
          <w:tcPr>
            <w:tcW w:w="8037" w:type="dxa"/>
            <w:gridSpan w:val="2"/>
          </w:tcPr>
          <w:p w14:paraId="376B11D9" w14:textId="14C8684F" w:rsidR="004B0713" w:rsidRDefault="008E62F9" w:rsidP="0010504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Eine Person wählt 5 Ziffern. Die andere Person bildet daraus die größte und die kleinste Zahl. Wechselt euch ab.</w:t>
            </w:r>
          </w:p>
        </w:tc>
      </w:tr>
    </w:tbl>
    <w:p w14:paraId="2EBAEA85" w14:textId="77777777" w:rsidR="0021056C" w:rsidRDefault="0021056C"/>
    <w:p w14:paraId="3C8E4A46" w14:textId="77777777" w:rsidR="0020423D" w:rsidRDefault="0020423D" w:rsidP="0020423D">
      <w:pPr>
        <w:sectPr w:rsidR="0020423D" w:rsidSect="003079FB">
          <w:headerReference w:type="default" r:id="rId73"/>
          <w:footerReference w:type="default" r:id="rId7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7611"/>
        <w:gridCol w:w="426"/>
      </w:tblGrid>
      <w:tr w:rsidR="0020423D" w14:paraId="3C7A0FD8" w14:textId="77777777" w:rsidTr="00E20FAE">
        <w:tc>
          <w:tcPr>
            <w:tcW w:w="610" w:type="dxa"/>
          </w:tcPr>
          <w:p w14:paraId="39C43081" w14:textId="4933F3DE" w:rsidR="0020423D" w:rsidRDefault="0021056C" w:rsidP="00672EEB">
            <w:pPr>
              <w:pStyle w:val="berschrift1"/>
              <w:spacing w:line="240" w:lineRule="auto"/>
            </w:pPr>
            <w:r>
              <w:lastRenderedPageBreak/>
              <w:t>C</w:t>
            </w:r>
          </w:p>
        </w:tc>
        <w:tc>
          <w:tcPr>
            <w:tcW w:w="8462" w:type="dxa"/>
            <w:gridSpan w:val="4"/>
          </w:tcPr>
          <w:p w14:paraId="36858CDF" w14:textId="7A1832A0" w:rsidR="0020423D" w:rsidRPr="001C0C6A" w:rsidRDefault="006A0447" w:rsidP="00672EEB">
            <w:pPr>
              <w:pStyle w:val="berschrift1"/>
              <w:spacing w:line="240" w:lineRule="auto"/>
            </w:pPr>
            <w:r w:rsidRPr="006A0447">
              <w:t>Kann ich zu Zahlen Nachbarzahlen angeben und in Schritten zählen?</w:t>
            </w:r>
          </w:p>
        </w:tc>
      </w:tr>
      <w:tr w:rsidR="00C06F1F" w:rsidRPr="00E0758C" w14:paraId="53D6AF75" w14:textId="77777777" w:rsidTr="00E20FAE">
        <w:tc>
          <w:tcPr>
            <w:tcW w:w="610" w:type="dxa"/>
          </w:tcPr>
          <w:p w14:paraId="37F35F70" w14:textId="77777777" w:rsidR="00C06F1F" w:rsidRPr="00AC7674" w:rsidRDefault="00C06F1F" w:rsidP="00105045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2" w:type="dxa"/>
            <w:gridSpan w:val="4"/>
          </w:tcPr>
          <w:p w14:paraId="0EA10F5A" w14:textId="77777777" w:rsidR="00C06F1F" w:rsidRPr="00AC7674" w:rsidRDefault="00C06F1F" w:rsidP="00105045">
            <w:pPr>
              <w:pStyle w:val="berschrift2"/>
              <w:rPr>
                <w:noProof/>
                <w:color w:val="70BCC9" w:themeColor="text2" w:themeTint="99"/>
              </w:rPr>
            </w:pPr>
            <w:r w:rsidRPr="00B80FB3">
              <w:rPr>
                <w:color w:val="70BCC9" w:themeColor="text2" w:themeTint="99"/>
              </w:rPr>
              <w:t>Nachbar-Einer und Nachbar-Zehner</w:t>
            </w:r>
          </w:p>
        </w:tc>
      </w:tr>
      <w:tr w:rsidR="00C06F1F" w:rsidRPr="00E0758C" w14:paraId="2A9708B7" w14:textId="77777777" w:rsidTr="00344CFE">
        <w:trPr>
          <w:trHeight w:val="2889"/>
        </w:trPr>
        <w:tc>
          <w:tcPr>
            <w:tcW w:w="610" w:type="dxa"/>
          </w:tcPr>
          <w:p w14:paraId="37E003AC" w14:textId="77777777" w:rsidR="00C06F1F" w:rsidRPr="00E0758C" w:rsidRDefault="00C06F1F" w:rsidP="00105045">
            <w:pPr>
              <w:spacing w:line="240" w:lineRule="atLeast"/>
            </w:pPr>
          </w:p>
        </w:tc>
        <w:tc>
          <w:tcPr>
            <w:tcW w:w="8036" w:type="dxa"/>
            <w:gridSpan w:val="3"/>
          </w:tcPr>
          <w:p w14:paraId="27F9B0CE" w14:textId="2C75D3F9" w:rsidR="00C06F1F" w:rsidRDefault="00C06F1F" w:rsidP="00105045">
            <w:pPr>
              <w:spacing w:line="240" w:lineRule="auto"/>
            </w:pPr>
            <w:r>
              <w:t xml:space="preserve">Zwischen welchen </w:t>
            </w:r>
            <w:proofErr w:type="spellStart"/>
            <w:r w:rsidRPr="00891A69">
              <w:t>Einern</w:t>
            </w:r>
            <w:proofErr w:type="spellEnd"/>
            <w:r w:rsidRPr="00891A69">
              <w:t xml:space="preserve"> und Zehnern</w:t>
            </w:r>
            <w:r>
              <w:t xml:space="preserve"> steht die Zahl? Trage ein.</w:t>
            </w:r>
          </w:p>
          <w:p w14:paraId="3F51D4F8" w14:textId="7B3FC5D1" w:rsidR="009E2FC5" w:rsidRDefault="009E2FC5" w:rsidP="00105045">
            <w:pPr>
              <w:spacing w:line="240" w:lineRule="auto"/>
            </w:pPr>
          </w:p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6"/>
            </w:tblGrid>
            <w:tr w:rsidR="009E2FC5" w14:paraId="18493375" w14:textId="77777777" w:rsidTr="00A12C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05" w:type="dxa"/>
                </w:tcPr>
                <w:p w14:paraId="37DC518A" w14:textId="0DB7B604" w:rsidR="009E2FC5" w:rsidRDefault="009F1BC6" w:rsidP="009E2FC5">
                  <w:pPr>
                    <w:spacing w:line="240" w:lineRule="auto"/>
                  </w:pPr>
                  <w:r w:rsidRPr="006A4C82">
                    <w:t xml:space="preserve">Kleinerer </w:t>
                  </w:r>
                  <w:r w:rsidR="009E2FC5" w:rsidRPr="006A4C82">
                    <w:t>Nachbar-Zehner</w:t>
                  </w:r>
                </w:p>
              </w:tc>
              <w:tc>
                <w:tcPr>
                  <w:tcW w:w="1605" w:type="dxa"/>
                </w:tcPr>
                <w:p w14:paraId="1A30ED8E" w14:textId="6BF7B099" w:rsidR="009E2FC5" w:rsidRDefault="009F1BC6" w:rsidP="009E2FC5">
                  <w:pPr>
                    <w:spacing w:line="240" w:lineRule="auto"/>
                  </w:pPr>
                  <w:r w:rsidRPr="006A4C82">
                    <w:t xml:space="preserve">Kleinerer </w:t>
                  </w:r>
                  <w:r w:rsidR="009E2FC5" w:rsidRPr="006A4C82">
                    <w:t>Nachbar-Einer</w:t>
                  </w:r>
                </w:p>
              </w:tc>
              <w:tc>
                <w:tcPr>
                  <w:tcW w:w="1605" w:type="dxa"/>
                </w:tcPr>
                <w:p w14:paraId="621632EE" w14:textId="568E7540" w:rsidR="009E2FC5" w:rsidRDefault="009E2FC5" w:rsidP="009E2FC5">
                  <w:pPr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1605" w:type="dxa"/>
                </w:tcPr>
                <w:p w14:paraId="08ACC635" w14:textId="77419D36" w:rsidR="009E2FC5" w:rsidRDefault="009F1BC6" w:rsidP="009E2FC5">
                  <w:pPr>
                    <w:spacing w:line="240" w:lineRule="auto"/>
                  </w:pPr>
                  <w:r w:rsidRPr="006A4C82">
                    <w:t xml:space="preserve">Größerer </w:t>
                  </w:r>
                  <w:r w:rsidR="009E2FC5" w:rsidRPr="006A4C82">
                    <w:t>Nachbar-Einer</w:t>
                  </w:r>
                </w:p>
              </w:tc>
              <w:tc>
                <w:tcPr>
                  <w:tcW w:w="1606" w:type="dxa"/>
                </w:tcPr>
                <w:p w14:paraId="673C8863" w14:textId="57A62968" w:rsidR="009E2FC5" w:rsidRDefault="009F1BC6" w:rsidP="009E2FC5">
                  <w:pPr>
                    <w:spacing w:line="240" w:lineRule="auto"/>
                  </w:pPr>
                  <w:r w:rsidRPr="006A4C82">
                    <w:t xml:space="preserve">Größerer </w:t>
                  </w:r>
                  <w:r w:rsidR="009E2FC5" w:rsidRPr="006A4C82">
                    <w:t>Nachbar-Zehner</w:t>
                  </w:r>
                </w:p>
              </w:tc>
            </w:tr>
            <w:tr w:rsidR="009E2FC5" w14:paraId="4B4CE22F" w14:textId="77777777" w:rsidTr="00A12C37">
              <w:tc>
                <w:tcPr>
                  <w:tcW w:w="1605" w:type="dxa"/>
                  <w:vAlign w:val="center"/>
                </w:tcPr>
                <w:p w14:paraId="069372E0" w14:textId="258961C6" w:rsidR="009E2FC5" w:rsidRDefault="009E2FC5" w:rsidP="009E2FC5">
                  <w:pPr>
                    <w:spacing w:line="240" w:lineRule="auto"/>
                    <w:jc w:val="center"/>
                  </w:pPr>
                  <w:r w:rsidRPr="006A4C82">
                    <w:t>440</w:t>
                  </w:r>
                </w:p>
              </w:tc>
              <w:tc>
                <w:tcPr>
                  <w:tcW w:w="1605" w:type="dxa"/>
                  <w:vAlign w:val="center"/>
                </w:tcPr>
                <w:p w14:paraId="61AABA8A" w14:textId="2278BBCD" w:rsidR="009E2FC5" w:rsidRDefault="009E2FC5" w:rsidP="009E2FC5">
                  <w:pPr>
                    <w:spacing w:line="240" w:lineRule="auto"/>
                    <w:jc w:val="center"/>
                  </w:pPr>
                  <w:r w:rsidRPr="006A4C82">
                    <w:t>449</w:t>
                  </w:r>
                </w:p>
              </w:tc>
              <w:tc>
                <w:tcPr>
                  <w:tcW w:w="1605" w:type="dxa"/>
                  <w:vAlign w:val="center"/>
                </w:tcPr>
                <w:p w14:paraId="6DC31EB1" w14:textId="0CC97D45" w:rsidR="009E2FC5" w:rsidRPr="00B00335" w:rsidRDefault="009E2FC5" w:rsidP="009E2FC5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450</w:t>
                  </w:r>
                </w:p>
              </w:tc>
              <w:tc>
                <w:tcPr>
                  <w:tcW w:w="1605" w:type="dxa"/>
                  <w:vAlign w:val="center"/>
                </w:tcPr>
                <w:p w14:paraId="717D4EFB" w14:textId="28D772B8" w:rsidR="009E2FC5" w:rsidRDefault="009E2FC5" w:rsidP="009E2FC5">
                  <w:pPr>
                    <w:spacing w:line="240" w:lineRule="auto"/>
                    <w:jc w:val="center"/>
                  </w:pPr>
                  <w:r w:rsidRPr="006A4C82">
                    <w:t>451</w:t>
                  </w:r>
                </w:p>
              </w:tc>
              <w:tc>
                <w:tcPr>
                  <w:tcW w:w="1606" w:type="dxa"/>
                  <w:vAlign w:val="center"/>
                </w:tcPr>
                <w:p w14:paraId="6F4BD590" w14:textId="6C58CE97" w:rsidR="009E2FC5" w:rsidRDefault="009E2FC5" w:rsidP="009E2FC5">
                  <w:pPr>
                    <w:spacing w:line="240" w:lineRule="auto"/>
                    <w:jc w:val="center"/>
                  </w:pPr>
                  <w:r w:rsidRPr="006A4C82">
                    <w:t>460</w:t>
                  </w:r>
                </w:p>
              </w:tc>
            </w:tr>
            <w:tr w:rsidR="009E2FC5" w14:paraId="299C38E1" w14:textId="77777777" w:rsidTr="00A12C37">
              <w:tc>
                <w:tcPr>
                  <w:tcW w:w="1605" w:type="dxa"/>
                  <w:vAlign w:val="center"/>
                </w:tcPr>
                <w:p w14:paraId="08E2DD32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24C873B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4CECA186" w14:textId="25FA5737" w:rsidR="009E2FC5" w:rsidRPr="00B00335" w:rsidRDefault="009E2FC5" w:rsidP="009E2FC5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1605" w:type="dxa"/>
                  <w:vAlign w:val="center"/>
                </w:tcPr>
                <w:p w14:paraId="2CFD6946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6" w:type="dxa"/>
                  <w:vAlign w:val="center"/>
                </w:tcPr>
                <w:p w14:paraId="10BC79E0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</w:tr>
            <w:tr w:rsidR="009E2FC5" w14:paraId="2C39DD0B" w14:textId="77777777" w:rsidTr="00A12C37">
              <w:tc>
                <w:tcPr>
                  <w:tcW w:w="1605" w:type="dxa"/>
                  <w:vAlign w:val="center"/>
                </w:tcPr>
                <w:p w14:paraId="314FCC45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D5C3E11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36C60B8F" w14:textId="0FF0A33D" w:rsidR="009E2FC5" w:rsidRPr="00B00335" w:rsidRDefault="009E2FC5" w:rsidP="009E2FC5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1605" w:type="dxa"/>
                  <w:vAlign w:val="center"/>
                </w:tcPr>
                <w:p w14:paraId="66B650AD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6" w:type="dxa"/>
                  <w:vAlign w:val="center"/>
                </w:tcPr>
                <w:p w14:paraId="7B41F3FB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</w:tr>
            <w:tr w:rsidR="009E2FC5" w14:paraId="6B288AA7" w14:textId="77777777" w:rsidTr="00A12C37">
              <w:tc>
                <w:tcPr>
                  <w:tcW w:w="1605" w:type="dxa"/>
                  <w:vAlign w:val="center"/>
                </w:tcPr>
                <w:p w14:paraId="2B37C372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551BE51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BFED67E" w14:textId="1DB30EDD" w:rsidR="009E2FC5" w:rsidRPr="00B00335" w:rsidRDefault="009E2FC5" w:rsidP="009E2FC5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10 000</w:t>
                  </w:r>
                </w:p>
              </w:tc>
              <w:tc>
                <w:tcPr>
                  <w:tcW w:w="1605" w:type="dxa"/>
                  <w:vAlign w:val="center"/>
                </w:tcPr>
                <w:p w14:paraId="7A7796A5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1606" w:type="dxa"/>
                  <w:vAlign w:val="center"/>
                </w:tcPr>
                <w:p w14:paraId="58DB2BB4" w14:textId="77777777" w:rsidR="009E2FC5" w:rsidRDefault="009E2FC5" w:rsidP="009E2FC5">
                  <w:pPr>
                    <w:spacing w:line="240" w:lineRule="auto"/>
                    <w:jc w:val="center"/>
                  </w:pPr>
                </w:p>
              </w:tc>
            </w:tr>
          </w:tbl>
          <w:p w14:paraId="1F18324E" w14:textId="65DCC8C3" w:rsidR="00C06F1F" w:rsidRPr="00E0758C" w:rsidRDefault="00182C65" w:rsidP="00344CFE">
            <w:r>
              <w:t xml:space="preserve"> </w:t>
            </w:r>
          </w:p>
        </w:tc>
        <w:tc>
          <w:tcPr>
            <w:tcW w:w="426" w:type="dxa"/>
            <w:vAlign w:val="bottom"/>
          </w:tcPr>
          <w:p w14:paraId="7E4EA82F" w14:textId="01734626" w:rsidR="00C06F1F" w:rsidRPr="00E0758C" w:rsidRDefault="00A3606A" w:rsidP="00105045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23936" behindDoc="0" locked="0" layoutInCell="1" allowOverlap="1" wp14:anchorId="3E56D54E" wp14:editId="65218495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264795</wp:posOffset>
                  </wp:positionV>
                  <wp:extent cx="222885" cy="700405"/>
                  <wp:effectExtent l="0" t="0" r="5715" b="0"/>
                  <wp:wrapNone/>
                  <wp:docPr id="297894782" name="Grafik 297894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6F1F" w:rsidRPr="00E0758C" w14:paraId="51382538" w14:textId="77777777" w:rsidTr="00E20FAE">
        <w:tc>
          <w:tcPr>
            <w:tcW w:w="624" w:type="dxa"/>
            <w:gridSpan w:val="2"/>
          </w:tcPr>
          <w:p w14:paraId="25E46C86" w14:textId="77777777" w:rsidR="00C06F1F" w:rsidRPr="00AC7674" w:rsidRDefault="00C06F1F" w:rsidP="00105045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3"/>
          </w:tcPr>
          <w:p w14:paraId="472428A5" w14:textId="10BBAB67" w:rsidR="00C06F1F" w:rsidRPr="00AC7674" w:rsidRDefault="00C06F1F" w:rsidP="0010504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In Schritten zähl</w:t>
            </w:r>
            <w:r w:rsidRPr="00AC7674">
              <w:rPr>
                <w:color w:val="70BCC9" w:themeColor="text2" w:themeTint="99"/>
              </w:rPr>
              <w:t>en</w:t>
            </w:r>
          </w:p>
        </w:tc>
      </w:tr>
      <w:tr w:rsidR="00C06F1F" w:rsidRPr="00E0758C" w14:paraId="7A7C13EB" w14:textId="77777777" w:rsidTr="00E20FAE">
        <w:tc>
          <w:tcPr>
            <w:tcW w:w="610" w:type="dxa"/>
          </w:tcPr>
          <w:p w14:paraId="71F8C908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0452320" w14:textId="7DE85C95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2"/>
          </w:tcPr>
          <w:p w14:paraId="27618022" w14:textId="693810B4" w:rsidR="00C06F1F" w:rsidRDefault="00C06F1F" w:rsidP="000B1991">
            <w:pPr>
              <w:pStyle w:val="Ausflltext"/>
            </w:pPr>
            <w:r w:rsidRPr="00A75E70">
              <w:t>Zeichne Zweihunderterschritte vorwärts und schreibe die Zahlen bis 1 000 auf.</w:t>
            </w:r>
          </w:p>
          <w:p w14:paraId="1C185ABE" w14:textId="344B449E" w:rsidR="001C3A55" w:rsidRDefault="009B37AD" w:rsidP="000B1991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7D5BA097" wp14:editId="5257374A">
                      <wp:simplePos x="0" y="0"/>
                      <wp:positionH relativeFrom="column">
                        <wp:posOffset>101388</wp:posOffset>
                      </wp:positionH>
                      <wp:positionV relativeFrom="paragraph">
                        <wp:posOffset>20320</wp:posOffset>
                      </wp:positionV>
                      <wp:extent cx="4699212" cy="674793"/>
                      <wp:effectExtent l="0" t="0" r="12700" b="1143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212" cy="674793"/>
                                <a:chOff x="0" y="0"/>
                                <a:chExt cx="4699212" cy="674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94555" cy="470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6C6477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56F955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A7EC06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BA097" id="Gruppieren 26" o:spid="_x0000_s1419" style="position:absolute;margin-left:8pt;margin-top:1.6pt;width:370pt;height:53.15pt;z-index:251677184;mso-position-horizontal-relative:text;mso-position-vertical-relative:text" coordsize="46992,674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">
                      <v:shape id="Grafik 872209941" o:spid="_x0000_s1420" type="#_x0000_t75" style="position:absolute;width:46945;height:4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">
                        <v:imagedata r:id="rId76" o:title="" cropbottom="24294f"/>
                      </v:shape>
                      <v:group id="Gruppieren 25" o:spid="_x0000_s1421" style="position:absolute;left:203;top:4233;width:46789;height:2514" coordsize="46788,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">
                        <v:roundrect id="_x0000_s1422" style="position:absolute;left:42705;width:4083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4B6C6477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423" style="position:absolute;left:8534;width:351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1856F955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424" style="position:absolute;width:377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5BA7EC06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465E5877" w14:textId="0EEFB7D0" w:rsidR="001C3A55" w:rsidRDefault="001C3A55" w:rsidP="009B37AD">
            <w:pPr>
              <w:pStyle w:val="berschrift9"/>
            </w:pPr>
          </w:p>
          <w:p w14:paraId="67A8EADD" w14:textId="4B65DE45" w:rsidR="009B37AD" w:rsidRDefault="009B37AD" w:rsidP="000B1991">
            <w:pPr>
              <w:pStyle w:val="Ausflltext"/>
            </w:pPr>
          </w:p>
          <w:p w14:paraId="0E8AB630" w14:textId="6030389C" w:rsidR="00C06F1F" w:rsidRPr="00E0758C" w:rsidRDefault="00C06F1F" w:rsidP="00DF54E3"/>
        </w:tc>
      </w:tr>
      <w:tr w:rsidR="00C06F1F" w:rsidRPr="00E0758C" w14:paraId="2F65BD36" w14:textId="77777777" w:rsidTr="00DF54E3">
        <w:trPr>
          <w:trHeight w:val="864"/>
        </w:trPr>
        <w:tc>
          <w:tcPr>
            <w:tcW w:w="610" w:type="dxa"/>
          </w:tcPr>
          <w:p w14:paraId="05151F54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65F7DDC" w14:textId="0C30ADEC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686C1811" w14:textId="592930B5" w:rsidR="00C06F1F" w:rsidRDefault="00C06F1F" w:rsidP="000B1991">
            <w:pPr>
              <w:pStyle w:val="Ausflltext"/>
            </w:pPr>
            <w:r w:rsidRPr="00A75E70">
              <w:t>Zeichne Hunderterschritte rückwärts und schreibe die Zahlen auf.</w:t>
            </w:r>
          </w:p>
          <w:p w14:paraId="074F6DB9" w14:textId="0BF4FD3B" w:rsidR="00C06F1F" w:rsidRPr="00E0758C" w:rsidRDefault="009B37AD" w:rsidP="00DF54E3">
            <w:pPr>
              <w:spacing w:line="240" w:lineRule="atLeast"/>
            </w:pPr>
            <w: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FF9B35" wp14:editId="5827B0EF">
                      <wp:extent cx="4733281" cy="723903"/>
                      <wp:effectExtent l="0" t="0" r="17145" b="1270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723903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6FCA173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4CAB94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32C66B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FF9B35" id="Gruppieren 28" o:spid="_x0000_s1425" style="width:372.7pt;height:57pt;mso-position-horizontal-relative:char;mso-position-vertical-relative:line" coordsize="47332,723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">
                      <v:group id="Gruppieren 25" o:spid="_x0000_s1426" style="position:absolute;top:4673;width:47332;height:2566" coordorigin="-474,-16" coordsize="47334,2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">
                        <v:roundrect id="_x0000_s1427" style="position:absolute;left:42900;top:33;width:396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76FCA173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428" style="position:absolute;left:38270;top:-16;width:3960;height:25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54CAB94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429" style="position:absolute;left:-474;width:396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0032C66B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430" type="#_x0000_t75" style="position:absolute;width:47326;height:4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">
                        <v:imagedata r:id="rId78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vAlign w:val="bottom"/>
          </w:tcPr>
          <w:p w14:paraId="0D3117AB" w14:textId="1E8A2ACB" w:rsidR="00C06F1F" w:rsidRPr="00E0758C" w:rsidRDefault="00A3606A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24960" behindDoc="0" locked="0" layoutInCell="1" allowOverlap="1" wp14:anchorId="35986B90" wp14:editId="51E8433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-522605</wp:posOffset>
                  </wp:positionV>
                  <wp:extent cx="222885" cy="700405"/>
                  <wp:effectExtent l="0" t="0" r="5715" b="0"/>
                  <wp:wrapNone/>
                  <wp:docPr id="1230731367" name="Grafik 123073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6F1F" w:rsidRPr="00E0758C" w14:paraId="4CC61D07" w14:textId="77777777" w:rsidTr="00E20FAE">
        <w:tc>
          <w:tcPr>
            <w:tcW w:w="624" w:type="dxa"/>
            <w:gridSpan w:val="2"/>
          </w:tcPr>
          <w:p w14:paraId="7ABF9A62" w14:textId="77777777" w:rsidR="00C06F1F" w:rsidRPr="00AC7674" w:rsidRDefault="00C06F1F" w:rsidP="0010504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48" w:type="dxa"/>
            <w:gridSpan w:val="3"/>
          </w:tcPr>
          <w:p w14:paraId="2392AB66" w14:textId="47B11DF5" w:rsidR="00C06F1F" w:rsidRPr="00AC7674" w:rsidRDefault="00C06F1F" w:rsidP="0010504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Zahlenreihen</w:t>
            </w:r>
          </w:p>
        </w:tc>
      </w:tr>
      <w:tr w:rsidR="000B3B46" w:rsidRPr="00E0758C" w14:paraId="53688C1D" w14:textId="77777777" w:rsidTr="000B3B46">
        <w:tc>
          <w:tcPr>
            <w:tcW w:w="610" w:type="dxa"/>
          </w:tcPr>
          <w:p w14:paraId="67547F7D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2" w:type="dxa"/>
            <w:gridSpan w:val="4"/>
          </w:tcPr>
          <w:p w14:paraId="6E9C494F" w14:textId="77777777" w:rsidR="000B3B46" w:rsidRDefault="000B3B46" w:rsidP="00105045">
            <w:pPr>
              <w:spacing w:line="240" w:lineRule="auto"/>
            </w:pPr>
            <w:r w:rsidRPr="00A75E70">
              <w:t>Ergänze die Zahlenreihen.</w:t>
            </w:r>
          </w:p>
          <w:p w14:paraId="7CB5541B" w14:textId="77777777" w:rsidR="000B3B46" w:rsidRPr="00E0758C" w:rsidRDefault="000B3B46" w:rsidP="00105045">
            <w:pPr>
              <w:spacing w:line="240" w:lineRule="auto"/>
            </w:pPr>
            <w:r w:rsidRPr="00E0758C">
              <w:t xml:space="preserve"> </w:t>
            </w:r>
          </w:p>
        </w:tc>
      </w:tr>
      <w:tr w:rsidR="00C06F1F" w:rsidRPr="00E0758C" w14:paraId="46162C8B" w14:textId="77777777" w:rsidTr="00E20FAE">
        <w:tc>
          <w:tcPr>
            <w:tcW w:w="610" w:type="dxa"/>
          </w:tcPr>
          <w:p w14:paraId="6CD41B8F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03233CA" w14:textId="21BC4B13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180DB6AC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38B5D82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748F2568" w14:textId="23A6C5A4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29AF72D" w14:textId="4FF8E205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7E093E81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3AFCDC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723E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7A8A350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B8E2AD2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035DF1E9" w14:textId="31F372E4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14E0EDB7" w14:textId="77777777" w:rsidTr="00E20FAE">
        <w:tc>
          <w:tcPr>
            <w:tcW w:w="610" w:type="dxa"/>
          </w:tcPr>
          <w:p w14:paraId="5BB7B37A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16D2723" w14:textId="37D84AB5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B00DE5D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FD674E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14EC14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5592C4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3903E905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660F471F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285616" w14:textId="1ABF8954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6D7B846C" w14:textId="41040ED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6941BF2" w14:textId="53BA3834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5D68B47C" w14:textId="37FD69F4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409038E7" w14:textId="77777777" w:rsidTr="00E20FAE">
        <w:tc>
          <w:tcPr>
            <w:tcW w:w="610" w:type="dxa"/>
          </w:tcPr>
          <w:p w14:paraId="140C31D7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2E0CCF6" w14:textId="23CE5682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41ED0BA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29B7EEEF" w14:textId="3BCF8825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1055FD3A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DE0489A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04E0E11" w14:textId="1A03B18F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3D7E7F0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8DB71F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5AF6BA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C14FCA" w14:textId="2A0B0486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122F6DB3" w14:textId="4D3A28F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0AAF2588" w14:textId="77777777" w:rsidTr="00E20FAE">
        <w:tc>
          <w:tcPr>
            <w:tcW w:w="610" w:type="dxa"/>
          </w:tcPr>
          <w:p w14:paraId="7FAFF521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5BE22F" w14:textId="5E53C93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79054C93" w14:textId="77777777" w:rsidR="00E20FAE" w:rsidRDefault="00E20FAE" w:rsidP="00E20FAE">
            <w:pPr>
              <w:pStyle w:val="Ausflltext"/>
            </w:pPr>
            <w:r w:rsidRPr="00F1212A">
              <w:t>In welchen Schritten wurde hier gezählt?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6B4C61D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B5794C4" w14:textId="0BF1D902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49F31CA9" w14:textId="7FB2DDBF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0E9F6A19" w14:textId="05D2B693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14B5E760" w14:textId="06C67066" w:rsidR="00E20FAE" w:rsidRPr="00F1212A" w:rsidRDefault="00E20FAE" w:rsidP="00E20FAE">
                  <w:r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2179FA62" w14:textId="0D335EBF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5F875765" w14:textId="26F7D858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663096B4" w14:textId="782B0F53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1126F7F" w14:textId="03B95629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6C52FF2C" w14:textId="77777777" w:rsidR="00E20FAE" w:rsidRDefault="00E20FAE" w:rsidP="00E20FAE">
            <w:pPr>
              <w:spacing w:line="240" w:lineRule="auto"/>
            </w:pPr>
          </w:p>
          <w:p w14:paraId="0C00EDD5" w14:textId="288D74F5" w:rsidR="00E20FAE" w:rsidRDefault="00E20FAE" w:rsidP="00E20FAE">
            <w:pPr>
              <w:spacing w:line="240" w:lineRule="auto"/>
            </w:pPr>
            <w:r>
              <w:t xml:space="preserve">Es wurde in </w:t>
            </w:r>
            <w:r w:rsidRPr="00832706">
              <w:rPr>
                <w:color w:val="7F7F7F" w:themeColor="text1" w:themeTint="80"/>
              </w:rPr>
              <w:t>____</w:t>
            </w:r>
            <w:r w:rsidR="00832706" w:rsidRPr="00832706">
              <w:rPr>
                <w:color w:val="7F7F7F" w:themeColor="text1" w:themeTint="80"/>
              </w:rPr>
              <w:t>______</w:t>
            </w:r>
            <w:r w:rsidRPr="00832706">
              <w:rPr>
                <w:color w:val="7F7F7F" w:themeColor="text1" w:themeTint="80"/>
              </w:rPr>
              <w:t>_</w:t>
            </w:r>
            <w:r>
              <w:t>- Schritten gezählt.</w:t>
            </w:r>
          </w:p>
        </w:tc>
        <w:tc>
          <w:tcPr>
            <w:tcW w:w="426" w:type="dxa"/>
            <w:vAlign w:val="bottom"/>
          </w:tcPr>
          <w:p w14:paraId="1AB0C62B" w14:textId="449BE814" w:rsidR="00E20FAE" w:rsidRPr="00E0758C" w:rsidRDefault="00A3606A" w:rsidP="00E20FAE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25984" behindDoc="0" locked="0" layoutInCell="1" allowOverlap="1" wp14:anchorId="2C2324B4" wp14:editId="56683F5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163195</wp:posOffset>
                  </wp:positionV>
                  <wp:extent cx="222885" cy="700405"/>
                  <wp:effectExtent l="0" t="0" r="5715" b="0"/>
                  <wp:wrapNone/>
                  <wp:docPr id="1473246827" name="Grafik 147324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60F085" w14:textId="77777777" w:rsidR="0020423D" w:rsidRDefault="0020423D" w:rsidP="0020423D"/>
    <w:p w14:paraId="16F80738" w14:textId="77777777" w:rsidR="0020423D" w:rsidRDefault="0020423D" w:rsidP="0020423D">
      <w:pPr>
        <w:sectPr w:rsidR="0020423D" w:rsidSect="006259AD">
          <w:headerReference w:type="default" r:id="rId79"/>
          <w:headerReference w:type="first" r:id="rId8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20423D" w14:paraId="02C74D24" w14:textId="77777777" w:rsidTr="002B12F6">
        <w:tc>
          <w:tcPr>
            <w:tcW w:w="610" w:type="dxa"/>
          </w:tcPr>
          <w:p w14:paraId="4439AE35" w14:textId="761A8BD8" w:rsidR="0020423D" w:rsidRDefault="0021056C" w:rsidP="00672EEB">
            <w:pPr>
              <w:pStyle w:val="berschrift1"/>
              <w:spacing w:line="240" w:lineRule="auto"/>
            </w:pPr>
            <w:r>
              <w:lastRenderedPageBreak/>
              <w:t>C</w:t>
            </w:r>
          </w:p>
        </w:tc>
        <w:tc>
          <w:tcPr>
            <w:tcW w:w="8462" w:type="dxa"/>
            <w:gridSpan w:val="2"/>
          </w:tcPr>
          <w:p w14:paraId="73DD104D" w14:textId="49E4E6D2" w:rsidR="0020423D" w:rsidRPr="001C0C6A" w:rsidRDefault="0020423D" w:rsidP="00672EEB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6A0447" w:rsidRPr="006A0447">
              <w:t>zu Zahlen Nachbarzahlen angeben und in Schritten zählen</w:t>
            </w:r>
          </w:p>
        </w:tc>
      </w:tr>
      <w:tr w:rsidR="0020423D" w14:paraId="42042417" w14:textId="77777777" w:rsidTr="002B12F6">
        <w:tc>
          <w:tcPr>
            <w:tcW w:w="610" w:type="dxa"/>
          </w:tcPr>
          <w:p w14:paraId="32E71899" w14:textId="77777777" w:rsidR="0020423D" w:rsidRPr="00B74344" w:rsidRDefault="0020423D" w:rsidP="00105045">
            <w:pPr>
              <w:pStyle w:val="berschrift2"/>
            </w:pPr>
            <w:r w:rsidRPr="00B74344">
              <w:t>1</w:t>
            </w:r>
          </w:p>
        </w:tc>
        <w:tc>
          <w:tcPr>
            <w:tcW w:w="8462" w:type="dxa"/>
            <w:gridSpan w:val="2"/>
          </w:tcPr>
          <w:p w14:paraId="66A77A1A" w14:textId="11D73D62" w:rsidR="0020423D" w:rsidRPr="00B74344" w:rsidRDefault="0021056C" w:rsidP="00105045">
            <w:pPr>
              <w:pStyle w:val="berschrift2"/>
            </w:pPr>
            <w:r w:rsidRPr="0021056C">
              <w:t>Nachbar-Einer und Nachbar-Zehner</w:t>
            </w:r>
          </w:p>
        </w:tc>
      </w:tr>
      <w:tr w:rsidR="0020423D" w14:paraId="34C03CEC" w14:textId="77777777" w:rsidTr="002B12F6">
        <w:tc>
          <w:tcPr>
            <w:tcW w:w="610" w:type="dxa"/>
          </w:tcPr>
          <w:p w14:paraId="33E96EBB" w14:textId="77777777" w:rsidR="0020423D" w:rsidRPr="00B74344" w:rsidRDefault="0020423D" w:rsidP="00105045">
            <w:pPr>
              <w:pStyle w:val="berschrift3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D49D6C0" w14:textId="545139FD" w:rsidR="0020423D" w:rsidRPr="00B74344" w:rsidRDefault="009F1BC6" w:rsidP="0021056C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606528" behindDoc="0" locked="0" layoutInCell="1" allowOverlap="1" wp14:anchorId="2FAE1DCC" wp14:editId="72860C24">
                  <wp:simplePos x="0" y="0"/>
                  <wp:positionH relativeFrom="column">
                    <wp:posOffset>3383329</wp:posOffset>
                  </wp:positionH>
                  <wp:positionV relativeFrom="paragraph">
                    <wp:posOffset>418465</wp:posOffset>
                  </wp:positionV>
                  <wp:extent cx="2011680" cy="451485"/>
                  <wp:effectExtent l="0" t="0" r="0" b="5715"/>
                  <wp:wrapNone/>
                  <wp:docPr id="22069" name="Grafik 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6" descr="Macintosh HD:Users:cmosandl:Desktop:DSC01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056C">
              <w:t>Zahlen am Zahlenstrahl</w:t>
            </w:r>
          </w:p>
        </w:tc>
      </w:tr>
      <w:tr w:rsidR="0021056C" w14:paraId="72C298CC" w14:textId="77777777" w:rsidTr="002B12F6">
        <w:tc>
          <w:tcPr>
            <w:tcW w:w="610" w:type="dxa"/>
          </w:tcPr>
          <w:p w14:paraId="4DEDF3EA" w14:textId="58DCF7AE" w:rsidR="0021056C" w:rsidRDefault="0021056C" w:rsidP="0021056C">
            <w:pPr>
              <w:spacing w:line="240" w:lineRule="atLeast"/>
            </w:pPr>
          </w:p>
        </w:tc>
        <w:tc>
          <w:tcPr>
            <w:tcW w:w="425" w:type="dxa"/>
          </w:tcPr>
          <w:p w14:paraId="3CB32B1B" w14:textId="77777777" w:rsidR="0021056C" w:rsidRPr="007A149C" w:rsidRDefault="0021056C" w:rsidP="0021056C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073BEB62" w14:textId="5BED7DFD" w:rsidR="0021056C" w:rsidRDefault="0021056C" w:rsidP="009F1BC6">
            <w:pPr>
              <w:pStyle w:val="Listenabsatz"/>
            </w:pPr>
            <w:r>
              <w:t xml:space="preserve">Hefte eine Zahlenkarte an den leeren Zahlenstrahl. </w:t>
            </w:r>
          </w:p>
          <w:p w14:paraId="20C1B87D" w14:textId="65749ECC" w:rsidR="0021056C" w:rsidRDefault="0021056C" w:rsidP="009F1BC6">
            <w:pPr>
              <w:pStyle w:val="Listenabsatz"/>
            </w:pPr>
            <w:r>
              <w:t>Beschrifte weiße Karten mit den Nachbar-</w:t>
            </w:r>
            <w:proofErr w:type="spellStart"/>
            <w:r>
              <w:t>Einern</w:t>
            </w:r>
            <w:proofErr w:type="spellEnd"/>
            <w:r>
              <w:t xml:space="preserve"> </w:t>
            </w:r>
          </w:p>
          <w:p w14:paraId="42CF5B7E" w14:textId="363E5DD1" w:rsidR="0021056C" w:rsidRDefault="0021056C" w:rsidP="009F1BC6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t xml:space="preserve">und hefte sie an die richtige Stelle. </w:t>
            </w:r>
          </w:p>
          <w:p w14:paraId="4AF4F7AC" w14:textId="6A1066E1" w:rsidR="0021056C" w:rsidRDefault="0021056C" w:rsidP="009F1BC6">
            <w:pPr>
              <w:pStyle w:val="Listenabsatz"/>
            </w:pPr>
            <w:r>
              <w:t>Hefte die Karten mit den Nachbar-Zehnern an die richtige Stelle.</w:t>
            </w:r>
          </w:p>
          <w:p w14:paraId="1DA58A98" w14:textId="076F113D" w:rsidR="002B12F6" w:rsidRDefault="002B12F6" w:rsidP="002B12F6">
            <w:pPr>
              <w:spacing w:line="240" w:lineRule="auto"/>
            </w:pPr>
          </w:p>
        </w:tc>
      </w:tr>
      <w:tr w:rsidR="0021056C" w14:paraId="739A3FC4" w14:textId="77777777" w:rsidTr="002B12F6">
        <w:tc>
          <w:tcPr>
            <w:tcW w:w="610" w:type="dxa"/>
          </w:tcPr>
          <w:p w14:paraId="4DAC7C34" w14:textId="77777777" w:rsidR="0021056C" w:rsidRDefault="0021056C" w:rsidP="0021056C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696836" wp14:editId="5A93626D">
                  <wp:extent cx="360000" cy="272386"/>
                  <wp:effectExtent l="0" t="0" r="254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D25C5B5" w14:textId="0AE2CEE5" w:rsidR="0021056C" w:rsidRPr="007A149C" w:rsidRDefault="0021056C" w:rsidP="0021056C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5157612F" w14:textId="24999300" w:rsidR="00C9737E" w:rsidRDefault="0021056C" w:rsidP="002B12F6">
            <w:pPr>
              <w:spacing w:line="240" w:lineRule="auto"/>
            </w:pPr>
            <w:r>
              <w:t xml:space="preserve">Welche Karten </w:t>
            </w:r>
            <w:r w:rsidR="002B12F6">
              <w:t>könnt ihr</w:t>
            </w:r>
            <w:r>
              <w:t xml:space="preserve"> besonders schnell einsortieren? Begründe</w:t>
            </w:r>
            <w:r w:rsidR="002B12F6">
              <w:t>t</w:t>
            </w:r>
            <w:r>
              <w:t>.</w:t>
            </w:r>
          </w:p>
          <w:p w14:paraId="7B6F303B" w14:textId="54C96B94" w:rsidR="0021056C" w:rsidRPr="00D53CEA" w:rsidRDefault="0021056C" w:rsidP="0021056C"/>
        </w:tc>
      </w:tr>
      <w:tr w:rsidR="0021056C" w:rsidRPr="00B74344" w14:paraId="191CDF3C" w14:textId="77777777" w:rsidTr="002B12F6">
        <w:tc>
          <w:tcPr>
            <w:tcW w:w="610" w:type="dxa"/>
          </w:tcPr>
          <w:p w14:paraId="5ED7EF2F" w14:textId="5C520566" w:rsidR="0021056C" w:rsidRPr="00B74344" w:rsidRDefault="0021056C" w:rsidP="00105045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1CFFB704" w14:textId="5DB57121" w:rsidR="0021056C" w:rsidRPr="00B74344" w:rsidRDefault="0021056C" w:rsidP="00105045">
            <w:pPr>
              <w:pStyle w:val="berschrift3"/>
            </w:pPr>
            <w:r>
              <w:t>Zahlen eintragen und sortieren</w:t>
            </w:r>
          </w:p>
        </w:tc>
      </w:tr>
      <w:tr w:rsidR="0032682C" w14:paraId="100A1905" w14:textId="77777777" w:rsidTr="002B12F6">
        <w:tc>
          <w:tcPr>
            <w:tcW w:w="610" w:type="dxa"/>
          </w:tcPr>
          <w:p w14:paraId="03ACBEEB" w14:textId="77777777" w:rsidR="0032682C" w:rsidRDefault="0032682C" w:rsidP="0032682C">
            <w:pPr>
              <w:spacing w:line="240" w:lineRule="atLeast"/>
            </w:pPr>
          </w:p>
        </w:tc>
        <w:tc>
          <w:tcPr>
            <w:tcW w:w="425" w:type="dxa"/>
          </w:tcPr>
          <w:p w14:paraId="1524E0BD" w14:textId="36280834" w:rsidR="0032682C" w:rsidRPr="007A149C" w:rsidRDefault="0032682C" w:rsidP="0032682C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0BE3E44B" w14:textId="25ABA44E" w:rsidR="0032682C" w:rsidRDefault="0032682C" w:rsidP="00016CC1">
            <w:r>
              <w:t xml:space="preserve">Zwischen welchen </w:t>
            </w:r>
            <w:r w:rsidR="00CE4F6E">
              <w:t xml:space="preserve">zwei </w:t>
            </w:r>
            <w:proofErr w:type="spellStart"/>
            <w:r>
              <w:t>Einern</w:t>
            </w:r>
            <w:proofErr w:type="spellEnd"/>
            <w:r>
              <w:t xml:space="preserve"> steht die Zahl? Trag</w:t>
            </w:r>
            <w:r w:rsidR="009F1BC6">
              <w:t>e</w:t>
            </w:r>
            <w:r>
              <w:t xml:space="preserve"> ein</w:t>
            </w:r>
            <w:r w:rsidR="00A474AB">
              <w:t xml:space="preserve"> und zeig</w:t>
            </w:r>
            <w:r w:rsidR="009F1BC6">
              <w:t>e</w:t>
            </w:r>
            <w:r w:rsidR="00A474AB">
              <w:t xml:space="preserve"> am leeren Zahlenstrahl. </w:t>
            </w:r>
          </w:p>
          <w:p w14:paraId="5C329EBA" w14:textId="77777777" w:rsidR="00016CC1" w:rsidRDefault="00016CC1" w:rsidP="00016CC1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32682C" w14:paraId="076CDB33" w14:textId="77777777" w:rsidTr="00A708A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7CC818CF" w14:textId="77777777" w:rsidR="0032682C" w:rsidRDefault="00016CC1" w:rsidP="0032682C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 xml:space="preserve">Kleinere </w:t>
                  </w:r>
                  <w:r w:rsidR="0032682C" w:rsidRPr="0032682C">
                    <w:t>Nachbar-Einer</w:t>
                  </w:r>
                  <w:r w:rsidR="008869B1">
                    <w:t>-Zahl</w:t>
                  </w:r>
                </w:p>
                <w:p w14:paraId="40B9BECE" w14:textId="4FB0242C" w:rsidR="00CE4F6E" w:rsidRPr="0032682C" w:rsidRDefault="00CE4F6E" w:rsidP="0032682C">
                  <w:pPr>
                    <w:spacing w:line="240" w:lineRule="auto"/>
                  </w:pPr>
                  <w:r>
                    <w:t>(Vorgänger)</w:t>
                  </w:r>
                </w:p>
              </w:tc>
              <w:tc>
                <w:tcPr>
                  <w:tcW w:w="1843" w:type="dxa"/>
                  <w:hideMark/>
                </w:tcPr>
                <w:p w14:paraId="30D9A919" w14:textId="77777777" w:rsidR="0032682C" w:rsidRPr="0032682C" w:rsidRDefault="0032682C" w:rsidP="0032682C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28E7DB5B" w14:textId="77777777" w:rsidR="0032682C" w:rsidRDefault="00016CC1" w:rsidP="0032682C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 xml:space="preserve">Größere </w:t>
                  </w:r>
                  <w:r w:rsidR="0032682C" w:rsidRPr="0032682C">
                    <w:t>Nachbar-Einer</w:t>
                  </w:r>
                  <w:r w:rsidR="008869B1">
                    <w:t>-Zahl</w:t>
                  </w:r>
                </w:p>
                <w:p w14:paraId="2938E9C4" w14:textId="042EA1D9" w:rsidR="00CE4F6E" w:rsidRPr="0032682C" w:rsidRDefault="00CE4F6E" w:rsidP="0032682C">
                  <w:pPr>
                    <w:spacing w:line="240" w:lineRule="auto"/>
                  </w:pPr>
                  <w:r>
                    <w:t>(Nachfolger)</w:t>
                  </w:r>
                </w:p>
              </w:tc>
            </w:tr>
            <w:tr w:rsidR="0032682C" w14:paraId="508EEA87" w14:textId="77777777" w:rsidTr="00A708A4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7621E294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0CFE4AAB" w14:textId="77777777" w:rsidR="0032682C" w:rsidRPr="0032682C" w:rsidRDefault="0032682C" w:rsidP="0032682C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12834230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32682C" w14:paraId="264AD7EF" w14:textId="77777777" w:rsidTr="00A708A4">
              <w:trPr>
                <w:trHeight w:hRule="exact" w:val="340"/>
              </w:trPr>
              <w:tc>
                <w:tcPr>
                  <w:tcW w:w="3006" w:type="dxa"/>
                </w:tcPr>
                <w:p w14:paraId="15C814A3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CC71A7" w14:textId="77777777" w:rsidR="0032682C" w:rsidRPr="0032682C" w:rsidRDefault="0032682C" w:rsidP="0032682C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3930F59A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2682C" w14:paraId="39938854" w14:textId="77777777" w:rsidTr="00A708A4">
              <w:trPr>
                <w:trHeight w:hRule="exact" w:val="340"/>
              </w:trPr>
              <w:tc>
                <w:tcPr>
                  <w:tcW w:w="3006" w:type="dxa"/>
                </w:tcPr>
                <w:p w14:paraId="204AAE23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6C074509" w14:textId="77777777" w:rsidR="0032682C" w:rsidRPr="0032682C" w:rsidRDefault="0032682C" w:rsidP="0032682C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309</w:t>
                  </w:r>
                </w:p>
              </w:tc>
              <w:tc>
                <w:tcPr>
                  <w:tcW w:w="2858" w:type="dxa"/>
                </w:tcPr>
                <w:p w14:paraId="6DF05FAE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2682C" w14:paraId="1ACAA7D0" w14:textId="77777777" w:rsidTr="00A708A4">
              <w:trPr>
                <w:trHeight w:hRule="exact" w:val="340"/>
              </w:trPr>
              <w:tc>
                <w:tcPr>
                  <w:tcW w:w="3006" w:type="dxa"/>
                </w:tcPr>
                <w:p w14:paraId="6BE1CA91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0250487" w14:textId="581ED580" w:rsidR="0032682C" w:rsidRPr="0032682C" w:rsidRDefault="0032682C" w:rsidP="0032682C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372B7F97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2682C" w14:paraId="43433DD5" w14:textId="77777777" w:rsidTr="00A708A4">
              <w:trPr>
                <w:trHeight w:hRule="exact" w:val="340"/>
              </w:trPr>
              <w:tc>
                <w:tcPr>
                  <w:tcW w:w="3006" w:type="dxa"/>
                </w:tcPr>
                <w:p w14:paraId="6B9495E0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E469EDF" w14:textId="31F17D0C" w:rsidR="0032682C" w:rsidRPr="0032682C" w:rsidRDefault="0032682C" w:rsidP="0032682C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649AB73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2682C" w14:paraId="76655013" w14:textId="77777777" w:rsidTr="00A708A4">
              <w:trPr>
                <w:trHeight w:hRule="exact" w:val="340"/>
              </w:trPr>
              <w:tc>
                <w:tcPr>
                  <w:tcW w:w="3006" w:type="dxa"/>
                </w:tcPr>
                <w:p w14:paraId="05A7F32B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1728637C" w14:textId="77777777" w:rsidR="0032682C" w:rsidRPr="0032682C" w:rsidRDefault="0032682C" w:rsidP="0032682C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10 000</w:t>
                  </w:r>
                </w:p>
              </w:tc>
              <w:tc>
                <w:tcPr>
                  <w:tcW w:w="2858" w:type="dxa"/>
                </w:tcPr>
                <w:p w14:paraId="037D3BA1" w14:textId="77777777" w:rsidR="0032682C" w:rsidRDefault="0032682C" w:rsidP="0032682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EEF5E87" w14:textId="27BDD8C6" w:rsidR="0032682C" w:rsidRDefault="0032682C" w:rsidP="0032682C">
            <w:pPr>
              <w:spacing w:line="240" w:lineRule="auto"/>
            </w:pPr>
            <w:r>
              <w:t xml:space="preserve"> </w:t>
            </w:r>
          </w:p>
        </w:tc>
      </w:tr>
      <w:tr w:rsidR="00A708A4" w14:paraId="7F85087F" w14:textId="77777777" w:rsidTr="00A00CB5">
        <w:tc>
          <w:tcPr>
            <w:tcW w:w="610" w:type="dxa"/>
          </w:tcPr>
          <w:p w14:paraId="74E64611" w14:textId="77777777" w:rsidR="00A708A4" w:rsidRDefault="00A708A4" w:rsidP="00A708A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11B02EC" w14:textId="5C0EBF55" w:rsidR="00A708A4" w:rsidRDefault="00A708A4" w:rsidP="00A708A4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79FB3229" w14:textId="77777777" w:rsidR="009F1BC6" w:rsidRDefault="00A708A4" w:rsidP="009F1BC6">
            <w:r w:rsidRPr="003967D6">
              <w:t xml:space="preserve">Zwischen welchen beiden Zehnern und Hundertern steht die Zahl? </w:t>
            </w:r>
          </w:p>
          <w:p w14:paraId="2AD99DD3" w14:textId="477D8C77" w:rsidR="00A708A4" w:rsidRDefault="00C36FB8" w:rsidP="009F1BC6">
            <w:r>
              <w:t>Trage</w:t>
            </w:r>
            <w:r w:rsidR="00A708A4" w:rsidRPr="003967D6">
              <w:t xml:space="preserve"> ein</w:t>
            </w:r>
            <w:r w:rsidR="00A474AB">
              <w:t xml:space="preserve"> und zeigt am leeren Zahlenstrahl</w:t>
            </w:r>
            <w:r w:rsidR="009F1BC6">
              <w:t>.</w:t>
            </w:r>
          </w:p>
          <w:p w14:paraId="1D604F34" w14:textId="77777777" w:rsidR="009F1BC6" w:rsidRDefault="009F1BC6" w:rsidP="009F1BC6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A708A4" w14:paraId="001984AD" w14:textId="77777777" w:rsidTr="00A708A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4395BC09" w14:textId="69D4F61A" w:rsidR="008869B1" w:rsidRDefault="008869B1" w:rsidP="00A708A4">
                  <w:pPr>
                    <w:rPr>
                      <w:b w:val="0"/>
                    </w:rPr>
                  </w:pPr>
                  <w:r w:rsidRPr="002F5465">
                    <w:t>K</w:t>
                  </w:r>
                  <w:r w:rsidR="00A708A4" w:rsidRPr="002F5465">
                    <w:t>leinere</w:t>
                  </w:r>
                </w:p>
                <w:p w14:paraId="79887FFD" w14:textId="11C4DDAC" w:rsidR="00A708A4" w:rsidRPr="002F5465" w:rsidRDefault="00A708A4" w:rsidP="00A708A4">
                  <w:r w:rsidRPr="002F5465">
                    <w:t>Nachbar-Hunderter</w:t>
                  </w:r>
                  <w:r w:rsidR="008869B1">
                    <w:t>zahl</w:t>
                  </w:r>
                </w:p>
              </w:tc>
              <w:tc>
                <w:tcPr>
                  <w:tcW w:w="1663" w:type="dxa"/>
                  <w:hideMark/>
                </w:tcPr>
                <w:p w14:paraId="04A31309" w14:textId="5D2C79E8" w:rsidR="00A708A4" w:rsidRPr="002F5465" w:rsidRDefault="008869B1" w:rsidP="00A708A4">
                  <w:r w:rsidRPr="002F5465">
                    <w:t>K</w:t>
                  </w:r>
                  <w:r w:rsidR="00A708A4" w:rsidRPr="002F5465">
                    <w:t>leinere</w:t>
                  </w:r>
                  <w:r>
                    <w:t xml:space="preserve"> </w:t>
                  </w:r>
                  <w:r w:rsidR="00A708A4"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145" w:type="dxa"/>
                  <w:hideMark/>
                </w:tcPr>
                <w:p w14:paraId="7F1DF923" w14:textId="77777777" w:rsidR="00A708A4" w:rsidRPr="002F5465" w:rsidRDefault="00A708A4" w:rsidP="00A708A4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3BEBAEBF" w14:textId="0E4DA33C" w:rsidR="00A708A4" w:rsidRPr="002F5465" w:rsidRDefault="008869B1" w:rsidP="00A708A4">
                  <w:r w:rsidRPr="002F5465">
                    <w:t>G</w:t>
                  </w:r>
                  <w:r w:rsidR="00A708A4" w:rsidRPr="002F5465">
                    <w:t>rößere</w:t>
                  </w:r>
                  <w:r>
                    <w:t xml:space="preserve"> </w:t>
                  </w:r>
                  <w:r w:rsidR="00A708A4"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5B9BB91D" w14:textId="5D7B8045" w:rsidR="00A708A4" w:rsidRPr="002F5465" w:rsidRDefault="00016CC1" w:rsidP="00A708A4">
                  <w:r>
                    <w:t>G</w:t>
                  </w:r>
                  <w:r w:rsidR="00A708A4" w:rsidRPr="002F5465">
                    <w:t>rößere Nachbar-Hunderter</w:t>
                  </w:r>
                  <w:r w:rsidR="008869B1">
                    <w:t>zahl</w:t>
                  </w:r>
                </w:p>
              </w:tc>
            </w:tr>
            <w:tr w:rsidR="00A708A4" w14:paraId="62BD0210" w14:textId="77777777" w:rsidTr="00A708A4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6E038CFA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19445281" w14:textId="2D829C9F" w:rsidR="00A708A4" w:rsidRDefault="008869B1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 w:rsidR="00A708A4">
                    <w:rPr>
                      <w:sz w:val="24"/>
                    </w:rPr>
                    <w:t>30</w:t>
                  </w:r>
                </w:p>
              </w:tc>
              <w:tc>
                <w:tcPr>
                  <w:tcW w:w="1145" w:type="dxa"/>
                  <w:hideMark/>
                </w:tcPr>
                <w:p w14:paraId="6D1DCD8B" w14:textId="77777777" w:rsidR="00A708A4" w:rsidRPr="00654C03" w:rsidRDefault="00A708A4" w:rsidP="00A708A4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2B632D8E" w14:textId="0B458FD1" w:rsidR="00A708A4" w:rsidRDefault="008869B1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 w:rsidR="00A708A4">
                    <w:rPr>
                      <w:sz w:val="24"/>
                    </w:rPr>
                    <w:t>40</w:t>
                  </w:r>
                </w:p>
              </w:tc>
              <w:tc>
                <w:tcPr>
                  <w:tcW w:w="1625" w:type="dxa"/>
                  <w:hideMark/>
                </w:tcPr>
                <w:p w14:paraId="16D77555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A708A4" w14:paraId="73C0AC51" w14:textId="77777777" w:rsidTr="00A708A4">
              <w:trPr>
                <w:trHeight w:hRule="exact" w:val="340"/>
              </w:trPr>
              <w:tc>
                <w:tcPr>
                  <w:tcW w:w="1626" w:type="dxa"/>
                </w:tcPr>
                <w:p w14:paraId="080504E5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439979F1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71E7E797" w14:textId="77777777" w:rsidR="00A708A4" w:rsidRPr="00654C03" w:rsidRDefault="00A708A4" w:rsidP="00A708A4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400</w:t>
                  </w:r>
                </w:p>
              </w:tc>
              <w:tc>
                <w:tcPr>
                  <w:tcW w:w="1625" w:type="dxa"/>
                </w:tcPr>
                <w:p w14:paraId="68AC9246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3F74828A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A708A4" w14:paraId="5DD1344B" w14:textId="77777777" w:rsidTr="00A708A4">
              <w:trPr>
                <w:trHeight w:hRule="exact" w:val="340"/>
              </w:trPr>
              <w:tc>
                <w:tcPr>
                  <w:tcW w:w="1626" w:type="dxa"/>
                </w:tcPr>
                <w:p w14:paraId="419F8481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1FAB240E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0392E2BD" w14:textId="77777777" w:rsidR="00A708A4" w:rsidRPr="00654C03" w:rsidRDefault="00A708A4" w:rsidP="00A708A4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710</w:t>
                  </w:r>
                </w:p>
              </w:tc>
              <w:tc>
                <w:tcPr>
                  <w:tcW w:w="1625" w:type="dxa"/>
                </w:tcPr>
                <w:p w14:paraId="3511223C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6D5B2CC3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A708A4" w14:paraId="0AEE5193" w14:textId="77777777" w:rsidTr="00A708A4">
              <w:trPr>
                <w:trHeight w:hRule="exact" w:val="340"/>
              </w:trPr>
              <w:tc>
                <w:tcPr>
                  <w:tcW w:w="1626" w:type="dxa"/>
                </w:tcPr>
                <w:p w14:paraId="3DCFFA09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6EB80E79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261024AE" w14:textId="1856FE44" w:rsidR="00A708A4" w:rsidRPr="00654C03" w:rsidRDefault="00A708A4" w:rsidP="00A708A4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545BF044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661D3E5D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A708A4" w14:paraId="3F52A317" w14:textId="77777777" w:rsidTr="00A708A4">
              <w:trPr>
                <w:trHeight w:hRule="exact" w:val="340"/>
              </w:trPr>
              <w:tc>
                <w:tcPr>
                  <w:tcW w:w="1626" w:type="dxa"/>
                </w:tcPr>
                <w:p w14:paraId="73BC3B6E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1740F2A9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31A9EF13" w14:textId="5C65466D" w:rsidR="00A708A4" w:rsidRPr="00654C03" w:rsidRDefault="00A708A4" w:rsidP="00A708A4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F456FC9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5DE6197" w14:textId="77777777" w:rsidR="00A708A4" w:rsidRDefault="00A708A4" w:rsidP="00A708A4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2D99C771" w14:textId="1848B8CA" w:rsidR="00A708A4" w:rsidRDefault="00A708A4" w:rsidP="00A708A4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A708A4" w:rsidRPr="00D53CEA" w14:paraId="785A3B66" w14:textId="77777777" w:rsidTr="00A00CB5">
        <w:tc>
          <w:tcPr>
            <w:tcW w:w="610" w:type="dxa"/>
          </w:tcPr>
          <w:p w14:paraId="00ABB4D3" w14:textId="77777777" w:rsidR="00A708A4" w:rsidRDefault="00A708A4" w:rsidP="00A708A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2F1247D" wp14:editId="597534C4">
                  <wp:extent cx="360000" cy="272386"/>
                  <wp:effectExtent l="0" t="0" r="2540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54C9097" w14:textId="77777777" w:rsidR="00A708A4" w:rsidRDefault="00A708A4" w:rsidP="00A708A4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5644C5DD" w14:textId="195D7240" w:rsidR="00A474AB" w:rsidRPr="007A149C" w:rsidRDefault="00A474AB" w:rsidP="00A708A4">
            <w:pPr>
              <w:pStyle w:val="Nummerierung"/>
            </w:pPr>
          </w:p>
        </w:tc>
        <w:tc>
          <w:tcPr>
            <w:tcW w:w="8037" w:type="dxa"/>
          </w:tcPr>
          <w:p w14:paraId="7C09D05D" w14:textId="645B0D06" w:rsidR="00A708A4" w:rsidRDefault="00A00CB5" w:rsidP="00A708A4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02A9A38" wp14:editId="37F775B7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-684</wp:posOffset>
                      </wp:positionV>
                      <wp:extent cx="2293620" cy="443865"/>
                      <wp:effectExtent l="0" t="0" r="335280" b="13335"/>
                      <wp:wrapNone/>
                      <wp:docPr id="11125762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3620" cy="443865"/>
                              </a:xfrm>
                              <a:prstGeom prst="wedgeRoundRectCallout">
                                <a:avLst>
                                  <a:gd name="adj1" fmla="val 62519"/>
                                  <a:gd name="adj2" fmla="val -1520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1C556E" w14:textId="77777777" w:rsidR="00A00CB5" w:rsidRPr="00A00CB5" w:rsidRDefault="00A00CB5" w:rsidP="00A00CB5">
                                  <w:pPr>
                                    <w:pStyle w:val="SprechbaseBeschreibung"/>
                                  </w:pPr>
                                  <w:r w:rsidRPr="00A00CB5">
                                    <w:t>Der Nachbar-Zehner von 96 ist nicht 100, sondern 110.</w:t>
                                  </w:r>
                                </w:p>
                                <w:p w14:paraId="310640FE" w14:textId="77777777" w:rsidR="00A00CB5" w:rsidRPr="00A00CB5" w:rsidRDefault="00A00CB5" w:rsidP="00A00CB5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A00CB5">
                                    <w:rPr>
                                      <w:color w:val="000000"/>
                                    </w:rPr>
                                    <w:t>100 ist ein Nachbarhunderter!</w:t>
                                  </w:r>
                                </w:p>
                                <w:p w14:paraId="06050CFE" w14:textId="705D3738" w:rsidR="00A00CB5" w:rsidRPr="00A00CB5" w:rsidRDefault="00A00CB5" w:rsidP="00A00CB5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A9A38" id="Abgerundete rechteckige Legende 12" o:spid="_x0000_s1431" type="#_x0000_t62" style="position:absolute;margin-left:156.4pt;margin-top:-.05pt;width:180.6pt;height:3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" adj="24304,7515" filled="f" strokecolor="#bfbfbf [2412]" strokeweight="1pt">
                      <v:textbox inset="1mm,1mm,1mm,1mm">
                        <w:txbxContent>
                          <w:p w14:paraId="431C556E" w14:textId="77777777" w:rsidR="00A00CB5" w:rsidRPr="00A00CB5" w:rsidRDefault="00A00CB5" w:rsidP="00A00CB5">
                            <w:pPr>
                              <w:pStyle w:val="SprechbaseBeschreibung"/>
                            </w:pPr>
                            <w:r w:rsidRPr="00A00CB5">
                              <w:t>Der Nachbar-Zehner von 96 ist nicht 100, sondern 110.</w:t>
                            </w:r>
                          </w:p>
                          <w:p w14:paraId="310640FE" w14:textId="77777777" w:rsidR="00A00CB5" w:rsidRPr="00A00CB5" w:rsidRDefault="00A00CB5" w:rsidP="00A00CB5">
                            <w:pPr>
                              <w:rPr>
                                <w:color w:val="000000"/>
                              </w:rPr>
                            </w:pPr>
                            <w:r w:rsidRPr="00A00CB5">
                              <w:rPr>
                                <w:color w:val="000000"/>
                              </w:rPr>
                              <w:t>100 ist ein Nachbarhunderter!</w:t>
                            </w:r>
                          </w:p>
                          <w:p w14:paraId="06050CFE" w14:textId="705D3738" w:rsidR="00A00CB5" w:rsidRPr="00A00CB5" w:rsidRDefault="00A00CB5" w:rsidP="00A00CB5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2FD279E4" wp14:editId="2B6BAD2C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77293244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082757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311464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98336C" w14:textId="77777777" w:rsidR="00A00CB5" w:rsidRPr="008D5126" w:rsidRDefault="00A00CB5" w:rsidP="00A00CB5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D279E4" id="_x0000_s1432" style="position:absolute;margin-left:344.5pt;margin-top:-6.15pt;width:51.75pt;height:59.45pt;z-index:251646464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">
                      <v:shape id="Grafik 8" o:spid="_x0000_s1433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">
                        <v:imagedata r:id="rId70" o:title="" chromakey="white"/>
                      </v:shape>
                      <v:shape id="Textfeld 12" o:spid="_x0000_s1434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98336C" w14:textId="77777777" w:rsidR="00A00CB5" w:rsidRPr="008D5126" w:rsidRDefault="00A00CB5" w:rsidP="00A00CB5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708A4">
              <w:rPr>
                <w:noProof/>
              </w:rPr>
              <w:t>Wie könnt</w:t>
            </w:r>
            <w:r w:rsidR="00E41FB1">
              <w:rPr>
                <w:noProof/>
              </w:rPr>
              <w:t xml:space="preserve"> ihr</w:t>
            </w:r>
            <w:r w:rsidR="00A708A4">
              <w:rPr>
                <w:noProof/>
              </w:rPr>
              <w:t xml:space="preserve"> Rico zeigen, dass</w:t>
            </w:r>
            <w:r>
              <w:rPr>
                <w:noProof/>
              </w:rPr>
              <w:br/>
            </w:r>
            <w:r w:rsidR="00A708A4">
              <w:rPr>
                <w:noProof/>
              </w:rPr>
              <w:t xml:space="preserve"> 100 auch ein</w:t>
            </w:r>
            <w:r w:rsidR="00E41FB1">
              <w:rPr>
                <w:noProof/>
              </w:rPr>
              <w:t>e Zehnerzahl ist</w:t>
            </w:r>
            <w:r w:rsidR="00A708A4">
              <w:rPr>
                <w:noProof/>
              </w:rPr>
              <w:t>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1353290B" w14:textId="1C3884BD" w:rsidR="00024A24" w:rsidRPr="00D53CEA" w:rsidRDefault="00024A24" w:rsidP="00A708A4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  <w:tr w:rsidR="00356CEA" w:rsidRPr="00D53CEA" w14:paraId="564DDB4F" w14:textId="77777777" w:rsidTr="00A00CB5">
        <w:tc>
          <w:tcPr>
            <w:tcW w:w="610" w:type="dxa"/>
          </w:tcPr>
          <w:p w14:paraId="5050E7D7" w14:textId="77777777" w:rsidR="00356CEA" w:rsidRDefault="00356CEA" w:rsidP="00A708A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ADB0A5B" w14:textId="67461984" w:rsidR="00356CEA" w:rsidRDefault="00356CEA" w:rsidP="00A708A4">
            <w:pPr>
              <w:pStyle w:val="Nummerierung"/>
            </w:pPr>
            <w:r>
              <w:t>d)</w:t>
            </w:r>
          </w:p>
        </w:tc>
        <w:tc>
          <w:tcPr>
            <w:tcW w:w="8037" w:type="dxa"/>
          </w:tcPr>
          <w:p w14:paraId="0A6405B4" w14:textId="2FEC61EF" w:rsidR="00356CEA" w:rsidRDefault="00672EEB" w:rsidP="00A708A4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73857748" wp14:editId="79CB3A69">
                      <wp:simplePos x="0" y="0"/>
                      <wp:positionH relativeFrom="column">
                        <wp:posOffset>1438763</wp:posOffset>
                      </wp:positionH>
                      <wp:positionV relativeFrom="paragraph">
                        <wp:posOffset>-108683</wp:posOffset>
                      </wp:positionV>
                      <wp:extent cx="547370" cy="694698"/>
                      <wp:effectExtent l="0" t="0" r="0" b="3810"/>
                      <wp:wrapNone/>
                      <wp:docPr id="102674399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206703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357228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28F6FC" w14:textId="77777777" w:rsidR="00A00CB5" w:rsidRPr="008D5126" w:rsidRDefault="00A00CB5" w:rsidP="00A00CB5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857748" id="_x0000_s1435" style="position:absolute;margin-left:113.3pt;margin-top:-8.55pt;width:43.1pt;height:54.7pt;z-index:25164851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">
                      <v:shape id="Grafik 10" o:spid="_x0000_s143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">
                        <v:imagedata r:id="rId30" o:title="" chromakey="white"/>
                      </v:shape>
                      <v:shape id="Textfeld 12" o:spid="_x0000_s143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C28F6FC" w14:textId="77777777" w:rsidR="00A00CB5" w:rsidRPr="008D5126" w:rsidRDefault="00A00CB5" w:rsidP="00A00CB5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1B986B78" wp14:editId="5CDF3398">
                      <wp:simplePos x="0" y="0"/>
                      <wp:positionH relativeFrom="column">
                        <wp:posOffset>2108151</wp:posOffset>
                      </wp:positionH>
                      <wp:positionV relativeFrom="paragraph">
                        <wp:posOffset>24277</wp:posOffset>
                      </wp:positionV>
                      <wp:extent cx="2172970" cy="443865"/>
                      <wp:effectExtent l="241300" t="0" r="11430" b="13335"/>
                      <wp:wrapNone/>
                      <wp:docPr id="83010603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970" cy="443865"/>
                              </a:xfrm>
                              <a:prstGeom prst="wedgeRoundRectCallout">
                                <a:avLst>
                                  <a:gd name="adj1" fmla="val -59838"/>
                                  <a:gd name="adj2" fmla="val -94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ECE7DC" w14:textId="68F2DA4B" w:rsidR="00A00CB5" w:rsidRDefault="00A00CB5" w:rsidP="00A00CB5">
                                  <w:pPr>
                                    <w:pStyle w:val="SprechbaseBeschreibung"/>
                                  </w:pPr>
                                  <w:r>
                                    <w:t>Die Abstände zu den Nachbarzehnern sind nicht immer gleichgroß.</w:t>
                                  </w:r>
                                </w:p>
                                <w:p w14:paraId="64C73D9D" w14:textId="77777777" w:rsidR="00A00CB5" w:rsidRPr="00A00CB5" w:rsidRDefault="00A00CB5" w:rsidP="00A00CB5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86B78" id="_x0000_s1438" type="#_x0000_t62" style="position:absolute;margin-left:166pt;margin-top:1.9pt;width:171.1pt;height:34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" adj="-2125,10596" filled="f" strokecolor="#bfbfbf [2412]" strokeweight="1pt">
                      <v:textbox inset="1mm,1mm,1mm,1mm">
                        <w:txbxContent>
                          <w:p w14:paraId="3CECE7DC" w14:textId="68F2DA4B" w:rsidR="00A00CB5" w:rsidRDefault="00A00CB5" w:rsidP="00A00CB5">
                            <w:pPr>
                              <w:pStyle w:val="SprechbaseBeschreibung"/>
                            </w:pPr>
                            <w:r>
                              <w:t>Die Abstände zu den Nachbarzehnern sind nicht immer gleichgroß.</w:t>
                            </w:r>
                          </w:p>
                          <w:p w14:paraId="64C73D9D" w14:textId="77777777" w:rsidR="00A00CB5" w:rsidRPr="00A00CB5" w:rsidRDefault="00A00CB5" w:rsidP="00A00CB5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CB5">
              <w:rPr>
                <w:noProof/>
              </w:rPr>
              <w:t>Was meint Tara damit?</w:t>
            </w:r>
          </w:p>
          <w:p w14:paraId="18EDCD17" w14:textId="20124C06" w:rsidR="00356CEA" w:rsidRDefault="00356CEA" w:rsidP="00A708A4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  <w:p w14:paraId="50292A70" w14:textId="041DF3FF" w:rsidR="00356CEA" w:rsidRDefault="00356CEA" w:rsidP="00A00CB5">
            <w:pPr>
              <w:tabs>
                <w:tab w:val="left" w:pos="2238"/>
                <w:tab w:val="left" w:pos="2295"/>
              </w:tabs>
              <w:spacing w:line="240" w:lineRule="auto"/>
              <w:ind w:left="4924"/>
              <w:rPr>
                <w:noProof/>
              </w:rPr>
            </w:pPr>
          </w:p>
        </w:tc>
      </w:tr>
    </w:tbl>
    <w:p w14:paraId="6B51B300" w14:textId="5B4C2539" w:rsidR="00CE4F6E" w:rsidRDefault="00CE4F6E"/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72EEB" w:rsidRPr="00946F8B" w14:paraId="33930C6A" w14:textId="77777777" w:rsidTr="00C26D87">
        <w:tc>
          <w:tcPr>
            <w:tcW w:w="610" w:type="dxa"/>
          </w:tcPr>
          <w:p w14:paraId="1C2657CA" w14:textId="02289E68" w:rsidR="00672EEB" w:rsidRPr="00946F8B" w:rsidRDefault="00672EEB" w:rsidP="00672EEB">
            <w:pPr>
              <w:pStyle w:val="berschrift3"/>
            </w:pPr>
            <w:r>
              <w:t>1.</w:t>
            </w:r>
            <w:r w:rsidR="00CE4F6E">
              <w:t>3</w:t>
            </w:r>
          </w:p>
        </w:tc>
        <w:tc>
          <w:tcPr>
            <w:tcW w:w="8461" w:type="dxa"/>
            <w:gridSpan w:val="2"/>
          </w:tcPr>
          <w:p w14:paraId="2DBFD675" w14:textId="236E1E0A" w:rsidR="00672EEB" w:rsidRPr="00946F8B" w:rsidRDefault="00672EEB" w:rsidP="00672EEB">
            <w:pPr>
              <w:pStyle w:val="berschrift3"/>
            </w:pPr>
            <w:r>
              <w:t>Zahlen runden</w:t>
            </w:r>
          </w:p>
        </w:tc>
      </w:tr>
      <w:tr w:rsidR="00672EEB" w:rsidRPr="00946F8B" w14:paraId="1B939BB4" w14:textId="77777777" w:rsidTr="00C561C8">
        <w:tc>
          <w:tcPr>
            <w:tcW w:w="610" w:type="dxa"/>
          </w:tcPr>
          <w:p w14:paraId="6F40C228" w14:textId="77777777" w:rsidR="00672EEB" w:rsidRDefault="00672EEB" w:rsidP="00C561C8">
            <w:pPr>
              <w:spacing w:line="240" w:lineRule="atLeast"/>
              <w:rPr>
                <w:noProof/>
              </w:rPr>
            </w:pPr>
          </w:p>
          <w:p w14:paraId="2D7B20EB" w14:textId="77777777" w:rsidR="003415A0" w:rsidRDefault="003415A0" w:rsidP="00C561C8">
            <w:pPr>
              <w:spacing w:line="240" w:lineRule="atLeast"/>
              <w:rPr>
                <w:noProof/>
              </w:rPr>
            </w:pPr>
          </w:p>
          <w:p w14:paraId="19F5BAF3" w14:textId="77777777" w:rsidR="003415A0" w:rsidRDefault="003415A0" w:rsidP="00C561C8">
            <w:pPr>
              <w:spacing w:line="240" w:lineRule="atLeast"/>
              <w:rPr>
                <w:noProof/>
              </w:rPr>
            </w:pPr>
          </w:p>
          <w:p w14:paraId="57BB9A5B" w14:textId="77777777" w:rsidR="003415A0" w:rsidRDefault="003415A0" w:rsidP="00C561C8">
            <w:pPr>
              <w:spacing w:line="240" w:lineRule="atLeast"/>
              <w:rPr>
                <w:noProof/>
              </w:rPr>
            </w:pPr>
          </w:p>
          <w:p w14:paraId="2AD85A5F" w14:textId="77777777" w:rsidR="003415A0" w:rsidRDefault="003415A0" w:rsidP="00C561C8">
            <w:pPr>
              <w:spacing w:line="240" w:lineRule="atLeast"/>
              <w:rPr>
                <w:noProof/>
              </w:rPr>
            </w:pPr>
          </w:p>
          <w:p w14:paraId="78DD0C09" w14:textId="77777777" w:rsidR="003415A0" w:rsidRDefault="003415A0" w:rsidP="00C561C8">
            <w:pPr>
              <w:spacing w:line="240" w:lineRule="atLeast"/>
              <w:rPr>
                <w:noProof/>
              </w:rPr>
            </w:pPr>
          </w:p>
          <w:p w14:paraId="197A7136" w14:textId="77777777" w:rsidR="003415A0" w:rsidRDefault="003415A0" w:rsidP="00C561C8">
            <w:pPr>
              <w:spacing w:line="240" w:lineRule="atLeast"/>
              <w:rPr>
                <w:noProof/>
              </w:rPr>
            </w:pPr>
          </w:p>
          <w:p w14:paraId="29779395" w14:textId="0955F40B" w:rsidR="003415A0" w:rsidRPr="00946F8B" w:rsidRDefault="003415A0" w:rsidP="00C561C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01227" wp14:editId="694538EF">
                  <wp:extent cx="360000" cy="272386"/>
                  <wp:effectExtent l="0" t="0" r="2540" b="0"/>
                  <wp:docPr id="980959119" name="Grafik 980959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6573FF" w14:textId="6A5288ED" w:rsidR="00672EEB" w:rsidRPr="00946F8B" w:rsidRDefault="00672EEB" w:rsidP="00C561C8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0CE9C46" w14:textId="177576E1" w:rsidR="00CE4F6E" w:rsidRDefault="00672EEB" w:rsidP="00C561C8">
            <w:pPr>
              <w:spacing w:line="240" w:lineRule="auto"/>
              <w:rPr>
                <w:rFonts w:eastAsiaTheme="minorEastAsia"/>
              </w:rPr>
            </w:pPr>
            <w:r>
              <w:t xml:space="preserve">Zahlen </w:t>
            </w:r>
            <w:r w:rsidR="00CE4F6E">
              <w:t xml:space="preserve">auf </w:t>
            </w:r>
            <w:r w:rsidR="00CE4F6E" w:rsidRPr="003415A0">
              <w:rPr>
                <w:b/>
                <w:bCs/>
              </w:rPr>
              <w:t>Zehner</w:t>
            </w:r>
            <w:r w:rsidR="00CE4F6E">
              <w:t xml:space="preserve"> zu runden, das </w:t>
            </w:r>
            <w:r>
              <w:t>bedeutet, zu</w:t>
            </w:r>
            <w:r w:rsidR="003415A0">
              <w:t xml:space="preserve"> dem</w:t>
            </w:r>
            <w:r>
              <w:t xml:space="preserve"> Nachbar-Zehner </w:t>
            </w:r>
            <w:r w:rsidR="00CE4F6E">
              <w:t>zu gehen</w:t>
            </w:r>
            <w:r w:rsidR="00270D4E">
              <w:t xml:space="preserve">, </w:t>
            </w:r>
            <w:r w:rsidR="003415A0">
              <w:br/>
            </w:r>
            <w:r w:rsidR="00270D4E">
              <w:t>der am nächsten dran liegt</w:t>
            </w:r>
            <w:r w:rsidR="00CE4F6E">
              <w:t>.</w:t>
            </w:r>
            <w:r w:rsidR="00270D4E">
              <w:t xml:space="preserve"> </w:t>
            </w:r>
            <w:r w:rsidR="00CE4F6E">
              <w:t xml:space="preserve">Man schreibt z.B.      </w:t>
            </w:r>
            <w:r w:rsidR="00CE4F6E" w:rsidRPr="008108D9">
              <w:rPr>
                <w:rFonts w:ascii="Comic Sans MS" w:hAnsi="Comic Sans MS"/>
                <w:b/>
                <w:bCs/>
              </w:rPr>
              <w:t xml:space="preserve">24 </w:t>
            </w:r>
            <w:r w:rsidR="00270D4E"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="00270D4E"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="00270D4E" w:rsidRPr="008108D9">
              <w:t>und</w:t>
            </w:r>
            <w:r w:rsidR="00270D4E"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="00270D4E" w:rsidRPr="008108D9">
              <w:rPr>
                <w:rFonts w:ascii="Comic Sans MS" w:hAnsi="Comic Sans MS"/>
                <w:b/>
                <w:bCs/>
              </w:rPr>
              <w:t xml:space="preserve">27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="00270D4E"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3F470D30" w14:textId="77777777" w:rsidR="00270D4E" w:rsidRDefault="00270D4E" w:rsidP="00C561C8">
            <w:pPr>
              <w:spacing w:line="240" w:lineRule="auto"/>
              <w:rPr>
                <w:rFonts w:eastAsiaTheme="minorEastAsia"/>
              </w:rPr>
            </w:pPr>
          </w:p>
          <w:p w14:paraId="31901F1F" w14:textId="69789FA7" w:rsidR="00270D4E" w:rsidRDefault="008108D9" w:rsidP="00270D4E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1F4A0BA6" wp14:editId="048CD971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30672810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0D4E">
              <w:t xml:space="preserve">Zeichne </w:t>
            </w:r>
            <w:r w:rsidR="003415A0">
              <w:t xml:space="preserve">im </w:t>
            </w:r>
            <w:r w:rsidR="00270D4E">
              <w:t xml:space="preserve">leeren Zahlenstrahl, wie man sieht, </w:t>
            </w:r>
            <w:r w:rsidR="003415A0">
              <w:br/>
            </w:r>
            <w:r w:rsidR="00270D4E">
              <w:t>dass 24 näher an 20 und 27 näher an 30 liegt.</w:t>
            </w:r>
          </w:p>
          <w:p w14:paraId="10BCE4A1" w14:textId="5A4F398B" w:rsidR="00270D4E" w:rsidRDefault="00270D4E" w:rsidP="00270D4E"/>
          <w:p w14:paraId="4988A7DA" w14:textId="2EF2A2A0" w:rsidR="008108D9" w:rsidRDefault="00270D4E" w:rsidP="00270D4E">
            <w:pPr>
              <w:pStyle w:val="Listenabsatz"/>
            </w:pPr>
            <w:r>
              <w:t>Runde folgende Zahlen auf den nächsten Nachbar</w:t>
            </w:r>
            <w:r w:rsidR="008108D9">
              <w:t>-Z</w:t>
            </w:r>
            <w:r>
              <w:t>ehner</w:t>
            </w:r>
            <w:r w:rsidR="008108D9">
              <w:t xml:space="preserve"> und zeichne </w:t>
            </w:r>
            <w:r w:rsidR="0041177D">
              <w:t>die Zahlen auf</w:t>
            </w:r>
            <w:r w:rsidR="003415A0">
              <w:t>:</w:t>
            </w:r>
          </w:p>
          <w:p w14:paraId="5AE94211" w14:textId="39F89D11" w:rsidR="008108D9" w:rsidRPr="008108D9" w:rsidRDefault="008108D9" w:rsidP="008108D9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44DC621B" wp14:editId="2A7E6AF1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182855</wp:posOffset>
                  </wp:positionV>
                  <wp:extent cx="2103120" cy="304792"/>
                  <wp:effectExtent l="0" t="0" r="0" b="0"/>
                  <wp:wrapNone/>
                  <wp:docPr id="90825505" name="Grafik 9082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666A840B" w14:textId="4BA02DF5" w:rsidR="008108D9" w:rsidRPr="008108D9" w:rsidRDefault="008108D9" w:rsidP="008108D9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 w:rsidRPr="008108D9">
              <w:rPr>
                <w:rFonts w:ascii="Comic Sans MS" w:hAnsi="Comic Sans MS"/>
                <w:b/>
                <w:bCs/>
              </w:rPr>
              <w:t xml:space="preserve">117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28C8F02C" w14:textId="05D0286E" w:rsidR="008108D9" w:rsidRPr="008108D9" w:rsidRDefault="008108D9" w:rsidP="008108D9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30B9E3D" wp14:editId="4ED95D71">
                  <wp:simplePos x="0" y="0"/>
                  <wp:positionH relativeFrom="column">
                    <wp:posOffset>3062015</wp:posOffset>
                  </wp:positionH>
                  <wp:positionV relativeFrom="paragraph">
                    <wp:posOffset>240224</wp:posOffset>
                  </wp:positionV>
                  <wp:extent cx="2103120" cy="304792"/>
                  <wp:effectExtent l="0" t="0" r="0" b="0"/>
                  <wp:wrapNone/>
                  <wp:docPr id="1771061340" name="Grafik 177106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08F8D4FE" w14:textId="77777777" w:rsidR="00672EEB" w:rsidRDefault="008108D9" w:rsidP="008108D9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 xml:space="preserve">113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="00270D4E">
              <w:t xml:space="preserve"> </w:t>
            </w:r>
          </w:p>
          <w:p w14:paraId="1658ECFA" w14:textId="34F8F4F0" w:rsidR="003415A0" w:rsidRDefault="003415A0" w:rsidP="003415A0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>11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E1FF8AC" w14:textId="512BB098" w:rsidR="003415A0" w:rsidRPr="00946F8B" w:rsidRDefault="003415A0" w:rsidP="003415A0">
            <w:pPr>
              <w:ind w:left="284" w:hanging="284"/>
            </w:pPr>
          </w:p>
        </w:tc>
      </w:tr>
      <w:tr w:rsidR="00672EEB" w:rsidRPr="00946F8B" w14:paraId="4A2C1D85" w14:textId="77777777" w:rsidTr="00C561C8">
        <w:tc>
          <w:tcPr>
            <w:tcW w:w="610" w:type="dxa"/>
          </w:tcPr>
          <w:p w14:paraId="044ECAB8" w14:textId="0DB3AC15" w:rsidR="00672EEB" w:rsidRPr="00946F8B" w:rsidRDefault="003415A0" w:rsidP="00C561C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D4F8F" wp14:editId="0542080E">
                  <wp:extent cx="360000" cy="272386"/>
                  <wp:effectExtent l="0" t="0" r="2540" b="0"/>
                  <wp:docPr id="800929350" name="Grafik 80092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C3A565" w14:textId="1645BBAF" w:rsidR="00672EEB" w:rsidRPr="00946F8B" w:rsidRDefault="008108D9" w:rsidP="00C561C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9EB30BC" w14:textId="510FDFC6" w:rsidR="003415A0" w:rsidRDefault="003415A0" w:rsidP="008108D9">
            <w:pPr>
              <w:spacing w:line="240" w:lineRule="auto"/>
            </w:pPr>
            <w:r>
              <w:t>Warum ist die letzte Aufgabe schwieriger als die anderen?</w:t>
            </w:r>
          </w:p>
          <w:p w14:paraId="41F7D4D5" w14:textId="26E129FC" w:rsidR="008108D9" w:rsidRDefault="008108D9" w:rsidP="008108D9">
            <w:pPr>
              <w:spacing w:line="240" w:lineRule="auto"/>
              <w:rPr>
                <w:rFonts w:eastAsiaTheme="minorEastAsia"/>
              </w:rPr>
            </w:pPr>
            <w:r>
              <w:t xml:space="preserve">Für die Fünferziffer sind beide Nachbar-Zehner gleich weit weg. </w:t>
            </w:r>
            <w:r w:rsidR="0041177D">
              <w:t xml:space="preserve">Man </w:t>
            </w:r>
            <w:r>
              <w:t>hat sich geei</w:t>
            </w:r>
            <w:r w:rsidR="0041177D">
              <w:t>nigt</w:t>
            </w:r>
            <w:r>
              <w:t xml:space="preserve">, dass man </w:t>
            </w:r>
            <w:r w:rsidR="0041177D">
              <w:t xml:space="preserve">dann </w:t>
            </w:r>
            <w:r>
              <w:t xml:space="preserve">aufrundet, also zum größeren Nachbar-Zehner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3C043CE8" w14:textId="62B616D5" w:rsidR="003415A0" w:rsidRDefault="003415A0" w:rsidP="003415A0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9A15F09" w14:textId="7E96E635" w:rsidR="003415A0" w:rsidRDefault="00832706" w:rsidP="003415A0">
            <w:pPr>
              <w:spacing w:line="360" w:lineRule="auto"/>
              <w:ind w:left="671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02A46659" wp14:editId="03E2933E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2540</wp:posOffset>
                  </wp:positionV>
                  <wp:extent cx="2103120" cy="304792"/>
                  <wp:effectExtent l="0" t="0" r="0" b="0"/>
                  <wp:wrapNone/>
                  <wp:docPr id="1784094194" name="Grafik 178409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15A0">
              <w:rPr>
                <w:rFonts w:ascii="Comic Sans MS" w:hAnsi="Comic Sans MS"/>
                <w:b/>
                <w:bCs/>
              </w:rPr>
              <w:t>275</w:t>
            </w:r>
            <w:r w:rsidR="003415A0"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="003415A0">
              <w:t xml:space="preserve"> </w:t>
            </w:r>
          </w:p>
          <w:p w14:paraId="61C3C734" w14:textId="4ACFE9E5" w:rsidR="003415A0" w:rsidRDefault="003415A0" w:rsidP="003415A0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276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35AD0881" w14:textId="5BACB4C3" w:rsidR="00672EEB" w:rsidRPr="00946F8B" w:rsidRDefault="00672EEB" w:rsidP="00C561C8">
            <w:pPr>
              <w:spacing w:line="240" w:lineRule="auto"/>
            </w:pPr>
          </w:p>
        </w:tc>
      </w:tr>
      <w:tr w:rsidR="00672EEB" w:rsidRPr="00946F8B" w14:paraId="46C75588" w14:textId="77777777" w:rsidTr="00C561C8">
        <w:tc>
          <w:tcPr>
            <w:tcW w:w="610" w:type="dxa"/>
          </w:tcPr>
          <w:p w14:paraId="6B0C4F4E" w14:textId="77777777" w:rsidR="00672EEB" w:rsidRPr="00946F8B" w:rsidRDefault="00672EEB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24B5E71" w14:textId="236B5173" w:rsidR="00672EEB" w:rsidRPr="00946F8B" w:rsidRDefault="003415A0" w:rsidP="00C561C8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2B0F6650" w14:textId="15D83664" w:rsidR="003415A0" w:rsidRDefault="003415A0" w:rsidP="003415A0">
            <w:pPr>
              <w:spacing w:line="240" w:lineRule="auto"/>
              <w:rPr>
                <w:rFonts w:eastAsiaTheme="minorEastAsia"/>
              </w:rPr>
            </w:pPr>
            <w:r>
              <w:t xml:space="preserve">Zahlen auf Hunderter zu runden, das bedeutet, zum Nachbar-Hunderter zu gehen, </w:t>
            </w:r>
            <w:r>
              <w:br/>
              <w:t xml:space="preserve">der am nächsten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  <w:p w14:paraId="42A83B4B" w14:textId="77777777" w:rsidR="00672EEB" w:rsidRDefault="00672EEB" w:rsidP="00C561C8">
            <w:pPr>
              <w:spacing w:line="240" w:lineRule="auto"/>
            </w:pPr>
          </w:p>
          <w:p w14:paraId="14B1CDBC" w14:textId="37D4B824" w:rsidR="003415A0" w:rsidRDefault="003415A0" w:rsidP="003415A0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3C4D15D0" wp14:editId="2637672D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945821377" name="Grafik 94582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Zeichne im leeren Zahlenstrahl, wie man sieht, </w:t>
            </w:r>
            <w:r>
              <w:br/>
              <w:t xml:space="preserve">dass 224 näher an 200 </w:t>
            </w:r>
            <w:r w:rsidR="0041177D">
              <w:t xml:space="preserve">liegt </w:t>
            </w:r>
            <w:r>
              <w:t>und 270 näher an 300.</w:t>
            </w:r>
          </w:p>
          <w:p w14:paraId="042E73E7" w14:textId="77777777" w:rsidR="003415A0" w:rsidRDefault="003415A0" w:rsidP="003415A0"/>
          <w:p w14:paraId="052106CA" w14:textId="4CEFE8ED" w:rsidR="003415A0" w:rsidRDefault="003415A0" w:rsidP="003415A0">
            <w:pPr>
              <w:pStyle w:val="Listenabsatz"/>
            </w:pPr>
            <w:r>
              <w:t>Runde folgende Zahlen auf den nächsten Nachbar-Hunderter und zeichne auf</w:t>
            </w:r>
            <w:r w:rsidR="0041177D">
              <w:t>.</w:t>
            </w:r>
          </w:p>
          <w:p w14:paraId="5F0E2AC1" w14:textId="567D3E9D" w:rsidR="003415A0" w:rsidRPr="008108D9" w:rsidRDefault="003415A0" w:rsidP="003415A0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D466174" wp14:editId="367DDEEC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1008452168" name="Grafik 100845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1</w:t>
            </w:r>
            <w:r w:rsidRPr="008108D9">
              <w:rPr>
                <w:rFonts w:ascii="Comic Sans MS" w:hAnsi="Comic Sans MS"/>
                <w:b/>
                <w:bCs/>
              </w:rPr>
              <w:t xml:space="preserve">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3D8B10DF" w14:textId="4B128788" w:rsidR="003415A0" w:rsidRPr="008108D9" w:rsidRDefault="003415A0" w:rsidP="003415A0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1B12FDED" w14:textId="62309DA2" w:rsidR="003415A0" w:rsidRPr="008108D9" w:rsidRDefault="003415A0" w:rsidP="003415A0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143376E6" wp14:editId="15DDD8B5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175895</wp:posOffset>
                  </wp:positionV>
                  <wp:extent cx="2103120" cy="304792"/>
                  <wp:effectExtent l="0" t="0" r="0" b="0"/>
                  <wp:wrapNone/>
                  <wp:docPr id="98475804" name="Grafik 9847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7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42A42871" w14:textId="2A937853" w:rsidR="003415A0" w:rsidRDefault="003415A0" w:rsidP="003415A0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150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EB04B7F" w14:textId="29F362E9" w:rsidR="003415A0" w:rsidRDefault="003415A0" w:rsidP="003415A0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149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3072FFAD" w14:textId="77777777" w:rsidR="003415A0" w:rsidRPr="00946F8B" w:rsidRDefault="003415A0" w:rsidP="00C561C8">
            <w:pPr>
              <w:spacing w:line="240" w:lineRule="auto"/>
            </w:pPr>
          </w:p>
        </w:tc>
      </w:tr>
      <w:tr w:rsidR="00672EEB" w:rsidRPr="00946F8B" w14:paraId="60149939" w14:textId="77777777" w:rsidTr="00C561C8">
        <w:tc>
          <w:tcPr>
            <w:tcW w:w="610" w:type="dxa"/>
          </w:tcPr>
          <w:p w14:paraId="30B3D1DB" w14:textId="3BA39486" w:rsidR="00672EEB" w:rsidRPr="00946F8B" w:rsidRDefault="00C36FB8" w:rsidP="00C561C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5B226" wp14:editId="5D100AA2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867F98" w14:textId="1DEC9692" w:rsidR="00672EEB" w:rsidRPr="00946F8B" w:rsidRDefault="003415A0" w:rsidP="00C561C8">
            <w:pPr>
              <w:pStyle w:val="Nummerierung"/>
            </w:pPr>
            <w:r>
              <w:t>d)</w:t>
            </w:r>
            <w:r w:rsidR="00C36FB8">
              <w:t>*</w:t>
            </w:r>
          </w:p>
        </w:tc>
        <w:tc>
          <w:tcPr>
            <w:tcW w:w="8036" w:type="dxa"/>
          </w:tcPr>
          <w:p w14:paraId="04821F99" w14:textId="77777777" w:rsidR="003415A0" w:rsidRDefault="003415A0" w:rsidP="00C561C8">
            <w:pPr>
              <w:spacing w:line="240" w:lineRule="auto"/>
            </w:pPr>
            <w:r>
              <w:t xml:space="preserve">Stellt euch Zahlenrätsel: </w:t>
            </w:r>
          </w:p>
          <w:p w14:paraId="6D1677CB" w14:textId="77777777" w:rsidR="00672EEB" w:rsidRDefault="003415A0" w:rsidP="003415A0">
            <w:pPr>
              <w:pStyle w:val="Listenabsatz"/>
            </w:pPr>
            <w:r>
              <w:t>Die gerundete Zahl heißt 410. Wie könnte die Zahl vorher gelautet haben?</w:t>
            </w:r>
          </w:p>
          <w:p w14:paraId="15235D88" w14:textId="77777777" w:rsidR="003415A0" w:rsidRDefault="003415A0" w:rsidP="003415A0">
            <w:pPr>
              <w:pStyle w:val="Listenabsatz"/>
            </w:pPr>
            <w:r>
              <w:t>Die gerundete Zahl heißt 700.</w:t>
            </w:r>
          </w:p>
          <w:p w14:paraId="2BD9DD89" w14:textId="28F5AF33" w:rsidR="003415A0" w:rsidRPr="00946F8B" w:rsidRDefault="003415A0" w:rsidP="003415A0">
            <w:pPr>
              <w:pStyle w:val="Listenabsatz"/>
            </w:pPr>
            <w:r>
              <w:t>…</w:t>
            </w:r>
          </w:p>
        </w:tc>
      </w:tr>
    </w:tbl>
    <w:p w14:paraId="5290E823" w14:textId="77777777" w:rsidR="00672EEB" w:rsidRDefault="00672EEB" w:rsidP="0021056C"/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3AA94C98" w14:textId="77777777" w:rsidTr="0006256C">
        <w:tc>
          <w:tcPr>
            <w:tcW w:w="610" w:type="dxa"/>
          </w:tcPr>
          <w:p w14:paraId="39D0C849" w14:textId="77777777" w:rsidR="00EB1563" w:rsidRPr="00EB1563" w:rsidRDefault="00EB1563" w:rsidP="00EB1563">
            <w:pPr>
              <w:pStyle w:val="berschrift2"/>
              <w:rPr>
                <w:noProof/>
              </w:rPr>
            </w:pPr>
            <w:r w:rsidRPr="00EB1563"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19A06E04" w14:textId="77777777" w:rsidR="00EB1563" w:rsidRPr="00EB1563" w:rsidRDefault="00EB1563" w:rsidP="00EB1563">
            <w:pPr>
              <w:pStyle w:val="berschrift2"/>
              <w:rPr>
                <w:noProof/>
              </w:rPr>
            </w:pPr>
            <w:r w:rsidRPr="00EB1563">
              <w:rPr>
                <w:noProof/>
              </w:rPr>
              <w:t>In Schritten zählen</w:t>
            </w:r>
          </w:p>
        </w:tc>
      </w:tr>
      <w:tr w:rsidR="00EB1563" w:rsidRPr="00EB1563" w14:paraId="3363E468" w14:textId="77777777" w:rsidTr="0006256C">
        <w:tc>
          <w:tcPr>
            <w:tcW w:w="610" w:type="dxa"/>
          </w:tcPr>
          <w:p w14:paraId="0BEC4574" w14:textId="77777777" w:rsidR="00EB1563" w:rsidRPr="00EB1563" w:rsidRDefault="00EB1563" w:rsidP="00EB1563">
            <w:pPr>
              <w:pStyle w:val="berschrift3"/>
            </w:pPr>
            <w:r w:rsidRPr="00EB1563">
              <w:t>2.1</w:t>
            </w:r>
          </w:p>
        </w:tc>
        <w:tc>
          <w:tcPr>
            <w:tcW w:w="8461" w:type="dxa"/>
            <w:gridSpan w:val="2"/>
          </w:tcPr>
          <w:p w14:paraId="02312BA4" w14:textId="77777777" w:rsidR="00EB1563" w:rsidRPr="00EB1563" w:rsidRDefault="00EB1563" w:rsidP="00EB1563">
            <w:pPr>
              <w:pStyle w:val="berschrift3"/>
            </w:pPr>
            <w:r w:rsidRPr="00EB1563">
              <w:t>Schritte an der Hunderterkette</w:t>
            </w:r>
          </w:p>
        </w:tc>
      </w:tr>
      <w:tr w:rsidR="00EB1563" w:rsidRPr="00EB1563" w14:paraId="67DFA27F" w14:textId="77777777" w:rsidTr="0006256C">
        <w:tc>
          <w:tcPr>
            <w:tcW w:w="610" w:type="dxa"/>
          </w:tcPr>
          <w:p w14:paraId="1A3E3B9C" w14:textId="77777777" w:rsidR="00EB1563" w:rsidRPr="00EB1563" w:rsidRDefault="00EB1563" w:rsidP="00EB1563">
            <w:pPr>
              <w:spacing w:line="240" w:lineRule="atLeast"/>
            </w:pPr>
          </w:p>
        </w:tc>
        <w:tc>
          <w:tcPr>
            <w:tcW w:w="425" w:type="dxa"/>
          </w:tcPr>
          <w:p w14:paraId="60818146" w14:textId="77777777" w:rsidR="00EB1563" w:rsidRPr="00EB1563" w:rsidRDefault="00EB1563" w:rsidP="00EB1563">
            <w:pPr>
              <w:pStyle w:val="Nummerierung"/>
            </w:pPr>
            <w:r w:rsidRPr="00EB1563">
              <w:t>a)</w:t>
            </w:r>
          </w:p>
        </w:tc>
        <w:tc>
          <w:tcPr>
            <w:tcW w:w="8036" w:type="dxa"/>
          </w:tcPr>
          <w:p w14:paraId="63493DB5" w14:textId="3659FDA2" w:rsidR="00EB1563" w:rsidRPr="00EB1563" w:rsidRDefault="00EB1563" w:rsidP="00EB1563">
            <w:pPr>
              <w:spacing w:line="360" w:lineRule="auto"/>
            </w:pPr>
            <w:r w:rsidRPr="00EB1563">
              <w:t>Trag</w:t>
            </w:r>
            <w:r w:rsidR="003415A0">
              <w:t>e</w:t>
            </w:r>
            <w:r w:rsidRPr="00EB1563">
              <w:t xml:space="preserve"> die Zahlen ein und setz</w:t>
            </w:r>
            <w:r w:rsidR="003415A0">
              <w:t>e</w:t>
            </w:r>
            <w:r w:rsidRPr="00EB1563">
              <w:t xml:space="preserve"> fort. </w:t>
            </w:r>
          </w:p>
          <w:p w14:paraId="0BD13C72" w14:textId="56222545" w:rsidR="00EB1563" w:rsidRPr="00EB1563" w:rsidRDefault="00F042ED" w:rsidP="00EB1563">
            <w:pPr>
              <w:spacing w:line="240" w:lineRule="atLeast"/>
            </w:pPr>
            <w:r w:rsidRPr="00F042ED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12672" behindDoc="0" locked="0" layoutInCell="1" allowOverlap="1" wp14:anchorId="4659742C" wp14:editId="01BEF9D3">
                      <wp:simplePos x="0" y="0"/>
                      <wp:positionH relativeFrom="column">
                        <wp:posOffset>2622159</wp:posOffset>
                      </wp:positionH>
                      <wp:positionV relativeFrom="paragraph">
                        <wp:posOffset>6251</wp:posOffset>
                      </wp:positionV>
                      <wp:extent cx="488315" cy="114300"/>
                      <wp:effectExtent l="25400" t="50800" r="0" b="76200"/>
                      <wp:wrapNone/>
                      <wp:docPr id="1887693314" name="Freihand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83">
                                <w14:nvContentPartPr>
                                  <w14:cNvContentPartPr/>
                                </w14:nvContentPartPr>
                                <w14:xfrm rot="20850668">
                                  <a:off x="0" y="0"/>
                                  <a:ext cx="488315" cy="114300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58" name="Freihand 57">
                                    <a:extLst>
                                      <a:ext uri="{FF2B5EF4-FFF2-40B4-BE49-F238E27FC236}">
                                        <a16:creationId xmlns:a16="http://schemas.microsoft.com/office/drawing/2014/main" id="{6B83361C-902D-6F63-8B77-58172AB793DA}"/>
                                      </a:ext>
                                    </a:extLst>
                                  </a:cNvPr>
                                  <a:cNvPicPr/>
                                </a:nvPicPr>
                                <a:blipFill>
                                  <a:blip xmlns:r="http://schemas.openxmlformats.org/officeDocument/2006/relationships" r:embed="rId115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1744150" y="-1809746"/>
                                    <a:ext cx="2425542" cy="74016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2E561" id="Freihand 57" o:spid="_x0000_s1026" type="#_x0000_t75" style="position:absolute;margin-left:205.25pt;margin-top:-.7pt;width:40.85pt;height:11.4pt;rotation:-818470fd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">
                      <v:imagedata r:id="rId116" o:title=""/>
                    </v:shape>
                  </w:pict>
                </mc:Fallback>
              </mc:AlternateContent>
            </w:r>
            <w:r w:rsidR="00EB1563" w:rsidRPr="00EB1563">
              <w:rPr>
                <w:noProof/>
              </w:rPr>
              <w:drawing>
                <wp:inline distT="0" distB="0" distL="0" distR="0" wp14:anchorId="508D7404" wp14:editId="5DA8ADFE">
                  <wp:extent cx="5040000" cy="599258"/>
                  <wp:effectExtent l="0" t="0" r="0" b="0"/>
                  <wp:docPr id="22060" name="Grafik 2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59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08A645" w14:textId="77777777" w:rsidR="00EB1563" w:rsidRPr="00EB1563" w:rsidRDefault="00EB1563" w:rsidP="00EB1563"/>
        </w:tc>
      </w:tr>
      <w:tr w:rsidR="00EB1563" w:rsidRPr="00EB1563" w14:paraId="2697FC15" w14:textId="77777777" w:rsidTr="0006256C">
        <w:tc>
          <w:tcPr>
            <w:tcW w:w="610" w:type="dxa"/>
          </w:tcPr>
          <w:p w14:paraId="0969BEAD" w14:textId="77777777" w:rsidR="00EB1563" w:rsidRPr="00EB1563" w:rsidRDefault="00EB1563" w:rsidP="00EB1563">
            <w:pPr>
              <w:spacing w:line="240" w:lineRule="atLeast"/>
            </w:pPr>
          </w:p>
        </w:tc>
        <w:tc>
          <w:tcPr>
            <w:tcW w:w="425" w:type="dxa"/>
          </w:tcPr>
          <w:p w14:paraId="38C4B2D6" w14:textId="3F7CBBE3" w:rsidR="00EB1563" w:rsidRPr="00EB1563" w:rsidRDefault="00F042ED" w:rsidP="00EB1563">
            <w:pPr>
              <w:pStyle w:val="Nummerierung"/>
            </w:pPr>
            <w:r>
              <w:t>b</w:t>
            </w:r>
            <w:r w:rsidR="00EB1563" w:rsidRPr="00EB1563">
              <w:t>)</w:t>
            </w:r>
          </w:p>
        </w:tc>
        <w:tc>
          <w:tcPr>
            <w:tcW w:w="8036" w:type="dxa"/>
          </w:tcPr>
          <w:p w14:paraId="6D0D9A39" w14:textId="32AA816F" w:rsidR="00EB1563" w:rsidRPr="00EB1563" w:rsidRDefault="00EB1563" w:rsidP="00EB1563">
            <w:pPr>
              <w:spacing w:line="360" w:lineRule="auto"/>
            </w:pPr>
            <w:r w:rsidRPr="00EB1563">
              <w:t>Trag</w:t>
            </w:r>
            <w:r w:rsidR="003415A0">
              <w:t xml:space="preserve">e </w:t>
            </w:r>
            <w:r w:rsidRPr="00EB1563">
              <w:t>die Zahlen ein und setz</w:t>
            </w:r>
            <w:r w:rsidR="003415A0">
              <w:t>e</w:t>
            </w:r>
            <w:r w:rsidRPr="00EB1563">
              <w:t xml:space="preserve"> fort. </w:t>
            </w:r>
          </w:p>
          <w:p w14:paraId="3DE27EC8" w14:textId="01556E52" w:rsidR="00EB1563" w:rsidRPr="00EB1563" w:rsidRDefault="00F042ED" w:rsidP="00EB1563">
            <w:pPr>
              <w:spacing w:line="240" w:lineRule="atLeast"/>
            </w:pPr>
            <w:r w:rsidRPr="00F042ED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13696" behindDoc="0" locked="0" layoutInCell="1" allowOverlap="1" wp14:anchorId="13A35D80" wp14:editId="1682B227">
                      <wp:simplePos x="0" y="0"/>
                      <wp:positionH relativeFrom="column">
                        <wp:posOffset>2432403</wp:posOffset>
                      </wp:positionH>
                      <wp:positionV relativeFrom="paragraph">
                        <wp:posOffset>1270</wp:posOffset>
                      </wp:positionV>
                      <wp:extent cx="692150" cy="124377"/>
                      <wp:effectExtent l="0" t="101600" r="0" b="168275"/>
                      <wp:wrapNone/>
                      <wp:docPr id="149674550" name="Freihand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118">
                                <w14:nvContentPartPr>
                                  <w14:cNvContentPartPr/>
                                </w14:nvContentPartPr>
                                <w14:xfrm rot="20045143">
                                  <a:off x="0" y="0"/>
                                  <a:ext cx="692150" cy="124377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58" name="Freihand 57">
                                    <a:extLst>
                                      <a:ext uri="{FF2B5EF4-FFF2-40B4-BE49-F238E27FC236}">
                                        <a16:creationId xmlns:a16="http://schemas.microsoft.com/office/drawing/2014/main" id="{6B83361C-902D-6F63-8B77-58172AB793DA}"/>
                                      </a:ext>
                                    </a:extLst>
                                  </a:cNvPr>
                                  <a:cNvPicPr/>
                                </a:nvPicPr>
                                <a:blipFill>
                                  <a:blip xmlns:r="http://schemas.openxmlformats.org/officeDocument/2006/relationships" r:embed="rId115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1744150" y="-1809746"/>
                                    <a:ext cx="2425542" cy="74016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C479D" id="Freihand 57" o:spid="_x0000_s1026" type="#_x0000_t75" style="position:absolute;margin-left:190.35pt;margin-top:-1.1pt;width:56.9pt;height:12.25pt;rotation:-1698318fd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">
                      <v:imagedata r:id="rId119" o:title=""/>
                    </v:shape>
                  </w:pict>
                </mc:Fallback>
              </mc:AlternateContent>
            </w:r>
            <w:r w:rsidR="00EB1563" w:rsidRPr="00EB1563">
              <w:rPr>
                <w:noProof/>
              </w:rPr>
              <w:drawing>
                <wp:inline distT="0" distB="0" distL="0" distR="0" wp14:anchorId="2B27E2BC" wp14:editId="34320AA2">
                  <wp:extent cx="5040000" cy="711970"/>
                  <wp:effectExtent l="0" t="0" r="8255" b="0"/>
                  <wp:docPr id="22061" name="Grafik 2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71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26A516" w14:textId="77777777" w:rsidR="00EB1563" w:rsidRPr="00EB1563" w:rsidRDefault="00EB1563" w:rsidP="00EB1563"/>
        </w:tc>
      </w:tr>
      <w:tr w:rsidR="00EB1563" w:rsidRPr="00EB1563" w14:paraId="6C183698" w14:textId="77777777" w:rsidTr="0006256C">
        <w:tc>
          <w:tcPr>
            <w:tcW w:w="610" w:type="dxa"/>
          </w:tcPr>
          <w:p w14:paraId="2FAE8939" w14:textId="43A1F1FE" w:rsidR="00EB1563" w:rsidRPr="00EB1563" w:rsidRDefault="00EB1563" w:rsidP="00EB1563">
            <w:pPr>
              <w:spacing w:line="240" w:lineRule="atLeast"/>
            </w:pPr>
          </w:p>
        </w:tc>
        <w:tc>
          <w:tcPr>
            <w:tcW w:w="425" w:type="dxa"/>
          </w:tcPr>
          <w:p w14:paraId="55D31025" w14:textId="4CE9230B" w:rsidR="00EB1563" w:rsidRPr="00EB1563" w:rsidRDefault="00F042ED" w:rsidP="00EB1563">
            <w:pPr>
              <w:pStyle w:val="Nummerierung"/>
            </w:pPr>
            <w:r>
              <w:t>c</w:t>
            </w:r>
            <w:r w:rsidR="00EB1563" w:rsidRPr="00EB1563">
              <w:t>)</w:t>
            </w:r>
          </w:p>
        </w:tc>
        <w:tc>
          <w:tcPr>
            <w:tcW w:w="8036" w:type="dxa"/>
          </w:tcPr>
          <w:p w14:paraId="20192C72" w14:textId="1B4E3892" w:rsidR="00F042ED" w:rsidRDefault="00EB1563" w:rsidP="00EB1563">
            <w:pPr>
              <w:spacing w:line="360" w:lineRule="auto"/>
            </w:pPr>
            <w:r w:rsidRPr="00EB1563">
              <w:t>Trag</w:t>
            </w:r>
            <w:r w:rsidR="003415A0">
              <w:t>e</w:t>
            </w:r>
            <w:r w:rsidRPr="00EB1563">
              <w:t xml:space="preserve"> ein: 3, 18, 33, 48, 63, 78, 93</w:t>
            </w:r>
            <w:r w:rsidR="00F042ED">
              <w:t xml:space="preserve">. Zeichne auch </w:t>
            </w:r>
            <w:r w:rsidR="009F1BC6">
              <w:t xml:space="preserve">Schritte </w:t>
            </w:r>
            <w:r w:rsidR="00F042ED">
              <w:t xml:space="preserve">ein. Beschrifte die </w:t>
            </w:r>
            <w:r w:rsidR="009F1BC6">
              <w:t>Schritte</w:t>
            </w:r>
            <w:r w:rsidR="00F042ED">
              <w:t xml:space="preserve">. </w:t>
            </w:r>
          </w:p>
          <w:p w14:paraId="5FC31F48" w14:textId="77777777" w:rsidR="00F042ED" w:rsidRDefault="00F042ED" w:rsidP="00EB1563">
            <w:pPr>
              <w:spacing w:line="360" w:lineRule="auto"/>
            </w:pPr>
          </w:p>
          <w:p w14:paraId="1D1F3D60" w14:textId="322F685A" w:rsidR="00EB1563" w:rsidRPr="00EB1563" w:rsidRDefault="00EB1563" w:rsidP="00EB1563">
            <w:pPr>
              <w:spacing w:line="360" w:lineRule="auto"/>
            </w:pPr>
            <w:r w:rsidRPr="00EB1563">
              <w:rPr>
                <w:noProof/>
              </w:rPr>
              <w:drawing>
                <wp:inline distT="0" distB="0" distL="0" distR="0" wp14:anchorId="7ECEB580" wp14:editId="5B15E8BC">
                  <wp:extent cx="5040000" cy="68614"/>
                  <wp:effectExtent l="0" t="0" r="0" b="7620"/>
                  <wp:docPr id="22062" name="Grafik 2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68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824EDC" w14:textId="77777777" w:rsidR="00EB1563" w:rsidRPr="00EB1563" w:rsidRDefault="00EB1563" w:rsidP="00EB1563"/>
        </w:tc>
      </w:tr>
      <w:tr w:rsidR="00EB1563" w:rsidRPr="00EB1563" w14:paraId="23D421E6" w14:textId="77777777" w:rsidTr="0006256C">
        <w:trPr>
          <w:trHeight w:val="233"/>
        </w:trPr>
        <w:tc>
          <w:tcPr>
            <w:tcW w:w="610" w:type="dxa"/>
          </w:tcPr>
          <w:p w14:paraId="77F35BE7" w14:textId="35F1F89F" w:rsidR="00EB1563" w:rsidRPr="00EB1563" w:rsidRDefault="00EB1563" w:rsidP="00EB1563">
            <w:pPr>
              <w:spacing w:line="240" w:lineRule="atLeast"/>
            </w:pPr>
          </w:p>
        </w:tc>
        <w:tc>
          <w:tcPr>
            <w:tcW w:w="425" w:type="dxa"/>
          </w:tcPr>
          <w:p w14:paraId="4E19A254" w14:textId="77777777" w:rsidR="00EB1563" w:rsidRPr="00EB1563" w:rsidRDefault="00EB1563" w:rsidP="00EB1563">
            <w:pPr>
              <w:pStyle w:val="Nummerierung"/>
              <w:rPr>
                <w:color w:val="auto"/>
              </w:rPr>
            </w:pPr>
          </w:p>
        </w:tc>
        <w:tc>
          <w:tcPr>
            <w:tcW w:w="8036" w:type="dxa"/>
          </w:tcPr>
          <w:p w14:paraId="5A55ACD4" w14:textId="3E17380B" w:rsidR="005D0BD7" w:rsidRPr="00EB1563" w:rsidRDefault="005D0BD7" w:rsidP="00F042ED"/>
        </w:tc>
      </w:tr>
      <w:tr w:rsidR="00EB1563" w:rsidRPr="00EB1563" w14:paraId="5AD34CF0" w14:textId="77777777" w:rsidTr="0006256C">
        <w:tc>
          <w:tcPr>
            <w:tcW w:w="610" w:type="dxa"/>
          </w:tcPr>
          <w:p w14:paraId="1C254914" w14:textId="77777777" w:rsidR="00EB1563" w:rsidRPr="00EB1563" w:rsidRDefault="00EB1563" w:rsidP="00EB1563">
            <w:pPr>
              <w:pStyle w:val="berschrift3"/>
            </w:pPr>
            <w:r w:rsidRPr="00EB1563">
              <w:t>2.2</w:t>
            </w:r>
          </w:p>
        </w:tc>
        <w:tc>
          <w:tcPr>
            <w:tcW w:w="8461" w:type="dxa"/>
            <w:gridSpan w:val="2"/>
          </w:tcPr>
          <w:p w14:paraId="5D71338B" w14:textId="77777777" w:rsidR="00EB1563" w:rsidRPr="00EB1563" w:rsidRDefault="00EB1563" w:rsidP="00EB1563">
            <w:pPr>
              <w:pStyle w:val="berschrift3"/>
            </w:pPr>
            <w:r w:rsidRPr="00EB1563">
              <w:t>Zahlenreihen am Zahlenstrahl</w:t>
            </w:r>
          </w:p>
        </w:tc>
      </w:tr>
      <w:tr w:rsidR="00EB1563" w:rsidRPr="00EB1563" w14:paraId="7F91096B" w14:textId="77777777" w:rsidTr="0006256C">
        <w:tc>
          <w:tcPr>
            <w:tcW w:w="610" w:type="dxa"/>
          </w:tcPr>
          <w:p w14:paraId="773B6D2C" w14:textId="77777777" w:rsidR="00EB1563" w:rsidRPr="00EB1563" w:rsidRDefault="00EB1563" w:rsidP="00EB1563">
            <w:pPr>
              <w:spacing w:line="240" w:lineRule="atLeast"/>
            </w:pPr>
          </w:p>
        </w:tc>
        <w:tc>
          <w:tcPr>
            <w:tcW w:w="425" w:type="dxa"/>
          </w:tcPr>
          <w:p w14:paraId="3DD836F5" w14:textId="77777777" w:rsidR="00EB1563" w:rsidRPr="00EB1563" w:rsidRDefault="00EB1563" w:rsidP="00EB1563">
            <w:pPr>
              <w:pStyle w:val="Nummerierung"/>
            </w:pPr>
            <w:r w:rsidRPr="00EB1563">
              <w:t>a)</w:t>
            </w:r>
          </w:p>
        </w:tc>
        <w:tc>
          <w:tcPr>
            <w:tcW w:w="8036" w:type="dxa"/>
          </w:tcPr>
          <w:p w14:paraId="481270A3" w14:textId="60F42EF5" w:rsidR="003415A0" w:rsidRDefault="00C36FB8" w:rsidP="003415A0">
            <w:pPr>
              <w:pStyle w:val="Listenabsatz"/>
            </w:pPr>
            <w:r>
              <w:t xml:space="preserve">Trage die </w:t>
            </w:r>
            <w:r w:rsidR="00EB1563" w:rsidRPr="00EB1563">
              <w:t>Startzahl</w:t>
            </w:r>
            <w:r>
              <w:t xml:space="preserve"> 27</w:t>
            </w:r>
            <w:r w:rsidR="00EB1563" w:rsidRPr="00EB1563">
              <w:t xml:space="preserve"> </w:t>
            </w:r>
            <w:r w:rsidR="003415A0">
              <w:t xml:space="preserve">auf den leeren Zahlenstrahl </w:t>
            </w:r>
            <w:r w:rsidR="00EB1563" w:rsidRPr="00EB1563">
              <w:t>ein</w:t>
            </w:r>
            <w:r w:rsidR="003415A0">
              <w:t>.</w:t>
            </w:r>
          </w:p>
          <w:p w14:paraId="2AC12627" w14:textId="36CD64FB" w:rsidR="00EB1563" w:rsidRDefault="003415A0" w:rsidP="003415A0">
            <w:pPr>
              <w:pStyle w:val="Listenabsatz"/>
            </w:pPr>
            <w:r>
              <w:t xml:space="preserve">Zähle fünf </w:t>
            </w:r>
            <w:r w:rsidR="00EB1563" w:rsidRPr="00EB1563">
              <w:t>Zehnerschritten vorwärts</w:t>
            </w:r>
            <w:r>
              <w:t xml:space="preserve"> und zeichne die Schritte. </w:t>
            </w:r>
          </w:p>
          <w:p w14:paraId="3A57D127" w14:textId="3B717F06" w:rsidR="00EB1563" w:rsidRDefault="00EB1563" w:rsidP="003415A0">
            <w:pPr>
              <w:pStyle w:val="Listenabsatz"/>
            </w:pPr>
            <w:r w:rsidRPr="00EB1563">
              <w:t xml:space="preserve">Bei welcher Zahl </w:t>
            </w:r>
            <w:r w:rsidR="00F042ED">
              <w:t>lande</w:t>
            </w:r>
            <w:r w:rsidR="003415A0">
              <w:t>s</w:t>
            </w:r>
            <w:r w:rsidR="00F042ED">
              <w:t xml:space="preserve">t </w:t>
            </w:r>
            <w:r w:rsidR="003415A0">
              <w:t>du</w:t>
            </w:r>
            <w:r w:rsidR="00CB388A">
              <w:t xml:space="preserve">? </w:t>
            </w:r>
          </w:p>
          <w:p w14:paraId="76CF249E" w14:textId="4A1E7692" w:rsidR="00F042ED" w:rsidRPr="00EB1563" w:rsidRDefault="00832706" w:rsidP="00EB1563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7EF9071F" wp14:editId="65551FAA">
                  <wp:simplePos x="0" y="0"/>
                  <wp:positionH relativeFrom="column">
                    <wp:posOffset>40</wp:posOffset>
                  </wp:positionH>
                  <wp:positionV relativeFrom="paragraph">
                    <wp:posOffset>254635</wp:posOffset>
                  </wp:positionV>
                  <wp:extent cx="5233677" cy="304165"/>
                  <wp:effectExtent l="0" t="0" r="0" b="0"/>
                  <wp:wrapNone/>
                  <wp:docPr id="1297070761" name="Grafik 129707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02DE3D" w14:textId="1D2C5DFD" w:rsidR="00EB1563" w:rsidRPr="00EB1563" w:rsidRDefault="00EB1563" w:rsidP="00EB1563">
            <w:pPr>
              <w:pStyle w:val="Ausflltext"/>
            </w:pPr>
          </w:p>
          <w:p w14:paraId="3114A1D4" w14:textId="77777777" w:rsidR="00EB1563" w:rsidRPr="00EB1563" w:rsidRDefault="00EB1563" w:rsidP="00EB1563"/>
        </w:tc>
      </w:tr>
      <w:tr w:rsidR="003415A0" w:rsidRPr="00EB1563" w14:paraId="7727CBD4" w14:textId="77777777" w:rsidTr="0006256C">
        <w:tc>
          <w:tcPr>
            <w:tcW w:w="610" w:type="dxa"/>
          </w:tcPr>
          <w:p w14:paraId="11118FBE" w14:textId="5382F8EA" w:rsidR="003415A0" w:rsidRPr="00EB1563" w:rsidRDefault="00C36FB8" w:rsidP="00EB1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2941B32" wp14:editId="66E44679">
                  <wp:extent cx="360000" cy="272386"/>
                  <wp:effectExtent l="0" t="0" r="2540" b="0"/>
                  <wp:docPr id="705656323" name="Grafik 705656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C42976" w14:textId="195339E6" w:rsidR="003415A0" w:rsidRPr="00EB1563" w:rsidRDefault="003415A0" w:rsidP="00EB1563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13F0724F" w14:textId="22F3058F" w:rsidR="003415A0" w:rsidRDefault="003415A0" w:rsidP="003415A0">
            <w:r>
              <w:t xml:space="preserve">Stelle dir den Zahlenstrahl nur im Kopf vor: Du startest bei 54 und gehst in </w:t>
            </w:r>
            <w:r w:rsidR="00C36FB8">
              <w:t xml:space="preserve">drei </w:t>
            </w:r>
            <w:r>
              <w:t>Zehnerschritten rückwärts. Wo landest du?</w:t>
            </w:r>
          </w:p>
          <w:p w14:paraId="257791F9" w14:textId="79D3674E" w:rsidR="003415A0" w:rsidRPr="00EB1563" w:rsidRDefault="003415A0" w:rsidP="003415A0"/>
        </w:tc>
      </w:tr>
      <w:tr w:rsidR="00C36FB8" w:rsidRPr="00EB1563" w14:paraId="770AB1B8" w14:textId="77777777" w:rsidTr="0006256C">
        <w:tc>
          <w:tcPr>
            <w:tcW w:w="610" w:type="dxa"/>
          </w:tcPr>
          <w:p w14:paraId="4AD98E50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35603E" w14:textId="6635F7D2" w:rsidR="00C36FB8" w:rsidRDefault="00C36FB8" w:rsidP="00C36FB8">
            <w:pPr>
              <w:pStyle w:val="Nummerierung"/>
            </w:pPr>
            <w:r>
              <w:t>c</w:t>
            </w:r>
            <w:r w:rsidRPr="00EB1563">
              <w:t>)</w:t>
            </w:r>
          </w:p>
        </w:tc>
        <w:tc>
          <w:tcPr>
            <w:tcW w:w="8036" w:type="dxa"/>
          </w:tcPr>
          <w:p w14:paraId="3F712195" w14:textId="4BB60556" w:rsidR="00C36FB8" w:rsidRPr="00EB1563" w:rsidRDefault="00C36FB8" w:rsidP="00C36FB8">
            <w:r w:rsidRPr="00EB1563">
              <w:t>Trag</w:t>
            </w:r>
            <w:r>
              <w:t>e</w:t>
            </w:r>
            <w:r w:rsidRPr="00EB1563">
              <w:t xml:space="preserve"> die 40 ein und zähl</w:t>
            </w:r>
            <w:r>
              <w:t>e</w:t>
            </w:r>
            <w:r w:rsidRPr="00EB1563">
              <w:t xml:space="preserve"> von dort </w:t>
            </w:r>
            <w:r>
              <w:t xml:space="preserve">rückwärts </w:t>
            </w:r>
            <w:r w:rsidRPr="00EB1563">
              <w:t>in Fünferschritten.</w:t>
            </w:r>
          </w:p>
          <w:p w14:paraId="7222395A" w14:textId="77777777" w:rsidR="00C36FB8" w:rsidRDefault="00C36FB8" w:rsidP="00C36FB8">
            <w:pPr>
              <w:pStyle w:val="Ausflltext"/>
            </w:pPr>
            <w:r w:rsidRPr="00EB1563">
              <w:t>Zeichne</w:t>
            </w:r>
            <w:r>
              <w:t xml:space="preserve">t </w:t>
            </w:r>
            <w:r w:rsidRPr="00EB1563">
              <w:t xml:space="preserve">die </w:t>
            </w:r>
            <w:r>
              <w:t>Schritte</w:t>
            </w:r>
            <w:r w:rsidRPr="00EB1563">
              <w:t xml:space="preserve"> und </w:t>
            </w:r>
            <w:r>
              <w:t>schreibe</w:t>
            </w:r>
            <w:r w:rsidRPr="00EB1563">
              <w:t xml:space="preserve"> die Zahlen auf.</w:t>
            </w:r>
          </w:p>
          <w:p w14:paraId="25FF24F0" w14:textId="77777777" w:rsidR="00C36FB8" w:rsidRDefault="00C36FB8" w:rsidP="00C36FB8">
            <w:pPr>
              <w:pStyle w:val="Ausflltext"/>
            </w:pPr>
          </w:p>
          <w:p w14:paraId="4838CC9A" w14:textId="58C51AB1" w:rsidR="00C36FB8" w:rsidRPr="00EB1563" w:rsidRDefault="00832706" w:rsidP="00C36FB8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1C9DCF4C" wp14:editId="0DACA4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5233677" cy="304165"/>
                  <wp:effectExtent l="0" t="0" r="0" b="0"/>
                  <wp:wrapNone/>
                  <wp:docPr id="1890797636" name="Grafik 1890797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B9E171" w14:textId="77777777" w:rsidR="00C36FB8" w:rsidRDefault="00C36FB8" w:rsidP="00C36FB8"/>
        </w:tc>
      </w:tr>
      <w:tr w:rsidR="00C36FB8" w:rsidRPr="00EB1563" w14:paraId="5A3DCBB0" w14:textId="77777777" w:rsidTr="0006256C">
        <w:tc>
          <w:tcPr>
            <w:tcW w:w="610" w:type="dxa"/>
          </w:tcPr>
          <w:p w14:paraId="685E690C" w14:textId="1519A27B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B16FD" wp14:editId="742D9444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8F0D445" w14:textId="47AD6393" w:rsidR="00C36FB8" w:rsidRDefault="00C36FB8" w:rsidP="00C36FB8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79A53646" w14:textId="77777777" w:rsidR="00C36FB8" w:rsidRDefault="00C36FB8" w:rsidP="00C36FB8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5F2A30E6" wp14:editId="53A5A9CD">
                      <wp:simplePos x="0" y="0"/>
                      <wp:positionH relativeFrom="column">
                        <wp:posOffset>4301539</wp:posOffset>
                      </wp:positionH>
                      <wp:positionV relativeFrom="paragraph">
                        <wp:posOffset>145513</wp:posOffset>
                      </wp:positionV>
                      <wp:extent cx="547370" cy="694698"/>
                      <wp:effectExtent l="0" t="0" r="0" b="3810"/>
                      <wp:wrapNone/>
                      <wp:docPr id="17007959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106467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9095224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313BC" w14:textId="77777777" w:rsidR="00C36FB8" w:rsidRPr="008D5126" w:rsidRDefault="00C36FB8" w:rsidP="00C36FB8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A30E6" id="_x0000_s1439" style="position:absolute;margin-left:338.7pt;margin-top:11.45pt;width:43.1pt;height:54.7pt;z-index:25165977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">
                      <v:shape id="Grafik 10" o:spid="_x0000_s144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44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D3313BC" w14:textId="77777777" w:rsidR="00C36FB8" w:rsidRPr="008D5126" w:rsidRDefault="00C36FB8" w:rsidP="00C36FB8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312F56DA" wp14:editId="7D69296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512626" cy="762117"/>
                      <wp:effectExtent l="0" t="0" r="0" b="0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387B5" w14:textId="77777777" w:rsidR="00C36FB8" w:rsidRPr="008D5126" w:rsidRDefault="00C36FB8" w:rsidP="00C36FB8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F56DA" id="_x0000_s1442" style="position:absolute;margin-left:-.25pt;margin-top:.4pt;width:40.35pt;height:60pt;z-index:251657728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">
                      <v:shape id="Grafik 11" o:spid="_x0000_s1443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">
                        <v:imagedata r:id="rId49" o:title="" chromakey="white"/>
                      </v:shape>
                      <v:shape id="Textfeld 12" o:spid="_x0000_s1444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2387B5" w14:textId="77777777" w:rsidR="00C36FB8" w:rsidRPr="008D5126" w:rsidRDefault="00C36FB8" w:rsidP="00C36FB8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6D00402" wp14:editId="7ACF4A7A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145415</wp:posOffset>
                      </wp:positionV>
                      <wp:extent cx="2205306" cy="668313"/>
                      <wp:effectExtent l="215900" t="0" r="17780" b="17780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5306" cy="668313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647EC" w14:textId="7777777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>Ich zähle von der 40 lieber in 10er-Schritten rückwärts. 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00402" id="Abgerundete rechteckige Legende 6" o:spid="_x0000_s1445" type="#_x0000_t62" style="position:absolute;margin-left:56.5pt;margin-top:11.45pt;width:173.65pt;height:5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" adj="-1948,7478" fillcolor="white [3201]" strokecolor="#d8d8d8 [2732]" strokeweight="1pt">
                      <v:textbox>
                        <w:txbxContent>
                          <w:p w14:paraId="3BD647EC" w14:textId="7777777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>Ich zähle von der 40 lieber in 10er-Schritten rückwärts. 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201ACF" w14:textId="77777777" w:rsidR="00C36FB8" w:rsidRDefault="00C36FB8" w:rsidP="00C36FB8"/>
          <w:p w14:paraId="34B148F2" w14:textId="77777777" w:rsidR="00C36FB8" w:rsidRDefault="00C36FB8" w:rsidP="00C36FB8"/>
          <w:p w14:paraId="10484C46" w14:textId="77777777" w:rsidR="00C36FB8" w:rsidRDefault="00C36FB8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EE51DD8" wp14:editId="46660A4B">
                      <wp:simplePos x="0" y="0"/>
                      <wp:positionH relativeFrom="column">
                        <wp:posOffset>2768161</wp:posOffset>
                      </wp:positionH>
                      <wp:positionV relativeFrom="paragraph">
                        <wp:posOffset>46599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09831" w14:textId="77777777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E51DD8" id="_x0000_s1446" type="#_x0000_t62" style="position:absolute;margin-left:217.95pt;margin-top:3.65pt;width:106.35pt;height:32.2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" adj="24631,-6314" fillcolor="white [3201]" strokecolor="#bfbfbf [2412]" strokeweight="1pt">
                      <v:textbox inset="2mm,1mm,1mm,0">
                        <w:txbxContent>
                          <w:p w14:paraId="47409831" w14:textId="77777777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A2E389" w14:textId="77777777" w:rsidR="00C36FB8" w:rsidRDefault="00C36FB8" w:rsidP="00C36FB8"/>
          <w:p w14:paraId="43FFCAE6" w14:textId="77777777" w:rsidR="00C36FB8" w:rsidRDefault="00C36FB8" w:rsidP="00C36FB8"/>
          <w:p w14:paraId="1A0C058E" w14:textId="602907A1" w:rsidR="00C36FB8" w:rsidRDefault="00C36FB8" w:rsidP="00C36FB8">
            <w:r>
              <w:t>Hat Tara recht? Warum oder warum nicht? Zeigt am Zahlenstrahl.</w:t>
            </w:r>
          </w:p>
        </w:tc>
      </w:tr>
    </w:tbl>
    <w:p w14:paraId="24CCC774" w14:textId="77777777" w:rsidR="00C36FB8" w:rsidRDefault="00C36FB8"/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36FB8" w:rsidRPr="00EB1563" w14:paraId="6C4E9E4F" w14:textId="77777777" w:rsidTr="00C561C8">
        <w:tc>
          <w:tcPr>
            <w:tcW w:w="610" w:type="dxa"/>
          </w:tcPr>
          <w:p w14:paraId="4BB3F837" w14:textId="77777777" w:rsidR="00C36FB8" w:rsidRPr="00EB1563" w:rsidRDefault="00C36FB8" w:rsidP="00C561C8">
            <w:pPr>
              <w:pStyle w:val="berschrift3"/>
            </w:pPr>
            <w:r w:rsidRPr="00EB1563">
              <w:t>2.2</w:t>
            </w:r>
          </w:p>
        </w:tc>
        <w:tc>
          <w:tcPr>
            <w:tcW w:w="8461" w:type="dxa"/>
            <w:gridSpan w:val="2"/>
          </w:tcPr>
          <w:p w14:paraId="52464194" w14:textId="0DE1F1FD" w:rsidR="00C36FB8" w:rsidRPr="00EB1563" w:rsidRDefault="00C36FB8" w:rsidP="00C561C8">
            <w:pPr>
              <w:pStyle w:val="berschrift3"/>
            </w:pPr>
            <w:r>
              <w:t>Schritte verändern</w:t>
            </w:r>
            <w:r w:rsidRPr="00EB1563">
              <w:t xml:space="preserve"> am Zahlenstrahl</w:t>
            </w:r>
          </w:p>
        </w:tc>
      </w:tr>
      <w:tr w:rsidR="00C36FB8" w:rsidRPr="00EB1563" w14:paraId="080AA46E" w14:textId="77777777" w:rsidTr="00C561C8">
        <w:tc>
          <w:tcPr>
            <w:tcW w:w="610" w:type="dxa"/>
          </w:tcPr>
          <w:p w14:paraId="1F1C2AD9" w14:textId="77777777" w:rsidR="00C36FB8" w:rsidRPr="00EB1563" w:rsidRDefault="00C36FB8" w:rsidP="00C561C8">
            <w:pPr>
              <w:spacing w:line="240" w:lineRule="atLeast"/>
            </w:pPr>
          </w:p>
        </w:tc>
        <w:tc>
          <w:tcPr>
            <w:tcW w:w="425" w:type="dxa"/>
          </w:tcPr>
          <w:p w14:paraId="16A47AC3" w14:textId="77777777" w:rsidR="00C36FB8" w:rsidRPr="00EB1563" w:rsidRDefault="00C36FB8" w:rsidP="00C561C8">
            <w:pPr>
              <w:pStyle w:val="Nummerierung"/>
            </w:pPr>
            <w:r w:rsidRPr="00EB1563">
              <w:t>a)</w:t>
            </w:r>
          </w:p>
        </w:tc>
        <w:tc>
          <w:tcPr>
            <w:tcW w:w="8036" w:type="dxa"/>
          </w:tcPr>
          <w:p w14:paraId="556335C6" w14:textId="1DE8AA27" w:rsidR="00C36FB8" w:rsidRDefault="00C36FB8" w:rsidP="00C36FB8">
            <w:pPr>
              <w:pStyle w:val="Listenabsatz"/>
            </w:pPr>
            <w:r w:rsidRPr="00EB1563">
              <w:t>Wähl</w:t>
            </w:r>
            <w:r>
              <w:t>e</w:t>
            </w:r>
            <w:r w:rsidRPr="00EB1563">
              <w:t xml:space="preserve"> eine Startzahl, 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5A12C9BA" w14:textId="01D453DE" w:rsidR="00C36FB8" w:rsidRDefault="00C36FB8" w:rsidP="00C36FB8">
            <w:pPr>
              <w:pStyle w:val="Listenabsatz"/>
            </w:pPr>
            <w:r>
              <w:t xml:space="preserve">Zähle fünf </w:t>
            </w:r>
            <w:r w:rsidRPr="00EB1563">
              <w:t>Zehnerschritten vorwärts</w:t>
            </w:r>
            <w:r>
              <w:t xml:space="preserve"> und zeichne die Schritte. </w:t>
            </w:r>
          </w:p>
          <w:p w14:paraId="1DD1D02B" w14:textId="77777777" w:rsidR="00C36FB8" w:rsidRDefault="00C36FB8" w:rsidP="00C36FB8">
            <w:pPr>
              <w:pStyle w:val="Listenabsatz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4AF6FE68" w14:textId="77777777" w:rsidR="00C36FB8" w:rsidRPr="00EB1563" w:rsidRDefault="00C36FB8" w:rsidP="00C561C8">
            <w:pPr>
              <w:pStyle w:val="Ausflltext"/>
            </w:pPr>
          </w:p>
          <w:p w14:paraId="008AC596" w14:textId="6AC7A95A" w:rsidR="00C36FB8" w:rsidRPr="00EB1563" w:rsidRDefault="00832706" w:rsidP="00C561C8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8B8BFA9" wp14:editId="332B3C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5233677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CAAAE3" w14:textId="77777777" w:rsidR="00C36FB8" w:rsidRPr="00EB1563" w:rsidRDefault="00C36FB8" w:rsidP="00C561C8"/>
        </w:tc>
      </w:tr>
      <w:tr w:rsidR="00C36FB8" w:rsidRPr="00EB1563" w14:paraId="2FA38AA5" w14:textId="77777777" w:rsidTr="00C561C8">
        <w:tc>
          <w:tcPr>
            <w:tcW w:w="610" w:type="dxa"/>
          </w:tcPr>
          <w:p w14:paraId="04185093" w14:textId="60EB3873" w:rsidR="00C36FB8" w:rsidRPr="00EB1563" w:rsidRDefault="00C36FB8" w:rsidP="00C561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AE17689" wp14:editId="768D28AD">
                  <wp:extent cx="313144" cy="272386"/>
                  <wp:effectExtent l="0" t="0" r="0" b="0"/>
                  <wp:docPr id="1240842854" name="Grafik 124084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3D7CACE" w14:textId="3DA748A9" w:rsidR="00C36FB8" w:rsidRPr="00EB1563" w:rsidRDefault="00C36FB8" w:rsidP="00C561C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88C0B89" w14:textId="28F7B794" w:rsidR="00C36FB8" w:rsidRPr="00EB1563" w:rsidRDefault="00C36FB8" w:rsidP="00164A5C">
            <w:pPr>
              <w:ind w:left="284" w:hanging="284"/>
            </w:pPr>
            <w:r>
              <w:t xml:space="preserve">Stellt euch gegenseitig solche Aufgaben wie in </w:t>
            </w:r>
            <w:r w:rsidRPr="00164A5C">
              <w:rPr>
                <w:b/>
                <w:bCs/>
                <w:color w:val="327A86" w:themeColor="text2"/>
              </w:rPr>
              <w:t>a)</w:t>
            </w:r>
            <w:r w:rsidRPr="00C36FB8">
              <w:t>.</w:t>
            </w:r>
          </w:p>
        </w:tc>
      </w:tr>
      <w:tr w:rsidR="00C36FB8" w:rsidRPr="00EB1563" w14:paraId="0C74791F" w14:textId="77777777" w:rsidTr="0006256C">
        <w:tc>
          <w:tcPr>
            <w:tcW w:w="610" w:type="dxa"/>
          </w:tcPr>
          <w:p w14:paraId="3DF81E2E" w14:textId="02FCFD59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AAB1E2" w14:textId="77777777" w:rsidR="00C36FB8" w:rsidRDefault="00C36FB8" w:rsidP="00C36FB8">
            <w:pPr>
              <w:pStyle w:val="Nummerierung"/>
            </w:pPr>
          </w:p>
        </w:tc>
        <w:tc>
          <w:tcPr>
            <w:tcW w:w="8036" w:type="dxa"/>
          </w:tcPr>
          <w:p w14:paraId="19772FE1" w14:textId="77777777" w:rsidR="00C36FB8" w:rsidRDefault="00C36FB8" w:rsidP="00C36FB8"/>
        </w:tc>
      </w:tr>
      <w:tr w:rsidR="00C36FB8" w:rsidRPr="00EB1563" w14:paraId="259E6932" w14:textId="77777777" w:rsidTr="0006256C">
        <w:tc>
          <w:tcPr>
            <w:tcW w:w="610" w:type="dxa"/>
          </w:tcPr>
          <w:p w14:paraId="719E1C3B" w14:textId="570D58EB" w:rsidR="00C36FB8" w:rsidRPr="00EB1563" w:rsidRDefault="00C36FB8" w:rsidP="00C36FB8">
            <w:pPr>
              <w:spacing w:line="240" w:lineRule="atLeast"/>
            </w:pPr>
          </w:p>
        </w:tc>
        <w:tc>
          <w:tcPr>
            <w:tcW w:w="425" w:type="dxa"/>
          </w:tcPr>
          <w:p w14:paraId="59AE04AF" w14:textId="288F19D0" w:rsidR="00C36FB8" w:rsidRPr="00EB1563" w:rsidRDefault="00C36FB8" w:rsidP="00C36FB8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82F2F26" w14:textId="6AD42A64" w:rsidR="00C36FB8" w:rsidRDefault="00C36FB8" w:rsidP="00C36FB8">
            <w:r>
              <w:t xml:space="preserve">Schreibe deine Startzahl und die Endzahl aus Aufgabe </w:t>
            </w:r>
            <w:r w:rsidRPr="003415A0">
              <w:rPr>
                <w:b/>
                <w:bCs/>
                <w:color w:val="327A86" w:themeColor="text2"/>
              </w:rPr>
              <w:t>a)</w:t>
            </w:r>
            <w:r>
              <w:t xml:space="preserve"> an den Zahlenstrahl. </w:t>
            </w:r>
          </w:p>
          <w:p w14:paraId="612470DD" w14:textId="1E790CF3" w:rsidR="00C36FB8" w:rsidRDefault="00C36FB8" w:rsidP="00C36FB8">
            <w:pPr>
              <w:pStyle w:val="Listenabsatz"/>
            </w:pPr>
            <w:r>
              <w:t xml:space="preserve">In welchen Schritten kann man noch bis zu der Zahl zählen? </w:t>
            </w:r>
          </w:p>
          <w:p w14:paraId="29CF397F" w14:textId="77777777" w:rsidR="00C36FB8" w:rsidRDefault="00C36FB8" w:rsidP="00C36FB8">
            <w:pPr>
              <w:pStyle w:val="Listenabsatz"/>
            </w:pPr>
            <w:r>
              <w:t xml:space="preserve">Wie verändert sich dann die Anzahl der Schritte? </w:t>
            </w:r>
          </w:p>
          <w:p w14:paraId="40CC0E2E" w14:textId="1EDA4C0F" w:rsidR="00C36FB8" w:rsidRDefault="00C36FB8" w:rsidP="00C36FB8">
            <w:pPr>
              <w:pStyle w:val="Listenabsatz"/>
            </w:pPr>
            <w:r>
              <w:t>Probiere und erkläre, warum man mehr oder weniger Schritte braucht.</w:t>
            </w:r>
          </w:p>
          <w:p w14:paraId="56CD0561" w14:textId="77777777" w:rsidR="00C36FB8" w:rsidRDefault="00C36FB8" w:rsidP="00C36FB8"/>
          <w:p w14:paraId="2B7263ED" w14:textId="77777777" w:rsidR="00C36FB8" w:rsidRDefault="00C36FB8" w:rsidP="00C36FB8"/>
          <w:p w14:paraId="43813363" w14:textId="21C6C817" w:rsidR="00C36FB8" w:rsidRDefault="00832706" w:rsidP="00C36FB8"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1F6EA74" wp14:editId="1CBB54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D68B62" w14:textId="77777777" w:rsidR="00C36FB8" w:rsidRDefault="00C36FB8" w:rsidP="00C36FB8"/>
          <w:p w14:paraId="3708EB14" w14:textId="77777777" w:rsidR="00C36FB8" w:rsidRDefault="00C36FB8" w:rsidP="00C36FB8"/>
          <w:p w14:paraId="76F4BBB8" w14:textId="77777777" w:rsidR="00C36FB8" w:rsidRDefault="00C36FB8" w:rsidP="00C36FB8"/>
          <w:p w14:paraId="7E91A26C" w14:textId="2AEB5519" w:rsidR="00C36FB8" w:rsidRDefault="00832706" w:rsidP="00C36FB8"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212C664B" wp14:editId="599956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A242A" w14:textId="77777777" w:rsidR="00C36FB8" w:rsidRDefault="00C36FB8" w:rsidP="00C36FB8"/>
          <w:p w14:paraId="03F69428" w14:textId="5D69D522" w:rsidR="00C36FB8" w:rsidRPr="00EB1563" w:rsidRDefault="00C36FB8" w:rsidP="00C36FB8"/>
        </w:tc>
      </w:tr>
      <w:tr w:rsidR="00C36FB8" w:rsidRPr="00EB1563" w14:paraId="5008E56E" w14:textId="77777777" w:rsidTr="0006256C">
        <w:tc>
          <w:tcPr>
            <w:tcW w:w="610" w:type="dxa"/>
          </w:tcPr>
          <w:p w14:paraId="2B1281CC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60FB9426" wp14:editId="2E6F697F">
                  <wp:extent cx="360000" cy="272386"/>
                  <wp:effectExtent l="0" t="0" r="2540" b="0"/>
                  <wp:docPr id="22070" name="Grafik 2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00A39F8" w14:textId="09107703" w:rsidR="00C36FB8" w:rsidRPr="00EB1563" w:rsidRDefault="00C36FB8" w:rsidP="00C36FB8">
            <w:pPr>
              <w:pStyle w:val="Nummerierung"/>
            </w:pPr>
            <w:r>
              <w:t>d</w:t>
            </w:r>
            <w:r w:rsidRPr="00EB1563">
              <w:t>)</w:t>
            </w:r>
          </w:p>
        </w:tc>
        <w:tc>
          <w:tcPr>
            <w:tcW w:w="8036" w:type="dxa"/>
          </w:tcPr>
          <w:p w14:paraId="235E7DD1" w14:textId="532B20B9" w:rsidR="00C36FB8" w:rsidRPr="00EB1563" w:rsidRDefault="00832706" w:rsidP="00C36FB8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Tauscht euch aus: </w:t>
            </w:r>
            <w:r w:rsidR="00C36FB8" w:rsidRPr="00EB1563">
              <w:rPr>
                <w:noProof/>
              </w:rPr>
              <w:t xml:space="preserve">Bei welchen Zahlen kannst du starten, wenn du in Zwanzigerschritten zählen und die Zahl 87 treffen willst? </w:t>
            </w:r>
          </w:p>
          <w:p w14:paraId="7B0D8088" w14:textId="77777777" w:rsidR="00C36FB8" w:rsidRPr="00EB1563" w:rsidRDefault="00C36FB8" w:rsidP="00C36FB8">
            <w:pPr>
              <w:spacing w:line="240" w:lineRule="auto"/>
              <w:rPr>
                <w:noProof/>
              </w:rPr>
            </w:pPr>
          </w:p>
        </w:tc>
      </w:tr>
      <w:tr w:rsidR="00C36FB8" w:rsidRPr="00EB1563" w14:paraId="693926AC" w14:textId="77777777" w:rsidTr="0006256C">
        <w:tc>
          <w:tcPr>
            <w:tcW w:w="610" w:type="dxa"/>
          </w:tcPr>
          <w:p w14:paraId="005688E7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032EF200" wp14:editId="3B069AB4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CEB487" w14:textId="7086D2A8" w:rsidR="00C36FB8" w:rsidRPr="00EB1563" w:rsidRDefault="00C36FB8" w:rsidP="00C36FB8">
            <w:pPr>
              <w:pStyle w:val="Nummerierung"/>
            </w:pPr>
            <w:r>
              <w:t>e</w:t>
            </w:r>
            <w:r w:rsidRPr="00EB1563">
              <w:t>)</w:t>
            </w:r>
          </w:p>
        </w:tc>
        <w:tc>
          <w:tcPr>
            <w:tcW w:w="8036" w:type="dxa"/>
          </w:tcPr>
          <w:p w14:paraId="37B53F75" w14:textId="51952162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0B847FB0" w14:textId="77777777" w:rsidR="00C36FB8" w:rsidRDefault="00C36FB8" w:rsidP="00C36FB8">
            <w:pPr>
              <w:pStyle w:val="Listenabsatz"/>
            </w:pPr>
            <w:r w:rsidRPr="00EB1563">
              <w:t xml:space="preserve">Eine Person nennt eine Startzahl und </w:t>
            </w:r>
            <w:r>
              <w:t xml:space="preserve">eine Endzahl. </w:t>
            </w:r>
          </w:p>
          <w:p w14:paraId="042ED023" w14:textId="77777777" w:rsidR="00C36FB8" w:rsidRDefault="00C36FB8" w:rsidP="00C36FB8">
            <w:pPr>
              <w:pStyle w:val="Listenabsatz"/>
            </w:pPr>
            <w:r>
              <w:t xml:space="preserve">Die andere Person bestimmt die Schrittgröße. </w:t>
            </w:r>
          </w:p>
          <w:p w14:paraId="1EF051C6" w14:textId="03401A1F" w:rsidR="00C36FB8" w:rsidRDefault="00C36FB8" w:rsidP="00C36FB8">
            <w:pPr>
              <w:pStyle w:val="Listenabsatz"/>
            </w:pPr>
            <w:r>
              <w:t xml:space="preserve">Schaut gemeinsam, ob ihr in dieser Schrittgröße bis zur Endzahl kommt. </w:t>
            </w:r>
            <w:r>
              <w:br/>
              <w:t>Falls das nicht klappt, überlegt, wie ihr die Schrittgröße verändern könnt.</w:t>
            </w:r>
          </w:p>
          <w:p w14:paraId="6B13949C" w14:textId="3C0D06CE" w:rsidR="00C36FB8" w:rsidRPr="00EB1563" w:rsidRDefault="00C36FB8" w:rsidP="00C36FB8">
            <w:pPr>
              <w:spacing w:line="240" w:lineRule="auto"/>
            </w:pPr>
            <w:r w:rsidRPr="00EB1563">
              <w:t>Wechselt euch ab.</w:t>
            </w:r>
          </w:p>
        </w:tc>
      </w:tr>
    </w:tbl>
    <w:p w14:paraId="48768BDB" w14:textId="06BB4C7B" w:rsidR="006D3AC2" w:rsidRDefault="006D3AC2" w:rsidP="0021056C"/>
    <w:p w14:paraId="5A71CCB2" w14:textId="1E95C1BD" w:rsidR="006D3AC2" w:rsidRDefault="006D3AC2">
      <w:pPr>
        <w:spacing w:after="200" w:line="276" w:lineRule="auto"/>
      </w:pPr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6D3AC2" w14:paraId="665478D9" w14:textId="77777777" w:rsidTr="00105045">
        <w:tc>
          <w:tcPr>
            <w:tcW w:w="610" w:type="dxa"/>
          </w:tcPr>
          <w:p w14:paraId="26ABD0D0" w14:textId="45C728E7" w:rsidR="006D3AC2" w:rsidRPr="00B74344" w:rsidRDefault="006D3AC2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2"/>
          </w:tcPr>
          <w:p w14:paraId="28768837" w14:textId="75C59BDB" w:rsidR="006D3AC2" w:rsidRPr="00B74344" w:rsidRDefault="006D3AC2" w:rsidP="00105045">
            <w:pPr>
              <w:pStyle w:val="berschrift2"/>
            </w:pPr>
            <w:r>
              <w:t>Zahlenreihen</w:t>
            </w:r>
          </w:p>
        </w:tc>
      </w:tr>
      <w:tr w:rsidR="006D3AC2" w14:paraId="590CA7D8" w14:textId="77777777" w:rsidTr="00105045">
        <w:tc>
          <w:tcPr>
            <w:tcW w:w="610" w:type="dxa"/>
          </w:tcPr>
          <w:p w14:paraId="51AD18FD" w14:textId="61B91284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2"/>
          </w:tcPr>
          <w:p w14:paraId="78A47AEC" w14:textId="6EA1CB5C" w:rsidR="006D3AC2" w:rsidRPr="00B74344" w:rsidRDefault="006D3AC2" w:rsidP="00105045">
            <w:pPr>
              <w:pStyle w:val="berschrift3"/>
            </w:pPr>
            <w:r>
              <w:t>Zahlenreihen finden</w:t>
            </w:r>
          </w:p>
        </w:tc>
      </w:tr>
      <w:tr w:rsidR="006D3AC2" w14:paraId="1FEBB3AB" w14:textId="77777777" w:rsidTr="00105045">
        <w:tc>
          <w:tcPr>
            <w:tcW w:w="610" w:type="dxa"/>
          </w:tcPr>
          <w:p w14:paraId="558FE9E7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</w:tcPr>
          <w:p w14:paraId="0D0D13FE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331C5F81" w14:textId="77777777" w:rsidR="006D3AC2" w:rsidRDefault="006D3AC2" w:rsidP="006D3AC2">
            <w:pPr>
              <w:spacing w:line="240" w:lineRule="auto"/>
            </w:pPr>
            <w:r>
              <w:t>Ergänze die Zahlenreihen.</w:t>
            </w:r>
          </w:p>
          <w:p w14:paraId="54414D09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D42AA5D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D3485F0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0302F752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23D6C1EF" w14:textId="344BA7A1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00DAA9B3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FACE12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646D76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6C1A8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E722D5A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18E955E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97A3D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604FA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7F9F328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AF219F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4DB5A7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E2B895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4081DC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70C291B0" w14:textId="556A91C5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35BF2B0" w14:textId="74671AF0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1982E8D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1FB5430C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63EB961" w14:textId="48BFBBC5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3F5A9621" w14:textId="097A58DA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113E4C4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E01F76C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C7DAEB8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CA4A36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31EA3F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9849E2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07D9F24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9FBB872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FB21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73CF9CE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7EC247F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7E50B69C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97A68B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80F4F6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E65FB0F" w14:textId="29DA5152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95D43B8" w14:textId="32816A5D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1BEAF5FD" w14:textId="67CF7DAB" w:rsidR="0028432B" w:rsidRDefault="0028432B" w:rsidP="006D3AC2">
            <w:pPr>
              <w:spacing w:line="240" w:lineRule="auto"/>
            </w:pPr>
            <w:r>
              <w:t xml:space="preserve"> </w:t>
            </w:r>
          </w:p>
        </w:tc>
      </w:tr>
      <w:tr w:rsidR="009870EE" w14:paraId="181B212B" w14:textId="77777777" w:rsidTr="009870EE">
        <w:tc>
          <w:tcPr>
            <w:tcW w:w="610" w:type="dxa"/>
          </w:tcPr>
          <w:p w14:paraId="1EF7F7FE" w14:textId="3082D4B2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6266F28" wp14:editId="3A054D39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F194DB" w14:textId="5F5D4606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7177B5BD" w14:textId="35AF6835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51795840" w14:textId="049B57B5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>und Endzahl angeben ist?</w:t>
            </w:r>
          </w:p>
          <w:p w14:paraId="38D5708B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22927D19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F1A8712" w14:textId="27B63070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07BC8360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608B870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77989439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37B525B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134C72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8686DA9" w14:textId="70E5F6B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943A15F" w14:textId="5C2F2198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476B0BDE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079D758B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205BFED4" w14:textId="072814C0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044BE0E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FF1E1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F31FF9E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C28312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F1AC02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E60ADA8" w14:textId="3E23E7CD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DF2D336" w14:textId="34CD3DD1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4AD640F5" w14:textId="77777777" w:rsidR="00F042ED" w:rsidRDefault="00F042ED" w:rsidP="009870EE">
            <w:pPr>
              <w:spacing w:line="240" w:lineRule="auto"/>
            </w:pPr>
          </w:p>
          <w:p w14:paraId="7368D75E" w14:textId="19AB08B2" w:rsidR="00F042ED" w:rsidRDefault="00F042ED" w:rsidP="009870EE">
            <w:pPr>
              <w:spacing w:line="240" w:lineRule="auto"/>
            </w:pPr>
          </w:p>
        </w:tc>
      </w:tr>
      <w:tr w:rsidR="009870EE" w14:paraId="0D8BF6FA" w14:textId="77777777" w:rsidTr="009870EE">
        <w:tc>
          <w:tcPr>
            <w:tcW w:w="610" w:type="dxa"/>
          </w:tcPr>
          <w:p w14:paraId="693A1BA7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</w:tcPr>
          <w:p w14:paraId="7543B87F" w14:textId="7165ADE4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1E4F8BC8" w14:textId="39906C87" w:rsidR="009870EE" w:rsidRDefault="009870EE" w:rsidP="009870EE">
            <w:pPr>
              <w:spacing w:line="240" w:lineRule="auto"/>
            </w:pPr>
            <w:r>
              <w:t>Überlege dir, in welchen Schritten man noch zählen kann und erfinde eigene Zahlenreihen.</w:t>
            </w:r>
          </w:p>
          <w:p w14:paraId="522F88A6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79F47B12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FBA7F6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0B5E9F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DD328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9E8F6D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5223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320C1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E07711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E89DD1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22641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598526E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965A3D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4B23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C9A1E60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F8C41A8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BFC2B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19EBE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E24D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DD90443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64315A7B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2F38F9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4690B3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E0BB8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4866BB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3DEAD7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0B05B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8AE933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51C1C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783B640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74D9561E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67E8EFA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0C9C62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7C4307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C84450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95A25A5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262F2A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9039DA0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C2DC5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08CD970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209D061" w14:textId="60A0B131" w:rsidR="009870EE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803790F" w14:textId="77777777" w:rsidTr="00105045">
        <w:tc>
          <w:tcPr>
            <w:tcW w:w="610" w:type="dxa"/>
          </w:tcPr>
          <w:p w14:paraId="2C592A44" w14:textId="71140DC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2"/>
          </w:tcPr>
          <w:p w14:paraId="73B73F47" w14:textId="61D59C68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9870EE" w14:paraId="5C696DD9" w14:textId="77777777" w:rsidTr="009870EE">
        <w:tc>
          <w:tcPr>
            <w:tcW w:w="610" w:type="dxa"/>
          </w:tcPr>
          <w:p w14:paraId="18480E71" w14:textId="526BE89D" w:rsidR="009870EE" w:rsidRDefault="009870EE" w:rsidP="009870EE">
            <w:pPr>
              <w:spacing w:line="240" w:lineRule="atLeast"/>
            </w:pPr>
          </w:p>
        </w:tc>
        <w:tc>
          <w:tcPr>
            <w:tcW w:w="8462" w:type="dxa"/>
            <w:gridSpan w:val="2"/>
          </w:tcPr>
          <w:p w14:paraId="47770816" w14:textId="4D825373" w:rsidR="00063086" w:rsidRDefault="009870EE" w:rsidP="009870EE">
            <w:pPr>
              <w:spacing w:line="240" w:lineRule="auto"/>
            </w:pPr>
            <w:r>
              <w:t xml:space="preserve">An welcher Stelle </w:t>
            </w:r>
            <w:r w:rsidR="00063086">
              <w:t>stimmt die</w:t>
            </w:r>
            <w:r>
              <w:t xml:space="preserve"> Zahlenfolge</w:t>
            </w:r>
            <w:r w:rsidR="00063086">
              <w:t xml:space="preserve"> </w:t>
            </w:r>
            <w:r>
              <w:t>n</w:t>
            </w:r>
            <w:r w:rsidR="00063086">
              <w:t>icht</w:t>
            </w:r>
            <w:r w:rsidR="00832706">
              <w:t>?</w:t>
            </w:r>
            <w:r w:rsidR="00063086">
              <w:t xml:space="preserve"> </w:t>
            </w:r>
          </w:p>
          <w:p w14:paraId="7EBA00D2" w14:textId="038141C5" w:rsidR="009870EE" w:rsidRDefault="00063086" w:rsidP="009870EE">
            <w:pPr>
              <w:spacing w:line="240" w:lineRule="auto"/>
            </w:pPr>
            <w:r>
              <w:t>Finde de</w:t>
            </w:r>
            <w:r w:rsidR="009870EE">
              <w:t>n Fehler</w:t>
            </w:r>
            <w:r>
              <w:t xml:space="preserve"> und k</w:t>
            </w:r>
            <w:r w:rsidR="009870EE">
              <w:t>reis</w:t>
            </w:r>
            <w:r w:rsidR="00F50798">
              <w:t>e</w:t>
            </w:r>
            <w:r w:rsidR="009870EE">
              <w:t xml:space="preserve"> die Zahl ein</w:t>
            </w:r>
            <w:r>
              <w:t>.</w:t>
            </w:r>
            <w:r w:rsidR="009870EE">
              <w:t xml:space="preserve"> </w:t>
            </w:r>
            <w:r>
              <w:t>B</w:t>
            </w:r>
            <w:r w:rsidR="009870EE">
              <w:t>egründe.</w:t>
            </w:r>
          </w:p>
          <w:p w14:paraId="02BAEB96" w14:textId="77777777" w:rsidR="0028432B" w:rsidRPr="0028432B" w:rsidRDefault="0028432B" w:rsidP="0028432B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28432B" w:rsidRPr="0028432B" w14:paraId="6558A49D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7EC8181" w14:textId="14C88932" w:rsidR="0028432B" w:rsidRPr="0028432B" w:rsidRDefault="0028432B" w:rsidP="0028432B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7310B8E" w14:textId="62488FFB" w:rsidR="0028432B" w:rsidRPr="0028432B" w:rsidRDefault="0028432B" w:rsidP="0028432B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F952154" w14:textId="73DF8D9C" w:rsidR="0028432B" w:rsidRPr="0028432B" w:rsidRDefault="0028432B" w:rsidP="0028432B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72C45B8" w14:textId="71195505" w:rsidR="0028432B" w:rsidRPr="0028432B" w:rsidRDefault="0028432B" w:rsidP="0028432B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87B7225" w14:textId="5BB95C5D" w:rsidR="0028432B" w:rsidRPr="0028432B" w:rsidRDefault="0028432B" w:rsidP="0028432B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2D6C829" w14:textId="020D8524" w:rsidR="0028432B" w:rsidRPr="0028432B" w:rsidRDefault="0028432B" w:rsidP="0028432B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4C9BB1D" w14:textId="25567D31" w:rsidR="0028432B" w:rsidRPr="0028432B" w:rsidRDefault="0028432B" w:rsidP="0028432B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3A1C28DE" w14:textId="376E80F8" w:rsidR="0028432B" w:rsidRPr="0028432B" w:rsidRDefault="0028432B" w:rsidP="0028432B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250A2F16" w14:textId="77777777" w:rsidR="0028432B" w:rsidRDefault="0028432B" w:rsidP="009870EE">
            <w:pPr>
              <w:spacing w:line="240" w:lineRule="auto"/>
            </w:pPr>
            <w:r>
              <w:t xml:space="preserve"> </w:t>
            </w:r>
          </w:p>
          <w:p w14:paraId="7E402BCF" w14:textId="77777777" w:rsidR="00F042ED" w:rsidRDefault="00F042ED" w:rsidP="009870EE">
            <w:pPr>
              <w:spacing w:line="240" w:lineRule="auto"/>
            </w:pPr>
          </w:p>
          <w:p w14:paraId="175D9C27" w14:textId="77777777" w:rsidR="00F042ED" w:rsidRDefault="00F042ED" w:rsidP="009870EE">
            <w:pPr>
              <w:spacing w:line="240" w:lineRule="auto"/>
            </w:pPr>
          </w:p>
          <w:p w14:paraId="6055F373" w14:textId="0B11FD45" w:rsidR="00F042ED" w:rsidRDefault="00F042ED" w:rsidP="009870EE">
            <w:pPr>
              <w:spacing w:line="240" w:lineRule="auto"/>
            </w:pPr>
          </w:p>
        </w:tc>
      </w:tr>
    </w:tbl>
    <w:p w14:paraId="0551D02C" w14:textId="36744A19" w:rsidR="00B75234" w:rsidRDefault="00B75234" w:rsidP="00A00CB5">
      <w:pPr>
        <w:spacing w:after="200" w:line="276" w:lineRule="auto"/>
      </w:pPr>
    </w:p>
    <w:sectPr w:rsidR="00B75234" w:rsidSect="006259AD">
      <w:headerReference w:type="default" r:id="rId122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1D6AC" w14:textId="77777777" w:rsidR="00A96C50" w:rsidRDefault="00A96C50" w:rsidP="00F56440">
      <w:r>
        <w:separator/>
      </w:r>
    </w:p>
    <w:p w14:paraId="1D755FAD" w14:textId="77777777" w:rsidR="00A96C50" w:rsidRDefault="00A96C50" w:rsidP="00F56440"/>
    <w:p w14:paraId="3AE4257F" w14:textId="77777777" w:rsidR="00A96C50" w:rsidRDefault="00A96C50" w:rsidP="00F56440"/>
    <w:p w14:paraId="5D7F5512" w14:textId="77777777" w:rsidR="00A96C50" w:rsidRDefault="00A96C50" w:rsidP="00F56440"/>
    <w:p w14:paraId="78EF8EDE" w14:textId="77777777" w:rsidR="00A96C50" w:rsidRDefault="00A96C50"/>
    <w:p w14:paraId="1948DA1B" w14:textId="77777777" w:rsidR="00A96C50" w:rsidRDefault="00A96C50"/>
    <w:p w14:paraId="1AE3F03D" w14:textId="77777777" w:rsidR="00A96C50" w:rsidRDefault="00A96C50"/>
  </w:endnote>
  <w:endnote w:type="continuationSeparator" w:id="0">
    <w:p w14:paraId="268D19B9" w14:textId="77777777" w:rsidR="00A96C50" w:rsidRDefault="00A96C50" w:rsidP="00F56440">
      <w:r>
        <w:continuationSeparator/>
      </w:r>
    </w:p>
    <w:p w14:paraId="0E209731" w14:textId="77777777" w:rsidR="00A96C50" w:rsidRDefault="00A96C50" w:rsidP="00F56440"/>
    <w:p w14:paraId="1354E322" w14:textId="77777777" w:rsidR="00A96C50" w:rsidRDefault="00A96C50" w:rsidP="00F56440"/>
    <w:p w14:paraId="3A9A48E6" w14:textId="77777777" w:rsidR="00A96C50" w:rsidRDefault="00A96C50" w:rsidP="00F56440"/>
    <w:p w14:paraId="4BEB6636" w14:textId="77777777" w:rsidR="00A96C50" w:rsidRDefault="00A96C50"/>
    <w:p w14:paraId="20BD0A79" w14:textId="77777777" w:rsidR="00A96C50" w:rsidRDefault="00A96C50"/>
    <w:p w14:paraId="0F478A2B" w14:textId="77777777" w:rsidR="00A96C50" w:rsidRDefault="00A96C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extkörper CS)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1AE" w14:textId="77777777" w:rsidR="005D0BD7" w:rsidRDefault="005D0BD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6AAD" w14:textId="6CCB3931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1AF0" w14:textId="25681C3E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3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5D0BD7" w:rsidRPr="00B2327C" w:rsidRDefault="005D0BD7" w:rsidP="00B2327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F325" w14:textId="7DA90C45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6DBF03B" wp14:editId="0E9BBFDC">
          <wp:extent cx="569562" cy="199347"/>
          <wp:effectExtent l="0" t="0" r="2540" b="0"/>
          <wp:docPr id="55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38FA8877" w14:textId="77777777" w:rsidR="005D0BD7" w:rsidRPr="00B2327C" w:rsidRDefault="005D0BD7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9417A" w14:textId="77777777" w:rsidR="00A96C50" w:rsidRDefault="00A96C50" w:rsidP="00F56440">
      <w:r>
        <w:separator/>
      </w:r>
    </w:p>
    <w:p w14:paraId="63F196D9" w14:textId="77777777" w:rsidR="00A96C50" w:rsidRDefault="00A96C50" w:rsidP="00F56440"/>
    <w:p w14:paraId="4634DF25" w14:textId="77777777" w:rsidR="00A96C50" w:rsidRDefault="00A96C50" w:rsidP="00F56440"/>
    <w:p w14:paraId="75616D86" w14:textId="77777777" w:rsidR="00A96C50" w:rsidRDefault="00A96C50" w:rsidP="00F56440"/>
    <w:p w14:paraId="35B39AC7" w14:textId="77777777" w:rsidR="00A96C50" w:rsidRDefault="00A96C50"/>
    <w:p w14:paraId="464589C0" w14:textId="77777777" w:rsidR="00A96C50" w:rsidRDefault="00A96C50"/>
    <w:p w14:paraId="74C27332" w14:textId="77777777" w:rsidR="00A96C50" w:rsidRDefault="00A96C50"/>
  </w:footnote>
  <w:footnote w:type="continuationSeparator" w:id="0">
    <w:p w14:paraId="0604AB31" w14:textId="77777777" w:rsidR="00A96C50" w:rsidRDefault="00A96C50" w:rsidP="00F56440">
      <w:r>
        <w:continuationSeparator/>
      </w:r>
    </w:p>
    <w:p w14:paraId="7C2821F5" w14:textId="77777777" w:rsidR="00A96C50" w:rsidRDefault="00A96C50" w:rsidP="00F56440"/>
    <w:p w14:paraId="2AABA5D2" w14:textId="77777777" w:rsidR="00A96C50" w:rsidRDefault="00A96C50" w:rsidP="00F56440"/>
    <w:p w14:paraId="16053FD6" w14:textId="77777777" w:rsidR="00A96C50" w:rsidRDefault="00A96C50" w:rsidP="00F56440"/>
    <w:p w14:paraId="626EA059" w14:textId="77777777" w:rsidR="00A96C50" w:rsidRDefault="00A96C50"/>
    <w:p w14:paraId="490A6B98" w14:textId="77777777" w:rsidR="00A96C50" w:rsidRDefault="00A96C50"/>
    <w:p w14:paraId="2FCE8A53" w14:textId="77777777" w:rsidR="00A96C50" w:rsidRDefault="00A96C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28FF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5D0BD7" w:rsidRPr="00E17AE8" w:rsidRDefault="005D0BD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83B7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06CBE8C3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6602AED4" wp14:editId="0EC3C777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6AFF404E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04CF" w14:textId="14A1F037" w:rsidR="005D0BD7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0EAA86BF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3EC5A343" w:rsidR="005D0BD7" w:rsidRPr="00E0758C" w:rsidRDefault="005D0BD7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8448" behindDoc="0" locked="0" layoutInCell="1" allowOverlap="1" wp14:anchorId="3F151CFA" wp14:editId="738FF309">
                <wp:simplePos x="0" y="0"/>
                <wp:positionH relativeFrom="column">
                  <wp:posOffset>-127000</wp:posOffset>
                </wp:positionH>
                <wp:positionV relativeFrom="paragraph">
                  <wp:posOffset>47625</wp:posOffset>
                </wp:positionV>
                <wp:extent cx="539750" cy="269875"/>
                <wp:effectExtent l="0" t="0" r="0" b="0"/>
                <wp:wrapNone/>
                <wp:docPr id="13892" name="Grafik 138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6D9B0BC9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Ich kann Zahlen mit Material lesen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0A753B9D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5D0BD7" w:rsidRPr="00E17AE8" w:rsidRDefault="005D0BD7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ABA4E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418B269F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19A3461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9472" behindDoc="0" locked="0" layoutInCell="1" allowOverlap="1" wp14:anchorId="6955B769" wp14:editId="527AE66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50655" cy="225552"/>
                <wp:effectExtent l="0" t="0" r="0" b="0"/>
                <wp:wrapNone/>
                <wp:docPr id="34" name="Grafi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Grafik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655" cy="225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D83240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80C7FE5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9321F9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C2AF667" wp14:editId="573BAB27">
                <wp:extent cx="337235" cy="324000"/>
                <wp:effectExtent l="0" t="0" r="5715" b="0"/>
                <wp:docPr id="35" name="Grafi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558173" w14:textId="77777777" w:rsidR="005D0BD7" w:rsidRPr="003C704E" w:rsidRDefault="005D0BD7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D8E4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721D9ED" wp14:editId="58B21C02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-29483360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13976580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321DAC14" w14:textId="77777777" w:rsidR="005D0BD7" w:rsidRDefault="005D0BD7" w:rsidP="00177A63">
    <w:pPr>
      <w:pStyle w:val="Kopfzeile"/>
    </w:pPr>
  </w:p>
  <w:p w14:paraId="375F472B" w14:textId="0BF10EB4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CBA4CDF" wp14:editId="4B2CACE1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2" name="Gerader Verbinder 13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62957F26" id="Gerader Verbinder 1391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D3A1689" w14:textId="77777777" w:rsidR="005D0BD7" w:rsidRPr="00177A63" w:rsidRDefault="005D0BD7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8A834" w14:textId="77777777" w:rsidR="005D0BD7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98E34E7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819853F" w14:textId="35609998" w:rsidR="005D0BD7" w:rsidRPr="00E0758C" w:rsidRDefault="00EF2F9C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0496" behindDoc="0" locked="0" layoutInCell="1" allowOverlap="1" wp14:anchorId="67A5C224" wp14:editId="01B56614">
                <wp:simplePos x="0" y="0"/>
                <wp:positionH relativeFrom="column">
                  <wp:posOffset>-156210</wp:posOffset>
                </wp:positionH>
                <wp:positionV relativeFrom="paragraph">
                  <wp:posOffset>91440</wp:posOffset>
                </wp:positionV>
                <wp:extent cx="575310" cy="287655"/>
                <wp:effectExtent l="0" t="0" r="0" b="0"/>
                <wp:wrapNone/>
                <wp:docPr id="53" name="Grafik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Grafik 5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1977C3" w14:textId="44596ABC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143E52" w14:textId="5FF05175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="00016CC1"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5A79865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72A0C9C" wp14:editId="1332971D">
                <wp:extent cx="337235" cy="324000"/>
                <wp:effectExtent l="0" t="0" r="5715" b="0"/>
                <wp:docPr id="54" name="Grafik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F90766E" w14:textId="77777777" w:rsidR="005D0BD7" w:rsidRPr="00E17AE8" w:rsidRDefault="005D0BD7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541AB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6EBFB98C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085182A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081C05C9" wp14:editId="0A142D97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56" name="Grafik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FCAAF9" w14:textId="2F6F3BFB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37D046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C3DED26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CF59789" wp14:editId="14C32C47">
                <wp:extent cx="337235" cy="324000"/>
                <wp:effectExtent l="0" t="0" r="5715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C3E1BAE" w14:textId="77777777" w:rsidR="005D0BD7" w:rsidRPr="003C704E" w:rsidRDefault="005D0BD7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6770D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1E865A8A" wp14:editId="234C2332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3351DEA7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66D77798" w14:textId="77777777" w:rsidR="005D0BD7" w:rsidRDefault="005D0BD7" w:rsidP="00177A63">
    <w:pPr>
      <w:pStyle w:val="Kopfzeile"/>
    </w:pPr>
  </w:p>
  <w:p w14:paraId="7313F4A2" w14:textId="3625E085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4F4464ED" wp14:editId="36715DBD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ACC9636" id="Gerader Verbinder 13911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F9CD2B3" w14:textId="77777777" w:rsidR="005D0BD7" w:rsidRPr="00177A63" w:rsidRDefault="005D0BD7" w:rsidP="00177A63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4D9F2" w14:textId="0CA69890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DEC54E8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2E822D49" wp14:editId="3EA5634B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5B352AD5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zu 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1E2D7733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5D0BD7" w:rsidRDefault="005D0B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1"/>
  </w:num>
  <w:num w:numId="2" w16cid:durableId="616134930">
    <w:abstractNumId w:val="2"/>
  </w:num>
  <w:num w:numId="3" w16cid:durableId="522326839">
    <w:abstractNumId w:val="3"/>
  </w:num>
  <w:num w:numId="4" w16cid:durableId="106368029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25A"/>
    <w:rsid w:val="00001908"/>
    <w:rsid w:val="00004F79"/>
    <w:rsid w:val="000052CA"/>
    <w:rsid w:val="00010863"/>
    <w:rsid w:val="00011C8C"/>
    <w:rsid w:val="00013060"/>
    <w:rsid w:val="0001413B"/>
    <w:rsid w:val="00016CC1"/>
    <w:rsid w:val="00020370"/>
    <w:rsid w:val="00021B05"/>
    <w:rsid w:val="00024A24"/>
    <w:rsid w:val="00024CED"/>
    <w:rsid w:val="00026F34"/>
    <w:rsid w:val="00030B49"/>
    <w:rsid w:val="000358FA"/>
    <w:rsid w:val="0003654F"/>
    <w:rsid w:val="000425FD"/>
    <w:rsid w:val="00042F87"/>
    <w:rsid w:val="00045C57"/>
    <w:rsid w:val="00047413"/>
    <w:rsid w:val="0005096B"/>
    <w:rsid w:val="0005153C"/>
    <w:rsid w:val="00052B48"/>
    <w:rsid w:val="000553EB"/>
    <w:rsid w:val="00056293"/>
    <w:rsid w:val="0006256C"/>
    <w:rsid w:val="00063086"/>
    <w:rsid w:val="00076180"/>
    <w:rsid w:val="00076A10"/>
    <w:rsid w:val="00077536"/>
    <w:rsid w:val="00077AFE"/>
    <w:rsid w:val="00081AEE"/>
    <w:rsid w:val="00085A82"/>
    <w:rsid w:val="00091B11"/>
    <w:rsid w:val="0009400B"/>
    <w:rsid w:val="00095D18"/>
    <w:rsid w:val="00096230"/>
    <w:rsid w:val="000970F9"/>
    <w:rsid w:val="00097784"/>
    <w:rsid w:val="000A2473"/>
    <w:rsid w:val="000A2BD2"/>
    <w:rsid w:val="000A412F"/>
    <w:rsid w:val="000B1991"/>
    <w:rsid w:val="000B3B46"/>
    <w:rsid w:val="000B4F68"/>
    <w:rsid w:val="000B7134"/>
    <w:rsid w:val="000C56AC"/>
    <w:rsid w:val="000C7083"/>
    <w:rsid w:val="000D30D1"/>
    <w:rsid w:val="000D488F"/>
    <w:rsid w:val="000E1684"/>
    <w:rsid w:val="000E1DE9"/>
    <w:rsid w:val="000E2765"/>
    <w:rsid w:val="000F13CD"/>
    <w:rsid w:val="000F1545"/>
    <w:rsid w:val="000F32C4"/>
    <w:rsid w:val="000F3516"/>
    <w:rsid w:val="000F6551"/>
    <w:rsid w:val="000F7F6B"/>
    <w:rsid w:val="001011C1"/>
    <w:rsid w:val="00101357"/>
    <w:rsid w:val="001029C2"/>
    <w:rsid w:val="00104F4B"/>
    <w:rsid w:val="00105045"/>
    <w:rsid w:val="00112BD0"/>
    <w:rsid w:val="00114DBF"/>
    <w:rsid w:val="00114F3B"/>
    <w:rsid w:val="00120536"/>
    <w:rsid w:val="00120E67"/>
    <w:rsid w:val="0012488A"/>
    <w:rsid w:val="00125525"/>
    <w:rsid w:val="001312A6"/>
    <w:rsid w:val="00131F82"/>
    <w:rsid w:val="0013340C"/>
    <w:rsid w:val="00133C95"/>
    <w:rsid w:val="00133CDA"/>
    <w:rsid w:val="00140BC5"/>
    <w:rsid w:val="0014695C"/>
    <w:rsid w:val="00146ED1"/>
    <w:rsid w:val="00146F2A"/>
    <w:rsid w:val="00150886"/>
    <w:rsid w:val="001559BE"/>
    <w:rsid w:val="001610F3"/>
    <w:rsid w:val="00164A5C"/>
    <w:rsid w:val="001662C7"/>
    <w:rsid w:val="00170589"/>
    <w:rsid w:val="001735AF"/>
    <w:rsid w:val="00177A63"/>
    <w:rsid w:val="00180775"/>
    <w:rsid w:val="00180EC4"/>
    <w:rsid w:val="00182C65"/>
    <w:rsid w:val="00183265"/>
    <w:rsid w:val="0018492B"/>
    <w:rsid w:val="001853AA"/>
    <w:rsid w:val="001858C2"/>
    <w:rsid w:val="0018699D"/>
    <w:rsid w:val="00192D9F"/>
    <w:rsid w:val="001948F0"/>
    <w:rsid w:val="0019680D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D6674"/>
    <w:rsid w:val="001D7B44"/>
    <w:rsid w:val="001E08C7"/>
    <w:rsid w:val="001E402C"/>
    <w:rsid w:val="001E4845"/>
    <w:rsid w:val="001E7430"/>
    <w:rsid w:val="001F2A76"/>
    <w:rsid w:val="001F6F57"/>
    <w:rsid w:val="00202DAA"/>
    <w:rsid w:val="0020423D"/>
    <w:rsid w:val="00204695"/>
    <w:rsid w:val="002061FE"/>
    <w:rsid w:val="00206256"/>
    <w:rsid w:val="00206AA9"/>
    <w:rsid w:val="0021056C"/>
    <w:rsid w:val="0021237C"/>
    <w:rsid w:val="002150E8"/>
    <w:rsid w:val="00226676"/>
    <w:rsid w:val="002274BA"/>
    <w:rsid w:val="00230A99"/>
    <w:rsid w:val="002329E7"/>
    <w:rsid w:val="002330F5"/>
    <w:rsid w:val="00235B6C"/>
    <w:rsid w:val="00240CAD"/>
    <w:rsid w:val="00243737"/>
    <w:rsid w:val="00252562"/>
    <w:rsid w:val="00261CE3"/>
    <w:rsid w:val="00262D48"/>
    <w:rsid w:val="00264D79"/>
    <w:rsid w:val="0027078B"/>
    <w:rsid w:val="00270D4E"/>
    <w:rsid w:val="00273BC7"/>
    <w:rsid w:val="00273C8A"/>
    <w:rsid w:val="002745E0"/>
    <w:rsid w:val="002752D7"/>
    <w:rsid w:val="00276E7E"/>
    <w:rsid w:val="00281B10"/>
    <w:rsid w:val="0028432B"/>
    <w:rsid w:val="002869C0"/>
    <w:rsid w:val="002969B0"/>
    <w:rsid w:val="00297993"/>
    <w:rsid w:val="002A0857"/>
    <w:rsid w:val="002A1096"/>
    <w:rsid w:val="002A17E0"/>
    <w:rsid w:val="002A3358"/>
    <w:rsid w:val="002A5F55"/>
    <w:rsid w:val="002A7FD3"/>
    <w:rsid w:val="002B12F6"/>
    <w:rsid w:val="002B391A"/>
    <w:rsid w:val="002B7422"/>
    <w:rsid w:val="002C1315"/>
    <w:rsid w:val="002C381B"/>
    <w:rsid w:val="002C56D1"/>
    <w:rsid w:val="002D1257"/>
    <w:rsid w:val="002D1886"/>
    <w:rsid w:val="002D3D06"/>
    <w:rsid w:val="002D5F21"/>
    <w:rsid w:val="002E0053"/>
    <w:rsid w:val="002E55B9"/>
    <w:rsid w:val="002E6140"/>
    <w:rsid w:val="002F2B43"/>
    <w:rsid w:val="002F4885"/>
    <w:rsid w:val="002F5465"/>
    <w:rsid w:val="003006A2"/>
    <w:rsid w:val="00300EA0"/>
    <w:rsid w:val="0030347F"/>
    <w:rsid w:val="00305887"/>
    <w:rsid w:val="003079FB"/>
    <w:rsid w:val="003105B6"/>
    <w:rsid w:val="00311CDE"/>
    <w:rsid w:val="00315877"/>
    <w:rsid w:val="0032057B"/>
    <w:rsid w:val="0032289E"/>
    <w:rsid w:val="00324169"/>
    <w:rsid w:val="003244CA"/>
    <w:rsid w:val="0032682C"/>
    <w:rsid w:val="00332BA3"/>
    <w:rsid w:val="00333312"/>
    <w:rsid w:val="00333FA5"/>
    <w:rsid w:val="00335B6E"/>
    <w:rsid w:val="0033677C"/>
    <w:rsid w:val="003415A0"/>
    <w:rsid w:val="0034350A"/>
    <w:rsid w:val="00344789"/>
    <w:rsid w:val="00344CFE"/>
    <w:rsid w:val="00352164"/>
    <w:rsid w:val="00353BDB"/>
    <w:rsid w:val="00354A18"/>
    <w:rsid w:val="00354D8C"/>
    <w:rsid w:val="00356CEA"/>
    <w:rsid w:val="00357CE4"/>
    <w:rsid w:val="003613DE"/>
    <w:rsid w:val="0036197D"/>
    <w:rsid w:val="00362FA9"/>
    <w:rsid w:val="00363593"/>
    <w:rsid w:val="003654EE"/>
    <w:rsid w:val="003655ED"/>
    <w:rsid w:val="00365D85"/>
    <w:rsid w:val="00367D3E"/>
    <w:rsid w:val="0037445F"/>
    <w:rsid w:val="00376C2F"/>
    <w:rsid w:val="00377F82"/>
    <w:rsid w:val="00386976"/>
    <w:rsid w:val="00386A12"/>
    <w:rsid w:val="00387E4E"/>
    <w:rsid w:val="00387E96"/>
    <w:rsid w:val="003908B0"/>
    <w:rsid w:val="00391BC6"/>
    <w:rsid w:val="00393206"/>
    <w:rsid w:val="00393460"/>
    <w:rsid w:val="00397B9C"/>
    <w:rsid w:val="003A591E"/>
    <w:rsid w:val="003A6648"/>
    <w:rsid w:val="003A744F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CF9"/>
    <w:rsid w:val="003D5798"/>
    <w:rsid w:val="003E0DE1"/>
    <w:rsid w:val="003E26AC"/>
    <w:rsid w:val="003E6872"/>
    <w:rsid w:val="003F00BC"/>
    <w:rsid w:val="003F0902"/>
    <w:rsid w:val="003F3BD6"/>
    <w:rsid w:val="003F625D"/>
    <w:rsid w:val="003F6BF5"/>
    <w:rsid w:val="003F7237"/>
    <w:rsid w:val="00400A74"/>
    <w:rsid w:val="004041C4"/>
    <w:rsid w:val="00405B3A"/>
    <w:rsid w:val="00406E9D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410FB"/>
    <w:rsid w:val="00441287"/>
    <w:rsid w:val="004430E4"/>
    <w:rsid w:val="004443AB"/>
    <w:rsid w:val="00450EDC"/>
    <w:rsid w:val="004629EB"/>
    <w:rsid w:val="00463F1E"/>
    <w:rsid w:val="00463F5D"/>
    <w:rsid w:val="00467290"/>
    <w:rsid w:val="00472112"/>
    <w:rsid w:val="00473B71"/>
    <w:rsid w:val="00477539"/>
    <w:rsid w:val="00477D1D"/>
    <w:rsid w:val="004806B4"/>
    <w:rsid w:val="0048465A"/>
    <w:rsid w:val="0048537F"/>
    <w:rsid w:val="00485714"/>
    <w:rsid w:val="00487E41"/>
    <w:rsid w:val="00496720"/>
    <w:rsid w:val="004A2630"/>
    <w:rsid w:val="004B006A"/>
    <w:rsid w:val="004B0713"/>
    <w:rsid w:val="004B1E4C"/>
    <w:rsid w:val="004B43D8"/>
    <w:rsid w:val="004B66BA"/>
    <w:rsid w:val="004C0FF9"/>
    <w:rsid w:val="004C70DD"/>
    <w:rsid w:val="004D01A4"/>
    <w:rsid w:val="004D033C"/>
    <w:rsid w:val="004D0A5D"/>
    <w:rsid w:val="004D2F73"/>
    <w:rsid w:val="004D367A"/>
    <w:rsid w:val="004D5108"/>
    <w:rsid w:val="004D537D"/>
    <w:rsid w:val="004D78F6"/>
    <w:rsid w:val="004E07B3"/>
    <w:rsid w:val="004E1347"/>
    <w:rsid w:val="004E349C"/>
    <w:rsid w:val="004E3A72"/>
    <w:rsid w:val="004E5545"/>
    <w:rsid w:val="004E5F18"/>
    <w:rsid w:val="004E6E5D"/>
    <w:rsid w:val="004E7EF5"/>
    <w:rsid w:val="004F1321"/>
    <w:rsid w:val="004F6B97"/>
    <w:rsid w:val="004F797A"/>
    <w:rsid w:val="004F7D54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47CD"/>
    <w:rsid w:val="0053554B"/>
    <w:rsid w:val="00536918"/>
    <w:rsid w:val="00536F5D"/>
    <w:rsid w:val="00545929"/>
    <w:rsid w:val="00550488"/>
    <w:rsid w:val="005513D5"/>
    <w:rsid w:val="00551D37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4563"/>
    <w:rsid w:val="005659A1"/>
    <w:rsid w:val="0056638C"/>
    <w:rsid w:val="00575518"/>
    <w:rsid w:val="0057597F"/>
    <w:rsid w:val="0057608C"/>
    <w:rsid w:val="00576703"/>
    <w:rsid w:val="00577A57"/>
    <w:rsid w:val="00577C8D"/>
    <w:rsid w:val="00577DDC"/>
    <w:rsid w:val="00582922"/>
    <w:rsid w:val="00583B56"/>
    <w:rsid w:val="0058534D"/>
    <w:rsid w:val="00587F2C"/>
    <w:rsid w:val="005948D3"/>
    <w:rsid w:val="00596FF7"/>
    <w:rsid w:val="0059756F"/>
    <w:rsid w:val="005A1B94"/>
    <w:rsid w:val="005A396A"/>
    <w:rsid w:val="005B0745"/>
    <w:rsid w:val="005B080D"/>
    <w:rsid w:val="005B181B"/>
    <w:rsid w:val="005B2620"/>
    <w:rsid w:val="005B3E4B"/>
    <w:rsid w:val="005B6F4D"/>
    <w:rsid w:val="005C24F6"/>
    <w:rsid w:val="005C26AF"/>
    <w:rsid w:val="005C35CF"/>
    <w:rsid w:val="005C56C1"/>
    <w:rsid w:val="005D0BD7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5A22"/>
    <w:rsid w:val="005F772D"/>
    <w:rsid w:val="00600F31"/>
    <w:rsid w:val="006015F6"/>
    <w:rsid w:val="00603DC4"/>
    <w:rsid w:val="00605734"/>
    <w:rsid w:val="00610739"/>
    <w:rsid w:val="00614F05"/>
    <w:rsid w:val="00617AFA"/>
    <w:rsid w:val="00617C84"/>
    <w:rsid w:val="00624488"/>
    <w:rsid w:val="00624F74"/>
    <w:rsid w:val="006259AD"/>
    <w:rsid w:val="006347EC"/>
    <w:rsid w:val="0063560B"/>
    <w:rsid w:val="00636D7F"/>
    <w:rsid w:val="00637B96"/>
    <w:rsid w:val="006410D6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769"/>
    <w:rsid w:val="00667BB0"/>
    <w:rsid w:val="0067008E"/>
    <w:rsid w:val="00672EEB"/>
    <w:rsid w:val="00675072"/>
    <w:rsid w:val="0067534A"/>
    <w:rsid w:val="00681F02"/>
    <w:rsid w:val="00685B0E"/>
    <w:rsid w:val="00685B7A"/>
    <w:rsid w:val="006868D0"/>
    <w:rsid w:val="00686C67"/>
    <w:rsid w:val="00686FC0"/>
    <w:rsid w:val="00696B7F"/>
    <w:rsid w:val="006A0447"/>
    <w:rsid w:val="006A253B"/>
    <w:rsid w:val="006A7431"/>
    <w:rsid w:val="006B1E07"/>
    <w:rsid w:val="006B5344"/>
    <w:rsid w:val="006C3538"/>
    <w:rsid w:val="006C7499"/>
    <w:rsid w:val="006D25D9"/>
    <w:rsid w:val="006D3390"/>
    <w:rsid w:val="006D3AC2"/>
    <w:rsid w:val="006E162A"/>
    <w:rsid w:val="006E3EA9"/>
    <w:rsid w:val="006E4B94"/>
    <w:rsid w:val="006E5DEC"/>
    <w:rsid w:val="006E63BC"/>
    <w:rsid w:val="006E700D"/>
    <w:rsid w:val="006F0F14"/>
    <w:rsid w:val="006F3B1C"/>
    <w:rsid w:val="006F3F4C"/>
    <w:rsid w:val="006F4B84"/>
    <w:rsid w:val="006F5451"/>
    <w:rsid w:val="00700B74"/>
    <w:rsid w:val="00705357"/>
    <w:rsid w:val="00705AE4"/>
    <w:rsid w:val="0071032F"/>
    <w:rsid w:val="00712580"/>
    <w:rsid w:val="0071419E"/>
    <w:rsid w:val="00723E53"/>
    <w:rsid w:val="00724BEB"/>
    <w:rsid w:val="00727114"/>
    <w:rsid w:val="007306C0"/>
    <w:rsid w:val="00734981"/>
    <w:rsid w:val="00736935"/>
    <w:rsid w:val="0073796D"/>
    <w:rsid w:val="00737D8D"/>
    <w:rsid w:val="00740CAE"/>
    <w:rsid w:val="0074113F"/>
    <w:rsid w:val="00750506"/>
    <w:rsid w:val="00751A89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723C1"/>
    <w:rsid w:val="0077358F"/>
    <w:rsid w:val="00773BF3"/>
    <w:rsid w:val="007751B1"/>
    <w:rsid w:val="00776C43"/>
    <w:rsid w:val="00782287"/>
    <w:rsid w:val="00784962"/>
    <w:rsid w:val="00785A7D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A7FD6"/>
    <w:rsid w:val="007B19C9"/>
    <w:rsid w:val="007B2454"/>
    <w:rsid w:val="007B726E"/>
    <w:rsid w:val="007C3B5B"/>
    <w:rsid w:val="007D3998"/>
    <w:rsid w:val="007D62DE"/>
    <w:rsid w:val="007D723D"/>
    <w:rsid w:val="007E2ED3"/>
    <w:rsid w:val="007E6AC7"/>
    <w:rsid w:val="007F025F"/>
    <w:rsid w:val="007F3178"/>
    <w:rsid w:val="008026EF"/>
    <w:rsid w:val="00803F58"/>
    <w:rsid w:val="00804EEA"/>
    <w:rsid w:val="00807CF4"/>
    <w:rsid w:val="008108D9"/>
    <w:rsid w:val="0081160E"/>
    <w:rsid w:val="00811D2D"/>
    <w:rsid w:val="00812B0E"/>
    <w:rsid w:val="00814EAA"/>
    <w:rsid w:val="00816C34"/>
    <w:rsid w:val="00817E52"/>
    <w:rsid w:val="00821A3E"/>
    <w:rsid w:val="00824C43"/>
    <w:rsid w:val="00824E78"/>
    <w:rsid w:val="00825CEC"/>
    <w:rsid w:val="0082727E"/>
    <w:rsid w:val="00830DD1"/>
    <w:rsid w:val="00832706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268"/>
    <w:rsid w:val="00851046"/>
    <w:rsid w:val="00851CEC"/>
    <w:rsid w:val="00854D4E"/>
    <w:rsid w:val="008616E5"/>
    <w:rsid w:val="008619E9"/>
    <w:rsid w:val="00867A6B"/>
    <w:rsid w:val="008700DD"/>
    <w:rsid w:val="00871C2C"/>
    <w:rsid w:val="008738EB"/>
    <w:rsid w:val="00880305"/>
    <w:rsid w:val="00881822"/>
    <w:rsid w:val="008869B1"/>
    <w:rsid w:val="00895250"/>
    <w:rsid w:val="008A03A6"/>
    <w:rsid w:val="008A17D3"/>
    <w:rsid w:val="008A207E"/>
    <w:rsid w:val="008A4C4F"/>
    <w:rsid w:val="008B083A"/>
    <w:rsid w:val="008B08C3"/>
    <w:rsid w:val="008B638F"/>
    <w:rsid w:val="008B7859"/>
    <w:rsid w:val="008C1673"/>
    <w:rsid w:val="008C4891"/>
    <w:rsid w:val="008C6C14"/>
    <w:rsid w:val="008C767A"/>
    <w:rsid w:val="008D6498"/>
    <w:rsid w:val="008D6618"/>
    <w:rsid w:val="008D6BF7"/>
    <w:rsid w:val="008D7103"/>
    <w:rsid w:val="008E0035"/>
    <w:rsid w:val="008E1743"/>
    <w:rsid w:val="008E1F56"/>
    <w:rsid w:val="008E2563"/>
    <w:rsid w:val="008E408B"/>
    <w:rsid w:val="008E62F9"/>
    <w:rsid w:val="008E6EEC"/>
    <w:rsid w:val="008F06F9"/>
    <w:rsid w:val="008F4B5F"/>
    <w:rsid w:val="008F521D"/>
    <w:rsid w:val="009041D0"/>
    <w:rsid w:val="00906263"/>
    <w:rsid w:val="009073CA"/>
    <w:rsid w:val="00911328"/>
    <w:rsid w:val="009117E0"/>
    <w:rsid w:val="00911EDF"/>
    <w:rsid w:val="00914E01"/>
    <w:rsid w:val="0092067B"/>
    <w:rsid w:val="00925871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46F8B"/>
    <w:rsid w:val="00950ED3"/>
    <w:rsid w:val="00951D37"/>
    <w:rsid w:val="00960613"/>
    <w:rsid w:val="00963FC5"/>
    <w:rsid w:val="00964E33"/>
    <w:rsid w:val="009701AC"/>
    <w:rsid w:val="00971DCB"/>
    <w:rsid w:val="00974ACA"/>
    <w:rsid w:val="00976A0D"/>
    <w:rsid w:val="00983C41"/>
    <w:rsid w:val="009869B8"/>
    <w:rsid w:val="009870EE"/>
    <w:rsid w:val="00990F9C"/>
    <w:rsid w:val="0099425F"/>
    <w:rsid w:val="009A4DAC"/>
    <w:rsid w:val="009A6608"/>
    <w:rsid w:val="009A660E"/>
    <w:rsid w:val="009A767B"/>
    <w:rsid w:val="009B1745"/>
    <w:rsid w:val="009B37AD"/>
    <w:rsid w:val="009C07AB"/>
    <w:rsid w:val="009C2627"/>
    <w:rsid w:val="009C4E47"/>
    <w:rsid w:val="009C728B"/>
    <w:rsid w:val="009C7C4A"/>
    <w:rsid w:val="009D30C8"/>
    <w:rsid w:val="009D47D3"/>
    <w:rsid w:val="009E2ABB"/>
    <w:rsid w:val="009E2FC5"/>
    <w:rsid w:val="009E5DC5"/>
    <w:rsid w:val="009F0699"/>
    <w:rsid w:val="009F0C21"/>
    <w:rsid w:val="009F1BC6"/>
    <w:rsid w:val="009F4B5F"/>
    <w:rsid w:val="009F555C"/>
    <w:rsid w:val="00A00AC8"/>
    <w:rsid w:val="00A00CB5"/>
    <w:rsid w:val="00A00F20"/>
    <w:rsid w:val="00A04869"/>
    <w:rsid w:val="00A05FEB"/>
    <w:rsid w:val="00A06C41"/>
    <w:rsid w:val="00A07BB3"/>
    <w:rsid w:val="00A07FE3"/>
    <w:rsid w:val="00A11083"/>
    <w:rsid w:val="00A12C37"/>
    <w:rsid w:val="00A12D6E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4C62"/>
    <w:rsid w:val="00A3606A"/>
    <w:rsid w:val="00A42FF1"/>
    <w:rsid w:val="00A451D3"/>
    <w:rsid w:val="00A46915"/>
    <w:rsid w:val="00A47116"/>
    <w:rsid w:val="00A474AB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78FC"/>
    <w:rsid w:val="00A708A4"/>
    <w:rsid w:val="00A709C2"/>
    <w:rsid w:val="00A711EE"/>
    <w:rsid w:val="00A72E24"/>
    <w:rsid w:val="00A73563"/>
    <w:rsid w:val="00A75E70"/>
    <w:rsid w:val="00A77C0C"/>
    <w:rsid w:val="00A819F9"/>
    <w:rsid w:val="00A82B32"/>
    <w:rsid w:val="00A83021"/>
    <w:rsid w:val="00A862D3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1C58"/>
    <w:rsid w:val="00AB2696"/>
    <w:rsid w:val="00AB4734"/>
    <w:rsid w:val="00AB5CB4"/>
    <w:rsid w:val="00AC74B6"/>
    <w:rsid w:val="00AC7674"/>
    <w:rsid w:val="00AD027D"/>
    <w:rsid w:val="00AD13C3"/>
    <w:rsid w:val="00AD1C72"/>
    <w:rsid w:val="00AD1ED2"/>
    <w:rsid w:val="00AD623E"/>
    <w:rsid w:val="00AD791E"/>
    <w:rsid w:val="00AE0AB6"/>
    <w:rsid w:val="00AE3E32"/>
    <w:rsid w:val="00AE4B56"/>
    <w:rsid w:val="00AE6358"/>
    <w:rsid w:val="00B00335"/>
    <w:rsid w:val="00B00EE2"/>
    <w:rsid w:val="00B00F42"/>
    <w:rsid w:val="00B01E3A"/>
    <w:rsid w:val="00B02910"/>
    <w:rsid w:val="00B03BF9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327C"/>
    <w:rsid w:val="00B24DE1"/>
    <w:rsid w:val="00B25BA8"/>
    <w:rsid w:val="00B262C5"/>
    <w:rsid w:val="00B27756"/>
    <w:rsid w:val="00B30199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0DB4"/>
    <w:rsid w:val="00B66771"/>
    <w:rsid w:val="00B70CFD"/>
    <w:rsid w:val="00B74344"/>
    <w:rsid w:val="00B75234"/>
    <w:rsid w:val="00B760BF"/>
    <w:rsid w:val="00B80FB3"/>
    <w:rsid w:val="00B843D5"/>
    <w:rsid w:val="00B849BA"/>
    <w:rsid w:val="00B84D5A"/>
    <w:rsid w:val="00B953E6"/>
    <w:rsid w:val="00BA119B"/>
    <w:rsid w:val="00BA2A29"/>
    <w:rsid w:val="00BB05E4"/>
    <w:rsid w:val="00BB23B9"/>
    <w:rsid w:val="00BB243C"/>
    <w:rsid w:val="00BB456F"/>
    <w:rsid w:val="00BB4735"/>
    <w:rsid w:val="00BB543D"/>
    <w:rsid w:val="00BB6FAC"/>
    <w:rsid w:val="00BB762D"/>
    <w:rsid w:val="00BC2170"/>
    <w:rsid w:val="00BC35DB"/>
    <w:rsid w:val="00BC71B3"/>
    <w:rsid w:val="00BD1B41"/>
    <w:rsid w:val="00BD4139"/>
    <w:rsid w:val="00BD5277"/>
    <w:rsid w:val="00BE1EF5"/>
    <w:rsid w:val="00BE336E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5056"/>
    <w:rsid w:val="00C056A1"/>
    <w:rsid w:val="00C06056"/>
    <w:rsid w:val="00C06312"/>
    <w:rsid w:val="00C069FF"/>
    <w:rsid w:val="00C06E18"/>
    <w:rsid w:val="00C06F1F"/>
    <w:rsid w:val="00C12B19"/>
    <w:rsid w:val="00C12D86"/>
    <w:rsid w:val="00C2193A"/>
    <w:rsid w:val="00C23863"/>
    <w:rsid w:val="00C24E9F"/>
    <w:rsid w:val="00C25120"/>
    <w:rsid w:val="00C31EC7"/>
    <w:rsid w:val="00C36FB8"/>
    <w:rsid w:val="00C37BC0"/>
    <w:rsid w:val="00C43751"/>
    <w:rsid w:val="00C4398E"/>
    <w:rsid w:val="00C45211"/>
    <w:rsid w:val="00C46951"/>
    <w:rsid w:val="00C46C9B"/>
    <w:rsid w:val="00C47101"/>
    <w:rsid w:val="00C506B3"/>
    <w:rsid w:val="00C507AD"/>
    <w:rsid w:val="00C51925"/>
    <w:rsid w:val="00C51BE4"/>
    <w:rsid w:val="00C66483"/>
    <w:rsid w:val="00C67509"/>
    <w:rsid w:val="00C76DD9"/>
    <w:rsid w:val="00C80E7B"/>
    <w:rsid w:val="00C8286F"/>
    <w:rsid w:val="00C82C61"/>
    <w:rsid w:val="00C83338"/>
    <w:rsid w:val="00C836CF"/>
    <w:rsid w:val="00C83C21"/>
    <w:rsid w:val="00C84303"/>
    <w:rsid w:val="00C845D1"/>
    <w:rsid w:val="00C90693"/>
    <w:rsid w:val="00C9163F"/>
    <w:rsid w:val="00C94274"/>
    <w:rsid w:val="00C94965"/>
    <w:rsid w:val="00C9737E"/>
    <w:rsid w:val="00CA03D2"/>
    <w:rsid w:val="00CA387B"/>
    <w:rsid w:val="00CB1226"/>
    <w:rsid w:val="00CB12F8"/>
    <w:rsid w:val="00CB2196"/>
    <w:rsid w:val="00CB388A"/>
    <w:rsid w:val="00CB394E"/>
    <w:rsid w:val="00CB56D5"/>
    <w:rsid w:val="00CB673F"/>
    <w:rsid w:val="00CB72F3"/>
    <w:rsid w:val="00CC284F"/>
    <w:rsid w:val="00CC730A"/>
    <w:rsid w:val="00CC77F0"/>
    <w:rsid w:val="00CD007E"/>
    <w:rsid w:val="00CD008D"/>
    <w:rsid w:val="00CD338A"/>
    <w:rsid w:val="00CD4FD7"/>
    <w:rsid w:val="00CD70B2"/>
    <w:rsid w:val="00CD7D00"/>
    <w:rsid w:val="00CD7EA4"/>
    <w:rsid w:val="00CE4F6E"/>
    <w:rsid w:val="00CF2749"/>
    <w:rsid w:val="00CF28DA"/>
    <w:rsid w:val="00CF2F07"/>
    <w:rsid w:val="00CF3F6C"/>
    <w:rsid w:val="00D046BA"/>
    <w:rsid w:val="00D0635D"/>
    <w:rsid w:val="00D10355"/>
    <w:rsid w:val="00D12349"/>
    <w:rsid w:val="00D1727F"/>
    <w:rsid w:val="00D235CB"/>
    <w:rsid w:val="00D23CD3"/>
    <w:rsid w:val="00D30765"/>
    <w:rsid w:val="00D35B2E"/>
    <w:rsid w:val="00D41D0D"/>
    <w:rsid w:val="00D4245A"/>
    <w:rsid w:val="00D47BA6"/>
    <w:rsid w:val="00D5145C"/>
    <w:rsid w:val="00D521C6"/>
    <w:rsid w:val="00D53628"/>
    <w:rsid w:val="00D53CEA"/>
    <w:rsid w:val="00D64848"/>
    <w:rsid w:val="00D67EB7"/>
    <w:rsid w:val="00D75894"/>
    <w:rsid w:val="00D86395"/>
    <w:rsid w:val="00D90FD1"/>
    <w:rsid w:val="00D919CC"/>
    <w:rsid w:val="00D92625"/>
    <w:rsid w:val="00D92F05"/>
    <w:rsid w:val="00D93884"/>
    <w:rsid w:val="00D94A62"/>
    <w:rsid w:val="00D95C7D"/>
    <w:rsid w:val="00DA1AD4"/>
    <w:rsid w:val="00DA581C"/>
    <w:rsid w:val="00DA7DEA"/>
    <w:rsid w:val="00DB0C59"/>
    <w:rsid w:val="00DB28DE"/>
    <w:rsid w:val="00DB2E8D"/>
    <w:rsid w:val="00DB6CF4"/>
    <w:rsid w:val="00DC60D7"/>
    <w:rsid w:val="00DD1212"/>
    <w:rsid w:val="00DD36C4"/>
    <w:rsid w:val="00DD527A"/>
    <w:rsid w:val="00DD5F0C"/>
    <w:rsid w:val="00DD7347"/>
    <w:rsid w:val="00DE01CB"/>
    <w:rsid w:val="00DE31E6"/>
    <w:rsid w:val="00DE56BE"/>
    <w:rsid w:val="00DF140D"/>
    <w:rsid w:val="00DF54E3"/>
    <w:rsid w:val="00E012B4"/>
    <w:rsid w:val="00E022BD"/>
    <w:rsid w:val="00E0515E"/>
    <w:rsid w:val="00E0758C"/>
    <w:rsid w:val="00E07631"/>
    <w:rsid w:val="00E076C1"/>
    <w:rsid w:val="00E077E2"/>
    <w:rsid w:val="00E12477"/>
    <w:rsid w:val="00E14506"/>
    <w:rsid w:val="00E14F0A"/>
    <w:rsid w:val="00E17AE8"/>
    <w:rsid w:val="00E20FAE"/>
    <w:rsid w:val="00E22D64"/>
    <w:rsid w:val="00E24481"/>
    <w:rsid w:val="00E244C3"/>
    <w:rsid w:val="00E3056F"/>
    <w:rsid w:val="00E3244B"/>
    <w:rsid w:val="00E34202"/>
    <w:rsid w:val="00E34AD9"/>
    <w:rsid w:val="00E403B6"/>
    <w:rsid w:val="00E41FB1"/>
    <w:rsid w:val="00E44ED6"/>
    <w:rsid w:val="00E456FD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113A"/>
    <w:rsid w:val="00E855E8"/>
    <w:rsid w:val="00E90B98"/>
    <w:rsid w:val="00E90BA9"/>
    <w:rsid w:val="00E91C8C"/>
    <w:rsid w:val="00EA08A0"/>
    <w:rsid w:val="00EA153E"/>
    <w:rsid w:val="00EA4189"/>
    <w:rsid w:val="00EA578E"/>
    <w:rsid w:val="00EA5A0E"/>
    <w:rsid w:val="00EB0F6A"/>
    <w:rsid w:val="00EB0FED"/>
    <w:rsid w:val="00EB1563"/>
    <w:rsid w:val="00EB5E35"/>
    <w:rsid w:val="00EC0A91"/>
    <w:rsid w:val="00EC1D0E"/>
    <w:rsid w:val="00EC2020"/>
    <w:rsid w:val="00EC3730"/>
    <w:rsid w:val="00ED0531"/>
    <w:rsid w:val="00ED4B91"/>
    <w:rsid w:val="00EE2D5D"/>
    <w:rsid w:val="00EE3F91"/>
    <w:rsid w:val="00EE5809"/>
    <w:rsid w:val="00EE7F4D"/>
    <w:rsid w:val="00EF0981"/>
    <w:rsid w:val="00EF2EED"/>
    <w:rsid w:val="00EF2F9C"/>
    <w:rsid w:val="00EF6C83"/>
    <w:rsid w:val="00F02F68"/>
    <w:rsid w:val="00F042ED"/>
    <w:rsid w:val="00F05E24"/>
    <w:rsid w:val="00F07772"/>
    <w:rsid w:val="00F10ADA"/>
    <w:rsid w:val="00F110CF"/>
    <w:rsid w:val="00F1212A"/>
    <w:rsid w:val="00F138ED"/>
    <w:rsid w:val="00F16511"/>
    <w:rsid w:val="00F167F1"/>
    <w:rsid w:val="00F16823"/>
    <w:rsid w:val="00F209BF"/>
    <w:rsid w:val="00F20CE4"/>
    <w:rsid w:val="00F24CA3"/>
    <w:rsid w:val="00F303DB"/>
    <w:rsid w:val="00F378CB"/>
    <w:rsid w:val="00F40330"/>
    <w:rsid w:val="00F42C84"/>
    <w:rsid w:val="00F4325B"/>
    <w:rsid w:val="00F43A93"/>
    <w:rsid w:val="00F5002D"/>
    <w:rsid w:val="00F50798"/>
    <w:rsid w:val="00F515D5"/>
    <w:rsid w:val="00F51F4A"/>
    <w:rsid w:val="00F52123"/>
    <w:rsid w:val="00F525EF"/>
    <w:rsid w:val="00F56440"/>
    <w:rsid w:val="00F61B85"/>
    <w:rsid w:val="00F63CC8"/>
    <w:rsid w:val="00F707F0"/>
    <w:rsid w:val="00F70D1B"/>
    <w:rsid w:val="00F7120E"/>
    <w:rsid w:val="00F73335"/>
    <w:rsid w:val="00F73FFC"/>
    <w:rsid w:val="00F754B6"/>
    <w:rsid w:val="00F776E7"/>
    <w:rsid w:val="00F80DC9"/>
    <w:rsid w:val="00F815AF"/>
    <w:rsid w:val="00F81DC4"/>
    <w:rsid w:val="00F840AF"/>
    <w:rsid w:val="00F86491"/>
    <w:rsid w:val="00F86BCD"/>
    <w:rsid w:val="00F86E63"/>
    <w:rsid w:val="00F93689"/>
    <w:rsid w:val="00F95F13"/>
    <w:rsid w:val="00F96B1A"/>
    <w:rsid w:val="00F97093"/>
    <w:rsid w:val="00FA176D"/>
    <w:rsid w:val="00FA3E8E"/>
    <w:rsid w:val="00FA7568"/>
    <w:rsid w:val="00FB0762"/>
    <w:rsid w:val="00FB188E"/>
    <w:rsid w:val="00FB40B8"/>
    <w:rsid w:val="00FB47AA"/>
    <w:rsid w:val="00FB5B67"/>
    <w:rsid w:val="00FC1570"/>
    <w:rsid w:val="00FC31FE"/>
    <w:rsid w:val="00FC5729"/>
    <w:rsid w:val="00FC65F8"/>
    <w:rsid w:val="00FD0A34"/>
    <w:rsid w:val="00FD2D28"/>
    <w:rsid w:val="00FD59BF"/>
    <w:rsid w:val="00FD5AC8"/>
    <w:rsid w:val="00FD6552"/>
    <w:rsid w:val="00FE27F5"/>
    <w:rsid w:val="00FE2CD3"/>
    <w:rsid w:val="00FE6AD8"/>
    <w:rsid w:val="00FF087C"/>
    <w:rsid w:val="00FF12B3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docId w15:val="{3DE25697-60AB-43C8-8B41-0CF2B41D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117" Type="http://schemas.openxmlformats.org/officeDocument/2006/relationships/image" Target="media/image67.png"/><Relationship Id="rId21" Type="http://schemas.openxmlformats.org/officeDocument/2006/relationships/header" Target="header2.xml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7.png"/><Relationship Id="rId11" Type="http://schemas.openxmlformats.org/officeDocument/2006/relationships/header" Target="header1.xm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0.wmf"/><Relationship Id="rId58" Type="http://schemas.openxmlformats.org/officeDocument/2006/relationships/image" Target="media/image45.png"/><Relationship Id="rId74" Type="http://schemas.openxmlformats.org/officeDocument/2006/relationships/footer" Target="footer4.xml"/><Relationship Id="rId79" Type="http://schemas.openxmlformats.org/officeDocument/2006/relationships/header" Target="header7.xm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22" Type="http://schemas.openxmlformats.org/officeDocument/2006/relationships/footer" Target="footer2.xml"/><Relationship Id="rId27" Type="http://schemas.openxmlformats.org/officeDocument/2006/relationships/image" Target="media/image17.png"/><Relationship Id="rId43" Type="http://schemas.openxmlformats.org/officeDocument/2006/relationships/image" Target="media/image190.png"/><Relationship Id="rId48" Type="http://schemas.openxmlformats.org/officeDocument/2006/relationships/image" Target="media/image36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8" Type="http://schemas.openxmlformats.org/officeDocument/2006/relationships/customXml" Target="ink/ink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72" Type="http://schemas.microsoft.com/office/2007/relationships/hdphoto" Target="media/hdphoto2.wdp"/><Relationship Id="rId80" Type="http://schemas.openxmlformats.org/officeDocument/2006/relationships/header" Target="header8.xml"/><Relationship Id="rId121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wmf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16" Type="http://schemas.openxmlformats.org/officeDocument/2006/relationships/image" Target="media/image66.png"/><Relationship Id="rId124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https://youtu.be/QWqzEEGy62A" TargetMode="External"/><Relationship Id="rId54" Type="http://schemas.openxmlformats.org/officeDocument/2006/relationships/image" Target="media/image41.wmf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0.wmf"/><Relationship Id="rId83" Type="http://schemas.openxmlformats.org/officeDocument/2006/relationships/customXml" Target="ink/ink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19" Type="http://schemas.openxmlformats.org/officeDocument/2006/relationships/image" Target="media/image68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footer" Target="footer3.xm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header" Target="header6.xml"/><Relationship Id="rId78" Type="http://schemas.openxmlformats.org/officeDocument/2006/relationships/image" Target="media/image63.wmf"/><Relationship Id="rId81" Type="http://schemas.openxmlformats.org/officeDocument/2006/relationships/image" Target="media/image65.png"/><Relationship Id="rId122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header" Target="header4.xml"/><Relationship Id="rId76" Type="http://schemas.openxmlformats.org/officeDocument/2006/relationships/image" Target="media/image61.wmf"/><Relationship Id="rId120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115" Type="http://schemas.openxmlformats.org/officeDocument/2006/relationships/image" Target="../clipboard/media/image1.png"/><Relationship Id="rId61" Type="http://schemas.openxmlformats.org/officeDocument/2006/relationships/image" Target="media/image48.png"/><Relationship Id="rId82" Type="http://schemas.microsoft.com/office/2007/relationships/hdphoto" Target="media/hdphoto3.wdp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header" Target="header5.xml"/><Relationship Id="rId77" Type="http://schemas.openxmlformats.org/officeDocument/2006/relationships/image" Target="media/image6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5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7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15:43:25.38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1 276 8027,'6'-5'0,"-1"0"0,-4 2 0,1-1 0,2-1 0,0-2 0,1 1 0,-1 0 0,1-1 0,-3 3 0,1 0 0,-1 1 0,0-1 0,1 0 0,-1 1 0,1-1 0,0 0 0,0 1 0,0-1 0,0 0 0,0 0 0,1 0 0,0 0 0,-1 1 0,1-1 0,0 0 0,1 0 0,-1 0 0,0 0 0,1 1 0,0-1 0,-1 1 0,1 0 0,1-1 0,0 0 0,-1 1 0,1 0 0,0-1 0,1 0 0,0 1 0,-1 0 0,2-1 0,0 1 0,-1-1 0,0 1 0,0 0 0,1 0 0,0 0 0,0 0 0,0 0 0,0 1 0,1-1 0,0 0 0,0 0 0,0 0 0,0 1 0,1-1 0,0 0 0,0 0 0,-1 0 0,1 0 0,-2 1 0,1-1 0,1 1 0,0 0 0,-1-1 0,1 1 0,-1 0 0,0 0 0,1 0 0,0-1 0,0 1 0,0 1 0,-1-1 0,1 1 0,-1-1 0,1 1 0,0-1 0,0 1 0,1 0 0,0 0 0,-1-1 0,1 1 0,1 0 0,-1 0 0,0 0 0,0 0 0,0 0 0,0 0 0,0 0 0,0 0 0,-1 0 0,-1 1 0,2-1 0,-1 1 0,-1-1 0,0 1 0,1 0 0,1 0 0,-1 0 0,1 0 0,-1 0 0,-1 0 0,0 0 0,-1 0 0,0 0 0,0 0 0,0 1 0,1-1 0,1 1 0,-1 0 0,0 0 0,0 0 0,0 0 0,0 1 0,6 0 0,-7-1 0,-1 0 0,1 1 0,0-1 0,-1 0 0,0 1 0,1-1 0,-1 1 0,7 1 0,-1 0 0,0 0 0,-1 1 0,1 0 0,-2-1 0,1 1 0,-1 1 0,-1-1 0,0 1 0,0 0 0,1 1 0,-6-4 0,0 1 0,1 0 0,0 1 0,-1-1 0,0 0 0,0 0 0,0 1 0,4 2 0,-5-3 0,1 0 0,-1 1 0,1-1 0,-1 1 0,0-1 0,1 1 0,-1-1 0,0 1 0,0-1 0,1 1 0,-1-1 0,0 1 0,0-1 0,1 1 0,-1 0 0,0 0 0,1 0 0,-1 0 0,1 0 0,-1 0 0,0 0 0,0 1 0,0-1 0,1 0 0,-1 0 0,0 1 0,0 0 0,0-1 0,1 1 0,-1 0 0,0 0 0,0 0 0,0-1 0,0 1 0,0-1 0,-1 0 0,2 0 0,-2-1 0,1 1 0,0 0 0,0 0 0,0 0 0,0-1 0,2 3 0,1 0 0,-2-1 0,-1 0 0,0-1 0,0 0 0,-2-1 0,0-1 0,0 0 0,0 0 0,-1 0 0,-1-1 0,0-1 0,0 0 0,-1 0 0,1-1 0,0 1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15:44:10.71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1 300 8027,'8'-5'0,"-1"0"0,-5 1 0,2 0 0,0-2 0,3-1 0,-1 1 0,0-2 0,1 1 0,-4 3 0,1 0 0,-1 0 0,0 0 0,1 0 0,-1 0 0,1 0 0,0 0 0,0 0 0,0 0 0,1 0 0,0-1 0,0 1 0,1 0 0,-2 0 0,2-1 0,0 1 0,0 0 0,0 0 0,0 0 0,1 0 0,0 0 0,-1 0 0,0 1 0,3-1 0,-1 0 0,0 0 0,0 1 0,1-1 0,1 0 0,-1 0 0,0 1 0,2-1 0,0 0 0,0 0 0,-1 1 0,0-1 0,1 1 0,0 0 0,0 0 0,1 0 0,0 0 0,0 0 0,1-1 0,-1 1 0,1 0 0,1 0 0,-1 0 0,1 0 0,0 0 0,-1 0 0,1 0 0,-2 0 0,1 0 0,0 1 0,1-1 0,0 1 0,-1-1 0,0 1 0,0 0 0,2-1 0,-1 1 0,0 0 0,0 0 0,-1 0 0,0 0 0,1 1 0,0-1 0,0 1 0,1 0 0,0-1 0,0 1 0,0-1 0,1 1 0,0 0 0,0 0 0,0 0 0,-1 0 0,1-1 0,0 1 0,-1 0 0,0 1 0,-1-1 0,0 0 0,1 0 0,-1 1 0,-2 0 0,1-1 0,2 1 0,0 0 0,0 0 0,0 0 0,-1 0 0,-1 0 0,-1 0 0,0 0 0,-1 0 0,0 1 0,2-1 0,-1 0 0,2 1 0,-1 0 0,0 0 0,-1 1 0,1-1 0,0 0 0,8 2 0,-10-2 0,0 0 0,0 1 0,0-1 0,-1 1 0,0-1 0,1 1 0,-1 0 0,10 1 0,-2 0 0,1 1 0,-2 0 0,1 0 0,-1 0 0,-1 0 0,-1 1 0,0 0 0,-1 1 0,0-1 0,1 1 0,-7-3 0,-1 0 0,1 0 0,0 1 0,0-1 0,-1 1 0,0 0 0,1-1 0,4 4 0,-6-4 0,0 1 0,0 0 0,1-1 0,-1 1 0,0 0 0,1 0 0,-1 0 0,0-1 0,0 1 0,0 0 0,-1 0 0,1-1 0,0 1 0,1 1 0,-1-1 0,0 0 0,0 0 0,0 1 0,1-1 0,-1 1 0,0-1 0,0 1 0,0-1 0,0 1 0,0 0 0,0 0 0,0 0 0,-1 0 0,1 0 0,0 1 0,0-1 0,-1 0 0,1 0 0,0 0 0,-1-1 0,1 1 0,-1-1 0,1 0 0,-1 0 0,1 0 0,0 1 0,-1-1 0,0-1 0,5 4 0,-1 0 0,-2-2 0,-1 0 0,0-1 0,-1 0 0,-2 0 0,0-2 0,0 1 0,-1-1 0,0-1 0,-2 1 0,0-2 0,0 0 0,-1-1 0,1 1 0,0-1 0,0 1 0</inkml:trace>
</inkml:ink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19</Pages>
  <Words>2394</Words>
  <Characters>15087</Characters>
  <Application>Microsoft Office Word</Application>
  <DocSecurity>0</DocSecurity>
  <Lines>125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Boeing</cp:lastModifiedBy>
  <cp:revision>2</cp:revision>
  <dcterms:created xsi:type="dcterms:W3CDTF">2023-09-05T12:28:00Z</dcterms:created>
  <dcterms:modified xsi:type="dcterms:W3CDTF">2023-09-05T12:28:00Z</dcterms:modified>
</cp:coreProperties>
</file>