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3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E8DF7" w14:textId="77777777" w:rsidR="00E0758C" w:rsidRPr="00E0758C" w:rsidRDefault="00E0758C" w:rsidP="00441287">
      <w:pPr>
        <w:rPr>
          <w:lang w:eastAsia="de-DE"/>
        </w:rPr>
      </w:pPr>
      <w:bookmarkStart w:id="0" w:name="_Hlk116917551"/>
    </w:p>
    <w:p w14:paraId="39E9069C" w14:textId="77777777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01408" behindDoc="1" locked="0" layoutInCell="1" allowOverlap="1" wp14:anchorId="521FFC8B" wp14:editId="78F68E9C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3BAF6C42" w14:textId="77777777" w:rsidR="00E0758C" w:rsidRDefault="00016CC1" w:rsidP="00016CC1">
      <w:pPr>
        <w:rPr>
          <w:color w:val="FF00FF"/>
          <w:sz w:val="28"/>
          <w:szCs w:val="28"/>
          <w:lang w:eastAsia="de-DE"/>
        </w:rPr>
      </w:pPr>
      <w:r>
        <w:rPr>
          <w:color w:val="FF00FF"/>
          <w:sz w:val="28"/>
          <w:szCs w:val="28"/>
          <w:lang w:eastAsia="de-DE"/>
        </w:rPr>
        <w:br/>
      </w:r>
    </w:p>
    <w:p w14:paraId="45340143" w14:textId="46E4F06F" w:rsidR="00E0758C" w:rsidRPr="00E0758C" w:rsidRDefault="00E0758C" w:rsidP="00E0758C">
      <w:pPr>
        <w:tabs>
          <w:tab w:val="left" w:pos="8020"/>
        </w:tabs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  <w:r w:rsidRPr="00E0758C">
        <w:rPr>
          <w:b/>
          <w:color w:val="327A86" w:themeColor="text2"/>
          <w:sz w:val="56"/>
          <w:szCs w:val="56"/>
          <w:lang w:eastAsia="de-DE"/>
        </w:rPr>
        <w:t>N</w:t>
      </w:r>
      <w:r w:rsidR="00344789">
        <w:rPr>
          <w:b/>
          <w:color w:val="327A86" w:themeColor="text2"/>
          <w:sz w:val="56"/>
          <w:szCs w:val="56"/>
          <w:lang w:eastAsia="de-DE"/>
        </w:rPr>
        <w:t>2</w:t>
      </w:r>
      <w:r w:rsidRPr="00E0758C">
        <w:rPr>
          <w:b/>
          <w:color w:val="327A86" w:themeColor="text2"/>
          <w:sz w:val="56"/>
          <w:szCs w:val="56"/>
          <w:lang w:eastAsia="de-DE"/>
        </w:rPr>
        <w:t xml:space="preserve"> </w:t>
      </w:r>
      <w:r w:rsidR="00344789">
        <w:rPr>
          <w:b/>
          <w:color w:val="327A86" w:themeColor="text2"/>
          <w:sz w:val="56"/>
          <w:szCs w:val="56"/>
          <w:lang w:eastAsia="de-DE"/>
        </w:rPr>
        <w:t xml:space="preserve">Zahlen ordnen </w:t>
      </w:r>
      <w:r w:rsidR="00C30485">
        <w:rPr>
          <w:b/>
          <w:color w:val="327A86" w:themeColor="text2"/>
          <w:sz w:val="56"/>
          <w:szCs w:val="56"/>
          <w:lang w:eastAsia="de-DE"/>
        </w:rPr>
        <w:t>u</w:t>
      </w:r>
      <w:r w:rsidR="00344789">
        <w:rPr>
          <w:b/>
          <w:color w:val="327A86" w:themeColor="text2"/>
          <w:sz w:val="56"/>
          <w:szCs w:val="56"/>
          <w:lang w:eastAsia="de-DE"/>
        </w:rPr>
        <w:t>nd vergleichen</w:t>
      </w:r>
    </w:p>
    <w:p w14:paraId="7721484B" w14:textId="77777777" w:rsidR="00E0758C" w:rsidRDefault="00E0758C" w:rsidP="00E0758C">
      <w:pPr>
        <w:rPr>
          <w:lang w:eastAsia="de-DE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6F8638E7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5F82FBAD" w14:textId="77777777" w:rsidR="00E0758C" w:rsidRPr="00E0758C" w:rsidRDefault="00E0758C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70" w:type="dxa"/>
          </w:tcPr>
          <w:p w14:paraId="3EFE14A2" w14:textId="77777777" w:rsidR="00E0758C" w:rsidRPr="00A976D2" w:rsidRDefault="00E0758C" w:rsidP="00A976D2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14F64887" wp14:editId="1AE5B251">
                  <wp:extent cx="2330832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Grafik 10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2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346A5D33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E0758C" w:rsidRPr="00E0758C" w14:paraId="0D6F701E" w14:textId="77777777" w:rsidTr="007A1C42">
        <w:trPr>
          <w:cantSplit/>
          <w:trHeight w:val="68"/>
          <w:jc w:val="center"/>
        </w:trPr>
        <w:tc>
          <w:tcPr>
            <w:tcW w:w="1870" w:type="dxa"/>
          </w:tcPr>
          <w:p w14:paraId="0B41EBC9" w14:textId="77777777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7AFF26DA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2982792D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773BF3" w:rsidRPr="00E0758C" w14:paraId="64E67C2D" w14:textId="77777777" w:rsidTr="001649D3">
        <w:trPr>
          <w:cantSplit/>
          <w:trHeight w:val="68"/>
          <w:jc w:val="center"/>
        </w:trPr>
        <w:tc>
          <w:tcPr>
            <w:tcW w:w="1870" w:type="dxa"/>
          </w:tcPr>
          <w:p w14:paraId="072CEE4B" w14:textId="77777777" w:rsidR="00773BF3" w:rsidRPr="00E0758C" w:rsidRDefault="00773BF3" w:rsidP="00773BF3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2</w:t>
            </w:r>
            <w:r w:rsidRPr="00E0758C">
              <w:rPr>
                <w:rFonts w:eastAsiaTheme="minorHAnsi"/>
                <w:lang w:eastAsia="en-US"/>
              </w:rPr>
              <w:t xml:space="preserve"> A </w:t>
            </w:r>
          </w:p>
          <w:p w14:paraId="61BE59FB" w14:textId="77777777" w:rsidR="00773BF3" w:rsidRPr="00644F56" w:rsidRDefault="00773BF3" w:rsidP="00773BF3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5E8EEEDD" w14:textId="348AF826" w:rsidR="00773BF3" w:rsidRPr="00773BF3" w:rsidRDefault="00773BF3" w:rsidP="00773BF3">
            <w:pPr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773BF3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Zahlen am Zahlenstrahl lesen und darstellen</w:t>
            </w:r>
            <w:r w:rsidR="00C30485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.</w:t>
            </w:r>
          </w:p>
          <w:p w14:paraId="2C6E77B7" w14:textId="77777777" w:rsidR="00773BF3" w:rsidRDefault="00773BF3" w:rsidP="00773BF3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24F382BF" w14:textId="3459905E" w:rsidR="00773BF3" w:rsidRPr="00D7375E" w:rsidRDefault="00773BF3" w:rsidP="00773BF3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A00CB5">
              <w:rPr>
                <w:b w:val="0"/>
                <w:bCs/>
                <w:color w:val="000000"/>
              </w:rPr>
              <w:t>Fördereinheiten (</w:t>
            </w:r>
            <w:r w:rsidR="009100CA">
              <w:rPr>
                <w:b w:val="0"/>
                <w:bCs/>
                <w:color w:val="000000"/>
              </w:rPr>
              <w:t>7</w:t>
            </w:r>
            <w:r w:rsidRPr="00A00CB5">
              <w:rPr>
                <w:b w:val="0"/>
                <w:bCs/>
                <w:color w:val="000000"/>
              </w:rPr>
              <w:t xml:space="preserve"> Seiten)</w:t>
            </w:r>
          </w:p>
          <w:p w14:paraId="2CEB9601" w14:textId="77777777" w:rsidR="00773BF3" w:rsidRPr="00E0758C" w:rsidRDefault="00773BF3" w:rsidP="00773BF3"/>
        </w:tc>
      </w:tr>
      <w:tr w:rsidR="00773BF3" w:rsidRPr="00E0758C" w14:paraId="452356BF" w14:textId="77777777" w:rsidTr="00D64848">
        <w:trPr>
          <w:cantSplit/>
          <w:trHeight w:val="1028"/>
          <w:jc w:val="center"/>
        </w:trPr>
        <w:tc>
          <w:tcPr>
            <w:tcW w:w="1870" w:type="dxa"/>
          </w:tcPr>
          <w:p w14:paraId="7936C60D" w14:textId="77777777" w:rsidR="00773BF3" w:rsidRPr="00E0758C" w:rsidRDefault="00773BF3" w:rsidP="00773BF3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2</w:t>
            </w:r>
            <w:r w:rsidRPr="00E0758C">
              <w:rPr>
                <w:rFonts w:eastAsiaTheme="minorHAnsi"/>
                <w:lang w:eastAsia="en-US"/>
              </w:rPr>
              <w:t xml:space="preserve"> B </w:t>
            </w:r>
          </w:p>
          <w:p w14:paraId="4558DCA7" w14:textId="77777777" w:rsidR="00773BF3" w:rsidRPr="00773BF3" w:rsidRDefault="00773BF3" w:rsidP="00773BF3"/>
        </w:tc>
        <w:tc>
          <w:tcPr>
            <w:tcW w:w="7201" w:type="dxa"/>
            <w:gridSpan w:val="2"/>
          </w:tcPr>
          <w:p w14:paraId="7D15DD23" w14:textId="43E30A17" w:rsidR="00773BF3" w:rsidRDefault="00773BF3" w:rsidP="00773BF3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 w:rsidRPr="00751A89">
              <w:rPr>
                <w:rFonts w:eastAsiaTheme="minorHAnsi"/>
                <w:color w:val="000000" w:themeColor="text1"/>
                <w:lang w:eastAsia="en-US"/>
              </w:rPr>
              <w:t xml:space="preserve">Ich kann </w:t>
            </w:r>
            <w:r w:rsidRPr="00344789">
              <w:rPr>
                <w:rFonts w:eastAsiaTheme="minorHAnsi"/>
                <w:color w:val="000000" w:themeColor="text1"/>
                <w:lang w:eastAsia="en-US"/>
              </w:rPr>
              <w:t xml:space="preserve">Zahlen </w:t>
            </w:r>
            <w:r w:rsidR="00831EC7">
              <w:rPr>
                <w:rFonts w:eastAsiaTheme="minorHAnsi"/>
                <w:color w:val="000000" w:themeColor="text1"/>
                <w:lang w:eastAsia="en-US"/>
              </w:rPr>
              <w:t xml:space="preserve">einordnen und </w:t>
            </w:r>
            <w:r w:rsidR="008A67C2">
              <w:rPr>
                <w:rFonts w:eastAsiaTheme="minorHAnsi"/>
                <w:color w:val="000000" w:themeColor="text1"/>
                <w:lang w:eastAsia="en-US"/>
              </w:rPr>
              <w:t>vergleichen</w:t>
            </w:r>
            <w:r w:rsidR="00C30485"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  <w:p w14:paraId="4AD18C30" w14:textId="77777777" w:rsidR="00773BF3" w:rsidRDefault="00773BF3" w:rsidP="00773BF3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63FBECAB" w14:textId="77777777" w:rsidR="00773BF3" w:rsidRPr="00A00CB5" w:rsidRDefault="00773BF3" w:rsidP="00773BF3">
            <w:pPr>
              <w:pStyle w:val="Nummerierung"/>
              <w:rPr>
                <w:rFonts w:eastAsiaTheme="minorHAnsi"/>
                <w:color w:val="000000"/>
                <w:lang w:eastAsia="en-US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>Fördermaterial in drei Förderein</w:t>
            </w:r>
            <w:r w:rsidRPr="00A00CB5">
              <w:rPr>
                <w:b w:val="0"/>
                <w:bCs/>
                <w:color w:val="000000"/>
              </w:rPr>
              <w:t>heiten (</w:t>
            </w:r>
            <w:r w:rsidR="00A00CB5" w:rsidRPr="00A00CB5">
              <w:rPr>
                <w:b w:val="0"/>
                <w:bCs/>
                <w:color w:val="000000"/>
              </w:rPr>
              <w:t>4</w:t>
            </w:r>
            <w:r w:rsidRPr="00A00CB5">
              <w:rPr>
                <w:b w:val="0"/>
                <w:bCs/>
                <w:color w:val="000000"/>
              </w:rPr>
              <w:t xml:space="preserve"> Seiten)</w:t>
            </w:r>
          </w:p>
          <w:p w14:paraId="52B35727" w14:textId="77777777" w:rsidR="00773BF3" w:rsidRPr="00E0758C" w:rsidRDefault="00773BF3" w:rsidP="00773BF3">
            <w:pPr>
              <w:rPr>
                <w:b/>
                <w:color w:val="327A86" w:themeColor="text2"/>
              </w:rPr>
            </w:pPr>
          </w:p>
        </w:tc>
      </w:tr>
      <w:tr w:rsidR="00773BF3" w:rsidRPr="00E0758C" w14:paraId="38B71D30" w14:textId="77777777" w:rsidTr="00D64848">
        <w:trPr>
          <w:cantSplit/>
          <w:trHeight w:val="876"/>
          <w:jc w:val="center"/>
        </w:trPr>
        <w:tc>
          <w:tcPr>
            <w:tcW w:w="1870" w:type="dxa"/>
          </w:tcPr>
          <w:p w14:paraId="77C3C695" w14:textId="77777777" w:rsidR="00773BF3" w:rsidRPr="00E0758C" w:rsidRDefault="00773BF3" w:rsidP="00773BF3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2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C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</w:p>
          <w:p w14:paraId="2CA6433B" w14:textId="77777777" w:rsidR="00773BF3" w:rsidRDefault="00773BF3" w:rsidP="00773BF3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016E0714" w14:textId="3441A22A" w:rsidR="00773BF3" w:rsidRPr="00773BF3" w:rsidRDefault="00773BF3" w:rsidP="00773BF3">
            <w:pPr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773BF3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in Schritten zählen</w:t>
            </w:r>
            <w:r w:rsidR="00C30485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.</w:t>
            </w:r>
          </w:p>
          <w:p w14:paraId="7512392B" w14:textId="77777777" w:rsidR="00773BF3" w:rsidRDefault="00773BF3" w:rsidP="00773BF3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57281B96" w14:textId="77777777" w:rsidR="00773BF3" w:rsidRPr="00016CC1" w:rsidRDefault="00773BF3" w:rsidP="00016CC1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A00CB5">
              <w:rPr>
                <w:b w:val="0"/>
                <w:bCs/>
                <w:color w:val="000000"/>
              </w:rPr>
              <w:t>Fördereinheiten (6 Seiten)</w:t>
            </w:r>
          </w:p>
        </w:tc>
      </w:tr>
    </w:tbl>
    <w:p w14:paraId="63E79027" w14:textId="77777777" w:rsidR="00E0758C" w:rsidRPr="00E0758C" w:rsidRDefault="00E0758C" w:rsidP="00E0758C"/>
    <w:tbl>
      <w:tblPr>
        <w:tblStyle w:val="EinfacheTabelle41"/>
        <w:tblW w:w="9071" w:type="dxa"/>
        <w:jc w:val="center"/>
        <w:tblCellMar>
          <w:top w:w="85" w:type="dxa"/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7200"/>
      </w:tblGrid>
      <w:tr w:rsidR="00E0758C" w:rsidRPr="00E0758C" w14:paraId="0AAA5DD7" w14:textId="77777777" w:rsidTr="0055281F"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45922094" w14:textId="77777777" w:rsidR="00E0758C" w:rsidRPr="00E0758C" w:rsidRDefault="00E0758C" w:rsidP="00E0758C">
            <w:pPr>
              <w:spacing w:line="240" w:lineRule="atLeast"/>
              <w:jc w:val="both"/>
              <w:rPr>
                <w:color w:val="737373" w:themeColor="accent3"/>
                <w:sz w:val="17"/>
                <w:szCs w:val="18"/>
              </w:rPr>
            </w:pPr>
            <w:r w:rsidRPr="00E0758C">
              <w:rPr>
                <w:noProof/>
                <w:color w:val="737373" w:themeColor="accent3"/>
                <w:sz w:val="17"/>
                <w:szCs w:val="18"/>
              </w:rPr>
              <w:drawing>
                <wp:inline distT="0" distB="0" distL="0" distR="0" wp14:anchorId="58792EEE" wp14:editId="3C0A3CA0">
                  <wp:extent cx="829310" cy="292735"/>
                  <wp:effectExtent l="0" t="0" r="889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tcBorders>
              <w:top w:val="single" w:sz="2" w:space="0" w:color="737373" w:themeColor="accent3"/>
            </w:tcBorders>
          </w:tcPr>
          <w:p w14:paraId="11F8A3A3" w14:textId="77777777" w:rsidR="00E0758C" w:rsidRPr="0084766C" w:rsidRDefault="00E0758C" w:rsidP="0084766C">
            <w:pPr>
              <w:pStyle w:val="Impressum"/>
            </w:pPr>
            <w:r w:rsidRPr="0084766C">
              <w:t xml:space="preserve">Dieses Material wurde durch </w:t>
            </w:r>
            <w:r w:rsidR="00976A0D" w:rsidRPr="00976A0D">
              <w:t xml:space="preserve">Corinna Mosandl &amp; Marcus </w:t>
            </w:r>
            <w:proofErr w:type="spellStart"/>
            <w:r w:rsidR="00976A0D" w:rsidRPr="00976A0D">
              <w:t>Nührenbörger</w:t>
            </w:r>
            <w:proofErr w:type="spellEnd"/>
            <w:r w:rsidR="00976A0D" w:rsidRPr="00976A0D">
              <w:t xml:space="preserve"> </w:t>
            </w:r>
            <w:r w:rsidR="00624488">
              <w:t xml:space="preserve">in der 1. Auflage </w:t>
            </w:r>
            <w:r w:rsidRPr="0084766C">
              <w:t xml:space="preserve">konzipiert und durch Daniela Götze, </w:t>
            </w:r>
            <w:r w:rsidR="00773BF3">
              <w:t>Anne Tester</w:t>
            </w:r>
            <w:r w:rsidR="00624488">
              <w:t xml:space="preserve">, </w:t>
            </w:r>
            <w:r w:rsidR="00773BF3">
              <w:t xml:space="preserve">Claudia Ademmer </w:t>
            </w:r>
            <w:r w:rsidR="00624488">
              <w:t>und Lena Böing in der 2. Auflage überarbeitet</w:t>
            </w:r>
            <w:r w:rsidRPr="0084766C">
              <w:t>. Es kann unter der Creative Commons Lizenz BY-NC-SA (Namensnennung – Nicht Kommerziell – Weitergabe unter gleichen Bedingungen) 4.0 International weiterverwendet werden.</w:t>
            </w:r>
          </w:p>
        </w:tc>
      </w:tr>
      <w:tr w:rsidR="00E0758C" w:rsidRPr="00976A0D" w14:paraId="4157EAAF" w14:textId="77777777" w:rsidTr="0055281F">
        <w:trPr>
          <w:cantSplit/>
          <w:jc w:val="center"/>
        </w:trPr>
        <w:tc>
          <w:tcPr>
            <w:tcW w:w="1871" w:type="dxa"/>
          </w:tcPr>
          <w:p w14:paraId="44DEA85E" w14:textId="77777777" w:rsidR="00E0758C" w:rsidRPr="00E0758C" w:rsidRDefault="00E0758C" w:rsidP="00E0758C">
            <w:pPr>
              <w:spacing w:line="220" w:lineRule="exact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>Zitierbar als</w:t>
            </w:r>
          </w:p>
        </w:tc>
        <w:tc>
          <w:tcPr>
            <w:tcW w:w="7200" w:type="dxa"/>
          </w:tcPr>
          <w:p w14:paraId="2CEDFEE2" w14:textId="77777777" w:rsidR="00E0758C" w:rsidRPr="00976A0D" w:rsidRDefault="00976A0D" w:rsidP="0084766C">
            <w:pPr>
              <w:pStyle w:val="Impressum"/>
            </w:pPr>
            <w:r>
              <w:t xml:space="preserve">Corinna Mosandl &amp; Marcus </w:t>
            </w:r>
            <w:proofErr w:type="spellStart"/>
            <w:r>
              <w:t>Nührenbörger</w:t>
            </w:r>
            <w:proofErr w:type="spellEnd"/>
            <w:r w:rsidR="00A3606A">
              <w:t xml:space="preserve">, </w:t>
            </w:r>
            <w:r w:rsidR="00A3606A" w:rsidRPr="00C24E9F">
              <w:rPr>
                <w:color w:val="7F7F7F" w:themeColor="text1" w:themeTint="80"/>
              </w:rPr>
              <w:t>Anne Tester</w:t>
            </w:r>
            <w:r w:rsidRPr="00C24E9F">
              <w:rPr>
                <w:color w:val="7F7F7F" w:themeColor="text1" w:themeTint="80"/>
              </w:rPr>
              <w:t xml:space="preserve"> &amp;</w:t>
            </w:r>
            <w:r w:rsidR="00624488" w:rsidRPr="00C24E9F">
              <w:rPr>
                <w:color w:val="7F7F7F" w:themeColor="text1" w:themeTint="80"/>
              </w:rPr>
              <w:t xml:space="preserve"> Lena Böing</w:t>
            </w:r>
            <w:r w:rsidRPr="00C24E9F">
              <w:rPr>
                <w:color w:val="7F7F7F" w:themeColor="text1" w:themeTint="80"/>
              </w:rPr>
              <w:t xml:space="preserve"> </w:t>
            </w:r>
            <w:r w:rsidR="00E0758C" w:rsidRPr="0084766C">
              <w:t>(202</w:t>
            </w:r>
            <w:r w:rsidR="00773BF3">
              <w:t>3</w:t>
            </w:r>
            <w:r w:rsidR="00E0758C" w:rsidRPr="0084766C">
              <w:t>). Mathe sicher können Diagnose- und Förderbausteine N</w:t>
            </w:r>
            <w:r w:rsidR="00B80FB3">
              <w:t>2</w:t>
            </w:r>
            <w:r w:rsidR="00E0758C" w:rsidRPr="0084766C">
              <w:t>: Zahlen</w:t>
            </w:r>
            <w:r w:rsidR="00B80FB3">
              <w:t xml:space="preserve"> ordnen und vergleichen</w:t>
            </w:r>
            <w:r w:rsidR="00E0758C" w:rsidRPr="0084766C">
              <w:t xml:space="preserve"> </w:t>
            </w:r>
            <w:r w:rsidR="00624488">
              <w:t xml:space="preserve">(2. Auflage). </w:t>
            </w:r>
            <w:r w:rsidR="00E0758C" w:rsidRPr="00976A0D">
              <w:t xml:space="preserve">Open Educational Resources unter </w:t>
            </w:r>
            <w:r w:rsidR="00624488" w:rsidRPr="00014A1F">
              <w:t>mathe-sicher-koennen.dzlm.de/nz#n</w:t>
            </w:r>
            <w:r w:rsidR="00624488">
              <w:t>2</w:t>
            </w:r>
          </w:p>
        </w:tc>
      </w:tr>
      <w:tr w:rsidR="00E0758C" w:rsidRPr="00E0758C" w14:paraId="077E61A0" w14:textId="77777777" w:rsidTr="0055281F">
        <w:trPr>
          <w:cantSplit/>
          <w:jc w:val="center"/>
        </w:trPr>
        <w:tc>
          <w:tcPr>
            <w:tcW w:w="1871" w:type="dxa"/>
          </w:tcPr>
          <w:p w14:paraId="64D31975" w14:textId="77777777" w:rsidR="00E0758C" w:rsidRPr="00E0758C" w:rsidRDefault="00E0758C" w:rsidP="00E0758C">
            <w:pPr>
              <w:spacing w:line="220" w:lineRule="exact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 xml:space="preserve">Hinweis zu </w:t>
            </w:r>
          </w:p>
          <w:p w14:paraId="4675231F" w14:textId="77777777" w:rsidR="00E0758C" w:rsidRDefault="00E0758C" w:rsidP="00E0758C">
            <w:pPr>
              <w:spacing w:line="220" w:lineRule="exact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>verwandtem Material</w:t>
            </w:r>
          </w:p>
          <w:p w14:paraId="71B3C506" w14:textId="77777777" w:rsidR="00AD6B15" w:rsidRDefault="00AD6B15" w:rsidP="00E0758C">
            <w:pPr>
              <w:spacing w:line="220" w:lineRule="exact"/>
              <w:jc w:val="both"/>
              <w:rPr>
                <w:b/>
                <w:color w:val="737373" w:themeColor="accent3"/>
                <w:sz w:val="17"/>
                <w:szCs w:val="18"/>
              </w:rPr>
            </w:pPr>
          </w:p>
          <w:p w14:paraId="11848E33" w14:textId="7DE8CD2D" w:rsidR="00AD6B15" w:rsidRPr="00E0758C" w:rsidRDefault="00AD6B15" w:rsidP="00E0758C">
            <w:pPr>
              <w:spacing w:line="220" w:lineRule="exact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>
              <w:rPr>
                <w:b/>
                <w:color w:val="737373" w:themeColor="accent3"/>
                <w:sz w:val="17"/>
                <w:szCs w:val="18"/>
              </w:rPr>
              <w:t>Virtuelles Arbeitsmittel</w:t>
            </w:r>
          </w:p>
        </w:tc>
        <w:tc>
          <w:tcPr>
            <w:tcW w:w="7200" w:type="dxa"/>
          </w:tcPr>
          <w:p w14:paraId="7B86CD7E" w14:textId="77957D13" w:rsidR="00E0758C" w:rsidRDefault="00E0758C" w:rsidP="0084766C">
            <w:pPr>
              <w:pStyle w:val="Impressum"/>
            </w:pPr>
            <w:r w:rsidRPr="0084766C">
              <w:t xml:space="preserve">Das Material ist in </w:t>
            </w:r>
            <w:r w:rsidR="00624488">
              <w:t xml:space="preserve">der 1. Auflage in </w:t>
            </w:r>
            <w:r w:rsidRPr="0084766C">
              <w:t>Print auch bei Cornelsen kaufbar, wurde hier jedoch</w:t>
            </w:r>
            <w:r w:rsidR="00624488">
              <w:t xml:space="preserve"> für die 2. Auflage </w:t>
            </w:r>
            <w:r w:rsidRPr="0084766C">
              <w:t>weiterentwickelt. Zu dem Diagnose- und Fördermaterial sind auch Handreichungen sowie Erklärvideos und Fortbildungsangebote</w:t>
            </w:r>
            <w:r w:rsidR="00C30485">
              <w:t xml:space="preserve"> verfügbar</w:t>
            </w:r>
            <w:r w:rsidRPr="0084766C">
              <w:t xml:space="preserve">, alles zu finden unter mathe-sicher-koennen.dzlm.de. </w:t>
            </w:r>
          </w:p>
          <w:p w14:paraId="254FF533" w14:textId="7C665FEE" w:rsidR="00207B8D" w:rsidRPr="0084766C" w:rsidRDefault="00C52197" w:rsidP="00F34AE1">
            <w:pPr>
              <w:pStyle w:val="Impressum"/>
              <w:jc w:val="left"/>
            </w:pPr>
            <w:r>
              <w:t xml:space="preserve">Benutzt </w:t>
            </w:r>
            <w:r w:rsidR="00F34AE1">
              <w:t xml:space="preserve">wird ab Aufgabe 3.3 immer mal </w:t>
            </w:r>
            <w:r w:rsidR="0055281F">
              <w:t>w</w:t>
            </w:r>
            <w:r w:rsidR="00F34AE1">
              <w:t xml:space="preserve">ieder </w:t>
            </w:r>
            <w:r>
              <w:t xml:space="preserve">ein </w:t>
            </w:r>
            <w:r w:rsidR="00F34AE1">
              <w:t>digitaler (</w:t>
            </w:r>
            <w:r>
              <w:t>zoombarer</w:t>
            </w:r>
            <w:r w:rsidR="00F34AE1">
              <w:t>,</w:t>
            </w:r>
            <w:r>
              <w:t xml:space="preserve"> </w:t>
            </w:r>
            <w:r w:rsidR="00F34AE1">
              <w:t xml:space="preserve">dynamischer) </w:t>
            </w:r>
            <w:r>
              <w:t>Zahlenstrahl</w:t>
            </w:r>
            <w:r w:rsidR="00F34AE1">
              <w:t>, der auch am Smartphone funktioniert.</w:t>
            </w:r>
            <w:r>
              <w:t xml:space="preserve"> </w:t>
            </w:r>
            <w:hyperlink r:id="rId11" w:history="1">
              <w:r w:rsidR="00207B8D" w:rsidRPr="00875544">
                <w:rPr>
                  <w:rStyle w:val="Hyperlink"/>
                </w:rPr>
                <w:t>https://vam.dzlm.de/vams/apps/ZahlenstrahlQ.html</w:t>
              </w:r>
            </w:hyperlink>
            <w:r w:rsidR="00F34AE1">
              <w:t xml:space="preserve"> sowie Erklärvideos, alle verlinkt unter </w:t>
            </w:r>
            <w:r w:rsidR="00F34AE1" w:rsidRPr="00014A1F">
              <w:t>mathe-sicher-koennen.dzlm.de/nz#n</w:t>
            </w:r>
            <w:r w:rsidR="00F34AE1">
              <w:t>2</w:t>
            </w:r>
            <w:r w:rsidR="0055281F">
              <w:t>.</w:t>
            </w:r>
            <w:r w:rsidR="00F34AE1">
              <w:t xml:space="preserve"> </w:t>
            </w:r>
            <w:r w:rsidR="0055281F" w:rsidRPr="0055281F">
              <w:rPr>
                <w:color w:val="FF00FF"/>
              </w:rPr>
              <w:t>Zwei weitere Erklärvideos werden bis spätestens Juni 2024 eingebaut.</w:t>
            </w:r>
          </w:p>
        </w:tc>
      </w:tr>
    </w:tbl>
    <w:p w14:paraId="1673DE2A" w14:textId="77777777" w:rsidR="00C9163F" w:rsidRDefault="00C9163F" w:rsidP="00C9163F">
      <w:pPr>
        <w:sectPr w:rsidR="00C9163F" w:rsidSect="00C75E4D">
          <w:headerReference w:type="default" r:id="rId12"/>
          <w:footerReference w:type="default" r:id="rId13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14"/>
        <w:gridCol w:w="411"/>
        <w:gridCol w:w="8014"/>
        <w:gridCol w:w="22"/>
      </w:tblGrid>
      <w:tr w:rsidR="00AC7674" w:rsidRPr="00E0758C" w14:paraId="472B1F06" w14:textId="77777777" w:rsidTr="007A1C42">
        <w:tc>
          <w:tcPr>
            <w:tcW w:w="610" w:type="dxa"/>
          </w:tcPr>
          <w:bookmarkEnd w:id="0"/>
          <w:p w14:paraId="761EBD15" w14:textId="77777777" w:rsidR="00AC7674" w:rsidRPr="00E0758C" w:rsidRDefault="00AC7674" w:rsidP="00672EEB">
            <w:pPr>
              <w:pStyle w:val="berschrift1"/>
              <w:spacing w:line="240" w:lineRule="auto"/>
            </w:pPr>
            <w:r w:rsidRPr="00E0758C">
              <w:lastRenderedPageBreak/>
              <w:t>A</w:t>
            </w:r>
          </w:p>
        </w:tc>
        <w:tc>
          <w:tcPr>
            <w:tcW w:w="8461" w:type="dxa"/>
            <w:gridSpan w:val="4"/>
          </w:tcPr>
          <w:p w14:paraId="1448C7F1" w14:textId="11AF11CA" w:rsidR="00AC7674" w:rsidRPr="00E0758C" w:rsidRDefault="000C3056" w:rsidP="00672EEB">
            <w:pPr>
              <w:pStyle w:val="berschrift1"/>
              <w:spacing w:line="240" w:lineRule="auto"/>
              <w:rPr>
                <w:noProof/>
              </w:rPr>
            </w:pPr>
            <w:r>
              <w:t>Kann ich</w:t>
            </w:r>
            <w:r w:rsidR="00344789" w:rsidRPr="00344789">
              <w:t xml:space="preserve"> Zahlen am Zahlenstrahl lesen und darstellen</w:t>
            </w:r>
            <w:r>
              <w:t>?</w:t>
            </w:r>
          </w:p>
        </w:tc>
      </w:tr>
      <w:tr w:rsidR="00AC7674" w:rsidRPr="00E0758C" w14:paraId="599BC7D9" w14:textId="77777777" w:rsidTr="007A1C42">
        <w:tc>
          <w:tcPr>
            <w:tcW w:w="610" w:type="dxa"/>
          </w:tcPr>
          <w:p w14:paraId="5C52050A" w14:textId="77777777" w:rsidR="00AC7674" w:rsidRPr="00AC7674" w:rsidRDefault="00AC7674" w:rsidP="00CA074C">
            <w:pPr>
              <w:pStyle w:val="berschrift6"/>
            </w:pPr>
            <w:r w:rsidRPr="00AC7674">
              <w:t>1</w:t>
            </w:r>
          </w:p>
        </w:tc>
        <w:tc>
          <w:tcPr>
            <w:tcW w:w="8461" w:type="dxa"/>
            <w:gridSpan w:val="4"/>
          </w:tcPr>
          <w:p w14:paraId="519844FF" w14:textId="77777777" w:rsidR="00AC7674" w:rsidRPr="00AC7674" w:rsidRDefault="005A396A" w:rsidP="00CA074C">
            <w:pPr>
              <w:pStyle w:val="berschrift6"/>
              <w:rPr>
                <w:noProof/>
              </w:rPr>
            </w:pPr>
            <w:r w:rsidRPr="005A396A">
              <w:t>Zahlen an der Hunderterkette</w:t>
            </w:r>
          </w:p>
        </w:tc>
      </w:tr>
      <w:tr w:rsidR="005A396A" w:rsidRPr="00E0758C" w14:paraId="3E1A56F4" w14:textId="77777777" w:rsidTr="00105045">
        <w:tc>
          <w:tcPr>
            <w:tcW w:w="610" w:type="dxa"/>
          </w:tcPr>
          <w:p w14:paraId="484EA82C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0C967FBF" w14:textId="77777777" w:rsidR="005A396A" w:rsidRPr="00E0758C" w:rsidRDefault="005A396A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p w14:paraId="04AF7B1D" w14:textId="77777777" w:rsidR="00583B56" w:rsidRDefault="005A396A" w:rsidP="00583B56">
            <w:pPr>
              <w:pStyle w:val="Ausflltext"/>
            </w:pPr>
            <w:r w:rsidRPr="005A396A">
              <w:t>Trage die passenden Zahlen ein.</w:t>
            </w:r>
          </w:p>
          <w:p w14:paraId="5B12A7E7" w14:textId="77777777" w:rsidR="00DD7347" w:rsidRDefault="003A6648" w:rsidP="00DD7347">
            <w:pPr>
              <w:pStyle w:val="Ausflltext"/>
              <w:tabs>
                <w:tab w:val="left" w:pos="2211"/>
              </w:tabs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1688448" behindDoc="0" locked="0" layoutInCell="1" allowOverlap="1" wp14:anchorId="6FC489A2" wp14:editId="713954D4">
                      <wp:simplePos x="0" y="0"/>
                      <wp:positionH relativeFrom="column">
                        <wp:posOffset>4616</wp:posOffset>
                      </wp:positionH>
                      <wp:positionV relativeFrom="paragraph">
                        <wp:posOffset>68754</wp:posOffset>
                      </wp:positionV>
                      <wp:extent cx="5182215" cy="384398"/>
                      <wp:effectExtent l="0" t="0" r="12700" b="9525"/>
                      <wp:wrapNone/>
                      <wp:docPr id="1708788544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2215" cy="384398"/>
                                <a:chOff x="0" y="0"/>
                                <a:chExt cx="5182215" cy="384810"/>
                              </a:xfrm>
                            </wpg:grpSpPr>
                            <wpg:grpSp>
                              <wpg:cNvPr id="412086970" name="Gruppieren 30"/>
                              <wpg:cNvGrpSpPr/>
                              <wpg:grpSpPr>
                                <a:xfrm>
                                  <a:off x="2495550" y="6350"/>
                                  <a:ext cx="359410" cy="358775"/>
                                  <a:chOff x="-181121" y="-604685"/>
                                  <a:chExt cx="360993" cy="360244"/>
                                </a:xfrm>
                              </wpg:grpSpPr>
                              <wps:wsp>
                                <wps:cNvPr id="298156243" name="Abgerundetes Rechteck 10"/>
                                <wps:cNvSpPr/>
                                <wps:spPr>
                                  <a:xfrm>
                                    <a:off x="-181121" y="-460685"/>
                                    <a:ext cx="360993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9696F2" w14:textId="77777777" w:rsidR="009A4DAC" w:rsidRPr="00E12477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6650627" name="Gerade Verbindung 29"/>
                                <wps:cNvCnPr/>
                                <wps:spPr>
                                  <a:xfrm>
                                    <a:off x="1189" y="-604685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04582627" name="Gruppieren 30"/>
                              <wpg:cNvGrpSpPr/>
                              <wpg:grpSpPr>
                                <a:xfrm>
                                  <a:off x="4822805" y="10607"/>
                                  <a:ext cx="359410" cy="351042"/>
                                  <a:chOff x="-203674" y="-600247"/>
                                  <a:chExt cx="360561" cy="352162"/>
                                </a:xfrm>
                              </wpg:grpSpPr>
                              <wps:wsp>
                                <wps:cNvPr id="1277762122" name="Abgerundetes Rechteck 10"/>
                                <wps:cNvSpPr/>
                                <wps:spPr>
                                  <a:xfrm>
                                    <a:off x="-203674" y="-46432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B46586C" w14:textId="77777777" w:rsidR="009A4DAC" w:rsidRPr="00052B48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052B48">
                                        <w:rPr>
                                          <w:sz w:val="21"/>
                                          <w:szCs w:val="21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1388333" name="Gerade Verbindung 29"/>
                                <wps:cNvCnPr/>
                                <wps:spPr>
                                  <a:xfrm>
                                    <a:off x="136661" y="-600247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56520075" name="Gruppieren 30"/>
                              <wpg:cNvGrpSpPr/>
                              <wpg:grpSpPr>
                                <a:xfrm>
                                  <a:off x="908050" y="0"/>
                                  <a:ext cx="359410" cy="359410"/>
                                  <a:chOff x="-148009" y="-604520"/>
                                  <a:chExt cx="360561" cy="360245"/>
                                </a:xfrm>
                              </wpg:grpSpPr>
                              <wps:wsp>
                                <wps:cNvPr id="389262992" name="Abgerundetes Rechteck 10"/>
                                <wps:cNvSpPr/>
                                <wps:spPr>
                                  <a:xfrm>
                                    <a:off x="-148009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8EADC20" w14:textId="77777777" w:rsidR="009A4DAC" w:rsidRPr="00E12477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9926143" name="Gerade Verbindung 29"/>
                                <wps:cNvCnPr/>
                                <wps:spPr>
                                  <a:xfrm>
                                    <a:off x="37944" y="-604520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72621012" name="Gruppieren 30"/>
                              <wpg:cNvGrpSpPr/>
                              <wpg:grpSpPr>
                                <a:xfrm>
                                  <a:off x="1625600" y="0"/>
                                  <a:ext cx="359410" cy="359410"/>
                                  <a:chOff x="-148009" y="-604520"/>
                                  <a:chExt cx="360561" cy="360245"/>
                                </a:xfrm>
                              </wpg:grpSpPr>
                              <wps:wsp>
                                <wps:cNvPr id="1494374732" name="Abgerundetes Rechteck 10"/>
                                <wps:cNvSpPr/>
                                <wps:spPr>
                                  <a:xfrm>
                                    <a:off x="-148009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17D5D1B" w14:textId="77777777" w:rsidR="009A4DAC" w:rsidRPr="00E12477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3602483" name="Gerade Verbindung 29"/>
                                <wps:cNvCnPr/>
                                <wps:spPr>
                                  <a:xfrm>
                                    <a:off x="37944" y="-604520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38007584" name="Gruppieren 30"/>
                              <wpg:cNvGrpSpPr/>
                              <wpg:grpSpPr>
                                <a:xfrm>
                                  <a:off x="3397250" y="25400"/>
                                  <a:ext cx="359410" cy="359410"/>
                                  <a:chOff x="-148009" y="-604520"/>
                                  <a:chExt cx="360561" cy="360245"/>
                                </a:xfrm>
                              </wpg:grpSpPr>
                              <wps:wsp>
                                <wps:cNvPr id="1505369698" name="Abgerundetes Rechteck 10"/>
                                <wps:cNvSpPr/>
                                <wps:spPr>
                                  <a:xfrm>
                                    <a:off x="-148009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767B829" w14:textId="77777777" w:rsidR="009A4DAC" w:rsidRPr="00E12477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345592" name="Gerade Verbindung 29"/>
                                <wps:cNvCnPr/>
                                <wps:spPr>
                                  <a:xfrm>
                                    <a:off x="37944" y="-604520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99235041" name="Gruppieren 30"/>
                              <wpg:cNvGrpSpPr/>
                              <wpg:grpSpPr>
                                <a:xfrm>
                                  <a:off x="4159250" y="6350"/>
                                  <a:ext cx="359410" cy="359410"/>
                                  <a:chOff x="-148009" y="-604520"/>
                                  <a:chExt cx="360561" cy="360245"/>
                                </a:xfrm>
                              </wpg:grpSpPr>
                              <wps:wsp>
                                <wps:cNvPr id="2026860394" name="Abgerundetes Rechteck 10"/>
                                <wps:cNvSpPr/>
                                <wps:spPr>
                                  <a:xfrm>
                                    <a:off x="-148009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BAF1720" w14:textId="77777777" w:rsidR="009A4DAC" w:rsidRPr="00E12477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0051710" name="Gerade Verbindung 29"/>
                                <wps:cNvCnPr/>
                                <wps:spPr>
                                  <a:xfrm>
                                    <a:off x="37944" y="-604520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92238317" name="Gruppieren 30"/>
                              <wpg:cNvGrpSpPr/>
                              <wpg:grpSpPr>
                                <a:xfrm>
                                  <a:off x="0" y="6350"/>
                                  <a:ext cx="265262" cy="358775"/>
                                  <a:chOff x="-86558" y="-604685"/>
                                  <a:chExt cx="266430" cy="360244"/>
                                </a:xfrm>
                              </wpg:grpSpPr>
                              <wps:wsp>
                                <wps:cNvPr id="320433596" name="Abgerundetes Rechteck 10"/>
                                <wps:cNvSpPr/>
                                <wps:spPr>
                                  <a:xfrm>
                                    <a:off x="-86558" y="-460685"/>
                                    <a:ext cx="266430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B9E8E28" w14:textId="77777777" w:rsidR="009A4DAC" w:rsidRPr="00052B48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052B48">
                                        <w:rPr>
                                          <w:sz w:val="21"/>
                                          <w:szCs w:val="21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1381478" name="Gerade Verbindung 29"/>
                                <wps:cNvCnPr/>
                                <wps:spPr>
                                  <a:xfrm>
                                    <a:off x="1189" y="-604685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C489A2" id="Gruppieren 1" o:spid="_x0000_s1026" style="position:absolute;margin-left:.35pt;margin-top:5.4pt;width:408.05pt;height:30.25pt;z-index:251688448;mso-width-relative:margin;mso-height-relative:margin" coordsize="51822,3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">
                      <v:group id="_x0000_s1027" style="position:absolute;left:24955;top:63;width:3594;height:3588" coordorigin="-1811,-6046" coordsize="3609,36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">
                        <v:roundrect id="_x0000_s1028" style="position:absolute;left:-1811;top:-4606;width:3609;height:216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419696F2" w14:textId="77777777" w:rsidR="009A4DAC" w:rsidRPr="00E12477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029" style="position:absolute;visibility:visible;mso-wrap-style:square" from="11,-6046" to="11,-4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" strokecolor="black [3213]">
                          <v:stroke joinstyle="miter"/>
                        </v:line>
                      </v:group>
                      <v:group id="_x0000_s1030" style="position:absolute;left:48228;top:106;width:3594;height:3510" coordorigin="-2036,-6002" coordsize="3605,35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">
                        <v:roundrect id="_x0000_s1031" style="position:absolute;left:-2036;top:-4643;width:3604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5B46586C" w14:textId="77777777" w:rsidR="009A4DAC" w:rsidRPr="00052B48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052B48">
                                  <w:rPr>
                                    <w:sz w:val="21"/>
                                    <w:szCs w:val="21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  <v:line id="Gerade Verbindung 29" o:spid="_x0000_s1032" style="position:absolute;visibility:visible;mso-wrap-style:square" from="1366,-6002" to="1366,-45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" strokecolor="black [3213]">
                          <v:stroke joinstyle="miter"/>
                        </v:line>
                      </v:group>
                      <v:group id="_x0000_s1033" style="position:absolute;left:9080;width:3594;height:3594" coordorigin="-1480,-6045" coordsize="3605,36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">
                        <v:roundrect id="_x0000_s1034" style="position:absolute;left:-148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08EADC20" w14:textId="77777777" w:rsidR="009A4DAC" w:rsidRPr="00E12477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035" style="position:absolute;visibility:visible;mso-wrap-style:square" from="379,-6045" to="379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" strokecolor="black [3213]">
                          <v:stroke joinstyle="miter"/>
                        </v:line>
                      </v:group>
                      <v:group id="_x0000_s1036" style="position:absolute;left:16256;width:3594;height:3594" coordorigin="-1480,-6045" coordsize="3605,36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">
                        <v:roundrect id="_x0000_s1037" style="position:absolute;left:-148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117D5D1B" w14:textId="77777777" w:rsidR="009A4DAC" w:rsidRPr="00E12477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038" style="position:absolute;visibility:visible;mso-wrap-style:square" from="379,-6045" to="379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" strokecolor="black [3213]">
                          <v:stroke joinstyle="miter"/>
                        </v:line>
                      </v:group>
                      <v:group id="_x0000_s1039" style="position:absolute;left:33972;top:254;width:3594;height:3594" coordorigin="-1480,-6045" coordsize="3605,36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">
                        <v:roundrect id="_x0000_s1040" style="position:absolute;left:-148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1767B829" w14:textId="77777777" w:rsidR="009A4DAC" w:rsidRPr="00E12477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041" style="position:absolute;visibility:visible;mso-wrap-style:square" from="379,-6045" to="379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" strokecolor="black [3213]">
                          <v:stroke joinstyle="miter"/>
                        </v:line>
                      </v:group>
                      <v:group id="_x0000_s1042" style="position:absolute;left:41592;top:63;width:3594;height:3594" coordorigin="-1480,-6045" coordsize="3605,36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">
                        <v:roundrect id="_x0000_s1043" style="position:absolute;left:-148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7BAF1720" w14:textId="77777777" w:rsidR="009A4DAC" w:rsidRPr="00E12477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044" style="position:absolute;visibility:visible;mso-wrap-style:square" from="379,-6045" to="379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" strokecolor="black [3213]">
                          <v:stroke joinstyle="miter"/>
                        </v:line>
                      </v:group>
                      <v:group id="_x0000_s1045" style="position:absolute;top:63;width:2652;height:3588" coordorigin="-865,-6046" coordsize="2664,36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">
                        <v:roundrect id="_x0000_s1046" style="position:absolute;left:-865;top:-4606;width:2663;height:216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1B9E8E28" w14:textId="77777777" w:rsidR="009A4DAC" w:rsidRPr="00052B48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052B48">
                                  <w:rPr>
                                    <w:sz w:val="21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line id="Gerade Verbindung 29" o:spid="_x0000_s1047" style="position:absolute;visibility:visible;mso-wrap-style:square" from="11,-6046" to="11,-4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" strokecolor="black [3213]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0FA13D65" wp14:editId="3F784612">
                      <wp:simplePos x="0" y="0"/>
                      <wp:positionH relativeFrom="column">
                        <wp:posOffset>5073995</wp:posOffset>
                      </wp:positionH>
                      <wp:positionV relativeFrom="paragraph">
                        <wp:posOffset>118110</wp:posOffset>
                      </wp:positionV>
                      <wp:extent cx="39370" cy="39370"/>
                      <wp:effectExtent l="0" t="0" r="11430" b="11430"/>
                      <wp:wrapNone/>
                      <wp:docPr id="8494026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B05BC7" id="Oval 31" o:spid="_x0000_s1026" style="position:absolute;margin-left:399.55pt;margin-top:9.3pt;width:3.1pt;height:3.1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" fillcolor="white [3212]" strokecolor="black [3213]" strokeweight=".5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DD7347">
              <w:t xml:space="preserve">   </w: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75C9463" wp14:editId="04250087">
                      <wp:extent cx="39600" cy="39600"/>
                      <wp:effectExtent l="0" t="0" r="11430" b="11430"/>
                      <wp:docPr id="200813102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25505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12AA958" wp14:editId="1A91E24F">
                      <wp:extent cx="39600" cy="39600"/>
                      <wp:effectExtent l="0" t="0" r="11430" b="11430"/>
                      <wp:docPr id="105162200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6969E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674703" wp14:editId="69A3AB11">
                      <wp:extent cx="39600" cy="39600"/>
                      <wp:effectExtent l="0" t="0" r="11430" b="11430"/>
                      <wp:docPr id="7560392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77635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3BA8C87" wp14:editId="46E6981F">
                      <wp:extent cx="39600" cy="39600"/>
                      <wp:effectExtent l="0" t="0" r="11430" b="11430"/>
                      <wp:docPr id="145344183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D871B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B0753E0" wp14:editId="1766BB26">
                      <wp:extent cx="39600" cy="39600"/>
                      <wp:effectExtent l="0" t="0" r="11430" b="11430"/>
                      <wp:docPr id="207652866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66B3E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D7652AC" wp14:editId="5B266B22">
                      <wp:extent cx="39600" cy="39600"/>
                      <wp:effectExtent l="0" t="0" r="11430" b="11430"/>
                      <wp:docPr id="11456315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6BD1C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A5F9A0" wp14:editId="6BE8D862">
                      <wp:extent cx="39600" cy="39600"/>
                      <wp:effectExtent l="0" t="0" r="11430" b="11430"/>
                      <wp:docPr id="155684272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13461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02CD2E0" wp14:editId="5EC20A0E">
                      <wp:extent cx="39600" cy="39600"/>
                      <wp:effectExtent l="0" t="0" r="11430" b="11430"/>
                      <wp:docPr id="11088714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C520B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469EC4" wp14:editId="5508AED9">
                      <wp:extent cx="39600" cy="39600"/>
                      <wp:effectExtent l="0" t="0" r="11430" b="11430"/>
                      <wp:docPr id="130722570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35718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358334" wp14:editId="4928AD06">
                      <wp:extent cx="39600" cy="39600"/>
                      <wp:effectExtent l="0" t="0" r="11430" b="11430"/>
                      <wp:docPr id="166679548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7F969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C2E416F" wp14:editId="38829220">
                      <wp:extent cx="39600" cy="39600"/>
                      <wp:effectExtent l="0" t="0" r="11430" b="11430"/>
                      <wp:docPr id="8259101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BE6A6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B9065D" wp14:editId="042CB264">
                      <wp:extent cx="39600" cy="39600"/>
                      <wp:effectExtent l="0" t="0" r="11430" b="11430"/>
                      <wp:docPr id="153931415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9DE5F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A300963" wp14:editId="41C454DC">
                      <wp:extent cx="39600" cy="39600"/>
                      <wp:effectExtent l="0" t="0" r="11430" b="11430"/>
                      <wp:docPr id="10969898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6403F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99CDAC" wp14:editId="23F84E0C">
                      <wp:extent cx="39600" cy="39600"/>
                      <wp:effectExtent l="0" t="0" r="11430" b="11430"/>
                      <wp:docPr id="65116902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BC145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0EE7A01" wp14:editId="07D6D8D6">
                      <wp:extent cx="39600" cy="39600"/>
                      <wp:effectExtent l="0" t="0" r="11430" b="11430"/>
                      <wp:docPr id="20498758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D8B45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8E5B12" wp14:editId="58493F3D">
                      <wp:extent cx="39600" cy="39600"/>
                      <wp:effectExtent l="0" t="0" r="11430" b="11430"/>
                      <wp:docPr id="191834137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A8CA0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B33444A" wp14:editId="0D0BFB87">
                      <wp:extent cx="39600" cy="39600"/>
                      <wp:effectExtent l="0" t="0" r="11430" b="11430"/>
                      <wp:docPr id="38455148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798EE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61F2334" wp14:editId="1FBD20E5">
                      <wp:extent cx="39600" cy="39600"/>
                      <wp:effectExtent l="0" t="0" r="11430" b="11430"/>
                      <wp:docPr id="162196272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DA9B2B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6902A7" wp14:editId="35A3A32B">
                      <wp:extent cx="39600" cy="39600"/>
                      <wp:effectExtent l="0" t="0" r="11430" b="11430"/>
                      <wp:docPr id="214464234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EDD7E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3C7369F" wp14:editId="61B78861">
                      <wp:extent cx="39600" cy="39600"/>
                      <wp:effectExtent l="0" t="0" r="11430" b="11430"/>
                      <wp:docPr id="6971952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E7F18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E12E895" wp14:editId="58F7D052">
                      <wp:extent cx="39600" cy="39600"/>
                      <wp:effectExtent l="0" t="0" r="11430" b="11430"/>
                      <wp:docPr id="188923731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F9589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2F7AA4" wp14:editId="35FFC6E3">
                      <wp:extent cx="39600" cy="39600"/>
                      <wp:effectExtent l="0" t="0" r="11430" b="11430"/>
                      <wp:docPr id="80738850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9A490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C19EA9A" wp14:editId="307DB7ED">
                      <wp:extent cx="39600" cy="39600"/>
                      <wp:effectExtent l="0" t="0" r="11430" b="11430"/>
                      <wp:docPr id="3425341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BFB82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951EC35" wp14:editId="6205C12F">
                      <wp:extent cx="39600" cy="39600"/>
                      <wp:effectExtent l="0" t="0" r="11430" b="11430"/>
                      <wp:docPr id="6824484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05B6D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D815983" wp14:editId="11D109DC">
                      <wp:extent cx="39600" cy="39600"/>
                      <wp:effectExtent l="0" t="0" r="11430" b="11430"/>
                      <wp:docPr id="168434896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8C363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E2ACF4" wp14:editId="1B73F1F9">
                      <wp:extent cx="39600" cy="39600"/>
                      <wp:effectExtent l="0" t="0" r="11430" b="11430"/>
                      <wp:docPr id="5814658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5CA46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CC4A7E8" wp14:editId="4A16A803">
                      <wp:extent cx="39600" cy="39600"/>
                      <wp:effectExtent l="0" t="0" r="11430" b="11430"/>
                      <wp:docPr id="64040528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A1B5E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A5069C6" wp14:editId="62384AA9">
                      <wp:extent cx="39600" cy="39600"/>
                      <wp:effectExtent l="0" t="0" r="11430" b="11430"/>
                      <wp:docPr id="162537839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217C3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4085B83" wp14:editId="249531DA">
                      <wp:extent cx="39600" cy="39600"/>
                      <wp:effectExtent l="0" t="0" r="11430" b="11430"/>
                      <wp:docPr id="13438200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4D6A1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FC873B8" wp14:editId="0AA646B9">
                      <wp:extent cx="39600" cy="39600"/>
                      <wp:effectExtent l="0" t="0" r="11430" b="11430"/>
                      <wp:docPr id="134890954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E37EA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12E570C" wp14:editId="27F3E879">
                      <wp:extent cx="39600" cy="39600"/>
                      <wp:effectExtent l="0" t="0" r="11430" b="11430"/>
                      <wp:docPr id="1111496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578B2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9714A25" wp14:editId="532A2573">
                      <wp:extent cx="39600" cy="39600"/>
                      <wp:effectExtent l="0" t="0" r="11430" b="11430"/>
                      <wp:docPr id="6431864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B701D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20B47CA" wp14:editId="12EB8F29">
                      <wp:extent cx="39600" cy="39600"/>
                      <wp:effectExtent l="0" t="0" r="11430" b="11430"/>
                      <wp:docPr id="206200024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E8F0C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8D010AD" wp14:editId="71DFDE53">
                      <wp:extent cx="39600" cy="39600"/>
                      <wp:effectExtent l="0" t="0" r="11430" b="11430"/>
                      <wp:docPr id="97059549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B25C6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8C38C35" wp14:editId="34610C77">
                      <wp:extent cx="39600" cy="39600"/>
                      <wp:effectExtent l="0" t="0" r="11430" b="11430"/>
                      <wp:docPr id="4689389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F75AD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B155BDB" wp14:editId="0A2803E1">
                      <wp:extent cx="39600" cy="39600"/>
                      <wp:effectExtent l="0" t="0" r="11430" b="11430"/>
                      <wp:docPr id="186071334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9EC87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11994EE" wp14:editId="3C298FA0">
                      <wp:extent cx="39600" cy="39600"/>
                      <wp:effectExtent l="0" t="0" r="11430" b="11430"/>
                      <wp:docPr id="8941316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F76737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BF134FA" wp14:editId="2177D281">
                      <wp:extent cx="39600" cy="39600"/>
                      <wp:effectExtent l="0" t="0" r="11430" b="11430"/>
                      <wp:docPr id="101322996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1B777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3A5CDFA" wp14:editId="0CD36F7D">
                      <wp:extent cx="39600" cy="39600"/>
                      <wp:effectExtent l="0" t="0" r="11430" b="11430"/>
                      <wp:docPr id="3845493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7B0A1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2FB6346" wp14:editId="2668D2F9">
                      <wp:extent cx="39600" cy="39600"/>
                      <wp:effectExtent l="0" t="0" r="11430" b="11430"/>
                      <wp:docPr id="209676927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511CC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1F14CE8" wp14:editId="1E7255A7">
                      <wp:extent cx="39600" cy="39600"/>
                      <wp:effectExtent l="0" t="0" r="11430" b="11430"/>
                      <wp:docPr id="7072845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75C5E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E53D290" wp14:editId="234CAE2D">
                      <wp:extent cx="39600" cy="39600"/>
                      <wp:effectExtent l="0" t="0" r="11430" b="11430"/>
                      <wp:docPr id="173328369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E80EF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F55C94A" wp14:editId="4FC2CB44">
                      <wp:extent cx="39600" cy="39600"/>
                      <wp:effectExtent l="0" t="0" r="11430" b="11430"/>
                      <wp:docPr id="171730137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BD69C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0DBE84" wp14:editId="7EFCBE26">
                      <wp:extent cx="39600" cy="39600"/>
                      <wp:effectExtent l="0" t="0" r="11430" b="11430"/>
                      <wp:docPr id="140790721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33800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39C5EA6" wp14:editId="4117BED3">
                      <wp:extent cx="39600" cy="39600"/>
                      <wp:effectExtent l="0" t="0" r="11430" b="11430"/>
                      <wp:docPr id="90736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D672B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67B4C10" wp14:editId="47008AA1">
                      <wp:extent cx="39600" cy="39600"/>
                      <wp:effectExtent l="0" t="0" r="11430" b="11430"/>
                      <wp:docPr id="36491770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C27B0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F1DAA96" wp14:editId="7AD3247E">
                      <wp:extent cx="39600" cy="39600"/>
                      <wp:effectExtent l="0" t="0" r="11430" b="11430"/>
                      <wp:docPr id="166229387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9878E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5131480" wp14:editId="112BE618">
                      <wp:extent cx="39600" cy="39600"/>
                      <wp:effectExtent l="0" t="0" r="11430" b="11430"/>
                      <wp:docPr id="194590171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ED924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2137526" wp14:editId="5C26E4FC">
                      <wp:extent cx="39600" cy="39600"/>
                      <wp:effectExtent l="0" t="0" r="11430" b="11430"/>
                      <wp:docPr id="1971874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F0056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FC95275" wp14:editId="5B2B6F36">
                      <wp:extent cx="39600" cy="39600"/>
                      <wp:effectExtent l="0" t="0" r="11430" b="11430"/>
                      <wp:docPr id="13547311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8A66E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11F061C" wp14:editId="2C565863">
                      <wp:extent cx="39600" cy="39600"/>
                      <wp:effectExtent l="0" t="0" r="11430" b="11430"/>
                      <wp:docPr id="56944960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4CC94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4F0FA66" wp14:editId="0789ABC7">
                      <wp:extent cx="39600" cy="39600"/>
                      <wp:effectExtent l="0" t="0" r="11430" b="11430"/>
                      <wp:docPr id="18555154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94AF4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236BB7C" wp14:editId="478FB4A7">
                      <wp:extent cx="39600" cy="39600"/>
                      <wp:effectExtent l="0" t="0" r="11430" b="11430"/>
                      <wp:docPr id="88983152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10BD9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7497DEA" wp14:editId="6F124FD2">
                      <wp:extent cx="39600" cy="39600"/>
                      <wp:effectExtent l="0" t="0" r="11430" b="11430"/>
                      <wp:docPr id="2581617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03A0C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87DD8DA" wp14:editId="2C8D0D5F">
                      <wp:extent cx="39600" cy="39600"/>
                      <wp:effectExtent l="0" t="0" r="11430" b="11430"/>
                      <wp:docPr id="10019234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8AAF7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AACA51" wp14:editId="3A46C683">
                      <wp:extent cx="39600" cy="39600"/>
                      <wp:effectExtent l="0" t="0" r="11430" b="11430"/>
                      <wp:docPr id="170002796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9FE62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67E01B3" wp14:editId="483A50A1">
                      <wp:extent cx="39600" cy="39600"/>
                      <wp:effectExtent l="0" t="0" r="11430" b="11430"/>
                      <wp:docPr id="31267088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8A5BB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8027B65" wp14:editId="0033FD72">
                      <wp:extent cx="39600" cy="39600"/>
                      <wp:effectExtent l="0" t="0" r="11430" b="11430"/>
                      <wp:docPr id="61441849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08709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532AA7" wp14:editId="658EA06E">
                      <wp:extent cx="39600" cy="39600"/>
                      <wp:effectExtent l="0" t="0" r="11430" b="11430"/>
                      <wp:docPr id="105724138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17940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5FB4EBA" wp14:editId="2BAD87A3">
                      <wp:extent cx="39600" cy="39600"/>
                      <wp:effectExtent l="0" t="0" r="11430" b="11430"/>
                      <wp:docPr id="10363182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A4F84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770F9C3" wp14:editId="3B393AC0">
                      <wp:extent cx="39600" cy="39600"/>
                      <wp:effectExtent l="0" t="0" r="11430" b="11430"/>
                      <wp:docPr id="92994386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66478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F254A11" wp14:editId="1D8FBCFB">
                      <wp:extent cx="39600" cy="39600"/>
                      <wp:effectExtent l="0" t="0" r="11430" b="11430"/>
                      <wp:docPr id="672163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AB174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5D8CAFE" wp14:editId="2E51ABDF">
                      <wp:extent cx="39600" cy="39600"/>
                      <wp:effectExtent l="0" t="0" r="11430" b="11430"/>
                      <wp:docPr id="149818354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B676F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E96C15" wp14:editId="0E3B56D1">
                      <wp:extent cx="39600" cy="39600"/>
                      <wp:effectExtent l="0" t="0" r="11430" b="11430"/>
                      <wp:docPr id="18630052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8D93B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073A920" wp14:editId="157E4A5F">
                      <wp:extent cx="39600" cy="39600"/>
                      <wp:effectExtent l="0" t="0" r="11430" b="11430"/>
                      <wp:docPr id="19147337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0F1C4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51E82F5" wp14:editId="28F7EC10">
                      <wp:extent cx="39600" cy="39600"/>
                      <wp:effectExtent l="0" t="0" r="11430" b="11430"/>
                      <wp:docPr id="161296082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EF3EE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01D140" wp14:editId="4A27FB94">
                      <wp:extent cx="39600" cy="39600"/>
                      <wp:effectExtent l="0" t="0" r="11430" b="11430"/>
                      <wp:docPr id="85996842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F7830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4130EF2" wp14:editId="7AEB2777">
                      <wp:extent cx="39600" cy="39600"/>
                      <wp:effectExtent l="0" t="0" r="11430" b="11430"/>
                      <wp:docPr id="66694306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0AA05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A5F3E86" wp14:editId="2A56041B">
                      <wp:extent cx="39600" cy="39600"/>
                      <wp:effectExtent l="0" t="0" r="11430" b="11430"/>
                      <wp:docPr id="193484561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D897E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D52AE06" wp14:editId="40E84DA9">
                      <wp:extent cx="39600" cy="39600"/>
                      <wp:effectExtent l="0" t="0" r="11430" b="11430"/>
                      <wp:docPr id="15995898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E6185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59AAF4B" wp14:editId="2AF81BAC">
                      <wp:extent cx="39600" cy="39600"/>
                      <wp:effectExtent l="0" t="0" r="11430" b="11430"/>
                      <wp:docPr id="12852625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9A0B5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FE9AAC9" wp14:editId="0B4A4FB5">
                      <wp:extent cx="39600" cy="39600"/>
                      <wp:effectExtent l="0" t="0" r="11430" b="11430"/>
                      <wp:docPr id="185148738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74BC4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2DFCCAC" wp14:editId="3CE08B66">
                      <wp:extent cx="39600" cy="39600"/>
                      <wp:effectExtent l="0" t="0" r="11430" b="11430"/>
                      <wp:docPr id="244850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DE246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CB632D" wp14:editId="0D50AE2F">
                      <wp:extent cx="39600" cy="39600"/>
                      <wp:effectExtent l="0" t="0" r="11430" b="11430"/>
                      <wp:docPr id="62338190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F77A7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6A2FB79" wp14:editId="6B370AA7">
                      <wp:extent cx="39600" cy="39600"/>
                      <wp:effectExtent l="0" t="0" r="11430" b="11430"/>
                      <wp:docPr id="3229544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C4E12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9850D5B" wp14:editId="39A090BE">
                      <wp:extent cx="39600" cy="39600"/>
                      <wp:effectExtent l="0" t="0" r="11430" b="11430"/>
                      <wp:docPr id="10323754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66C2F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877938A" wp14:editId="5FDDAE66">
                      <wp:extent cx="39600" cy="39600"/>
                      <wp:effectExtent l="0" t="0" r="11430" b="11430"/>
                      <wp:docPr id="206602489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396E6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3B6A7F" wp14:editId="5678760A">
                      <wp:extent cx="39600" cy="39600"/>
                      <wp:effectExtent l="0" t="0" r="11430" b="11430"/>
                      <wp:docPr id="118596720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3A230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FB9F1AB" wp14:editId="6655488E">
                      <wp:extent cx="39600" cy="39600"/>
                      <wp:effectExtent l="0" t="0" r="11430" b="11430"/>
                      <wp:docPr id="11646506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BE6C0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0E3F0E4" wp14:editId="70CD5124">
                      <wp:extent cx="39600" cy="39600"/>
                      <wp:effectExtent l="0" t="0" r="11430" b="11430"/>
                      <wp:docPr id="125562728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CA67C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7F61DA4" wp14:editId="0FAEBEF4">
                      <wp:extent cx="39600" cy="39600"/>
                      <wp:effectExtent l="0" t="0" r="11430" b="11430"/>
                      <wp:docPr id="14057799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F8C19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FAE1469" wp14:editId="3DE04745">
                      <wp:extent cx="39600" cy="39600"/>
                      <wp:effectExtent l="0" t="0" r="11430" b="11430"/>
                      <wp:docPr id="58043134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04AFB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DEBC65A" wp14:editId="601AF77C">
                      <wp:extent cx="39600" cy="39600"/>
                      <wp:effectExtent l="0" t="0" r="11430" b="11430"/>
                      <wp:docPr id="2846693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0E632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B29AF3B" wp14:editId="05952C96">
                      <wp:extent cx="39600" cy="39600"/>
                      <wp:effectExtent l="0" t="0" r="11430" b="11430"/>
                      <wp:docPr id="80894982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582AE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CC04BCF" wp14:editId="46DC367B">
                      <wp:extent cx="39600" cy="39600"/>
                      <wp:effectExtent l="0" t="0" r="11430" b="11430"/>
                      <wp:docPr id="19424015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66463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72B9D6" wp14:editId="0922EB2C">
                      <wp:extent cx="39600" cy="39600"/>
                      <wp:effectExtent l="0" t="0" r="11430" b="11430"/>
                      <wp:docPr id="91275407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E5AA8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818FBA8" wp14:editId="1BA4AC56">
                      <wp:extent cx="39600" cy="39600"/>
                      <wp:effectExtent l="0" t="0" r="11430" b="11430"/>
                      <wp:docPr id="4784243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0BEBD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FA0543D" wp14:editId="17741F4F">
                      <wp:extent cx="39600" cy="39600"/>
                      <wp:effectExtent l="0" t="0" r="11430" b="11430"/>
                      <wp:docPr id="5829436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95BBF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B3B5FC1" wp14:editId="5CE1D8CA">
                      <wp:extent cx="39600" cy="39600"/>
                      <wp:effectExtent l="0" t="0" r="11430" b="11430"/>
                      <wp:docPr id="15365924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1C325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9B7ACA0" wp14:editId="5F4694F9">
                      <wp:extent cx="39600" cy="39600"/>
                      <wp:effectExtent l="0" t="0" r="11430" b="11430"/>
                      <wp:docPr id="189614968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E5F90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CA3B916" wp14:editId="31CDFB43">
                      <wp:extent cx="39600" cy="39600"/>
                      <wp:effectExtent l="0" t="0" r="11430" b="11430"/>
                      <wp:docPr id="207708999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0CA37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7C65945" wp14:editId="462CF4E8">
                      <wp:extent cx="39600" cy="39600"/>
                      <wp:effectExtent l="0" t="0" r="11430" b="11430"/>
                      <wp:docPr id="42568011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94018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227A9BF" wp14:editId="45BC51A1">
                      <wp:extent cx="39600" cy="39600"/>
                      <wp:effectExtent l="0" t="0" r="11430" b="11430"/>
                      <wp:docPr id="13868442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2979B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A9BD297" wp14:editId="64947629">
                      <wp:extent cx="39600" cy="39600"/>
                      <wp:effectExtent l="0" t="0" r="11430" b="11430"/>
                      <wp:docPr id="13241550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BB77A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71B7740" wp14:editId="2E85F995">
                      <wp:extent cx="39600" cy="39600"/>
                      <wp:effectExtent l="0" t="0" r="11430" b="11430"/>
                      <wp:docPr id="130365057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EC7F0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BD03B5F" wp14:editId="64C4982D">
                      <wp:extent cx="39600" cy="39600"/>
                      <wp:effectExtent l="0" t="0" r="11430" b="11430"/>
                      <wp:docPr id="50201077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E1D1C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0F4D759" wp14:editId="650EE863">
                      <wp:extent cx="39600" cy="39600"/>
                      <wp:effectExtent l="0" t="0" r="11430" b="11430"/>
                      <wp:docPr id="64154825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74D7B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49192EF" wp14:editId="07F60957">
                      <wp:extent cx="39600" cy="39600"/>
                      <wp:effectExtent l="0" t="0" r="11430" b="11430"/>
                      <wp:docPr id="186990538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5B814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</w:p>
          <w:p w14:paraId="75C034BD" w14:textId="77777777" w:rsidR="00DD7347" w:rsidRDefault="00DD7347" w:rsidP="00DD7347">
            <w:pPr>
              <w:pStyle w:val="Ausflltext"/>
              <w:tabs>
                <w:tab w:val="left" w:pos="2211"/>
              </w:tabs>
            </w:pPr>
          </w:p>
          <w:p w14:paraId="69B41F1C" w14:textId="77777777" w:rsidR="00600F31" w:rsidRPr="00E0758C" w:rsidRDefault="00600F31" w:rsidP="00DD7347">
            <w:pPr>
              <w:pStyle w:val="Ausflltext"/>
            </w:pPr>
          </w:p>
        </w:tc>
      </w:tr>
      <w:tr w:rsidR="005A396A" w:rsidRPr="00E0758C" w14:paraId="03BDBFEA" w14:textId="77777777" w:rsidTr="008D6618">
        <w:trPr>
          <w:trHeight w:val="1622"/>
        </w:trPr>
        <w:tc>
          <w:tcPr>
            <w:tcW w:w="610" w:type="dxa"/>
          </w:tcPr>
          <w:p w14:paraId="1386AA0E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3036A5A4" w14:textId="77777777" w:rsidR="005A396A" w:rsidRPr="00E0758C" w:rsidRDefault="003A6648" w:rsidP="00105045">
            <w:pPr>
              <w:rPr>
                <w:b/>
                <w:color w:val="70BCC9" w:themeColor="text2" w:themeTint="9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472" behindDoc="0" locked="0" layoutInCell="1" allowOverlap="1" wp14:anchorId="2C0FB587" wp14:editId="04D10D40">
                      <wp:simplePos x="0" y="0"/>
                      <wp:positionH relativeFrom="column">
                        <wp:posOffset>266290</wp:posOffset>
                      </wp:positionH>
                      <wp:positionV relativeFrom="paragraph">
                        <wp:posOffset>339087</wp:posOffset>
                      </wp:positionV>
                      <wp:extent cx="5172050" cy="661670"/>
                      <wp:effectExtent l="0" t="0" r="10160" b="11430"/>
                      <wp:wrapNone/>
                      <wp:docPr id="1140420468" name="Gruppieren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2050" cy="661670"/>
                                <a:chOff x="0" y="0"/>
                                <a:chExt cx="5172050" cy="662150"/>
                              </a:xfrm>
                            </wpg:grpSpPr>
                            <wpg:grpSp>
                              <wpg:cNvPr id="654814424" name="Gruppieren 36"/>
                              <wpg:cNvGrpSpPr/>
                              <wpg:grpSpPr>
                                <a:xfrm>
                                  <a:off x="0" y="10160"/>
                                  <a:ext cx="3975100" cy="651990"/>
                                  <a:chOff x="0" y="0"/>
                                  <a:chExt cx="3975100" cy="651990"/>
                                </a:xfrm>
                              </wpg:grpSpPr>
                              <wpg:grpSp>
                                <wpg:cNvPr id="1636418544" name="Gruppieren 33"/>
                                <wpg:cNvGrpSpPr/>
                                <wpg:grpSpPr>
                                  <a:xfrm>
                                    <a:off x="96520" y="0"/>
                                    <a:ext cx="3878580" cy="651990"/>
                                    <a:chOff x="166276" y="16042"/>
                                    <a:chExt cx="3878808" cy="652510"/>
                                  </a:xfrm>
                                </wpg:grpSpPr>
                                <wps:wsp>
                                  <wps:cNvPr id="647499560" name="Abgerundetes Rechteck 10"/>
                                  <wps:cNvSpPr/>
                                  <wps:spPr>
                                    <a:xfrm>
                                      <a:off x="2414337" y="453190"/>
                                      <a:ext cx="359410" cy="215362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B9F37F8" w14:textId="77777777" w:rsidR="00583B56" w:rsidRPr="00FC5729" w:rsidRDefault="00FC5729" w:rsidP="00583B56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C5729">
                                          <w:rPr>
                                            <w:sz w:val="21"/>
                                            <w:szCs w:val="21"/>
                                          </w:rPr>
                                          <w:t>44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4673145" name="Abgerundetes Rechteck 10"/>
                                  <wps:cNvSpPr/>
                                  <wps:spPr>
                                    <a:xfrm>
                                      <a:off x="633663" y="401053"/>
                                      <a:ext cx="359410" cy="21574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FDAAC6E" w14:textId="77777777" w:rsidR="00583B56" w:rsidRPr="00FC5729" w:rsidRDefault="00FC5729" w:rsidP="00583B56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C5729">
                                          <w:rPr>
                                            <w:sz w:val="21"/>
                                            <w:szCs w:val="21"/>
                                          </w:rPr>
                                          <w:t>13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05399462" name="Abgerundetes Rechteck 10"/>
                                  <wps:cNvSpPr/>
                                  <wps:spPr>
                                    <a:xfrm>
                                      <a:off x="1872916" y="409074"/>
                                      <a:ext cx="359410" cy="21574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B03EA44" w14:textId="77777777" w:rsidR="00583B56" w:rsidRPr="00FC5729" w:rsidRDefault="00FC5729" w:rsidP="00583B56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C5729">
                                          <w:rPr>
                                            <w:sz w:val="21"/>
                                            <w:szCs w:val="21"/>
                                          </w:rPr>
                                          <w:t>31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68560071" name="Abgerundetes Rechteck 10"/>
                                  <wps:cNvSpPr/>
                                  <wps:spPr>
                                    <a:xfrm>
                                      <a:off x="3164305" y="401053"/>
                                      <a:ext cx="359410" cy="21574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1EA49E4" w14:textId="77777777" w:rsidR="00583B56" w:rsidRPr="00FC5729" w:rsidRDefault="00FC5729" w:rsidP="00583B56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C5729">
                                          <w:rPr>
                                            <w:sz w:val="21"/>
                                            <w:szCs w:val="21"/>
                                          </w:rPr>
                                          <w:t>51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44372726" name="Gerade Verbindung 29"/>
                                  <wps:cNvCnPr/>
                                  <wps:spPr>
                                    <a:xfrm>
                                      <a:off x="166276" y="30504"/>
                                      <a:ext cx="0" cy="143413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8550835" name="Abgerundetes Rechteck 10"/>
                                  <wps:cNvSpPr/>
                                  <wps:spPr>
                                    <a:xfrm>
                                      <a:off x="3685674" y="360947"/>
                                      <a:ext cx="359410" cy="21574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7BEFEDE" w14:textId="77777777" w:rsidR="00FC5729" w:rsidRPr="00FC5729" w:rsidRDefault="00FC5729" w:rsidP="00FC5729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sz w:val="21"/>
                                            <w:szCs w:val="21"/>
                                          </w:rPr>
                                          <w:t>66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" name="Freihandform 10">
                                    <a:extLst>
                                      <a:ext uri="{FF2B5EF4-FFF2-40B4-BE49-F238E27FC236}">
                                        <a16:creationId xmlns:a16="http://schemas.microsoft.com/office/drawing/2014/main" id="{C40DEC33-3708-46DC-7174-BEFF42F07C04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flipV="1">
                                      <a:off x="787722" y="16042"/>
                                      <a:ext cx="99695" cy="400050"/>
                                    </a:xfrm>
                                    <a:custGeom>
                                      <a:avLst/>
                                      <a:gdLst>
                                        <a:gd name="connsiteX0" fmla="*/ 0 w 152948"/>
                                        <a:gd name="connsiteY0" fmla="*/ 0 h 514350"/>
                                        <a:gd name="connsiteX1" fmla="*/ 152400 w 152948"/>
                                        <a:gd name="connsiteY1" fmla="*/ 161925 h 514350"/>
                                        <a:gd name="connsiteX2" fmla="*/ 50800 w 152948"/>
                                        <a:gd name="connsiteY2" fmla="*/ 320675 h 514350"/>
                                        <a:gd name="connsiteX3" fmla="*/ 44450 w 152948"/>
                                        <a:gd name="connsiteY3" fmla="*/ 514350 h 5143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52948" h="51435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71966" y="54239"/>
                                            <a:pt x="143933" y="108479"/>
                                            <a:pt x="152400" y="161925"/>
                                          </a:cubicBezTo>
                                          <a:cubicBezTo>
                                            <a:pt x="160867" y="215371"/>
                                            <a:pt x="68792" y="261938"/>
                                            <a:pt x="50800" y="320675"/>
                                          </a:cubicBezTo>
                                          <a:cubicBezTo>
                                            <a:pt x="32808" y="379412"/>
                                            <a:pt x="38629" y="446881"/>
                                            <a:pt x="44450" y="51435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982056354" name="Abgerundetes Rechteck 10"/>
                                <wps:cNvSpPr/>
                                <wps:spPr>
                                  <a:xfrm>
                                    <a:off x="0" y="139700"/>
                                    <a:ext cx="265262" cy="21536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C797974" w14:textId="77777777" w:rsidR="00052B48" w:rsidRPr="00052B48" w:rsidRDefault="00052B48" w:rsidP="00052B4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052B48">
                                        <w:rPr>
                                          <w:sz w:val="21"/>
                                          <w:szCs w:val="21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30468947" name="Abgerundetes Rechteck 10"/>
                              <wps:cNvSpPr/>
                              <wps:spPr>
                                <a:xfrm>
                                  <a:off x="4000500" y="139700"/>
                                  <a:ext cx="359410" cy="21526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0A25601" w14:textId="77777777" w:rsidR="00FC5729" w:rsidRPr="00FC5729" w:rsidRDefault="00FC5729" w:rsidP="00FC5729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98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58970784" name="Gruppieren 30"/>
                              <wpg:cNvGrpSpPr/>
                              <wpg:grpSpPr>
                                <a:xfrm>
                                  <a:off x="4812640" y="0"/>
                                  <a:ext cx="359410" cy="342263"/>
                                  <a:chOff x="-224291" y="-604520"/>
                                  <a:chExt cx="360561" cy="343360"/>
                                </a:xfrm>
                              </wpg:grpSpPr>
                              <wps:wsp>
                                <wps:cNvPr id="1750625885" name="Abgerundetes Rechteck 10"/>
                                <wps:cNvSpPr/>
                                <wps:spPr>
                                  <a:xfrm>
                                    <a:off x="-224291" y="-477404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003435" w14:textId="77777777" w:rsidR="00052B48" w:rsidRPr="00052B48" w:rsidRDefault="00052B48" w:rsidP="00052B4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052B48">
                                        <w:rPr>
                                          <w:sz w:val="21"/>
                                          <w:szCs w:val="21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9411773" name="Gerade Verbindung 29"/>
                                <wps:cNvCnPr/>
                                <wps:spPr>
                                  <a:xfrm>
                                    <a:off x="131560" y="-604520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0FB587" id="Gruppieren 37" o:spid="_x0000_s1048" style="position:absolute;margin-left:20.95pt;margin-top:26.7pt;width:407.25pt;height:52.1pt;z-index:251689472" coordsize="51720,66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">
                      <v:group id="Gruppieren 36" o:spid="_x0000_s1049" style="position:absolute;top:101;width:39751;height:6520" coordsize="39751,6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">
                        <v:group id="Gruppieren 33" o:spid="_x0000_s1050" style="position:absolute;left:965;width:38786;height:6519" coordorigin="1662,160" coordsize="38788,6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">
                          <v:roundrect id="_x0000_s1051" style="position:absolute;left:24143;top:4531;width:3594;height:2154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" fillcolor="white [3212]" strokecolor="black [3213]" strokeweight="1pt">
                            <v:stroke joinstyle="miter"/>
                            <v:textbox inset="1mm,0,1mm,0">
                              <w:txbxContent>
                                <w:p w14:paraId="6B9F37F8" w14:textId="77777777" w:rsidR="00583B56" w:rsidRPr="00FC5729" w:rsidRDefault="00FC5729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C5729">
                                    <w:rPr>
                                      <w:sz w:val="21"/>
                                      <w:szCs w:val="21"/>
                                    </w:rPr>
                                    <w:t>44</w:t>
                                  </w:r>
                                </w:p>
                              </w:txbxContent>
                            </v:textbox>
                          </v:roundrect>
                          <v:roundrect id="_x0000_s1052" style="position:absolute;left:6336;top:4010;width:3594;height:215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" fillcolor="white [3212]" strokecolor="black [3213]" strokeweight="1pt">
                            <v:stroke joinstyle="miter"/>
                            <v:textbox inset="1mm,0,1mm,0">
                              <w:txbxContent>
                                <w:p w14:paraId="7FDAAC6E" w14:textId="77777777" w:rsidR="00583B56" w:rsidRPr="00FC5729" w:rsidRDefault="00FC5729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C5729">
                                    <w:rPr>
                                      <w:sz w:val="21"/>
                                      <w:szCs w:val="21"/>
                                    </w:rPr>
                                    <w:t>13</w:t>
                                  </w:r>
                                </w:p>
                              </w:txbxContent>
                            </v:textbox>
                          </v:roundrect>
                          <v:roundrect id="_x0000_s1053" style="position:absolute;left:18729;top:4090;width:3594;height:2158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" fillcolor="white [3212]" strokecolor="black [3213]" strokeweight="1pt">
                            <v:stroke joinstyle="miter"/>
                            <v:textbox inset="1mm,0,1mm,0">
                              <w:txbxContent>
                                <w:p w14:paraId="7B03EA44" w14:textId="77777777" w:rsidR="00583B56" w:rsidRPr="00FC5729" w:rsidRDefault="00FC5729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C5729">
                                    <w:rPr>
                                      <w:sz w:val="21"/>
                                      <w:szCs w:val="21"/>
                                    </w:rPr>
                                    <w:t>31</w:t>
                                  </w:r>
                                </w:p>
                              </w:txbxContent>
                            </v:textbox>
                          </v:roundrect>
                          <v:roundrect id="_x0000_s1054" style="position:absolute;left:31643;top:4010;width:3594;height:215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" fillcolor="white [3212]" strokecolor="black [3213]" strokeweight="1pt">
                            <v:stroke joinstyle="miter"/>
                            <v:textbox inset="1mm,0,1mm,0">
                              <w:txbxContent>
                                <w:p w14:paraId="71EA49E4" w14:textId="77777777" w:rsidR="00583B56" w:rsidRPr="00FC5729" w:rsidRDefault="00FC5729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C5729">
                                    <w:rPr>
                                      <w:sz w:val="21"/>
                                      <w:szCs w:val="21"/>
                                    </w:rPr>
                                    <w:t>51</w:t>
                                  </w:r>
                                </w:p>
                              </w:txbxContent>
                            </v:textbox>
                          </v:roundrect>
                          <v:line id="Gerade Verbindung 29" o:spid="_x0000_s1055" style="position:absolute;visibility:visible;mso-wrap-style:square" from="1662,305" to="1662,17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" strokecolor="black [3213]">
                            <v:stroke joinstyle="miter"/>
                          </v:line>
                          <v:roundrect id="_x0000_s1056" style="position:absolute;left:36856;top:3609;width:3594;height:215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" fillcolor="white [3212]" strokecolor="black [3213]" strokeweight="1pt">
                            <v:stroke joinstyle="miter"/>
                            <v:textbox inset="1mm,0,1mm,0">
                              <w:txbxContent>
                                <w:p w14:paraId="57BEFEDE" w14:textId="77777777" w:rsidR="00FC5729" w:rsidRPr="00FC5729" w:rsidRDefault="00FC5729" w:rsidP="00FC5729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>66</w:t>
                                  </w:r>
                                </w:p>
                              </w:txbxContent>
                            </v:textbox>
                          </v:roundrect>
                          <v:shape id="Freihandform 10" o:spid="_x0000_s1057" style="position:absolute;left:7877;top:160;width:997;height:4000;flip:y;visibility:visible;mso-wrap-style:square;v-text-anchor:middle" coordsize="152948,514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" path="m,c71966,54239,143933,108479,152400,161925,160867,215371,68792,261938,50800,320675,32808,379412,38629,446881,44450,514350e" filled="f" strokecolor="#0070c0" strokeweight="1pt">
                            <v:stroke joinstyle="miter"/>
                            <v:path arrowok="t" o:connecttype="custom" o:connectlocs="0,0;99338,125942;33113,249414;28974,400050" o:connectangles="0,0,0,0"/>
                          </v:shape>
                        </v:group>
                        <v:roundrect id="_x0000_s1058" style="position:absolute;top:1397;width:2652;height:215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3C797974" w14:textId="77777777" w:rsidR="00052B48" w:rsidRPr="00052B48" w:rsidRDefault="00052B48" w:rsidP="00052B4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052B48">
                                  <w:rPr>
                                    <w:sz w:val="21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</v:group>
                      <v:roundrect id="_x0000_s1059" style="position:absolute;left:40005;top:1397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60A25601" w14:textId="77777777" w:rsidR="00FC5729" w:rsidRPr="00FC5729" w:rsidRDefault="00FC5729" w:rsidP="00FC5729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98</w:t>
                              </w:r>
                            </w:p>
                          </w:txbxContent>
                        </v:textbox>
                      </v:roundrect>
                      <v:group id="_x0000_s1060" style="position:absolute;left:48126;width:3594;height:3422" coordorigin="-2242,-6045" coordsize="3605,34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">
                        <v:roundrect id="_x0000_s1061" style="position:absolute;left:-2242;top:-4774;width:3604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41003435" w14:textId="77777777" w:rsidR="00052B48" w:rsidRPr="00052B48" w:rsidRDefault="00052B48" w:rsidP="00052B4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052B48">
                                  <w:rPr>
                                    <w:sz w:val="21"/>
                                    <w:szCs w:val="21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  <v:line id="Gerade Verbindung 29" o:spid="_x0000_s1062" style="position:absolute;visibility:visible;mso-wrap-style:square" from="1315,-6045" to="1315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" strokecolor="black [3213]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5A396A"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8014" w:type="dxa"/>
          </w:tcPr>
          <w:p w14:paraId="3B7D5427" w14:textId="77777777" w:rsidR="00583B56" w:rsidRDefault="00DD7347" w:rsidP="002329E7">
            <w:pPr>
              <w:pStyle w:val="Ausflltext"/>
            </w:pPr>
            <w:r>
              <w:t>V</w:t>
            </w:r>
            <w:r w:rsidR="005A396A" w:rsidRPr="005A396A">
              <w:t xml:space="preserve">erbinde die </w:t>
            </w:r>
            <w:r w:rsidR="002D5F21">
              <w:t>Zahlen</w:t>
            </w:r>
            <w:r w:rsidR="002D5F21" w:rsidRPr="005A396A">
              <w:t xml:space="preserve"> </w:t>
            </w:r>
            <w:r w:rsidR="005A396A" w:rsidRPr="005A396A">
              <w:t xml:space="preserve">mit den richtigen Stellen an der Hunderterkette. </w:t>
            </w:r>
          </w:p>
          <w:p w14:paraId="52123243" w14:textId="77777777" w:rsidR="00600F31" w:rsidRPr="00E0758C" w:rsidRDefault="009C7C4A" w:rsidP="00052B48">
            <w:pPr>
              <w:pStyle w:val="Ausflltext"/>
              <w:tabs>
                <w:tab w:val="left" w:pos="2211"/>
              </w:tabs>
            </w:pPr>
            <w:r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1697C506" wp14:editId="47917A5C">
                      <wp:simplePos x="0" y="0"/>
                      <wp:positionH relativeFrom="column">
                        <wp:posOffset>5073650</wp:posOffset>
                      </wp:positionH>
                      <wp:positionV relativeFrom="paragraph">
                        <wp:posOffset>123825</wp:posOffset>
                      </wp:positionV>
                      <wp:extent cx="39370" cy="39370"/>
                      <wp:effectExtent l="0" t="0" r="11430" b="11430"/>
                      <wp:wrapNone/>
                      <wp:docPr id="45625268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61930D" id="Oval 31" o:spid="_x0000_s1026" style="position:absolute;margin-left:399.5pt;margin-top:9.75pt;width:3.1pt;height:3.1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" fillcolor="white [3212]" strokecolor="black [3213]" strokeweight=".5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DD7347">
              <w:t xml:space="preserve"> </w:t>
            </w:r>
            <w:r w:rsidR="00052B48">
              <w:t xml:space="preserve">  </w: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AA06719" wp14:editId="121F5213">
                      <wp:extent cx="39600" cy="39600"/>
                      <wp:effectExtent l="0" t="0" r="11430" b="11430"/>
                      <wp:docPr id="200556420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BEE6B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2255908" wp14:editId="569C5C39">
                      <wp:extent cx="39600" cy="39600"/>
                      <wp:effectExtent l="0" t="0" r="11430" b="11430"/>
                      <wp:docPr id="94990623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48128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AF49203" wp14:editId="478ACED3">
                      <wp:extent cx="39600" cy="39600"/>
                      <wp:effectExtent l="0" t="0" r="11430" b="11430"/>
                      <wp:docPr id="57490209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5ED84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F4343F6" wp14:editId="332D3F82">
                      <wp:extent cx="39600" cy="39600"/>
                      <wp:effectExtent l="0" t="0" r="11430" b="11430"/>
                      <wp:docPr id="207896669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A5B3A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F750ED7" wp14:editId="69EA234F">
                      <wp:extent cx="39600" cy="39600"/>
                      <wp:effectExtent l="0" t="0" r="11430" b="11430"/>
                      <wp:docPr id="116165937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93553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9155A73" wp14:editId="565979AB">
                      <wp:extent cx="39600" cy="39600"/>
                      <wp:effectExtent l="0" t="0" r="11430" b="11430"/>
                      <wp:docPr id="35145899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91EA1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1D6AC6" wp14:editId="419D8B82">
                      <wp:extent cx="39600" cy="39600"/>
                      <wp:effectExtent l="0" t="0" r="11430" b="11430"/>
                      <wp:docPr id="6903388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D9DBB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A962C1" wp14:editId="53FDD3C4">
                      <wp:extent cx="39600" cy="39600"/>
                      <wp:effectExtent l="0" t="0" r="11430" b="11430"/>
                      <wp:docPr id="3238079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5C9C1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5B09A4" wp14:editId="4BB1E25D">
                      <wp:extent cx="39600" cy="39600"/>
                      <wp:effectExtent l="0" t="0" r="11430" b="11430"/>
                      <wp:docPr id="178268463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C0838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242C6C2" wp14:editId="0245F3AA">
                      <wp:extent cx="39600" cy="39600"/>
                      <wp:effectExtent l="0" t="0" r="11430" b="11430"/>
                      <wp:docPr id="80632982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8141A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EE5E7E0" wp14:editId="50A1671F">
                      <wp:extent cx="39600" cy="39600"/>
                      <wp:effectExtent l="0" t="0" r="11430" b="11430"/>
                      <wp:docPr id="11709968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D3CBC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3C4E5F7" wp14:editId="5AFDEA1A">
                      <wp:extent cx="39600" cy="39600"/>
                      <wp:effectExtent l="0" t="0" r="11430" b="11430"/>
                      <wp:docPr id="5325817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2CF19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1C4FC8D" wp14:editId="5A0AD01E">
                      <wp:extent cx="39600" cy="39600"/>
                      <wp:effectExtent l="0" t="0" r="11430" b="11430"/>
                      <wp:docPr id="165229843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5F1E3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C7E0783" wp14:editId="6BDF0595">
                      <wp:extent cx="39600" cy="39600"/>
                      <wp:effectExtent l="0" t="0" r="11430" b="11430"/>
                      <wp:docPr id="69074854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35605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B503B61" wp14:editId="65E61A8A">
                      <wp:extent cx="39600" cy="39600"/>
                      <wp:effectExtent l="0" t="0" r="11430" b="11430"/>
                      <wp:docPr id="46077618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64946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034EC28" wp14:editId="47951240">
                      <wp:extent cx="39600" cy="39600"/>
                      <wp:effectExtent l="0" t="0" r="11430" b="11430"/>
                      <wp:docPr id="96684477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89E97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9A236A8" wp14:editId="3CE9ED3A">
                      <wp:extent cx="39600" cy="39600"/>
                      <wp:effectExtent l="0" t="0" r="11430" b="11430"/>
                      <wp:docPr id="5425580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6D837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4FB0046" wp14:editId="753EAAF3">
                      <wp:extent cx="39600" cy="39600"/>
                      <wp:effectExtent l="0" t="0" r="11430" b="11430"/>
                      <wp:docPr id="3795214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B1F1B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48B6156" wp14:editId="0031272A">
                      <wp:extent cx="39600" cy="39600"/>
                      <wp:effectExtent l="0" t="0" r="11430" b="11430"/>
                      <wp:docPr id="6542128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AC663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EE52DF6" wp14:editId="78B82589">
                      <wp:extent cx="39600" cy="39600"/>
                      <wp:effectExtent l="0" t="0" r="11430" b="11430"/>
                      <wp:docPr id="126887979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89556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FF5AE3" wp14:editId="4B84EA36">
                      <wp:extent cx="39600" cy="39600"/>
                      <wp:effectExtent l="0" t="0" r="11430" b="11430"/>
                      <wp:docPr id="93618847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054F5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0E25FB" wp14:editId="451A01FE">
                      <wp:extent cx="39600" cy="39600"/>
                      <wp:effectExtent l="0" t="0" r="11430" b="11430"/>
                      <wp:docPr id="84869952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77228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E78FFDA" wp14:editId="11CB4817">
                      <wp:extent cx="39600" cy="39600"/>
                      <wp:effectExtent l="0" t="0" r="11430" b="11430"/>
                      <wp:docPr id="44408595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82801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E8773B7" wp14:editId="3E995387">
                      <wp:extent cx="39600" cy="39600"/>
                      <wp:effectExtent l="0" t="0" r="11430" b="11430"/>
                      <wp:docPr id="20175780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6CF4A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C022A8F" wp14:editId="1B262C39">
                      <wp:extent cx="39600" cy="39600"/>
                      <wp:effectExtent l="0" t="0" r="11430" b="11430"/>
                      <wp:docPr id="180779616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DB098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EC0FF9" wp14:editId="227B59CE">
                      <wp:extent cx="39600" cy="39600"/>
                      <wp:effectExtent l="0" t="0" r="11430" b="11430"/>
                      <wp:docPr id="21577370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A76E4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A62997F" wp14:editId="7130F82B">
                      <wp:extent cx="39600" cy="39600"/>
                      <wp:effectExtent l="0" t="0" r="11430" b="11430"/>
                      <wp:docPr id="11713938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2EF04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AA04595" wp14:editId="7EAD7CA2">
                      <wp:extent cx="39600" cy="39600"/>
                      <wp:effectExtent l="0" t="0" r="11430" b="11430"/>
                      <wp:docPr id="11265970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E9348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C8CEFD9" wp14:editId="60934C29">
                      <wp:extent cx="39600" cy="39600"/>
                      <wp:effectExtent l="0" t="0" r="11430" b="11430"/>
                      <wp:docPr id="18605905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39934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F1220C3" wp14:editId="0DDD9DBC">
                      <wp:extent cx="39600" cy="39600"/>
                      <wp:effectExtent l="0" t="0" r="11430" b="11430"/>
                      <wp:docPr id="18685871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F779F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253ADA" wp14:editId="09F8EACD">
                      <wp:extent cx="39600" cy="39600"/>
                      <wp:effectExtent l="0" t="0" r="11430" b="11430"/>
                      <wp:docPr id="46747669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3BD0E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1532423" wp14:editId="2D54621C">
                      <wp:extent cx="39600" cy="39600"/>
                      <wp:effectExtent l="0" t="0" r="11430" b="11430"/>
                      <wp:docPr id="19934520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47F9C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285B5CC" wp14:editId="1944A963">
                      <wp:extent cx="39600" cy="39600"/>
                      <wp:effectExtent l="0" t="0" r="11430" b="11430"/>
                      <wp:docPr id="21187207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2C531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05CB533" wp14:editId="7A22ECF0">
                      <wp:extent cx="39600" cy="39600"/>
                      <wp:effectExtent l="0" t="0" r="11430" b="11430"/>
                      <wp:docPr id="150968439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697CA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C258A72" wp14:editId="28E8B950">
                      <wp:extent cx="39600" cy="39600"/>
                      <wp:effectExtent l="0" t="0" r="11430" b="11430"/>
                      <wp:docPr id="172852462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FF2E8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19FC4AC" wp14:editId="0319EACA">
                      <wp:extent cx="39600" cy="39600"/>
                      <wp:effectExtent l="0" t="0" r="11430" b="11430"/>
                      <wp:docPr id="18836485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2E223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9B1123" wp14:editId="1450E7C1">
                      <wp:extent cx="39600" cy="39600"/>
                      <wp:effectExtent l="0" t="0" r="11430" b="11430"/>
                      <wp:docPr id="14908960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3CDF4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EC975D7" wp14:editId="7ED79C92">
                      <wp:extent cx="39600" cy="39600"/>
                      <wp:effectExtent l="0" t="0" r="11430" b="11430"/>
                      <wp:docPr id="10753478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BD3C4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EBAF30B" wp14:editId="309E8C7E">
                      <wp:extent cx="39600" cy="39600"/>
                      <wp:effectExtent l="0" t="0" r="11430" b="11430"/>
                      <wp:docPr id="1529647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F915B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6FF8DFE" wp14:editId="4D809690">
                      <wp:extent cx="39600" cy="39600"/>
                      <wp:effectExtent l="0" t="0" r="11430" b="11430"/>
                      <wp:docPr id="13102102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D84BB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C3B10F8" wp14:editId="591CF584">
                      <wp:extent cx="39600" cy="39600"/>
                      <wp:effectExtent l="0" t="0" r="11430" b="11430"/>
                      <wp:docPr id="78118250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B8E0E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D876ECC" wp14:editId="4703B5AD">
                      <wp:extent cx="39600" cy="39600"/>
                      <wp:effectExtent l="0" t="0" r="11430" b="11430"/>
                      <wp:docPr id="135329850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89A77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A63EF4" wp14:editId="745D76D3">
                      <wp:extent cx="39600" cy="39600"/>
                      <wp:effectExtent l="0" t="0" r="11430" b="11430"/>
                      <wp:docPr id="159240344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5C809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762F61A" wp14:editId="40A479B5">
                      <wp:extent cx="39600" cy="39600"/>
                      <wp:effectExtent l="0" t="0" r="11430" b="11430"/>
                      <wp:docPr id="187497611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567AF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3E39F2B" wp14:editId="00DDF4BE">
                      <wp:extent cx="39600" cy="39600"/>
                      <wp:effectExtent l="0" t="0" r="11430" b="11430"/>
                      <wp:docPr id="27889096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120F6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39AF8E3" wp14:editId="5E02C449">
                      <wp:extent cx="39600" cy="39600"/>
                      <wp:effectExtent l="0" t="0" r="11430" b="11430"/>
                      <wp:docPr id="5311880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F1537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A7DBC1" wp14:editId="2B310541">
                      <wp:extent cx="39600" cy="39600"/>
                      <wp:effectExtent l="0" t="0" r="11430" b="11430"/>
                      <wp:docPr id="15657691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79DA4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5A23D72" wp14:editId="12A360AA">
                      <wp:extent cx="39600" cy="39600"/>
                      <wp:effectExtent l="0" t="0" r="11430" b="11430"/>
                      <wp:docPr id="187873116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2583C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D1A8470" wp14:editId="20C00944">
                      <wp:extent cx="39600" cy="39600"/>
                      <wp:effectExtent l="0" t="0" r="11430" b="11430"/>
                      <wp:docPr id="18162269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832CE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7CE6169" wp14:editId="02302F54">
                      <wp:extent cx="39600" cy="39600"/>
                      <wp:effectExtent l="0" t="0" r="11430" b="11430"/>
                      <wp:docPr id="59200356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C5564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6C4F04" wp14:editId="0D9450C8">
                      <wp:extent cx="39600" cy="39600"/>
                      <wp:effectExtent l="0" t="0" r="11430" b="11430"/>
                      <wp:docPr id="3273195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B28C9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33ED6A" wp14:editId="0DEBC308">
                      <wp:extent cx="39600" cy="39600"/>
                      <wp:effectExtent l="0" t="0" r="11430" b="11430"/>
                      <wp:docPr id="49080849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E0A08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C2F6E6" wp14:editId="28A5C121">
                      <wp:extent cx="39600" cy="39600"/>
                      <wp:effectExtent l="0" t="0" r="11430" b="11430"/>
                      <wp:docPr id="674511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1FEF4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DB8CABA" wp14:editId="79EEE3CE">
                      <wp:extent cx="39600" cy="39600"/>
                      <wp:effectExtent l="0" t="0" r="11430" b="11430"/>
                      <wp:docPr id="16955657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52122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C546B4E" wp14:editId="5CA6475A">
                      <wp:extent cx="39600" cy="39600"/>
                      <wp:effectExtent l="0" t="0" r="11430" b="11430"/>
                      <wp:docPr id="386316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47B8E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81DB5F0" wp14:editId="720C28BA">
                      <wp:extent cx="39600" cy="39600"/>
                      <wp:effectExtent l="0" t="0" r="11430" b="11430"/>
                      <wp:docPr id="16681313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81609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9052BB0" wp14:editId="57834A06">
                      <wp:extent cx="39600" cy="39600"/>
                      <wp:effectExtent l="0" t="0" r="11430" b="11430"/>
                      <wp:docPr id="16974044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1C5E6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9CA2CB5" wp14:editId="62BBBBF1">
                      <wp:extent cx="39600" cy="39600"/>
                      <wp:effectExtent l="0" t="0" r="11430" b="11430"/>
                      <wp:docPr id="54604633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CAAEF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D000397" wp14:editId="5725FEBE">
                      <wp:extent cx="39600" cy="39600"/>
                      <wp:effectExtent l="0" t="0" r="11430" b="11430"/>
                      <wp:docPr id="16902022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A0025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FA2485C" wp14:editId="67AA91F8">
                      <wp:extent cx="39600" cy="39600"/>
                      <wp:effectExtent l="0" t="0" r="11430" b="11430"/>
                      <wp:docPr id="523639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1E2F9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88258BE" wp14:editId="15AEB3DC">
                      <wp:extent cx="39600" cy="39600"/>
                      <wp:effectExtent l="0" t="0" r="11430" b="11430"/>
                      <wp:docPr id="74538114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7C2AC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EB91A4" wp14:editId="6A36AD73">
                      <wp:extent cx="39600" cy="39600"/>
                      <wp:effectExtent l="0" t="0" r="11430" b="11430"/>
                      <wp:docPr id="2859656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53ADE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AA8983E" wp14:editId="4EA90D43">
                      <wp:extent cx="39600" cy="39600"/>
                      <wp:effectExtent l="0" t="0" r="11430" b="11430"/>
                      <wp:docPr id="7773190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83ACC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50D6766" wp14:editId="466EA02D">
                      <wp:extent cx="39600" cy="39600"/>
                      <wp:effectExtent l="0" t="0" r="11430" b="11430"/>
                      <wp:docPr id="4338092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9A3D2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1EB5693" wp14:editId="1D03BA36">
                      <wp:extent cx="39600" cy="39600"/>
                      <wp:effectExtent l="0" t="0" r="11430" b="11430"/>
                      <wp:docPr id="93907991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A8526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2C7AD04" wp14:editId="330B779E">
                      <wp:extent cx="39600" cy="39600"/>
                      <wp:effectExtent l="0" t="0" r="11430" b="11430"/>
                      <wp:docPr id="206045591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FE4B0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C52D690" wp14:editId="59F8C59C">
                      <wp:extent cx="39600" cy="39600"/>
                      <wp:effectExtent l="0" t="0" r="11430" b="11430"/>
                      <wp:docPr id="111100110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1FFF2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D561ADE" wp14:editId="37C1CA03">
                      <wp:extent cx="39600" cy="39600"/>
                      <wp:effectExtent l="0" t="0" r="11430" b="11430"/>
                      <wp:docPr id="2427793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F220BF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8F1D3A" wp14:editId="206FB4DA">
                      <wp:extent cx="39600" cy="39600"/>
                      <wp:effectExtent l="0" t="0" r="11430" b="11430"/>
                      <wp:docPr id="9278123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0BEB7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6D25178" wp14:editId="7879C7EA">
                      <wp:extent cx="39600" cy="39600"/>
                      <wp:effectExtent l="0" t="0" r="11430" b="11430"/>
                      <wp:docPr id="3603398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40C5B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9CEE322" wp14:editId="72F7491A">
                      <wp:extent cx="39600" cy="39600"/>
                      <wp:effectExtent l="0" t="0" r="11430" b="11430"/>
                      <wp:docPr id="18812056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8081F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5890CD" wp14:editId="13BC5645">
                      <wp:extent cx="39600" cy="39600"/>
                      <wp:effectExtent l="0" t="0" r="11430" b="11430"/>
                      <wp:docPr id="64088445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CC1F9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0FEEDE9" wp14:editId="3B46573B">
                      <wp:extent cx="39600" cy="39600"/>
                      <wp:effectExtent l="0" t="0" r="11430" b="11430"/>
                      <wp:docPr id="107700802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8A832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E969F0D" wp14:editId="148D34D3">
                      <wp:extent cx="39600" cy="39600"/>
                      <wp:effectExtent l="0" t="0" r="11430" b="11430"/>
                      <wp:docPr id="163753263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69F73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E89106" wp14:editId="08303396">
                      <wp:extent cx="39600" cy="39600"/>
                      <wp:effectExtent l="0" t="0" r="11430" b="11430"/>
                      <wp:docPr id="122327828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3CB28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6055811" wp14:editId="3C37A60F">
                      <wp:extent cx="39600" cy="39600"/>
                      <wp:effectExtent l="0" t="0" r="11430" b="11430"/>
                      <wp:docPr id="2709344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FDC08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E7D5F67" wp14:editId="3DEA5980">
                      <wp:extent cx="39600" cy="39600"/>
                      <wp:effectExtent l="0" t="0" r="11430" b="11430"/>
                      <wp:docPr id="3690100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08711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F151D74" wp14:editId="62786B59">
                      <wp:extent cx="39600" cy="39600"/>
                      <wp:effectExtent l="0" t="0" r="11430" b="11430"/>
                      <wp:docPr id="15780833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0E522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8FFBCE3" wp14:editId="40BB2C18">
                      <wp:extent cx="39600" cy="39600"/>
                      <wp:effectExtent l="0" t="0" r="11430" b="11430"/>
                      <wp:docPr id="9604406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55906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7AEAA32" wp14:editId="67976ABC">
                      <wp:extent cx="39600" cy="39600"/>
                      <wp:effectExtent l="0" t="0" r="11430" b="11430"/>
                      <wp:docPr id="3993579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1B967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BB09C3" wp14:editId="36E69C38">
                      <wp:extent cx="39600" cy="39600"/>
                      <wp:effectExtent l="0" t="0" r="11430" b="11430"/>
                      <wp:docPr id="10023526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807F1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A4D5165" wp14:editId="4803D5BA">
                      <wp:extent cx="39600" cy="39600"/>
                      <wp:effectExtent l="0" t="0" r="11430" b="11430"/>
                      <wp:docPr id="55454513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8B7EC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AA7A4F1" wp14:editId="562B220D">
                      <wp:extent cx="39600" cy="39600"/>
                      <wp:effectExtent l="0" t="0" r="11430" b="11430"/>
                      <wp:docPr id="16744918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6F924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C241C72" wp14:editId="4FC632A0">
                      <wp:extent cx="39600" cy="39600"/>
                      <wp:effectExtent l="0" t="0" r="11430" b="11430"/>
                      <wp:docPr id="49144619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3C943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BC6DAAA" wp14:editId="0190FF2B">
                      <wp:extent cx="39600" cy="39600"/>
                      <wp:effectExtent l="0" t="0" r="11430" b="11430"/>
                      <wp:docPr id="10469635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8347B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C58518D" wp14:editId="3299BC56">
                      <wp:extent cx="39600" cy="39600"/>
                      <wp:effectExtent l="0" t="0" r="11430" b="11430"/>
                      <wp:docPr id="106232543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7561A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06A3D8F" wp14:editId="4EDAED0F">
                      <wp:extent cx="39600" cy="39600"/>
                      <wp:effectExtent l="0" t="0" r="11430" b="11430"/>
                      <wp:docPr id="41423593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E4CFE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C67997" wp14:editId="3FC5382C">
                      <wp:extent cx="39600" cy="39600"/>
                      <wp:effectExtent l="0" t="0" r="11430" b="11430"/>
                      <wp:docPr id="95496382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0FF29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F349529" wp14:editId="0C08B872">
                      <wp:extent cx="39600" cy="39600"/>
                      <wp:effectExtent l="0" t="0" r="11430" b="11430"/>
                      <wp:docPr id="6090545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F6347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E94B1E9" wp14:editId="45989354">
                      <wp:extent cx="39600" cy="39600"/>
                      <wp:effectExtent l="0" t="0" r="11430" b="11430"/>
                      <wp:docPr id="50908560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D78D8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B56AFB6" wp14:editId="0958D3E9">
                      <wp:extent cx="39600" cy="39600"/>
                      <wp:effectExtent l="0" t="0" r="11430" b="11430"/>
                      <wp:docPr id="16804934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66E69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2AA2950" wp14:editId="2FC655AE">
                      <wp:extent cx="39600" cy="39600"/>
                      <wp:effectExtent l="0" t="0" r="11430" b="11430"/>
                      <wp:docPr id="108064253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856A5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ADF4EE7" wp14:editId="66D1CB5A">
                      <wp:extent cx="39600" cy="39600"/>
                      <wp:effectExtent l="0" t="0" r="11430" b="11430"/>
                      <wp:docPr id="20369390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49407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0B14992" wp14:editId="19731F0E">
                      <wp:extent cx="39600" cy="39600"/>
                      <wp:effectExtent l="0" t="0" r="11430" b="11430"/>
                      <wp:docPr id="106990782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2FDE3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CD6D919" wp14:editId="707B0A04">
                      <wp:extent cx="39600" cy="39600"/>
                      <wp:effectExtent l="0" t="0" r="11430" b="11430"/>
                      <wp:docPr id="6625190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7AEC7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65CB6F0" wp14:editId="3B3C228E">
                      <wp:extent cx="39600" cy="39600"/>
                      <wp:effectExtent l="0" t="0" r="11430" b="11430"/>
                      <wp:docPr id="144718132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F74306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9D2A4DB" wp14:editId="0D067908">
                      <wp:extent cx="39600" cy="39600"/>
                      <wp:effectExtent l="0" t="0" r="11430" b="11430"/>
                      <wp:docPr id="33399194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CE12F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5DD449" wp14:editId="4C5DDA68">
                      <wp:extent cx="39600" cy="39600"/>
                      <wp:effectExtent l="0" t="0" r="11430" b="11430"/>
                      <wp:docPr id="64302864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9BE03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2" w:type="dxa"/>
            <w:vAlign w:val="bottom"/>
          </w:tcPr>
          <w:p w14:paraId="1F1F02DE" w14:textId="77777777" w:rsidR="005A396A" w:rsidRPr="00E0758C" w:rsidRDefault="005A396A" w:rsidP="00105045">
            <w:pPr>
              <w:jc w:val="right"/>
            </w:pPr>
          </w:p>
        </w:tc>
      </w:tr>
      <w:tr w:rsidR="00A75E70" w:rsidRPr="00E0758C" w14:paraId="4B445B89" w14:textId="77777777" w:rsidTr="00A75E70">
        <w:tc>
          <w:tcPr>
            <w:tcW w:w="624" w:type="dxa"/>
            <w:gridSpan w:val="2"/>
          </w:tcPr>
          <w:p w14:paraId="21782F81" w14:textId="77777777" w:rsidR="00A75E70" w:rsidRPr="00AC7674" w:rsidRDefault="00A75E70" w:rsidP="00CA074C">
            <w:pPr>
              <w:pStyle w:val="berschrift6"/>
            </w:pPr>
            <w:r w:rsidRPr="00AC7674">
              <w:t>2</w:t>
            </w:r>
          </w:p>
        </w:tc>
        <w:tc>
          <w:tcPr>
            <w:tcW w:w="8447" w:type="dxa"/>
            <w:gridSpan w:val="3"/>
          </w:tcPr>
          <w:p w14:paraId="1AC323E2" w14:textId="7D379CD3" w:rsidR="00A75E70" w:rsidRPr="00AC7674" w:rsidRDefault="005A396A" w:rsidP="00CA074C">
            <w:pPr>
              <w:pStyle w:val="berschrift6"/>
            </w:pPr>
            <w:r>
              <w:t xml:space="preserve">Zahlen am </w:t>
            </w:r>
            <w:r w:rsidR="00D70637">
              <w:t>Hunderter-Zahl</w:t>
            </w:r>
            <w:r>
              <w:t>enstrahl</w:t>
            </w:r>
          </w:p>
        </w:tc>
      </w:tr>
      <w:tr w:rsidR="005A396A" w:rsidRPr="00E0758C" w14:paraId="48DC45C7" w14:textId="77777777" w:rsidTr="00105045">
        <w:tc>
          <w:tcPr>
            <w:tcW w:w="610" w:type="dxa"/>
          </w:tcPr>
          <w:p w14:paraId="187866B9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5E09736A" w14:textId="77777777" w:rsidR="005A396A" w:rsidRPr="00E0758C" w:rsidRDefault="005A396A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p w14:paraId="2B9D89CB" w14:textId="77777777" w:rsidR="005A396A" w:rsidRDefault="00B9190E" w:rsidP="004F1321">
            <w:pPr>
              <w:pStyle w:val="Ausflltext"/>
              <w:spacing w:after="120"/>
            </w:pP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2EC20765" wp14:editId="4790B1F4">
                      <wp:simplePos x="0" y="0"/>
                      <wp:positionH relativeFrom="column">
                        <wp:posOffset>4388485</wp:posOffset>
                      </wp:positionH>
                      <wp:positionV relativeFrom="paragraph">
                        <wp:posOffset>233356</wp:posOffset>
                      </wp:positionV>
                      <wp:extent cx="0" cy="134620"/>
                      <wp:effectExtent l="0" t="0" r="12700" b="5080"/>
                      <wp:wrapNone/>
                      <wp:docPr id="1773405864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6A69BF" id="Gerade Verbindung 3" o:spid="_x0000_s1026" style="position:absolute;flip:x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55pt,18.35pt" to="345.55pt,2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&#13;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49D1B99B" wp14:editId="1507C63E">
                      <wp:simplePos x="0" y="0"/>
                      <wp:positionH relativeFrom="column">
                        <wp:posOffset>3729355</wp:posOffset>
                      </wp:positionH>
                      <wp:positionV relativeFrom="paragraph">
                        <wp:posOffset>221926</wp:posOffset>
                      </wp:positionV>
                      <wp:extent cx="0" cy="134620"/>
                      <wp:effectExtent l="0" t="0" r="12700" b="5080"/>
                      <wp:wrapNone/>
                      <wp:docPr id="1864045732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8157FD" id="Gerade Verbindung 3" o:spid="_x0000_s1026" style="position:absolute;flip:x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65pt,17.45pt" to="293.65pt,2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&#13;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27562698" wp14:editId="664D01E0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209550</wp:posOffset>
                      </wp:positionV>
                      <wp:extent cx="0" cy="134620"/>
                      <wp:effectExtent l="0" t="0" r="12700" b="5080"/>
                      <wp:wrapNone/>
                      <wp:docPr id="1478766985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1BF725" id="Gerade Verbindung 3" o:spid="_x0000_s1026" style="position:absolute;flip:x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55pt,16.5pt" to="52.55pt,2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&#13;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 wp14:anchorId="16B26E78" wp14:editId="334DE7E9">
                      <wp:simplePos x="0" y="0"/>
                      <wp:positionH relativeFrom="column">
                        <wp:posOffset>2575560</wp:posOffset>
                      </wp:positionH>
                      <wp:positionV relativeFrom="paragraph">
                        <wp:posOffset>219696</wp:posOffset>
                      </wp:positionV>
                      <wp:extent cx="0" cy="134620"/>
                      <wp:effectExtent l="0" t="0" r="12700" b="5080"/>
                      <wp:wrapNone/>
                      <wp:docPr id="419223736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2BF1AD" id="Gerade Verbindung 3" o:spid="_x0000_s1026" style="position:absolute;flip:x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8pt,17.3pt" to="202.8pt,2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&#13;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25D60EAC" wp14:editId="4EC6A0F2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221926</wp:posOffset>
                      </wp:positionV>
                      <wp:extent cx="0" cy="134620"/>
                      <wp:effectExtent l="0" t="0" r="12700" b="5080"/>
                      <wp:wrapNone/>
                      <wp:docPr id="1737108172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5818D3" id="Gerade Verbindung 3" o:spid="_x0000_s1026" style="position:absolute;flip:x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6pt,17.45pt" to="111.6pt,2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&#13;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6325E160" wp14:editId="351952CF">
                      <wp:simplePos x="0" y="0"/>
                      <wp:positionH relativeFrom="column">
                        <wp:posOffset>258134</wp:posOffset>
                      </wp:positionH>
                      <wp:positionV relativeFrom="paragraph">
                        <wp:posOffset>212090</wp:posOffset>
                      </wp:positionV>
                      <wp:extent cx="0" cy="134620"/>
                      <wp:effectExtent l="0" t="0" r="12700" b="5080"/>
                      <wp:wrapNone/>
                      <wp:docPr id="1625609436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18922F" id="Gerade Verbindung 3" o:spid="_x0000_s1026" style="position:absolute;flip:x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35pt,16.7pt" to="20.35pt,2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&#13;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2F67E0CA" wp14:editId="278AA272">
                      <wp:simplePos x="0" y="0"/>
                      <wp:positionH relativeFrom="column">
                        <wp:posOffset>4903215</wp:posOffset>
                      </wp:positionH>
                      <wp:positionV relativeFrom="paragraph">
                        <wp:posOffset>237179</wp:posOffset>
                      </wp:positionV>
                      <wp:extent cx="0" cy="134861"/>
                      <wp:effectExtent l="0" t="0" r="12700" b="5080"/>
                      <wp:wrapNone/>
                      <wp:docPr id="1027248608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86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F73526" id="Gerade Verbindung 3" o:spid="_x0000_s1026" style="position:absolute;flip:x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1pt,18.7pt" to="386.1pt,2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" strokecolor="black [3200]" strokeweight="1pt">
                      <v:stroke joinstyle="miter"/>
                    </v:line>
                  </w:pict>
                </mc:Fallback>
              </mc:AlternateContent>
            </w:r>
            <w:r w:rsidR="005A396A" w:rsidRPr="005A396A">
              <w:t xml:space="preserve">Trage die </w:t>
            </w:r>
            <w:r w:rsidR="009A4DAC">
              <w:t xml:space="preserve">ungefähr </w:t>
            </w:r>
            <w:r w:rsidR="005A396A" w:rsidRPr="005A396A">
              <w:t>passenden Zahlen ein.</w:t>
            </w:r>
            <w:r>
              <w:rPr>
                <w:rFonts w:cs="Times New Roman (Textkörper CS)"/>
                <w:noProof/>
                <w:spacing w:val="30"/>
              </w:rPr>
              <w:t xml:space="preserve"> </w:t>
            </w:r>
          </w:p>
          <w:p w14:paraId="55BBF3E1" w14:textId="77777777" w:rsidR="005A396A" w:rsidRDefault="009A4DAC" w:rsidP="004F1321">
            <w:pPr>
              <w:pStyle w:val="Ausflltext"/>
            </w:pPr>
            <w:r>
              <w:t xml:space="preserve">  </w:t>
            </w: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inline distT="0" distB="0" distL="0" distR="0" wp14:anchorId="67C190F7" wp14:editId="0C86C1B0">
                      <wp:extent cx="5029200" cy="359644"/>
                      <wp:effectExtent l="0" t="0" r="0" b="8890"/>
                      <wp:docPr id="926842809" name="Gruppieren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0" cy="359644"/>
                                <a:chOff x="0" y="0"/>
                                <a:chExt cx="5085080" cy="359644"/>
                              </a:xfrm>
                            </wpg:grpSpPr>
                            <wpg:grpSp>
                              <wpg:cNvPr id="298964096" name="Gruppieren 34"/>
                              <wpg:cNvGrpSpPr/>
                              <wpg:grpSpPr>
                                <a:xfrm>
                                  <a:off x="8021" y="144379"/>
                                  <a:ext cx="5063758" cy="215265"/>
                                  <a:chOff x="0" y="0"/>
                                  <a:chExt cx="5063758" cy="215265"/>
                                </a:xfrm>
                              </wpg:grpSpPr>
                              <wps:wsp>
                                <wps:cNvPr id="1259836109" name="Abgerundetes Rechteck 10"/>
                                <wps:cNvSpPr/>
                                <wps:spPr>
                                  <a:xfrm>
                                    <a:off x="4704348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3ABD920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0325456" name="Abgerundetes Rechteck 10"/>
                                <wps:cNvSpPr/>
                                <wps:spPr>
                                  <a:xfrm>
                                    <a:off x="0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F4BDC3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2611609" name="Abgerundetes Rechteck 10"/>
                                <wps:cNvSpPr/>
                                <wps:spPr>
                                  <a:xfrm>
                                    <a:off x="417095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882E02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2331336" name="Abgerundetes Rechteck 10"/>
                                <wps:cNvSpPr/>
                                <wps:spPr>
                                  <a:xfrm>
                                    <a:off x="1183106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2A38D0A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0842936" name="Abgerundetes Rechteck 10"/>
                                <wps:cNvSpPr/>
                                <wps:spPr>
                                  <a:xfrm>
                                    <a:off x="2346158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610B1FD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505157" name="Abgerundetes Rechteck 10"/>
                                <wps:cNvSpPr/>
                                <wps:spPr>
                                  <a:xfrm>
                                    <a:off x="3525253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C2BD236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4329998" name="Abgerundetes Rechteck 10"/>
                                <wps:cNvSpPr/>
                                <wps:spPr>
                                  <a:xfrm>
                                    <a:off x="4170948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613F0AF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7" name="Grafik 1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35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08508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C190F7" id="Gruppieren 35" o:spid="_x0000_s1063" style="width:396pt;height:28.3pt;mso-position-horizontal-relative:char;mso-position-vertical-relative:line" coordsize="50850,35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">
                      <v:group id="Gruppieren 34" o:spid="_x0000_s1064" style="position:absolute;left:80;top:1443;width:50637;height:2153" coordsize="50637,21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">
                        <v:roundrect id="_x0000_s1065" style="position:absolute;left:47043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03ABD920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  <v:roundrect id="_x0000_s1066" style="position:absolute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33F4BDC3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_x0000_s1067" style="position:absolute;left:4170;width:3595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33882E02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068" style="position:absolute;left:11831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32A38D0A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069" style="position:absolute;left:23461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4610B1FD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070" style="position:absolute;left:35252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6C2BD236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071" style="position:absolute;left:41709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0613F0AF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7" o:spid="_x0000_s1072" type="#_x0000_t75" style="position:absolute;width:50850;height:14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">
                        <v:imagedata r:id="rId15" o:title="" cropbottom="41655f"/>
                      </v:shape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  <w:p w14:paraId="2687F55A" w14:textId="77777777" w:rsidR="004F1321" w:rsidRPr="00E0758C" w:rsidRDefault="004F1321" w:rsidP="004F1321">
            <w:pPr>
              <w:pStyle w:val="Ausflltext"/>
            </w:pPr>
          </w:p>
        </w:tc>
      </w:tr>
      <w:tr w:rsidR="005A396A" w:rsidRPr="00E0758C" w14:paraId="0B038BDF" w14:textId="77777777" w:rsidTr="00600F31">
        <w:trPr>
          <w:trHeight w:val="1155"/>
        </w:trPr>
        <w:tc>
          <w:tcPr>
            <w:tcW w:w="610" w:type="dxa"/>
          </w:tcPr>
          <w:p w14:paraId="456DB317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1C7C645B" w14:textId="77777777" w:rsidR="005A396A" w:rsidRPr="00E0758C" w:rsidRDefault="005A396A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8036" w:type="dxa"/>
            <w:gridSpan w:val="2"/>
          </w:tcPr>
          <w:p w14:paraId="6B22B938" w14:textId="17269C27" w:rsidR="008D6618" w:rsidRDefault="00B9190E" w:rsidP="002329E7">
            <w:pPr>
              <w:pStyle w:val="Ausflltext"/>
            </w:pP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34C7A423" wp14:editId="28C14159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217805</wp:posOffset>
                      </wp:positionV>
                      <wp:extent cx="0" cy="134620"/>
                      <wp:effectExtent l="0" t="0" r="12700" b="5080"/>
                      <wp:wrapNone/>
                      <wp:docPr id="110307989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3FC597" id="Gerade Verbindung 3" o:spid="_x0000_s1026" style="position:absolute;flip:x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05pt,17.15pt" to="17.05pt,2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&#13;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 wp14:anchorId="51C50D7F" wp14:editId="18F4C6F4">
                      <wp:simplePos x="0" y="0"/>
                      <wp:positionH relativeFrom="column">
                        <wp:posOffset>4862830</wp:posOffset>
                      </wp:positionH>
                      <wp:positionV relativeFrom="paragraph">
                        <wp:posOffset>222561</wp:posOffset>
                      </wp:positionV>
                      <wp:extent cx="0" cy="134620"/>
                      <wp:effectExtent l="0" t="0" r="12700" b="5080"/>
                      <wp:wrapNone/>
                      <wp:docPr id="1595659704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3EC5AF" id="Gerade Verbindung 3" o:spid="_x0000_s1026" style="position:absolute;flip:x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9pt,17.5pt" to="382.9pt,28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" strokecolor="black [3200]" strokeweight="1pt">
                      <v:stroke joinstyle="miter"/>
                    </v:line>
                  </w:pict>
                </mc:Fallback>
              </mc:AlternateContent>
            </w:r>
            <w:r w:rsidR="005A396A" w:rsidRPr="005A396A">
              <w:t xml:space="preserve">Verbinde die </w:t>
            </w:r>
            <w:r w:rsidR="002D5F21">
              <w:t>Zahlen</w:t>
            </w:r>
            <w:r w:rsidR="002D5F21" w:rsidRPr="005A396A">
              <w:t xml:space="preserve"> </w:t>
            </w:r>
            <w:r w:rsidR="00E45637">
              <w:t xml:space="preserve">ungefähr </w:t>
            </w:r>
            <w:r w:rsidR="005A396A" w:rsidRPr="005A396A">
              <w:t>mit den richtigen Stellen a</w:t>
            </w:r>
            <w:r w:rsidR="005A396A">
              <w:t>uf dem Zahlenstrahl</w:t>
            </w:r>
            <w:r w:rsidR="005A396A" w:rsidRPr="005A396A">
              <w:t xml:space="preserve">. </w:t>
            </w:r>
          </w:p>
          <w:p w14:paraId="2E288218" w14:textId="77777777" w:rsidR="00052B48" w:rsidRDefault="008D6618" w:rsidP="002329E7">
            <w:pPr>
              <w:pStyle w:val="Ausfll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0496" behindDoc="0" locked="0" layoutInCell="1" allowOverlap="1" wp14:anchorId="159C568B" wp14:editId="01814D65">
                      <wp:simplePos x="0" y="0"/>
                      <wp:positionH relativeFrom="column">
                        <wp:posOffset>2204</wp:posOffset>
                      </wp:positionH>
                      <wp:positionV relativeFrom="paragraph">
                        <wp:posOffset>20649</wp:posOffset>
                      </wp:positionV>
                      <wp:extent cx="5074920" cy="664496"/>
                      <wp:effectExtent l="0" t="0" r="5080" b="8890"/>
                      <wp:wrapNone/>
                      <wp:docPr id="319511346" name="Gruppieren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74920" cy="664496"/>
                                <a:chOff x="0" y="0"/>
                                <a:chExt cx="5074920" cy="6644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1497136" name="Grafik 831497136">
                                  <a:extLst>
                                    <a:ext uri="{FF2B5EF4-FFF2-40B4-BE49-F238E27FC236}">
                                      <a16:creationId xmlns:a16="http://schemas.microsoft.com/office/drawing/2014/main" id="{9AFC86AE-243B-8EB5-4DCE-496206CD2442}"/>
                                    </a:ext>
                                  </a:extLst>
                                </pic:cNvPr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1395"/>
                                <a:stretch/>
                              </pic:blipFill>
                              <pic:spPr bwMode="auto">
                                <a:xfrm>
                                  <a:off x="0" y="48899"/>
                                  <a:ext cx="5074920" cy="1365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367329623" name="Abgerundetes Rechteck 10"/>
                              <wps:cNvSpPr/>
                              <wps:spPr>
                                <a:xfrm>
                                  <a:off x="34229" y="185814"/>
                                  <a:ext cx="355460" cy="2151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BD6BD4D" w14:textId="77777777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0498182" name="Abgerundetes Rechteck 10"/>
                              <wps:cNvSpPr/>
                              <wps:spPr>
                                <a:xfrm>
                                  <a:off x="4674686" y="185814"/>
                                  <a:ext cx="355460" cy="2151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B056BEA" w14:textId="77777777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5686508" name="Abgerundetes Rechteck 10"/>
                              <wps:cNvSpPr/>
                              <wps:spPr>
                                <a:xfrm>
                                  <a:off x="1564748" y="400983"/>
                                  <a:ext cx="355460" cy="2151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421408C" w14:textId="77777777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6262583" name="Abgerundetes Rechteck 10"/>
                              <wps:cNvSpPr/>
                              <wps:spPr>
                                <a:xfrm>
                                  <a:off x="2161309" y="449866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4A7CEE" w14:textId="77777777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45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744804" name="Abgerundetes Rechteck 10"/>
                              <wps:cNvSpPr/>
                              <wps:spPr>
                                <a:xfrm>
                                  <a:off x="2792349" y="359168"/>
                                  <a:ext cx="355460" cy="2151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B93DD6C" w14:textId="77777777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54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540819" name="Abgerundetes Rechteck 10"/>
                              <wps:cNvSpPr/>
                              <wps:spPr>
                                <a:xfrm>
                                  <a:off x="3779846" y="308100"/>
                                  <a:ext cx="355460" cy="2151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370AB68" w14:textId="77777777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64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9185801" name="Abgerundetes Rechteck 10"/>
                              <wps:cNvSpPr/>
                              <wps:spPr>
                                <a:xfrm>
                                  <a:off x="4244381" y="356959"/>
                                  <a:ext cx="355460" cy="2151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6BBD813" w14:textId="77777777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99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0825362" name="Freihandform 10"/>
                              <wps:cNvSpPr/>
                              <wps:spPr>
                                <a:xfrm rot="18954451" flipH="1" flipV="1">
                                  <a:off x="789098" y="0"/>
                                  <a:ext cx="45719" cy="399441"/>
                                </a:xfrm>
                                <a:custGeom>
                                  <a:avLst/>
                                  <a:gdLst>
                                    <a:gd name="connsiteX0" fmla="*/ 0 w 152948"/>
                                    <a:gd name="connsiteY0" fmla="*/ 0 h 514350"/>
                                    <a:gd name="connsiteX1" fmla="*/ 152400 w 152948"/>
                                    <a:gd name="connsiteY1" fmla="*/ 161925 h 514350"/>
                                    <a:gd name="connsiteX2" fmla="*/ 50800 w 152948"/>
                                    <a:gd name="connsiteY2" fmla="*/ 320675 h 514350"/>
                                    <a:gd name="connsiteX3" fmla="*/ 44450 w 152948"/>
                                    <a:gd name="connsiteY3" fmla="*/ 514350 h 5143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52948" h="514350">
                                      <a:moveTo>
                                        <a:pt x="0" y="0"/>
                                      </a:moveTo>
                                      <a:cubicBezTo>
                                        <a:pt x="71966" y="54239"/>
                                        <a:pt x="143933" y="108479"/>
                                        <a:pt x="152400" y="161925"/>
                                      </a:cubicBezTo>
                                      <a:cubicBezTo>
                                        <a:pt x="160867" y="215371"/>
                                        <a:pt x="68792" y="261938"/>
                                        <a:pt x="50800" y="320675"/>
                                      </a:cubicBezTo>
                                      <a:cubicBezTo>
                                        <a:pt x="32808" y="379412"/>
                                        <a:pt x="38629" y="446881"/>
                                        <a:pt x="44450" y="51435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61735080" name="Abgerundetes Rechteck 10"/>
                              <wps:cNvSpPr/>
                              <wps:spPr>
                                <a:xfrm>
                                  <a:off x="880171" y="308060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2B97E27" w14:textId="77777777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9C568B" id="Gruppieren 38" o:spid="_x0000_s1073" style="position:absolute;margin-left:.15pt;margin-top:1.65pt;width:399.6pt;height:52.3pt;z-index:251690496;mso-position-horizontal-relative:text;mso-position-vertical-relative:text;mso-width-relative:margin;mso-height-relative:margin" coordsize="50749,66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">
                      <v:shape id="Grafik 831497136" o:spid="_x0000_s1074" type="#_x0000_t75" style="position:absolute;top:488;width:50749;height:13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">
                        <v:imagedata r:id="rId17" o:title="" cropbottom="40236f"/>
                        <o:lock v:ext="edit" aspectratio="f"/>
                      </v:shape>
                      <v:roundrect id="_x0000_s1075" style="position:absolute;left:342;top:1858;width:3554;height:2151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4BD6BD4D" w14:textId="77777777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076" style="position:absolute;left:46746;top:1858;width:3555;height:2151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2B056BEA" w14:textId="77777777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v:roundrect id="_x0000_s1077" style="position:absolute;left:15647;top:4009;width:3555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3421408C" w14:textId="77777777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20</w:t>
                              </w:r>
                            </w:p>
                          </w:txbxContent>
                        </v:textbox>
                      </v:roundrect>
                      <v:roundrect id="_x0000_s1078" style="position:absolute;left:21613;top:4498;width:3549;height:214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374A7CEE" w14:textId="77777777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45</w:t>
                              </w:r>
                            </w:p>
                          </w:txbxContent>
                        </v:textbox>
                      </v:roundrect>
                      <v:roundrect id="_x0000_s1079" style="position:absolute;left:27923;top:3591;width:3555;height:2151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1B93DD6C" w14:textId="77777777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54</w:t>
                              </w:r>
                            </w:p>
                          </w:txbxContent>
                        </v:textbox>
                      </v:roundrect>
                      <v:roundrect id="_x0000_s1080" style="position:absolute;left:37798;top:3081;width:3555;height:2151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7370AB68" w14:textId="77777777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64</w:t>
                              </w:r>
                            </w:p>
                          </w:txbxContent>
                        </v:textbox>
                      </v:roundrect>
                      <v:roundrect id="_x0000_s1081" style="position:absolute;left:42443;top:3569;width:3555;height:2151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16BBD813" w14:textId="77777777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99</w:t>
                              </w:r>
                            </w:p>
                          </w:txbxContent>
                        </v:textbox>
                      </v:roundrect>
                      <v:shape id="Freihandform 10" o:spid="_x0000_s1082" style="position:absolute;left:7890;width:458;height:3994;rotation:-2889645fd;flip:x y;visibility:visible;mso-wrap-style:square;v-text-anchor:middle" coordsize="152948,514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" path="m,c71966,54239,143933,108479,152400,161925,160867,215371,68792,261938,50800,320675,32808,379412,38629,446881,44450,514350e" filled="f" strokecolor="#0070c0" strokeweight="1.5pt">
                        <v:stroke joinstyle="miter"/>
                        <v:path arrowok="t" o:connecttype="custom" o:connectlocs="0,0;45555,125750;15185,249034;13287,399441" o:connectangles="0,0,0,0"/>
                      </v:shape>
                      <v:roundrect id="_x0000_s1083" style="position:absolute;left:8801;top:3080;width:3550;height:214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72B97E27" w14:textId="77777777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10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6313AA02" w14:textId="77777777" w:rsidR="00052B48" w:rsidRDefault="00052B48" w:rsidP="002329E7">
            <w:pPr>
              <w:pStyle w:val="Ausflltext"/>
            </w:pPr>
          </w:p>
          <w:p w14:paraId="046E0006" w14:textId="77777777" w:rsidR="005A396A" w:rsidRPr="008D6618" w:rsidRDefault="005A396A" w:rsidP="002329E7">
            <w:pPr>
              <w:pStyle w:val="Ausflltext"/>
              <w:rPr>
                <w:sz w:val="24"/>
                <w:szCs w:val="24"/>
              </w:rPr>
            </w:pPr>
          </w:p>
        </w:tc>
      </w:tr>
      <w:tr w:rsidR="00A75E70" w:rsidRPr="00E0758C" w14:paraId="72CFCF9C" w14:textId="77777777" w:rsidTr="00583B56">
        <w:tc>
          <w:tcPr>
            <w:tcW w:w="610" w:type="dxa"/>
          </w:tcPr>
          <w:p w14:paraId="2219AB80" w14:textId="77777777" w:rsidR="00A75E70" w:rsidRPr="00E0758C" w:rsidRDefault="00A75E70" w:rsidP="00A75E70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4DD51DE6" w14:textId="77777777" w:rsidR="00A75E70" w:rsidRPr="00E0758C" w:rsidRDefault="005A396A" w:rsidP="00A75E70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c</w:t>
            </w:r>
            <w:r w:rsidR="00A75E70" w:rsidRPr="00E0758C">
              <w:rPr>
                <w:b/>
                <w:color w:val="70BCC9" w:themeColor="text2" w:themeTint="99"/>
              </w:rPr>
              <w:t>)</w:t>
            </w:r>
          </w:p>
        </w:tc>
        <w:tc>
          <w:tcPr>
            <w:tcW w:w="8014" w:type="dxa"/>
          </w:tcPr>
          <w:p w14:paraId="03E8D694" w14:textId="77777777" w:rsidR="005A396A" w:rsidRDefault="005A396A" w:rsidP="004F1321">
            <w:pPr>
              <w:spacing w:after="120"/>
            </w:pPr>
            <w:r w:rsidRPr="005A396A">
              <w:t>Beschreibe, wie du die richtige Stelle für die Zahl 99 am Zahlenstrahl gefunden hast.</w:t>
            </w:r>
          </w:p>
          <w:tbl>
            <w:tblPr>
              <w:tblStyle w:val="MSKTabelle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7597"/>
            </w:tblGrid>
            <w:tr w:rsidR="00131F82" w14:paraId="26625657" w14:textId="77777777" w:rsidTr="00131F82">
              <w:tc>
                <w:tcPr>
                  <w:tcW w:w="7597" w:type="dxa"/>
                </w:tcPr>
                <w:p w14:paraId="167C8CF6" w14:textId="77777777" w:rsidR="00131F82" w:rsidRDefault="00131F82" w:rsidP="00A75E70">
                  <w:r>
                    <w:t xml:space="preserve"> </w:t>
                  </w:r>
                </w:p>
                <w:p w14:paraId="43387EC0" w14:textId="77777777" w:rsidR="00131F82" w:rsidRDefault="00131F82" w:rsidP="00A75E70"/>
                <w:p w14:paraId="69636D3B" w14:textId="77777777" w:rsidR="00131F82" w:rsidRDefault="00131F82" w:rsidP="00A75E70"/>
              </w:tc>
            </w:tr>
          </w:tbl>
          <w:p w14:paraId="2596FC48" w14:textId="77777777" w:rsidR="00A75E70" w:rsidRPr="00E0758C" w:rsidRDefault="00A75E70" w:rsidP="00A75E70"/>
        </w:tc>
        <w:tc>
          <w:tcPr>
            <w:tcW w:w="22" w:type="dxa"/>
            <w:vAlign w:val="bottom"/>
          </w:tcPr>
          <w:p w14:paraId="2C59243C" w14:textId="77777777" w:rsidR="00A75E70" w:rsidRPr="00E0758C" w:rsidRDefault="00463F1E" w:rsidP="00A75E70">
            <w:pPr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11648" behindDoc="0" locked="0" layoutInCell="1" allowOverlap="1" wp14:anchorId="7E5FAAD9" wp14:editId="5882CB7F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224155</wp:posOffset>
                  </wp:positionV>
                  <wp:extent cx="222885" cy="700405"/>
                  <wp:effectExtent l="0" t="0" r="5715" b="0"/>
                  <wp:wrapNone/>
                  <wp:docPr id="1718849402" name="Grafik 1718849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06A2" w:rsidRPr="00E0758C" w14:paraId="0E3001F4" w14:textId="77777777" w:rsidTr="00644F56">
        <w:tc>
          <w:tcPr>
            <w:tcW w:w="624" w:type="dxa"/>
            <w:gridSpan w:val="2"/>
          </w:tcPr>
          <w:p w14:paraId="295C8E42" w14:textId="77777777" w:rsidR="003006A2" w:rsidRPr="00AC7674" w:rsidRDefault="00A75E70" w:rsidP="00CA074C">
            <w:pPr>
              <w:pStyle w:val="berschrift6"/>
            </w:pPr>
            <w:r>
              <w:t>3</w:t>
            </w:r>
          </w:p>
        </w:tc>
        <w:tc>
          <w:tcPr>
            <w:tcW w:w="8447" w:type="dxa"/>
            <w:gridSpan w:val="3"/>
          </w:tcPr>
          <w:p w14:paraId="5ECA33BF" w14:textId="77777777" w:rsidR="003006A2" w:rsidRPr="00AC7674" w:rsidRDefault="00EA5A0E" w:rsidP="00CA074C">
            <w:pPr>
              <w:pStyle w:val="berschrift6"/>
            </w:pPr>
            <w:r>
              <w:t xml:space="preserve">Zoomen </w:t>
            </w:r>
            <w:r w:rsidR="005A396A" w:rsidRPr="005A396A">
              <w:t>am Zahlenstrahl</w:t>
            </w:r>
          </w:p>
        </w:tc>
      </w:tr>
      <w:tr w:rsidR="005A396A" w:rsidRPr="00E0758C" w14:paraId="795AA164" w14:textId="77777777" w:rsidTr="00105045">
        <w:tc>
          <w:tcPr>
            <w:tcW w:w="610" w:type="dxa"/>
          </w:tcPr>
          <w:p w14:paraId="62C79FC4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1F490FE7" w14:textId="77777777" w:rsidR="005A396A" w:rsidRPr="00E0758C" w:rsidRDefault="005A396A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p w14:paraId="50F3C165" w14:textId="77777777" w:rsidR="005A396A" w:rsidRDefault="005A396A" w:rsidP="002329E7">
            <w:pPr>
              <w:pStyle w:val="Ausflltext"/>
              <w:rPr>
                <w:noProof/>
              </w:rPr>
            </w:pPr>
            <w:r w:rsidRPr="005A396A">
              <w:t xml:space="preserve">Trage die passenden Zahlen </w:t>
            </w:r>
            <w:r>
              <w:t xml:space="preserve">auf dem Tausenderstrahl </w:t>
            </w:r>
            <w:r w:rsidRPr="005A396A">
              <w:t>ein.</w:t>
            </w:r>
            <w:r w:rsidR="004F1321">
              <w:rPr>
                <w:noProof/>
              </w:rPr>
              <w:t xml:space="preserve"> </w:t>
            </w:r>
          </w:p>
          <w:p w14:paraId="324F2D8A" w14:textId="77777777" w:rsidR="004F1321" w:rsidRDefault="004F1321" w:rsidP="002329E7">
            <w:pPr>
              <w:pStyle w:val="Ausflltex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520" behindDoc="0" locked="0" layoutInCell="1" allowOverlap="1" wp14:anchorId="6C9AAE83" wp14:editId="2CC59CA2">
                      <wp:simplePos x="0" y="0"/>
                      <wp:positionH relativeFrom="column">
                        <wp:posOffset>84962</wp:posOffset>
                      </wp:positionH>
                      <wp:positionV relativeFrom="paragraph">
                        <wp:posOffset>47068</wp:posOffset>
                      </wp:positionV>
                      <wp:extent cx="4843019" cy="524510"/>
                      <wp:effectExtent l="0" t="0" r="0" b="0"/>
                      <wp:wrapNone/>
                      <wp:docPr id="2067183077" name="Gruppieren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3019" cy="524510"/>
                                <a:chOff x="0" y="0"/>
                                <a:chExt cx="4843019" cy="5245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Grafik 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559" y="0"/>
                                  <a:ext cx="4823460" cy="5245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g:grpSp>
                              <wpg:cNvPr id="987180987" name="Gruppieren 40"/>
                              <wpg:cNvGrpSpPr/>
                              <wpg:grpSpPr>
                                <a:xfrm>
                                  <a:off x="0" y="210263"/>
                                  <a:ext cx="4337132" cy="175260"/>
                                  <a:chOff x="0" y="0"/>
                                  <a:chExt cx="4337132" cy="175260"/>
                                </a:xfrm>
                              </wpg:grpSpPr>
                              <wps:wsp>
                                <wps:cNvPr id="1599734471" name="Abgerundetes Rechteck 10"/>
                                <wps:cNvSpPr/>
                                <wps:spPr>
                                  <a:xfrm>
                                    <a:off x="3970102" y="0"/>
                                    <a:ext cx="367030" cy="17526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BF35F0" w14:textId="77777777" w:rsidR="004F1321" w:rsidRPr="00FC5729" w:rsidRDefault="004F1321" w:rsidP="004F1321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21187288" name="Abgerundetes Rechteck 10"/>
                                <wps:cNvSpPr/>
                                <wps:spPr>
                                  <a:xfrm>
                                    <a:off x="0" y="0"/>
                                    <a:ext cx="200660" cy="17526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F36C689" w14:textId="77777777" w:rsidR="004F1321" w:rsidRPr="00FC5729" w:rsidRDefault="004F1321" w:rsidP="004F1321">
                                      <w:pPr>
                                        <w:pStyle w:val="SprechbaseBeschreibung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 xml:space="preserve"> 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C9AAE83" id="Gruppieren 43" o:spid="_x0000_s1084" style="position:absolute;margin-left:6.7pt;margin-top:3.7pt;width:381.35pt;height:41.3pt;z-index:251691520;mso-position-horizontal-relative:text;mso-position-vertical-relative:text;mso-width-relative:margin" coordsize="48430,52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">
                      <v:shape id="Grafik 42" o:spid="_x0000_s1085" type="#_x0000_t75" style="position:absolute;left:195;width:48235;height:52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">
                        <v:imagedata r:id="rId20" o:title=""/>
                      </v:shape>
                      <v:group id="Gruppieren 40" o:spid="_x0000_s1086" style="position:absolute;top:2102;width:43371;height:1753" coordsize="43371,17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">
                        <v:roundrect id="_x0000_s1087" style="position:absolute;left:39701;width:3670;height:1752;visibility:visible;mso-wrap-style:square;v-text-anchor:top" arcsize="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" fillcolor="white [3212]" stroked="f" strokeweight="1pt">
                          <v:stroke joinstyle="miter"/>
                          <v:textbox style="mso-fit-shape-to-text:t" inset="0,0,0,0">
                            <w:txbxContent>
                              <w:p w14:paraId="41BF35F0" w14:textId="77777777" w:rsidR="004F1321" w:rsidRPr="00FC5729" w:rsidRDefault="004F1321" w:rsidP="004F1321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  <v:roundrect id="_x0000_s1088" style="position:absolute;width:2006;height:1752;visibility:visible;mso-wrap-style:square;v-text-anchor:top" arcsize="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" fillcolor="white [3212]" stroked="f" strokeweight="1pt">
                          <v:stroke joinstyle="miter"/>
                          <v:textbox style="mso-fit-shape-to-text:t" inset="0,0,0,0">
                            <w:txbxContent>
                              <w:p w14:paraId="0F36C689" w14:textId="77777777" w:rsidR="004F1321" w:rsidRPr="00FC5729" w:rsidRDefault="004F1321" w:rsidP="004F1321">
                                <w:pPr>
                                  <w:pStyle w:val="SprechbaseBeschreibung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 xml:space="preserve"> 0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</w:p>
          <w:p w14:paraId="2292C58D" w14:textId="77777777" w:rsidR="004F1321" w:rsidRDefault="004F1321" w:rsidP="002329E7">
            <w:pPr>
              <w:pStyle w:val="Ausflltext"/>
            </w:pPr>
          </w:p>
          <w:p w14:paraId="73B17176" w14:textId="77777777" w:rsidR="005A396A" w:rsidRPr="00E0758C" w:rsidRDefault="005A396A" w:rsidP="008D6618">
            <w:pPr>
              <w:pStyle w:val="Ausflltext"/>
            </w:pPr>
          </w:p>
        </w:tc>
      </w:tr>
      <w:tr w:rsidR="005A396A" w:rsidRPr="00E0758C" w14:paraId="1B19B352" w14:textId="77777777" w:rsidTr="00583B56">
        <w:tc>
          <w:tcPr>
            <w:tcW w:w="610" w:type="dxa"/>
          </w:tcPr>
          <w:p w14:paraId="24EE7E54" w14:textId="77777777" w:rsidR="004F1321" w:rsidRPr="00E0758C" w:rsidRDefault="004F1321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6C711FE0" w14:textId="77777777" w:rsidR="005A396A" w:rsidRPr="00E0758C" w:rsidRDefault="005A396A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8014" w:type="dxa"/>
          </w:tcPr>
          <w:p w14:paraId="4AE0B987" w14:textId="77777777" w:rsidR="005A396A" w:rsidRDefault="004F1321" w:rsidP="002329E7">
            <w:pPr>
              <w:pStyle w:val="Ausflltext"/>
            </w:pPr>
            <w:r>
              <w:rPr>
                <w:noProof/>
              </w:rPr>
              <w:drawing>
                <wp:anchor distT="0" distB="0" distL="114300" distR="114300" simplePos="0" relativeHeight="251600384" behindDoc="0" locked="0" layoutInCell="1" allowOverlap="1" wp14:anchorId="177B3C6E" wp14:editId="3416BB75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246380</wp:posOffset>
                  </wp:positionV>
                  <wp:extent cx="4819650" cy="361315"/>
                  <wp:effectExtent l="0" t="0" r="0" b="0"/>
                  <wp:wrapNone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893"/>
                          <a:stretch/>
                        </pic:blipFill>
                        <pic:spPr bwMode="auto">
                          <a:xfrm>
                            <a:off x="0" y="0"/>
                            <a:ext cx="481965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396A" w:rsidRPr="005A396A">
              <w:t xml:space="preserve">Verbinde die </w:t>
            </w:r>
            <w:r w:rsidR="002D5F21">
              <w:t>Zahlen</w:t>
            </w:r>
            <w:r w:rsidR="002D5F21" w:rsidRPr="005A396A">
              <w:t xml:space="preserve"> </w:t>
            </w:r>
            <w:r w:rsidR="005A396A" w:rsidRPr="005A396A">
              <w:t xml:space="preserve">mit den richtigen Stellen </w:t>
            </w:r>
            <w:r w:rsidR="005A396A">
              <w:t>auf dem Tausenderstrahl</w:t>
            </w:r>
            <w:r w:rsidR="005A396A" w:rsidRPr="005A396A">
              <w:t xml:space="preserve">. </w:t>
            </w:r>
          </w:p>
          <w:p w14:paraId="2A3A5220" w14:textId="77777777" w:rsidR="004F1321" w:rsidRDefault="004F1321" w:rsidP="002329E7">
            <w:pPr>
              <w:pStyle w:val="Ausflltext"/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1692544" behindDoc="0" locked="0" layoutInCell="1" allowOverlap="1" wp14:anchorId="7A945447" wp14:editId="672251B7">
                      <wp:simplePos x="0" y="0"/>
                      <wp:positionH relativeFrom="column">
                        <wp:posOffset>-48012</wp:posOffset>
                      </wp:positionH>
                      <wp:positionV relativeFrom="paragraph">
                        <wp:posOffset>184899</wp:posOffset>
                      </wp:positionV>
                      <wp:extent cx="4539509" cy="517800"/>
                      <wp:effectExtent l="0" t="0" r="0" b="15875"/>
                      <wp:wrapNone/>
                      <wp:docPr id="65811239" name="Gruppieren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39509" cy="517800"/>
                                <a:chOff x="0" y="0"/>
                                <a:chExt cx="4539509" cy="517800"/>
                              </a:xfrm>
                            </wpg:grpSpPr>
                            <wps:wsp>
                              <wps:cNvPr id="1180221685" name="Abgerundetes Rechteck 10"/>
                              <wps:cNvSpPr/>
                              <wps:spPr>
                                <a:xfrm>
                                  <a:off x="718876" y="151179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4812060" w14:textId="77777777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3460339" name="Abgerundetes Rechteck 10"/>
                              <wps:cNvSpPr/>
                              <wps:spPr>
                                <a:xfrm>
                                  <a:off x="0" y="14669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9BE2F45" w14:textId="77777777" w:rsidR="008D6618" w:rsidRPr="00FC5729" w:rsidRDefault="004F1321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9006769" name="Abgerundetes Rechteck 10"/>
                              <wps:cNvSpPr/>
                              <wps:spPr>
                                <a:xfrm>
                                  <a:off x="1393604" y="254271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2B698FB" w14:textId="77777777" w:rsidR="008D6618" w:rsidRPr="00FC5729" w:rsidRDefault="004F1321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0671336" name="Abgerundetes Rechteck 10"/>
                              <wps:cNvSpPr/>
                              <wps:spPr>
                                <a:xfrm>
                                  <a:off x="1838579" y="303170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182AC47" w14:textId="77777777" w:rsidR="008D6618" w:rsidRPr="00FC5729" w:rsidRDefault="004F1321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490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2952173" name="Abgerundetes Rechteck 10"/>
                              <wps:cNvSpPr/>
                              <wps:spPr>
                                <a:xfrm>
                                  <a:off x="2532937" y="185814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70AE47C" w14:textId="77777777" w:rsidR="008D6618" w:rsidRPr="00FC5729" w:rsidRDefault="004F1321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605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7666067" name="Abgerundetes Rechteck 10"/>
                              <wps:cNvSpPr/>
                              <wps:spPr>
                                <a:xfrm>
                                  <a:off x="3056149" y="220042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339C1C7" w14:textId="77777777" w:rsidR="008D6618" w:rsidRPr="00FC5729" w:rsidRDefault="004F1321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899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6354211" name="Abgerundetes Rechteck 10"/>
                              <wps:cNvSpPr/>
                              <wps:spPr>
                                <a:xfrm>
                                  <a:off x="3550023" y="205373"/>
                                  <a:ext cx="396000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9D40D1" w14:textId="77777777" w:rsidR="008D6618" w:rsidRPr="00FC5729" w:rsidRDefault="008D6618" w:rsidP="008D6618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1010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1728791" name="Abgerundetes Rechteck 10"/>
                              <wps:cNvSpPr/>
                              <wps:spPr>
                                <a:xfrm>
                                  <a:off x="3970549" y="0"/>
                                  <a:ext cx="568960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58C1B32" w14:textId="77777777" w:rsidR="004F1321" w:rsidRPr="00FC5729" w:rsidRDefault="004F1321" w:rsidP="004F1321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945447" id="Gruppieren 39" o:spid="_x0000_s1089" style="position:absolute;margin-left:-3.8pt;margin-top:14.55pt;width:357.45pt;height:40.75pt;z-index:251692544;mso-position-horizontal-relative:text;mso-position-vertical-relative:text;mso-height-relative:margin" coordsize="45395,51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">
                      <v:roundrect id="_x0000_s1090" style="position:absolute;left:7188;top:1511;width:3550;height:214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04812060" w14:textId="77777777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v:roundrect id="_x0000_s1091" style="position:absolute;top:146;width:3549;height:214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" fillcolor="white [3212]" stroked="f" strokeweight="1pt">
                        <v:stroke joinstyle="miter"/>
                        <v:textbox inset="1mm,0,1mm,0">
                          <w:txbxContent>
                            <w:p w14:paraId="39BE2F45" w14:textId="77777777" w:rsidR="008D6618" w:rsidRPr="00FC5729" w:rsidRDefault="004F1321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092" style="position:absolute;left:13936;top:2542;width:3549;height:214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32B698FB" w14:textId="77777777" w:rsidR="008D6618" w:rsidRPr="00FC5729" w:rsidRDefault="004F1321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250</w:t>
                              </w:r>
                            </w:p>
                          </w:txbxContent>
                        </v:textbox>
                      </v:roundrect>
                      <v:roundrect id="_x0000_s1093" style="position:absolute;left:18385;top:3031;width:3550;height:214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0182AC47" w14:textId="77777777" w:rsidR="008D6618" w:rsidRPr="00FC5729" w:rsidRDefault="004F1321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490</w:t>
                              </w:r>
                            </w:p>
                          </w:txbxContent>
                        </v:textbox>
                      </v:roundrect>
                      <v:roundrect id="_x0000_s1094" style="position:absolute;left:25329;top:1858;width:3550;height:214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670AE47C" w14:textId="77777777" w:rsidR="008D6618" w:rsidRPr="00FC5729" w:rsidRDefault="004F1321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605</w:t>
                              </w:r>
                            </w:p>
                          </w:txbxContent>
                        </v:textbox>
                      </v:roundrect>
                      <v:roundrect id="_x0000_s1095" style="position:absolute;left:30561;top:2200;width:3550;height:214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3339C1C7" w14:textId="77777777" w:rsidR="008D6618" w:rsidRPr="00FC5729" w:rsidRDefault="004F1321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899</w:t>
                              </w:r>
                            </w:p>
                          </w:txbxContent>
                        </v:textbox>
                      </v:roundrect>
                      <v:roundrect id="_x0000_s1096" style="position:absolute;left:35500;top:2053;width:3960;height:214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259D40D1" w14:textId="77777777" w:rsidR="008D6618" w:rsidRPr="00FC5729" w:rsidRDefault="008D6618" w:rsidP="008D6618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1010</w:t>
                              </w:r>
                            </w:p>
                          </w:txbxContent>
                        </v:textbox>
                      </v:roundrect>
                      <v:roundrect id="_x0000_s1097" style="position:absolute;left:39705;width:5690;height:214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" fillcolor="white [3212]" stroked="f" strokeweight="1pt">
                        <v:stroke joinstyle="miter"/>
                        <v:textbox inset="1mm,0,1mm,0">
                          <w:txbxContent>
                            <w:p w14:paraId="658C1B32" w14:textId="77777777" w:rsidR="004F1321" w:rsidRPr="00FC5729" w:rsidRDefault="004F1321" w:rsidP="004F1321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1000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1A6D668D" w14:textId="77777777" w:rsidR="005A396A" w:rsidRPr="00E0758C" w:rsidRDefault="005A396A" w:rsidP="002329E7">
            <w:pPr>
              <w:pStyle w:val="Ausflltext"/>
            </w:pPr>
          </w:p>
        </w:tc>
        <w:tc>
          <w:tcPr>
            <w:tcW w:w="22" w:type="dxa"/>
            <w:vAlign w:val="bottom"/>
          </w:tcPr>
          <w:p w14:paraId="7203E94A" w14:textId="77777777" w:rsidR="005A396A" w:rsidRPr="00E0758C" w:rsidRDefault="00463F1E" w:rsidP="00105045">
            <w:pPr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12672" behindDoc="0" locked="0" layoutInCell="1" allowOverlap="1" wp14:anchorId="5E7895C8" wp14:editId="2AA5CDFF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322580</wp:posOffset>
                  </wp:positionV>
                  <wp:extent cx="222885" cy="700405"/>
                  <wp:effectExtent l="0" t="0" r="5715" b="0"/>
                  <wp:wrapNone/>
                  <wp:docPr id="1755366273" name="Grafik 1755366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40118CC" w14:textId="2A9E6E11" w:rsidR="004F1321" w:rsidRDefault="00E45637" w:rsidP="004F1321">
      <w:r w:rsidRPr="00821A3E">
        <w:rPr>
          <w:rFonts w:cs="Times New Roman (Textkörper CS)"/>
          <w:noProof/>
          <w:spacing w:val="30"/>
          <w:w w:val="103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21B9255" wp14:editId="296E897C">
                <wp:simplePos x="0" y="0"/>
                <wp:positionH relativeFrom="column">
                  <wp:posOffset>5774055</wp:posOffset>
                </wp:positionH>
                <wp:positionV relativeFrom="paragraph">
                  <wp:posOffset>-7216612</wp:posOffset>
                </wp:positionV>
                <wp:extent cx="39370" cy="39370"/>
                <wp:effectExtent l="0" t="0" r="11430" b="11430"/>
                <wp:wrapNone/>
                <wp:docPr id="1279264635" name="Oval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370" cy="393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145A3F" id="Oval 31" o:spid="_x0000_s1026" style="position:absolute;margin-left:454.65pt;margin-top:-568.25pt;width:3.1pt;height:3.1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" fillcolor="white [3212]" strokecolor="black [3213]" strokeweight=".5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821A3E">
        <w:rPr>
          <w:rFonts w:cs="Times New Roman (Textkörper CS)"/>
          <w:noProof/>
          <w:spacing w:val="30"/>
          <w:w w:val="103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6CF4F89" wp14:editId="1AF14A2F">
                <wp:simplePos x="0" y="0"/>
                <wp:positionH relativeFrom="column">
                  <wp:posOffset>5769610</wp:posOffset>
                </wp:positionH>
                <wp:positionV relativeFrom="paragraph">
                  <wp:posOffset>-6197763</wp:posOffset>
                </wp:positionV>
                <wp:extent cx="39370" cy="39370"/>
                <wp:effectExtent l="0" t="0" r="11430" b="11430"/>
                <wp:wrapNone/>
                <wp:docPr id="1998909868" name="Oval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370" cy="393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37CC02" id="Oval 31" o:spid="_x0000_s1026" style="position:absolute;margin-left:454.3pt;margin-top:-488pt;width:3.1pt;height:3.1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" strokecolor="windowText" strokeweight=".5pt">
                <v:stroke joinstyle="miter"/>
                <v:path arrowok="t"/>
                <o:lock v:ext="edit" aspectratio="t"/>
              </v:oval>
            </w:pict>
          </mc:Fallback>
        </mc:AlternateContent>
      </w:r>
    </w:p>
    <w:p w14:paraId="792112F0" w14:textId="77777777" w:rsidR="004F1321" w:rsidRPr="004F1321" w:rsidRDefault="004F1321" w:rsidP="004F1321">
      <w:pPr>
        <w:sectPr w:rsidR="004F1321" w:rsidRPr="004F1321" w:rsidSect="00C75E4D">
          <w:headerReference w:type="default" r:id="rId22"/>
          <w:footerReference w:type="default" r:id="rId23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E0758C" w:rsidRPr="00E0758C" w14:paraId="30898931" w14:textId="77777777" w:rsidTr="008D64E8">
        <w:tc>
          <w:tcPr>
            <w:tcW w:w="610" w:type="dxa"/>
          </w:tcPr>
          <w:p w14:paraId="04E0704F" w14:textId="77777777" w:rsidR="00E0758C" w:rsidRPr="00AC7674" w:rsidRDefault="00E0758C" w:rsidP="00672EEB">
            <w:pPr>
              <w:pStyle w:val="berschrift1"/>
              <w:spacing w:line="240" w:lineRule="auto"/>
            </w:pPr>
            <w:r w:rsidRPr="00AC7674">
              <w:lastRenderedPageBreak/>
              <w:t>A</w:t>
            </w:r>
          </w:p>
        </w:tc>
        <w:tc>
          <w:tcPr>
            <w:tcW w:w="8461" w:type="dxa"/>
            <w:gridSpan w:val="2"/>
          </w:tcPr>
          <w:p w14:paraId="31414890" w14:textId="15A951A8" w:rsidR="00E0758C" w:rsidRPr="00AC7674" w:rsidRDefault="00E0758C" w:rsidP="00672EEB">
            <w:pPr>
              <w:pStyle w:val="berschrift1"/>
              <w:spacing w:line="240" w:lineRule="auto"/>
            </w:pPr>
            <w:r w:rsidRPr="00AC7674">
              <w:t xml:space="preserve">Ich kann Zahlen </w:t>
            </w:r>
            <w:r w:rsidR="00FA3C81">
              <w:t>am Zahlenstrahl</w:t>
            </w:r>
            <w:r w:rsidRPr="00AC7674">
              <w:t xml:space="preserve"> lesen und darstellen</w:t>
            </w:r>
            <w:r w:rsidR="00C30485">
              <w:t>.</w:t>
            </w:r>
          </w:p>
        </w:tc>
      </w:tr>
      <w:tr w:rsidR="00E0758C" w:rsidRPr="00E0758C" w14:paraId="21BE6F49" w14:textId="77777777" w:rsidTr="008D64E8">
        <w:trPr>
          <w:trHeight w:val="170"/>
        </w:trPr>
        <w:tc>
          <w:tcPr>
            <w:tcW w:w="610" w:type="dxa"/>
          </w:tcPr>
          <w:p w14:paraId="2760DE37" w14:textId="77777777" w:rsidR="00E0758C" w:rsidRPr="00E0758C" w:rsidRDefault="00E0758C" w:rsidP="00AC7674">
            <w:pPr>
              <w:pStyle w:val="berschrift2"/>
            </w:pPr>
            <w:r w:rsidRPr="00E0758C">
              <w:t>1</w:t>
            </w:r>
          </w:p>
        </w:tc>
        <w:tc>
          <w:tcPr>
            <w:tcW w:w="8461" w:type="dxa"/>
            <w:gridSpan w:val="2"/>
          </w:tcPr>
          <w:p w14:paraId="4A39AD69" w14:textId="77777777" w:rsidR="00E0758C" w:rsidRPr="00911328" w:rsidRDefault="00E0758C" w:rsidP="00AC7674">
            <w:pPr>
              <w:pStyle w:val="berschrift2"/>
            </w:pPr>
            <w:r w:rsidRPr="003C3680">
              <w:t xml:space="preserve">Zahlen </w:t>
            </w:r>
            <w:r w:rsidR="00F63CC8" w:rsidRPr="00F63CC8">
              <w:t>an der Hunderterkette</w:t>
            </w:r>
          </w:p>
        </w:tc>
      </w:tr>
      <w:tr w:rsidR="00E0758C" w:rsidRPr="00E0758C" w14:paraId="1C7F8756" w14:textId="77777777" w:rsidTr="008D64E8">
        <w:tc>
          <w:tcPr>
            <w:tcW w:w="610" w:type="dxa"/>
          </w:tcPr>
          <w:p w14:paraId="21C00AB4" w14:textId="77777777" w:rsidR="00E0758C" w:rsidRPr="00E0758C" w:rsidRDefault="00E0758C" w:rsidP="00AC7674">
            <w:pPr>
              <w:pStyle w:val="berschrift3"/>
            </w:pPr>
            <w:r w:rsidRPr="00E0758C">
              <w:t>1.1</w:t>
            </w:r>
          </w:p>
        </w:tc>
        <w:tc>
          <w:tcPr>
            <w:tcW w:w="8461" w:type="dxa"/>
            <w:gridSpan w:val="2"/>
          </w:tcPr>
          <w:p w14:paraId="5F67644B" w14:textId="77777777" w:rsidR="00E0758C" w:rsidRPr="00911328" w:rsidRDefault="00A3606A" w:rsidP="00AC7674">
            <w:pPr>
              <w:pStyle w:val="berschrift3"/>
            </w:pPr>
            <w:r w:rsidRPr="002B391A">
              <w:rPr>
                <w:noProof/>
              </w:rPr>
              <w:drawing>
                <wp:anchor distT="0" distB="0" distL="114300" distR="114300" simplePos="0" relativeHeight="251617792" behindDoc="0" locked="0" layoutInCell="1" allowOverlap="1" wp14:anchorId="23F038EF" wp14:editId="6AD61932">
                  <wp:simplePos x="0" y="0"/>
                  <wp:positionH relativeFrom="column">
                    <wp:posOffset>3080251</wp:posOffset>
                  </wp:positionH>
                  <wp:positionV relativeFrom="paragraph">
                    <wp:posOffset>215265</wp:posOffset>
                  </wp:positionV>
                  <wp:extent cx="2275549" cy="466619"/>
                  <wp:effectExtent l="0" t="0" r="0" b="3810"/>
                  <wp:wrapNone/>
                  <wp:docPr id="385630190" name="Grafik 385630190" descr="Wie finde ich schnell eine Zahl ? Wie ist die Hunderterkette aufgebaut ?  Wie viele rote Perlen gibt es ? Wie viele blaue Perle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6E6DA50-28BF-D041-1ADD-A0DB57456A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1" descr="Wie finde ich schnell eine Zahl ? Wie ist die Hunderterkette aufgebaut ?  Wie viele rote Perlen gibt es ? Wie viele blaue Perlen">
                            <a:extLst>
                              <a:ext uri="{FF2B5EF4-FFF2-40B4-BE49-F238E27FC236}">
                                <a16:creationId xmlns:a16="http://schemas.microsoft.com/office/drawing/2014/main" id="{56E6DA50-28BF-D041-1ADD-A0DB57456A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48" b="10378"/>
                          <a:stretch/>
                        </pic:blipFill>
                        <pic:spPr bwMode="auto">
                          <a:xfrm>
                            <a:off x="0" y="0"/>
                            <a:ext cx="2275549" cy="46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3CC8" w:rsidRPr="00F63CC8">
              <w:t>Aufbau der Hunderterkette</w:t>
            </w:r>
          </w:p>
        </w:tc>
      </w:tr>
      <w:tr w:rsidR="00F63CC8" w:rsidRPr="00E0758C" w14:paraId="1361631D" w14:textId="77777777" w:rsidTr="008D64E8">
        <w:tc>
          <w:tcPr>
            <w:tcW w:w="610" w:type="dxa"/>
          </w:tcPr>
          <w:p w14:paraId="6377ABE8" w14:textId="77777777" w:rsidR="00F63CC8" w:rsidRPr="00E0758C" w:rsidRDefault="00F63CC8" w:rsidP="00F63CC8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0CCAB388" wp14:editId="26977163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10ACFEE" w14:textId="77777777" w:rsidR="00F63CC8" w:rsidRPr="00E0758C" w:rsidRDefault="00F63CC8" w:rsidP="00F63CC8">
            <w:pPr>
              <w:pStyle w:val="Nummerierung"/>
            </w:pPr>
            <w:r w:rsidRPr="00E0758C">
              <w:t>a)</w:t>
            </w:r>
          </w:p>
        </w:tc>
        <w:tc>
          <w:tcPr>
            <w:tcW w:w="8036" w:type="dxa"/>
          </w:tcPr>
          <w:p w14:paraId="16D79F7A" w14:textId="77777777" w:rsidR="00F63CC8" w:rsidRDefault="002A1096" w:rsidP="00CC730A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Was fällt euch </w:t>
            </w:r>
            <w:r w:rsidR="00CC730A">
              <w:rPr>
                <w:noProof/>
              </w:rPr>
              <w:t xml:space="preserve">an der Kette </w:t>
            </w:r>
            <w:r>
              <w:rPr>
                <w:noProof/>
              </w:rPr>
              <w:t>auf?</w:t>
            </w:r>
          </w:p>
          <w:p w14:paraId="690DBFC5" w14:textId="77777777" w:rsidR="002A1096" w:rsidRDefault="002A1096" w:rsidP="00CC730A">
            <w:pPr>
              <w:pStyle w:val="Listenabsatz"/>
              <w:rPr>
                <w:noProof/>
              </w:rPr>
            </w:pPr>
            <w:r>
              <w:rPr>
                <w:noProof/>
              </w:rPr>
              <w:t>Woran erkennt ihr, dass es 100 Perlen sind?</w:t>
            </w:r>
          </w:p>
          <w:p w14:paraId="4F82D39A" w14:textId="77777777" w:rsidR="002A1096" w:rsidRDefault="002A1096" w:rsidP="00CC730A">
            <w:pPr>
              <w:pStyle w:val="Listenabsatz"/>
              <w:rPr>
                <w:noProof/>
              </w:rPr>
            </w:pPr>
            <w:r>
              <w:rPr>
                <w:noProof/>
              </w:rPr>
              <w:t>Wie viele rote Abschnitte gibt es? Wie viele rote Perlen sind nebeneinander? Be</w:t>
            </w:r>
            <w:r w:rsidR="00F50798">
              <w:rPr>
                <w:noProof/>
              </w:rPr>
              <w:t>schreib</w:t>
            </w:r>
            <w:r w:rsidR="0041177D">
              <w:rPr>
                <w:noProof/>
              </w:rPr>
              <w:t>t</w:t>
            </w:r>
            <w:r>
              <w:rPr>
                <w:noProof/>
              </w:rPr>
              <w:t xml:space="preserve"> das Muster. </w:t>
            </w:r>
          </w:p>
          <w:p w14:paraId="68FC93CF" w14:textId="59DC9D91" w:rsidR="002A1096" w:rsidRDefault="002A1096" w:rsidP="00CC730A">
            <w:pPr>
              <w:pStyle w:val="Listenabsatz"/>
            </w:pPr>
            <w:r>
              <w:rPr>
                <w:noProof/>
              </w:rPr>
              <w:t xml:space="preserve">Wo ist die Zahl 40? Wie viele Perlen sind links von der 40? </w:t>
            </w:r>
            <w:r w:rsidR="00CC730A">
              <w:rPr>
                <w:noProof/>
              </w:rPr>
              <w:br/>
            </w:r>
            <w:r>
              <w:rPr>
                <w:noProof/>
              </w:rPr>
              <w:t>Wie viele Perlen sind rechts von der 40?</w:t>
            </w:r>
          </w:p>
          <w:p w14:paraId="3CBF5660" w14:textId="77777777" w:rsidR="00F63CC8" w:rsidRPr="00E0758C" w:rsidRDefault="00F63CC8" w:rsidP="00F63CC8"/>
        </w:tc>
      </w:tr>
      <w:tr w:rsidR="00F63CC8" w:rsidRPr="00E0758C" w14:paraId="3CD46E91" w14:textId="77777777" w:rsidTr="008D64E8">
        <w:tc>
          <w:tcPr>
            <w:tcW w:w="610" w:type="dxa"/>
          </w:tcPr>
          <w:p w14:paraId="1A2418E5" w14:textId="77777777" w:rsidR="00F63CC8" w:rsidRPr="00E0758C" w:rsidRDefault="00F63CC8" w:rsidP="00F63CC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5DBB5FF" w14:textId="77777777" w:rsidR="00F63CC8" w:rsidRPr="00E0758C" w:rsidRDefault="00F63CC8" w:rsidP="00F63CC8">
            <w:pPr>
              <w:pStyle w:val="Nummerierung"/>
            </w:pPr>
            <w:r w:rsidRPr="00E0758C">
              <w:t>b)</w:t>
            </w:r>
          </w:p>
        </w:tc>
        <w:tc>
          <w:tcPr>
            <w:tcW w:w="8036" w:type="dxa"/>
          </w:tcPr>
          <w:p w14:paraId="08E1E94E" w14:textId="77777777" w:rsidR="00F63CC8" w:rsidRPr="00FB6DC4" w:rsidRDefault="00F63CC8" w:rsidP="00A3606A">
            <w:pPr>
              <w:pStyle w:val="Listenabsatz"/>
            </w:pPr>
            <w:r>
              <w:t>In welchem Abschnitt</w:t>
            </w:r>
            <w:r w:rsidRPr="00FB6DC4">
              <w:t xml:space="preserve"> befinden sich die Zahlen 11 bis 20?</w:t>
            </w:r>
            <w:r w:rsidR="002A1096">
              <w:t xml:space="preserve"> </w:t>
            </w:r>
            <w:r w:rsidR="00A3606A">
              <w:br/>
              <w:t>Was genau ist eigentlich ein Abschnitt?</w:t>
            </w:r>
          </w:p>
          <w:p w14:paraId="5DC01DF1" w14:textId="77777777" w:rsidR="00F63CC8" w:rsidRDefault="00F63CC8" w:rsidP="00A3606A">
            <w:pPr>
              <w:pStyle w:val="Listenabsatz"/>
            </w:pPr>
            <w:r>
              <w:t>Wo befinden sich die Zahlen 80 bis</w:t>
            </w:r>
            <w:r w:rsidRPr="00FB6DC4">
              <w:t xml:space="preserve"> 89?</w:t>
            </w:r>
          </w:p>
          <w:p w14:paraId="2E4980C4" w14:textId="77777777" w:rsidR="00F63CC8" w:rsidRDefault="00F63CC8" w:rsidP="00A3606A">
            <w:pPr>
              <w:pStyle w:val="Listenabsatz"/>
            </w:pPr>
            <w:r>
              <w:t>Welche Zahlen befinden sich im fünften Abschnitt?</w:t>
            </w:r>
            <w:r w:rsidR="002A1096">
              <w:rPr>
                <w:noProof/>
                <w:lang w:eastAsia="de-DE"/>
              </w:rPr>
              <w:t xml:space="preserve"> </w:t>
            </w:r>
          </w:p>
          <w:p w14:paraId="54DDAD5A" w14:textId="77777777" w:rsidR="002A1096" w:rsidRDefault="002A1096" w:rsidP="00A3606A">
            <w:pPr>
              <w:pStyle w:val="Listenabsatz"/>
            </w:pPr>
            <w:r>
              <w:t xml:space="preserve">Wo sind die Zahlen 0, 1, 15 und 21? </w:t>
            </w:r>
          </w:p>
          <w:p w14:paraId="575040D7" w14:textId="77777777" w:rsidR="00F63CC8" w:rsidRPr="00E0758C" w:rsidRDefault="00F63CC8" w:rsidP="00F63CC8"/>
        </w:tc>
      </w:tr>
      <w:tr w:rsidR="00F63CC8" w:rsidRPr="00E0758C" w14:paraId="1908B3E3" w14:textId="77777777" w:rsidTr="008D64E8">
        <w:tc>
          <w:tcPr>
            <w:tcW w:w="610" w:type="dxa"/>
          </w:tcPr>
          <w:p w14:paraId="3CA2912F" w14:textId="7A773484" w:rsidR="00F63CC8" w:rsidRPr="00E0758C" w:rsidRDefault="00F63CC8" w:rsidP="00F63CC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3A8901D" w14:textId="77777777" w:rsidR="00F63CC8" w:rsidRPr="00E0758C" w:rsidRDefault="00F63CC8" w:rsidP="00F63CC8">
            <w:pPr>
              <w:pStyle w:val="Nummerierung"/>
            </w:pPr>
            <w:r w:rsidRPr="00E0758C">
              <w:t>c)</w:t>
            </w:r>
          </w:p>
        </w:tc>
        <w:tc>
          <w:tcPr>
            <w:tcW w:w="8036" w:type="dxa"/>
          </w:tcPr>
          <w:p w14:paraId="34AD92C9" w14:textId="77777777" w:rsidR="00A3606A" w:rsidRPr="00A3606A" w:rsidRDefault="00A3606A" w:rsidP="00A3606A">
            <w:pPr>
              <w:pStyle w:val="Listenabsatz"/>
            </w:pPr>
            <w:r w:rsidRPr="00A3606A">
              <w:t>Warum werden die Zahlen zwischen die Perlen gesteckt?</w:t>
            </w:r>
          </w:p>
          <w:p w14:paraId="01E4F23B" w14:textId="77777777" w:rsidR="00F63CC8" w:rsidRPr="00FB6DC4" w:rsidRDefault="00F63CC8" w:rsidP="00A3606A">
            <w:pPr>
              <w:pStyle w:val="Listenabsatz"/>
            </w:pPr>
            <w:r w:rsidRPr="00FB6DC4">
              <w:t>Steck</w:t>
            </w:r>
            <w:r w:rsidR="00F50798">
              <w:t>e</w:t>
            </w:r>
            <w:r w:rsidRPr="00FB6DC4">
              <w:t xml:space="preserve"> die Zahlenkarten an die richtige Stelle.</w:t>
            </w:r>
          </w:p>
          <w:p w14:paraId="472D604E" w14:textId="77777777" w:rsidR="00F63CC8" w:rsidRDefault="00F63CC8" w:rsidP="00A3606A">
            <w:pPr>
              <w:pStyle w:val="Listenabsatz"/>
            </w:pPr>
            <w:r>
              <w:t>Beschreib</w:t>
            </w:r>
            <w:r w:rsidR="00F50798">
              <w:t>e</w:t>
            </w:r>
            <w:r>
              <w:t xml:space="preserve">, wie </w:t>
            </w:r>
            <w:r w:rsidR="00F50798">
              <w:t xml:space="preserve">du </w:t>
            </w:r>
            <w:r>
              <w:t>vorgeh</w:t>
            </w:r>
            <w:r w:rsidR="00F50798">
              <w:t>s</w:t>
            </w:r>
            <w:r>
              <w:t>t.</w:t>
            </w:r>
            <w:r w:rsidR="002A1096">
              <w:t xml:space="preserve"> </w:t>
            </w:r>
          </w:p>
          <w:p w14:paraId="32D463E2" w14:textId="77777777" w:rsidR="00F63CC8" w:rsidRPr="00E0758C" w:rsidRDefault="00F63CC8" w:rsidP="00F63CC8"/>
        </w:tc>
      </w:tr>
      <w:tr w:rsidR="00BE1EF5" w14:paraId="72549BC3" w14:textId="77777777" w:rsidTr="008D64E8">
        <w:tc>
          <w:tcPr>
            <w:tcW w:w="610" w:type="dxa"/>
          </w:tcPr>
          <w:p w14:paraId="7DE9DCAF" w14:textId="77777777" w:rsidR="00BE1EF5" w:rsidRPr="00230A99" w:rsidRDefault="00BE1EF5" w:rsidP="00146F2A">
            <w:pPr>
              <w:pStyle w:val="berschrift3"/>
            </w:pPr>
            <w:r w:rsidRPr="00230A99">
              <w:t>1.2</w:t>
            </w:r>
          </w:p>
        </w:tc>
        <w:tc>
          <w:tcPr>
            <w:tcW w:w="8461" w:type="dxa"/>
            <w:gridSpan w:val="2"/>
          </w:tcPr>
          <w:p w14:paraId="0FC421E2" w14:textId="77777777" w:rsidR="00BE1EF5" w:rsidRPr="00230A99" w:rsidRDefault="00F63CC8" w:rsidP="00146F2A">
            <w:pPr>
              <w:pStyle w:val="berschrift3"/>
            </w:pPr>
            <w:r>
              <w:t>Zahlen eintragen</w:t>
            </w:r>
          </w:p>
        </w:tc>
      </w:tr>
      <w:tr w:rsidR="00F63CC8" w14:paraId="608866B0" w14:textId="77777777" w:rsidTr="008D64E8">
        <w:tc>
          <w:tcPr>
            <w:tcW w:w="610" w:type="dxa"/>
          </w:tcPr>
          <w:p w14:paraId="32E87EAD" w14:textId="77777777" w:rsidR="00F63CC8" w:rsidRDefault="00F63CC8" w:rsidP="00F63CC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C508FD6" w14:textId="77777777" w:rsidR="00F63CC8" w:rsidRPr="00230A99" w:rsidRDefault="00F63CC8" w:rsidP="00F63CC8">
            <w:pPr>
              <w:pStyle w:val="Nummerierung"/>
            </w:pPr>
            <w:r w:rsidRPr="00230A99">
              <w:t>a)</w:t>
            </w:r>
          </w:p>
        </w:tc>
        <w:tc>
          <w:tcPr>
            <w:tcW w:w="8036" w:type="dxa"/>
          </w:tcPr>
          <w:p w14:paraId="59AAC82D" w14:textId="77777777" w:rsidR="00F63CC8" w:rsidRDefault="00F63CC8" w:rsidP="002329E7">
            <w:pPr>
              <w:pStyle w:val="Ausflltext"/>
            </w:pPr>
            <w:r w:rsidRPr="005A396A">
              <w:t>Trage die passenden Zahlen ein.</w:t>
            </w:r>
          </w:p>
          <w:p w14:paraId="07CE5279" w14:textId="77777777" w:rsidR="004E349C" w:rsidRDefault="002745E0" w:rsidP="004E349C">
            <w:pPr>
              <w:pStyle w:val="Ausflltext"/>
              <w:tabs>
                <w:tab w:val="left" w:pos="2211"/>
              </w:tabs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664" behindDoc="0" locked="0" layoutInCell="1" allowOverlap="1" wp14:anchorId="64B5C795" wp14:editId="316C9648">
                      <wp:simplePos x="0" y="0"/>
                      <wp:positionH relativeFrom="column">
                        <wp:posOffset>3350260</wp:posOffset>
                      </wp:positionH>
                      <wp:positionV relativeFrom="paragraph">
                        <wp:posOffset>79375</wp:posOffset>
                      </wp:positionV>
                      <wp:extent cx="359410" cy="359410"/>
                      <wp:effectExtent l="0" t="0" r="8890" b="8890"/>
                      <wp:wrapNone/>
                      <wp:docPr id="175802162" name="Gruppieren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410" cy="359410"/>
                                <a:chOff x="-148009" y="-604520"/>
                                <a:chExt cx="360561" cy="360245"/>
                              </a:xfrm>
                            </wpg:grpSpPr>
                            <wps:wsp>
                              <wps:cNvPr id="789336396" name="Abgerundetes Rechteck 10"/>
                              <wps:cNvSpPr/>
                              <wps:spPr>
                                <a:xfrm>
                                  <a:off x="-148009" y="-460519"/>
                                  <a:ext cx="360561" cy="21624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C0B8280" w14:textId="77777777" w:rsidR="004E349C" w:rsidRPr="00E12477" w:rsidRDefault="004E349C" w:rsidP="004E349C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1061468" name="Gerade Verbindung 29"/>
                              <wps:cNvCnPr/>
                              <wps:spPr>
                                <a:xfrm>
                                  <a:off x="42057" y="-604520"/>
                                  <a:ext cx="0" cy="144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B5C795" id="Gruppieren 30" o:spid="_x0000_s1098" style="position:absolute;margin-left:263.8pt;margin-top:6.25pt;width:28.3pt;height:28.3pt;z-index:251697664;mso-position-horizontal-relative:text;mso-position-vertical-relative:text;mso-width-relative:margin;mso-height-relative:margin" coordorigin="-1480,-6045" coordsize="3605,36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">
                      <v:roundrect id="_x0000_s1099" style="position:absolute;left:-148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4C0B8280" w14:textId="77777777" w:rsidR="004E349C" w:rsidRPr="00E12477" w:rsidRDefault="004E349C" w:rsidP="004E349C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oundrect>
                      <v:line id="Gerade Verbindung 29" o:spid="_x0000_s1100" style="position:absolute;visibility:visible;mso-wrap-style:square" from="420,-6045" to="420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" strokecolor="black [3213]">
                        <v:stroke joinstyle="miter"/>
                      </v:line>
                    </v:group>
                  </w:pict>
                </mc:Fallback>
              </mc:AlternateContent>
            </w:r>
            <w:r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74421A9A" wp14:editId="2D870F53">
                      <wp:simplePos x="0" y="0"/>
                      <wp:positionH relativeFrom="column">
                        <wp:posOffset>5071745</wp:posOffset>
                      </wp:positionH>
                      <wp:positionV relativeFrom="paragraph">
                        <wp:posOffset>120015</wp:posOffset>
                      </wp:positionV>
                      <wp:extent cx="39370" cy="39370"/>
                      <wp:effectExtent l="0" t="0" r="11430" b="11430"/>
                      <wp:wrapNone/>
                      <wp:docPr id="54398618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60E55A" id="Oval 31" o:spid="_x0000_s1026" style="position:absolute;margin-left:399.35pt;margin-top:9.45pt;width:3.1pt;height:3.1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" fillcolor="white [3212]" strokecolor="black [3213]" strokeweight=".5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592" behindDoc="0" locked="0" layoutInCell="1" allowOverlap="1" wp14:anchorId="4A69D224" wp14:editId="64547379">
                      <wp:simplePos x="0" y="0"/>
                      <wp:positionH relativeFrom="column">
                        <wp:posOffset>4827560</wp:posOffset>
                      </wp:positionH>
                      <wp:positionV relativeFrom="paragraph">
                        <wp:posOffset>83185</wp:posOffset>
                      </wp:positionV>
                      <wp:extent cx="359410" cy="356870"/>
                      <wp:effectExtent l="0" t="0" r="8890" b="11430"/>
                      <wp:wrapNone/>
                      <wp:docPr id="1617330559" name="Gruppieren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410" cy="356870"/>
                                <a:chOff x="-302391" y="-604520"/>
                                <a:chExt cx="360561" cy="358535"/>
                              </a:xfrm>
                            </wpg:grpSpPr>
                            <wps:wsp>
                              <wps:cNvPr id="1778534977" name="Abgerundetes Rechteck 10"/>
                              <wps:cNvSpPr/>
                              <wps:spPr>
                                <a:xfrm>
                                  <a:off x="-302391" y="-462229"/>
                                  <a:ext cx="360561" cy="21624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B261BCC" w14:textId="77777777" w:rsidR="004E349C" w:rsidRPr="00052B48" w:rsidRDefault="004E349C" w:rsidP="004E349C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052B48">
                                      <w:rPr>
                                        <w:sz w:val="21"/>
                                        <w:szCs w:val="21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4317197" name="Gerade Verbindung 29"/>
                              <wps:cNvCnPr/>
                              <wps:spPr>
                                <a:xfrm>
                                  <a:off x="37944" y="-604520"/>
                                  <a:ext cx="0" cy="144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69D224" id="_x0000_s1101" style="position:absolute;margin-left:380.1pt;margin-top:6.55pt;width:28.3pt;height:28.1pt;z-index:251694592;mso-position-horizontal-relative:text;mso-position-vertical-relative:text;mso-width-relative:margin;mso-height-relative:margin" coordorigin="-3023,-6045" coordsize="3605,35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">
                      <v:roundrect id="_x0000_s1102" style="position:absolute;left:-3023;top:-4622;width:3604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6B261BCC" w14:textId="77777777" w:rsidR="004E349C" w:rsidRPr="00052B48" w:rsidRDefault="004E349C" w:rsidP="004E349C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52B48">
                                <w:rPr>
                                  <w:sz w:val="21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v:line id="Gerade Verbindung 29" o:spid="_x0000_s1103" style="position:absolute;visibility:visible;mso-wrap-style:square" from="379,-6045" to="379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" strokecolor="black [3213]">
                        <v:stroke joinstyle="miter"/>
                      </v:line>
                    </v:group>
                  </w:pict>
                </mc:Fallback>
              </mc:AlternateContent>
            </w:r>
            <w:r w:rsidR="004E34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688" behindDoc="0" locked="0" layoutInCell="1" allowOverlap="1" wp14:anchorId="62860122" wp14:editId="2DCE2418">
                      <wp:simplePos x="0" y="0"/>
                      <wp:positionH relativeFrom="column">
                        <wp:posOffset>4271523</wp:posOffset>
                      </wp:positionH>
                      <wp:positionV relativeFrom="paragraph">
                        <wp:posOffset>80835</wp:posOffset>
                      </wp:positionV>
                      <wp:extent cx="359410" cy="359410"/>
                      <wp:effectExtent l="0" t="0" r="8890" b="8890"/>
                      <wp:wrapNone/>
                      <wp:docPr id="1347911887" name="Gruppieren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410" cy="359410"/>
                                <a:chOff x="-148009" y="-604520"/>
                                <a:chExt cx="360561" cy="360245"/>
                              </a:xfrm>
                            </wpg:grpSpPr>
                            <wps:wsp>
                              <wps:cNvPr id="1380707622" name="Abgerundetes Rechteck 10"/>
                              <wps:cNvSpPr/>
                              <wps:spPr>
                                <a:xfrm>
                                  <a:off x="-148009" y="-460519"/>
                                  <a:ext cx="360561" cy="21624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8761730" w14:textId="77777777" w:rsidR="004E349C" w:rsidRPr="00E12477" w:rsidRDefault="004E349C" w:rsidP="004E349C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6198096" name="Gerade Verbindung 29"/>
                              <wps:cNvCnPr/>
                              <wps:spPr>
                                <a:xfrm>
                                  <a:off x="37944" y="-604520"/>
                                  <a:ext cx="0" cy="144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860122" id="_x0000_s1104" style="position:absolute;margin-left:336.35pt;margin-top:6.35pt;width:28.3pt;height:28.3pt;z-index:251698688;mso-position-horizontal-relative:text;mso-position-vertical-relative:text;mso-width-relative:margin;mso-height-relative:margin" coordorigin="-1480,-6045" coordsize="3605,36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">
                      <v:roundrect id="_x0000_s1105" style="position:absolute;left:-148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58761730" w14:textId="77777777" w:rsidR="004E349C" w:rsidRPr="00E12477" w:rsidRDefault="004E349C" w:rsidP="004E349C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oundrect>
                      <v:line id="Gerade Verbindung 29" o:spid="_x0000_s1106" style="position:absolute;visibility:visible;mso-wrap-style:square" from="379,-6045" to="379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" strokecolor="black [3213]">
                        <v:stroke joinstyle="miter"/>
                      </v:line>
                    </v:group>
                  </w:pict>
                </mc:Fallback>
              </mc:AlternateContent>
            </w:r>
            <w:r w:rsidR="004E34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568" behindDoc="0" locked="0" layoutInCell="1" allowOverlap="1" wp14:anchorId="27EE0922" wp14:editId="3A763823">
                      <wp:simplePos x="0" y="0"/>
                      <wp:positionH relativeFrom="column">
                        <wp:posOffset>2450360</wp:posOffset>
                      </wp:positionH>
                      <wp:positionV relativeFrom="paragraph">
                        <wp:posOffset>83820</wp:posOffset>
                      </wp:positionV>
                      <wp:extent cx="359410" cy="358775"/>
                      <wp:effectExtent l="0" t="0" r="8890" b="9525"/>
                      <wp:wrapNone/>
                      <wp:docPr id="513807857" name="Gruppieren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410" cy="358775"/>
                                <a:chOff x="-181121" y="-604685"/>
                                <a:chExt cx="360993" cy="360244"/>
                              </a:xfrm>
                            </wpg:grpSpPr>
                            <wps:wsp>
                              <wps:cNvPr id="477431352" name="Abgerundetes Rechteck 10"/>
                              <wps:cNvSpPr/>
                              <wps:spPr>
                                <a:xfrm>
                                  <a:off x="-181121" y="-460685"/>
                                  <a:ext cx="360993" cy="21624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B497A36" w14:textId="77777777" w:rsidR="004E349C" w:rsidRPr="004E349C" w:rsidRDefault="004E349C" w:rsidP="004E349C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4E349C">
                                      <w:rPr>
                                        <w:sz w:val="21"/>
                                        <w:szCs w:val="21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3138649" name="Gerade Verbindung 29"/>
                              <wps:cNvCnPr/>
                              <wps:spPr>
                                <a:xfrm>
                                  <a:off x="1189" y="-604685"/>
                                  <a:ext cx="0" cy="144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EE0922" id="_x0000_s1107" style="position:absolute;margin-left:192.95pt;margin-top:6.6pt;width:28.3pt;height:28.25pt;z-index:251693568;mso-position-horizontal-relative:text;mso-position-vertical-relative:text;mso-width-relative:margin;mso-height-relative:margin" coordorigin="-1811,-6046" coordsize="3609,36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">
                      <v:roundrect id="_x0000_s1108" style="position:absolute;left:-1811;top:-4606;width:3609;height:216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3B497A36" w14:textId="77777777" w:rsidR="004E349C" w:rsidRPr="004E349C" w:rsidRDefault="004E349C" w:rsidP="004E349C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4E349C">
                                <w:rPr>
                                  <w:sz w:val="21"/>
                                  <w:szCs w:val="21"/>
                                </w:rPr>
                                <w:t>50</w:t>
                              </w:r>
                            </w:p>
                          </w:txbxContent>
                        </v:textbox>
                      </v:roundrect>
                      <v:line id="Gerade Verbindung 29" o:spid="_x0000_s1109" style="position:absolute;visibility:visible;mso-wrap-style:square" from="11,-6046" to="11,-4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" strokecolor="black [3213]">
                        <v:stroke joinstyle="miter"/>
                      </v:line>
                    </v:group>
                  </w:pict>
                </mc:Fallback>
              </mc:AlternateContent>
            </w:r>
            <w:r w:rsidR="004E34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640" behindDoc="0" locked="0" layoutInCell="1" allowOverlap="1" wp14:anchorId="6446700E" wp14:editId="7FE5E419">
                      <wp:simplePos x="0" y="0"/>
                      <wp:positionH relativeFrom="column">
                        <wp:posOffset>1881583</wp:posOffset>
                      </wp:positionH>
                      <wp:positionV relativeFrom="paragraph">
                        <wp:posOffset>81915</wp:posOffset>
                      </wp:positionV>
                      <wp:extent cx="359410" cy="359410"/>
                      <wp:effectExtent l="0" t="0" r="8890" b="8890"/>
                      <wp:wrapNone/>
                      <wp:docPr id="609124033" name="Gruppieren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410" cy="359410"/>
                                <a:chOff x="-148009" y="-604520"/>
                                <a:chExt cx="360561" cy="360245"/>
                              </a:xfrm>
                            </wpg:grpSpPr>
                            <wps:wsp>
                              <wps:cNvPr id="64495398" name="Abgerundetes Rechteck 10"/>
                              <wps:cNvSpPr/>
                              <wps:spPr>
                                <a:xfrm>
                                  <a:off x="-148009" y="-460519"/>
                                  <a:ext cx="360561" cy="21624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DA7A3AB" w14:textId="77777777" w:rsidR="004E349C" w:rsidRPr="00E12477" w:rsidRDefault="004E349C" w:rsidP="004E349C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5908501" name="Gerade Verbindung 29"/>
                              <wps:cNvCnPr/>
                              <wps:spPr>
                                <a:xfrm>
                                  <a:off x="37944" y="-604520"/>
                                  <a:ext cx="0" cy="144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46700E" id="_x0000_s1110" style="position:absolute;margin-left:148.15pt;margin-top:6.45pt;width:28.3pt;height:28.3pt;z-index:251696640;mso-position-horizontal-relative:text;mso-position-vertical-relative:text;mso-width-relative:margin;mso-height-relative:margin" coordorigin="-1480,-6045" coordsize="3605,36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">
                      <v:roundrect id="_x0000_s1111" style="position:absolute;left:-148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5DA7A3AB" w14:textId="77777777" w:rsidR="004E349C" w:rsidRPr="00E12477" w:rsidRDefault="004E349C" w:rsidP="004E349C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oundrect>
                      <v:line id="Gerade Verbindung 29" o:spid="_x0000_s1112" style="position:absolute;visibility:visible;mso-wrap-style:square" from="379,-6045" to="379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" strokecolor="black [3213]">
                        <v:stroke joinstyle="miter"/>
                      </v:line>
                    </v:group>
                  </w:pict>
                </mc:Fallback>
              </mc:AlternateContent>
            </w:r>
            <w:r w:rsidR="004E34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616" behindDoc="0" locked="0" layoutInCell="1" allowOverlap="1" wp14:anchorId="74A1E318" wp14:editId="16DEE438">
                      <wp:simplePos x="0" y="0"/>
                      <wp:positionH relativeFrom="column">
                        <wp:posOffset>1123200</wp:posOffset>
                      </wp:positionH>
                      <wp:positionV relativeFrom="paragraph">
                        <wp:posOffset>79200</wp:posOffset>
                      </wp:positionV>
                      <wp:extent cx="359410" cy="359410"/>
                      <wp:effectExtent l="0" t="0" r="8890" b="8890"/>
                      <wp:wrapNone/>
                      <wp:docPr id="741027971" name="Gruppieren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410" cy="359410"/>
                                <a:chOff x="-148009" y="-604520"/>
                                <a:chExt cx="360561" cy="360245"/>
                              </a:xfrm>
                            </wpg:grpSpPr>
                            <wps:wsp>
                              <wps:cNvPr id="1244964240" name="Abgerundetes Rechteck 10"/>
                              <wps:cNvSpPr/>
                              <wps:spPr>
                                <a:xfrm>
                                  <a:off x="-148009" y="-460519"/>
                                  <a:ext cx="360561" cy="21624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91A27E4" w14:textId="77777777" w:rsidR="004E349C" w:rsidRPr="00E12477" w:rsidRDefault="004E349C" w:rsidP="004E349C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0261142" name="Gerade Verbindung 29"/>
                              <wps:cNvCnPr/>
                              <wps:spPr>
                                <a:xfrm>
                                  <a:off x="37944" y="-604520"/>
                                  <a:ext cx="0" cy="144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A1E318" id="_x0000_s1113" style="position:absolute;margin-left:88.45pt;margin-top:6.25pt;width:28.3pt;height:28.3pt;z-index:251695616;mso-position-horizontal-relative:text;mso-position-vertical-relative:text;mso-width-relative:margin;mso-height-relative:margin" coordorigin="-1480,-6045" coordsize="3605,36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">
                      <v:roundrect id="_x0000_s1114" style="position:absolute;left:-148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191A27E4" w14:textId="77777777" w:rsidR="004E349C" w:rsidRPr="00E12477" w:rsidRDefault="004E349C" w:rsidP="004E349C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oundrect>
                      <v:line id="Gerade Verbindung 29" o:spid="_x0000_s1115" style="position:absolute;visibility:visible;mso-wrap-style:square" from="379,-6045" to="379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" strokecolor="black [3213]">
                        <v:stroke joinstyle="miter"/>
                      </v:line>
                    </v:group>
                  </w:pict>
                </mc:Fallback>
              </mc:AlternateContent>
            </w:r>
            <w:r w:rsidR="004E34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9712" behindDoc="0" locked="0" layoutInCell="1" allowOverlap="1" wp14:anchorId="5860462D" wp14:editId="584B81B0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85725</wp:posOffset>
                      </wp:positionV>
                      <wp:extent cx="265262" cy="358775"/>
                      <wp:effectExtent l="0" t="0" r="14605" b="9525"/>
                      <wp:wrapNone/>
                      <wp:docPr id="790323635" name="Gruppieren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262" cy="358775"/>
                                <a:chOff x="-86558" y="-604685"/>
                                <a:chExt cx="266430" cy="360244"/>
                              </a:xfrm>
                            </wpg:grpSpPr>
                            <wps:wsp>
                              <wps:cNvPr id="1386789126" name="Abgerundetes Rechteck 10"/>
                              <wps:cNvSpPr/>
                              <wps:spPr>
                                <a:xfrm>
                                  <a:off x="-86558" y="-460685"/>
                                  <a:ext cx="266430" cy="21624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1C50BB5" w14:textId="77777777" w:rsidR="004E349C" w:rsidRPr="00052B48" w:rsidRDefault="004E349C" w:rsidP="004E349C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052B48">
                                      <w:rPr>
                                        <w:sz w:val="21"/>
                                        <w:szCs w:val="21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1136726" name="Gerade Verbindung 29"/>
                              <wps:cNvCnPr/>
                              <wps:spPr>
                                <a:xfrm>
                                  <a:off x="1189" y="-604685"/>
                                  <a:ext cx="0" cy="144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60462D" id="_x0000_s1116" style="position:absolute;margin-left:.3pt;margin-top:6.75pt;width:20.9pt;height:28.25pt;z-index:251699712;mso-position-horizontal-relative:text;mso-position-vertical-relative:text;mso-width-relative:margin;mso-height-relative:margin" coordorigin="-865,-6046" coordsize="2664,36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">
                      <v:roundrect id="_x0000_s1117" style="position:absolute;left:-865;top:-4606;width:2663;height:216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" fillcolor="white [3212]" strokecolor="black [3213]" strokeweight="1pt">
                        <v:stroke joinstyle="miter"/>
                        <v:textbox inset="1mm,0,1mm,0">
                          <w:txbxContent>
                            <w:p w14:paraId="11C50BB5" w14:textId="77777777" w:rsidR="004E349C" w:rsidRPr="00052B48" w:rsidRDefault="004E349C" w:rsidP="004E349C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52B48">
                                <w:rPr>
                                  <w:sz w:val="21"/>
                                  <w:szCs w:val="21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line id="Gerade Verbindung 29" o:spid="_x0000_s1118" style="position:absolute;visibility:visible;mso-wrap-style:square" from="11,-6046" to="11,-4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" strokecolor="black [3213]">
                        <v:stroke joinstyle="miter"/>
                      </v:line>
                    </v:group>
                  </w:pict>
                </mc:Fallback>
              </mc:AlternateContent>
            </w:r>
            <w:r w:rsidR="004E349C">
              <w:t xml:space="preserve">   </w: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9FBE89B" wp14:editId="20172CF2">
                      <wp:extent cx="39600" cy="39600"/>
                      <wp:effectExtent l="0" t="0" r="11430" b="11430"/>
                      <wp:docPr id="178642514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E560A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4240C74" wp14:editId="65FE99BD">
                      <wp:extent cx="39600" cy="39600"/>
                      <wp:effectExtent l="0" t="0" r="11430" b="11430"/>
                      <wp:docPr id="17902975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16447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35CD6D0" wp14:editId="4BA9E86A">
                      <wp:extent cx="39600" cy="39600"/>
                      <wp:effectExtent l="0" t="0" r="11430" b="11430"/>
                      <wp:docPr id="71675989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21CD8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461847" wp14:editId="2C1E399B">
                      <wp:extent cx="39600" cy="39600"/>
                      <wp:effectExtent l="0" t="0" r="11430" b="11430"/>
                      <wp:docPr id="42105542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C3786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94B2AC" wp14:editId="49972F46">
                      <wp:extent cx="39600" cy="39600"/>
                      <wp:effectExtent l="0" t="0" r="11430" b="11430"/>
                      <wp:docPr id="14579251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450D9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FD7283" wp14:editId="611EDC83">
                      <wp:extent cx="39600" cy="39600"/>
                      <wp:effectExtent l="0" t="0" r="11430" b="11430"/>
                      <wp:docPr id="42138563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74A24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7FE6E05" wp14:editId="76CFAD40">
                      <wp:extent cx="39600" cy="39600"/>
                      <wp:effectExtent l="0" t="0" r="11430" b="11430"/>
                      <wp:docPr id="16787884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88C7B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8365E9F" wp14:editId="78D8C2AA">
                      <wp:extent cx="39600" cy="39600"/>
                      <wp:effectExtent l="0" t="0" r="11430" b="11430"/>
                      <wp:docPr id="162050258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CA630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EB0E9D9" wp14:editId="5407E77F">
                      <wp:extent cx="39600" cy="39600"/>
                      <wp:effectExtent l="0" t="0" r="11430" b="11430"/>
                      <wp:docPr id="18728356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08F07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E48DFC8" wp14:editId="5CBDE408">
                      <wp:extent cx="39600" cy="39600"/>
                      <wp:effectExtent l="0" t="0" r="11430" b="11430"/>
                      <wp:docPr id="21296543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B0CEB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BE1E1B7" wp14:editId="239D2F61">
                      <wp:extent cx="39600" cy="39600"/>
                      <wp:effectExtent l="0" t="0" r="11430" b="11430"/>
                      <wp:docPr id="28559683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66F2E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02F667E" wp14:editId="157BC9D7">
                      <wp:extent cx="39600" cy="39600"/>
                      <wp:effectExtent l="0" t="0" r="11430" b="11430"/>
                      <wp:docPr id="15749455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86210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8FAFD52" wp14:editId="5FD4FFD0">
                      <wp:extent cx="39600" cy="39600"/>
                      <wp:effectExtent l="0" t="0" r="11430" b="11430"/>
                      <wp:docPr id="170715445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1690F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966C447" wp14:editId="468498FB">
                      <wp:extent cx="39600" cy="39600"/>
                      <wp:effectExtent l="0" t="0" r="11430" b="11430"/>
                      <wp:docPr id="123444269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533DC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7EDB012" wp14:editId="2488890B">
                      <wp:extent cx="39600" cy="39600"/>
                      <wp:effectExtent l="0" t="0" r="11430" b="11430"/>
                      <wp:docPr id="60221462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787D0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4FE310E" wp14:editId="46ACB98E">
                      <wp:extent cx="39600" cy="39600"/>
                      <wp:effectExtent l="0" t="0" r="11430" b="11430"/>
                      <wp:docPr id="159687674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59B34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5763C3" wp14:editId="129B0E41">
                      <wp:extent cx="39600" cy="39600"/>
                      <wp:effectExtent l="0" t="0" r="11430" b="11430"/>
                      <wp:docPr id="55435179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E84D7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17E81FE" wp14:editId="4D4DD7D2">
                      <wp:extent cx="39600" cy="39600"/>
                      <wp:effectExtent l="0" t="0" r="11430" b="11430"/>
                      <wp:docPr id="31424402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0A9B2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E5D785E" wp14:editId="22DF8943">
                      <wp:extent cx="39600" cy="39600"/>
                      <wp:effectExtent l="0" t="0" r="11430" b="11430"/>
                      <wp:docPr id="123771572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30B90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4A1A461" wp14:editId="782C23A8">
                      <wp:extent cx="39600" cy="39600"/>
                      <wp:effectExtent l="0" t="0" r="11430" b="11430"/>
                      <wp:docPr id="47152161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0A575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60DEFD" wp14:editId="2F576C99">
                      <wp:extent cx="39600" cy="39600"/>
                      <wp:effectExtent l="0" t="0" r="11430" b="11430"/>
                      <wp:docPr id="110366645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58A5B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EDF782" wp14:editId="0F3D0C79">
                      <wp:extent cx="39600" cy="39600"/>
                      <wp:effectExtent l="0" t="0" r="11430" b="11430"/>
                      <wp:docPr id="129078418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341C5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414340E" wp14:editId="061DDC79">
                      <wp:extent cx="39600" cy="39600"/>
                      <wp:effectExtent l="0" t="0" r="11430" b="11430"/>
                      <wp:docPr id="5188737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9EFEB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29FCA33" wp14:editId="071CE1DE">
                      <wp:extent cx="39600" cy="39600"/>
                      <wp:effectExtent l="0" t="0" r="11430" b="11430"/>
                      <wp:docPr id="2865767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75CFC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A11C53B" wp14:editId="16C8627F">
                      <wp:extent cx="39600" cy="39600"/>
                      <wp:effectExtent l="0" t="0" r="11430" b="11430"/>
                      <wp:docPr id="112766262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B99CA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0775192" wp14:editId="1C8100B1">
                      <wp:extent cx="39600" cy="39600"/>
                      <wp:effectExtent l="0" t="0" r="11430" b="11430"/>
                      <wp:docPr id="176380743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6EA58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C04580D" wp14:editId="6DB2A4B7">
                      <wp:extent cx="39600" cy="39600"/>
                      <wp:effectExtent l="0" t="0" r="11430" b="11430"/>
                      <wp:docPr id="24735349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3EFE3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965F0F2" wp14:editId="56D9667A">
                      <wp:extent cx="39600" cy="39600"/>
                      <wp:effectExtent l="0" t="0" r="11430" b="11430"/>
                      <wp:docPr id="18028255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15A56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D3D4C2E" wp14:editId="63A07632">
                      <wp:extent cx="39600" cy="39600"/>
                      <wp:effectExtent l="0" t="0" r="11430" b="11430"/>
                      <wp:docPr id="19254612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C2FB7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DE3552D" wp14:editId="3547603D">
                      <wp:extent cx="39600" cy="39600"/>
                      <wp:effectExtent l="0" t="0" r="11430" b="11430"/>
                      <wp:docPr id="8374714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25D2B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E43C32E" wp14:editId="58A365F8">
                      <wp:extent cx="39600" cy="39600"/>
                      <wp:effectExtent l="0" t="0" r="11430" b="11430"/>
                      <wp:docPr id="4365367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43B53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F8BC605" wp14:editId="00386904">
                      <wp:extent cx="39600" cy="39600"/>
                      <wp:effectExtent l="0" t="0" r="11430" b="11430"/>
                      <wp:docPr id="77941156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F348A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F215E9A" wp14:editId="0E36EA81">
                      <wp:extent cx="39600" cy="39600"/>
                      <wp:effectExtent l="0" t="0" r="11430" b="11430"/>
                      <wp:docPr id="21112902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2B90B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CF0D51" wp14:editId="013EC024">
                      <wp:extent cx="39600" cy="39600"/>
                      <wp:effectExtent l="0" t="0" r="11430" b="11430"/>
                      <wp:docPr id="53156199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7366C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F5DD75A" wp14:editId="2E1B9354">
                      <wp:extent cx="39600" cy="39600"/>
                      <wp:effectExtent l="0" t="0" r="11430" b="11430"/>
                      <wp:docPr id="88794025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8A59F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2EFD794" wp14:editId="762E2F57">
                      <wp:extent cx="39600" cy="39600"/>
                      <wp:effectExtent l="0" t="0" r="11430" b="11430"/>
                      <wp:docPr id="19105237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37E23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4DB1011" wp14:editId="430458EE">
                      <wp:extent cx="39600" cy="39600"/>
                      <wp:effectExtent l="0" t="0" r="11430" b="11430"/>
                      <wp:docPr id="149689577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B6F4A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8D48CDD" wp14:editId="2D2CAB11">
                      <wp:extent cx="39600" cy="39600"/>
                      <wp:effectExtent l="0" t="0" r="11430" b="11430"/>
                      <wp:docPr id="188488695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470C0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5AB682B" wp14:editId="3BC80DEA">
                      <wp:extent cx="39600" cy="39600"/>
                      <wp:effectExtent l="0" t="0" r="11430" b="11430"/>
                      <wp:docPr id="79396276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B5C39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4CAB11D" wp14:editId="6EF9569C">
                      <wp:extent cx="39600" cy="39600"/>
                      <wp:effectExtent l="0" t="0" r="11430" b="11430"/>
                      <wp:docPr id="14846198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98DD0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E7C9DE6" wp14:editId="3DC26ABB">
                      <wp:extent cx="39600" cy="39600"/>
                      <wp:effectExtent l="0" t="0" r="11430" b="11430"/>
                      <wp:docPr id="157198208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E6069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6854A3E" wp14:editId="227E2336">
                      <wp:extent cx="39600" cy="39600"/>
                      <wp:effectExtent l="0" t="0" r="11430" b="11430"/>
                      <wp:docPr id="146133119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B0243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C199DAA" wp14:editId="5DC274CC">
                      <wp:extent cx="39600" cy="39600"/>
                      <wp:effectExtent l="0" t="0" r="11430" b="11430"/>
                      <wp:docPr id="69889281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D71B4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807A17C" wp14:editId="27CAD0B0">
                      <wp:extent cx="39600" cy="39600"/>
                      <wp:effectExtent l="0" t="0" r="11430" b="11430"/>
                      <wp:docPr id="189426750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75CD4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AB4C415" wp14:editId="73D332CA">
                      <wp:extent cx="39600" cy="39600"/>
                      <wp:effectExtent l="0" t="0" r="11430" b="11430"/>
                      <wp:docPr id="51185935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38CEE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850756F" wp14:editId="11B5D528">
                      <wp:extent cx="39600" cy="39600"/>
                      <wp:effectExtent l="0" t="0" r="11430" b="11430"/>
                      <wp:docPr id="64288375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80745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7BF0AFE" wp14:editId="4715733C">
                      <wp:extent cx="39600" cy="39600"/>
                      <wp:effectExtent l="0" t="0" r="11430" b="11430"/>
                      <wp:docPr id="63459290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289D9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CF2B125" wp14:editId="2582A4F2">
                      <wp:extent cx="39600" cy="39600"/>
                      <wp:effectExtent l="0" t="0" r="11430" b="11430"/>
                      <wp:docPr id="28350788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54C1D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FFE9CDA" wp14:editId="05D40EDF">
                      <wp:extent cx="39600" cy="39600"/>
                      <wp:effectExtent l="0" t="0" r="11430" b="11430"/>
                      <wp:docPr id="42049165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B5B51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34B32EA" wp14:editId="66ED13CC">
                      <wp:extent cx="39600" cy="39600"/>
                      <wp:effectExtent l="0" t="0" r="11430" b="11430"/>
                      <wp:docPr id="10198941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F747F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01D5C51" wp14:editId="716B55C8">
                      <wp:extent cx="39600" cy="39600"/>
                      <wp:effectExtent l="0" t="0" r="11430" b="11430"/>
                      <wp:docPr id="17822083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C9CE8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C6C900" wp14:editId="0E19DBB2">
                      <wp:extent cx="39600" cy="39600"/>
                      <wp:effectExtent l="0" t="0" r="11430" b="11430"/>
                      <wp:docPr id="25638217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14ADC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10DF536" wp14:editId="5F84DF46">
                      <wp:extent cx="39600" cy="39600"/>
                      <wp:effectExtent l="0" t="0" r="11430" b="11430"/>
                      <wp:docPr id="209050377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33FB6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7766549" wp14:editId="641867BA">
                      <wp:extent cx="39600" cy="39600"/>
                      <wp:effectExtent l="0" t="0" r="11430" b="11430"/>
                      <wp:docPr id="94998672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DAB32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7502BFB" wp14:editId="79B3F4C0">
                      <wp:extent cx="39600" cy="39600"/>
                      <wp:effectExtent l="0" t="0" r="11430" b="11430"/>
                      <wp:docPr id="207128929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FF5BE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7C16F47" wp14:editId="22D69E22">
                      <wp:extent cx="39600" cy="39600"/>
                      <wp:effectExtent l="0" t="0" r="11430" b="11430"/>
                      <wp:docPr id="10705689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1F492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7D3FB1" wp14:editId="46012BC3">
                      <wp:extent cx="39600" cy="39600"/>
                      <wp:effectExtent l="0" t="0" r="11430" b="11430"/>
                      <wp:docPr id="172008192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C6BC4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F8B61A" wp14:editId="216ECA41">
                      <wp:extent cx="39600" cy="39600"/>
                      <wp:effectExtent l="0" t="0" r="11430" b="11430"/>
                      <wp:docPr id="4769513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70570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251EC0B" wp14:editId="0BD91FF7">
                      <wp:extent cx="39600" cy="39600"/>
                      <wp:effectExtent l="0" t="0" r="11430" b="11430"/>
                      <wp:docPr id="121662315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942E0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3AC0286" wp14:editId="18E9A693">
                      <wp:extent cx="39600" cy="39600"/>
                      <wp:effectExtent l="0" t="0" r="11430" b="11430"/>
                      <wp:docPr id="12866081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3EDDD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6A80B5A" wp14:editId="07C84D25">
                      <wp:extent cx="39600" cy="39600"/>
                      <wp:effectExtent l="0" t="0" r="11430" b="11430"/>
                      <wp:docPr id="207016385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1DE00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A4448ED" wp14:editId="18AE86B0">
                      <wp:extent cx="39600" cy="39600"/>
                      <wp:effectExtent l="0" t="0" r="11430" b="11430"/>
                      <wp:docPr id="62580312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0846F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A71D890" wp14:editId="7C8E0937">
                      <wp:extent cx="39600" cy="39600"/>
                      <wp:effectExtent l="0" t="0" r="11430" b="11430"/>
                      <wp:docPr id="210032887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5FCBA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0047B63" wp14:editId="76FE8145">
                      <wp:extent cx="39600" cy="39600"/>
                      <wp:effectExtent l="0" t="0" r="11430" b="11430"/>
                      <wp:docPr id="15873335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65984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CB21B18" wp14:editId="77C63843">
                      <wp:extent cx="39600" cy="39600"/>
                      <wp:effectExtent l="0" t="0" r="11430" b="11430"/>
                      <wp:docPr id="15914189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C5125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A696CA9" wp14:editId="097A4EB6">
                      <wp:extent cx="39600" cy="39600"/>
                      <wp:effectExtent l="0" t="0" r="11430" b="11430"/>
                      <wp:docPr id="205161638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76248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42A6240" wp14:editId="59080BB0">
                      <wp:extent cx="39600" cy="39600"/>
                      <wp:effectExtent l="0" t="0" r="11430" b="11430"/>
                      <wp:docPr id="112548152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7684B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4B541FF" wp14:editId="58B18C0E">
                      <wp:extent cx="39600" cy="39600"/>
                      <wp:effectExtent l="0" t="0" r="11430" b="11430"/>
                      <wp:docPr id="54838255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5E8D9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E56ECAC" wp14:editId="57C2586D">
                      <wp:extent cx="39600" cy="39600"/>
                      <wp:effectExtent l="0" t="0" r="11430" b="11430"/>
                      <wp:docPr id="7589898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D05F9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5C7348C" wp14:editId="5637CEBA">
                      <wp:extent cx="39600" cy="39600"/>
                      <wp:effectExtent l="0" t="0" r="11430" b="11430"/>
                      <wp:docPr id="208789236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9BC64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60296AE" wp14:editId="1C5B5446">
                      <wp:extent cx="39600" cy="39600"/>
                      <wp:effectExtent l="0" t="0" r="11430" b="11430"/>
                      <wp:docPr id="185826735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330FC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6BCCAB5" wp14:editId="43B97452">
                      <wp:extent cx="39600" cy="39600"/>
                      <wp:effectExtent l="0" t="0" r="11430" b="11430"/>
                      <wp:docPr id="9243914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423C5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CB03D4A" wp14:editId="502C0F02">
                      <wp:extent cx="39600" cy="39600"/>
                      <wp:effectExtent l="0" t="0" r="11430" b="11430"/>
                      <wp:docPr id="17127263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49A31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548925F" wp14:editId="0C242DC4">
                      <wp:extent cx="39600" cy="39600"/>
                      <wp:effectExtent l="0" t="0" r="11430" b="11430"/>
                      <wp:docPr id="14974359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2A08D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2FC7737" wp14:editId="0A766FF8">
                      <wp:extent cx="39600" cy="39600"/>
                      <wp:effectExtent l="0" t="0" r="11430" b="11430"/>
                      <wp:docPr id="164454216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55EC3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CB241A6" wp14:editId="5D8D8539">
                      <wp:extent cx="39600" cy="39600"/>
                      <wp:effectExtent l="0" t="0" r="11430" b="11430"/>
                      <wp:docPr id="103237495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FB45B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3CC895" wp14:editId="4BE7ACAF">
                      <wp:extent cx="39600" cy="39600"/>
                      <wp:effectExtent l="0" t="0" r="11430" b="11430"/>
                      <wp:docPr id="93312937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15057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1D88407" wp14:editId="3A4DBAD6">
                      <wp:extent cx="39600" cy="39600"/>
                      <wp:effectExtent l="0" t="0" r="11430" b="11430"/>
                      <wp:docPr id="95147183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99A23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30589B8" wp14:editId="168139DA">
                      <wp:extent cx="39600" cy="39600"/>
                      <wp:effectExtent l="0" t="0" r="11430" b="11430"/>
                      <wp:docPr id="3063233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80A1B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6952A26" wp14:editId="537ED85C">
                      <wp:extent cx="39600" cy="39600"/>
                      <wp:effectExtent l="0" t="0" r="11430" b="11430"/>
                      <wp:docPr id="12820146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A02EC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43F121F" wp14:editId="42A6FACA">
                      <wp:extent cx="39600" cy="39600"/>
                      <wp:effectExtent l="0" t="0" r="11430" b="11430"/>
                      <wp:docPr id="13184501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D9F48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AEFF4D2" wp14:editId="028FE32D">
                      <wp:extent cx="39600" cy="39600"/>
                      <wp:effectExtent l="0" t="0" r="11430" b="11430"/>
                      <wp:docPr id="76139081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B0379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50AE261" wp14:editId="6D9B8372">
                      <wp:extent cx="39600" cy="39600"/>
                      <wp:effectExtent l="0" t="0" r="11430" b="11430"/>
                      <wp:docPr id="194113828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2ABD0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20EA5F4" wp14:editId="07012696">
                      <wp:extent cx="39600" cy="39600"/>
                      <wp:effectExtent l="0" t="0" r="11430" b="11430"/>
                      <wp:docPr id="10007927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2694E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231EAA9" wp14:editId="60043FA2">
                      <wp:extent cx="39600" cy="39600"/>
                      <wp:effectExtent l="0" t="0" r="11430" b="11430"/>
                      <wp:docPr id="183298667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12209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0A0A23" wp14:editId="0233A3DB">
                      <wp:extent cx="39600" cy="39600"/>
                      <wp:effectExtent l="0" t="0" r="11430" b="11430"/>
                      <wp:docPr id="125216973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4A4EB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221B272" wp14:editId="31C78780">
                      <wp:extent cx="39600" cy="39600"/>
                      <wp:effectExtent l="0" t="0" r="11430" b="11430"/>
                      <wp:docPr id="15684511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2D235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EA5F9F0" wp14:editId="50724E1E">
                      <wp:extent cx="39600" cy="39600"/>
                      <wp:effectExtent l="0" t="0" r="11430" b="11430"/>
                      <wp:docPr id="54987850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2A98A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C2BBE3F" wp14:editId="452E5F90">
                      <wp:extent cx="39600" cy="39600"/>
                      <wp:effectExtent l="0" t="0" r="11430" b="11430"/>
                      <wp:docPr id="25022549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237D4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F14E7A3" wp14:editId="00072745">
                      <wp:extent cx="39600" cy="39600"/>
                      <wp:effectExtent l="0" t="0" r="11430" b="11430"/>
                      <wp:docPr id="430442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DD9D2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D7A2762" wp14:editId="42459F9D">
                      <wp:extent cx="39600" cy="39600"/>
                      <wp:effectExtent l="0" t="0" r="11430" b="11430"/>
                      <wp:docPr id="25010913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BDD61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4091651" wp14:editId="6BA9D174">
                      <wp:extent cx="39600" cy="39600"/>
                      <wp:effectExtent l="0" t="0" r="11430" b="11430"/>
                      <wp:docPr id="129974523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21296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CD53989" wp14:editId="4B0D3A46">
                      <wp:extent cx="39600" cy="39600"/>
                      <wp:effectExtent l="0" t="0" r="11430" b="11430"/>
                      <wp:docPr id="169669129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34FD5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58172DC" wp14:editId="62203D2F">
                      <wp:extent cx="39600" cy="39600"/>
                      <wp:effectExtent l="0" t="0" r="11430" b="11430"/>
                      <wp:docPr id="2762080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519F6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9D8170F" wp14:editId="41F94BE7">
                      <wp:extent cx="39600" cy="39600"/>
                      <wp:effectExtent l="0" t="0" r="11430" b="11430"/>
                      <wp:docPr id="16872306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8551A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3E1B244" wp14:editId="548089E8">
                      <wp:extent cx="39600" cy="39600"/>
                      <wp:effectExtent l="0" t="0" r="11430" b="11430"/>
                      <wp:docPr id="190877182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C892B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23773C1" wp14:editId="0460913A">
                      <wp:extent cx="39600" cy="39600"/>
                      <wp:effectExtent l="0" t="0" r="11430" b="11430"/>
                      <wp:docPr id="188927575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147B3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7B016F2" wp14:editId="096CF039">
                      <wp:extent cx="39600" cy="39600"/>
                      <wp:effectExtent l="0" t="0" r="11430" b="11430"/>
                      <wp:docPr id="15654488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055E4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</w:p>
          <w:p w14:paraId="113EA38F" w14:textId="77777777" w:rsidR="004E349C" w:rsidRDefault="004E349C" w:rsidP="004E349C">
            <w:pPr>
              <w:pStyle w:val="Ausflltext"/>
              <w:tabs>
                <w:tab w:val="left" w:pos="2211"/>
              </w:tabs>
            </w:pPr>
          </w:p>
          <w:p w14:paraId="386B1CA3" w14:textId="77777777" w:rsidR="00F63CC8" w:rsidRDefault="00F63CC8" w:rsidP="00F63CC8">
            <w:pPr>
              <w:spacing w:line="240" w:lineRule="auto"/>
            </w:pPr>
          </w:p>
          <w:p w14:paraId="6AD74BEB" w14:textId="77777777" w:rsidR="00D70637" w:rsidRDefault="00D70637" w:rsidP="00F63CC8">
            <w:pPr>
              <w:spacing w:line="240" w:lineRule="auto"/>
            </w:pPr>
          </w:p>
        </w:tc>
      </w:tr>
      <w:tr w:rsidR="00F63CC8" w14:paraId="6C25BEA8" w14:textId="77777777" w:rsidTr="008D64E8">
        <w:trPr>
          <w:trHeight w:val="1994"/>
        </w:trPr>
        <w:tc>
          <w:tcPr>
            <w:tcW w:w="610" w:type="dxa"/>
          </w:tcPr>
          <w:p w14:paraId="6BD85290" w14:textId="77777777" w:rsidR="00F110CF" w:rsidRPr="00F110CF" w:rsidRDefault="00F110CF" w:rsidP="00F110CF"/>
        </w:tc>
        <w:tc>
          <w:tcPr>
            <w:tcW w:w="425" w:type="dxa"/>
          </w:tcPr>
          <w:p w14:paraId="64E45C57" w14:textId="77777777" w:rsidR="00F63CC8" w:rsidRPr="00230A99" w:rsidRDefault="00F63CC8" w:rsidP="00F63CC8">
            <w:pPr>
              <w:pStyle w:val="Nummerierung"/>
            </w:pPr>
            <w:r w:rsidRPr="00230A99">
              <w:t>b)</w:t>
            </w:r>
          </w:p>
        </w:tc>
        <w:tc>
          <w:tcPr>
            <w:tcW w:w="8036" w:type="dxa"/>
          </w:tcPr>
          <w:p w14:paraId="27B76361" w14:textId="77777777" w:rsidR="002C56D1" w:rsidRDefault="002C56D1" w:rsidP="002329E7">
            <w:pPr>
              <w:pStyle w:val="Ausflltext"/>
            </w:pPr>
            <w:r w:rsidRPr="002C56D1">
              <w:t xml:space="preserve">Verbinde die </w:t>
            </w:r>
            <w:r w:rsidR="00F81DC4">
              <w:t>Zahlen</w:t>
            </w:r>
            <w:r w:rsidR="00F81DC4" w:rsidRPr="002C56D1">
              <w:t xml:space="preserve"> </w:t>
            </w:r>
            <w:r w:rsidRPr="002C56D1">
              <w:t xml:space="preserve">mit der richtigen Stelle. </w:t>
            </w:r>
          </w:p>
          <w:p w14:paraId="416C37AF" w14:textId="77777777" w:rsidR="004E349C" w:rsidRDefault="002745E0" w:rsidP="004E349C">
            <w:pPr>
              <w:pStyle w:val="Ausflltext"/>
              <w:tabs>
                <w:tab w:val="left" w:pos="2211"/>
              </w:tabs>
            </w:pPr>
            <w:r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334877ED" wp14:editId="56EC5542">
                      <wp:simplePos x="0" y="0"/>
                      <wp:positionH relativeFrom="column">
                        <wp:posOffset>5073995</wp:posOffset>
                      </wp:positionH>
                      <wp:positionV relativeFrom="paragraph">
                        <wp:posOffset>116840</wp:posOffset>
                      </wp:positionV>
                      <wp:extent cx="39370" cy="39370"/>
                      <wp:effectExtent l="0" t="0" r="11430" b="11430"/>
                      <wp:wrapNone/>
                      <wp:docPr id="16760979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7B2836" id="Oval 31" o:spid="_x0000_s1026" style="position:absolute;margin-left:399.55pt;margin-top:9.2pt;width:3.1pt;height:3.1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" fillcolor="white [3212]" strokecolor="black [3213]" strokeweight=".5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4E349C">
              <w:t xml:space="preserve">   </w: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2DE8890" wp14:editId="1E29D4F4">
                      <wp:extent cx="39600" cy="39600"/>
                      <wp:effectExtent l="0" t="0" r="11430" b="11430"/>
                      <wp:docPr id="32424002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894A4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5DB69E9" wp14:editId="0D7ADE3F">
                      <wp:extent cx="39600" cy="39600"/>
                      <wp:effectExtent l="0" t="0" r="11430" b="11430"/>
                      <wp:docPr id="3994181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DEA41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ACDF1E" wp14:editId="2BF85FA3">
                      <wp:extent cx="39600" cy="39600"/>
                      <wp:effectExtent l="0" t="0" r="11430" b="11430"/>
                      <wp:docPr id="153850837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E423A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279AC9B" wp14:editId="40DF9F95">
                      <wp:extent cx="39600" cy="39600"/>
                      <wp:effectExtent l="0" t="0" r="11430" b="11430"/>
                      <wp:docPr id="140198341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AFAEF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DF9F8E9" wp14:editId="59CEDE0E">
                      <wp:extent cx="39600" cy="39600"/>
                      <wp:effectExtent l="0" t="0" r="11430" b="11430"/>
                      <wp:docPr id="49234316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BE853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029B000" wp14:editId="0A51E5F1">
                      <wp:extent cx="39600" cy="39600"/>
                      <wp:effectExtent l="0" t="0" r="11430" b="11430"/>
                      <wp:docPr id="10698537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A5CAF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2EEFE49" wp14:editId="259DDEAF">
                      <wp:extent cx="39600" cy="39600"/>
                      <wp:effectExtent l="0" t="0" r="11430" b="11430"/>
                      <wp:docPr id="190139330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A4B4E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474A0D7" wp14:editId="794B2A99">
                      <wp:extent cx="39600" cy="39600"/>
                      <wp:effectExtent l="0" t="0" r="11430" b="11430"/>
                      <wp:docPr id="67502815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F5B1A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3AE2F42" wp14:editId="5C57E498">
                      <wp:extent cx="39600" cy="39600"/>
                      <wp:effectExtent l="0" t="0" r="11430" b="11430"/>
                      <wp:docPr id="47667324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91A55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2E99175" wp14:editId="457E011B">
                      <wp:extent cx="39600" cy="39600"/>
                      <wp:effectExtent l="0" t="0" r="11430" b="11430"/>
                      <wp:docPr id="33462670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FD5F1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DFD4D37" wp14:editId="4987F9BE">
                      <wp:extent cx="39600" cy="39600"/>
                      <wp:effectExtent l="0" t="0" r="11430" b="11430"/>
                      <wp:docPr id="7181650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629A6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084C1CC" wp14:editId="000B6570">
                      <wp:extent cx="39600" cy="39600"/>
                      <wp:effectExtent l="0" t="0" r="11430" b="11430"/>
                      <wp:docPr id="3073226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2C6ED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3F2140" wp14:editId="20EB75FE">
                      <wp:extent cx="39600" cy="39600"/>
                      <wp:effectExtent l="0" t="0" r="11430" b="11430"/>
                      <wp:docPr id="14144592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7F078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41A6785" wp14:editId="04020F6B">
                      <wp:extent cx="39600" cy="39600"/>
                      <wp:effectExtent l="0" t="0" r="11430" b="11430"/>
                      <wp:docPr id="97419529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B5B0B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E1634E4" wp14:editId="14F7F170">
                      <wp:extent cx="39600" cy="39600"/>
                      <wp:effectExtent l="0" t="0" r="11430" b="11430"/>
                      <wp:docPr id="117853912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67219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6F60AAA" wp14:editId="2803DF58">
                      <wp:extent cx="39600" cy="39600"/>
                      <wp:effectExtent l="0" t="0" r="11430" b="11430"/>
                      <wp:docPr id="11285619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AF817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79C06AA" wp14:editId="77B87D79">
                      <wp:extent cx="39600" cy="39600"/>
                      <wp:effectExtent l="0" t="0" r="11430" b="11430"/>
                      <wp:docPr id="149326635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FF2FF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BB2835D" wp14:editId="0A668318">
                      <wp:extent cx="39600" cy="39600"/>
                      <wp:effectExtent l="0" t="0" r="11430" b="11430"/>
                      <wp:docPr id="20958714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F5ED5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BFF062" wp14:editId="7375B012">
                      <wp:extent cx="39600" cy="39600"/>
                      <wp:effectExtent l="0" t="0" r="11430" b="11430"/>
                      <wp:docPr id="10804275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A6FF9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4F0A5E4" wp14:editId="1F18DF57">
                      <wp:extent cx="39600" cy="39600"/>
                      <wp:effectExtent l="0" t="0" r="11430" b="11430"/>
                      <wp:docPr id="89866073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C3E41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83CD956" wp14:editId="716A6BB7">
                      <wp:extent cx="39600" cy="39600"/>
                      <wp:effectExtent l="0" t="0" r="11430" b="11430"/>
                      <wp:docPr id="174096295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D5CED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AB34385" wp14:editId="6A31F857">
                      <wp:extent cx="39600" cy="39600"/>
                      <wp:effectExtent l="0" t="0" r="11430" b="11430"/>
                      <wp:docPr id="262709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DE93E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A111632" wp14:editId="1C8D47EB">
                      <wp:extent cx="39600" cy="39600"/>
                      <wp:effectExtent l="0" t="0" r="11430" b="11430"/>
                      <wp:docPr id="60259255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1EB44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30CCE58" wp14:editId="4D550D37">
                      <wp:extent cx="39600" cy="39600"/>
                      <wp:effectExtent l="0" t="0" r="11430" b="11430"/>
                      <wp:docPr id="26282578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E6272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2E8CB93" wp14:editId="47D6A303">
                      <wp:extent cx="39600" cy="39600"/>
                      <wp:effectExtent l="0" t="0" r="11430" b="11430"/>
                      <wp:docPr id="4367201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5C2C1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038976A" wp14:editId="66157182">
                      <wp:extent cx="39600" cy="39600"/>
                      <wp:effectExtent l="0" t="0" r="11430" b="11430"/>
                      <wp:docPr id="176540280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8B1B2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FB06450" wp14:editId="0D0533F9">
                      <wp:extent cx="39600" cy="39600"/>
                      <wp:effectExtent l="0" t="0" r="11430" b="11430"/>
                      <wp:docPr id="8594245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B2C70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BA781F2" wp14:editId="0430D405">
                      <wp:extent cx="39600" cy="39600"/>
                      <wp:effectExtent l="0" t="0" r="11430" b="11430"/>
                      <wp:docPr id="150192765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BBFDB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04272A5" wp14:editId="703511EF">
                      <wp:extent cx="39600" cy="39600"/>
                      <wp:effectExtent l="0" t="0" r="11430" b="11430"/>
                      <wp:docPr id="3356298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658E0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EFDF08A" wp14:editId="2F01BB92">
                      <wp:extent cx="39600" cy="39600"/>
                      <wp:effectExtent l="0" t="0" r="11430" b="11430"/>
                      <wp:docPr id="14831465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1AE0F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08596EB" wp14:editId="4FFBAF21">
                      <wp:extent cx="39600" cy="39600"/>
                      <wp:effectExtent l="0" t="0" r="11430" b="11430"/>
                      <wp:docPr id="33102438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4551E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57A6546" wp14:editId="438BF191">
                      <wp:extent cx="39600" cy="39600"/>
                      <wp:effectExtent l="0" t="0" r="11430" b="11430"/>
                      <wp:docPr id="91642420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37502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ABF17EC" wp14:editId="4005A72E">
                      <wp:extent cx="39600" cy="39600"/>
                      <wp:effectExtent l="0" t="0" r="11430" b="11430"/>
                      <wp:docPr id="18789835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F09D2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3EB5F83" wp14:editId="67BBE939">
                      <wp:extent cx="39600" cy="39600"/>
                      <wp:effectExtent l="0" t="0" r="11430" b="11430"/>
                      <wp:docPr id="19386498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3A187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EEF183C" wp14:editId="2581782F">
                      <wp:extent cx="39600" cy="39600"/>
                      <wp:effectExtent l="0" t="0" r="11430" b="11430"/>
                      <wp:docPr id="82708702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381E5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2EC7A5D" wp14:editId="751F3313">
                      <wp:extent cx="39600" cy="39600"/>
                      <wp:effectExtent l="0" t="0" r="11430" b="11430"/>
                      <wp:docPr id="173119822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9595B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8F75251" wp14:editId="531DD55A">
                      <wp:extent cx="39600" cy="39600"/>
                      <wp:effectExtent l="0" t="0" r="11430" b="11430"/>
                      <wp:docPr id="25635395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28DCE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A8EB510" wp14:editId="0FC4F8B6">
                      <wp:extent cx="39600" cy="39600"/>
                      <wp:effectExtent l="0" t="0" r="11430" b="11430"/>
                      <wp:docPr id="11837794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F2951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286260D" wp14:editId="3F6E8296">
                      <wp:extent cx="39600" cy="39600"/>
                      <wp:effectExtent l="0" t="0" r="11430" b="11430"/>
                      <wp:docPr id="39991679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84C02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D94815F" wp14:editId="1533DAED">
                      <wp:extent cx="39600" cy="39600"/>
                      <wp:effectExtent l="0" t="0" r="11430" b="11430"/>
                      <wp:docPr id="16881681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47D77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1627F88" wp14:editId="3AC3382F">
                      <wp:extent cx="39600" cy="39600"/>
                      <wp:effectExtent l="0" t="0" r="11430" b="11430"/>
                      <wp:docPr id="174956651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719C2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E4F2A41" wp14:editId="6E14FA58">
                      <wp:extent cx="39600" cy="39600"/>
                      <wp:effectExtent l="0" t="0" r="11430" b="11430"/>
                      <wp:docPr id="5690405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BCC8E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D4F00A" wp14:editId="45098307">
                      <wp:extent cx="39600" cy="39600"/>
                      <wp:effectExtent l="0" t="0" r="11430" b="11430"/>
                      <wp:docPr id="66479753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F2E7A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8F483C1" wp14:editId="776F3F47">
                      <wp:extent cx="39600" cy="39600"/>
                      <wp:effectExtent l="0" t="0" r="11430" b="11430"/>
                      <wp:docPr id="12074844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3C9F3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1DB8188" wp14:editId="5D04DFBF">
                      <wp:extent cx="39600" cy="39600"/>
                      <wp:effectExtent l="0" t="0" r="11430" b="11430"/>
                      <wp:docPr id="73887575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17C38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F089C13" wp14:editId="28584EC9">
                      <wp:extent cx="39600" cy="39600"/>
                      <wp:effectExtent l="0" t="0" r="11430" b="11430"/>
                      <wp:docPr id="33982318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2FFBD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ED32C3D" wp14:editId="66551B57">
                      <wp:extent cx="39600" cy="39600"/>
                      <wp:effectExtent l="0" t="0" r="11430" b="11430"/>
                      <wp:docPr id="201650378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0F628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A06CA1F" wp14:editId="2184E839">
                      <wp:extent cx="39600" cy="39600"/>
                      <wp:effectExtent l="0" t="0" r="11430" b="11430"/>
                      <wp:docPr id="899775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9D798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2CD87D6" wp14:editId="21E0C7E7">
                      <wp:extent cx="39600" cy="39600"/>
                      <wp:effectExtent l="0" t="0" r="11430" b="11430"/>
                      <wp:docPr id="152023957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B6D40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61B45F" wp14:editId="0A518DFC">
                      <wp:extent cx="39600" cy="39600"/>
                      <wp:effectExtent l="0" t="0" r="11430" b="11430"/>
                      <wp:docPr id="98979569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91231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5C0BE7B" wp14:editId="7E586EE3">
                      <wp:extent cx="39600" cy="39600"/>
                      <wp:effectExtent l="0" t="0" r="11430" b="11430"/>
                      <wp:docPr id="163115956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44907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1A3048F" wp14:editId="05F2B2CD">
                      <wp:extent cx="39600" cy="39600"/>
                      <wp:effectExtent l="0" t="0" r="11430" b="11430"/>
                      <wp:docPr id="99002940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BFF54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C21593" wp14:editId="12C27D99">
                      <wp:extent cx="39600" cy="39600"/>
                      <wp:effectExtent l="0" t="0" r="11430" b="11430"/>
                      <wp:docPr id="108214018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13B1E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591E37" wp14:editId="57E8F055">
                      <wp:extent cx="39600" cy="39600"/>
                      <wp:effectExtent l="0" t="0" r="11430" b="11430"/>
                      <wp:docPr id="126839962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06C32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58CA3E" wp14:editId="4F536C70">
                      <wp:extent cx="39600" cy="39600"/>
                      <wp:effectExtent l="0" t="0" r="11430" b="11430"/>
                      <wp:docPr id="71199802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785C3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E73DC34" wp14:editId="4DD396B9">
                      <wp:extent cx="39600" cy="39600"/>
                      <wp:effectExtent l="0" t="0" r="11430" b="11430"/>
                      <wp:docPr id="113823179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EF5D0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4A1D42" wp14:editId="3B5155F4">
                      <wp:extent cx="39600" cy="39600"/>
                      <wp:effectExtent l="0" t="0" r="11430" b="11430"/>
                      <wp:docPr id="59235627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9CF15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A5B3779" wp14:editId="586C01E2">
                      <wp:extent cx="39600" cy="39600"/>
                      <wp:effectExtent l="0" t="0" r="11430" b="11430"/>
                      <wp:docPr id="109159933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7E516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2912EA4" wp14:editId="56B726DD">
                      <wp:extent cx="39600" cy="39600"/>
                      <wp:effectExtent l="0" t="0" r="11430" b="11430"/>
                      <wp:docPr id="15559643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5083E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B5ACB98" wp14:editId="754161DA">
                      <wp:extent cx="39600" cy="39600"/>
                      <wp:effectExtent l="0" t="0" r="11430" b="11430"/>
                      <wp:docPr id="118031434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C6B58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853EE04" wp14:editId="76DEF906">
                      <wp:extent cx="39600" cy="39600"/>
                      <wp:effectExtent l="0" t="0" r="11430" b="11430"/>
                      <wp:docPr id="5275438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E9EA0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30458C2" wp14:editId="38CDF4CD">
                      <wp:extent cx="39600" cy="39600"/>
                      <wp:effectExtent l="0" t="0" r="11430" b="11430"/>
                      <wp:docPr id="97116230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D0AD2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352CA5" wp14:editId="22FE9D6B">
                      <wp:extent cx="39600" cy="39600"/>
                      <wp:effectExtent l="0" t="0" r="11430" b="11430"/>
                      <wp:docPr id="120884645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56498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CE9E5CB" wp14:editId="54216101">
                      <wp:extent cx="39600" cy="39600"/>
                      <wp:effectExtent l="0" t="0" r="11430" b="11430"/>
                      <wp:docPr id="11108529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5EF56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F934F6A" wp14:editId="715A4622">
                      <wp:extent cx="39600" cy="39600"/>
                      <wp:effectExtent l="0" t="0" r="11430" b="11430"/>
                      <wp:docPr id="71886037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3E7E2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F418222" wp14:editId="7F2A2EE2">
                      <wp:extent cx="39600" cy="39600"/>
                      <wp:effectExtent l="0" t="0" r="11430" b="11430"/>
                      <wp:docPr id="62804760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A5990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055A0D2" wp14:editId="40075069">
                      <wp:extent cx="39600" cy="39600"/>
                      <wp:effectExtent l="0" t="0" r="11430" b="11430"/>
                      <wp:docPr id="147783323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002B4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3A4A7DB" wp14:editId="0EC862FD">
                      <wp:extent cx="39600" cy="39600"/>
                      <wp:effectExtent l="0" t="0" r="11430" b="11430"/>
                      <wp:docPr id="40294090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E6B85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8A4313" wp14:editId="2B3C0E77">
                      <wp:extent cx="39600" cy="39600"/>
                      <wp:effectExtent l="0" t="0" r="11430" b="11430"/>
                      <wp:docPr id="15948141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87B5F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A03A78C" wp14:editId="393F882B">
                      <wp:extent cx="39600" cy="39600"/>
                      <wp:effectExtent l="0" t="0" r="11430" b="11430"/>
                      <wp:docPr id="6452257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2C51A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5579916" wp14:editId="1C98B510">
                      <wp:extent cx="39600" cy="39600"/>
                      <wp:effectExtent l="0" t="0" r="11430" b="11430"/>
                      <wp:docPr id="2596212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9256FE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966F903" wp14:editId="6E6BA587">
                      <wp:extent cx="39600" cy="39600"/>
                      <wp:effectExtent l="0" t="0" r="11430" b="11430"/>
                      <wp:docPr id="191380098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319D0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2BA2A26" wp14:editId="2AEFC242">
                      <wp:extent cx="39600" cy="39600"/>
                      <wp:effectExtent l="0" t="0" r="11430" b="11430"/>
                      <wp:docPr id="18427117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0EADB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FC1845" wp14:editId="443BF50B">
                      <wp:extent cx="39600" cy="39600"/>
                      <wp:effectExtent l="0" t="0" r="11430" b="11430"/>
                      <wp:docPr id="175285808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2D6CC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B348900" wp14:editId="3978B551">
                      <wp:extent cx="39600" cy="39600"/>
                      <wp:effectExtent l="0" t="0" r="11430" b="11430"/>
                      <wp:docPr id="12055524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6D524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6D0C8FA" wp14:editId="72BB15E1">
                      <wp:extent cx="39600" cy="39600"/>
                      <wp:effectExtent l="0" t="0" r="11430" b="11430"/>
                      <wp:docPr id="25973811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9CE84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E434AA2" wp14:editId="4692DFEC">
                      <wp:extent cx="39600" cy="39600"/>
                      <wp:effectExtent l="0" t="0" r="11430" b="11430"/>
                      <wp:docPr id="100564815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9AE23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BA54DFC" wp14:editId="5FAD6994">
                      <wp:extent cx="39600" cy="39600"/>
                      <wp:effectExtent l="0" t="0" r="11430" b="11430"/>
                      <wp:docPr id="137824335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EE8CE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AB832FA" wp14:editId="27885CFD">
                      <wp:extent cx="39600" cy="39600"/>
                      <wp:effectExtent l="0" t="0" r="11430" b="11430"/>
                      <wp:docPr id="212896408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50DD8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642A48" wp14:editId="5EB6D3DC">
                      <wp:extent cx="39600" cy="39600"/>
                      <wp:effectExtent l="0" t="0" r="11430" b="11430"/>
                      <wp:docPr id="151888283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EC50D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6EA989B" wp14:editId="10ED4B8D">
                      <wp:extent cx="39600" cy="39600"/>
                      <wp:effectExtent l="0" t="0" r="11430" b="11430"/>
                      <wp:docPr id="23437518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08550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A782082" wp14:editId="6D841595">
                      <wp:extent cx="39600" cy="39600"/>
                      <wp:effectExtent l="0" t="0" r="11430" b="11430"/>
                      <wp:docPr id="98263720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D28E4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F3CE6CB" wp14:editId="5E6EE8B7">
                      <wp:extent cx="39600" cy="39600"/>
                      <wp:effectExtent l="0" t="0" r="11430" b="11430"/>
                      <wp:docPr id="42983359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057110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FE28EC4" wp14:editId="118BF0B0">
                      <wp:extent cx="39600" cy="39600"/>
                      <wp:effectExtent l="0" t="0" r="11430" b="11430"/>
                      <wp:docPr id="15785060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0ECF5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09D509A" wp14:editId="6E29F46A">
                      <wp:extent cx="39600" cy="39600"/>
                      <wp:effectExtent l="0" t="0" r="11430" b="11430"/>
                      <wp:docPr id="20642539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BEB12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A9289DB" wp14:editId="42BF806F">
                      <wp:extent cx="39600" cy="39600"/>
                      <wp:effectExtent l="0" t="0" r="11430" b="11430"/>
                      <wp:docPr id="167573358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BFBE4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AEEF0D" wp14:editId="1D159F90">
                      <wp:extent cx="39600" cy="39600"/>
                      <wp:effectExtent l="0" t="0" r="11430" b="11430"/>
                      <wp:docPr id="149271575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65A09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19728FC" wp14:editId="7F0C24EF">
                      <wp:extent cx="39600" cy="39600"/>
                      <wp:effectExtent l="0" t="0" r="11430" b="11430"/>
                      <wp:docPr id="11957866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46E7F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FF1D96A" wp14:editId="4C2E8343">
                      <wp:extent cx="39600" cy="39600"/>
                      <wp:effectExtent l="0" t="0" r="11430" b="11430"/>
                      <wp:docPr id="49704333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E238B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F6E6D52" wp14:editId="3A649D4F">
                      <wp:extent cx="39600" cy="39600"/>
                      <wp:effectExtent l="0" t="0" r="11430" b="11430"/>
                      <wp:docPr id="138310663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6F6F4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0F3B438" wp14:editId="60559DFC">
                      <wp:extent cx="39600" cy="39600"/>
                      <wp:effectExtent l="0" t="0" r="11430" b="11430"/>
                      <wp:docPr id="141442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99892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F9ABDFD" wp14:editId="7E776CE5">
                      <wp:extent cx="39600" cy="39600"/>
                      <wp:effectExtent l="0" t="0" r="11430" b="11430"/>
                      <wp:docPr id="212118371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8E4C9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699932A" wp14:editId="0CAF8369">
                      <wp:extent cx="39600" cy="39600"/>
                      <wp:effectExtent l="0" t="0" r="11430" b="11430"/>
                      <wp:docPr id="16596603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C10FE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450FBC1" wp14:editId="71D7062F">
                      <wp:extent cx="39600" cy="39600"/>
                      <wp:effectExtent l="0" t="0" r="11430" b="11430"/>
                      <wp:docPr id="14683535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02EB8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1152891" wp14:editId="03C2274F">
                      <wp:extent cx="39600" cy="39600"/>
                      <wp:effectExtent l="0" t="0" r="11430" b="11430"/>
                      <wp:docPr id="3626033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B6126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6AB300" wp14:editId="7A61F4C4">
                      <wp:extent cx="39600" cy="39600"/>
                      <wp:effectExtent l="0" t="0" r="11430" b="11430"/>
                      <wp:docPr id="167022082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77E71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AF80761" wp14:editId="383FD79A">
                      <wp:extent cx="39600" cy="39600"/>
                      <wp:effectExtent l="0" t="0" r="11430" b="11430"/>
                      <wp:docPr id="11103212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3B065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4E349C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43EEDBD" wp14:editId="7D332760">
                      <wp:extent cx="39600" cy="39600"/>
                      <wp:effectExtent l="0" t="0" r="11430" b="11430"/>
                      <wp:docPr id="166458347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97C4D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</w:p>
          <w:p w14:paraId="6FA11E4C" w14:textId="77777777" w:rsidR="00757C7A" w:rsidRDefault="00583B56" w:rsidP="00757C7A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2E7A852A" wp14:editId="742D5888">
                      <wp:simplePos x="0" y="0"/>
                      <wp:positionH relativeFrom="column">
                        <wp:posOffset>3794125</wp:posOffset>
                      </wp:positionH>
                      <wp:positionV relativeFrom="paragraph">
                        <wp:posOffset>166370</wp:posOffset>
                      </wp:positionV>
                      <wp:extent cx="360000" cy="216000"/>
                      <wp:effectExtent l="0" t="0" r="8890" b="12700"/>
                      <wp:wrapNone/>
                      <wp:docPr id="476937619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803570" w14:textId="77777777" w:rsidR="00583B56" w:rsidRPr="004E349C" w:rsidRDefault="00583B56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98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E7A852A" id="Abgerundetes Rechteck 10" o:spid="_x0000_s1119" style="position:absolute;margin-left:298.75pt;margin-top:13.1pt;width:28.35pt;height:17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" fillcolor="white [3212]" strokecolor="black [3213]" strokeweight="1pt">
                      <v:stroke joinstyle="miter"/>
                      <v:textbox inset="1mm,0,1mm,0">
                        <w:txbxContent>
                          <w:p w14:paraId="03803570" w14:textId="77777777" w:rsidR="00583B56" w:rsidRPr="004E349C" w:rsidRDefault="00583B56" w:rsidP="00583B56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98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57C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7123A596" wp14:editId="41623EC8">
                      <wp:simplePos x="0" y="0"/>
                      <wp:positionH relativeFrom="column">
                        <wp:posOffset>2108835</wp:posOffset>
                      </wp:positionH>
                      <wp:positionV relativeFrom="paragraph">
                        <wp:posOffset>245110</wp:posOffset>
                      </wp:positionV>
                      <wp:extent cx="360000" cy="216000"/>
                      <wp:effectExtent l="0" t="0" r="8890" b="12700"/>
                      <wp:wrapNone/>
                      <wp:docPr id="1502638986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88CB1A" w14:textId="77777777" w:rsidR="00757C7A" w:rsidRPr="004E349C" w:rsidRDefault="00583B56" w:rsidP="00757C7A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52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123A596" id="_x0000_s1120" style="position:absolute;margin-left:166.05pt;margin-top:19.3pt;width:28.35pt;height:17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" fillcolor="white [3212]" strokecolor="black [3213]" strokeweight="1pt">
                      <v:stroke joinstyle="miter"/>
                      <v:textbox inset="1mm,0,1mm,0">
                        <w:txbxContent>
                          <w:p w14:paraId="4688CB1A" w14:textId="77777777" w:rsidR="00757C7A" w:rsidRPr="004E349C" w:rsidRDefault="00583B56" w:rsidP="00757C7A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52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57C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79483C30" wp14:editId="73DB5BEB">
                      <wp:simplePos x="0" y="0"/>
                      <wp:positionH relativeFrom="column">
                        <wp:posOffset>1110615</wp:posOffset>
                      </wp:positionH>
                      <wp:positionV relativeFrom="paragraph">
                        <wp:posOffset>125730</wp:posOffset>
                      </wp:positionV>
                      <wp:extent cx="360000" cy="216000"/>
                      <wp:effectExtent l="0" t="0" r="8890" b="12700"/>
                      <wp:wrapNone/>
                      <wp:docPr id="1035721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71354F" w14:textId="77777777" w:rsidR="00757C7A" w:rsidRPr="004E349C" w:rsidRDefault="00757C7A" w:rsidP="00757C7A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34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9483C30" id="_x0000_s1121" style="position:absolute;margin-left:87.45pt;margin-top:9.9pt;width:28.35pt;height:17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" fillcolor="white [3212]" strokecolor="black [3213]" strokeweight="1pt">
                      <v:stroke joinstyle="miter"/>
                      <v:textbox inset="1mm,0,1mm,0">
                        <w:txbxContent>
                          <w:p w14:paraId="4271354F" w14:textId="77777777" w:rsidR="00757C7A" w:rsidRPr="004E349C" w:rsidRDefault="00757C7A" w:rsidP="00757C7A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34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57C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41431FA8" wp14:editId="173553C5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227965</wp:posOffset>
                      </wp:positionV>
                      <wp:extent cx="360000" cy="216000"/>
                      <wp:effectExtent l="0" t="0" r="8890" b="12700"/>
                      <wp:wrapNone/>
                      <wp:docPr id="629012385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FD78A1" w14:textId="77777777" w:rsidR="00757C7A" w:rsidRPr="004E349C" w:rsidRDefault="00757C7A" w:rsidP="00757C7A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1431FA8" id="_x0000_s1122" style="position:absolute;margin-left:51.05pt;margin-top:17.95pt;width:28.35pt;height:17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" fillcolor="white [3212]" strokecolor="black [3213]" strokeweight="1pt">
                      <v:stroke joinstyle="miter"/>
                      <v:textbox inset="1mm,0,1mm,0">
                        <w:txbxContent>
                          <w:p w14:paraId="68FD78A1" w14:textId="77777777" w:rsidR="00757C7A" w:rsidRPr="004E349C" w:rsidRDefault="00757C7A" w:rsidP="00757C7A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43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3142EC4" w14:textId="77777777" w:rsidR="00610739" w:rsidRDefault="00583B56" w:rsidP="002329E7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06F7BE87" wp14:editId="710F5499">
                      <wp:simplePos x="0" y="0"/>
                      <wp:positionH relativeFrom="column">
                        <wp:posOffset>2939415</wp:posOffset>
                      </wp:positionH>
                      <wp:positionV relativeFrom="paragraph">
                        <wp:posOffset>73660</wp:posOffset>
                      </wp:positionV>
                      <wp:extent cx="360000" cy="216000"/>
                      <wp:effectExtent l="0" t="0" r="8890" b="12700"/>
                      <wp:wrapNone/>
                      <wp:docPr id="1536732338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92A2EE" w14:textId="77777777" w:rsidR="00583B56" w:rsidRPr="004E349C" w:rsidRDefault="00583B56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81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6F7BE87" id="_x0000_s1123" style="position:absolute;margin-left:231.45pt;margin-top:5.8pt;width:28.35pt;height:17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" fillcolor="white [3212]" strokecolor="black [3213]" strokeweight="1pt">
                      <v:stroke joinstyle="miter"/>
                      <v:textbox inset="1mm,0,1mm,0">
                        <w:txbxContent>
                          <w:p w14:paraId="0E92A2EE" w14:textId="77777777" w:rsidR="00583B56" w:rsidRPr="004E349C" w:rsidRDefault="00583B56" w:rsidP="00583B56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81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852D0ED" w14:textId="77777777" w:rsidR="00F63CC8" w:rsidRPr="00D53CEA" w:rsidRDefault="00F63CC8" w:rsidP="002329E7"/>
        </w:tc>
      </w:tr>
      <w:tr w:rsidR="00F63CC8" w14:paraId="20E081D7" w14:textId="77777777" w:rsidTr="008D64E8">
        <w:tc>
          <w:tcPr>
            <w:tcW w:w="610" w:type="dxa"/>
          </w:tcPr>
          <w:p w14:paraId="7F101376" w14:textId="77777777" w:rsidR="00F63CC8" w:rsidRDefault="00B07BD4" w:rsidP="00F63CC8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AE207BC" wp14:editId="046EB80D">
                  <wp:extent cx="360000" cy="272386"/>
                  <wp:effectExtent l="0" t="0" r="254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6C78D61" w14:textId="77777777" w:rsidR="00F63CC8" w:rsidRPr="00230A99" w:rsidRDefault="002A1096" w:rsidP="00F63CC8">
            <w:pPr>
              <w:pStyle w:val="Nummerierung"/>
            </w:pPr>
            <w:r>
              <w:t>c</w:t>
            </w:r>
            <w:r w:rsidR="00F63CC8" w:rsidRPr="00230A99">
              <w:t>)</w:t>
            </w:r>
          </w:p>
        </w:tc>
        <w:tc>
          <w:tcPr>
            <w:tcW w:w="8036" w:type="dxa"/>
          </w:tcPr>
          <w:p w14:paraId="50879149" w14:textId="77777777" w:rsidR="002C56D1" w:rsidRPr="00FB6DC4" w:rsidRDefault="002C56D1" w:rsidP="00A3606A">
            <w:pPr>
              <w:pStyle w:val="Listenabsatz"/>
              <w:rPr>
                <w:noProof/>
              </w:rPr>
            </w:pPr>
            <w:r w:rsidRPr="00FB6DC4">
              <w:rPr>
                <w:noProof/>
              </w:rPr>
              <w:t xml:space="preserve">Welche Zahlen findet man schnell? </w:t>
            </w:r>
          </w:p>
          <w:p w14:paraId="7BDD8F8F" w14:textId="1CA0AA52" w:rsidR="002C56D1" w:rsidRDefault="002C56D1" w:rsidP="00A3606A">
            <w:pPr>
              <w:pStyle w:val="Listenabsatz"/>
              <w:rPr>
                <w:noProof/>
              </w:rPr>
            </w:pPr>
            <w:r w:rsidRPr="00FB6DC4">
              <w:rPr>
                <w:noProof/>
              </w:rPr>
              <w:t>Welche Zahlen sind schwieriger</w:t>
            </w:r>
            <w:r>
              <w:t xml:space="preserve"> </w:t>
            </w:r>
            <w:r>
              <w:rPr>
                <w:noProof/>
              </w:rPr>
              <w:t xml:space="preserve">zu </w:t>
            </w:r>
            <w:r w:rsidR="00E45637">
              <w:rPr>
                <w:noProof/>
              </w:rPr>
              <w:t>finden</w:t>
            </w:r>
            <w:r>
              <w:rPr>
                <w:noProof/>
              </w:rPr>
              <w:t xml:space="preserve">? </w:t>
            </w:r>
          </w:p>
          <w:p w14:paraId="7DD94C51" w14:textId="77777777" w:rsidR="002C56D1" w:rsidRPr="00563011" w:rsidRDefault="002C56D1" w:rsidP="00A3606A">
            <w:pPr>
              <w:pStyle w:val="Listenabsatz"/>
            </w:pPr>
            <w:r>
              <w:rPr>
                <w:noProof/>
              </w:rPr>
              <w:t xml:space="preserve">Was hilft </w:t>
            </w:r>
            <w:r w:rsidR="00B07BD4">
              <w:rPr>
                <w:noProof/>
              </w:rPr>
              <w:t>euch</w:t>
            </w:r>
            <w:r>
              <w:rPr>
                <w:noProof/>
              </w:rPr>
              <w:t>, sie zu finden?</w:t>
            </w:r>
            <w:r w:rsidRPr="00FB6DC4">
              <w:rPr>
                <w:noProof/>
              </w:rPr>
              <w:t xml:space="preserve"> </w:t>
            </w:r>
          </w:p>
          <w:p w14:paraId="1451CADF" w14:textId="77777777" w:rsidR="00F63CC8" w:rsidRPr="00563011" w:rsidRDefault="00F63CC8" w:rsidP="002C56D1"/>
        </w:tc>
      </w:tr>
    </w:tbl>
    <w:p w14:paraId="2779D022" w14:textId="07325DC7" w:rsidR="002B2665" w:rsidRDefault="00E45637" w:rsidP="002C56D1">
      <w:pPr>
        <w:spacing w:after="200" w:line="276" w:lineRule="auto"/>
        <w:sectPr w:rsidR="002B2665" w:rsidSect="00C75E4D">
          <w:headerReference w:type="default" r:id="rId26"/>
          <w:type w:val="continuous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  <w:r w:rsidRPr="00821A3E">
        <w:rPr>
          <w:rFonts w:cs="Times New Roman (Textkörper CS)"/>
          <w:noProof/>
          <w:spacing w:val="30"/>
          <w:w w:val="103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8646BDA" wp14:editId="03BF3A37">
                <wp:simplePos x="0" y="0"/>
                <wp:positionH relativeFrom="column">
                  <wp:posOffset>5769610</wp:posOffset>
                </wp:positionH>
                <wp:positionV relativeFrom="paragraph">
                  <wp:posOffset>-2717963</wp:posOffset>
                </wp:positionV>
                <wp:extent cx="39370" cy="39370"/>
                <wp:effectExtent l="0" t="0" r="11430" b="11430"/>
                <wp:wrapNone/>
                <wp:docPr id="1398451286" name="Oval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370" cy="393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88AC09" id="Oval 31" o:spid="_x0000_s1026" style="position:absolute;margin-left:454.3pt;margin-top:-214pt;width:3.1pt;height:3.1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" fillcolor="white [3212]" strokecolor="black [3213]" strokeweight=".5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2745E0" w:rsidRPr="00821A3E">
        <w:rPr>
          <w:rFonts w:cs="Times New Roman (Textkörper CS)"/>
          <w:noProof/>
          <w:spacing w:val="30"/>
          <w:w w:val="103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9D7D452" wp14:editId="3BAF0F39">
                <wp:simplePos x="0" y="0"/>
                <wp:positionH relativeFrom="column">
                  <wp:posOffset>5783290</wp:posOffset>
                </wp:positionH>
                <wp:positionV relativeFrom="paragraph">
                  <wp:posOffset>-1602105</wp:posOffset>
                </wp:positionV>
                <wp:extent cx="39370" cy="39370"/>
                <wp:effectExtent l="0" t="0" r="11430" b="11430"/>
                <wp:wrapNone/>
                <wp:docPr id="1450875207" name="Oval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370" cy="393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A3F41C" id="Oval 31" o:spid="_x0000_s1026" style="position:absolute;margin-left:455.4pt;margin-top:-126.15pt;width:3.1pt;height:3.1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" fillcolor="white [3212]" strokecolor="black [3213]" strokeweight=".5pt">
                <v:stroke joinstyle="miter"/>
                <v:path arrowok="t"/>
                <o:lock v:ext="edit" aspectratio="t"/>
              </v:oval>
            </w:pict>
          </mc:Fallback>
        </mc:AlternateContent>
      </w:r>
    </w:p>
    <w:tbl>
      <w:tblPr>
        <w:tblpPr w:leftFromText="141" w:rightFromText="141" w:vertAnchor="text" w:horzAnchor="margin" w:tblpY="8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B2665" w14:paraId="3CB3FA2A" w14:textId="77777777" w:rsidTr="002B2665">
        <w:tc>
          <w:tcPr>
            <w:tcW w:w="610" w:type="dxa"/>
          </w:tcPr>
          <w:p w14:paraId="7CA556A8" w14:textId="77777777" w:rsidR="002B2665" w:rsidRDefault="002B2665" w:rsidP="002B2665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461" w:type="dxa"/>
            <w:gridSpan w:val="2"/>
          </w:tcPr>
          <w:p w14:paraId="6DFA76FF" w14:textId="77777777" w:rsidR="002B2665" w:rsidRPr="001C0C6A" w:rsidRDefault="002B2665" w:rsidP="002B2665">
            <w:pPr>
              <w:pStyle w:val="berschrift2"/>
            </w:pPr>
            <w:r w:rsidRPr="002C56D1">
              <w:t>Zahlen am Zahlenstrahl</w:t>
            </w:r>
          </w:p>
        </w:tc>
      </w:tr>
      <w:tr w:rsidR="002B2665" w14:paraId="4F557D81" w14:textId="77777777" w:rsidTr="002B2665">
        <w:tc>
          <w:tcPr>
            <w:tcW w:w="610" w:type="dxa"/>
          </w:tcPr>
          <w:p w14:paraId="5F90FBE4" w14:textId="77777777" w:rsidR="002B2665" w:rsidRPr="001E402C" w:rsidRDefault="002B2665" w:rsidP="002B2665">
            <w:pPr>
              <w:pStyle w:val="berschrift3"/>
            </w:pPr>
            <w:r w:rsidRPr="001E402C">
              <w:t>2.1</w:t>
            </w:r>
          </w:p>
        </w:tc>
        <w:tc>
          <w:tcPr>
            <w:tcW w:w="8461" w:type="dxa"/>
            <w:gridSpan w:val="2"/>
          </w:tcPr>
          <w:p w14:paraId="581C437A" w14:textId="77777777" w:rsidR="002B2665" w:rsidRPr="00A3606A" w:rsidRDefault="002B2665" w:rsidP="002B2665">
            <w:pPr>
              <w:pStyle w:val="berschrift3"/>
            </w:pPr>
            <w:r w:rsidRPr="00A3606A">
              <w:t>Von der Hunderterkette zum Hunderterstrahl</w:t>
            </w:r>
          </w:p>
        </w:tc>
      </w:tr>
      <w:tr w:rsidR="002B2665" w:rsidRPr="00E0758C" w14:paraId="5E9DB635" w14:textId="77777777" w:rsidTr="002B2665">
        <w:tc>
          <w:tcPr>
            <w:tcW w:w="610" w:type="dxa"/>
          </w:tcPr>
          <w:p w14:paraId="1DBCA411" w14:textId="77777777" w:rsidR="002B2665" w:rsidRPr="00E0758C" w:rsidRDefault="002B2665" w:rsidP="002B2665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30F732BF" wp14:editId="4EEA0FD8">
                  <wp:extent cx="360000" cy="272386"/>
                  <wp:effectExtent l="0" t="0" r="2540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8EEF0B9" w14:textId="77777777" w:rsidR="002B2665" w:rsidRPr="00E0758C" w:rsidRDefault="002B2665" w:rsidP="002B2665">
            <w:pPr>
              <w:pStyle w:val="Nummerierung"/>
            </w:pPr>
            <w:r w:rsidRPr="00E0758C">
              <w:t>a)</w:t>
            </w:r>
          </w:p>
        </w:tc>
        <w:tc>
          <w:tcPr>
            <w:tcW w:w="8036" w:type="dxa"/>
          </w:tcPr>
          <w:p w14:paraId="3195CD2A" w14:textId="77777777" w:rsidR="002B2665" w:rsidRPr="0010640E" w:rsidRDefault="002B2665" w:rsidP="002B2665">
            <w:pPr>
              <w:spacing w:before="60"/>
              <w:rPr>
                <w:sz w:val="15"/>
                <w:szCs w:val="15"/>
              </w:rPr>
            </w:pPr>
            <w:r w:rsidRPr="0010640E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2029440" behindDoc="0" locked="0" layoutInCell="1" allowOverlap="1" wp14:anchorId="5F426F14" wp14:editId="36EA206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748</wp:posOffset>
                  </wp:positionV>
                  <wp:extent cx="5102860" cy="371475"/>
                  <wp:effectExtent l="0" t="0" r="2540" b="0"/>
                  <wp:wrapTopAndBottom/>
                  <wp:docPr id="1758282450" name="Grafik 1758282450" descr="Ein Bild, das Text, Thermometer, Im Haus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E11566-DD14-DD36-D8C7-872691DD8E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282450" name="Grafik 1758282450" descr="Ein Bild, das Text, Thermometer, Im Haus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EDE11566-DD14-DD36-D8C7-872691DD8E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933" b="17968"/>
                          <a:stretch/>
                        </pic:blipFill>
                        <pic:spPr>
                          <a:xfrm>
                            <a:off x="0" y="0"/>
                            <a:ext cx="510286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EC8392" w14:textId="77777777" w:rsidR="002B2665" w:rsidRDefault="002B2665" w:rsidP="002B2665">
            <w:r>
              <w:t xml:space="preserve">Vergleicht die Hunderterkette mit dem Zahlenstrahl. </w:t>
            </w:r>
            <w:r>
              <w:br/>
              <w:t>Was ist gleich? Was ist anders?</w:t>
            </w:r>
          </w:p>
          <w:p w14:paraId="3E806489" w14:textId="77777777" w:rsidR="002B2665" w:rsidRPr="00E0758C" w:rsidRDefault="002B2665" w:rsidP="002B2665">
            <w:pPr>
              <w:spacing w:before="60"/>
            </w:pPr>
          </w:p>
        </w:tc>
      </w:tr>
      <w:tr w:rsidR="002B2665" w:rsidRPr="00E0758C" w14:paraId="607A42F8" w14:textId="77777777" w:rsidTr="002B2665">
        <w:tc>
          <w:tcPr>
            <w:tcW w:w="610" w:type="dxa"/>
          </w:tcPr>
          <w:p w14:paraId="6363F24F" w14:textId="77777777" w:rsidR="002B2665" w:rsidRDefault="002B2665" w:rsidP="002B2665">
            <w:pPr>
              <w:spacing w:line="240" w:lineRule="atLeast"/>
            </w:pPr>
          </w:p>
          <w:p w14:paraId="0C539F7D" w14:textId="77777777" w:rsidR="002B2665" w:rsidRDefault="002B2665" w:rsidP="002B2665">
            <w:pPr>
              <w:spacing w:line="240" w:lineRule="atLeast"/>
            </w:pPr>
          </w:p>
          <w:p w14:paraId="7F1A2944" w14:textId="77777777" w:rsidR="002B2665" w:rsidRDefault="002B2665" w:rsidP="002B2665">
            <w:pPr>
              <w:spacing w:line="240" w:lineRule="atLeast"/>
            </w:pPr>
          </w:p>
          <w:p w14:paraId="29AE1203" w14:textId="77777777" w:rsidR="002B2665" w:rsidRDefault="002B2665" w:rsidP="002B2665">
            <w:pPr>
              <w:spacing w:line="240" w:lineRule="atLeast"/>
            </w:pPr>
          </w:p>
          <w:p w14:paraId="15F5BDC1" w14:textId="77777777" w:rsidR="002B2665" w:rsidRDefault="002B2665" w:rsidP="002B2665">
            <w:pPr>
              <w:spacing w:line="240" w:lineRule="atLeast"/>
            </w:pPr>
          </w:p>
          <w:p w14:paraId="0F7D6597" w14:textId="77777777" w:rsidR="002B2665" w:rsidRPr="00E0758C" w:rsidRDefault="002B2665" w:rsidP="002B266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8AF087A" w14:textId="77777777" w:rsidR="002B2665" w:rsidRDefault="002B2665" w:rsidP="002B2665">
            <w:pPr>
              <w:pStyle w:val="Nummerierung"/>
            </w:pPr>
            <w:r>
              <w:t>b</w:t>
            </w:r>
            <w:r w:rsidRPr="00E0758C">
              <w:t>)</w:t>
            </w:r>
          </w:p>
          <w:p w14:paraId="4DE51A1E" w14:textId="77777777" w:rsidR="002B2665" w:rsidRDefault="002B2665" w:rsidP="002B2665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30464" behindDoc="0" locked="0" layoutInCell="1" allowOverlap="1" wp14:anchorId="763E0A46" wp14:editId="451D172A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175647</wp:posOffset>
                      </wp:positionV>
                      <wp:extent cx="5147945" cy="665467"/>
                      <wp:effectExtent l="0" t="0" r="0" b="8255"/>
                      <wp:wrapNone/>
                      <wp:docPr id="629278237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665467"/>
                                <a:chOff x="0" y="0"/>
                                <a:chExt cx="5147945" cy="6654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7525338" name="Grafik 13575253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7945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20188696" name="Abgerundetes Rechteck 10"/>
                              <wps:cNvSpPr/>
                              <wps:spPr>
                                <a:xfrm>
                                  <a:off x="11927" y="413467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973141A" w14:textId="77777777" w:rsidR="002B2665" w:rsidRPr="00E12477" w:rsidRDefault="002B2665" w:rsidP="002B2665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1874254" name="Abgerundetes Rechteck 10"/>
                              <wps:cNvSpPr/>
                              <wps:spPr>
                                <a:xfrm>
                                  <a:off x="4568024" y="413467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ED7174A" w14:textId="77777777" w:rsidR="002B2665" w:rsidRPr="00E12477" w:rsidRDefault="002B2665" w:rsidP="002B2665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3E0A46" id="_x0000_s1124" style="position:absolute;margin-left:21pt;margin-top:13.85pt;width:405.35pt;height:52.4pt;z-index:252030464;mso-position-horizontal-relative:text;mso-position-vertical-relative:text" coordsize="51479,6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">
                      <v:shape id="Grafik 1357525338" o:spid="_x0000_s1125" type="#_x0000_t75" style="position:absolute;width:51479;height:4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">
                        <v:imagedata r:id="rId30" o:title="" cropbottom="28353f"/>
                      </v:shape>
                      <v:roundrect id="_x0000_s1126" style="position:absolute;left:119;top:4134;width:446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" fillcolor="white [3212]" strokecolor="black [3213]" strokeweight="1pt">
                        <v:stroke joinstyle="miter"/>
                        <v:textbox inset=",.5mm,,0">
                          <w:txbxContent>
                            <w:p w14:paraId="4973141A" w14:textId="77777777" w:rsidR="002B2665" w:rsidRPr="00E12477" w:rsidRDefault="002B2665" w:rsidP="002B2665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127" style="position:absolute;left:45680;top:4134;width:4470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5ED7174A" w14:textId="77777777" w:rsidR="002B2665" w:rsidRPr="00E12477" w:rsidRDefault="002B2665" w:rsidP="002B2665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6927DD05" w14:textId="77777777" w:rsidR="002B2665" w:rsidRDefault="002B2665" w:rsidP="002B2665">
            <w:pPr>
              <w:pStyle w:val="Nummerierung"/>
            </w:pPr>
          </w:p>
          <w:p w14:paraId="3956E6C7" w14:textId="77777777" w:rsidR="002B2665" w:rsidRDefault="002B2665" w:rsidP="002B2665">
            <w:pPr>
              <w:pStyle w:val="Nummerierung"/>
            </w:pPr>
          </w:p>
          <w:p w14:paraId="55E03197" w14:textId="77777777" w:rsidR="002B2665" w:rsidRDefault="002B2665" w:rsidP="002B2665">
            <w:pPr>
              <w:pStyle w:val="Nummerierung"/>
            </w:pPr>
          </w:p>
          <w:p w14:paraId="14DB4AC5" w14:textId="77777777" w:rsidR="002B2665" w:rsidRDefault="002B2665" w:rsidP="002B2665">
            <w:pPr>
              <w:pStyle w:val="Nummerierung"/>
            </w:pPr>
          </w:p>
          <w:p w14:paraId="3BD02409" w14:textId="77777777" w:rsidR="002B2665" w:rsidRPr="00E0758C" w:rsidRDefault="002B2665" w:rsidP="002B2665">
            <w:pPr>
              <w:pStyle w:val="Nummerierung"/>
            </w:pPr>
          </w:p>
        </w:tc>
        <w:tc>
          <w:tcPr>
            <w:tcW w:w="8036" w:type="dxa"/>
          </w:tcPr>
          <w:p w14:paraId="3B033726" w14:textId="77777777" w:rsidR="002B2665" w:rsidRDefault="002B2665" w:rsidP="002B2665">
            <w:r>
              <w:t>Wo gehört die 40 hin? Wo gehört die 43 hin? Woher weißt du das?</w:t>
            </w:r>
          </w:p>
          <w:p w14:paraId="05678A65" w14:textId="77777777" w:rsidR="002B2665" w:rsidRDefault="002B2665" w:rsidP="002B2665"/>
          <w:p w14:paraId="7034F325" w14:textId="77777777" w:rsidR="002B2665" w:rsidRDefault="002B2665" w:rsidP="002B2665"/>
          <w:p w14:paraId="3A60C3F5" w14:textId="77777777" w:rsidR="002B2665" w:rsidRDefault="002B2665" w:rsidP="002B2665"/>
          <w:p w14:paraId="2D4A6F0A" w14:textId="77777777" w:rsidR="002B2665" w:rsidRDefault="002B2665" w:rsidP="002B2665"/>
          <w:p w14:paraId="1B928EBA" w14:textId="77777777" w:rsidR="002B2665" w:rsidRPr="00B03BF9" w:rsidRDefault="002B2665" w:rsidP="002B2665">
            <w:pPr>
              <w:spacing w:before="60"/>
            </w:pPr>
          </w:p>
        </w:tc>
      </w:tr>
      <w:tr w:rsidR="002B2665" w:rsidRPr="00E0758C" w14:paraId="4776BB2B" w14:textId="77777777" w:rsidTr="002B2665">
        <w:tc>
          <w:tcPr>
            <w:tcW w:w="610" w:type="dxa"/>
          </w:tcPr>
          <w:p w14:paraId="4D681649" w14:textId="77777777" w:rsidR="002B2665" w:rsidRDefault="002B2665" w:rsidP="002B2665">
            <w:pPr>
              <w:spacing w:line="240" w:lineRule="atLeast"/>
            </w:pPr>
          </w:p>
        </w:tc>
        <w:tc>
          <w:tcPr>
            <w:tcW w:w="425" w:type="dxa"/>
          </w:tcPr>
          <w:p w14:paraId="2D2BC177" w14:textId="77777777" w:rsidR="002B2665" w:rsidRDefault="002B2665" w:rsidP="002B2665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02A9CEFF" w14:textId="77777777" w:rsidR="002B2665" w:rsidRDefault="002B2665" w:rsidP="002B2665">
            <w:r>
              <w:t xml:space="preserve">Trage auch die 34 und die 97 auf dem Zahlenstrahl aus </w:t>
            </w:r>
            <w:r w:rsidRPr="005B3E4B">
              <w:rPr>
                <w:b/>
                <w:bCs/>
                <w:color w:val="327A86" w:themeColor="text2"/>
              </w:rPr>
              <w:t>b)</w:t>
            </w:r>
            <w:r>
              <w:rPr>
                <w:b/>
                <w:bCs/>
                <w:color w:val="327A86" w:themeColor="text2"/>
              </w:rPr>
              <w:t xml:space="preserve"> </w:t>
            </w:r>
            <w:r w:rsidRPr="00357FE0">
              <w:rPr>
                <w:color w:val="327A86" w:themeColor="text2"/>
              </w:rPr>
              <w:t>ein</w:t>
            </w:r>
            <w:r w:rsidRPr="00357FE0">
              <w:rPr>
                <w:color w:val="000000" w:themeColor="text1"/>
              </w:rPr>
              <w:t>.</w:t>
            </w:r>
          </w:p>
        </w:tc>
      </w:tr>
    </w:tbl>
    <w:p w14:paraId="5D5609B1" w14:textId="750DA4D7" w:rsidR="0071032F" w:rsidRDefault="0071032F" w:rsidP="002C56D1">
      <w:pPr>
        <w:spacing w:after="200" w:line="276" w:lineRule="auto"/>
      </w:pPr>
    </w:p>
    <w:p w14:paraId="739C53E9" w14:textId="77777777" w:rsidR="005C3BFD" w:rsidRDefault="005C3BFD" w:rsidP="0010640E">
      <w:pPr>
        <w:pStyle w:val="Transcript"/>
        <w:rPr>
          <w:sz w:val="10"/>
          <w:szCs w:val="8"/>
        </w:rPr>
      </w:pPr>
    </w:p>
    <w:p w14:paraId="5D4A1B79" w14:textId="77777777" w:rsidR="0010640E" w:rsidRDefault="0010640E" w:rsidP="0010640E">
      <w:pPr>
        <w:pStyle w:val="Transcript"/>
        <w:rPr>
          <w:sz w:val="10"/>
          <w:szCs w:val="8"/>
        </w:rPr>
      </w:pPr>
    </w:p>
    <w:p w14:paraId="2AC0EF48" w14:textId="77777777" w:rsidR="0010640E" w:rsidRPr="0010640E" w:rsidRDefault="0010640E" w:rsidP="0010640E">
      <w:pPr>
        <w:pStyle w:val="Transcript"/>
        <w:rPr>
          <w:sz w:val="10"/>
          <w:szCs w:val="8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436169" w:rsidRPr="00CC284F" w14:paraId="3DE92F25" w14:textId="77777777" w:rsidTr="0010640E">
        <w:trPr>
          <w:trHeight w:val="83"/>
        </w:trPr>
        <w:tc>
          <w:tcPr>
            <w:tcW w:w="610" w:type="dxa"/>
          </w:tcPr>
          <w:p w14:paraId="4F4C11EC" w14:textId="02405DE6" w:rsidR="00436169" w:rsidRPr="00230A99" w:rsidRDefault="00436169" w:rsidP="00CC0555">
            <w:pPr>
              <w:pStyle w:val="berschrift3"/>
            </w:pPr>
            <w:r>
              <w:t>2.</w:t>
            </w:r>
            <w:r w:rsidR="00142652">
              <w:t>2</w:t>
            </w:r>
          </w:p>
        </w:tc>
        <w:tc>
          <w:tcPr>
            <w:tcW w:w="8461" w:type="dxa"/>
            <w:gridSpan w:val="2"/>
          </w:tcPr>
          <w:p w14:paraId="34586360" w14:textId="77777777" w:rsidR="00436169" w:rsidRPr="005B3E4B" w:rsidRDefault="00436169" w:rsidP="00CC0555">
            <w:pPr>
              <w:pStyle w:val="berschrift3"/>
              <w:rPr>
                <w:sz w:val="28"/>
              </w:rPr>
            </w:pPr>
            <w:r>
              <w:t>Zahlenstrahl im Alltag</w:t>
            </w:r>
          </w:p>
        </w:tc>
      </w:tr>
      <w:tr w:rsidR="00436169" w14:paraId="7E056595" w14:textId="77777777" w:rsidTr="0010640E">
        <w:tc>
          <w:tcPr>
            <w:tcW w:w="610" w:type="dxa"/>
          </w:tcPr>
          <w:p w14:paraId="35C26D0B" w14:textId="77777777" w:rsidR="00436169" w:rsidRDefault="00436169" w:rsidP="00CC0555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69245682" wp14:editId="1B7A1E53">
                  <wp:extent cx="360000" cy="272386"/>
                  <wp:effectExtent l="0" t="0" r="2540" b="0"/>
                  <wp:docPr id="790402110" name="Grafik 790402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EDE0739" w14:textId="77777777" w:rsidR="00436169" w:rsidRPr="00CC284F" w:rsidRDefault="00436169" w:rsidP="00CC0555">
            <w:pPr>
              <w:pStyle w:val="Nummerierung"/>
            </w:pPr>
            <w:r w:rsidRPr="00CC284F">
              <w:t>a)</w:t>
            </w:r>
          </w:p>
        </w:tc>
        <w:tc>
          <w:tcPr>
            <w:tcW w:w="8036" w:type="dxa"/>
          </w:tcPr>
          <w:p w14:paraId="26C819CF" w14:textId="77777777" w:rsidR="00436169" w:rsidRDefault="00436169" w:rsidP="00CC0555">
            <w:pPr>
              <w:spacing w:line="240" w:lineRule="auto"/>
            </w:pPr>
            <w:r>
              <w:t>Hier sind einige Bilder von verschiedenen Zahlenstrahlen.</w:t>
            </w:r>
          </w:p>
          <w:p w14:paraId="6592D6AA" w14:textId="77777777" w:rsidR="00436169" w:rsidRDefault="00436169" w:rsidP="0010640E">
            <w:pPr>
              <w:pStyle w:val="Listenabsatz"/>
            </w:pPr>
            <w:r>
              <w:t>Was sind das für Gegenstände?</w:t>
            </w:r>
          </w:p>
          <w:p w14:paraId="4D422800" w14:textId="77777777" w:rsidR="00436169" w:rsidRDefault="00436169" w:rsidP="0010640E">
            <w:pPr>
              <w:pStyle w:val="Listenabsatz"/>
            </w:pPr>
            <w:r>
              <w:t>Wie genau sind die Abstände unterteilt?</w:t>
            </w:r>
          </w:p>
        </w:tc>
      </w:tr>
      <w:tr w:rsidR="00436169" w:rsidRPr="005A396A" w14:paraId="5E41B26D" w14:textId="77777777" w:rsidTr="0010640E">
        <w:trPr>
          <w:trHeight w:val="3542"/>
        </w:trPr>
        <w:tc>
          <w:tcPr>
            <w:tcW w:w="610" w:type="dxa"/>
          </w:tcPr>
          <w:p w14:paraId="30170050" w14:textId="77777777" w:rsidR="00436169" w:rsidRDefault="00436169" w:rsidP="00CC055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D73C836" w14:textId="77777777" w:rsidR="00436169" w:rsidRPr="00CC284F" w:rsidRDefault="00436169" w:rsidP="00CC0555">
            <w:pPr>
              <w:pStyle w:val="Nummerierung"/>
            </w:pPr>
          </w:p>
        </w:tc>
        <w:tc>
          <w:tcPr>
            <w:tcW w:w="8036" w:type="dxa"/>
          </w:tcPr>
          <w:p w14:paraId="5DD4C6F0" w14:textId="1A93CF3B" w:rsidR="00436169" w:rsidRDefault="0010640E" w:rsidP="00CC0555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771392" behindDoc="0" locked="0" layoutInCell="1" allowOverlap="1" wp14:anchorId="1867743E" wp14:editId="3B1DEC41">
                  <wp:simplePos x="0" y="0"/>
                  <wp:positionH relativeFrom="column">
                    <wp:posOffset>28847</wp:posOffset>
                  </wp:positionH>
                  <wp:positionV relativeFrom="paragraph">
                    <wp:posOffset>72662</wp:posOffset>
                  </wp:positionV>
                  <wp:extent cx="554355" cy="2143125"/>
                  <wp:effectExtent l="0" t="0" r="0" b="9525"/>
                  <wp:wrapNone/>
                  <wp:docPr id="561527852" name="Grafik 561527852" descr="Ein Bild, das Gerät, Text, Thermome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527852" name="Grafik 561527852" descr="Ein Bild, das Gerät, Text, Thermometer enthält.&#10;&#10;Automatisch generierte Beschreibu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6169">
              <w:rPr>
                <w:noProof/>
              </w:rPr>
              <w:drawing>
                <wp:anchor distT="0" distB="0" distL="114300" distR="114300" simplePos="0" relativeHeight="251770368" behindDoc="0" locked="0" layoutInCell="1" allowOverlap="1" wp14:anchorId="50462442" wp14:editId="41E8AAD4">
                  <wp:simplePos x="0" y="0"/>
                  <wp:positionH relativeFrom="column">
                    <wp:posOffset>3856355</wp:posOffset>
                  </wp:positionH>
                  <wp:positionV relativeFrom="paragraph">
                    <wp:posOffset>161290</wp:posOffset>
                  </wp:positionV>
                  <wp:extent cx="1247775" cy="1409065"/>
                  <wp:effectExtent l="0" t="0" r="9525" b="635"/>
                  <wp:wrapNone/>
                  <wp:docPr id="190430866" name="Grafik 190430866" descr="Ein Bild, das Entwurf, Geschirr, Küchenutensilien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30866" name="Grafik 190430866" descr="Ein Bild, das Entwurf, Geschirr, Küchenutensilien, Darstellung enthält.&#10;&#10;Automatisch generierte Beschreibu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40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E0C0AD" w14:textId="425536A8" w:rsidR="00436169" w:rsidRDefault="00436169" w:rsidP="00CC0555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769344" behindDoc="0" locked="0" layoutInCell="1" allowOverlap="1" wp14:anchorId="7DAA5607" wp14:editId="5B7F68E9">
                  <wp:simplePos x="0" y="0"/>
                  <wp:positionH relativeFrom="column">
                    <wp:posOffset>904248</wp:posOffset>
                  </wp:positionH>
                  <wp:positionV relativeFrom="paragraph">
                    <wp:posOffset>134466</wp:posOffset>
                  </wp:positionV>
                  <wp:extent cx="2466975" cy="473710"/>
                  <wp:effectExtent l="19050" t="323850" r="28575" b="326390"/>
                  <wp:wrapNone/>
                  <wp:docPr id="735534307" name="Grafik 735534307" descr="Ein Bild, das Lineal, Reihe, Messstab Maßba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534307" name="Grafik 735534307" descr="Ein Bild, das Lineal, Reihe, Messstab Maßband enthält.&#10;&#10;Automatisch generierte Beschreibu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03210">
                            <a:off x="0" y="0"/>
                            <a:ext cx="2466975" cy="47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4C7E5F" w14:textId="7FA93CF0" w:rsidR="00436169" w:rsidRDefault="00436169" w:rsidP="00CC0555">
            <w:pPr>
              <w:spacing w:line="240" w:lineRule="auto"/>
            </w:pPr>
          </w:p>
          <w:p w14:paraId="0C98CDF8" w14:textId="04A3E9EC" w:rsidR="00436169" w:rsidRDefault="00436169" w:rsidP="00CC0555">
            <w:pPr>
              <w:spacing w:line="240" w:lineRule="auto"/>
            </w:pPr>
          </w:p>
          <w:p w14:paraId="281C70B5" w14:textId="1F51A295" w:rsidR="0010640E" w:rsidRDefault="00B8773D" w:rsidP="00CC0555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772416" behindDoc="0" locked="0" layoutInCell="1" allowOverlap="1" wp14:anchorId="4F761F50" wp14:editId="14A9222C">
                  <wp:simplePos x="0" y="0"/>
                  <wp:positionH relativeFrom="column">
                    <wp:posOffset>2369185</wp:posOffset>
                  </wp:positionH>
                  <wp:positionV relativeFrom="paragraph">
                    <wp:posOffset>65502</wp:posOffset>
                  </wp:positionV>
                  <wp:extent cx="1259138" cy="1234440"/>
                  <wp:effectExtent l="0" t="0" r="0" b="0"/>
                  <wp:wrapNone/>
                  <wp:docPr id="1522435873" name="Grafik 1522435873" descr="Ein Bild, das Gerät, Messinstrument, Messgerät, Reih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435873" name="Grafik 1522435873" descr="Ein Bild, das Gerät, Messinstrument, Messgerät, Reihe enthält.&#10;&#10;Automatisch generierte Beschreibu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138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DE9689" w14:textId="3FE6642E" w:rsidR="00436169" w:rsidRPr="005A396A" w:rsidRDefault="00436169" w:rsidP="00CC0555">
            <w:pPr>
              <w:spacing w:line="240" w:lineRule="auto"/>
            </w:pPr>
          </w:p>
        </w:tc>
      </w:tr>
      <w:tr w:rsidR="00436169" w:rsidRPr="00D53CEA" w14:paraId="59B8558D" w14:textId="77777777" w:rsidTr="0010640E">
        <w:trPr>
          <w:trHeight w:val="83"/>
        </w:trPr>
        <w:tc>
          <w:tcPr>
            <w:tcW w:w="610" w:type="dxa"/>
          </w:tcPr>
          <w:p w14:paraId="1966E354" w14:textId="77777777" w:rsidR="00436169" w:rsidRDefault="00436169" w:rsidP="00CC055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B2BDE4A" w14:textId="77777777" w:rsidR="00436169" w:rsidRPr="00CC284F" w:rsidRDefault="00436169" w:rsidP="00CC0555">
            <w:pPr>
              <w:pStyle w:val="Nummerierung"/>
            </w:pPr>
            <w:r w:rsidRPr="00CC284F">
              <w:t>b)</w:t>
            </w:r>
          </w:p>
        </w:tc>
        <w:tc>
          <w:tcPr>
            <w:tcW w:w="8036" w:type="dxa"/>
          </w:tcPr>
          <w:p w14:paraId="48983E17" w14:textId="77777777" w:rsidR="0010640E" w:rsidRDefault="00436169" w:rsidP="00CC0555">
            <w:r w:rsidRPr="00A65FA8">
              <w:t xml:space="preserve">Wo findet </w:t>
            </w:r>
            <w:r>
              <w:t>ihr</w:t>
            </w:r>
            <w:r w:rsidRPr="00A65FA8">
              <w:t xml:space="preserve"> noch </w:t>
            </w:r>
            <w:r>
              <w:t>Zahlenstrahle</w:t>
            </w:r>
            <w:r w:rsidRPr="00A65FA8">
              <w:t xml:space="preserve"> in </w:t>
            </w:r>
            <w:r>
              <w:t xml:space="preserve">eurem Alltag? </w:t>
            </w:r>
          </w:p>
          <w:p w14:paraId="7CFB8F60" w14:textId="1392CB14" w:rsidR="00436169" w:rsidRPr="00D53CEA" w:rsidRDefault="00436169" w:rsidP="0010640E">
            <w:pPr>
              <w:pStyle w:val="Listenabsatz"/>
            </w:pPr>
            <w:r>
              <w:t>Macht Fotos oder zeichnet.</w:t>
            </w:r>
          </w:p>
        </w:tc>
      </w:tr>
    </w:tbl>
    <w:p w14:paraId="1E6A8C1B" w14:textId="01858620" w:rsidR="0048465A" w:rsidRDefault="0048465A"/>
    <w:p w14:paraId="17A31CA2" w14:textId="77777777" w:rsidR="002B2665" w:rsidRDefault="002B2665">
      <w:pPr>
        <w:sectPr w:rsidR="002B2665" w:rsidSect="00C75E4D">
          <w:headerReference w:type="default" r:id="rId35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p w14:paraId="793C894D" w14:textId="70A8D292" w:rsidR="00D70637" w:rsidRDefault="00D70637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D70637" w14:paraId="0DFD852C" w14:textId="77777777" w:rsidTr="00D70637">
        <w:trPr>
          <w:trHeight w:val="83"/>
        </w:trPr>
        <w:tc>
          <w:tcPr>
            <w:tcW w:w="610" w:type="dxa"/>
          </w:tcPr>
          <w:p w14:paraId="60D25E21" w14:textId="18E2ADEA" w:rsidR="00D70637" w:rsidRDefault="00D70637" w:rsidP="00D70637">
            <w:pPr>
              <w:pStyle w:val="berschrift2"/>
              <w:spacing w:before="0"/>
            </w:pPr>
            <w:r>
              <w:t>2.3</w:t>
            </w:r>
          </w:p>
        </w:tc>
        <w:tc>
          <w:tcPr>
            <w:tcW w:w="8461" w:type="dxa"/>
            <w:gridSpan w:val="2"/>
          </w:tcPr>
          <w:p w14:paraId="01720384" w14:textId="77777777" w:rsidR="00D70637" w:rsidRDefault="00D70637" w:rsidP="00D70637">
            <w:pPr>
              <w:pStyle w:val="berschrift2"/>
              <w:spacing w:before="0"/>
            </w:pPr>
            <w:r>
              <w:t>Zahlen ungefähr am leeren Hunderterstrahl eintragen</w:t>
            </w:r>
          </w:p>
        </w:tc>
      </w:tr>
      <w:tr w:rsidR="00D70637" w:rsidRPr="00E0758C" w14:paraId="6D7424F7" w14:textId="77777777" w:rsidTr="003D2B1A">
        <w:tc>
          <w:tcPr>
            <w:tcW w:w="610" w:type="dxa"/>
          </w:tcPr>
          <w:p w14:paraId="51EA8E86" w14:textId="77777777" w:rsidR="00D70637" w:rsidRPr="00E0758C" w:rsidRDefault="00D70637" w:rsidP="003D2B1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E6A9019" w14:textId="77777777" w:rsidR="00D70637" w:rsidRPr="00E0758C" w:rsidRDefault="00D70637" w:rsidP="003D2B1A">
            <w:pPr>
              <w:pStyle w:val="Nummerierung"/>
            </w:pPr>
            <w:r>
              <w:t>a</w:t>
            </w:r>
            <w:r w:rsidRPr="00E0758C">
              <w:t>)</w:t>
            </w:r>
          </w:p>
        </w:tc>
        <w:tc>
          <w:tcPr>
            <w:tcW w:w="8036" w:type="dxa"/>
          </w:tcPr>
          <w:p w14:paraId="4926D00B" w14:textId="77777777" w:rsidR="00D70637" w:rsidRDefault="00D70637" w:rsidP="003D2B1A">
            <w:r>
              <w:rPr>
                <w:noProof/>
              </w:rPr>
              <w:t xml:space="preserve">Wie findet man </w:t>
            </w:r>
            <w:r>
              <w:t>am leeren Zahlenstrahl ungefähr die Position der 23?</w:t>
            </w:r>
          </w:p>
          <w:p w14:paraId="71082257" w14:textId="77777777" w:rsidR="00D70637" w:rsidRDefault="00D70637" w:rsidP="003D2B1A">
            <w:pPr>
              <w:rPr>
                <w:noProof/>
              </w:rPr>
            </w:pPr>
            <w:r>
              <w:rPr>
                <w:noProof/>
              </w:rPr>
              <w:t>Wie gehst du vor? Es gibt mehrere Wege, probiere sie aus.</w:t>
            </w:r>
          </w:p>
          <w:p w14:paraId="601A5678" w14:textId="77777777" w:rsidR="00D70637" w:rsidRPr="00E0758C" w:rsidRDefault="00D70637" w:rsidP="003D2B1A">
            <w:pPr>
              <w:rPr>
                <w:noProof/>
              </w:rPr>
            </w:pPr>
          </w:p>
        </w:tc>
      </w:tr>
      <w:tr w:rsidR="00D70637" w:rsidRPr="00F642C1" w:rsidDel="002A1096" w14:paraId="2BF1C8EE" w14:textId="77777777" w:rsidTr="003D2B1A">
        <w:trPr>
          <w:trHeight w:val="658"/>
        </w:trPr>
        <w:tc>
          <w:tcPr>
            <w:tcW w:w="610" w:type="dxa"/>
          </w:tcPr>
          <w:p w14:paraId="1BBAFCBD" w14:textId="77777777" w:rsidR="00D70637" w:rsidRDefault="00D70637" w:rsidP="003D2B1A">
            <w:pPr>
              <w:spacing w:line="240" w:lineRule="atLeast"/>
              <w:rPr>
                <w:noProof/>
              </w:rPr>
            </w:pPr>
          </w:p>
          <w:p w14:paraId="6F7E8C70" w14:textId="77777777" w:rsidR="00D70637" w:rsidRPr="00E0758C" w:rsidRDefault="00D70637" w:rsidP="003D2B1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4DEA437" w14:textId="77777777" w:rsidR="00D70637" w:rsidRDefault="00D70637" w:rsidP="003D2B1A">
            <w:pPr>
              <w:pStyle w:val="Nummerierung"/>
            </w:pPr>
          </w:p>
          <w:p w14:paraId="4C4EB1AA" w14:textId="77777777" w:rsidR="00D70637" w:rsidRDefault="00D70637" w:rsidP="003D2B1A">
            <w:pPr>
              <w:pStyle w:val="Nummerierung"/>
            </w:pPr>
          </w:p>
          <w:p w14:paraId="02029EE1" w14:textId="77777777" w:rsidR="00D70637" w:rsidRDefault="00D70637" w:rsidP="003D2B1A">
            <w:pPr>
              <w:pStyle w:val="Nummerierung"/>
            </w:pPr>
          </w:p>
          <w:p w14:paraId="3995C23B" w14:textId="77777777" w:rsidR="00D70637" w:rsidRPr="00E0758C" w:rsidRDefault="00D70637" w:rsidP="003D2B1A">
            <w:pPr>
              <w:pStyle w:val="Nummerierung"/>
            </w:pPr>
            <w:r>
              <w:t xml:space="preserve"> </w:t>
            </w:r>
          </w:p>
        </w:tc>
        <w:tc>
          <w:tcPr>
            <w:tcW w:w="8036" w:type="dxa"/>
          </w:tcPr>
          <w:p w14:paraId="41491685" w14:textId="77777777" w:rsidR="00D70637" w:rsidRPr="00F642C1" w:rsidDel="002A1096" w:rsidRDefault="00D70637" w:rsidP="003D2B1A">
            <w:pPr>
              <w:pStyle w:val="berschrift9"/>
            </w:pPr>
            <w:r w:rsidRPr="00DB1716">
              <mc:AlternateContent>
                <mc:Choice Requires="wpg">
                  <w:drawing>
                    <wp:anchor distT="0" distB="0" distL="114300" distR="114300" simplePos="0" relativeHeight="251958784" behindDoc="0" locked="0" layoutInCell="1" allowOverlap="1" wp14:anchorId="0F67FB04" wp14:editId="23159076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556571</wp:posOffset>
                      </wp:positionV>
                      <wp:extent cx="5013960" cy="496570"/>
                      <wp:effectExtent l="0" t="0" r="15240" b="11430"/>
                      <wp:wrapNone/>
                      <wp:docPr id="1925908981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0" cy="496570"/>
                                <a:chOff x="0" y="0"/>
                                <a:chExt cx="5014593" cy="496963"/>
                              </a:xfrm>
                            </wpg:grpSpPr>
                            <wpg:grpSp>
                              <wpg:cNvPr id="984599406" name="Gruppieren 984599406"/>
                              <wpg:cNvGrpSpPr/>
                              <wpg:grpSpPr>
                                <a:xfrm>
                                  <a:off x="0" y="78497"/>
                                  <a:ext cx="5014593" cy="418466"/>
                                  <a:chOff x="0" y="78497"/>
                                  <a:chExt cx="5094045" cy="4190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2490481" name="Grafik 352490481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9525" y="78497"/>
                                    <a:ext cx="5074995" cy="166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341134566" name="Abgerundetes Rechteck 341134566"/>
                                <wps:cNvSpPr/>
                                <wps:spPr>
                                  <a:xfrm>
                                    <a:off x="0" y="245576"/>
                                    <a:ext cx="453981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26C38D9" w14:textId="77777777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1518742" name="Abgerundetes Rechteck 1521518742"/>
                                <wps:cNvSpPr/>
                                <wps:spPr>
                                  <a:xfrm>
                                    <a:off x="4639808" y="245576"/>
                                    <a:ext cx="454237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CCDA9A3" w14:textId="77777777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987621602" name="Gerade Verbindung 987621602"/>
                              <wps:cNvCnPr>
                                <a:cxnSpLocks/>
                              </wps:cNvCnPr>
                              <wps:spPr>
                                <a:xfrm>
                                  <a:off x="22225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193832" name="Gerade Verbindung 27193832"/>
                              <wps:cNvCnPr>
                                <a:cxnSpLocks/>
                              </wps:cNvCnPr>
                              <wps:spPr>
                                <a:xfrm>
                                  <a:off x="4793347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67FB04" id="Gruppieren 9" o:spid="_x0000_s1128" style="position:absolute;margin-left:-.2pt;margin-top:43.8pt;width:394.8pt;height:39.1pt;z-index:251958784;mso-position-horizontal-relative:text;mso-position-vertical-relative:text" coordsize="50145,49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">
                      <v:group id="Gruppieren 984599406" o:spid="_x0000_s1129" style="position:absolute;top:784;width:50145;height:4185" coordorigin=",784" coordsize="50940,4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">
                        <v:shape id="Grafik 352490481" o:spid="_x0000_s1130" type="#_x0000_t75" style="position:absolute;left:95;top:784;width:50750;height: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">
                          <v:imagedata r:id="rId36" o:title="" cropbottom="40236f"/>
                          <o:lock v:ext="edit" aspectratio="f"/>
                        </v:shape>
                        <v:roundrect id="Abgerundetes Rechteck 341134566" o:spid="_x0000_s1131" style="position:absolute;top:2455;width:453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226C38D9" w14:textId="77777777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1521518742" o:spid="_x0000_s1132" style="position:absolute;left:46398;top:2455;width:454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2CCDA9A3" w14:textId="77777777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987621602" o:spid="_x0000_s1133" style="position:absolute;visibility:visible;mso-wrap-style:square" from="2222,0" to="22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27193832" o:spid="_x0000_s1134" style="position:absolute;visibility:visible;mso-wrap-style:square" from="47933,0" to="4793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>
              <w:t xml:space="preserve">  </w:t>
            </w:r>
            <w:r w:rsidRPr="00DB1716">
              <mc:AlternateContent>
                <mc:Choice Requires="wpg">
                  <w:drawing>
                    <wp:anchor distT="0" distB="0" distL="114300" distR="114300" simplePos="0" relativeHeight="251957760" behindDoc="0" locked="0" layoutInCell="1" allowOverlap="1" wp14:anchorId="0D53C7B3" wp14:editId="6220E6C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5715</wp:posOffset>
                      </wp:positionV>
                      <wp:extent cx="5013960" cy="496570"/>
                      <wp:effectExtent l="0" t="0" r="15240" b="11430"/>
                      <wp:wrapNone/>
                      <wp:docPr id="10" name="Gruppieren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C04A7B7-4355-E52A-1B5D-2AC8D5828F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0" cy="496570"/>
                                <a:chOff x="0" y="0"/>
                                <a:chExt cx="5014593" cy="496963"/>
                              </a:xfrm>
                            </wpg:grpSpPr>
                            <wpg:grpSp>
                              <wpg:cNvPr id="119701216" name="Gruppieren 119701216">
                                <a:extLst>
                                  <a:ext uri="{FF2B5EF4-FFF2-40B4-BE49-F238E27FC236}">
                                    <a16:creationId xmlns:a16="http://schemas.microsoft.com/office/drawing/2014/main" id="{FDB3B17C-E723-30B1-77AA-456C359F2EC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78497"/>
                                  <a:ext cx="5014593" cy="418466"/>
                                  <a:chOff x="0" y="78497"/>
                                  <a:chExt cx="5094045" cy="4190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31205939" name="Grafik 1531205939">
                                    <a:extLst>
                                      <a:ext uri="{FF2B5EF4-FFF2-40B4-BE49-F238E27FC236}">
                                        <a16:creationId xmlns:a16="http://schemas.microsoft.com/office/drawing/2014/main" id="{5855E5A2-8CB7-5E50-3879-132B30DFC3E9}"/>
                                      </a:ext>
                                    </a:extLst>
                                  </pic:cNvPr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9525" y="78497"/>
                                    <a:ext cx="5074995" cy="166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2112851160" name="Abgerundetes Rechteck 2112851160">
                                  <a:extLst>
                                    <a:ext uri="{FF2B5EF4-FFF2-40B4-BE49-F238E27FC236}">
                                      <a16:creationId xmlns:a16="http://schemas.microsoft.com/office/drawing/2014/main" id="{2E86FAAD-91CC-2114-4A1D-8B2F59D38A3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245576"/>
                                    <a:ext cx="453981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8F18CA8" w14:textId="77777777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4781091" name="Abgerundetes Rechteck 1774781091">
                                  <a:extLst>
                                    <a:ext uri="{FF2B5EF4-FFF2-40B4-BE49-F238E27FC236}">
                                      <a16:creationId xmlns:a16="http://schemas.microsoft.com/office/drawing/2014/main" id="{073A6ED2-5028-10D5-77CB-AA480BB06DE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639808" y="245576"/>
                                    <a:ext cx="454237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5ADFCF3" w14:textId="77777777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294674237" name="Gerade Verbindung 1294674237">
                                <a:extLst>
                                  <a:ext uri="{FF2B5EF4-FFF2-40B4-BE49-F238E27FC236}">
                                    <a16:creationId xmlns:a16="http://schemas.microsoft.com/office/drawing/2014/main" id="{A05C152F-B950-6554-90BE-6ECD18BBFB5C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2225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9166216" name="Gerade Verbindung 589166216">
                                <a:extLst>
                                  <a:ext uri="{FF2B5EF4-FFF2-40B4-BE49-F238E27FC236}">
                                    <a16:creationId xmlns:a16="http://schemas.microsoft.com/office/drawing/2014/main" id="{2E5D1A3A-83BA-A0A0-02B1-04893E77DED9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793347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53C7B3" id="_x0000_s1135" style="position:absolute;margin-left:-.2pt;margin-top:.45pt;width:394.8pt;height:39.1pt;z-index:251957760;mso-position-horizontal-relative:text;mso-position-vertical-relative:text" coordsize="50145,49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">
                      <v:group id="Gruppieren 119701216" o:spid="_x0000_s1136" style="position:absolute;top:784;width:50145;height:4185" coordorigin=",784" coordsize="50940,4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">
                        <v:shape id="Grafik 1531205939" o:spid="_x0000_s1137" type="#_x0000_t75" style="position:absolute;left:95;top:784;width:50750;height: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">
                          <v:imagedata r:id="rId36" o:title="" cropbottom="40236f"/>
                          <o:lock v:ext="edit" aspectratio="f"/>
                        </v:shape>
                        <v:roundrect id="Abgerundetes Rechteck 2112851160" o:spid="_x0000_s1138" style="position:absolute;top:2455;width:453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68F18CA8" w14:textId="77777777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1774781091" o:spid="_x0000_s1139" style="position:absolute;left:46398;top:2455;width:454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15ADFCF3" w14:textId="77777777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294674237" o:spid="_x0000_s1140" style="position:absolute;visibility:visible;mso-wrap-style:square" from="2222,0" to="22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589166216" o:spid="_x0000_s1141" style="position:absolute;visibility:visible;mso-wrap-style:square" from="47933,0" to="4793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>
              <w:t xml:space="preserve">   </w:t>
            </w:r>
          </w:p>
        </w:tc>
      </w:tr>
      <w:tr w:rsidR="00D70637" w:rsidRPr="00E0758C" w14:paraId="67AD7392" w14:textId="77777777" w:rsidTr="003D2B1A">
        <w:tc>
          <w:tcPr>
            <w:tcW w:w="610" w:type="dxa"/>
          </w:tcPr>
          <w:p w14:paraId="75B6196A" w14:textId="77777777" w:rsidR="00D70637" w:rsidRPr="00E0758C" w:rsidRDefault="00D70637" w:rsidP="003D2B1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5F9F83C" w14:textId="77777777" w:rsidR="00D70637" w:rsidRPr="00E0758C" w:rsidRDefault="00D70637" w:rsidP="003D2B1A">
            <w:pPr>
              <w:pStyle w:val="Nummerierung"/>
            </w:pPr>
          </w:p>
        </w:tc>
        <w:tc>
          <w:tcPr>
            <w:tcW w:w="8036" w:type="dxa"/>
          </w:tcPr>
          <w:p w14:paraId="41B4F1E2" w14:textId="77777777" w:rsidR="00D70637" w:rsidRDefault="00D70637" w:rsidP="003D2B1A">
            <w:pPr>
              <w:pStyle w:val="Ausflltext"/>
            </w:pPr>
            <w:r>
              <w:t xml:space="preserve">  </w:t>
            </w:r>
          </w:p>
          <w:p w14:paraId="55B04E02" w14:textId="77777777" w:rsidR="00D70637" w:rsidRPr="00E0758C" w:rsidRDefault="00D70637" w:rsidP="003D2B1A">
            <w:pPr>
              <w:pStyle w:val="Ausflltext"/>
            </w:pPr>
          </w:p>
        </w:tc>
      </w:tr>
      <w:tr w:rsidR="00D70637" w:rsidRPr="00E0758C" w14:paraId="68390903" w14:textId="77777777" w:rsidTr="003D2B1A">
        <w:trPr>
          <w:trHeight w:val="271"/>
        </w:trPr>
        <w:tc>
          <w:tcPr>
            <w:tcW w:w="610" w:type="dxa"/>
          </w:tcPr>
          <w:p w14:paraId="0437A7DF" w14:textId="77777777" w:rsidR="00D70637" w:rsidRPr="00E0758C" w:rsidRDefault="00D70637" w:rsidP="003D2B1A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23426ECF" wp14:editId="08756A42">
                  <wp:extent cx="360000" cy="272386"/>
                  <wp:effectExtent l="0" t="0" r="2540" b="0"/>
                  <wp:docPr id="1461879114" name="Grafik 1461879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62FC4D7" w14:textId="77777777" w:rsidR="00D70637" w:rsidRDefault="00D70637" w:rsidP="003D2B1A">
            <w:pPr>
              <w:pStyle w:val="Nummerierung"/>
            </w:pPr>
            <w:r>
              <w:t>b</w:t>
            </w:r>
            <w:r w:rsidRPr="00E0758C">
              <w:t>)</w:t>
            </w:r>
          </w:p>
          <w:p w14:paraId="519F5A19" w14:textId="77777777" w:rsidR="00D70637" w:rsidRDefault="00D70637" w:rsidP="003D2B1A">
            <w:pPr>
              <w:pStyle w:val="Nummerierung"/>
            </w:pPr>
          </w:p>
          <w:p w14:paraId="695063CC" w14:textId="77777777" w:rsidR="00D70637" w:rsidRDefault="00D70637" w:rsidP="003D2B1A">
            <w:pPr>
              <w:pStyle w:val="Nummerierung"/>
            </w:pPr>
          </w:p>
          <w:p w14:paraId="4C116678" w14:textId="77777777" w:rsidR="00D70637" w:rsidRDefault="00D70637" w:rsidP="003D2B1A">
            <w:pPr>
              <w:pStyle w:val="Nummerierung"/>
            </w:pPr>
          </w:p>
          <w:p w14:paraId="5294EFDF" w14:textId="77777777" w:rsidR="00D70637" w:rsidRDefault="00D70637" w:rsidP="003D2B1A">
            <w:pPr>
              <w:pStyle w:val="Nummerierung"/>
            </w:pPr>
          </w:p>
          <w:p w14:paraId="36C31587" w14:textId="77777777" w:rsidR="00D70637" w:rsidRDefault="00D70637" w:rsidP="003D2B1A">
            <w:pPr>
              <w:pStyle w:val="Nummerierung"/>
            </w:pPr>
          </w:p>
          <w:p w14:paraId="751DBBE0" w14:textId="77777777" w:rsidR="00D70637" w:rsidRPr="00E0758C" w:rsidRDefault="00D70637" w:rsidP="003D2B1A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10BD666E" w14:textId="77777777" w:rsidR="00D70637" w:rsidRDefault="00D70637" w:rsidP="003D2B1A">
            <w:r>
              <w:t xml:space="preserve">Trage auf dem unteren Zahlenstrahl alle Zehnerzahlen ein. </w:t>
            </w:r>
          </w:p>
          <w:p w14:paraId="4D0F4C92" w14:textId="77777777" w:rsidR="00D70637" w:rsidRDefault="00D70637" w:rsidP="003D2B1A">
            <w:r>
              <w:t>Besprecht:</w:t>
            </w:r>
          </w:p>
          <w:p w14:paraId="5EF9693C" w14:textId="77777777" w:rsidR="00D70637" w:rsidRDefault="00D70637" w:rsidP="003D2B1A">
            <w:pPr>
              <w:pStyle w:val="Listenabsatz"/>
            </w:pPr>
            <w:r>
              <w:t>Warum sind die Zehnerzahlen hilfreich, um die richtige Stelle für eine Zahl zu finden?</w:t>
            </w:r>
          </w:p>
          <w:p w14:paraId="214707BA" w14:textId="77777777" w:rsidR="00D70637" w:rsidRDefault="00D70637" w:rsidP="003D2B1A">
            <w:pPr>
              <w:pStyle w:val="Listenabsatz"/>
            </w:pPr>
            <w:r>
              <w:t xml:space="preserve">Wo sind jetzt die Zehner-Abschnitte sichtbar? </w:t>
            </w:r>
          </w:p>
          <w:p w14:paraId="3D0037BF" w14:textId="77777777" w:rsidR="00D70637" w:rsidRDefault="00D70637" w:rsidP="003D2B1A">
            <w:pPr>
              <w:pStyle w:val="Listenabsatz"/>
            </w:pPr>
            <w:r>
              <w:t xml:space="preserve">In welchem Abschnitt müsst ihr die 23 platzieren? </w:t>
            </w:r>
          </w:p>
          <w:p w14:paraId="4C6777AC" w14:textId="77777777" w:rsidR="00D70637" w:rsidRDefault="00D70637" w:rsidP="003D2B1A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59808" behindDoc="0" locked="0" layoutInCell="1" allowOverlap="1" wp14:anchorId="467A14B5" wp14:editId="2B6979E1">
                      <wp:simplePos x="0" y="0"/>
                      <wp:positionH relativeFrom="column">
                        <wp:posOffset>4434957</wp:posOffset>
                      </wp:positionH>
                      <wp:positionV relativeFrom="paragraph">
                        <wp:posOffset>161290</wp:posOffset>
                      </wp:positionV>
                      <wp:extent cx="547370" cy="694698"/>
                      <wp:effectExtent l="0" t="0" r="0" b="3810"/>
                      <wp:wrapNone/>
                      <wp:docPr id="1495300444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0561390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7335580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CDA9AD" w14:textId="77777777" w:rsidR="00D70637" w:rsidRPr="008D5126" w:rsidRDefault="00D70637" w:rsidP="00D70637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7A14B5" id="Gruppieren 13" o:spid="_x0000_s1142" style="position:absolute;margin-left:349.2pt;margin-top:12.7pt;width:43.1pt;height:54.7pt;z-index:251959808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">
                      <v:shape id="Grafik 10" o:spid="_x0000_s1143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">
                        <v:imagedata r:id="rId38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144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ECDA9AD" w14:textId="77777777" w:rsidR="00D70637" w:rsidRPr="008D5126" w:rsidRDefault="00D70637" w:rsidP="00D70637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507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832" behindDoc="0" locked="0" layoutInCell="1" allowOverlap="1" wp14:anchorId="47B8DEDC" wp14:editId="1A4A79B6">
                      <wp:simplePos x="0" y="0"/>
                      <wp:positionH relativeFrom="column">
                        <wp:posOffset>2903721</wp:posOffset>
                      </wp:positionH>
                      <wp:positionV relativeFrom="paragraph">
                        <wp:posOffset>99922</wp:posOffset>
                      </wp:positionV>
                      <wp:extent cx="1656715" cy="431800"/>
                      <wp:effectExtent l="0" t="0" r="6985" b="228600"/>
                      <wp:wrapNone/>
                      <wp:docPr id="122666658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6715" cy="431800"/>
                              </a:xfrm>
                              <a:prstGeom prst="wedgeRoundRectCallout">
                                <a:avLst>
                                  <a:gd name="adj1" fmla="val 45173"/>
                                  <a:gd name="adj2" fmla="val 96840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F342EA" w14:textId="77777777" w:rsidR="00D70637" w:rsidRDefault="00D70637" w:rsidP="00D70637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Die 38 ist zwischen 30 und 40. Sie ist also im vierten Abschnitt. Sie ist näher bei der 40. </w:t>
                                  </w:r>
                                </w:p>
                                <w:p w14:paraId="095AE886" w14:textId="77777777" w:rsidR="00D70637" w:rsidRDefault="00D70637" w:rsidP="00D70637">
                                  <w:pPr>
                                    <w:overflowPunct w:val="0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7B8DEDC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145" type="#_x0000_t62" style="position:absolute;margin-left:228.65pt;margin-top:7.85pt;width:130.45pt;height:34pt;z-index:2519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" adj="20557,31717" fillcolor="white [3201]" strokecolor="#bfbfbf [2412]" strokeweight="1pt">
                      <v:textbox inset="2mm,1mm,1mm,0">
                        <w:txbxContent>
                          <w:p w14:paraId="42F342EA" w14:textId="77777777" w:rsidR="00D70637" w:rsidRDefault="00D70637" w:rsidP="00D70637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Die 38 ist zwischen 30 und 40. Sie ist also im vierten Abschnitt. Sie ist näher bei der 40. </w:t>
                            </w:r>
                          </w:p>
                          <w:p w14:paraId="095AE886" w14:textId="77777777" w:rsidR="00D70637" w:rsidRDefault="00D70637" w:rsidP="00D70637">
                            <w:pPr>
                              <w:overflowPunct w:val="0"/>
                              <w:rPr>
                                <w:rFonts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866E0CB" w14:textId="77777777" w:rsidR="00D70637" w:rsidRDefault="00D70637" w:rsidP="003D2B1A">
            <w:r>
              <w:t xml:space="preserve">Wo gehören diese Zahlen hin? Erkläre wie Tara. </w:t>
            </w:r>
          </w:p>
          <w:p w14:paraId="5DCAA762" w14:textId="77777777" w:rsidR="00D70637" w:rsidRDefault="00D70637" w:rsidP="003D2B1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1856" behindDoc="0" locked="0" layoutInCell="1" allowOverlap="1" wp14:anchorId="362C0226" wp14:editId="515B4D23">
                      <wp:simplePos x="0" y="0"/>
                      <wp:positionH relativeFrom="column">
                        <wp:posOffset>358785</wp:posOffset>
                      </wp:positionH>
                      <wp:positionV relativeFrom="paragraph">
                        <wp:posOffset>129643</wp:posOffset>
                      </wp:positionV>
                      <wp:extent cx="2486237" cy="396769"/>
                      <wp:effectExtent l="0" t="0" r="15875" b="10160"/>
                      <wp:wrapNone/>
                      <wp:docPr id="1780269992" name="Gruppieren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6237" cy="396769"/>
                                <a:chOff x="0" y="0"/>
                                <a:chExt cx="2486237" cy="396769"/>
                              </a:xfrm>
                            </wpg:grpSpPr>
                            <wps:wsp>
                              <wps:cNvPr id="789160064" name="Abgerundetes Rechteck 4"/>
                              <wps:cNvSpPr/>
                              <wps:spPr>
                                <a:xfrm>
                                  <a:off x="1021811" y="102602"/>
                                  <a:ext cx="374363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F97042A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45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64216152" name="Abgerundetes Rechteck 4"/>
                              <wps:cNvSpPr/>
                              <wps:spPr>
                                <a:xfrm>
                                  <a:off x="0" y="0"/>
                                  <a:ext cx="374363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F87B4E5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38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04062255" name="Abgerundetes Rechteck 4"/>
                              <wps:cNvSpPr/>
                              <wps:spPr>
                                <a:xfrm>
                                  <a:off x="371568" y="63515"/>
                                  <a:ext cx="374363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43395C5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83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80516815" name="Abgerundetes Rechteck 4"/>
                              <wps:cNvSpPr/>
                              <wps:spPr>
                                <a:xfrm>
                                  <a:off x="1359156" y="4886"/>
                                  <a:ext cx="375049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A05ABEF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54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07295451" name="Abgerundetes Rechteck 4"/>
                              <wps:cNvSpPr/>
                              <wps:spPr>
                                <a:xfrm>
                                  <a:off x="1808949" y="185659"/>
                                  <a:ext cx="374363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A1FC51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92387934" name="Abgerundetes Rechteck 4"/>
                              <wps:cNvSpPr/>
                              <wps:spPr>
                                <a:xfrm>
                                  <a:off x="2112070" y="58601"/>
                                  <a:ext cx="374167" cy="21111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F597914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93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2C0226" id="Gruppieren 44" o:spid="_x0000_s1146" style="position:absolute;margin-left:28.25pt;margin-top:10.2pt;width:195.75pt;height:31.25pt;z-index:251961856;mso-position-horizontal-relative:text;mso-position-vertical-relative:text" coordsize="24862,39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">
                      <v:roundrect id="_x0000_s1147" style="position:absolute;left:10218;top:1026;width:3743;height:211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" fillcolor="white [3212]" strokecolor="#071213 [484]" strokeweight="1pt">
                        <v:stroke joinstyle="miter"/>
                        <v:textbox style="mso-fit-shape-to-text:t" inset="1mm,0,1mm,0">
                          <w:txbxContent>
                            <w:p w14:paraId="7F97042A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45</w:t>
                              </w:r>
                            </w:p>
                          </w:txbxContent>
                        </v:textbox>
                      </v:roundrect>
                      <v:roundrect id="_x0000_s1148" style="position:absolute;width:3743;height:211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" fillcolor="white [3212]" strokecolor="#071213 [484]" strokeweight="1pt">
                        <v:stroke joinstyle="miter"/>
                        <v:textbox style="mso-fit-shape-to-text:t" inset="1mm,0,1mm,0">
                          <w:txbxContent>
                            <w:p w14:paraId="5F87B4E5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38</w:t>
                              </w:r>
                            </w:p>
                          </w:txbxContent>
                        </v:textbox>
                      </v:roundrect>
                      <v:roundrect id="_x0000_s1149" style="position:absolute;left:3715;top:635;width:3744;height:211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" fillcolor="white [3212]" strokecolor="#071213 [484]" strokeweight="1pt">
                        <v:stroke joinstyle="miter"/>
                        <v:textbox style="mso-fit-shape-to-text:t" inset="1mm,0,1mm,0">
                          <w:txbxContent>
                            <w:p w14:paraId="743395C5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83</w:t>
                              </w:r>
                            </w:p>
                          </w:txbxContent>
                        </v:textbox>
                      </v:roundrect>
                      <v:roundrect id="_x0000_s1150" style="position:absolute;left:13591;top:48;width:3751;height:211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" fillcolor="white [3212]" strokecolor="#071213 [484]" strokeweight="1pt">
                        <v:stroke joinstyle="miter"/>
                        <v:textbox style="mso-fit-shape-to-text:t" inset="1mm,0,1mm,0">
                          <w:txbxContent>
                            <w:p w14:paraId="7A05ABEF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54</w:t>
                              </w:r>
                            </w:p>
                          </w:txbxContent>
                        </v:textbox>
                      </v:roundrect>
                      <v:roundrect id="_x0000_s1151" style="position:absolute;left:18089;top:1856;width:3744;height:211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" fillcolor="white [3212]" strokecolor="#071213 [484]" strokeweight="1pt">
                        <v:stroke joinstyle="miter"/>
                        <v:textbox style="mso-fit-shape-to-text:t" inset="1mm,0,1mm,0">
                          <w:txbxContent>
                            <w:p w14:paraId="46A1FC51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v:textbox>
                      </v:roundrect>
                      <v:roundrect id="_x0000_s1152" style="position:absolute;left:21120;top:586;width:3742;height:211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" fillcolor="white [3212]" strokecolor="#071213 [484]" strokeweight="1pt">
                        <v:stroke joinstyle="miter"/>
                        <v:textbox style="mso-fit-shape-to-text:t" inset="1mm,0,1mm,0">
                          <w:txbxContent>
                            <w:p w14:paraId="4F597914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93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42843A0F" w14:textId="77777777" w:rsidR="00D70637" w:rsidRDefault="00D70637" w:rsidP="003D2B1A">
            <w:pPr>
              <w:rPr>
                <w:rFonts w:ascii="Comic Sans MS" w:hAnsi="Comic Sans MS"/>
                <w:b/>
                <w:bCs/>
              </w:rPr>
            </w:pPr>
          </w:p>
          <w:p w14:paraId="65B43B05" w14:textId="77777777" w:rsidR="00D70637" w:rsidRDefault="00D70637" w:rsidP="003D2B1A">
            <w:pPr>
              <w:rPr>
                <w:rFonts w:ascii="Comic Sans MS" w:hAnsi="Comic Sans MS"/>
                <w:b/>
                <w:bCs/>
              </w:rPr>
            </w:pPr>
          </w:p>
          <w:p w14:paraId="4E492C65" w14:textId="77777777" w:rsidR="00D70637" w:rsidRPr="00E0758C" w:rsidRDefault="00D70637" w:rsidP="003D2B1A">
            <w:r w:rsidRPr="00DB171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2880" behindDoc="0" locked="0" layoutInCell="1" allowOverlap="1" wp14:anchorId="36AB0FAE" wp14:editId="5B85697D">
                      <wp:simplePos x="0" y="0"/>
                      <wp:positionH relativeFrom="column">
                        <wp:posOffset>-36233</wp:posOffset>
                      </wp:positionH>
                      <wp:positionV relativeFrom="paragraph">
                        <wp:posOffset>42392</wp:posOffset>
                      </wp:positionV>
                      <wp:extent cx="5013960" cy="496570"/>
                      <wp:effectExtent l="0" t="0" r="15240" b="11430"/>
                      <wp:wrapNone/>
                      <wp:docPr id="998481960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0" cy="496570"/>
                                <a:chOff x="0" y="0"/>
                                <a:chExt cx="5014593" cy="496963"/>
                              </a:xfrm>
                            </wpg:grpSpPr>
                            <wpg:grpSp>
                              <wpg:cNvPr id="117998604" name="Gruppieren 117998604"/>
                              <wpg:cNvGrpSpPr/>
                              <wpg:grpSpPr>
                                <a:xfrm>
                                  <a:off x="0" y="78497"/>
                                  <a:ext cx="5014593" cy="418466"/>
                                  <a:chOff x="0" y="78497"/>
                                  <a:chExt cx="5094045" cy="4190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46150601" name="Grafik 1446150601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9525" y="78497"/>
                                    <a:ext cx="5074995" cy="166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1460048579" name="Abgerundetes Rechteck 1460048579"/>
                                <wps:cNvSpPr/>
                                <wps:spPr>
                                  <a:xfrm>
                                    <a:off x="0" y="245576"/>
                                    <a:ext cx="453981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686E34F" w14:textId="77777777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7694984" name="Abgerundetes Rechteck 2107694984"/>
                                <wps:cNvSpPr/>
                                <wps:spPr>
                                  <a:xfrm>
                                    <a:off x="4639808" y="245576"/>
                                    <a:ext cx="454237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FCB2EE1" w14:textId="77777777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83112826" name="Gerade Verbindung 1483112826"/>
                              <wps:cNvCnPr>
                                <a:cxnSpLocks/>
                              </wps:cNvCnPr>
                              <wps:spPr>
                                <a:xfrm>
                                  <a:off x="22225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81435892" name="Gerade Verbindung 1781435892"/>
                              <wps:cNvCnPr>
                                <a:cxnSpLocks/>
                              </wps:cNvCnPr>
                              <wps:spPr>
                                <a:xfrm>
                                  <a:off x="4793347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AB0FAE" id="_x0000_s1153" style="position:absolute;margin-left:-2.85pt;margin-top:3.35pt;width:394.8pt;height:39.1pt;z-index:251962880;mso-position-horizontal-relative:text;mso-position-vertical-relative:text" coordsize="50145,49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">
                      <v:group id="Gruppieren 117998604" o:spid="_x0000_s1154" style="position:absolute;top:784;width:50145;height:4185" coordorigin=",784" coordsize="50940,4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">
                        <v:shape id="Grafik 1446150601" o:spid="_x0000_s1155" type="#_x0000_t75" style="position:absolute;left:95;top:784;width:50750;height: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">
                          <v:imagedata r:id="rId36" o:title="" cropbottom="40236f"/>
                          <o:lock v:ext="edit" aspectratio="f"/>
                        </v:shape>
                        <v:roundrect id="Abgerundetes Rechteck 1460048579" o:spid="_x0000_s1156" style="position:absolute;top:2455;width:453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3686E34F" w14:textId="77777777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2107694984" o:spid="_x0000_s1157" style="position:absolute;left:46398;top:2455;width:454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6FCB2EE1" w14:textId="77777777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483112826" o:spid="_x0000_s1158" style="position:absolute;visibility:visible;mso-wrap-style:square" from="2222,0" to="22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1781435892" o:spid="_x0000_s1159" style="position:absolute;visibility:visible;mso-wrap-style:square" from="47933,0" to="4793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</w:tc>
      </w:tr>
      <w:tr w:rsidR="00D70637" w14:paraId="6B1B3FB5" w14:textId="77777777" w:rsidTr="003D2B1A">
        <w:trPr>
          <w:trHeight w:val="271"/>
        </w:trPr>
        <w:tc>
          <w:tcPr>
            <w:tcW w:w="610" w:type="dxa"/>
          </w:tcPr>
          <w:p w14:paraId="6F1BAEA0" w14:textId="77777777" w:rsidR="00D70637" w:rsidRPr="00E0758C" w:rsidRDefault="00D70637" w:rsidP="003D2B1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407179B" w14:textId="77777777" w:rsidR="00D70637" w:rsidRDefault="00D70637" w:rsidP="003D2B1A">
            <w:pPr>
              <w:pStyle w:val="Nummerierung"/>
            </w:pPr>
          </w:p>
        </w:tc>
        <w:tc>
          <w:tcPr>
            <w:tcW w:w="8036" w:type="dxa"/>
          </w:tcPr>
          <w:p w14:paraId="6F2142F0" w14:textId="77777777" w:rsidR="00D70637" w:rsidRDefault="00D70637" w:rsidP="003D2B1A">
            <w:pPr>
              <w:pStyle w:val="berschrift9"/>
            </w:pPr>
            <w:r>
              <w:t xml:space="preserve">   </w:t>
            </w:r>
          </w:p>
          <w:p w14:paraId="6A11E2C7" w14:textId="77777777" w:rsidR="00D70637" w:rsidRDefault="00D70637" w:rsidP="003D2B1A">
            <w:pPr>
              <w:pStyle w:val="berschrift9"/>
            </w:pPr>
          </w:p>
          <w:p w14:paraId="4B35D438" w14:textId="77777777" w:rsidR="00D70637" w:rsidRDefault="00D70637" w:rsidP="003D2B1A">
            <w:pPr>
              <w:pStyle w:val="berschrift9"/>
            </w:pPr>
            <w:r>
              <w:t xml:space="preserve">  </w:t>
            </w:r>
          </w:p>
        </w:tc>
      </w:tr>
    </w:tbl>
    <w:p w14:paraId="0C04D2DC" w14:textId="77777777" w:rsidR="002B2665" w:rsidRDefault="002B2665">
      <w:pPr>
        <w:sectPr w:rsidR="002B2665" w:rsidSect="00C75E4D">
          <w:headerReference w:type="default" r:id="rId39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tblpYSpec="bottom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B2665" w:rsidRPr="00D53CEA" w14:paraId="4AFEBE8E" w14:textId="77777777" w:rsidTr="002B2665">
        <w:trPr>
          <w:trHeight w:val="83"/>
        </w:trPr>
        <w:tc>
          <w:tcPr>
            <w:tcW w:w="610" w:type="dxa"/>
          </w:tcPr>
          <w:p w14:paraId="537752A2" w14:textId="77777777" w:rsidR="002B2665" w:rsidRPr="00E0758C" w:rsidRDefault="002B2665" w:rsidP="002B2665">
            <w:pPr>
              <w:pStyle w:val="berschrift2"/>
              <w:spacing w:before="0"/>
              <w:rPr>
                <w:noProof/>
              </w:rPr>
            </w:pPr>
            <w:r>
              <w:lastRenderedPageBreak/>
              <w:t>3</w:t>
            </w:r>
          </w:p>
        </w:tc>
        <w:tc>
          <w:tcPr>
            <w:tcW w:w="8461" w:type="dxa"/>
            <w:gridSpan w:val="2"/>
          </w:tcPr>
          <w:p w14:paraId="23A9FA94" w14:textId="77777777" w:rsidR="002B2665" w:rsidRPr="00333FA5" w:rsidRDefault="002B2665" w:rsidP="002B2665">
            <w:pPr>
              <w:pStyle w:val="berschrift2"/>
              <w:spacing w:before="0"/>
            </w:pPr>
            <w:r>
              <w:t>Zoomen</w:t>
            </w:r>
            <w:r w:rsidRPr="002C56D1">
              <w:t xml:space="preserve"> am Zahlenstrahl</w:t>
            </w:r>
          </w:p>
        </w:tc>
      </w:tr>
      <w:tr w:rsidR="002B2665" w14:paraId="5F4C7A6D" w14:textId="77777777" w:rsidTr="002B2665">
        <w:tc>
          <w:tcPr>
            <w:tcW w:w="610" w:type="dxa"/>
          </w:tcPr>
          <w:p w14:paraId="29E12FAB" w14:textId="77777777" w:rsidR="002B2665" w:rsidRPr="001E402C" w:rsidRDefault="002B2665" w:rsidP="002B2665">
            <w:pPr>
              <w:pStyle w:val="berschrift3"/>
              <w:spacing w:before="0"/>
            </w:pPr>
            <w:r>
              <w:t>3</w:t>
            </w:r>
            <w:r w:rsidRPr="001E402C">
              <w:t>.</w:t>
            </w:r>
            <w:r>
              <w:t>1</w:t>
            </w:r>
          </w:p>
        </w:tc>
        <w:tc>
          <w:tcPr>
            <w:tcW w:w="8461" w:type="dxa"/>
            <w:gridSpan w:val="2"/>
          </w:tcPr>
          <w:p w14:paraId="3EEE840B" w14:textId="77777777" w:rsidR="002B2665" w:rsidRPr="001E402C" w:rsidRDefault="002B2665" w:rsidP="002B2665">
            <w:pPr>
              <w:pStyle w:val="berschrift3"/>
              <w:spacing w:before="0"/>
            </w:pPr>
            <w:r>
              <w:t xml:space="preserve">Der </w:t>
            </w:r>
            <w:r w:rsidRPr="00333FA5">
              <w:t>Zahlenstrahl unter der Lupe</w:t>
            </w:r>
          </w:p>
        </w:tc>
      </w:tr>
      <w:tr w:rsidR="002B2665" w14:paraId="41582932" w14:textId="77777777" w:rsidTr="002B2665">
        <w:tc>
          <w:tcPr>
            <w:tcW w:w="610" w:type="dxa"/>
          </w:tcPr>
          <w:p w14:paraId="14019F09" w14:textId="77777777" w:rsidR="002B2665" w:rsidRDefault="002B2665" w:rsidP="002B2665">
            <w:pPr>
              <w:spacing w:line="240" w:lineRule="atLeast"/>
            </w:pPr>
          </w:p>
        </w:tc>
        <w:tc>
          <w:tcPr>
            <w:tcW w:w="425" w:type="dxa"/>
          </w:tcPr>
          <w:p w14:paraId="1D3EE447" w14:textId="77777777" w:rsidR="002B2665" w:rsidRPr="007A149C" w:rsidRDefault="002B2665" w:rsidP="002B2665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036" w:type="dxa"/>
          </w:tcPr>
          <w:p w14:paraId="10C840A0" w14:textId="77777777" w:rsidR="002B2665" w:rsidRDefault="002B2665" w:rsidP="002B2665">
            <w:pPr>
              <w:pStyle w:val="Ausflltext"/>
            </w:pPr>
            <w:r>
              <w:t>Welche Zahlen liegen unter der Lupe? Woher weißt du das?</w:t>
            </w:r>
            <w:r w:rsidDel="009F4B5F">
              <w:t xml:space="preserve"> </w:t>
            </w:r>
          </w:p>
          <w:p w14:paraId="6D6402E1" w14:textId="77777777" w:rsidR="002B2665" w:rsidRDefault="002B2665" w:rsidP="002B2665">
            <w:pPr>
              <w:pStyle w:val="Ausfll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32512" behindDoc="0" locked="0" layoutInCell="1" allowOverlap="1" wp14:anchorId="5BE849B2" wp14:editId="79601AB6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60960</wp:posOffset>
                      </wp:positionV>
                      <wp:extent cx="4468728" cy="1004580"/>
                      <wp:effectExtent l="0" t="152400" r="14605" b="11430"/>
                      <wp:wrapNone/>
                      <wp:docPr id="1958431752" name="Gruppieren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68728" cy="1004580"/>
                                <a:chOff x="0" y="0"/>
                                <a:chExt cx="4468728" cy="1004580"/>
                              </a:xfrm>
                            </wpg:grpSpPr>
                            <wpg:grpSp>
                              <wpg:cNvPr id="137998348" name="Gruppieren 7"/>
                              <wpg:cNvGrpSpPr/>
                              <wpg:grpSpPr>
                                <a:xfrm>
                                  <a:off x="0" y="0"/>
                                  <a:ext cx="1452036" cy="990617"/>
                                  <a:chOff x="0" y="0"/>
                                  <a:chExt cx="1452036" cy="99061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3" name="Grafik 6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700000">
                                    <a:off x="704959" y="-193358"/>
                                    <a:ext cx="553720" cy="9404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23569019" name="Gerade Verbindung 9"/>
                                <wps:cNvCnPr/>
                                <wps:spPr>
                                  <a:xfrm flipV="1">
                                    <a:off x="0" y="168222"/>
                                    <a:ext cx="885075" cy="82239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62938937" name="Gerade Verbindung 9"/>
                              <wps:cNvCnPr/>
                              <wps:spPr>
                                <a:xfrm flipH="1" flipV="1">
                                  <a:off x="1348740" y="68580"/>
                                  <a:ext cx="3119988" cy="9360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DA044F" id="Gruppieren 8" o:spid="_x0000_s1026" style="position:absolute;margin-left:19.95pt;margin-top:4.8pt;width:351.85pt;height:79.1pt;z-index:252032512" coordsize="44687,10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">
                      <v:group id="Gruppieren 7" o:spid="_x0000_s1027" style="position:absolute;width:14520;height:9906" coordsize="14520,99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">
                        <v:shape id="Grafik 63" o:spid="_x0000_s1028" type="#_x0000_t75" style="position:absolute;left:7049;top:-1933;width:5537;height:9404;rotation: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">
                          <v:imagedata r:id="rId41" o:title=""/>
                        </v:shape>
                        <v:line id="Gerade Verbindung 9" o:spid="_x0000_s1029" style="position:absolute;flip:y;visibility:visible;mso-wrap-style:square" from="0,1682" to="8850,99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" strokecolor="#327a86 [3204]" strokeweight=".5pt">
                          <v:stroke joinstyle="miter"/>
                        </v:line>
                      </v:group>
                      <v:line id="Gerade Verbindung 9" o:spid="_x0000_s1030" style="position:absolute;flip:x y;visibility:visible;mso-wrap-style:square" from="13487,685" to="44687,100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" strokecolor="#327a86 [3204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6EDAB47" wp14:editId="16D0CA0B">
                      <wp:extent cx="4941236" cy="472559"/>
                      <wp:effectExtent l="0" t="0" r="12065" b="10160"/>
                      <wp:docPr id="1748921026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1236" cy="472559"/>
                                <a:chOff x="0" y="0"/>
                                <a:chExt cx="5041228" cy="472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Grafik 7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720469907" name="Abgerundetes Rechteck 4"/>
                              <wps:cNvSpPr/>
                              <wps:spPr>
                                <a:xfrm>
                                  <a:off x="4563073" y="220559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1A42153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3466304" name="Abgerundetes Rechteck 4"/>
                              <wps:cNvSpPr/>
                              <wps:spPr>
                                <a:xfrm>
                                  <a:off x="0" y="220559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09F583A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EDAB47" id="Gruppieren 5" o:spid="_x0000_s1160" style="width:389.05pt;height:37.2pt;mso-position-horizontal-relative:char;mso-position-vertical-relative:line" coordsize="50412,47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">
                      <v:shape id="Grafik 75" o:spid="_x0000_s1161" type="#_x0000_t75" style="position:absolute;left:137;width:50040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">
                        <v:imagedata r:id="rId43" o:title=""/>
                        <o:lock v:ext="edit" aspectratio="f"/>
                      </v:shape>
                      <v:roundrect id="_x0000_s1162" style="position:absolute;left:45630;top:2205;width:478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" fillcolor="white [3212]" strokecolor="#071213 [484]" strokeweight="1pt">
                        <v:stroke joinstyle="miter"/>
                        <v:textbox inset="1mm,0,1mm,0">
                          <w:txbxContent>
                            <w:p w14:paraId="51A42153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v:roundrect id="_x0000_s1163" style="position:absolute;top:2205;width:478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" fillcolor="white [3212]" strokecolor="#071213 [484]" strokeweight="1pt">
                        <v:stroke joinstyle="miter"/>
                        <v:textbox inset="1mm,0,1mm,0">
                          <w:txbxContent>
                            <w:p w14:paraId="209F583A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30CF59E4" w14:textId="77777777" w:rsidR="002B2665" w:rsidRDefault="002B2665" w:rsidP="002B2665">
            <w:pPr>
              <w:rPr>
                <w:noProof/>
              </w:rPr>
            </w:pPr>
          </w:p>
          <w:p w14:paraId="1DB845BD" w14:textId="77777777" w:rsidR="002B2665" w:rsidRPr="00563011" w:rsidRDefault="002B2665" w:rsidP="002B2665">
            <w:pPr>
              <w:rPr>
                <w:noProof/>
              </w:rPr>
            </w:pPr>
          </w:p>
        </w:tc>
      </w:tr>
      <w:tr w:rsidR="002B2665" w14:paraId="18370616" w14:textId="77777777" w:rsidTr="002B2665">
        <w:tc>
          <w:tcPr>
            <w:tcW w:w="610" w:type="dxa"/>
          </w:tcPr>
          <w:p w14:paraId="6E312C37" w14:textId="77777777" w:rsidR="002B2665" w:rsidRDefault="002B2665" w:rsidP="002B2665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62E3B63A" wp14:editId="6F5BAF85">
                  <wp:extent cx="360000" cy="272386"/>
                  <wp:effectExtent l="0" t="0" r="2540" b="0"/>
                  <wp:docPr id="870446425" name="Grafik 870446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F7A3E00" w14:textId="77777777" w:rsidR="002B2665" w:rsidRDefault="002B2665" w:rsidP="002B2665">
            <w:pPr>
              <w:pStyle w:val="Nummerierung"/>
            </w:pPr>
            <w:r>
              <w:t xml:space="preserve">b) </w:t>
            </w:r>
          </w:p>
        </w:tc>
        <w:tc>
          <w:tcPr>
            <w:tcW w:w="8036" w:type="dxa"/>
          </w:tcPr>
          <w:p w14:paraId="3FA98827" w14:textId="77777777" w:rsidR="002B2665" w:rsidRDefault="002B2665" w:rsidP="002B266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1111F88" wp14:editId="78F37EC4">
                      <wp:extent cx="4941236" cy="472559"/>
                      <wp:effectExtent l="0" t="0" r="12065" b="10160"/>
                      <wp:docPr id="2119057506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1236" cy="472559"/>
                                <a:chOff x="0" y="0"/>
                                <a:chExt cx="5041228" cy="472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8921822" name="Grafik 183892182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043417859" name="Abgerundetes Rechteck 4"/>
                              <wps:cNvSpPr/>
                              <wps:spPr>
                                <a:xfrm>
                                  <a:off x="4563073" y="220559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C087234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2959677" name="Abgerundetes Rechteck 4"/>
                              <wps:cNvSpPr/>
                              <wps:spPr>
                                <a:xfrm>
                                  <a:off x="0" y="220559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B11F329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111F88" id="_x0000_s1164" style="width:389.05pt;height:37.2pt;mso-position-horizontal-relative:char;mso-position-vertical-relative:line" coordsize="50412,47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">
                      <v:shape id="Grafik 1838921822" o:spid="_x0000_s1165" type="#_x0000_t75" style="position:absolute;left:137;width:50040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">
                        <v:imagedata r:id="rId43" o:title=""/>
                        <o:lock v:ext="edit" aspectratio="f"/>
                      </v:shape>
                      <v:roundrect id="_x0000_s1166" style="position:absolute;left:45630;top:2205;width:478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" fillcolor="white [3212]" strokecolor="#071213 [484]" strokeweight="1pt">
                        <v:stroke joinstyle="miter"/>
                        <v:textbox inset="1mm,0,1mm,0">
                          <w:txbxContent>
                            <w:p w14:paraId="1C087234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30</w:t>
                              </w:r>
                            </w:p>
                          </w:txbxContent>
                        </v:textbox>
                      </v:roundrect>
                      <v:roundrect id="_x0000_s1167" style="position:absolute;top:2205;width:478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" fillcolor="white [3212]" strokecolor="#071213 [484]" strokeweight="1pt">
                        <v:stroke joinstyle="miter"/>
                        <v:textbox inset="1mm,0,1mm,0">
                          <w:txbxContent>
                            <w:p w14:paraId="0B11F329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65D90746" w14:textId="77777777" w:rsidR="002B2665" w:rsidRDefault="002B2665" w:rsidP="002B2665">
            <w:pPr>
              <w:tabs>
                <w:tab w:val="left" w:pos="4552"/>
              </w:tabs>
              <w:rPr>
                <w:noProof/>
              </w:rPr>
            </w:pPr>
            <w:r>
              <w:rPr>
                <w:noProof/>
              </w:rPr>
              <w:t xml:space="preserve">Was fällt euch an diesem Zahlenstrahl auf? </w:t>
            </w:r>
          </w:p>
          <w:p w14:paraId="51F8F0BB" w14:textId="77777777" w:rsidR="002B2665" w:rsidRDefault="002B2665" w:rsidP="002B2665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Wie gehört er zu dem Zahlenstrahl aus </w:t>
            </w:r>
            <w:r w:rsidRPr="00EA5A0E">
              <w:rPr>
                <w:b/>
                <w:bCs/>
                <w:noProof/>
                <w:color w:val="327A86" w:themeColor="text2"/>
              </w:rPr>
              <w:t>a)</w:t>
            </w:r>
            <w:r>
              <w:rPr>
                <w:noProof/>
              </w:rPr>
              <w:t xml:space="preserve">? </w:t>
            </w:r>
          </w:p>
          <w:p w14:paraId="563809C7" w14:textId="77777777" w:rsidR="002B2665" w:rsidRDefault="002B2665" w:rsidP="002B2665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Wie groß sind die Abschnitte jetzt? Wie groß sind sie in </w:t>
            </w:r>
            <w:r w:rsidRPr="00F95F13">
              <w:rPr>
                <w:b/>
                <w:bCs/>
                <w:noProof/>
                <w:color w:val="327A86" w:themeColor="text2"/>
              </w:rPr>
              <w:t>a)</w:t>
            </w:r>
            <w:r>
              <w:rPr>
                <w:noProof/>
              </w:rPr>
              <w:t xml:space="preserve">? </w:t>
            </w:r>
          </w:p>
          <w:p w14:paraId="3EDBFAF3" w14:textId="77777777" w:rsidR="002B2665" w:rsidRDefault="002B2665" w:rsidP="002B2665">
            <w:pPr>
              <w:rPr>
                <w:noProof/>
              </w:rPr>
            </w:pPr>
          </w:p>
        </w:tc>
      </w:tr>
      <w:tr w:rsidR="002B2665" w14:paraId="2D2ABED9" w14:textId="77777777" w:rsidTr="002B2665">
        <w:trPr>
          <w:trHeight w:val="2617"/>
        </w:trPr>
        <w:tc>
          <w:tcPr>
            <w:tcW w:w="610" w:type="dxa"/>
          </w:tcPr>
          <w:p w14:paraId="11F12A40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6BEE8BD3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39770ECB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277F663A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5D8188CC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4D69F01F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742DB252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181EE48F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743303A9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4204FB2" w14:textId="77777777" w:rsidR="002B2665" w:rsidRDefault="002B2665" w:rsidP="002B2665">
            <w:pPr>
              <w:pStyle w:val="Nummerierung"/>
            </w:pPr>
            <w:r>
              <w:t>c)</w:t>
            </w:r>
          </w:p>
          <w:p w14:paraId="469E4FAF" w14:textId="77777777" w:rsidR="002B2665" w:rsidRDefault="002B2665" w:rsidP="002B2665">
            <w:pPr>
              <w:pStyle w:val="Nummerierung"/>
            </w:pPr>
          </w:p>
          <w:p w14:paraId="4263B541" w14:textId="77777777" w:rsidR="002B2665" w:rsidRDefault="002B2665" w:rsidP="002B2665">
            <w:pPr>
              <w:pStyle w:val="Nummerierung"/>
            </w:pPr>
          </w:p>
          <w:p w14:paraId="062D5FCD" w14:textId="77777777" w:rsidR="002B2665" w:rsidRDefault="002B2665" w:rsidP="002B2665">
            <w:pPr>
              <w:pStyle w:val="Nummerierung"/>
            </w:pPr>
          </w:p>
          <w:p w14:paraId="15C0DF24" w14:textId="77777777" w:rsidR="002B2665" w:rsidRDefault="002B2665" w:rsidP="002B2665">
            <w:pPr>
              <w:pStyle w:val="Nummerierung"/>
            </w:pPr>
          </w:p>
          <w:p w14:paraId="233D2D3D" w14:textId="77777777" w:rsidR="002B2665" w:rsidRDefault="002B2665" w:rsidP="002B2665">
            <w:pPr>
              <w:pStyle w:val="Nummerierung"/>
            </w:pPr>
          </w:p>
          <w:p w14:paraId="7CFD49BC" w14:textId="77777777" w:rsidR="002B2665" w:rsidRDefault="002B2665" w:rsidP="002B2665">
            <w:pPr>
              <w:pStyle w:val="Nummerierung"/>
            </w:pPr>
          </w:p>
          <w:p w14:paraId="1C02A391" w14:textId="77777777" w:rsidR="002B2665" w:rsidRDefault="002B2665" w:rsidP="002B2665">
            <w:pPr>
              <w:pStyle w:val="Nummerierung"/>
            </w:pPr>
          </w:p>
          <w:p w14:paraId="2C49A54E" w14:textId="77777777" w:rsidR="002B2665" w:rsidRDefault="002B2665" w:rsidP="002B2665">
            <w:pPr>
              <w:pStyle w:val="Nummerierung"/>
            </w:pPr>
          </w:p>
        </w:tc>
        <w:tc>
          <w:tcPr>
            <w:tcW w:w="8036" w:type="dxa"/>
          </w:tcPr>
          <w:p w14:paraId="20575A95" w14:textId="77777777" w:rsidR="002B2665" w:rsidRDefault="002B2665" w:rsidP="002B2665">
            <w:pPr>
              <w:rPr>
                <w:noProof/>
              </w:rPr>
            </w:pPr>
            <w:r>
              <w:rPr>
                <w:noProof/>
              </w:rPr>
              <w:t xml:space="preserve">Hier siehst du zwei Zahlenstrahle. Oben siehst du einen Zahlenstrahl von 0 bis 1000. </w:t>
            </w:r>
            <w:r>
              <w:rPr>
                <w:noProof/>
              </w:rPr>
              <w:br/>
              <w:t>Unten einen kleinen Abschnitt. Zeichne oben die Lupe ein, die zum Abschnitt unten passt.</w:t>
            </w:r>
          </w:p>
          <w:p w14:paraId="523AD747" w14:textId="77777777" w:rsidR="002B2665" w:rsidRDefault="002B2665" w:rsidP="002B2665">
            <w:pPr>
              <w:rPr>
                <w:noProof/>
              </w:rPr>
            </w:pPr>
            <w:r>
              <w:rPr>
                <w:noProof/>
              </w:rPr>
              <w:t>Vergleicht eure Lösungen.</w:t>
            </w:r>
          </w:p>
          <w:p w14:paraId="36618DC5" w14:textId="77777777" w:rsidR="002B2665" w:rsidRDefault="002B2665" w:rsidP="002B2665">
            <w:pPr>
              <w:rPr>
                <w:noProof/>
              </w:rPr>
            </w:pPr>
          </w:p>
          <w:p w14:paraId="57888346" w14:textId="77777777" w:rsidR="002B2665" w:rsidRDefault="002B2665" w:rsidP="002B2665">
            <w:pPr>
              <w:pStyle w:val="berschrift9"/>
            </w:pPr>
            <w:r>
              <w:t xml:space="preserve">  </w:t>
            </w:r>
            <w:r>
              <mc:AlternateContent>
                <mc:Choice Requires="wpg">
                  <w:drawing>
                    <wp:inline distT="0" distB="0" distL="0" distR="0" wp14:anchorId="305327A8" wp14:editId="012514A7">
                      <wp:extent cx="4941236" cy="472559"/>
                      <wp:effectExtent l="0" t="0" r="12065" b="10160"/>
                      <wp:docPr id="2123246778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1236" cy="472559"/>
                                <a:chOff x="0" y="0"/>
                                <a:chExt cx="5041228" cy="472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5076351" name="Grafik 189507635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526135073" name="Abgerundetes Rechteck 4"/>
                              <wps:cNvSpPr/>
                              <wps:spPr>
                                <a:xfrm>
                                  <a:off x="4563073" y="220559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AAA1D32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664927" name="Abgerundetes Rechteck 4"/>
                              <wps:cNvSpPr/>
                              <wps:spPr>
                                <a:xfrm>
                                  <a:off x="0" y="220558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2EF4EE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5327A8" id="_x0000_s1168" style="width:389.05pt;height:37.2pt;mso-position-horizontal-relative:char;mso-position-vertical-relative:line" coordsize="50412,47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">
                      <v:shape id="Grafik 1895076351" o:spid="_x0000_s1169" type="#_x0000_t75" style="position:absolute;left:137;width:50040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">
                        <v:imagedata r:id="rId43" o:title=""/>
                        <o:lock v:ext="edit" aspectratio="f"/>
                      </v:shape>
                      <v:roundrect id="_x0000_s1170" style="position:absolute;left:45630;top:2205;width:478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" fillcolor="white [3212]" strokecolor="#071213 [484]" strokeweight="1pt">
                        <v:stroke joinstyle="miter"/>
                        <v:textbox inset="1mm,0,1mm,0">
                          <w:txbxContent>
                            <w:p w14:paraId="4AAA1D32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1000</w:t>
                              </w:r>
                            </w:p>
                          </w:txbxContent>
                        </v:textbox>
                      </v:roundrect>
                      <v:roundrect id="_x0000_s1171" style="position:absolute;top:2205;width:478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" fillcolor="white [3212]" strokecolor="#071213 [484]" strokeweight="1pt">
                        <v:stroke joinstyle="miter"/>
                        <v:textbox inset="1mm,0,1mm,0">
                          <w:txbxContent>
                            <w:p w14:paraId="7B2EF4EE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2B2103ED" w14:textId="77777777" w:rsidR="002B2665" w:rsidRDefault="002B2665" w:rsidP="002B2665">
            <w:pPr>
              <w:rPr>
                <w:noProof/>
              </w:rPr>
            </w:pPr>
          </w:p>
          <w:p w14:paraId="2CA0595D" w14:textId="77777777" w:rsidR="002B2665" w:rsidRDefault="002B2665" w:rsidP="002B2665">
            <w:pPr>
              <w:rPr>
                <w:noProof/>
              </w:rPr>
            </w:pPr>
          </w:p>
          <w:p w14:paraId="1E911C74" w14:textId="77777777" w:rsidR="002B2665" w:rsidRDefault="002B2665" w:rsidP="002B2665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3FFD558C" w14:textId="77777777" w:rsidR="002B2665" w:rsidRDefault="002B2665" w:rsidP="002B2665">
            <w:pPr>
              <w:rPr>
                <w:noProof/>
              </w:rPr>
            </w:pPr>
          </w:p>
          <w:p w14:paraId="74C7B9AB" w14:textId="77777777" w:rsidR="002B2665" w:rsidRDefault="002B2665" w:rsidP="002B266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695FC20" wp14:editId="42F6069B">
                  <wp:extent cx="4971642" cy="612775"/>
                  <wp:effectExtent l="0" t="0" r="0" b="0"/>
                  <wp:docPr id="1382358459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358459" name="Grafik 1382358459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436" cy="613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1212D" w14:textId="77777777" w:rsidR="00831EC7" w:rsidRDefault="00831EC7">
      <w:pPr>
        <w:rPr>
          <w:b/>
          <w:bCs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831EC7" w:rsidRPr="00E90BA9" w14:paraId="7180C979" w14:textId="77777777" w:rsidTr="003D2B1A">
        <w:tc>
          <w:tcPr>
            <w:tcW w:w="610" w:type="dxa"/>
          </w:tcPr>
          <w:p w14:paraId="08791712" w14:textId="77777777" w:rsidR="00831EC7" w:rsidRPr="00E90BA9" w:rsidRDefault="00831EC7" w:rsidP="003D2B1A">
            <w:pPr>
              <w:pStyle w:val="berschrift3"/>
              <w:spacing w:before="0"/>
            </w:pPr>
            <w:r>
              <w:t>3.2</w:t>
            </w:r>
          </w:p>
        </w:tc>
        <w:tc>
          <w:tcPr>
            <w:tcW w:w="8461" w:type="dxa"/>
            <w:gridSpan w:val="2"/>
          </w:tcPr>
          <w:p w14:paraId="2876D2C6" w14:textId="77777777" w:rsidR="00831EC7" w:rsidRPr="00E90BA9" w:rsidRDefault="00831EC7" w:rsidP="003D2B1A">
            <w:pPr>
              <w:pStyle w:val="berschrift3"/>
              <w:spacing w:before="0"/>
            </w:pPr>
            <w:r w:rsidRPr="00E90BA9">
              <w:t>Verschiedene Zahlenstrahle</w:t>
            </w:r>
            <w:r>
              <w:t>n</w:t>
            </w:r>
            <w:r w:rsidRPr="00E90BA9">
              <w:t xml:space="preserve"> vergleichen</w:t>
            </w:r>
          </w:p>
        </w:tc>
      </w:tr>
      <w:tr w:rsidR="00831EC7" w:rsidRPr="00BF5ABC" w14:paraId="0177B12D" w14:textId="77777777" w:rsidTr="003D2B1A">
        <w:tc>
          <w:tcPr>
            <w:tcW w:w="610" w:type="dxa"/>
          </w:tcPr>
          <w:p w14:paraId="74BE1519" w14:textId="77777777" w:rsidR="00831EC7" w:rsidRPr="00E0758C" w:rsidRDefault="00831EC7" w:rsidP="003D2B1A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16FC4912" wp14:editId="3FDF2A04">
                  <wp:extent cx="360000" cy="272386"/>
                  <wp:effectExtent l="0" t="0" r="2540" b="0"/>
                  <wp:docPr id="985630274" name="Grafik 985630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B3C60BC" w14:textId="77777777" w:rsidR="00831EC7" w:rsidRDefault="00831EC7" w:rsidP="003D2B1A">
            <w:pPr>
              <w:pStyle w:val="Nummerierung"/>
            </w:pPr>
            <w:r w:rsidRPr="00386B6C">
              <w:t>a)</w:t>
            </w:r>
          </w:p>
        </w:tc>
        <w:tc>
          <w:tcPr>
            <w:tcW w:w="8036" w:type="dxa"/>
          </w:tcPr>
          <w:p w14:paraId="1657E17E" w14:textId="77777777" w:rsidR="00831EC7" w:rsidRDefault="00831EC7" w:rsidP="003D2B1A">
            <w:pPr>
              <w:pStyle w:val="Ausflltext"/>
            </w:pPr>
            <w:r>
              <w:t xml:space="preserve">Tara hat die Zahlen 25 und 50 in beiden Zahlenstrahle eingezeichnet. </w:t>
            </w:r>
          </w:p>
          <w:p w14:paraId="44726668" w14:textId="77777777" w:rsidR="00831EC7" w:rsidRDefault="00831EC7" w:rsidP="003D2B1A">
            <w:pPr>
              <w:pStyle w:val="Ausflltext"/>
            </w:pPr>
            <w:r w:rsidRPr="007010D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7216" behindDoc="0" locked="0" layoutInCell="1" allowOverlap="1" wp14:anchorId="01E87A68" wp14:editId="4EACA8AB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136836</wp:posOffset>
                      </wp:positionV>
                      <wp:extent cx="5003800" cy="516255"/>
                      <wp:effectExtent l="0" t="0" r="12700" b="17145"/>
                      <wp:wrapNone/>
                      <wp:docPr id="19" name="Gruppieren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773DE5E-829B-E8A7-2CA0-C8BA86187A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3800" cy="516255"/>
                                <a:chOff x="0" y="0"/>
                                <a:chExt cx="5003800" cy="516750"/>
                              </a:xfrm>
                            </wpg:grpSpPr>
                            <wpg:grpSp>
                              <wpg:cNvPr id="1833726253" name="Gruppieren 1833726253">
                                <a:extLst>
                                  <a:ext uri="{FF2B5EF4-FFF2-40B4-BE49-F238E27FC236}">
                                    <a16:creationId xmlns:a16="http://schemas.microsoft.com/office/drawing/2014/main" id="{7B102B2A-0A1E-9FF7-CFFA-0B309963605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81140"/>
                                  <a:ext cx="5003800" cy="435610"/>
                                  <a:chOff x="0" y="81140"/>
                                  <a:chExt cx="5003800" cy="435676"/>
                                </a:xfrm>
                              </wpg:grpSpPr>
                              <wpg:grpSp>
                                <wpg:cNvPr id="435618243" name="Gruppieren 435618243">
                                  <a:extLst>
                                    <a:ext uri="{FF2B5EF4-FFF2-40B4-BE49-F238E27FC236}">
                                      <a16:creationId xmlns:a16="http://schemas.microsoft.com/office/drawing/2014/main" id="{6B1D52BD-768F-A972-6E52-CC01C660C90F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81140"/>
                                    <a:ext cx="5003800" cy="431800"/>
                                    <a:chOff x="0" y="81140"/>
                                    <a:chExt cx="5047488" cy="4318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220893284" name="Grafik 1220893284">
                                      <a:extLst>
                                        <a:ext uri="{FF2B5EF4-FFF2-40B4-BE49-F238E27FC236}">
                                          <a16:creationId xmlns:a16="http://schemas.microsoft.com/office/drawing/2014/main" id="{B9777FE7-244F-5757-3A0D-9BD858C00E1C}"/>
                                        </a:ext>
                                      </a:extLst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7493" y="81140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975195513" name="Abgerundetes Rechteck 975195513">
                                    <a:extLst>
                                      <a:ext uri="{FF2B5EF4-FFF2-40B4-BE49-F238E27FC236}">
                                        <a16:creationId xmlns:a16="http://schemas.microsoft.com/office/drawing/2014/main" id="{1A6EDC58-37AC-12DB-9B62-F8408D5E0995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0" y="260940"/>
                                      <a:ext cx="450850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5C26B27" w14:textId="77777777" w:rsidR="00831EC7" w:rsidRDefault="00831EC7" w:rsidP="00831EC7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55485667" name="Abgerundetes Rechteck 955485667">
                                    <a:extLst>
                                      <a:ext uri="{FF2B5EF4-FFF2-40B4-BE49-F238E27FC236}">
                                        <a16:creationId xmlns:a16="http://schemas.microsoft.com/office/drawing/2014/main" id="{970D52F3-E947-BE76-9D0D-BF24ED38A715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4596384" y="184843"/>
                                      <a:ext cx="451104" cy="32760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E9582EB" w14:textId="77777777" w:rsidR="00831EC7" w:rsidRDefault="00831EC7" w:rsidP="00831EC7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100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41705530" name="Gruppieren 541705530">
                                  <a:extLst>
                                    <a:ext uri="{FF2B5EF4-FFF2-40B4-BE49-F238E27FC236}">
                                      <a16:creationId xmlns:a16="http://schemas.microsoft.com/office/drawing/2014/main" id="{268573B2-E840-1658-6681-106E5E97C43E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204113" y="118671"/>
                                    <a:ext cx="468642" cy="398145"/>
                                    <a:chOff x="2204113" y="118671"/>
                                    <a:chExt cx="468642" cy="398650"/>
                                  </a:xfrm>
                                </wpg:grpSpPr>
                                <wps:wsp>
                                  <wps:cNvPr id="480654442" name="Gerade Verbindung 480654442">
                                    <a:extLst>
                                      <a:ext uri="{FF2B5EF4-FFF2-40B4-BE49-F238E27FC236}">
                                        <a16:creationId xmlns:a16="http://schemas.microsoft.com/office/drawing/2014/main" id="{190B8444-86B7-4CAE-0AFB-C6CF5B21D711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 flipH="1" flipV="1">
                                      <a:off x="2442949" y="118671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62649506" name="Abgerundetes Rechteck 862649506">
                                    <a:extLst>
                                      <a:ext uri="{FF2B5EF4-FFF2-40B4-BE49-F238E27FC236}">
                                        <a16:creationId xmlns:a16="http://schemas.microsoft.com/office/drawing/2014/main" id="{7C522CA6-5CEC-1B35-3E50-1A1889FEF26E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204113" y="265384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8CC63B6" w14:textId="77777777" w:rsidR="00831EC7" w:rsidRDefault="00831EC7" w:rsidP="00831EC7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71371584" name="Gruppieren 571371584">
                                  <a:extLst>
                                    <a:ext uri="{FF2B5EF4-FFF2-40B4-BE49-F238E27FC236}">
                                      <a16:creationId xmlns:a16="http://schemas.microsoft.com/office/drawing/2014/main" id="{780EC8EF-2B95-348C-8487-52664B698AD5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115704" y="111847"/>
                                    <a:ext cx="468642" cy="398650"/>
                                    <a:chOff x="1115704" y="111847"/>
                                    <a:chExt cx="468642" cy="398650"/>
                                  </a:xfrm>
                                </wpg:grpSpPr>
                                <wps:wsp>
                                  <wps:cNvPr id="1580318897" name="Gerade Verbindung 1580318897">
                                    <a:extLst>
                                      <a:ext uri="{FF2B5EF4-FFF2-40B4-BE49-F238E27FC236}">
                                        <a16:creationId xmlns:a16="http://schemas.microsoft.com/office/drawing/2014/main" id="{263FA672-8BB7-C327-61E1-DAA6C0D51D50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 flipH="1" flipV="1">
                                      <a:off x="1354540" y="111847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7728406" name="Abgerundetes Rechteck 557728406">
                                    <a:extLst>
                                      <a:ext uri="{FF2B5EF4-FFF2-40B4-BE49-F238E27FC236}">
                                        <a16:creationId xmlns:a16="http://schemas.microsoft.com/office/drawing/2014/main" id="{3EF60DF0-ABDA-6F2A-C302-C5F93C6CDDD2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115704" y="258560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41A1E00" w14:textId="77777777" w:rsidR="00831EC7" w:rsidRDefault="00831EC7" w:rsidP="00831EC7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25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669985866" name="Gerade Verbindung 669985866">
                                <a:extLst>
                                  <a:ext uri="{FF2B5EF4-FFF2-40B4-BE49-F238E27FC236}">
                                    <a16:creationId xmlns:a16="http://schemas.microsoft.com/office/drawing/2014/main" id="{6A6E4D70-EEAE-EDD4-30C9-6A592F08F4FD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26164" y="13583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9390742" name="Gerade Verbindung 1469390742">
                                <a:extLst>
                                  <a:ext uri="{FF2B5EF4-FFF2-40B4-BE49-F238E27FC236}">
                                    <a16:creationId xmlns:a16="http://schemas.microsoft.com/office/drawing/2014/main" id="{635D0A1E-C5B9-0CB5-CAFB-3880E19D0840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790833" y="2022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8172130" name="Gerade Verbindung 768172130">
                                <a:extLst>
                                  <a:ext uri="{FF2B5EF4-FFF2-40B4-BE49-F238E27FC236}">
                                    <a16:creationId xmlns:a16="http://schemas.microsoft.com/office/drawing/2014/main" id="{ECD05AEF-32AD-DF1F-C7BB-7F03D43F99D9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360658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2911747" name="Gerade Verbindung 1042911747">
                                <a:extLst>
                                  <a:ext uri="{FF2B5EF4-FFF2-40B4-BE49-F238E27FC236}">
                                    <a16:creationId xmlns:a16="http://schemas.microsoft.com/office/drawing/2014/main" id="{CF16B723-C975-EAD7-EDEC-386BDB201591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442932" y="13132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E87A68" id="Gruppieren 18" o:spid="_x0000_s1172" style="position:absolute;margin-left:7pt;margin-top:10.75pt;width:394pt;height:40.65pt;z-index:251977216;mso-position-horizontal-relative:text;mso-position-vertical-relative:text" coordsize="50038,51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">
                      <v:group id="Gruppieren 1833726253" o:spid="_x0000_s1173" style="position:absolute;top:811;width:50038;height:4356" coordorigin=",811" coordsize="50038,4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">
                        <v:group id="Gruppieren 435618243" o:spid="_x0000_s1174" style="position:absolute;top:811;width:50038;height:4318" coordorigin=",811" coordsize="50474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">
                          <v:shape id="Grafik 1220893284" o:spid="_x0000_s1175" type="#_x0000_t75" style="position:absolute;left:74;top:811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">
                            <v:imagedata r:id="rId36" o:title=""/>
                            <o:lock v:ext="edit" aspectratio="f"/>
                          </v:shape>
                          <v:roundrect id="Abgerundetes Rechteck 975195513" o:spid="_x0000_s1176" style="position:absolute;top:2609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&#13;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45C26B27" w14:textId="77777777" w:rsidR="00831EC7" w:rsidRDefault="00831EC7" w:rsidP="00831EC7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955485667" o:spid="_x0000_s1177" style="position:absolute;left:45963;top:1848;width:4511;height:327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&#13;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4E9582EB" w14:textId="77777777" w:rsidR="00831EC7" w:rsidRDefault="00831EC7" w:rsidP="00831EC7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100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541705530" o:spid="_x0000_s1178" style="position:absolute;left:22041;top:1186;width:4686;height:3982" coordorigin="22041,1186" coordsize="4686,39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">
                          <v:line id="Gerade Verbindung 480654442" o:spid="_x0000_s1179" style="position:absolute;flip:x y;visibility:visible;mso-wrap-style:square" from="24429,1186" to="24429,29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  <v:roundrect id="Abgerundetes Rechteck 862649506" o:spid="_x0000_s1180" style="position:absolute;left:22041;top:2653;width:4686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" fillcolor="white [3212]" strokecolor="#071213 [484]" strokeweight="1pt">
                            <v:stroke joinstyle="miter"/>
                            <v:textbox inset="1mm,0,1mm,0">
                              <w:txbxContent>
                                <w:p w14:paraId="58CC63B6" w14:textId="77777777" w:rsidR="00831EC7" w:rsidRDefault="00831EC7" w:rsidP="00831EC7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50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571371584" o:spid="_x0000_s1181" style="position:absolute;left:11157;top:1118;width:4686;height:3986" coordorigin="11157,1118" coordsize="4686,39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">
                          <v:line id="Gerade Verbindung 1580318897" o:spid="_x0000_s1182" style="position:absolute;flip:x y;visibility:visible;mso-wrap-style:square" from="13545,1118" to="13545,29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  <v:roundrect id="Abgerundetes Rechteck 557728406" o:spid="_x0000_s1183" style="position:absolute;left:11157;top:2585;width:4686;height:251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" fillcolor="white [3212]" strokecolor="#071213 [484]" strokeweight="1pt">
                            <v:stroke joinstyle="miter"/>
                            <v:textbox inset="1mm,0,1mm,0">
                              <w:txbxContent>
                                <w:p w14:paraId="341A1E00" w14:textId="77777777" w:rsidR="00831EC7" w:rsidRDefault="00831EC7" w:rsidP="00831EC7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25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line id="Gerade Verbindung 669985866" o:spid="_x0000_s1184" style="position:absolute;visibility:visible;mso-wrap-style:square" from="2261,135" to="2261,2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1469390742" o:spid="_x0000_s1185" style="position:absolute;visibility:visible;mso-wrap-style:square" from="47908,202" to="47908,26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768172130" o:spid="_x0000_s1186" style="position:absolute;visibility:visible;mso-wrap-style:square" from="13606,0" to="13606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  <v:line id="Gerade Verbindung 1042911747" o:spid="_x0000_s1187" style="position:absolute;visibility:visible;mso-wrap-style:square" from="24429,131" to="24429,25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>
              <w:t>Warum ist ihre Lösung falsch?</w:t>
            </w:r>
            <w:r>
              <w:rPr>
                <w:noProof/>
              </w:rPr>
              <w:t xml:space="preserve"> </w:t>
            </w:r>
          </w:p>
          <w:p w14:paraId="73CF7021" w14:textId="77777777" w:rsidR="00831EC7" w:rsidRDefault="00831EC7" w:rsidP="003D2B1A">
            <w:pPr>
              <w:pStyle w:val="berschrift9"/>
            </w:pPr>
            <w:r>
              <w:t xml:space="preserve">  </w:t>
            </w:r>
          </w:p>
          <w:p w14:paraId="780DA5B6" w14:textId="77777777" w:rsidR="00831EC7" w:rsidRPr="00B9190E" w:rsidRDefault="00831EC7" w:rsidP="003D2B1A"/>
          <w:p w14:paraId="3E9B1D65" w14:textId="77777777" w:rsidR="00831EC7" w:rsidRDefault="00831EC7" w:rsidP="003D2B1A">
            <w:pPr>
              <w:pStyle w:val="berschrift9"/>
            </w:pPr>
            <w:r w:rsidRPr="007010DE">
              <mc:AlternateContent>
                <mc:Choice Requires="wpg">
                  <w:drawing>
                    <wp:anchor distT="0" distB="0" distL="114300" distR="114300" simplePos="0" relativeHeight="251978240" behindDoc="0" locked="0" layoutInCell="1" allowOverlap="1" wp14:anchorId="50CF8D80" wp14:editId="45744F20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153346</wp:posOffset>
                      </wp:positionV>
                      <wp:extent cx="5003800" cy="516255"/>
                      <wp:effectExtent l="0" t="0" r="12700" b="17145"/>
                      <wp:wrapNone/>
                      <wp:docPr id="28603004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3800" cy="516255"/>
                                <a:chOff x="0" y="0"/>
                                <a:chExt cx="5003800" cy="516750"/>
                              </a:xfrm>
                            </wpg:grpSpPr>
                            <wpg:grpSp>
                              <wpg:cNvPr id="1383366282" name="Gruppieren 1383366282"/>
                              <wpg:cNvGrpSpPr/>
                              <wpg:grpSpPr>
                                <a:xfrm>
                                  <a:off x="0" y="81140"/>
                                  <a:ext cx="5003800" cy="435610"/>
                                  <a:chOff x="0" y="81140"/>
                                  <a:chExt cx="5003800" cy="435676"/>
                                </a:xfrm>
                              </wpg:grpSpPr>
                              <wpg:grpSp>
                                <wpg:cNvPr id="1945713444" name="Gruppieren 1945713444"/>
                                <wpg:cNvGrpSpPr/>
                                <wpg:grpSpPr>
                                  <a:xfrm>
                                    <a:off x="0" y="81140"/>
                                    <a:ext cx="5003800" cy="431800"/>
                                    <a:chOff x="0" y="81140"/>
                                    <a:chExt cx="5047488" cy="4318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17375037" name="Grafik 41737503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7493" y="81140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1987294618" name="Abgerundetes Rechteck 1987294618"/>
                                  <wps:cNvSpPr/>
                                  <wps:spPr>
                                    <a:xfrm>
                                      <a:off x="0" y="260940"/>
                                      <a:ext cx="450850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8FDBA84" w14:textId="77777777" w:rsidR="00831EC7" w:rsidRDefault="00831EC7" w:rsidP="00831EC7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34613194" name="Abgerundetes Rechteck 1834613194"/>
                                  <wps:cNvSpPr/>
                                  <wps:spPr>
                                    <a:xfrm>
                                      <a:off x="4596384" y="184843"/>
                                      <a:ext cx="451104" cy="32760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8E955F5" w14:textId="77777777" w:rsidR="00831EC7" w:rsidRDefault="00831EC7" w:rsidP="00831EC7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200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08421977" name="Gruppieren 1008421977"/>
                                <wpg:cNvGrpSpPr/>
                                <wpg:grpSpPr>
                                  <a:xfrm>
                                    <a:off x="2204113" y="118671"/>
                                    <a:ext cx="468642" cy="398145"/>
                                    <a:chOff x="2204113" y="118671"/>
                                    <a:chExt cx="468642" cy="398650"/>
                                  </a:xfrm>
                                </wpg:grpSpPr>
                                <wps:wsp>
                                  <wps:cNvPr id="707845669" name="Gerade Verbindung 707845669"/>
                                  <wps:cNvCnPr/>
                                  <wps:spPr>
                                    <a:xfrm flipH="1" flipV="1">
                                      <a:off x="2442949" y="118671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51915704" name="Abgerundetes Rechteck 851915704"/>
                                  <wps:cNvSpPr/>
                                  <wps:spPr>
                                    <a:xfrm>
                                      <a:off x="2204113" y="265384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A938972" w14:textId="77777777" w:rsidR="00831EC7" w:rsidRDefault="00831EC7" w:rsidP="00831EC7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185006006" name="Gruppieren 1185006006"/>
                                <wpg:cNvGrpSpPr/>
                                <wpg:grpSpPr>
                                  <a:xfrm>
                                    <a:off x="1115704" y="111847"/>
                                    <a:ext cx="468642" cy="398650"/>
                                    <a:chOff x="1115704" y="111847"/>
                                    <a:chExt cx="468642" cy="398650"/>
                                  </a:xfrm>
                                </wpg:grpSpPr>
                                <wps:wsp>
                                  <wps:cNvPr id="631741249" name="Gerade Verbindung 631741249"/>
                                  <wps:cNvCnPr/>
                                  <wps:spPr>
                                    <a:xfrm flipH="1" flipV="1">
                                      <a:off x="1354540" y="111847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35234965" name="Abgerundetes Rechteck 535234965"/>
                                  <wps:cNvSpPr/>
                                  <wps:spPr>
                                    <a:xfrm>
                                      <a:off x="1115704" y="258560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90CB467" w14:textId="77777777" w:rsidR="00831EC7" w:rsidRDefault="00831EC7" w:rsidP="00831EC7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25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4164692" name="Gerade Verbindung 44164692"/>
                              <wps:cNvCnPr>
                                <a:cxnSpLocks/>
                              </wps:cNvCnPr>
                              <wps:spPr>
                                <a:xfrm>
                                  <a:off x="226164" y="13583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3877895" name="Gerade Verbindung 1383877895"/>
                              <wps:cNvCnPr>
                                <a:cxnSpLocks/>
                              </wps:cNvCnPr>
                              <wps:spPr>
                                <a:xfrm>
                                  <a:off x="4790833" y="2022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13945539" name="Gerade Verbindung 1813945539"/>
                              <wps:cNvCnPr>
                                <a:cxnSpLocks/>
                              </wps:cNvCnPr>
                              <wps:spPr>
                                <a:xfrm>
                                  <a:off x="1360658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53067915" name="Gerade Verbindung 1553067915"/>
                              <wps:cNvCnPr>
                                <a:cxnSpLocks/>
                              </wps:cNvCnPr>
                              <wps:spPr>
                                <a:xfrm>
                                  <a:off x="2442932" y="13132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CF8D80" id="_x0000_s1188" style="position:absolute;margin-left:7.15pt;margin-top:12.05pt;width:394pt;height:40.65pt;z-index:251978240;mso-position-horizontal-relative:text;mso-position-vertical-relative:text" coordsize="50038,51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">
                      <v:group id="Gruppieren 1383366282" o:spid="_x0000_s1189" style="position:absolute;top:811;width:50038;height:4356" coordorigin=",811" coordsize="50038,4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">
                        <v:group id="Gruppieren 1945713444" o:spid="_x0000_s1190" style="position:absolute;top:811;width:50038;height:4318" coordorigin=",811" coordsize="50474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">
                          <v:shape id="Grafik 417375037" o:spid="_x0000_s1191" type="#_x0000_t75" style="position:absolute;left:74;top:811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">
                            <v:imagedata r:id="rId36" o:title=""/>
                            <o:lock v:ext="edit" aspectratio="f"/>
                          </v:shape>
                          <v:roundrect id="Abgerundetes Rechteck 1987294618" o:spid="_x0000_s1192" style="position:absolute;top:2609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&#13;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68FDBA84" w14:textId="77777777" w:rsidR="00831EC7" w:rsidRDefault="00831EC7" w:rsidP="00831EC7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834613194" o:spid="_x0000_s1193" style="position:absolute;left:45963;top:1848;width:4511;height:327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&#13;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68E955F5" w14:textId="77777777" w:rsidR="00831EC7" w:rsidRDefault="00831EC7" w:rsidP="00831EC7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200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1008421977" o:spid="_x0000_s1194" style="position:absolute;left:22041;top:1186;width:4686;height:3982" coordorigin="22041,1186" coordsize="4686,39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">
                          <v:line id="Gerade Verbindung 707845669" o:spid="_x0000_s1195" style="position:absolute;flip:x y;visibility:visible;mso-wrap-style:square" from="24429,1186" to="24429,29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  <v:roundrect id="Abgerundetes Rechteck 851915704" o:spid="_x0000_s1196" style="position:absolute;left:22041;top:2653;width:4686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" fillcolor="white [3212]" strokecolor="#071213 [484]" strokeweight="1pt">
                            <v:stroke joinstyle="miter"/>
                            <v:textbox inset="1mm,0,1mm,0">
                              <w:txbxContent>
                                <w:p w14:paraId="5A938972" w14:textId="77777777" w:rsidR="00831EC7" w:rsidRDefault="00831EC7" w:rsidP="00831EC7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50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1185006006" o:spid="_x0000_s1197" style="position:absolute;left:11157;top:1118;width:4686;height:3986" coordorigin="11157,1118" coordsize="4686,39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">
                          <v:line id="Gerade Verbindung 631741249" o:spid="_x0000_s1198" style="position:absolute;flip:x y;visibility:visible;mso-wrap-style:square" from="13545,1118" to="13545,29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  <v:roundrect id="Abgerundetes Rechteck 535234965" o:spid="_x0000_s1199" style="position:absolute;left:11157;top:2585;width:4686;height:251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" fillcolor="white [3212]" strokecolor="#071213 [484]" strokeweight="1pt">
                            <v:stroke joinstyle="miter"/>
                            <v:textbox inset="1mm,0,1mm,0">
                              <w:txbxContent>
                                <w:p w14:paraId="690CB467" w14:textId="77777777" w:rsidR="00831EC7" w:rsidRDefault="00831EC7" w:rsidP="00831EC7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25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line id="Gerade Verbindung 44164692" o:spid="_x0000_s1200" style="position:absolute;visibility:visible;mso-wrap-style:square" from="2261,135" to="2261,2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  <v:line id="Gerade Verbindung 1383877895" o:spid="_x0000_s1201" style="position:absolute;visibility:visible;mso-wrap-style:square" from="47908,202" to="47908,26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1813945539" o:spid="_x0000_s1202" style="position:absolute;visibility:visible;mso-wrap-style:square" from="13606,0" to="13606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1553067915" o:spid="_x0000_s1203" style="position:absolute;visibility:visible;mso-wrap-style:square" from="24429,131" to="24429,25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5FC38348" w14:textId="77777777" w:rsidR="00831EC7" w:rsidRDefault="00831EC7" w:rsidP="003D2B1A">
            <w:pPr>
              <w:pStyle w:val="berschrift9"/>
            </w:pPr>
            <w:r>
              <w:t xml:space="preserve">  </w:t>
            </w:r>
          </w:p>
          <w:p w14:paraId="6A9047F5" w14:textId="77777777" w:rsidR="00831EC7" w:rsidRPr="00B9190E" w:rsidRDefault="00831EC7" w:rsidP="003D2B1A"/>
          <w:p w14:paraId="3C2563F0" w14:textId="77777777" w:rsidR="00831EC7" w:rsidRPr="00BF5ABC" w:rsidRDefault="00831EC7" w:rsidP="003D2B1A"/>
        </w:tc>
      </w:tr>
      <w:tr w:rsidR="00831EC7" w14:paraId="077462BB" w14:textId="77777777" w:rsidTr="003D2B1A">
        <w:tc>
          <w:tcPr>
            <w:tcW w:w="610" w:type="dxa"/>
          </w:tcPr>
          <w:p w14:paraId="67D4CDA8" w14:textId="77777777" w:rsidR="00831EC7" w:rsidRPr="00E0758C" w:rsidRDefault="00831EC7" w:rsidP="003D2B1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9E29CB7" w14:textId="77777777" w:rsidR="00831EC7" w:rsidRDefault="00831EC7" w:rsidP="003D2B1A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35A3195C" w14:textId="77777777" w:rsidR="00831EC7" w:rsidRDefault="00831EC7" w:rsidP="003D2B1A">
            <w:pPr>
              <w:spacing w:before="240"/>
            </w:pPr>
            <w:r w:rsidRPr="00FF1C08">
              <w:t>Trag</w:t>
            </w:r>
            <w:r>
              <w:t xml:space="preserve">e diese </w:t>
            </w:r>
            <w:r w:rsidRPr="00FF1C08">
              <w:t xml:space="preserve">Zahlen </w:t>
            </w:r>
            <w:r>
              <w:t>in</w:t>
            </w:r>
            <w:r w:rsidRPr="00FF1C08">
              <w:t xml:space="preserve"> beide Zahlenstrahlen ein: 10, 5</w:t>
            </w:r>
            <w:r>
              <w:t>0</w:t>
            </w:r>
            <w:r w:rsidRPr="00FF1C08">
              <w:t xml:space="preserve">, </w:t>
            </w:r>
            <w:r>
              <w:t>7</w:t>
            </w:r>
            <w:r w:rsidRPr="00FF1C08">
              <w:t xml:space="preserve">5, 100. </w:t>
            </w:r>
          </w:p>
          <w:p w14:paraId="4D10A215" w14:textId="77777777" w:rsidR="00831EC7" w:rsidRDefault="00831EC7" w:rsidP="003D2B1A">
            <w:pPr>
              <w:pStyle w:val="Ausflltext"/>
            </w:pPr>
            <w:r w:rsidRPr="006B39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9264" behindDoc="0" locked="0" layoutInCell="1" allowOverlap="1" wp14:anchorId="1A0C607C" wp14:editId="67DE3110">
                      <wp:simplePos x="0" y="0"/>
                      <wp:positionH relativeFrom="column">
                        <wp:posOffset>4888</wp:posOffset>
                      </wp:positionH>
                      <wp:positionV relativeFrom="paragraph">
                        <wp:posOffset>182916</wp:posOffset>
                      </wp:positionV>
                      <wp:extent cx="5003800" cy="499110"/>
                      <wp:effectExtent l="0" t="0" r="12700" b="8890"/>
                      <wp:wrapNone/>
                      <wp:docPr id="7980343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3800" cy="499110"/>
                                <a:chOff x="0" y="0"/>
                                <a:chExt cx="5003800" cy="499292"/>
                              </a:xfrm>
                            </wpg:grpSpPr>
                            <wpg:grpSp>
                              <wpg:cNvPr id="1453369825" name="Gruppieren 1453369825"/>
                              <wpg:cNvGrpSpPr/>
                              <wpg:grpSpPr>
                                <a:xfrm>
                                  <a:off x="0" y="67557"/>
                                  <a:ext cx="5003800" cy="431735"/>
                                  <a:chOff x="0" y="67557"/>
                                  <a:chExt cx="5047488" cy="4318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7845733" name="Grafik 40784573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493" y="67557"/>
                                    <a:ext cx="503999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1059431600" name="Abgerundetes Rechteck 1059431600"/>
                                <wps:cNvSpPr/>
                                <wps:spPr>
                                  <a:xfrm>
                                    <a:off x="0" y="247357"/>
                                    <a:ext cx="45085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771B307" w14:textId="77777777" w:rsidR="00831EC7" w:rsidRDefault="00831EC7" w:rsidP="00831EC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1735726" name="Abgerundetes Rechteck 2041735726"/>
                                <wps:cNvSpPr/>
                                <wps:spPr>
                                  <a:xfrm>
                                    <a:off x="4596384" y="165385"/>
                                    <a:ext cx="451104" cy="33379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FEDE4B1" w14:textId="77777777" w:rsidR="00831EC7" w:rsidRDefault="00831EC7" w:rsidP="00831EC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12680078" name="Gerade Verbindung 1412680078"/>
                              <wps:cNvCnPr>
                                <a:cxnSpLocks/>
                              </wps:cNvCnPr>
                              <wps:spPr>
                                <a:xfrm>
                                  <a:off x="226164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7946707" name="Gerade Verbindung 387946707"/>
                              <wps:cNvCnPr>
                                <a:cxnSpLocks/>
                              </wps:cNvCnPr>
                              <wps:spPr>
                                <a:xfrm>
                                  <a:off x="4790833" y="6637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0C607C" id="Gruppieren 19" o:spid="_x0000_s1204" style="position:absolute;margin-left:.4pt;margin-top:14.4pt;width:394pt;height:39.3pt;z-index:251979264;mso-position-horizontal-relative:text;mso-position-vertical-relative:text" coordsize="50038,49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">
                      <v:group id="Gruppieren 1453369825" o:spid="_x0000_s1205" style="position:absolute;top:675;width:50038;height:4317" coordorigin=",675" coordsize="50474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">
                        <v:shape id="Grafik 407845733" o:spid="_x0000_s1206" type="#_x0000_t75" style="position:absolute;left:74;top:675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">
                          <v:imagedata r:id="rId36" o:title=""/>
                          <o:lock v:ext="edit" aspectratio="f"/>
                        </v:shape>
                        <v:roundrect id="Abgerundetes Rechteck 1059431600" o:spid="_x0000_s1207" style="position:absolute;top:2473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2771B307" w14:textId="77777777" w:rsidR="00831EC7" w:rsidRDefault="00831EC7" w:rsidP="00831EC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2041735726" o:spid="_x0000_s1208" style="position:absolute;left:45963;top:1653;width:4511;height:333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4FEDE4B1" w14:textId="77777777" w:rsidR="00831EC7" w:rsidRDefault="00831EC7" w:rsidP="00831EC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412680078" o:spid="_x0000_s1209" style="position:absolute;visibility:visible;mso-wrap-style:square" from="2261,0" to="2261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387946707" o:spid="_x0000_s1210" style="position:absolute;visibility:visible;mso-wrap-style:square" from="47908,66" to="47908,2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>
              <w:t>Vergleicht, wo die Zahlen auf beiden Zahlenstrahlen liegen. Warum ist das so?</w:t>
            </w:r>
          </w:p>
          <w:p w14:paraId="1226DA4C" w14:textId="77777777" w:rsidR="00831EC7" w:rsidRDefault="00831EC7" w:rsidP="003D2B1A">
            <w:pPr>
              <w:pStyle w:val="Ausflltext"/>
            </w:pPr>
          </w:p>
          <w:p w14:paraId="779140D7" w14:textId="77777777" w:rsidR="00831EC7" w:rsidRDefault="00831EC7" w:rsidP="003D2B1A">
            <w:pPr>
              <w:pStyle w:val="berschrift9"/>
            </w:pPr>
            <w:r>
              <w:t xml:space="preserve">  </w:t>
            </w:r>
          </w:p>
          <w:p w14:paraId="1A7170E4" w14:textId="77777777" w:rsidR="00831EC7" w:rsidRDefault="00831EC7" w:rsidP="003D2B1A">
            <w:pPr>
              <w:pStyle w:val="berschrift9"/>
            </w:pPr>
            <w:r w:rsidRPr="006B3931">
              <mc:AlternateContent>
                <mc:Choice Requires="wpg">
                  <w:drawing>
                    <wp:anchor distT="0" distB="0" distL="114300" distR="114300" simplePos="0" relativeHeight="251980288" behindDoc="0" locked="0" layoutInCell="1" allowOverlap="1" wp14:anchorId="520D1F9C" wp14:editId="5C82739E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59171</wp:posOffset>
                      </wp:positionV>
                      <wp:extent cx="5003800" cy="499110"/>
                      <wp:effectExtent l="0" t="0" r="12700" b="8890"/>
                      <wp:wrapNone/>
                      <wp:docPr id="1737829690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3800" cy="499110"/>
                                <a:chOff x="0" y="0"/>
                                <a:chExt cx="5003800" cy="499292"/>
                              </a:xfrm>
                            </wpg:grpSpPr>
                            <wpg:grpSp>
                              <wpg:cNvPr id="918048290" name="Gruppieren 918048290"/>
                              <wpg:cNvGrpSpPr/>
                              <wpg:grpSpPr>
                                <a:xfrm>
                                  <a:off x="0" y="67557"/>
                                  <a:ext cx="5003800" cy="431735"/>
                                  <a:chOff x="0" y="67557"/>
                                  <a:chExt cx="5047488" cy="4318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40090296" name="Grafik 1740090296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493" y="67557"/>
                                    <a:ext cx="503999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413100779" name="Abgerundetes Rechteck 413100779"/>
                                <wps:cNvSpPr/>
                                <wps:spPr>
                                  <a:xfrm>
                                    <a:off x="0" y="247357"/>
                                    <a:ext cx="45085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46B2946" w14:textId="77777777" w:rsidR="00831EC7" w:rsidRDefault="00831EC7" w:rsidP="00831EC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978473" name="Abgerundetes Rechteck 170978473"/>
                                <wps:cNvSpPr/>
                                <wps:spPr>
                                  <a:xfrm>
                                    <a:off x="4596384" y="165385"/>
                                    <a:ext cx="451104" cy="33379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E1B4D80" w14:textId="77777777" w:rsidR="00831EC7" w:rsidRDefault="00831EC7" w:rsidP="00831EC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200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53223926" name="Gerade Verbindung 253223926"/>
                              <wps:cNvCnPr>
                                <a:cxnSpLocks/>
                              </wps:cNvCnPr>
                              <wps:spPr>
                                <a:xfrm>
                                  <a:off x="226164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6542732" name="Gerade Verbindung 466542732"/>
                              <wps:cNvCnPr>
                                <a:cxnSpLocks/>
                              </wps:cNvCnPr>
                              <wps:spPr>
                                <a:xfrm>
                                  <a:off x="4790833" y="6637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0D1F9C" id="_x0000_s1211" style="position:absolute;margin-left:-.2pt;margin-top:4.65pt;width:394pt;height:39.3pt;z-index:251980288;mso-position-horizontal-relative:text;mso-position-vertical-relative:text" coordsize="50038,49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">
                      <v:group id="Gruppieren 918048290" o:spid="_x0000_s1212" style="position:absolute;top:675;width:50038;height:4317" coordorigin=",675" coordsize="50474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">
                        <v:shape id="Grafik 1740090296" o:spid="_x0000_s1213" type="#_x0000_t75" style="position:absolute;left:74;top:675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">
                          <v:imagedata r:id="rId36" o:title=""/>
                          <o:lock v:ext="edit" aspectratio="f"/>
                        </v:shape>
                        <v:roundrect id="Abgerundetes Rechteck 413100779" o:spid="_x0000_s1214" style="position:absolute;top:2473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746B2946" w14:textId="77777777" w:rsidR="00831EC7" w:rsidRDefault="00831EC7" w:rsidP="00831EC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170978473" o:spid="_x0000_s1215" style="position:absolute;left:45963;top:1653;width:4511;height:333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4E1B4D80" w14:textId="77777777" w:rsidR="00831EC7" w:rsidRDefault="00831EC7" w:rsidP="00831EC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200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253223926" o:spid="_x0000_s1216" style="position:absolute;visibility:visible;mso-wrap-style:square" from="2261,0" to="2261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466542732" o:spid="_x0000_s1217" style="position:absolute;visibility:visible;mso-wrap-style:square" from="47908,66" to="47908,2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0D04AD2E" w14:textId="77777777" w:rsidR="00831EC7" w:rsidRDefault="00831EC7" w:rsidP="003D2B1A">
            <w:pPr>
              <w:pStyle w:val="berschrift9"/>
            </w:pPr>
          </w:p>
        </w:tc>
      </w:tr>
    </w:tbl>
    <w:p w14:paraId="5E1A2038" w14:textId="77777777" w:rsidR="002B2665" w:rsidRDefault="002B2665">
      <w:pPr>
        <w:rPr>
          <w:b/>
          <w:bCs/>
        </w:rPr>
        <w:sectPr w:rsidR="002B2665" w:rsidSect="00C75E4D">
          <w:headerReference w:type="default" r:id="rId45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horzAnchor="margin" w:tblpY="28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919"/>
        <w:gridCol w:w="425"/>
        <w:gridCol w:w="851"/>
        <w:gridCol w:w="1841"/>
      </w:tblGrid>
      <w:tr w:rsidR="002B2665" w:rsidRPr="00FF1C08" w14:paraId="0EF825D7" w14:textId="77777777" w:rsidTr="002B2665">
        <w:tc>
          <w:tcPr>
            <w:tcW w:w="610" w:type="dxa"/>
          </w:tcPr>
          <w:p w14:paraId="540A7E2B" w14:textId="77777777" w:rsidR="002B2665" w:rsidRPr="00E0758C" w:rsidRDefault="002B2665" w:rsidP="002B2665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w:t>3.3</w:t>
            </w:r>
          </w:p>
        </w:tc>
        <w:tc>
          <w:tcPr>
            <w:tcW w:w="8461" w:type="dxa"/>
            <w:gridSpan w:val="5"/>
          </w:tcPr>
          <w:p w14:paraId="31972877" w14:textId="77777777" w:rsidR="002B2665" w:rsidRPr="00FF1C08" w:rsidRDefault="002B2665" w:rsidP="002B2665">
            <w:pPr>
              <w:pStyle w:val="berschrift3"/>
            </w:pPr>
            <w:r>
              <w:t>Herauszoomen auf den Tausenderstrahl</w:t>
            </w:r>
          </w:p>
        </w:tc>
      </w:tr>
      <w:tr w:rsidR="002B2665" w:rsidRPr="00B07BD4" w14:paraId="2DAFBD51" w14:textId="77777777" w:rsidTr="002B2665">
        <w:tc>
          <w:tcPr>
            <w:tcW w:w="610" w:type="dxa"/>
          </w:tcPr>
          <w:p w14:paraId="60D05CF4" w14:textId="77777777" w:rsidR="002B2665" w:rsidRDefault="002B2665" w:rsidP="002B2665">
            <w:pPr>
              <w:spacing w:line="240" w:lineRule="atLeast"/>
            </w:pPr>
          </w:p>
          <w:p w14:paraId="348AF128" w14:textId="77777777" w:rsidR="002B2665" w:rsidRDefault="002B2665" w:rsidP="002B2665">
            <w:pPr>
              <w:spacing w:line="240" w:lineRule="atLeast"/>
            </w:pPr>
          </w:p>
          <w:p w14:paraId="51525051" w14:textId="77777777" w:rsidR="002B2665" w:rsidRDefault="002B2665" w:rsidP="002B2665">
            <w:pPr>
              <w:spacing w:line="240" w:lineRule="atLeast"/>
            </w:pPr>
          </w:p>
          <w:p w14:paraId="5DE00386" w14:textId="77777777" w:rsidR="002B2665" w:rsidRDefault="002B2665" w:rsidP="002B2665">
            <w:pPr>
              <w:spacing w:line="240" w:lineRule="atLeast"/>
            </w:pPr>
          </w:p>
          <w:p w14:paraId="75F40C2F" w14:textId="77777777" w:rsidR="002B2665" w:rsidRDefault="002B2665" w:rsidP="002B2665">
            <w:pPr>
              <w:spacing w:line="240" w:lineRule="atLeast"/>
            </w:pPr>
          </w:p>
          <w:p w14:paraId="2E84657B" w14:textId="77777777" w:rsidR="002B2665" w:rsidRDefault="002B2665" w:rsidP="002B2665">
            <w:pPr>
              <w:spacing w:line="240" w:lineRule="atLeast"/>
            </w:pPr>
          </w:p>
          <w:p w14:paraId="2835E3A5" w14:textId="77777777" w:rsidR="002B2665" w:rsidRDefault="002B2665" w:rsidP="002B2665">
            <w:pPr>
              <w:spacing w:line="240" w:lineRule="atLeast"/>
            </w:pPr>
          </w:p>
          <w:p w14:paraId="366B011E" w14:textId="77777777" w:rsidR="002B2665" w:rsidRDefault="002B2665" w:rsidP="002B2665">
            <w:pPr>
              <w:spacing w:line="240" w:lineRule="atLeast"/>
            </w:pPr>
          </w:p>
          <w:p w14:paraId="42169D03" w14:textId="77777777" w:rsidR="002B2665" w:rsidRDefault="002B2665" w:rsidP="002B2665">
            <w:pPr>
              <w:spacing w:line="240" w:lineRule="atLeast"/>
            </w:pPr>
          </w:p>
        </w:tc>
        <w:tc>
          <w:tcPr>
            <w:tcW w:w="425" w:type="dxa"/>
          </w:tcPr>
          <w:p w14:paraId="78925002" w14:textId="77777777" w:rsidR="002B2665" w:rsidRDefault="002B2665" w:rsidP="002B2665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036" w:type="dxa"/>
            <w:gridSpan w:val="4"/>
          </w:tcPr>
          <w:p w14:paraId="2014475A" w14:textId="77777777" w:rsidR="002B2665" w:rsidRDefault="002B2665" w:rsidP="002B2665">
            <w:pPr>
              <w:rPr>
                <w:noProof/>
              </w:rPr>
            </w:pPr>
            <w:r w:rsidRPr="00B07BD4">
              <w:rPr>
                <w:noProof/>
              </w:rPr>
              <w:t xml:space="preserve">Welche Zahlen </w:t>
            </w:r>
            <w:r>
              <w:rPr>
                <w:noProof/>
              </w:rPr>
              <w:t>gehören in diese Felder</w:t>
            </w:r>
            <w:r w:rsidRPr="00B07BD4">
              <w:rPr>
                <w:noProof/>
              </w:rPr>
              <w:t>?</w:t>
            </w:r>
          </w:p>
          <w:p w14:paraId="45020D74" w14:textId="77777777" w:rsidR="002B2665" w:rsidRDefault="002B2665" w:rsidP="002B2665">
            <w:pPr>
              <w:rPr>
                <w:noProof/>
              </w:rPr>
            </w:pPr>
            <w:r w:rsidRPr="00EA21F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34560" behindDoc="0" locked="0" layoutInCell="1" allowOverlap="1" wp14:anchorId="5B7B5AE3" wp14:editId="265A9B1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152711</wp:posOffset>
                      </wp:positionV>
                      <wp:extent cx="5003800" cy="520065"/>
                      <wp:effectExtent l="0" t="0" r="12700" b="13335"/>
                      <wp:wrapNone/>
                      <wp:docPr id="23" name="Gruppieren 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27C3543-ED51-382D-114A-17E250139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3800" cy="520065"/>
                                <a:chOff x="0" y="0"/>
                                <a:chExt cx="5003800" cy="520560"/>
                              </a:xfrm>
                            </wpg:grpSpPr>
                            <wpg:grpSp>
                              <wpg:cNvPr id="1411106612" name="Gruppieren 1411106612">
                                <a:extLst>
                                  <a:ext uri="{FF2B5EF4-FFF2-40B4-BE49-F238E27FC236}">
                                    <a16:creationId xmlns:a16="http://schemas.microsoft.com/office/drawing/2014/main" id="{4E8AF91C-AEF8-BD80-7E57-AB76D20FEBD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84950"/>
                                  <a:ext cx="5003800" cy="435610"/>
                                  <a:chOff x="0" y="84950"/>
                                  <a:chExt cx="5003800" cy="435610"/>
                                </a:xfrm>
                              </wpg:grpSpPr>
                              <wpg:grpSp>
                                <wpg:cNvPr id="2005715406" name="Gruppieren 2005715406">
                                  <a:extLst>
                                    <a:ext uri="{FF2B5EF4-FFF2-40B4-BE49-F238E27FC236}">
                                      <a16:creationId xmlns:a16="http://schemas.microsoft.com/office/drawing/2014/main" id="{7FB1018A-8FD2-8F37-BC1A-82AFE138FEC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84950"/>
                                    <a:ext cx="5003800" cy="435610"/>
                                    <a:chOff x="0" y="84950"/>
                                    <a:chExt cx="5003800" cy="435676"/>
                                  </a:xfrm>
                                </wpg:grpSpPr>
                                <wpg:grpSp>
                                  <wpg:cNvPr id="1391467857" name="Gruppieren 1391467857">
                                    <a:extLst>
                                      <a:ext uri="{FF2B5EF4-FFF2-40B4-BE49-F238E27FC236}">
                                        <a16:creationId xmlns:a16="http://schemas.microsoft.com/office/drawing/2014/main" id="{65C9741E-4630-B43B-61B6-CAA9628327B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0" y="84950"/>
                                      <a:ext cx="5003800" cy="431800"/>
                                      <a:chOff x="0" y="84950"/>
                                      <a:chExt cx="5047488" cy="4318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99281836" name="Grafik 159928183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D589FA0-C3F1-D04F-2BB7-C8C8315B67A6}"/>
                                          </a:ext>
                                        </a:extLst>
                                      </pic:cNvPr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7493" y="84950"/>
                                        <a:ext cx="5039995" cy="43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065782409" name="Abgerundetes Rechteck 1065782409">
                                      <a:extLst>
                                        <a:ext uri="{FF2B5EF4-FFF2-40B4-BE49-F238E27FC236}">
                                          <a16:creationId xmlns:a16="http://schemas.microsoft.com/office/drawing/2014/main" id="{82A78C3A-68B7-A293-3D62-0FD299B900AC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0" y="264750"/>
                                        <a:ext cx="450850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39E7F02F" w14:textId="77777777" w:rsidR="002B2665" w:rsidRDefault="002B2665" w:rsidP="002B2665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9546036" name="Abgerundetes Rechteck 1679546036">
                                      <a:extLst>
                                        <a:ext uri="{FF2B5EF4-FFF2-40B4-BE49-F238E27FC236}">
                                          <a16:creationId xmlns:a16="http://schemas.microsoft.com/office/drawing/2014/main" id="{6846D34C-51F2-273F-4F2B-7F83C97BF6CA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4596384" y="244974"/>
                                        <a:ext cx="451104" cy="271776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1F5FD17" w14:textId="77777777" w:rsidR="002B2665" w:rsidRDefault="002B2665" w:rsidP="002B2665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52823907" name="Abgerundetes Rechteck 1052823907">
                                    <a:extLst>
                                      <a:ext uri="{FF2B5EF4-FFF2-40B4-BE49-F238E27FC236}">
                                        <a16:creationId xmlns:a16="http://schemas.microsoft.com/office/drawing/2014/main" id="{1235B3B4-9DA3-EDFF-F2A9-7D576D1950DF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252757" y="269008"/>
                                      <a:ext cx="468642" cy="251618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4FB0FCF" w14:textId="77777777" w:rsidR="002B2665" w:rsidRDefault="002B2665" w:rsidP="002B2665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70809889" name="Abgerundetes Rechteck 970809889">
                                    <a:extLst>
                                      <a:ext uri="{FF2B5EF4-FFF2-40B4-BE49-F238E27FC236}">
                                        <a16:creationId xmlns:a16="http://schemas.microsoft.com/office/drawing/2014/main" id="{6295AD53-CA0C-3616-D4DC-92CBEAF36C52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047610" y="262370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E9A315E" w14:textId="77777777" w:rsidR="002B2665" w:rsidRDefault="002B2665" w:rsidP="002B2665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16661857" name="Abgerundetes Rechteck 1816661857">
                                  <a:extLst>
                                    <a:ext uri="{FF2B5EF4-FFF2-40B4-BE49-F238E27FC236}">
                                      <a16:creationId xmlns:a16="http://schemas.microsoft.com/office/drawing/2014/main" id="{CC49572B-043C-C4E3-125D-A18B91AEA42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447971" y="258940"/>
                                    <a:ext cx="468630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C64D3B2" w14:textId="77777777" w:rsidR="002B2665" w:rsidRDefault="002B2665" w:rsidP="002B2665">
                                      <w:pPr>
                                        <w:jc w:val="center"/>
                                        <w:rPr>
                                          <w:rFonts w:ascii="Comic Sans MS" w:eastAsia="Calibri" w:hAnsi="Comic Sans MS"/>
                                          <w:color w:val="0070C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Calibri" w:hAnsi="Comic Sans MS"/>
                                          <w:color w:val="0070C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53707964" name="Gerade Verbindung 553707964">
                                <a:extLst>
                                  <a:ext uri="{FF2B5EF4-FFF2-40B4-BE49-F238E27FC236}">
                                    <a16:creationId xmlns:a16="http://schemas.microsoft.com/office/drawing/2014/main" id="{2BFE07F9-E205-201D-8051-FE098B8B69D8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17341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5533734" name="Gerade Verbindung 295533734">
                                <a:extLst>
                                  <a:ext uri="{FF2B5EF4-FFF2-40B4-BE49-F238E27FC236}">
                                    <a16:creationId xmlns:a16="http://schemas.microsoft.com/office/drawing/2014/main" id="{E6162E0F-8594-C37A-246C-7D102603BF9A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280798" y="1399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5683468" name="Gerade Verbindung 85683468">
                                <a:extLst>
                                  <a:ext uri="{FF2B5EF4-FFF2-40B4-BE49-F238E27FC236}">
                                    <a16:creationId xmlns:a16="http://schemas.microsoft.com/office/drawing/2014/main" id="{F04710D5-4597-C916-4D76-742DCE2247DF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496578" y="1399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9043034" name="Gerade Verbindung 1139043034">
                                <a:extLst>
                                  <a:ext uri="{FF2B5EF4-FFF2-40B4-BE49-F238E27FC236}">
                                    <a16:creationId xmlns:a16="http://schemas.microsoft.com/office/drawing/2014/main" id="{21BFCDC0-7106-6DAB-DB4F-848FFDBC4B0D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3686731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92603395" name="Gerade Verbindung 1992603395">
                                <a:extLst>
                                  <a:ext uri="{FF2B5EF4-FFF2-40B4-BE49-F238E27FC236}">
                                    <a16:creationId xmlns:a16="http://schemas.microsoft.com/office/drawing/2014/main" id="{D8FF2EA8-F637-C283-96D4-756B6879D91B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789341" y="10633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7B5AE3" id="Gruppieren 22" o:spid="_x0000_s1218" style="position:absolute;margin-left:-.2pt;margin-top:12pt;width:394pt;height:40.95pt;z-index:252034560;mso-position-horizontal-relative:text;mso-position-vertical-relative:text" coordsize="50038,52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">
                      <v:group id="Gruppieren 1411106612" o:spid="_x0000_s1219" style="position:absolute;top:849;width:50038;height:4356" coordorigin=",849" coordsize="50038,4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">
                        <v:group id="Gruppieren 2005715406" o:spid="_x0000_s1220" style="position:absolute;top:849;width:50038;height:4356" coordorigin=",849" coordsize="50038,4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">
                          <v:group id="Gruppieren 1391467857" o:spid="_x0000_s1221" style="position:absolute;top:849;width:50038;height:4318" coordorigin=",849" coordsize="50474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">
                            <v:shape id="Grafik 1599281836" o:spid="_x0000_s1222" type="#_x0000_t75" style="position:absolute;left:74;top:849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">
                              <v:imagedata r:id="rId36" o:title=""/>
                              <o:lock v:ext="edit" aspectratio="f"/>
                            </v:shape>
                            <v:roundrect id="Abgerundetes Rechteck 1065782409" o:spid="_x0000_s1223" style="position:absolute;top:2647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" fillcolor="white [3212]" strokecolor="white [3212]" strokeweight="1pt">
                              <v:stroke joinstyle="miter"/>
                              <v:textbox inset=",.5mm,,0">
                                <w:txbxContent>
                                  <w:p w14:paraId="39E7F02F" w14:textId="77777777" w:rsidR="002B2665" w:rsidRDefault="002B2665" w:rsidP="002B2665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679546036" o:spid="_x0000_s1224" style="position:absolute;left:45963;top:2449;width:4511;height:271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" fillcolor="white [3212]" strokecolor="white [3212]" strokeweight="1pt">
                              <v:stroke joinstyle="miter"/>
                              <v:textbox inset="1mm,.5mm,1mm,0">
                                <w:txbxContent>
                                  <w:p w14:paraId="11F5FD17" w14:textId="77777777" w:rsidR="002B2665" w:rsidRDefault="002B2665" w:rsidP="002B2665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roundrect id="Abgerundetes Rechteck 1052823907" o:spid="_x0000_s1225" style="position:absolute;left:22527;top:2690;width:4686;height:251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" fillcolor="white [3212]" strokecolor="#071213 [484]" strokeweight="1pt">
                            <v:stroke joinstyle="miter"/>
                            <v:textbox inset="1mm,0,1mm,0">
                              <w:txbxContent>
                                <w:p w14:paraId="24FB0FCF" w14:textId="77777777" w:rsidR="002B2665" w:rsidRDefault="002B2665" w:rsidP="002B2665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970809889" o:spid="_x0000_s1226" style="position:absolute;left:10476;top:2623;width:4686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" fillcolor="white [3212]" strokecolor="#071213 [484]" strokeweight="1pt">
                            <v:stroke joinstyle="miter"/>
                            <v:textbox inset="1mm,0,1mm,0">
                              <w:txbxContent>
                                <w:p w14:paraId="4E9A315E" w14:textId="77777777" w:rsidR="002B2665" w:rsidRDefault="002B2665" w:rsidP="002B2665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</v:group>
                        <v:roundrect id="Abgerundetes Rechteck 1816661857" o:spid="_x0000_s1227" style="position:absolute;left:34479;top:2589;width:4687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" fillcolor="white [3212]" strokecolor="#071213 [484]" strokeweight="1pt">
                          <v:stroke joinstyle="miter"/>
                          <v:textbox inset="1mm,0,1mm,0">
                            <w:txbxContent>
                              <w:p w14:paraId="0C64D3B2" w14:textId="77777777" w:rsidR="002B2665" w:rsidRDefault="002B2665" w:rsidP="002B2665">
                                <w:pPr>
                                  <w:jc w:val="center"/>
                                  <w:rPr>
                                    <w:rFonts w:ascii="Comic Sans MS" w:eastAsia="Calibri" w:hAnsi="Comic Sans MS"/>
                                    <w:color w:val="0070C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eastAsia="Calibri" w:hAnsi="Comic Sans MS"/>
                                    <w:color w:val="0070C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553707964" o:spid="_x0000_s1228" style="position:absolute;visibility:visible;mso-wrap-style:square" from="2173,0" to="217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295533734" o:spid="_x0000_s1229" style="position:absolute;visibility:visible;mso-wrap-style:square" from="12807,139" to="12807,25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85683468" o:spid="_x0000_s1230" style="position:absolute;visibility:visible;mso-wrap-style:square" from="24965,139" to="24965,25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  <v:line id="Gerade Verbindung 1139043034" o:spid="_x0000_s1231" style="position:absolute;visibility:visible;mso-wrap-style:square" from="36867,0" to="36867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1992603395" o:spid="_x0000_s1232" style="position:absolute;visibility:visible;mso-wrap-style:square" from="47893,106" to="47893,25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7ACAF919" w14:textId="77777777" w:rsidR="002B2665" w:rsidRDefault="002B2665" w:rsidP="002B2665">
            <w:pPr>
              <w:rPr>
                <w:noProof/>
              </w:rPr>
            </w:pPr>
          </w:p>
          <w:p w14:paraId="57C32BBE" w14:textId="77777777" w:rsidR="002B2665" w:rsidRDefault="002B2665" w:rsidP="002B2665">
            <w:pPr>
              <w:rPr>
                <w:noProof/>
              </w:rPr>
            </w:pPr>
          </w:p>
          <w:p w14:paraId="7571F502" w14:textId="77777777" w:rsidR="002B2665" w:rsidRDefault="002B2665" w:rsidP="002B266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2FD13787" w14:textId="77777777" w:rsidR="002B2665" w:rsidRDefault="002B2665" w:rsidP="002B2665">
            <w:pPr>
              <w:pStyle w:val="berschrift9"/>
            </w:pPr>
            <w:r w:rsidRPr="00EA21FB">
              <mc:AlternateContent>
                <mc:Choice Requires="wpg">
                  <w:drawing>
                    <wp:anchor distT="0" distB="0" distL="114300" distR="114300" simplePos="0" relativeHeight="252035584" behindDoc="0" locked="0" layoutInCell="1" allowOverlap="1" wp14:anchorId="7CFCBF62" wp14:editId="0747006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152711</wp:posOffset>
                      </wp:positionV>
                      <wp:extent cx="5003800" cy="520065"/>
                      <wp:effectExtent l="0" t="0" r="12700" b="13335"/>
                      <wp:wrapNone/>
                      <wp:docPr id="1384029467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3800" cy="520065"/>
                                <a:chOff x="0" y="0"/>
                                <a:chExt cx="5003800" cy="520560"/>
                              </a:xfrm>
                            </wpg:grpSpPr>
                            <wpg:grpSp>
                              <wpg:cNvPr id="466048248" name="Gruppieren 466048248"/>
                              <wpg:cNvGrpSpPr/>
                              <wpg:grpSpPr>
                                <a:xfrm>
                                  <a:off x="0" y="84950"/>
                                  <a:ext cx="5003800" cy="435610"/>
                                  <a:chOff x="0" y="84950"/>
                                  <a:chExt cx="5003800" cy="435610"/>
                                </a:xfrm>
                              </wpg:grpSpPr>
                              <wpg:grpSp>
                                <wpg:cNvPr id="851474045" name="Gruppieren 851474045"/>
                                <wpg:cNvGrpSpPr/>
                                <wpg:grpSpPr>
                                  <a:xfrm>
                                    <a:off x="0" y="84950"/>
                                    <a:ext cx="5003800" cy="435610"/>
                                    <a:chOff x="0" y="84950"/>
                                    <a:chExt cx="5003800" cy="435676"/>
                                  </a:xfrm>
                                </wpg:grpSpPr>
                                <wpg:grpSp>
                                  <wpg:cNvPr id="1518289284" name="Gruppieren 1518289284"/>
                                  <wpg:cNvGrpSpPr/>
                                  <wpg:grpSpPr>
                                    <a:xfrm>
                                      <a:off x="0" y="84950"/>
                                      <a:ext cx="5003800" cy="431800"/>
                                      <a:chOff x="0" y="84950"/>
                                      <a:chExt cx="5047488" cy="4318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812440379" name="Grafik 1812440379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7493" y="84950"/>
                                        <a:ext cx="5039995" cy="43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83750378" name="Abgerundetes Rechteck 183750378"/>
                                    <wps:cNvSpPr/>
                                    <wps:spPr>
                                      <a:xfrm>
                                        <a:off x="0" y="264750"/>
                                        <a:ext cx="450850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31A0066" w14:textId="77777777" w:rsidR="002B2665" w:rsidRDefault="002B2665" w:rsidP="002B2665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29531314" name="Abgerundetes Rechteck 1029531314"/>
                                    <wps:cNvSpPr/>
                                    <wps:spPr>
                                      <a:xfrm>
                                        <a:off x="4596384" y="244974"/>
                                        <a:ext cx="451104" cy="271776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678E0D63" w14:textId="77777777" w:rsidR="002B2665" w:rsidRDefault="002B2665" w:rsidP="002B2665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1000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935525534" name="Abgerundetes Rechteck 935525534"/>
                                  <wps:cNvSpPr/>
                                  <wps:spPr>
                                    <a:xfrm>
                                      <a:off x="2252757" y="269008"/>
                                      <a:ext cx="468642" cy="251618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FA481FB" w14:textId="77777777" w:rsidR="002B2665" w:rsidRDefault="002B2665" w:rsidP="002B2665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73257125" name="Abgerundetes Rechteck 873257125"/>
                                  <wps:cNvSpPr/>
                                  <wps:spPr>
                                    <a:xfrm>
                                      <a:off x="1047610" y="262370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51B4D0D" w14:textId="77777777" w:rsidR="002B2665" w:rsidRDefault="002B2665" w:rsidP="002B2665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13346712" name="Abgerundetes Rechteck 1413346712"/>
                                <wps:cNvSpPr/>
                                <wps:spPr>
                                  <a:xfrm>
                                    <a:off x="3447971" y="258940"/>
                                    <a:ext cx="468630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67E7E1" w14:textId="77777777" w:rsidR="002B2665" w:rsidRDefault="002B2665" w:rsidP="002B2665">
                                      <w:pPr>
                                        <w:jc w:val="center"/>
                                        <w:rPr>
                                          <w:rFonts w:ascii="Comic Sans MS" w:eastAsia="Calibri" w:hAnsi="Comic Sans MS"/>
                                          <w:color w:val="0070C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omic Sans MS" w:eastAsia="Calibri" w:hAnsi="Comic Sans MS"/>
                                          <w:color w:val="0070C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43433055" name="Gerade Verbindung 1443433055"/>
                              <wps:cNvCnPr>
                                <a:cxnSpLocks/>
                              </wps:cNvCnPr>
                              <wps:spPr>
                                <a:xfrm>
                                  <a:off x="217341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03488106" name="Gerade Verbindung 1703488106"/>
                              <wps:cNvCnPr>
                                <a:cxnSpLocks/>
                              </wps:cNvCnPr>
                              <wps:spPr>
                                <a:xfrm>
                                  <a:off x="1280798" y="1399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9681685" name="Gerade Verbindung 1419681685"/>
                              <wps:cNvCnPr>
                                <a:cxnSpLocks/>
                              </wps:cNvCnPr>
                              <wps:spPr>
                                <a:xfrm>
                                  <a:off x="2496578" y="1399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35193685" name="Gerade Verbindung 1835193685"/>
                              <wps:cNvCnPr>
                                <a:cxnSpLocks/>
                              </wps:cNvCnPr>
                              <wps:spPr>
                                <a:xfrm>
                                  <a:off x="3686731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0719176" name="Gerade Verbindung 1180719176"/>
                              <wps:cNvCnPr>
                                <a:cxnSpLocks/>
                              </wps:cNvCnPr>
                              <wps:spPr>
                                <a:xfrm>
                                  <a:off x="4789341" y="10633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FCBF62" id="_x0000_s1233" style="position:absolute;margin-left:-.2pt;margin-top:12pt;width:394pt;height:40.95pt;z-index:252035584;mso-position-horizontal-relative:text;mso-position-vertical-relative:text" coordsize="50038,52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">
                      <v:group id="Gruppieren 466048248" o:spid="_x0000_s1234" style="position:absolute;top:849;width:50038;height:4356" coordorigin=",849" coordsize="50038,4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">
                        <v:group id="Gruppieren 851474045" o:spid="_x0000_s1235" style="position:absolute;top:849;width:50038;height:4356" coordorigin=",849" coordsize="50038,4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">
                          <v:group id="Gruppieren 1518289284" o:spid="_x0000_s1236" style="position:absolute;top:849;width:50038;height:4318" coordorigin=",849" coordsize="50474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">
                            <v:shape id="Grafik 1812440379" o:spid="_x0000_s1237" type="#_x0000_t75" style="position:absolute;left:74;top:849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">
                              <v:imagedata r:id="rId36" o:title=""/>
                              <o:lock v:ext="edit" aspectratio="f"/>
                            </v:shape>
                            <v:roundrect id="Abgerundetes Rechteck 183750378" o:spid="_x0000_s1238" style="position:absolute;top:2647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" fillcolor="white [3212]" strokecolor="white [3212]" strokeweight="1pt">
                              <v:stroke joinstyle="miter"/>
                              <v:textbox inset=",.5mm,,0">
                                <w:txbxContent>
                                  <w:p w14:paraId="131A0066" w14:textId="77777777" w:rsidR="002B2665" w:rsidRDefault="002B2665" w:rsidP="002B2665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029531314" o:spid="_x0000_s1239" style="position:absolute;left:45963;top:2449;width:4511;height:271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" fillcolor="white [3212]" strokecolor="white [3212]" strokeweight="1pt">
                              <v:stroke joinstyle="miter"/>
                              <v:textbox inset="1mm,.5mm,1mm,0">
                                <w:txbxContent>
                                  <w:p w14:paraId="678E0D63" w14:textId="77777777" w:rsidR="002B2665" w:rsidRDefault="002B2665" w:rsidP="002B2665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1000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roundrect id="Abgerundetes Rechteck 935525534" o:spid="_x0000_s1240" style="position:absolute;left:22527;top:2690;width:4686;height:251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" fillcolor="white [3212]" strokecolor="#071213 [484]" strokeweight="1pt">
                            <v:stroke joinstyle="miter"/>
                            <v:textbox inset="1mm,0,1mm,0">
                              <w:txbxContent>
                                <w:p w14:paraId="4FA481FB" w14:textId="77777777" w:rsidR="002B2665" w:rsidRDefault="002B2665" w:rsidP="002B2665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873257125" o:spid="_x0000_s1241" style="position:absolute;left:10476;top:2623;width:4686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" fillcolor="white [3212]" strokecolor="#071213 [484]" strokeweight="1pt">
                            <v:stroke joinstyle="miter"/>
                            <v:textbox inset="1mm,0,1mm,0">
                              <w:txbxContent>
                                <w:p w14:paraId="751B4D0D" w14:textId="77777777" w:rsidR="002B2665" w:rsidRDefault="002B2665" w:rsidP="002B2665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</v:group>
                        <v:roundrect id="Abgerundetes Rechteck 1413346712" o:spid="_x0000_s1242" style="position:absolute;left:34479;top:2589;width:4687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" fillcolor="white [3212]" strokecolor="#071213 [484]" strokeweight="1pt">
                          <v:stroke joinstyle="miter"/>
                          <v:textbox inset="1mm,0,1mm,0">
                            <w:txbxContent>
                              <w:p w14:paraId="3367E7E1" w14:textId="77777777" w:rsidR="002B2665" w:rsidRDefault="002B2665" w:rsidP="002B2665">
                                <w:pPr>
                                  <w:jc w:val="center"/>
                                  <w:rPr>
                                    <w:rFonts w:ascii="Comic Sans MS" w:eastAsia="Calibri" w:hAnsi="Comic Sans MS"/>
                                    <w:color w:val="0070C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eastAsia="Calibri" w:hAnsi="Comic Sans MS"/>
                                    <w:color w:val="0070C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443433055" o:spid="_x0000_s1243" style="position:absolute;visibility:visible;mso-wrap-style:square" from="2173,0" to="217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1703488106" o:spid="_x0000_s1244" style="position:absolute;visibility:visible;mso-wrap-style:square" from="12807,139" to="12807,25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1419681685" o:spid="_x0000_s1245" style="position:absolute;visibility:visible;mso-wrap-style:square" from="24965,139" to="24965,25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1835193685" o:spid="_x0000_s1246" style="position:absolute;visibility:visible;mso-wrap-style:square" from="36867,0" to="36867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1180719176" o:spid="_x0000_s1247" style="position:absolute;visibility:visible;mso-wrap-style:square" from="47893,106" to="47893,25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084BFBCE" w14:textId="77777777" w:rsidR="002B2665" w:rsidRDefault="002B2665" w:rsidP="002B2665">
            <w:pPr>
              <w:pStyle w:val="berschrift9"/>
            </w:pPr>
            <w:r>
              <w:t xml:space="preserve"> </w:t>
            </w:r>
          </w:p>
          <w:p w14:paraId="6607C56E" w14:textId="77777777" w:rsidR="002B2665" w:rsidRDefault="002B2665" w:rsidP="002B2665">
            <w:pPr>
              <w:pStyle w:val="berschrift9"/>
            </w:pPr>
            <w:r>
              <w:t xml:space="preserve">   </w:t>
            </w:r>
          </w:p>
          <w:p w14:paraId="532E049F" w14:textId="77777777" w:rsidR="002B2665" w:rsidRDefault="002B2665" w:rsidP="002B266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277424AD" w14:textId="77777777" w:rsidR="002B2665" w:rsidRPr="00B07BD4" w:rsidRDefault="002B2665" w:rsidP="002B2665">
            <w:pPr>
              <w:pStyle w:val="berschrift9"/>
            </w:pPr>
          </w:p>
        </w:tc>
      </w:tr>
      <w:tr w:rsidR="002B2665" w14:paraId="07170FF3" w14:textId="77777777" w:rsidTr="002B2665">
        <w:trPr>
          <w:trHeight w:val="1524"/>
        </w:trPr>
        <w:tc>
          <w:tcPr>
            <w:tcW w:w="610" w:type="dxa"/>
          </w:tcPr>
          <w:p w14:paraId="49FE964E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46D90BEC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0FAB318E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3598DFBD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44CC369E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695826E2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75D8A3FC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1317EC5E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17D38255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83BA27D" w14:textId="77777777" w:rsidR="002B2665" w:rsidRDefault="002B2665" w:rsidP="002B2665">
            <w:pPr>
              <w:pStyle w:val="Nummerierung"/>
            </w:pPr>
            <w:r>
              <w:t>b)</w:t>
            </w:r>
          </w:p>
          <w:p w14:paraId="12D56450" w14:textId="77777777" w:rsidR="002B2665" w:rsidRDefault="002B2665" w:rsidP="002B2665">
            <w:pPr>
              <w:pStyle w:val="Nummerierung"/>
            </w:pPr>
          </w:p>
          <w:p w14:paraId="1F760ECE" w14:textId="77777777" w:rsidR="002B2665" w:rsidRDefault="002B2665" w:rsidP="002B2665">
            <w:pPr>
              <w:pStyle w:val="Nummerierung"/>
            </w:pPr>
          </w:p>
          <w:p w14:paraId="0F22C217" w14:textId="77777777" w:rsidR="002B2665" w:rsidRDefault="002B2665" w:rsidP="002B2665">
            <w:pPr>
              <w:pStyle w:val="Nummerierung"/>
            </w:pPr>
          </w:p>
          <w:p w14:paraId="437CAA3F" w14:textId="77777777" w:rsidR="002B2665" w:rsidRDefault="002B2665" w:rsidP="002B2665">
            <w:pPr>
              <w:pStyle w:val="Nummerierung"/>
            </w:pPr>
          </w:p>
          <w:p w14:paraId="209C0E14" w14:textId="77777777" w:rsidR="002B2665" w:rsidRDefault="002B2665" w:rsidP="002B2665">
            <w:pPr>
              <w:pStyle w:val="Nummerierung"/>
            </w:pPr>
          </w:p>
        </w:tc>
        <w:tc>
          <w:tcPr>
            <w:tcW w:w="8036" w:type="dxa"/>
            <w:gridSpan w:val="4"/>
          </w:tcPr>
          <w:p w14:paraId="1DD4CAEB" w14:textId="77777777" w:rsidR="002B2665" w:rsidRDefault="002B2665" w:rsidP="002B2665">
            <w:r>
              <w:t xml:space="preserve">Welche Zahlen liegen unter der Lupe?                       540     450      499       45      55     </w:t>
            </w:r>
          </w:p>
          <w:p w14:paraId="07794EF3" w14:textId="77777777" w:rsidR="002B2665" w:rsidRDefault="002B2665" w:rsidP="002B2665">
            <w:r>
              <w:t>Kreise die Zahlen ein, die in dem Abschnitt liegen.</w:t>
            </w:r>
          </w:p>
          <w:p w14:paraId="53D66EE2" w14:textId="77777777" w:rsidR="002B2665" w:rsidRDefault="002B2665" w:rsidP="002B2665"/>
          <w:p w14:paraId="6468AD30" w14:textId="77777777" w:rsidR="002B2665" w:rsidRDefault="002B2665" w:rsidP="002B2665">
            <w:r>
              <w:t xml:space="preserve">Woher wisst ihr das? Vergleicht und besprecht eure Lösungen. </w:t>
            </w:r>
          </w:p>
          <w:p w14:paraId="1EC90985" w14:textId="77777777" w:rsidR="002B2665" w:rsidRDefault="002B2665" w:rsidP="002B2665">
            <w:r w:rsidRPr="00BB4417">
              <w:rPr>
                <w:noProof/>
              </w:rPr>
              <w:drawing>
                <wp:anchor distT="0" distB="0" distL="114300" distR="114300" simplePos="0" relativeHeight="252036608" behindDoc="0" locked="0" layoutInCell="1" allowOverlap="1" wp14:anchorId="49E61A66" wp14:editId="2096DF61">
                  <wp:simplePos x="0" y="0"/>
                  <wp:positionH relativeFrom="column">
                    <wp:posOffset>1834049</wp:posOffset>
                  </wp:positionH>
                  <wp:positionV relativeFrom="paragraph">
                    <wp:posOffset>18989</wp:posOffset>
                  </wp:positionV>
                  <wp:extent cx="553921" cy="940978"/>
                  <wp:effectExtent l="0" t="155258" r="0" b="129222"/>
                  <wp:wrapNone/>
                  <wp:docPr id="294977835" name="Grafik 294977835" descr="Ein Bild, das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977835" name="Grafik 294977835" descr="Ein Bild, das Kreis enthält.&#10;&#10;Automatisch generierte Beschreibu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0" y="0"/>
                            <a:ext cx="553921" cy="94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7EE931" w14:textId="77777777" w:rsidR="002B2665" w:rsidRDefault="002B2665" w:rsidP="002B2665">
            <w:r w:rsidRPr="001C3A5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37632" behindDoc="0" locked="0" layoutInCell="1" allowOverlap="1" wp14:anchorId="6BFCE1A2" wp14:editId="5F68E64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1270</wp:posOffset>
                      </wp:positionV>
                      <wp:extent cx="4940936" cy="472440"/>
                      <wp:effectExtent l="0" t="0" r="12065" b="10160"/>
                      <wp:wrapNone/>
                      <wp:docPr id="2129471098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0936" cy="472439"/>
                                <a:chOff x="0" y="0"/>
                                <a:chExt cx="5041228" cy="4725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9881340" name="Grafik 88988134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98204358" name="Abgerundetes Rechteck 98204358"/>
                              <wps:cNvSpPr/>
                              <wps:spPr>
                                <a:xfrm>
                                  <a:off x="4563073" y="220558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4377BD4" w14:textId="77777777" w:rsidR="002B2665" w:rsidRDefault="002B2665" w:rsidP="002B2665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3195770" name="Abgerundetes Rechteck 443195770"/>
                              <wps:cNvSpPr/>
                              <wps:spPr>
                                <a:xfrm>
                                  <a:off x="0" y="220558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F964CBB" w14:textId="77777777" w:rsidR="002B2665" w:rsidRDefault="002B2665" w:rsidP="002B2665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FCE1A2" id="_x0000_s1248" style="position:absolute;margin-left:.1pt;margin-top:.1pt;width:389.05pt;height:37.2pt;z-index:252037632;mso-position-horizontal-relative:text;mso-position-vertical-relative:text" coordsize="50412,47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">
                      <v:shape id="Grafik 889881340" o:spid="_x0000_s1249" type="#_x0000_t75" style="position:absolute;left:137;width:50040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">
                        <v:imagedata r:id="rId43" o:title=""/>
                        <o:lock v:ext="edit" aspectratio="f"/>
                      </v:shape>
                      <v:roundrect id="Abgerundetes Rechteck 98204358" o:spid="_x0000_s1250" style="position:absolute;left:45630;top:2205;width:478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" fillcolor="white [3212]" strokecolor="white [3212]" strokeweight="1pt">
                        <v:stroke joinstyle="miter"/>
                        <v:textbox inset="1mm,0,1mm,0">
                          <w:txbxContent>
                            <w:p w14:paraId="34377BD4" w14:textId="77777777" w:rsidR="002B2665" w:rsidRDefault="002B2665" w:rsidP="002B2665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1000</w:t>
                              </w:r>
                            </w:p>
                          </w:txbxContent>
                        </v:textbox>
                      </v:roundrect>
                      <v:roundrect id="Abgerundetes Rechteck 443195770" o:spid="_x0000_s1251" style="position:absolute;top:2205;width:478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" fillcolor="white [3212]" strokecolor="white [3212]" strokeweight="1pt">
                        <v:stroke joinstyle="miter"/>
                        <v:textbox inset="1mm,0,1mm,0">
                          <w:txbxContent>
                            <w:p w14:paraId="4F964CBB" w14:textId="77777777" w:rsidR="002B2665" w:rsidRDefault="002B2665" w:rsidP="002B2665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1CC4C748" w14:textId="77777777" w:rsidR="002B2665" w:rsidRDefault="002B2665" w:rsidP="002B2665">
            <w:pPr>
              <w:tabs>
                <w:tab w:val="left" w:pos="4552"/>
              </w:tabs>
              <w:rPr>
                <w:noProof/>
              </w:rPr>
            </w:pPr>
          </w:p>
          <w:p w14:paraId="441DDDC3" w14:textId="77777777" w:rsidR="002B2665" w:rsidRDefault="002B2665" w:rsidP="002B2665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</w:p>
          <w:p w14:paraId="48D15C0E" w14:textId="77777777" w:rsidR="002B2665" w:rsidRDefault="002B2665" w:rsidP="002B2665">
            <w:pPr>
              <w:rPr>
                <w:noProof/>
              </w:rPr>
            </w:pPr>
          </w:p>
          <w:p w14:paraId="22C5533D" w14:textId="77777777" w:rsidR="002B2665" w:rsidRDefault="002B2665" w:rsidP="002B2665">
            <w:pPr>
              <w:rPr>
                <w:noProof/>
              </w:rPr>
            </w:pPr>
          </w:p>
        </w:tc>
      </w:tr>
      <w:tr w:rsidR="002B2665" w:rsidRPr="00913BC8" w14:paraId="2DE3C51D" w14:textId="77777777" w:rsidTr="002B2665">
        <w:trPr>
          <w:trHeight w:val="366"/>
        </w:trPr>
        <w:tc>
          <w:tcPr>
            <w:tcW w:w="610" w:type="dxa"/>
            <w:vMerge w:val="restart"/>
          </w:tcPr>
          <w:p w14:paraId="1ACB8704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 w:val="restart"/>
          </w:tcPr>
          <w:p w14:paraId="0D075E9A" w14:textId="77777777" w:rsidR="002B2665" w:rsidRDefault="002B2665" w:rsidP="002B2665">
            <w:pPr>
              <w:pStyle w:val="Nummerierung"/>
            </w:pPr>
            <w:r>
              <w:t>c)</w:t>
            </w:r>
          </w:p>
        </w:tc>
        <w:tc>
          <w:tcPr>
            <w:tcW w:w="4919" w:type="dxa"/>
            <w:vMerge w:val="restart"/>
          </w:tcPr>
          <w:p w14:paraId="6EC4EB9F" w14:textId="77777777" w:rsidR="002B2665" w:rsidRDefault="002B2665" w:rsidP="002B2665">
            <w:r>
              <w:t xml:space="preserve">Probiert am </w:t>
            </w:r>
            <w:r w:rsidRPr="00F34AE1">
              <w:rPr>
                <w:b/>
                <w:bCs/>
                <w:color w:val="000000"/>
              </w:rPr>
              <w:t>digitalen Zahlenstrahl</w:t>
            </w:r>
            <w:r>
              <w:t xml:space="preserve">, wie ihr hinein und herauszoomen könnt (linke Maustaste gedrückt halten und hoch oder runter scrollen). </w:t>
            </w:r>
          </w:p>
          <w:p w14:paraId="13901D03" w14:textId="77777777" w:rsidR="002B2665" w:rsidRDefault="002B2665" w:rsidP="002B2665">
            <w:pPr>
              <w:pStyle w:val="Listenabsatz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Welche Start- und Endzahl seht ihr?</w:t>
            </w:r>
          </w:p>
          <w:p w14:paraId="1AB5C54C" w14:textId="77777777" w:rsidR="002B2665" w:rsidRDefault="002B2665" w:rsidP="002B2665">
            <w:pPr>
              <w:pStyle w:val="Listenabsatz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Wie groß sind dann die Abschnitte? </w:t>
            </w:r>
          </w:p>
          <w:p w14:paraId="2F0C6704" w14:textId="032E4B47" w:rsidR="002B2665" w:rsidRDefault="002B2665" w:rsidP="002B2665">
            <w:pPr>
              <w:pStyle w:val="Listenabsatz"/>
            </w:pPr>
            <w:r>
              <w:rPr>
                <w:noProof/>
                <w:lang w:eastAsia="de-DE"/>
              </w:rPr>
              <w:t>Welche Abschnitte könnt ihr sehen? Welche nicht?</w:t>
            </w:r>
          </w:p>
        </w:tc>
        <w:tc>
          <w:tcPr>
            <w:tcW w:w="425" w:type="dxa"/>
            <w:vMerge w:val="restart"/>
          </w:tcPr>
          <w:p w14:paraId="09D8CC3D" w14:textId="77777777" w:rsidR="002B2665" w:rsidRPr="00451172" w:rsidRDefault="002B2665" w:rsidP="002B2665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2692" w:type="dxa"/>
            <w:gridSpan w:val="2"/>
          </w:tcPr>
          <w:p w14:paraId="5D1FF416" w14:textId="77777777" w:rsidR="002B2665" w:rsidRPr="00913BC8" w:rsidRDefault="002B2665" w:rsidP="002B2665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</w:tr>
      <w:tr w:rsidR="002B2665" w14:paraId="7BFE07BA" w14:textId="77777777" w:rsidTr="002B2665">
        <w:trPr>
          <w:trHeight w:val="596"/>
        </w:trPr>
        <w:tc>
          <w:tcPr>
            <w:tcW w:w="610" w:type="dxa"/>
            <w:vMerge/>
          </w:tcPr>
          <w:p w14:paraId="160DAA33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25473701" w14:textId="77777777" w:rsidR="002B2665" w:rsidRDefault="002B2665" w:rsidP="002B2665">
            <w:pPr>
              <w:pStyle w:val="Nummerierung"/>
            </w:pPr>
          </w:p>
        </w:tc>
        <w:tc>
          <w:tcPr>
            <w:tcW w:w="4919" w:type="dxa"/>
            <w:vMerge/>
          </w:tcPr>
          <w:p w14:paraId="3815D7FD" w14:textId="77777777" w:rsidR="002B2665" w:rsidRDefault="002B2665" w:rsidP="002B2665"/>
        </w:tc>
        <w:tc>
          <w:tcPr>
            <w:tcW w:w="425" w:type="dxa"/>
            <w:vMerge/>
          </w:tcPr>
          <w:p w14:paraId="390BC859" w14:textId="77777777" w:rsidR="002B2665" w:rsidRPr="00451172" w:rsidRDefault="002B2665" w:rsidP="002B2665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851" w:type="dxa"/>
          </w:tcPr>
          <w:p w14:paraId="1411C418" w14:textId="77777777" w:rsidR="002B2665" w:rsidRDefault="002B2665" w:rsidP="002B2665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  <w:p w14:paraId="089C8452" w14:textId="77777777" w:rsidR="002B2665" w:rsidRPr="009C489B" w:rsidRDefault="002B2665" w:rsidP="002B2665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  <w:p w14:paraId="778CE8B8" w14:textId="77777777" w:rsidR="002B2665" w:rsidRPr="00F54C13" w:rsidRDefault="002B2665" w:rsidP="002B2665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841" w:type="dxa"/>
          </w:tcPr>
          <w:p w14:paraId="73C8DE1E" w14:textId="77777777" w:rsidR="002B2665" w:rsidRDefault="002B2665" w:rsidP="002B2665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  <w:r>
              <w:rPr>
                <w:rFonts w:eastAsia="Aptos" w:cstheme="minorHAnsi"/>
                <w:noProof/>
                <w:kern w:val="2"/>
              </w:rPr>
              <w:drawing>
                <wp:anchor distT="0" distB="0" distL="114300" distR="114300" simplePos="0" relativeHeight="252038656" behindDoc="0" locked="0" layoutInCell="1" allowOverlap="1" wp14:anchorId="56583219" wp14:editId="1086DB47">
                  <wp:simplePos x="0" y="0"/>
                  <wp:positionH relativeFrom="column">
                    <wp:posOffset>343756</wp:posOffset>
                  </wp:positionH>
                  <wp:positionV relativeFrom="paragraph">
                    <wp:posOffset>135062</wp:posOffset>
                  </wp:positionV>
                  <wp:extent cx="745435" cy="745435"/>
                  <wp:effectExtent l="0" t="0" r="4445" b="4445"/>
                  <wp:wrapNone/>
                  <wp:docPr id="363788087" name="Grafik 2" descr="Ein Bild, das Muster, Quadrat, Kunst, Pix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788087" name="Grafik 2" descr="Ein Bild, das Muster, Quadrat, Kunst, Pixel enthält.&#10;&#10;Automatisch generierte Beschreibu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567" cy="74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C4C312B" w14:textId="77777777" w:rsidR="00831EC7" w:rsidRDefault="00831EC7">
      <w:pPr>
        <w:rPr>
          <w:b/>
          <w:bCs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831EC7" w:rsidRPr="00230A99" w14:paraId="1F234340" w14:textId="77777777" w:rsidTr="003D2B1A">
        <w:tc>
          <w:tcPr>
            <w:tcW w:w="610" w:type="dxa"/>
          </w:tcPr>
          <w:p w14:paraId="4231B59F" w14:textId="77449811" w:rsidR="00831EC7" w:rsidRPr="00230A99" w:rsidRDefault="00831EC7" w:rsidP="003D2B1A">
            <w:pPr>
              <w:pStyle w:val="berschrift3"/>
              <w:rPr>
                <w:noProof/>
              </w:rPr>
            </w:pPr>
            <w:r>
              <w:rPr>
                <w:noProof/>
              </w:rPr>
              <w:t>3.4</w:t>
            </w:r>
          </w:p>
        </w:tc>
        <w:tc>
          <w:tcPr>
            <w:tcW w:w="8461" w:type="dxa"/>
            <w:gridSpan w:val="2"/>
          </w:tcPr>
          <w:p w14:paraId="08116A2F" w14:textId="5B13192E" w:rsidR="00831EC7" w:rsidRPr="00230A99" w:rsidRDefault="00831EC7" w:rsidP="003D2B1A">
            <w:pPr>
              <w:pStyle w:val="berschrift3"/>
            </w:pPr>
            <w:r>
              <w:t>Abschnitte auf verschiedenen Strahlen</w:t>
            </w:r>
          </w:p>
        </w:tc>
      </w:tr>
      <w:tr w:rsidR="00831EC7" w:rsidRPr="005A396A" w14:paraId="75957DBE" w14:textId="77777777" w:rsidTr="003D2B1A">
        <w:tc>
          <w:tcPr>
            <w:tcW w:w="610" w:type="dxa"/>
          </w:tcPr>
          <w:p w14:paraId="26D7AE3E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3B4438A5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433DEDA7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39D30618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6F9DAC2B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0EE2EB94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32744D48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32C585B2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5EA6BC87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3D9B7018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F281586" w14:textId="77777777" w:rsidR="00831EC7" w:rsidRPr="00E90BA9" w:rsidRDefault="00831EC7" w:rsidP="003D2B1A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0FCE7021" w14:textId="77777777" w:rsidR="00831EC7" w:rsidRDefault="00831EC7" w:rsidP="003D2B1A">
            <w:pPr>
              <w:pStyle w:val="Ausflltext"/>
            </w:pPr>
            <w:r>
              <w:t>Wo ist die 10? Bestimme an beiden Zahlenstrahlen. Und wo ist die 83?</w:t>
            </w:r>
          </w:p>
          <w:p w14:paraId="7DB0492C" w14:textId="77777777" w:rsidR="00831EC7" w:rsidRDefault="00831EC7" w:rsidP="003D2B1A">
            <w:pPr>
              <w:pStyle w:val="Ausflltex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C10DA3B" wp14:editId="5D90F208">
                      <wp:extent cx="5147945" cy="665467"/>
                      <wp:effectExtent l="0" t="0" r="0" b="8255"/>
                      <wp:docPr id="1549739725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665467"/>
                                <a:chOff x="0" y="0"/>
                                <a:chExt cx="5147945" cy="6654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850365" name="Grafik 9585036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7945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09599425" name="Abgerundetes Rechteck 10"/>
                              <wps:cNvSpPr/>
                              <wps:spPr>
                                <a:xfrm>
                                  <a:off x="11927" y="413467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E513031" w14:textId="77777777" w:rsidR="00831EC7" w:rsidRPr="00E12477" w:rsidRDefault="00831EC7" w:rsidP="00831EC7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3825842" name="Abgerundetes Rechteck 10"/>
                              <wps:cNvSpPr/>
                              <wps:spPr>
                                <a:xfrm>
                                  <a:off x="4568024" y="413467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B28B02" w14:textId="77777777" w:rsidR="00831EC7" w:rsidRPr="00E12477" w:rsidRDefault="00831EC7" w:rsidP="00831EC7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10DA3B" id="Gruppieren 14" o:spid="_x0000_s1252" style="width:405.35pt;height:52.4pt;mso-position-horizontal-relative:char;mso-position-vertical-relative:line" coordsize="51479,6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">
                      <v:shape id="Grafik 95850365" o:spid="_x0000_s1253" type="#_x0000_t75" style="position:absolute;width:51479;height:4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">
                        <v:imagedata r:id="rId47" o:title="" cropbottom="28353f"/>
                      </v:shape>
                      <v:roundrect id="_x0000_s1254" style="position:absolute;left:119;top:4134;width:446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" fillcolor="white [3212]" strokecolor="black [3213]" strokeweight="1pt">
                        <v:stroke joinstyle="miter"/>
                        <v:textbox inset=",.5mm,,0">
                          <w:txbxContent>
                            <w:p w14:paraId="2E513031" w14:textId="77777777" w:rsidR="00831EC7" w:rsidRPr="00E12477" w:rsidRDefault="00831EC7" w:rsidP="00831EC7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255" style="position:absolute;left:45680;top:4134;width:4470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7BB28B02" w14:textId="77777777" w:rsidR="00831EC7" w:rsidRPr="00E12477" w:rsidRDefault="00831EC7" w:rsidP="00831EC7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6EF41D1C" w14:textId="77777777" w:rsidR="00831EC7" w:rsidRDefault="00831EC7" w:rsidP="003D2B1A">
            <w:pPr>
              <w:spacing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A20CA0" wp14:editId="0FCB294C">
                      <wp:extent cx="5147945" cy="665467"/>
                      <wp:effectExtent l="0" t="0" r="0" b="8255"/>
                      <wp:docPr id="1913543169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665467"/>
                                <a:chOff x="0" y="0"/>
                                <a:chExt cx="5147945" cy="6654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6143807" name="Grafik 123614380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7945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251865782" name="Abgerundetes Rechteck 10"/>
                              <wps:cNvSpPr/>
                              <wps:spPr>
                                <a:xfrm>
                                  <a:off x="11927" y="413467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B8BC94F" w14:textId="77777777" w:rsidR="00831EC7" w:rsidRPr="00E12477" w:rsidRDefault="00831EC7" w:rsidP="00831EC7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1047584" name="Abgerundetes Rechteck 10"/>
                              <wps:cNvSpPr/>
                              <wps:spPr>
                                <a:xfrm>
                                  <a:off x="4568024" y="413467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CB69FAA" w14:textId="77777777" w:rsidR="00831EC7" w:rsidRPr="00E12477" w:rsidRDefault="00831EC7" w:rsidP="00831EC7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A20CA0" id="_x0000_s1256" style="width:405.35pt;height:52.4pt;mso-position-horizontal-relative:char;mso-position-vertical-relative:line" coordsize="51479,6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">
                      <v:shape id="Grafik 1236143807" o:spid="_x0000_s1257" type="#_x0000_t75" style="position:absolute;width:51479;height:4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">
                        <v:imagedata r:id="rId47" o:title="" cropbottom="28353f"/>
                      </v:shape>
                      <v:roundrect id="_x0000_s1258" style="position:absolute;left:119;top:4134;width:446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" fillcolor="white [3212]" strokecolor="black [3213]" strokeweight="1pt">
                        <v:stroke joinstyle="miter"/>
                        <v:textbox inset=",.5mm,,0">
                          <w:txbxContent>
                            <w:p w14:paraId="0B8BC94F" w14:textId="77777777" w:rsidR="00831EC7" w:rsidRPr="00E12477" w:rsidRDefault="00831EC7" w:rsidP="00831EC7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259" style="position:absolute;left:45680;top:4134;width:4470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0CB69FAA" w14:textId="77777777" w:rsidR="00831EC7" w:rsidRPr="00E12477" w:rsidRDefault="00831EC7" w:rsidP="00831EC7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260DAC3E" w14:textId="77777777" w:rsidR="00831EC7" w:rsidRPr="005A396A" w:rsidRDefault="00831EC7" w:rsidP="003D2B1A">
            <w:pPr>
              <w:spacing w:line="240" w:lineRule="auto"/>
            </w:pPr>
          </w:p>
        </w:tc>
      </w:tr>
      <w:tr w:rsidR="00831EC7" w:rsidDel="008B7859" w14:paraId="1F03A69A" w14:textId="77777777" w:rsidTr="003D2B1A">
        <w:trPr>
          <w:trHeight w:val="1253"/>
        </w:trPr>
        <w:tc>
          <w:tcPr>
            <w:tcW w:w="610" w:type="dxa"/>
          </w:tcPr>
          <w:p w14:paraId="0305DD36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13040569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1C5047BE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4EDD1026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  <w:p w14:paraId="11C170A0" w14:textId="77777777" w:rsidR="00831EC7" w:rsidRDefault="00831EC7" w:rsidP="003D2B1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50A7667" w14:textId="77777777" w:rsidR="00831EC7" w:rsidRDefault="00831EC7" w:rsidP="003D2B1A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3D6D23D0" w14:textId="77777777" w:rsidR="00831EC7" w:rsidDel="008B7859" w:rsidRDefault="00831EC7" w:rsidP="003D2B1A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8480" behindDoc="0" locked="0" layoutInCell="1" allowOverlap="1" wp14:anchorId="7FFC13E9" wp14:editId="0494C08B">
                      <wp:simplePos x="0" y="0"/>
                      <wp:positionH relativeFrom="column">
                        <wp:posOffset>1884408</wp:posOffset>
                      </wp:positionH>
                      <wp:positionV relativeFrom="paragraph">
                        <wp:posOffset>19685</wp:posOffset>
                      </wp:positionV>
                      <wp:extent cx="2508885" cy="836023"/>
                      <wp:effectExtent l="0" t="0" r="158115" b="15240"/>
                      <wp:wrapNone/>
                      <wp:docPr id="435424907" name="Rechteckige Legend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885" cy="836023"/>
                              </a:xfrm>
                              <a:prstGeom prst="wedgeRoundRectCallout">
                                <a:avLst>
                                  <a:gd name="adj1" fmla="val 54988"/>
                                  <a:gd name="adj2" fmla="val -12670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17E691" w14:textId="77777777" w:rsidR="00831EC7" w:rsidRDefault="00831EC7" w:rsidP="00831EC7">
                                  <w:pPr>
                                    <w:pStyle w:val="SprechbaseBeschreibung"/>
                                  </w:pPr>
                                  <w:r>
                                    <w:t xml:space="preserve"> Das stimmt nicht immer. Ich schaue erst Start- und Endzahl an und finde den Gesamtabstand. Dann kann ich überlegen </w:t>
                                  </w:r>
                                  <w:r>
                                    <w:br/>
                                    <w:t xml:space="preserve">wie groß die Abschnitte sind.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C13E9" id="Rechteckige Legende 28" o:spid="_x0000_s1260" type="#_x0000_t62" style="position:absolute;margin-left:148.4pt;margin-top:1.55pt;width:197.55pt;height:65.85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" adj="22677,8063" fillcolor="white [3201]" strokecolor="#bfbfbf [2412]" strokeweight="1pt">
                      <v:textbox>
                        <w:txbxContent>
                          <w:p w14:paraId="5517E691" w14:textId="77777777" w:rsidR="00831EC7" w:rsidRDefault="00831EC7" w:rsidP="00831EC7">
                            <w:pPr>
                              <w:pStyle w:val="SprechbaseBeschreibung"/>
                            </w:pPr>
                            <w:r>
                              <w:t xml:space="preserve"> Das stimmt nicht immer. Ich schaue erst Start- und Endzahl an und finde den Gesamtabstand. Dann kann ich überlegen </w:t>
                            </w:r>
                            <w:r>
                              <w:br/>
                              <w:t xml:space="preserve">wie groß die Abschnitte sind.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9504" behindDoc="0" locked="0" layoutInCell="1" allowOverlap="1" wp14:anchorId="59AB4160" wp14:editId="19F7F883">
                      <wp:simplePos x="0" y="0"/>
                      <wp:positionH relativeFrom="column">
                        <wp:posOffset>598805</wp:posOffset>
                      </wp:positionH>
                      <wp:positionV relativeFrom="paragraph">
                        <wp:posOffset>6441</wp:posOffset>
                      </wp:positionV>
                      <wp:extent cx="1344930" cy="431800"/>
                      <wp:effectExtent l="190500" t="0" r="13970" b="12700"/>
                      <wp:wrapNone/>
                      <wp:docPr id="1324243045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930" cy="431800"/>
                              </a:xfrm>
                              <a:prstGeom prst="wedgeRoundRectCallout">
                                <a:avLst>
                                  <a:gd name="adj1" fmla="val -62746"/>
                                  <a:gd name="adj2" fmla="val -313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F53028" w14:textId="77777777" w:rsidR="00831EC7" w:rsidRDefault="00831EC7" w:rsidP="00831EC7">
                                  <w:pPr>
                                    <w:pStyle w:val="SprechbaseBeschreibung"/>
                                  </w:pPr>
                                  <w:r>
                                    <w:t>Die dicken Striche sind immer die Zehner.</w:t>
                                  </w:r>
                                </w:p>
                                <w:p w14:paraId="29451C17" w14:textId="77777777" w:rsidR="00831EC7" w:rsidRDefault="00831EC7" w:rsidP="00831EC7">
                                  <w:pPr>
                                    <w:pStyle w:val="SprechbaseBeschreibung"/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9AB4160" id="_x0000_s1261" type="#_x0000_t62" style="position:absolute;margin-left:47.15pt;margin-top:.5pt;width:105.9pt;height:34pt;z-index:25198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" adj="-2753,10124" fillcolor="white [3201]" strokecolor="#bfbfbf [2412]" strokeweight="1pt">
                      <v:textbox inset="2mm,1mm,1mm,0">
                        <w:txbxContent>
                          <w:p w14:paraId="10F53028" w14:textId="77777777" w:rsidR="00831EC7" w:rsidRDefault="00831EC7" w:rsidP="00831EC7">
                            <w:pPr>
                              <w:pStyle w:val="SprechbaseBeschreibung"/>
                            </w:pPr>
                            <w:r>
                              <w:t>Die dicken Striche sind immer die Zehner.</w:t>
                            </w:r>
                          </w:p>
                          <w:p w14:paraId="29451C17" w14:textId="77777777" w:rsidR="00831EC7" w:rsidRDefault="00831EC7" w:rsidP="00831EC7">
                            <w:pPr>
                              <w:pStyle w:val="SprechbaseBeschreibung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90528" behindDoc="0" locked="0" layoutInCell="1" allowOverlap="1" wp14:anchorId="59057E00" wp14:editId="4048B1F0">
                      <wp:simplePos x="0" y="0"/>
                      <wp:positionH relativeFrom="column">
                        <wp:posOffset>-5261</wp:posOffset>
                      </wp:positionH>
                      <wp:positionV relativeFrom="paragraph">
                        <wp:posOffset>-104033</wp:posOffset>
                      </wp:positionV>
                      <wp:extent cx="555171" cy="732769"/>
                      <wp:effectExtent l="0" t="0" r="0" b="4445"/>
                      <wp:wrapNone/>
                      <wp:docPr id="1211044015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171" cy="732769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7249604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85253982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53629D" w14:textId="77777777" w:rsidR="00831EC7" w:rsidRPr="00AD6B15" w:rsidRDefault="00831EC7" w:rsidP="00831EC7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D6B15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057E00" id="Gruppieren 20" o:spid="_x0000_s1262" style="position:absolute;margin-left:-.4pt;margin-top:-8.2pt;width:43.7pt;height:57.7pt;z-index:251990528;mso-position-horizontal-relative:text;mso-position-vertical-relative:text;mso-width-relative:margin;mso-height-relative:margin" coordorigin="322,-101" coordsize="5552,7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">
                      <v:shape id="Grafik 4" o:spid="_x0000_s1263" type="#_x0000_t75" style="position:absolute;left:322;top:-101;width:5553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">
                        <v:imagedata r:id="rId49" o:title="" chromakey="white"/>
                      </v:shape>
                      <v:shape id="_x0000_s1264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B53629D" w14:textId="77777777" w:rsidR="00831EC7" w:rsidRPr="00AD6B15" w:rsidRDefault="00831EC7" w:rsidP="00831EC7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D6B15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91552" behindDoc="0" locked="0" layoutInCell="1" allowOverlap="1" wp14:anchorId="4B753783" wp14:editId="47DE900A">
                      <wp:simplePos x="0" y="0"/>
                      <wp:positionH relativeFrom="column">
                        <wp:posOffset>4464322</wp:posOffset>
                      </wp:positionH>
                      <wp:positionV relativeFrom="paragraph">
                        <wp:posOffset>52342</wp:posOffset>
                      </wp:positionV>
                      <wp:extent cx="547370" cy="723782"/>
                      <wp:effectExtent l="0" t="0" r="0" b="635"/>
                      <wp:wrapNone/>
                      <wp:docPr id="1356095931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723782"/>
                                <a:chOff x="0" y="0"/>
                                <a:chExt cx="547370" cy="723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4808614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9828489" name="Textfeld 12"/>
                              <wps:cNvSpPr txBox="1"/>
                              <wps:spPr>
                                <a:xfrm>
                                  <a:off x="107059" y="576918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FB0D15" w14:textId="77777777" w:rsidR="00831EC7" w:rsidRPr="00AD6B15" w:rsidRDefault="00831EC7" w:rsidP="00831EC7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D6B1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753783" id="_x0000_s1265" style="position:absolute;margin-left:351.5pt;margin-top:4.1pt;width:43.1pt;height:57pt;z-index:251991552;mso-position-horizontal-relative:text;mso-position-vertical-relative:text;mso-width-relative:margin;mso-height-relative:margin" coordsize="5473,723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">
                      <v:shape id="Grafik 10" o:spid="_x0000_s1266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">
                        <v:imagedata r:id="rId38" o:title="" chromakey="white"/>
                      </v:shape>
                      <v:shape id="_x0000_s1267" type="#_x0000_t202" style="position:absolute;left:1070;top:576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8FB0D15" w14:textId="77777777" w:rsidR="00831EC7" w:rsidRPr="00AD6B15" w:rsidRDefault="00831EC7" w:rsidP="00831EC7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D6B1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831EC7" w14:paraId="4930B15B" w14:textId="77777777" w:rsidTr="003D2B1A">
        <w:trPr>
          <w:trHeight w:val="461"/>
        </w:trPr>
        <w:tc>
          <w:tcPr>
            <w:tcW w:w="610" w:type="dxa"/>
          </w:tcPr>
          <w:p w14:paraId="2BAA2690" w14:textId="61C23E5C" w:rsidR="00831EC7" w:rsidRDefault="00831EC7" w:rsidP="003D2B1A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194251F9" wp14:editId="192F550D">
                  <wp:extent cx="360000" cy="272386"/>
                  <wp:effectExtent l="0" t="0" r="2540" b="0"/>
                  <wp:docPr id="2070084013" name="Grafik 2070084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996369C" w14:textId="77777777" w:rsidR="00831EC7" w:rsidRDefault="00831EC7" w:rsidP="003D2B1A">
            <w:pPr>
              <w:pStyle w:val="Nummerierung"/>
            </w:pPr>
          </w:p>
        </w:tc>
        <w:tc>
          <w:tcPr>
            <w:tcW w:w="8036" w:type="dxa"/>
          </w:tcPr>
          <w:p w14:paraId="52B9BF69" w14:textId="77777777" w:rsidR="00831EC7" w:rsidRDefault="00831EC7" w:rsidP="003D2B1A">
            <w:pPr>
              <w:pStyle w:val="Listenabsatz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Was meint Tara mit dem Ge</w:t>
            </w:r>
            <w:r w:rsidRPr="00AD6B15">
              <w:t>samtabstand? Warum sind Start- und Endzahl wichtig?</w:t>
            </w:r>
          </w:p>
          <w:p w14:paraId="3AF0F696" w14:textId="0013CF97" w:rsidR="003F0346" w:rsidRDefault="00831EC7" w:rsidP="003F0346">
            <w:pPr>
              <w:pStyle w:val="Listenabsatz"/>
              <w:rPr>
                <w:noProof/>
                <w:lang w:eastAsia="de-DE"/>
              </w:rPr>
            </w:pPr>
            <w:r w:rsidRPr="00AD6B15">
              <w:t xml:space="preserve">Wie findet </w:t>
            </w:r>
            <w:r>
              <w:t xml:space="preserve">Tara </w:t>
            </w:r>
            <w:r w:rsidRPr="00AD6B15">
              <w:t>damit heraus</w:t>
            </w:r>
            <w:r>
              <w:rPr>
                <w:noProof/>
                <w:lang w:eastAsia="de-DE"/>
              </w:rPr>
              <w:t>, wie groß die Abschnitte sind?</w:t>
            </w:r>
          </w:p>
        </w:tc>
      </w:tr>
    </w:tbl>
    <w:p w14:paraId="130F7F8B" w14:textId="77777777" w:rsidR="003F0346" w:rsidRDefault="003F0346">
      <w:pPr>
        <w:rPr>
          <w:b/>
          <w:bCs/>
        </w:rPr>
        <w:sectPr w:rsidR="003F0346" w:rsidSect="00C75E4D">
          <w:headerReference w:type="default" r:id="rId50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horzAnchor="margin" w:tblpY="-32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3F0346" w:rsidDel="0008511F" w14:paraId="00199EC5" w14:textId="77777777" w:rsidTr="003F0346">
        <w:tc>
          <w:tcPr>
            <w:tcW w:w="610" w:type="dxa"/>
          </w:tcPr>
          <w:p w14:paraId="3D2E2757" w14:textId="77777777" w:rsidR="003F0346" w:rsidRDefault="003F0346" w:rsidP="003F0346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w:t>3.5</w:t>
            </w:r>
          </w:p>
        </w:tc>
        <w:tc>
          <w:tcPr>
            <w:tcW w:w="8461" w:type="dxa"/>
            <w:gridSpan w:val="2"/>
          </w:tcPr>
          <w:p w14:paraId="2EA80D79" w14:textId="77777777" w:rsidR="003F0346" w:rsidDel="0008511F" w:rsidRDefault="003F0346" w:rsidP="003F0346">
            <w:pPr>
              <w:pStyle w:val="berschrift3"/>
              <w:rPr>
                <w:noProof/>
              </w:rPr>
            </w:pPr>
            <w:r>
              <w:rPr>
                <w:noProof/>
              </w:rPr>
              <w:t>Struktur des Zahlenstrahls verstehen</w:t>
            </w:r>
          </w:p>
        </w:tc>
      </w:tr>
      <w:tr w:rsidR="003F0346" w:rsidRPr="00BB4417" w14:paraId="43CD38E1" w14:textId="77777777" w:rsidTr="003F0346">
        <w:tc>
          <w:tcPr>
            <w:tcW w:w="610" w:type="dxa"/>
          </w:tcPr>
          <w:p w14:paraId="71ECADCD" w14:textId="77777777" w:rsidR="003F0346" w:rsidRDefault="003F0346" w:rsidP="003F0346">
            <w:pPr>
              <w:spacing w:line="240" w:lineRule="atLeast"/>
              <w:rPr>
                <w:noProof/>
              </w:rPr>
            </w:pPr>
            <w:r>
              <w:rPr>
                <w:noProof/>
                <w:color w:val="FF00FF"/>
              </w:rPr>
              <mc:AlternateContent>
                <mc:Choice Requires="wpg">
                  <w:drawing>
                    <wp:anchor distT="0" distB="0" distL="114300" distR="114300" simplePos="0" relativeHeight="252040704" behindDoc="0" locked="0" layoutInCell="1" allowOverlap="1" wp14:anchorId="179F1C6C" wp14:editId="4E1210BC">
                      <wp:simplePos x="0" y="0"/>
                      <wp:positionH relativeFrom="column">
                        <wp:posOffset>7983</wp:posOffset>
                      </wp:positionH>
                      <wp:positionV relativeFrom="paragraph">
                        <wp:posOffset>61232</wp:posOffset>
                      </wp:positionV>
                      <wp:extent cx="287655" cy="183515"/>
                      <wp:effectExtent l="0" t="0" r="4445" b="0"/>
                      <wp:wrapNone/>
                      <wp:docPr id="1250044931" name="Gruppieren 3">
                        <a:hlinkClick xmlns:a="http://schemas.openxmlformats.org/drawingml/2006/main" r:id="rId5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8000" cy="184046"/>
                              </a:xfrm>
                            </wpg:grpSpPr>
                            <wps:wsp>
                              <wps:cNvPr id="621161783" name="Abgerundetes Rechteck 1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0" y="0"/>
                                  <a:ext cx="288000" cy="18404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2098429" name="Dreieck 2"/>
                              <wps:cNvSpPr/>
                              <wps:spPr>
                                <a:xfrm rot="5400000">
                                  <a:off x="90805" y="32385"/>
                                  <a:ext cx="108000" cy="1080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C07F22" id="Gruppieren 3" o:spid="_x0000_s1026" href="https://youtu.be/QWqzEEGy62A" style="position:absolute;margin-left:.65pt;margin-top:4.8pt;width:22.65pt;height:14.45pt;z-index:252040704" coordsize="288000,1840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" o:button="t">
                      <v:roundrect id="Abgerundetes Rechteck 1" o:spid="_x0000_s1027" style="position:absolute;width:288000;height:184046;flip: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" fillcolor="#a5a5a5 [2092]" stroked="f" strokeweight="1pt">
                        <v:stroke joinstyle="miter"/>
                        <o:lock v:ext="edit" aspectratio="t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2" o:spid="_x0000_s1028" type="#_x0000_t5" style="position:absolute;left:90805;top:32385;width:108000;height:10800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" fillcolor="white [3212]" stroked="f" strokeweight="1pt"/>
                    </v:group>
                  </w:pict>
                </mc:Fallback>
              </mc:AlternateContent>
            </w:r>
          </w:p>
          <w:p w14:paraId="1FD48132" w14:textId="77777777" w:rsidR="003F0346" w:rsidRDefault="003F0346" w:rsidP="003F0346">
            <w:pPr>
              <w:spacing w:line="240" w:lineRule="atLeast"/>
              <w:rPr>
                <w:noProof/>
              </w:rPr>
            </w:pPr>
          </w:p>
          <w:p w14:paraId="366D15AF" w14:textId="77777777" w:rsidR="003F0346" w:rsidRDefault="003F0346" w:rsidP="003F0346">
            <w:pPr>
              <w:spacing w:line="240" w:lineRule="atLeast"/>
              <w:rPr>
                <w:noProof/>
              </w:rPr>
            </w:pPr>
          </w:p>
          <w:p w14:paraId="11E5AF19" w14:textId="77777777" w:rsidR="003F0346" w:rsidRDefault="003F0346" w:rsidP="003F0346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41728" behindDoc="0" locked="0" layoutInCell="1" allowOverlap="1" wp14:anchorId="2618CA4D" wp14:editId="22224EA2">
                  <wp:simplePos x="0" y="0"/>
                  <wp:positionH relativeFrom="column">
                    <wp:posOffset>-12562</wp:posOffset>
                  </wp:positionH>
                  <wp:positionV relativeFrom="paragraph">
                    <wp:posOffset>156036</wp:posOffset>
                  </wp:positionV>
                  <wp:extent cx="581660" cy="581660"/>
                  <wp:effectExtent l="0" t="0" r="2540" b="2540"/>
                  <wp:wrapNone/>
                  <wp:docPr id="149473603" name="Grafik 6" descr="Ein Bild, das Muster, Quadrat, Symmetrie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73603" name="Grafik 6" descr="Ein Bild, das Muster, Quadrat, Symmetrie, Grafiken enthält.&#10;&#10;Automatisch generierte Beschreibu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7B015D" w14:textId="77777777" w:rsidR="003F0346" w:rsidRDefault="003F0346" w:rsidP="003F0346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2042752" behindDoc="0" locked="0" layoutInCell="1" allowOverlap="1" wp14:anchorId="79142AA0" wp14:editId="111307E3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1176808</wp:posOffset>
                  </wp:positionV>
                  <wp:extent cx="359410" cy="271780"/>
                  <wp:effectExtent l="0" t="0" r="0" b="0"/>
                  <wp:wrapNone/>
                  <wp:docPr id="357011835" name="Grafik 35701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10F017DE" w14:textId="77777777" w:rsidR="003F0346" w:rsidRDefault="003F0346" w:rsidP="003F0346">
            <w:pPr>
              <w:pStyle w:val="Nummerierung"/>
            </w:pPr>
            <w:r>
              <w:t>a)</w:t>
            </w:r>
          </w:p>
          <w:p w14:paraId="65D05346" w14:textId="77777777" w:rsidR="003F0346" w:rsidRDefault="003F0346" w:rsidP="003F0346">
            <w:pPr>
              <w:pStyle w:val="Nummerierung"/>
            </w:pPr>
          </w:p>
        </w:tc>
        <w:tc>
          <w:tcPr>
            <w:tcW w:w="8036" w:type="dxa"/>
          </w:tcPr>
          <w:p w14:paraId="0417840B" w14:textId="77777777" w:rsidR="003F0346" w:rsidRDefault="003F0346" w:rsidP="003F0346">
            <w:pPr>
              <w:rPr>
                <w:noProof/>
              </w:rPr>
            </w:pPr>
            <w:r>
              <w:rPr>
                <w:noProof/>
              </w:rPr>
              <w:t xml:space="preserve">Seht euch das Erklävideo an und überlegt gemeinsam: </w:t>
            </w:r>
          </w:p>
          <w:p w14:paraId="153144C8" w14:textId="77777777" w:rsidR="003F0346" w:rsidRDefault="003F0346" w:rsidP="003F0346">
            <w:pPr>
              <w:rPr>
                <w:noProof/>
              </w:rPr>
            </w:pPr>
          </w:p>
          <w:p w14:paraId="1E287BA2" w14:textId="77777777" w:rsidR="003F0346" w:rsidRPr="001C3A55" w:rsidRDefault="003F0346" w:rsidP="003F0346">
            <w:pPr>
              <w:pStyle w:val="berschrift9"/>
            </w:pPr>
            <w:r>
              <w:t xml:space="preserve"> </w:t>
            </w:r>
            <w:r w:rsidRPr="001C3A55">
              <mc:AlternateContent>
                <mc:Choice Requires="wpg">
                  <w:drawing>
                    <wp:inline distT="0" distB="0" distL="0" distR="0" wp14:anchorId="3F5E49F9" wp14:editId="1F489C31">
                      <wp:extent cx="4940936" cy="397566"/>
                      <wp:effectExtent l="0" t="0" r="12065" b="8890"/>
                      <wp:docPr id="721849995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0936" cy="397566"/>
                                <a:chOff x="0" y="0"/>
                                <a:chExt cx="5041228" cy="472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1380508" name="Grafik 91138050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859216954" name="Abgerundetes Rechteck 1859216954"/>
                              <wps:cNvSpPr/>
                              <wps:spPr>
                                <a:xfrm>
                                  <a:off x="4563073" y="220559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78178AB" w14:textId="77777777" w:rsidR="003F0346" w:rsidRDefault="003F0346" w:rsidP="003F0346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5581775" name="Abgerundetes Rechteck 2085581775"/>
                              <wps:cNvSpPr/>
                              <wps:spPr>
                                <a:xfrm>
                                  <a:off x="0" y="215996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CFEF51E" w14:textId="77777777" w:rsidR="003F0346" w:rsidRDefault="003F0346" w:rsidP="003F0346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5E49F9" id="_x0000_s1268" style="width:389.05pt;height:31.3pt;mso-position-horizontal-relative:char;mso-position-vertical-relative:line" coordsize="50412,47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">
                      <v:shape id="Grafik 911380508" o:spid="_x0000_s1269" type="#_x0000_t75" style="position:absolute;left:137;width:50040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">
                        <v:imagedata r:id="rId43" o:title=""/>
                        <o:lock v:ext="edit" aspectratio="f"/>
                      </v:shape>
                      <v:roundrect id="Abgerundetes Rechteck 1859216954" o:spid="_x0000_s1270" style="position:absolute;left:45630;top:2205;width:478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" fillcolor="white [3212]" strokecolor="white [3212]" strokeweight="1pt">
                        <v:stroke joinstyle="miter"/>
                        <v:textbox inset="1mm,0,1mm,0">
                          <w:txbxContent>
                            <w:p w14:paraId="078178AB" w14:textId="77777777" w:rsidR="003F0346" w:rsidRDefault="003F0346" w:rsidP="003F0346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v:roundrect id="Abgerundetes Rechteck 2085581775" o:spid="_x0000_s1271" style="position:absolute;top:2159;width:478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" fillcolor="white [3212]" strokecolor="white [3212]" strokeweight="1pt">
                        <v:stroke joinstyle="miter"/>
                        <v:textbox inset="1mm,0,1mm,0">
                          <w:txbxContent>
                            <w:p w14:paraId="0CFEF51E" w14:textId="77777777" w:rsidR="003F0346" w:rsidRDefault="003F0346" w:rsidP="003F0346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  <w:p w14:paraId="121BBA90" w14:textId="77777777" w:rsidR="003F0346" w:rsidRDefault="003F0346" w:rsidP="003F0346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4CD0EF71" w14:textId="77777777" w:rsidR="003F0346" w:rsidRDefault="003F0346" w:rsidP="003F0346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067EA6AF" w14:textId="77777777" w:rsidR="003F0346" w:rsidRPr="00BB4417" w:rsidRDefault="003F0346" w:rsidP="003F0346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Pr="001C3A55">
              <w:rPr>
                <w:noProof/>
              </w:rPr>
              <mc:AlternateContent>
                <mc:Choice Requires="wpg">
                  <w:drawing>
                    <wp:inline distT="0" distB="0" distL="0" distR="0" wp14:anchorId="3F9CC942" wp14:editId="7CE1D16C">
                      <wp:extent cx="4940936" cy="351183"/>
                      <wp:effectExtent l="0" t="0" r="12065" b="17145"/>
                      <wp:docPr id="2109731817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0936" cy="351183"/>
                                <a:chOff x="0" y="0"/>
                                <a:chExt cx="5041228" cy="472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208543" name="Grafik 29720854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502730348" name="Abgerundetes Rechteck 1502730348"/>
                              <wps:cNvSpPr/>
                              <wps:spPr>
                                <a:xfrm>
                                  <a:off x="4563073" y="220559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C0E2DD5" w14:textId="77777777" w:rsidR="003F0346" w:rsidRDefault="003F0346" w:rsidP="003F0346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6629130" name="Abgerundetes Rechteck 546629130"/>
                              <wps:cNvSpPr/>
                              <wps:spPr>
                                <a:xfrm>
                                  <a:off x="0" y="220558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01051E" w14:textId="77777777" w:rsidR="003F0346" w:rsidRDefault="003F0346" w:rsidP="003F0346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9CC942" id="_x0000_s1272" style="width:389.05pt;height:27.65pt;mso-position-horizontal-relative:char;mso-position-vertical-relative:line" coordsize="50412,47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">
                      <v:shape id="Grafik 297208543" o:spid="_x0000_s1273" type="#_x0000_t75" style="position:absolute;left:137;width:50040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">
                        <v:imagedata r:id="rId43" o:title=""/>
                        <o:lock v:ext="edit" aspectratio="f"/>
                      </v:shape>
                      <v:roundrect id="Abgerundetes Rechteck 1502730348" o:spid="_x0000_s1274" style="position:absolute;left:45630;top:2205;width:478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" fillcolor="white [3212]" strokecolor="white [3212]" strokeweight="1pt">
                        <v:stroke joinstyle="miter"/>
                        <v:textbox inset="1mm,0,1mm,0">
                          <w:txbxContent>
                            <w:p w14:paraId="2C0E2DD5" w14:textId="77777777" w:rsidR="003F0346" w:rsidRDefault="003F0346" w:rsidP="003F0346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1000</w:t>
                              </w:r>
                            </w:p>
                          </w:txbxContent>
                        </v:textbox>
                      </v:roundrect>
                      <v:roundrect id="Abgerundetes Rechteck 546629130" o:spid="_x0000_s1275" style="position:absolute;top:2205;width:478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" fillcolor="white [3212]" strokecolor="white [3212]" strokeweight="1pt">
                        <v:stroke joinstyle="miter"/>
                        <v:textbox inset="1mm,0,1mm,0">
                          <w:txbxContent>
                            <w:p w14:paraId="3701051E" w14:textId="77777777" w:rsidR="003F0346" w:rsidRDefault="003F0346" w:rsidP="003F0346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3F0346" w14:paraId="59BB5192" w14:textId="77777777" w:rsidTr="003F0346">
        <w:tc>
          <w:tcPr>
            <w:tcW w:w="610" w:type="dxa"/>
          </w:tcPr>
          <w:p w14:paraId="330BD725" w14:textId="77777777" w:rsidR="003F0346" w:rsidRDefault="003F0346" w:rsidP="003F0346">
            <w:pPr>
              <w:spacing w:line="240" w:lineRule="atLeast"/>
              <w:rPr>
                <w:noProof/>
                <w:color w:val="FF00FF"/>
              </w:rPr>
            </w:pPr>
          </w:p>
        </w:tc>
        <w:tc>
          <w:tcPr>
            <w:tcW w:w="425" w:type="dxa"/>
          </w:tcPr>
          <w:p w14:paraId="68498440" w14:textId="77777777" w:rsidR="003F0346" w:rsidRDefault="003F0346" w:rsidP="003F0346">
            <w:pPr>
              <w:pStyle w:val="Nummerierung"/>
            </w:pPr>
          </w:p>
        </w:tc>
        <w:tc>
          <w:tcPr>
            <w:tcW w:w="8036" w:type="dxa"/>
          </w:tcPr>
          <w:p w14:paraId="676374F9" w14:textId="77777777" w:rsidR="003F0346" w:rsidRDefault="003F0346" w:rsidP="003F0346">
            <w:pPr>
              <w:pStyle w:val="berschrift9"/>
            </w:pPr>
            <w:r>
              <w:t xml:space="preserve">Zeigt am Zahlenstrahl von 0 bis 100: </w:t>
            </w:r>
          </w:p>
          <w:p w14:paraId="6D8B599C" w14:textId="77777777" w:rsidR="003F0346" w:rsidRDefault="003F0346" w:rsidP="003F0346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In welchem Abschnitt liegen Zahlen, die drei Zehner haben? </w:t>
            </w:r>
          </w:p>
          <w:p w14:paraId="15F997C2" w14:textId="77777777" w:rsidR="003F0346" w:rsidRDefault="003F0346" w:rsidP="003F0346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In welchem Abschnitt liegen Zahlen, die null Zehner haben? </w:t>
            </w:r>
          </w:p>
          <w:p w14:paraId="233F981D" w14:textId="77777777" w:rsidR="003F0346" w:rsidRDefault="003F0346" w:rsidP="003F0346">
            <w:pPr>
              <w:rPr>
                <w:noProof/>
              </w:rPr>
            </w:pPr>
          </w:p>
        </w:tc>
      </w:tr>
      <w:tr w:rsidR="003F0346" w14:paraId="71A989DF" w14:textId="77777777" w:rsidTr="003F0346">
        <w:tc>
          <w:tcPr>
            <w:tcW w:w="610" w:type="dxa"/>
          </w:tcPr>
          <w:p w14:paraId="0235415C" w14:textId="77777777" w:rsidR="003F0346" w:rsidRDefault="003F0346" w:rsidP="003F0346">
            <w:pPr>
              <w:spacing w:line="240" w:lineRule="atLeast"/>
              <w:rPr>
                <w:noProof/>
                <w:color w:val="FF00FF"/>
              </w:rPr>
            </w:pPr>
          </w:p>
        </w:tc>
        <w:tc>
          <w:tcPr>
            <w:tcW w:w="425" w:type="dxa"/>
          </w:tcPr>
          <w:p w14:paraId="50190870" w14:textId="77777777" w:rsidR="003F0346" w:rsidRDefault="003F0346" w:rsidP="003F0346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6B659C5C" w14:textId="77777777" w:rsidR="003F0346" w:rsidRDefault="003F0346" w:rsidP="003F0346">
            <w:pPr>
              <w:rPr>
                <w:noProof/>
              </w:rPr>
            </w:pPr>
            <w:r>
              <w:rPr>
                <w:noProof/>
              </w:rPr>
              <w:t xml:space="preserve">Zeigt am Zahlenstrahl von 0 bis 1000: </w:t>
            </w:r>
          </w:p>
          <w:p w14:paraId="342C66F0" w14:textId="77777777" w:rsidR="003F0346" w:rsidRDefault="003F0346" w:rsidP="003F0346">
            <w:pPr>
              <w:pStyle w:val="Listenabsatz"/>
              <w:rPr>
                <w:noProof/>
              </w:rPr>
            </w:pPr>
            <w:r w:rsidRPr="00D93ADB">
              <w:rPr>
                <w:noProof/>
              </w:rPr>
              <w:t>Wie viele 100er-Abschnitte passen auf den Zahlenstrahl, der bis 1000 geht?</w:t>
            </w:r>
          </w:p>
          <w:p w14:paraId="2675E639" w14:textId="77777777" w:rsidR="003F0346" w:rsidRDefault="003F0346" w:rsidP="003F0346">
            <w:pPr>
              <w:pStyle w:val="Listenabsatz"/>
              <w:rPr>
                <w:noProof/>
              </w:rPr>
            </w:pPr>
            <w:r>
              <w:rPr>
                <w:noProof/>
              </w:rPr>
              <w:t>In welchem Abschnitt liegen Zahlen, die neun Hunderter haben?</w:t>
            </w:r>
          </w:p>
          <w:p w14:paraId="140DD4CD" w14:textId="77777777" w:rsidR="003F0346" w:rsidRDefault="003F0346" w:rsidP="003F0346">
            <w:pPr>
              <w:rPr>
                <w:noProof/>
              </w:rPr>
            </w:pPr>
          </w:p>
        </w:tc>
      </w:tr>
      <w:tr w:rsidR="003F0346" w14:paraId="29CF7A9A" w14:textId="77777777" w:rsidTr="003F0346">
        <w:tc>
          <w:tcPr>
            <w:tcW w:w="610" w:type="dxa"/>
          </w:tcPr>
          <w:p w14:paraId="101B2235" w14:textId="77777777" w:rsidR="003F0346" w:rsidRDefault="003F0346" w:rsidP="003F0346">
            <w:pPr>
              <w:spacing w:line="240" w:lineRule="atLeast"/>
              <w:rPr>
                <w:noProof/>
                <w:color w:val="FF00FF"/>
              </w:rPr>
            </w:pPr>
          </w:p>
        </w:tc>
        <w:tc>
          <w:tcPr>
            <w:tcW w:w="425" w:type="dxa"/>
          </w:tcPr>
          <w:p w14:paraId="7BFBF7D5" w14:textId="77777777" w:rsidR="003F0346" w:rsidRDefault="003F0346" w:rsidP="003F0346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0C5FA982" w14:textId="77777777" w:rsidR="003F0346" w:rsidRDefault="003F0346" w:rsidP="003F0346">
            <w:pPr>
              <w:rPr>
                <w:noProof/>
              </w:rPr>
            </w:pPr>
            <w:r>
              <w:rPr>
                <w:noProof/>
              </w:rPr>
              <w:t xml:space="preserve">Vergleicht die zwei Zahlenstrahle von 0 bis 100 und von 0 bis 1000: </w:t>
            </w:r>
          </w:p>
          <w:p w14:paraId="4CF68EC2" w14:textId="77777777" w:rsidR="003F0346" w:rsidRDefault="003F0346" w:rsidP="003F0346">
            <w:pPr>
              <w:rPr>
                <w:noProof/>
              </w:rPr>
            </w:pPr>
            <w:r>
              <w:rPr>
                <w:noProof/>
              </w:rPr>
              <w:t>Wie groß sind die Abschnitte?</w:t>
            </w:r>
          </w:p>
        </w:tc>
      </w:tr>
    </w:tbl>
    <w:p w14:paraId="697694A8" w14:textId="621C01BB" w:rsidR="00913BC8" w:rsidRDefault="00913BC8" w:rsidP="0010640E">
      <w:pPr>
        <w:rPr>
          <w:b/>
          <w:bCs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10640E" w:rsidRPr="00D53CEA" w14:paraId="50644CF3" w14:textId="77777777" w:rsidTr="003F0346">
        <w:trPr>
          <w:trHeight w:val="83"/>
        </w:trPr>
        <w:tc>
          <w:tcPr>
            <w:tcW w:w="610" w:type="dxa"/>
          </w:tcPr>
          <w:p w14:paraId="2970A1E6" w14:textId="0C3DE95C" w:rsidR="0010640E" w:rsidRPr="00CC730A" w:rsidRDefault="00913BC8" w:rsidP="003D2B1A">
            <w:pPr>
              <w:pStyle w:val="berschrift3"/>
              <w:rPr>
                <w:noProof/>
              </w:rPr>
            </w:pPr>
            <w:r>
              <w:rPr>
                <w:noProof/>
              </w:rPr>
              <w:t>3.6</w:t>
            </w:r>
          </w:p>
        </w:tc>
        <w:tc>
          <w:tcPr>
            <w:tcW w:w="8461" w:type="dxa"/>
            <w:gridSpan w:val="2"/>
          </w:tcPr>
          <w:p w14:paraId="60FFCCE5" w14:textId="697FB119" w:rsidR="0010640E" w:rsidRDefault="0010640E" w:rsidP="003D2B1A">
            <w:pPr>
              <w:pStyle w:val="berschrift3"/>
            </w:pPr>
            <w:r>
              <w:t xml:space="preserve">Zahlen anordnen </w:t>
            </w:r>
          </w:p>
        </w:tc>
      </w:tr>
      <w:tr w:rsidR="0010640E" w:rsidRPr="00D53CEA" w14:paraId="155A3D06" w14:textId="77777777" w:rsidTr="003F0346">
        <w:trPr>
          <w:trHeight w:val="83"/>
        </w:trPr>
        <w:tc>
          <w:tcPr>
            <w:tcW w:w="610" w:type="dxa"/>
          </w:tcPr>
          <w:p w14:paraId="32E8E55D" w14:textId="77777777" w:rsidR="0010640E" w:rsidRPr="00CC730A" w:rsidRDefault="0010640E" w:rsidP="003D2B1A">
            <w:pPr>
              <w:spacing w:line="240" w:lineRule="atLeast"/>
              <w:rPr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2BB3E785" w14:textId="77777777" w:rsidR="0010640E" w:rsidRPr="00230A99" w:rsidRDefault="0010640E" w:rsidP="003D2B1A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2FC59EC7" w14:textId="77777777" w:rsidR="0010640E" w:rsidRDefault="0010640E" w:rsidP="003D2B1A">
            <w:pPr>
              <w:pStyle w:val="Ausflltext"/>
            </w:pPr>
            <w:r>
              <w:t xml:space="preserve">Verbinde die Zahlen mit der richtigen Stelle. </w:t>
            </w:r>
          </w:p>
          <w:p w14:paraId="4B68FA61" w14:textId="77777777" w:rsidR="0010640E" w:rsidRPr="00D53CEA" w:rsidRDefault="0010640E" w:rsidP="003D2B1A">
            <w:pPr>
              <w:pStyle w:val="Ausfll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2160" behindDoc="0" locked="0" layoutInCell="1" allowOverlap="1" wp14:anchorId="29453AAF" wp14:editId="5FE91B99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416532</wp:posOffset>
                      </wp:positionV>
                      <wp:extent cx="3325412" cy="355131"/>
                      <wp:effectExtent l="0" t="0" r="15240" b="13335"/>
                      <wp:wrapNone/>
                      <wp:docPr id="1881991758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5412" cy="355131"/>
                                <a:chOff x="0" y="0"/>
                                <a:chExt cx="3325412" cy="355131"/>
                              </a:xfrm>
                            </wpg:grpSpPr>
                            <wps:wsp>
                              <wps:cNvPr id="256796998" name="Abgerundetes Rechteck 10"/>
                              <wps:cNvSpPr/>
                              <wps:spPr>
                                <a:xfrm>
                                  <a:off x="0" y="103367"/>
                                  <a:ext cx="447040" cy="2517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0B7208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11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2634045" name="Abgerundetes Rechteck 10"/>
                              <wps:cNvSpPr/>
                              <wps:spPr>
                                <a:xfrm>
                                  <a:off x="560567" y="0"/>
                                  <a:ext cx="447040" cy="2517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1228EF4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230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1103922" name="Abgerundetes Rechteck 10"/>
                              <wps:cNvSpPr/>
                              <wps:spPr>
                                <a:xfrm>
                                  <a:off x="1586286" y="79514"/>
                                  <a:ext cx="447040" cy="2517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D2C54A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490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7725095" name="Abgerundetes Rechteck 10"/>
                              <wps:cNvSpPr/>
                              <wps:spPr>
                                <a:xfrm>
                                  <a:off x="2878372" y="15903"/>
                                  <a:ext cx="447040" cy="2517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1E76687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750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453AAF" id="Gruppieren 15" o:spid="_x0000_s1276" style="position:absolute;margin-left:72.65pt;margin-top:32.8pt;width:261.85pt;height:27.95pt;z-index:251932160;mso-position-horizontal-relative:text;mso-position-vertical-relative:text" coordsize="33254,35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">
                      <v:roundrect id="_x0000_s1277" style="position:absolute;top:1033;width:4470;height:251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7B0B7208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11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278" style="position:absolute;left:5605;width:4471;height:251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01228EF4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230</w:t>
                              </w:r>
                            </w:p>
                          </w:txbxContent>
                        </v:textbox>
                      </v:roundrect>
                      <v:roundrect id="_x0000_s1279" style="position:absolute;left:15862;top:795;width:4471;height:251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25D2C54A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490</w:t>
                              </w:r>
                            </w:p>
                          </w:txbxContent>
                        </v:textbox>
                      </v:roundrect>
                      <v:roundrect id="_x0000_s1280" style="position:absolute;left:28783;top:159;width:4471;height:251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21E76687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750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D49620" wp14:editId="528FFF6C">
                      <wp:extent cx="5147945" cy="665467"/>
                      <wp:effectExtent l="0" t="0" r="0" b="8255"/>
                      <wp:docPr id="815476473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665467"/>
                                <a:chOff x="0" y="0"/>
                                <a:chExt cx="5147945" cy="6654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9518376" name="Grafik 156951837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7945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296342376" name="Abgerundetes Rechteck 10"/>
                              <wps:cNvSpPr/>
                              <wps:spPr>
                                <a:xfrm>
                                  <a:off x="11927" y="413467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5550253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6926344" name="Abgerundetes Rechteck 10"/>
                              <wps:cNvSpPr/>
                              <wps:spPr>
                                <a:xfrm>
                                  <a:off x="4568024" y="413467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94711F7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D49620" id="_x0000_s1281" style="width:405.35pt;height:52.4pt;mso-position-horizontal-relative:char;mso-position-vertical-relative:line" coordsize="51479,6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">
                      <v:shape id="Grafik 1569518376" o:spid="_x0000_s1282" type="#_x0000_t75" style="position:absolute;width:51479;height:4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">
                        <v:imagedata r:id="rId47" o:title="" cropbottom="28353f"/>
                      </v:shape>
                      <v:roundrect id="_x0000_s1283" style="position:absolute;left:119;top:4134;width:446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" fillcolor="white [3212]" strokecolor="black [3213]" strokeweight="1pt">
                        <v:stroke joinstyle="miter"/>
                        <v:textbox inset=",.5mm,,0">
                          <w:txbxContent>
                            <w:p w14:paraId="45550253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284" style="position:absolute;left:45680;top:4134;width:4470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" fillcolor="white [3212]" strokecolor="black [3213]" strokeweight="1pt">
                        <v:stroke joinstyle="miter"/>
                        <v:textbox inset="1mm,.5mm,1mm,0">
                          <w:txbxContent>
                            <w:p w14:paraId="694711F7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10640E" w:rsidRPr="00F64B45" w14:paraId="256DDD24" w14:textId="77777777" w:rsidTr="003F0346">
        <w:trPr>
          <w:trHeight w:val="83"/>
        </w:trPr>
        <w:tc>
          <w:tcPr>
            <w:tcW w:w="610" w:type="dxa"/>
          </w:tcPr>
          <w:p w14:paraId="41E3C43B" w14:textId="77777777" w:rsidR="0010640E" w:rsidRPr="00F64B45" w:rsidRDefault="0010640E" w:rsidP="003D2B1A">
            <w:pPr>
              <w:spacing w:line="240" w:lineRule="atLeast"/>
              <w:rPr>
                <w:b/>
                <w:bCs/>
                <w:noProof/>
                <w:sz w:val="10"/>
                <w:szCs w:val="10"/>
              </w:rPr>
            </w:pPr>
          </w:p>
        </w:tc>
        <w:tc>
          <w:tcPr>
            <w:tcW w:w="425" w:type="dxa"/>
          </w:tcPr>
          <w:p w14:paraId="59EBD5FC" w14:textId="77777777" w:rsidR="0010640E" w:rsidRPr="00F64B45" w:rsidRDefault="0010640E" w:rsidP="003D2B1A">
            <w:pPr>
              <w:pStyle w:val="Nummerierung"/>
              <w:rPr>
                <w:sz w:val="10"/>
                <w:szCs w:val="10"/>
              </w:rPr>
            </w:pPr>
          </w:p>
        </w:tc>
        <w:tc>
          <w:tcPr>
            <w:tcW w:w="8036" w:type="dxa"/>
          </w:tcPr>
          <w:p w14:paraId="477D1A7C" w14:textId="77777777" w:rsidR="0010640E" w:rsidRPr="00F64B45" w:rsidRDefault="0010640E" w:rsidP="003D2B1A">
            <w:pPr>
              <w:pStyle w:val="Ausflltext"/>
              <w:rPr>
                <w:sz w:val="10"/>
                <w:szCs w:val="10"/>
              </w:rPr>
            </w:pPr>
          </w:p>
        </w:tc>
      </w:tr>
      <w:tr w:rsidR="0010640E" w:rsidRPr="00D53CEA" w14:paraId="26C2D079" w14:textId="77777777" w:rsidTr="003F0346">
        <w:trPr>
          <w:trHeight w:val="1757"/>
        </w:trPr>
        <w:tc>
          <w:tcPr>
            <w:tcW w:w="610" w:type="dxa"/>
          </w:tcPr>
          <w:p w14:paraId="02C97C9B" w14:textId="77777777" w:rsidR="0010640E" w:rsidRPr="0071419E" w:rsidRDefault="0010640E" w:rsidP="003D2B1A">
            <w:pPr>
              <w:spacing w:line="240" w:lineRule="atLeast"/>
              <w:rPr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06BE0793" w14:textId="63E0B927" w:rsidR="0010640E" w:rsidRDefault="008A67C2" w:rsidP="003D2B1A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3184" behindDoc="0" locked="0" layoutInCell="1" allowOverlap="1" wp14:anchorId="7946BC1B" wp14:editId="207684EA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478267</wp:posOffset>
                      </wp:positionV>
                      <wp:extent cx="5147945" cy="664845"/>
                      <wp:effectExtent l="0" t="0" r="0" b="8255"/>
                      <wp:wrapNone/>
                      <wp:docPr id="187873535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664845"/>
                                <a:chOff x="0" y="0"/>
                                <a:chExt cx="5147945" cy="664845"/>
                              </a:xfrm>
                            </wpg:grpSpPr>
                            <wpg:grpSp>
                              <wpg:cNvPr id="121697393" name="Gruppieren 14"/>
                              <wpg:cNvGrpSpPr/>
                              <wpg:grpSpPr>
                                <a:xfrm>
                                  <a:off x="0" y="0"/>
                                  <a:ext cx="5147945" cy="664845"/>
                                  <a:chOff x="0" y="0"/>
                                  <a:chExt cx="5147945" cy="66546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91552102" name="Grafik 159155210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4326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147945" cy="4527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705071150" name="Abgerundetes Rechteck 10"/>
                                <wps:cNvSpPr/>
                                <wps:spPr>
                                  <a:xfrm>
                                    <a:off x="11927" y="413467"/>
                                    <a:ext cx="446948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68910DD" w14:textId="77777777" w:rsidR="0010640E" w:rsidRPr="00E12477" w:rsidRDefault="0010640E" w:rsidP="0010640E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E12477">
                                        <w:rPr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79721508" name="Abgerundetes Rechteck 10"/>
                                <wps:cNvSpPr/>
                                <wps:spPr>
                                  <a:xfrm>
                                    <a:off x="4568024" y="413467"/>
                                    <a:ext cx="44704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58C9D9" w14:textId="77777777" w:rsidR="0010640E" w:rsidRPr="00E12477" w:rsidRDefault="0010640E" w:rsidP="0010640E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10</w:t>
                                      </w:r>
                                      <w:r w:rsidRPr="00E12477">
                                        <w:rPr>
                                          <w:sz w:val="24"/>
                                          <w:szCs w:val="24"/>
                                        </w:rPr>
                                        <w:t>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53448947" name="Gruppieren 18"/>
                              <wpg:cNvGrpSpPr/>
                              <wpg:grpSpPr>
                                <a:xfrm>
                                  <a:off x="922351" y="250466"/>
                                  <a:ext cx="3031214" cy="398311"/>
                                  <a:chOff x="0" y="0"/>
                                  <a:chExt cx="3031214" cy="398311"/>
                                </a:xfrm>
                              </wpg:grpSpPr>
                              <wpg:grpSp>
                                <wpg:cNvPr id="715291703" name="Gruppieren 17"/>
                                <wpg:cNvGrpSpPr/>
                                <wpg:grpSpPr>
                                  <a:xfrm>
                                    <a:off x="0" y="0"/>
                                    <a:ext cx="447040" cy="394335"/>
                                    <a:chOff x="0" y="0"/>
                                    <a:chExt cx="447040" cy="394888"/>
                                  </a:xfrm>
                                </wpg:grpSpPr>
                                <wps:wsp>
                                  <wps:cNvPr id="196357660" name="Gerade Verbindung 16"/>
                                  <wps:cNvCnPr/>
                                  <wps:spPr>
                                    <a:xfrm flipV="1">
                                      <a:off x="234563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64745520" name="Abgerundetes Rechteck 10"/>
                                  <wps:cNvSpPr/>
                                  <wps:spPr>
                                    <a:xfrm>
                                      <a:off x="0" y="143124"/>
                                      <a:ext cx="447040" cy="2517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446252" w14:textId="77777777" w:rsidR="0010640E" w:rsidRPr="00E12477" w:rsidRDefault="0010640E" w:rsidP="0010640E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66655728" name="Gruppieren 17"/>
                                <wpg:cNvGrpSpPr/>
                                <wpg:grpSpPr>
                                  <a:xfrm>
                                    <a:off x="1141012" y="0"/>
                                    <a:ext cx="447040" cy="394335"/>
                                    <a:chOff x="0" y="0"/>
                                    <a:chExt cx="447040" cy="394888"/>
                                  </a:xfrm>
                                </wpg:grpSpPr>
                                <wps:wsp>
                                  <wps:cNvPr id="690928047" name="Gerade Verbindung 16"/>
                                  <wps:cNvCnPr/>
                                  <wps:spPr>
                                    <a:xfrm flipV="1">
                                      <a:off x="234563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18849391" name="Abgerundetes Rechteck 10"/>
                                  <wps:cNvSpPr/>
                                  <wps:spPr>
                                    <a:xfrm>
                                      <a:off x="0" y="143124"/>
                                      <a:ext cx="447040" cy="2517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A7CD17D" w14:textId="77777777" w:rsidR="0010640E" w:rsidRPr="00E12477" w:rsidRDefault="0010640E" w:rsidP="0010640E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43657985" name="Gruppieren 17"/>
                                <wpg:cNvGrpSpPr/>
                                <wpg:grpSpPr>
                                  <a:xfrm>
                                    <a:off x="2039510" y="3976"/>
                                    <a:ext cx="447040" cy="394335"/>
                                    <a:chOff x="0" y="0"/>
                                    <a:chExt cx="447040" cy="394888"/>
                                  </a:xfrm>
                                </wpg:grpSpPr>
                                <wps:wsp>
                                  <wps:cNvPr id="804899372" name="Gerade Verbindung 16"/>
                                  <wps:cNvCnPr/>
                                  <wps:spPr>
                                    <a:xfrm flipV="1">
                                      <a:off x="234563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35909493" name="Abgerundetes Rechteck 10"/>
                                  <wps:cNvSpPr/>
                                  <wps:spPr>
                                    <a:xfrm>
                                      <a:off x="0" y="143124"/>
                                      <a:ext cx="447040" cy="2517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17D58E3" w14:textId="77777777" w:rsidR="0010640E" w:rsidRPr="00E12477" w:rsidRDefault="0010640E" w:rsidP="0010640E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00038421" name="Gruppieren 17"/>
                                <wpg:cNvGrpSpPr/>
                                <wpg:grpSpPr>
                                  <a:xfrm>
                                    <a:off x="2584174" y="0"/>
                                    <a:ext cx="447040" cy="394335"/>
                                    <a:chOff x="0" y="0"/>
                                    <a:chExt cx="447040" cy="394888"/>
                                  </a:xfrm>
                                </wpg:grpSpPr>
                                <wps:wsp>
                                  <wps:cNvPr id="97057571" name="Gerade Verbindung 16"/>
                                  <wps:cNvCnPr/>
                                  <wps:spPr>
                                    <a:xfrm flipV="1">
                                      <a:off x="234563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79770581" name="Abgerundetes Rechteck 10"/>
                                  <wps:cNvSpPr/>
                                  <wps:spPr>
                                    <a:xfrm>
                                      <a:off x="0" y="143124"/>
                                      <a:ext cx="447040" cy="2517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C7EA4F" w14:textId="77777777" w:rsidR="0010640E" w:rsidRPr="00E12477" w:rsidRDefault="0010640E" w:rsidP="0010640E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46BC1B" id="_x0000_s1285" style="position:absolute;margin-left:21.3pt;margin-top:37.65pt;width:405.35pt;height:52.35pt;z-index:251933184;mso-position-horizontal-relative:text;mso-position-vertical-relative:text" coordsize="51479,66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">
                      <v:group id="_x0000_s1286" style="position:absolute;width:51479;height:6648" coordsize="51479,66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">
                        <v:shape id="Grafik 1591552102" o:spid="_x0000_s1287" type="#_x0000_t75" style="position:absolute;width:51479;height:4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">
                          <v:imagedata r:id="rId47" o:title="" cropbottom="28353f"/>
                        </v:shape>
                        <v:roundrect id="_x0000_s1288" style="position:absolute;left:119;top:4134;width:446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" fillcolor="white [3212]" strokecolor="black [3213]" strokeweight="1pt">
                          <v:stroke joinstyle="miter"/>
                          <v:textbox inset=",.5mm,,0">
                            <w:txbxContent>
                              <w:p w14:paraId="668910DD" w14:textId="77777777" w:rsidR="0010640E" w:rsidRPr="00E12477" w:rsidRDefault="0010640E" w:rsidP="0010640E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12477">
                                  <w:rPr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_x0000_s1289" style="position:absolute;left:45680;top:4134;width:4470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" fillcolor="white [3212]" strokecolor="black [3213]" strokeweight="1pt">
                          <v:stroke joinstyle="miter"/>
                          <v:textbox inset="1mm,.5mm,1mm,0">
                            <w:txbxContent>
                              <w:p w14:paraId="3358C9D9" w14:textId="77777777" w:rsidR="0010640E" w:rsidRPr="00E12477" w:rsidRDefault="0010640E" w:rsidP="0010640E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10</w:t>
                                </w:r>
                                <w:r w:rsidRPr="00E12477">
                                  <w:rPr>
                                    <w:sz w:val="24"/>
                                    <w:szCs w:val="24"/>
                                  </w:rPr>
                                  <w:t>00</w:t>
                                </w:r>
                              </w:p>
                            </w:txbxContent>
                          </v:textbox>
                        </v:roundrect>
                      </v:group>
                      <v:group id="_x0000_s1290" style="position:absolute;left:9223;top:2504;width:30312;height:3983" coordsize="30312,39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">
                        <v:group id="_x0000_s1291" style="position:absolute;width:4470;height:3943" coordsize="447040,3948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">
                          <v:line id="Gerade Verbindung 16" o:spid="_x0000_s1292" style="position:absolute;flip:y;visibility:visible;mso-wrap-style:square" from="234563,0" to="234563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" strokecolor="black [3213]">
                            <v:stroke joinstyle="miter"/>
                          </v:line>
                          <v:roundrect id="_x0000_s1293" style="position:absolute;top:143124;width:447040;height:25176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" fillcolor="white [3212]" strokecolor="black [3213]" strokeweight="1pt">
                            <v:stroke joinstyle="miter"/>
                            <v:textbox inset="1mm,.5mm,1mm,0">
                              <w:txbxContent>
                                <w:p w14:paraId="70446252" w14:textId="77777777" w:rsidR="0010640E" w:rsidRPr="00E12477" w:rsidRDefault="0010640E" w:rsidP="0010640E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  <v:group id="_x0000_s1294" style="position:absolute;left:11410;width:4470;height:3943" coordsize="447040,3948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">
                          <v:line id="Gerade Verbindung 16" o:spid="_x0000_s1295" style="position:absolute;flip:y;visibility:visible;mso-wrap-style:square" from="234563,0" to="234563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" strokecolor="black [3213]">
                            <v:stroke joinstyle="miter"/>
                          </v:line>
                          <v:roundrect id="_x0000_s1296" style="position:absolute;top:143124;width:447040;height:25176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" fillcolor="white [3212]" strokecolor="black [3213]" strokeweight="1pt">
                            <v:stroke joinstyle="miter"/>
                            <v:textbox inset="1mm,.5mm,1mm,0">
                              <w:txbxContent>
                                <w:p w14:paraId="0A7CD17D" w14:textId="77777777" w:rsidR="0010640E" w:rsidRPr="00E12477" w:rsidRDefault="0010640E" w:rsidP="0010640E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  <v:group id="_x0000_s1297" style="position:absolute;left:20395;top:39;width:4470;height:3944" coordsize="447040,3948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">
                          <v:line id="Gerade Verbindung 16" o:spid="_x0000_s1298" style="position:absolute;flip:y;visibility:visible;mso-wrap-style:square" from="234563,0" to="234563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" strokecolor="black [3213]">
                            <v:stroke joinstyle="miter"/>
                          </v:line>
                          <v:roundrect id="_x0000_s1299" style="position:absolute;top:143124;width:447040;height:25176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" fillcolor="white [3212]" strokecolor="black [3213]" strokeweight="1pt">
                            <v:stroke joinstyle="miter"/>
                            <v:textbox inset="1mm,.5mm,1mm,0">
                              <w:txbxContent>
                                <w:p w14:paraId="717D58E3" w14:textId="77777777" w:rsidR="0010640E" w:rsidRPr="00E12477" w:rsidRDefault="0010640E" w:rsidP="0010640E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  <v:group id="_x0000_s1300" style="position:absolute;left:25841;width:4471;height:3943" coordsize="447040,3948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">
                          <v:line id="Gerade Verbindung 16" o:spid="_x0000_s1301" style="position:absolute;flip:y;visibility:visible;mso-wrap-style:square" from="234563,0" to="234563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" strokecolor="black [3213]">
                            <v:stroke joinstyle="miter"/>
                          </v:line>
                          <v:roundrect id="_x0000_s1302" style="position:absolute;top:143124;width:447040;height:25176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" fillcolor="white [3212]" strokecolor="black [3213]" strokeweight="1pt">
                            <v:stroke joinstyle="miter"/>
                            <v:textbox inset="1mm,.5mm,1mm,0">
                              <w:txbxContent>
                                <w:p w14:paraId="70C7EA4F" w14:textId="77777777" w:rsidR="0010640E" w:rsidRPr="00E12477" w:rsidRDefault="0010640E" w:rsidP="0010640E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</v:group>
                    </v:group>
                  </w:pict>
                </mc:Fallback>
              </mc:AlternateContent>
            </w:r>
            <w:r w:rsidR="0010640E">
              <w:t>b)</w:t>
            </w:r>
          </w:p>
        </w:tc>
        <w:tc>
          <w:tcPr>
            <w:tcW w:w="8036" w:type="dxa"/>
          </w:tcPr>
          <w:p w14:paraId="43354DE6" w14:textId="072B2668" w:rsidR="0010640E" w:rsidRDefault="0010640E" w:rsidP="003D2B1A">
            <w:r>
              <w:t xml:space="preserve">Trage passende Zahlen in die leeren Felder ein. </w:t>
            </w:r>
            <w:r>
              <w:br/>
              <w:t xml:space="preserve">Kontrolliere dein Ergebnis am </w:t>
            </w:r>
            <w:r w:rsidR="00F34AE1" w:rsidRPr="00F34AE1">
              <w:rPr>
                <w:b/>
                <w:bCs/>
              </w:rPr>
              <w:t>digital</w:t>
            </w:r>
            <w:r w:rsidRPr="00F34AE1">
              <w:rPr>
                <w:b/>
                <w:bCs/>
              </w:rPr>
              <w:t>en Zahlenstrahl</w:t>
            </w:r>
            <w:r>
              <w:t xml:space="preserve"> aus Aufgabe </w:t>
            </w:r>
            <w:r w:rsidR="00913BC8" w:rsidRPr="00913BC8">
              <w:rPr>
                <w:b/>
                <w:bCs/>
                <w:color w:val="327A86" w:themeColor="text2"/>
              </w:rPr>
              <w:t>3.4/3.5</w:t>
            </w:r>
            <w:r>
              <w:t>.</w:t>
            </w:r>
          </w:p>
          <w:p w14:paraId="6EFA4390" w14:textId="77777777" w:rsidR="0010640E" w:rsidRDefault="0010640E" w:rsidP="003D2B1A"/>
          <w:p w14:paraId="11FEE620" w14:textId="61AA7894" w:rsidR="0010640E" w:rsidRDefault="0010640E" w:rsidP="003D2B1A">
            <w:pPr>
              <w:pStyle w:val="Ausflltext"/>
            </w:pPr>
          </w:p>
          <w:p w14:paraId="728D0341" w14:textId="77777777" w:rsidR="008A67C2" w:rsidRPr="008A67C2" w:rsidDel="0071419E" w:rsidRDefault="008A67C2" w:rsidP="003D2B1A">
            <w:pPr>
              <w:pStyle w:val="Ausflltext"/>
              <w:spacing w:after="120"/>
              <w:rPr>
                <w:sz w:val="44"/>
                <w:szCs w:val="44"/>
              </w:rPr>
            </w:pPr>
          </w:p>
        </w:tc>
      </w:tr>
    </w:tbl>
    <w:tbl>
      <w:tblPr>
        <w:tblStyle w:val="Tabellenraster1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10640E" w:rsidRPr="008B638F" w14:paraId="2A8B0529" w14:textId="77777777" w:rsidTr="003F0346">
        <w:trPr>
          <w:trHeight w:val="2585"/>
        </w:trPr>
        <w:tc>
          <w:tcPr>
            <w:tcW w:w="610" w:type="dxa"/>
          </w:tcPr>
          <w:p w14:paraId="1AC46F2D" w14:textId="77777777" w:rsidR="0010640E" w:rsidRPr="008B638F" w:rsidRDefault="0010640E" w:rsidP="003D2B1A">
            <w:pPr>
              <w:spacing w:line="240" w:lineRule="atLeast"/>
            </w:pPr>
          </w:p>
        </w:tc>
        <w:tc>
          <w:tcPr>
            <w:tcW w:w="425" w:type="dxa"/>
          </w:tcPr>
          <w:p w14:paraId="7CE9D42E" w14:textId="725A9304" w:rsidR="0010640E" w:rsidRPr="008B638F" w:rsidRDefault="0010640E" w:rsidP="003D2B1A">
            <w:pPr>
              <w:pStyle w:val="Nummerierung"/>
            </w:pPr>
            <w:r>
              <w:t>c</w:t>
            </w:r>
            <w:r w:rsidRPr="008B638F">
              <w:t>)</w:t>
            </w:r>
          </w:p>
        </w:tc>
        <w:tc>
          <w:tcPr>
            <w:tcW w:w="8036" w:type="dxa"/>
          </w:tcPr>
          <w:p w14:paraId="317DE9D0" w14:textId="77777777" w:rsidR="0010640E" w:rsidRPr="008B638F" w:rsidRDefault="0010640E" w:rsidP="003D2B1A">
            <w:pPr>
              <w:spacing w:line="360" w:lineRule="auto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30112" behindDoc="0" locked="0" layoutInCell="1" allowOverlap="1" wp14:anchorId="7096782C" wp14:editId="38BEF6E9">
                      <wp:simplePos x="0" y="0"/>
                      <wp:positionH relativeFrom="column">
                        <wp:posOffset>43434</wp:posOffset>
                      </wp:positionH>
                      <wp:positionV relativeFrom="paragraph">
                        <wp:posOffset>185420</wp:posOffset>
                      </wp:positionV>
                      <wp:extent cx="512626" cy="762117"/>
                      <wp:effectExtent l="0" t="0" r="0" b="0"/>
                      <wp:wrapNone/>
                      <wp:docPr id="1175050151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626" cy="762117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0803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01616902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95D6FF" w14:textId="77777777" w:rsidR="0010640E" w:rsidRPr="008D5126" w:rsidRDefault="0010640E" w:rsidP="0010640E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96782C" id="_x0000_s1303" style="position:absolute;margin-left:3.4pt;margin-top:14.6pt;width:40.35pt;height:60pt;z-index:251930112;mso-position-horizontal-relative:text;mso-position-vertical-relative:text;mso-width-relative:margin;mso-height-relative:margin" coordorigin="293,-553" coordsize="5126,7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">
                      <v:shape id="Grafik 11" o:spid="_x0000_s1304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">
                        <v:imagedata r:id="rId54" o:title="" chromakey="white"/>
                      </v:shape>
                      <v:shape id="_x0000_s1305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995D6FF" w14:textId="77777777" w:rsidR="0010640E" w:rsidRPr="008D5126" w:rsidRDefault="0010640E" w:rsidP="0010640E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B638F">
              <w:t xml:space="preserve">Welche Fehler haben </w:t>
            </w:r>
            <w:r>
              <w:t xml:space="preserve">Tim und Emily </w:t>
            </w:r>
            <w:r w:rsidRPr="008B638F">
              <w:t xml:space="preserve">gemacht? </w:t>
            </w:r>
            <w:r>
              <w:t xml:space="preserve">Erkläre, worauf man achten muss. </w:t>
            </w:r>
          </w:p>
          <w:p w14:paraId="467FA934" w14:textId="17C700E2" w:rsidR="0010640E" w:rsidRPr="008B638F" w:rsidRDefault="008A67C2" w:rsidP="003D2B1A">
            <w:pPr>
              <w:spacing w:line="360" w:lineRule="auto"/>
              <w:jc w:val="righ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31136" behindDoc="0" locked="0" layoutInCell="1" allowOverlap="1" wp14:anchorId="2B653365" wp14:editId="4712D695">
                      <wp:simplePos x="0" y="0"/>
                      <wp:positionH relativeFrom="column">
                        <wp:posOffset>146727</wp:posOffset>
                      </wp:positionH>
                      <wp:positionV relativeFrom="paragraph">
                        <wp:posOffset>561878</wp:posOffset>
                      </wp:positionV>
                      <wp:extent cx="692785" cy="746760"/>
                      <wp:effectExtent l="0" t="0" r="0" b="2540"/>
                      <wp:wrapNone/>
                      <wp:docPr id="193528542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785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297020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4716769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74BD7A" w14:textId="77777777" w:rsidR="0010640E" w:rsidRPr="008D5126" w:rsidRDefault="0010640E" w:rsidP="0010640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B653365" id="Gruppieren 21" o:spid="_x0000_s1306" style="position:absolute;left:0;text-align:left;margin-left:11.55pt;margin-top:44.25pt;width:54.55pt;height:58.8pt;z-index:251931136;mso-position-horizontal-relative:text;mso-position-vertical-relative:text;mso-width-relative:margin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">
                      <v:shape id="Grafik 3" o:spid="_x0000_s1307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">
                        <v:imagedata r:id="rId56" o:title="" chromakey="white"/>
                      </v:shape>
                      <v:shape id="_x0000_s1308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074BD7A" w14:textId="77777777" w:rsidR="0010640E" w:rsidRPr="008D5126" w:rsidRDefault="0010640E" w:rsidP="0010640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0640E" w:rsidRPr="008B638F">
              <w:rPr>
                <w:noProof/>
              </w:rPr>
              <w:drawing>
                <wp:inline distT="0" distB="0" distL="0" distR="0" wp14:anchorId="5CC0E727" wp14:editId="36656FD9">
                  <wp:extent cx="4337548" cy="1272988"/>
                  <wp:effectExtent l="0" t="0" r="0" b="0"/>
                  <wp:docPr id="162439332" name="Grafik 162439332" descr="Ein Bild, das Reihe, Schrift, Zah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39332" name="Grafik 162439332" descr="Ein Bild, das Reihe, Schrift, Zahl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1" r="2147" b="8317"/>
                          <a:stretch/>
                        </pic:blipFill>
                        <pic:spPr bwMode="auto">
                          <a:xfrm>
                            <a:off x="0" y="0"/>
                            <a:ext cx="4457584" cy="130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07668C" w14:textId="77777777" w:rsidR="003F0346" w:rsidRDefault="003F0346">
      <w:pPr>
        <w:sectPr w:rsidR="003F0346" w:rsidSect="00C75E4D">
          <w:headerReference w:type="default" r:id="rId58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tblpY="28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48"/>
        <w:gridCol w:w="425"/>
        <w:gridCol w:w="4919"/>
        <w:gridCol w:w="425"/>
        <w:gridCol w:w="851"/>
        <w:gridCol w:w="1841"/>
      </w:tblGrid>
      <w:tr w:rsidR="003F0346" w14:paraId="371F02F6" w14:textId="77777777" w:rsidTr="003F0346">
        <w:tc>
          <w:tcPr>
            <w:tcW w:w="610" w:type="dxa"/>
            <w:gridSpan w:val="2"/>
          </w:tcPr>
          <w:p w14:paraId="3B9E8E2F" w14:textId="77777777" w:rsidR="003F0346" w:rsidRDefault="003F0346" w:rsidP="003F0346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w:t>3.7</w:t>
            </w:r>
          </w:p>
        </w:tc>
        <w:tc>
          <w:tcPr>
            <w:tcW w:w="8461" w:type="dxa"/>
            <w:gridSpan w:val="5"/>
          </w:tcPr>
          <w:p w14:paraId="4CC1852E" w14:textId="77777777" w:rsidR="003F0346" w:rsidRPr="005A396A" w:rsidRDefault="003F0346" w:rsidP="003F0346">
            <w:pPr>
              <w:pStyle w:val="berschrift3"/>
            </w:pPr>
            <w:r>
              <w:t>Zahlen wiederfinden beim Hinein- und Hinauszoomen am Zahlenstrahl</w:t>
            </w:r>
          </w:p>
        </w:tc>
      </w:tr>
      <w:tr w:rsidR="003F0346" w:rsidRPr="00913BC8" w14:paraId="77D8A64D" w14:textId="77777777" w:rsidTr="003F0346">
        <w:trPr>
          <w:trHeight w:val="366"/>
        </w:trPr>
        <w:tc>
          <w:tcPr>
            <w:tcW w:w="610" w:type="dxa"/>
            <w:gridSpan w:val="2"/>
            <w:vMerge w:val="restart"/>
          </w:tcPr>
          <w:p w14:paraId="3BC17B9F" w14:textId="77777777" w:rsidR="003F0346" w:rsidRDefault="003F0346" w:rsidP="003F034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 w:val="restart"/>
          </w:tcPr>
          <w:p w14:paraId="08B05DF4" w14:textId="77777777" w:rsidR="003F0346" w:rsidRDefault="003F0346" w:rsidP="003F0346">
            <w:pPr>
              <w:pStyle w:val="Nummerierung"/>
            </w:pPr>
            <w:r>
              <w:t>a)</w:t>
            </w:r>
          </w:p>
        </w:tc>
        <w:tc>
          <w:tcPr>
            <w:tcW w:w="4919" w:type="dxa"/>
            <w:vMerge w:val="restart"/>
          </w:tcPr>
          <w:p w14:paraId="71110F49" w14:textId="77777777" w:rsidR="003F0346" w:rsidRDefault="003F0346" w:rsidP="003F0346">
            <w:r>
              <w:t xml:space="preserve">Probiert am </w:t>
            </w:r>
            <w:r>
              <w:rPr>
                <w:b/>
                <w:bCs/>
                <w:color w:val="000000"/>
              </w:rPr>
              <w:t>digital</w:t>
            </w:r>
            <w:r w:rsidRPr="00F34AE1">
              <w:rPr>
                <w:b/>
                <w:bCs/>
                <w:color w:val="000000"/>
              </w:rPr>
              <w:t>en Zahlenstrahl</w:t>
            </w:r>
            <w:r>
              <w:t>:</w:t>
            </w:r>
          </w:p>
          <w:p w14:paraId="368465D2" w14:textId="77777777" w:rsidR="003F0346" w:rsidRDefault="003F0346" w:rsidP="003F0346">
            <w:r>
              <w:t xml:space="preserve">Die Startzahl ist 0 und die Endzahl ist 1000. </w:t>
            </w:r>
          </w:p>
          <w:p w14:paraId="1042FE56" w14:textId="77777777" w:rsidR="003F0346" w:rsidRDefault="003F0346" w:rsidP="003F0346">
            <w:pPr>
              <w:pStyle w:val="Listenabsatz"/>
            </w:pPr>
            <w:r>
              <w:t xml:space="preserve">Findet die verschiedenen Zahlen durch Hineinzoomen. </w:t>
            </w:r>
          </w:p>
          <w:p w14:paraId="7523E2EF" w14:textId="77777777" w:rsidR="003F0346" w:rsidRDefault="003F0346" w:rsidP="003F0346">
            <w:pPr>
              <w:pStyle w:val="Listenabsatz"/>
              <w:rPr>
                <w:noProof/>
              </w:rPr>
            </w:pPr>
            <w:r>
              <w:t>Woher wisst ihr, in welchen Abschnitt ihr hineinzoomen müsst?</w:t>
            </w:r>
          </w:p>
          <w:p w14:paraId="7CC5E5C7" w14:textId="77777777" w:rsidR="003F0346" w:rsidRDefault="003F0346" w:rsidP="003F0346">
            <w:pPr>
              <w:rPr>
                <w:noProof/>
              </w:rPr>
            </w:pPr>
          </w:p>
        </w:tc>
        <w:tc>
          <w:tcPr>
            <w:tcW w:w="425" w:type="dxa"/>
            <w:vMerge w:val="restart"/>
          </w:tcPr>
          <w:p w14:paraId="4F0D0658" w14:textId="77777777" w:rsidR="003F0346" w:rsidRPr="00451172" w:rsidRDefault="003F0346" w:rsidP="003F034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2692" w:type="dxa"/>
            <w:gridSpan w:val="2"/>
          </w:tcPr>
          <w:p w14:paraId="41B92BF8" w14:textId="77777777" w:rsidR="003F0346" w:rsidRPr="00913BC8" w:rsidRDefault="003F0346" w:rsidP="003F034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F54C13">
              <w:rPr>
                <w:rFonts w:eastAsia="Aptos" w:cstheme="minorHAnsi"/>
                <w:kern w:val="2"/>
                <w14:ligatures w14:val="standardContextual"/>
              </w:rPr>
              <w:t>Wo lieg</w:t>
            </w:r>
            <w:r>
              <w:rPr>
                <w:rFonts w:eastAsia="Aptos" w:cstheme="minorHAnsi"/>
                <w:kern w:val="2"/>
                <w14:ligatures w14:val="standardContextual"/>
              </w:rPr>
              <w:t>en diese Zahlen?</w:t>
            </w:r>
          </w:p>
        </w:tc>
      </w:tr>
      <w:tr w:rsidR="003F0346" w14:paraId="2361B2AF" w14:textId="77777777" w:rsidTr="003F0346">
        <w:trPr>
          <w:trHeight w:val="596"/>
        </w:trPr>
        <w:tc>
          <w:tcPr>
            <w:tcW w:w="610" w:type="dxa"/>
            <w:gridSpan w:val="2"/>
            <w:vMerge/>
          </w:tcPr>
          <w:p w14:paraId="4D70D6AD" w14:textId="77777777" w:rsidR="003F0346" w:rsidRDefault="003F0346" w:rsidP="003F034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7CE88AAD" w14:textId="77777777" w:rsidR="003F0346" w:rsidRDefault="003F0346" w:rsidP="003F0346">
            <w:pPr>
              <w:pStyle w:val="Nummerierung"/>
            </w:pPr>
          </w:p>
        </w:tc>
        <w:tc>
          <w:tcPr>
            <w:tcW w:w="4919" w:type="dxa"/>
            <w:vMerge/>
          </w:tcPr>
          <w:p w14:paraId="001D1B44" w14:textId="77777777" w:rsidR="003F0346" w:rsidRDefault="003F0346" w:rsidP="003F0346"/>
        </w:tc>
        <w:tc>
          <w:tcPr>
            <w:tcW w:w="425" w:type="dxa"/>
            <w:vMerge/>
          </w:tcPr>
          <w:p w14:paraId="77ABC250" w14:textId="77777777" w:rsidR="003F0346" w:rsidRPr="00451172" w:rsidRDefault="003F0346" w:rsidP="003F034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851" w:type="dxa"/>
          </w:tcPr>
          <w:p w14:paraId="134A6343" w14:textId="77777777" w:rsidR="003F0346" w:rsidRDefault="003F0346" w:rsidP="003F034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F54C13">
              <w:rPr>
                <w:rFonts w:eastAsia="Aptos" w:cstheme="minorHAnsi"/>
                <w:kern w:val="2"/>
                <w14:ligatures w14:val="standardContextual"/>
              </w:rPr>
              <w:t>214</w:t>
            </w:r>
          </w:p>
          <w:p w14:paraId="27CECE4B" w14:textId="77777777" w:rsidR="003F0346" w:rsidRPr="009C489B" w:rsidRDefault="003F0346" w:rsidP="003F034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9C489B">
              <w:rPr>
                <w:rFonts w:eastAsia="Aptos" w:cstheme="minorHAnsi"/>
                <w:kern w:val="2"/>
                <w14:ligatures w14:val="standardContextual"/>
              </w:rPr>
              <w:t>289</w:t>
            </w:r>
          </w:p>
          <w:p w14:paraId="43CCDBA0" w14:textId="77777777" w:rsidR="003F0346" w:rsidRPr="00F54C13" w:rsidRDefault="003F0346" w:rsidP="003F034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9C489B">
              <w:rPr>
                <w:rFonts w:eastAsia="Aptos" w:cstheme="minorHAnsi"/>
                <w:kern w:val="2"/>
                <w14:ligatures w14:val="standardContextual"/>
              </w:rPr>
              <w:t>910</w:t>
            </w:r>
          </w:p>
        </w:tc>
        <w:tc>
          <w:tcPr>
            <w:tcW w:w="1841" w:type="dxa"/>
          </w:tcPr>
          <w:p w14:paraId="251274CD" w14:textId="77777777" w:rsidR="003F0346" w:rsidRPr="00E62622" w:rsidRDefault="003F0346" w:rsidP="003F034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  <w:r>
              <w:rPr>
                <w:rFonts w:eastAsia="Aptos" w:cstheme="minorHAnsi"/>
                <w:noProof/>
                <w:kern w:val="2"/>
              </w:rPr>
              <w:drawing>
                <wp:anchor distT="0" distB="0" distL="114300" distR="114300" simplePos="0" relativeHeight="252059136" behindDoc="0" locked="0" layoutInCell="1" allowOverlap="1" wp14:anchorId="66C96311" wp14:editId="56EA7EE2">
                  <wp:simplePos x="0" y="0"/>
                  <wp:positionH relativeFrom="column">
                    <wp:posOffset>500290</wp:posOffset>
                  </wp:positionH>
                  <wp:positionV relativeFrom="paragraph">
                    <wp:posOffset>137432</wp:posOffset>
                  </wp:positionV>
                  <wp:extent cx="587829" cy="587829"/>
                  <wp:effectExtent l="0" t="0" r="0" b="0"/>
                  <wp:wrapNone/>
                  <wp:docPr id="1792330687" name="Grafik 2" descr="Ein Bild, das Muster, Quadrat, Kunst, Pix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788087" name="Grafik 2" descr="Ein Bild, das Muster, Quadrat, Kunst, Pixel enthält.&#10;&#10;Automatisch generierte Beschreibu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29" cy="587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2622">
              <w:rPr>
                <w:rFonts w:eastAsia="Aptos" w:cstheme="minorHAnsi"/>
                <w:kern w:val="2"/>
                <w14:ligatures w14:val="standardContextual"/>
              </w:rPr>
              <w:t>502</w:t>
            </w:r>
          </w:p>
          <w:p w14:paraId="5017909F" w14:textId="77777777" w:rsidR="003F0346" w:rsidRPr="00E62622" w:rsidRDefault="003F0346" w:rsidP="003F034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E62622">
              <w:rPr>
                <w:rFonts w:eastAsia="Aptos" w:cstheme="minorHAnsi"/>
                <w:kern w:val="2"/>
                <w14:ligatures w14:val="standardContextual"/>
              </w:rPr>
              <w:t>745</w:t>
            </w:r>
          </w:p>
          <w:p w14:paraId="33140DC9" w14:textId="77777777" w:rsidR="003F0346" w:rsidRDefault="003F0346" w:rsidP="003F034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E62622">
              <w:rPr>
                <w:rFonts w:eastAsia="Aptos" w:cstheme="minorHAnsi"/>
                <w:kern w:val="2"/>
                <w14:ligatures w14:val="standardContextual"/>
              </w:rPr>
              <w:t>28</w:t>
            </w:r>
          </w:p>
        </w:tc>
      </w:tr>
      <w:tr w:rsidR="003F0346" w14:paraId="29B6629D" w14:textId="77777777" w:rsidTr="003F0346">
        <w:trPr>
          <w:trHeight w:val="849"/>
        </w:trPr>
        <w:tc>
          <w:tcPr>
            <w:tcW w:w="610" w:type="dxa"/>
            <w:gridSpan w:val="2"/>
          </w:tcPr>
          <w:p w14:paraId="7610B52B" w14:textId="77777777" w:rsidR="003F0346" w:rsidRDefault="003F0346" w:rsidP="003F0346">
            <w:pPr>
              <w:spacing w:line="240" w:lineRule="atLeast"/>
              <w:rPr>
                <w:noProof/>
              </w:rPr>
            </w:pPr>
          </w:p>
          <w:p w14:paraId="7A032B67" w14:textId="77777777" w:rsidR="003F0346" w:rsidRDefault="003F0346" w:rsidP="003F0346">
            <w:pPr>
              <w:spacing w:line="240" w:lineRule="atLeast"/>
              <w:rPr>
                <w:noProof/>
              </w:rPr>
            </w:pPr>
          </w:p>
          <w:p w14:paraId="66A50720" w14:textId="77777777" w:rsidR="003F0346" w:rsidRDefault="003F0346" w:rsidP="003F0346">
            <w:pPr>
              <w:spacing w:line="240" w:lineRule="atLeast"/>
              <w:rPr>
                <w:noProof/>
              </w:rPr>
            </w:pPr>
          </w:p>
          <w:p w14:paraId="640F4870" w14:textId="77777777" w:rsidR="003F0346" w:rsidRDefault="003F0346" w:rsidP="003F0346">
            <w:pPr>
              <w:spacing w:line="240" w:lineRule="atLeast"/>
              <w:rPr>
                <w:noProof/>
              </w:rPr>
            </w:pPr>
          </w:p>
          <w:p w14:paraId="395AED85" w14:textId="77777777" w:rsidR="003F0346" w:rsidRDefault="003F0346" w:rsidP="003F0346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1279AB" wp14:editId="48D27F98">
                  <wp:extent cx="313144" cy="272386"/>
                  <wp:effectExtent l="0" t="0" r="0" b="0"/>
                  <wp:docPr id="679803300" name="Grafik 679803300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282923" name="Grafik 779282923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056D251" w14:textId="77777777" w:rsidR="003F0346" w:rsidRDefault="003F0346" w:rsidP="003F0346">
            <w:pPr>
              <w:pStyle w:val="Nummerierung"/>
            </w:pPr>
            <w:r>
              <w:t>b)</w:t>
            </w:r>
          </w:p>
        </w:tc>
        <w:tc>
          <w:tcPr>
            <w:tcW w:w="8036" w:type="dxa"/>
            <w:gridSpan w:val="4"/>
          </w:tcPr>
          <w:p w14:paraId="4DCF66CF" w14:textId="77777777" w:rsidR="003F0346" w:rsidRDefault="003F0346" w:rsidP="003F0346">
            <w:pPr>
              <w:rPr>
                <w:noProof/>
              </w:rPr>
            </w:pPr>
            <w:r>
              <w:rPr>
                <w:noProof/>
              </w:rPr>
              <w:t>Stellt euch gegenseitig Aufgaben: Wer die Aufgaben stellt, hat den digitalen Zahlenstrahl. Wer die Aufgabe löst, stellt ihn sich nur vor.</w:t>
            </w:r>
          </w:p>
          <w:p w14:paraId="28A7F6EE" w14:textId="77777777" w:rsidR="003F0346" w:rsidRDefault="003F0346" w:rsidP="003F0346">
            <w:pPr>
              <w:rPr>
                <w:noProof/>
              </w:rPr>
            </w:pP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8112" behindDoc="0" locked="0" layoutInCell="1" allowOverlap="1" wp14:anchorId="4E75C867" wp14:editId="1795FD9F">
                      <wp:simplePos x="0" y="0"/>
                      <wp:positionH relativeFrom="column">
                        <wp:posOffset>3018838</wp:posOffset>
                      </wp:positionH>
                      <wp:positionV relativeFrom="paragraph">
                        <wp:posOffset>12162</wp:posOffset>
                      </wp:positionV>
                      <wp:extent cx="1635370" cy="574675"/>
                      <wp:effectExtent l="0" t="203200" r="409575" b="9525"/>
                      <wp:wrapNone/>
                      <wp:docPr id="417544135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5370" cy="574675"/>
                              </a:xfrm>
                              <a:prstGeom prst="wedgeRoundRectCallout">
                                <a:avLst>
                                  <a:gd name="adj1" fmla="val 72914"/>
                                  <a:gd name="adj2" fmla="val -8379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233496" w14:textId="77777777" w:rsidR="003F0346" w:rsidRDefault="003F0346" w:rsidP="003F0346">
                                  <w:pPr>
                                    <w:pStyle w:val="SprechbaseBeschreibung"/>
                                  </w:pPr>
                                  <w:r>
                                    <w:t>Ich sehe die Zahl 1660 und die Zahl 1670, welche Zahlen liegen dazwischen?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75C867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_x0000_s1309" type="#_x0000_t62" style="position:absolute;margin-left:237.7pt;margin-top:.95pt;width:128.75pt;height:45.2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" adj="26549,-7299" fillcolor="white [3201]" strokecolor="#bfbfbf [2412]" strokeweight="1pt">
                      <v:textbox inset="2mm,1mm,1mm,0">
                        <w:txbxContent>
                          <w:p w14:paraId="42233496" w14:textId="77777777" w:rsidR="003F0346" w:rsidRDefault="003F0346" w:rsidP="003F0346">
                            <w:pPr>
                              <w:pStyle w:val="SprechbaseBeschreibung"/>
                            </w:pPr>
                            <w:r>
                              <w:t>Ich sehe die Zahl 1660 und die Zahl 1670, welche Zahlen liegen dazwischen?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7088" behindDoc="0" locked="0" layoutInCell="1" allowOverlap="1" wp14:anchorId="702F8D4F" wp14:editId="6B4CF3A7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10648</wp:posOffset>
                      </wp:positionV>
                      <wp:extent cx="2378213" cy="748748"/>
                      <wp:effectExtent l="330200" t="0" r="9525" b="13335"/>
                      <wp:wrapNone/>
                      <wp:docPr id="209597474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8213" cy="748748"/>
                              </a:xfrm>
                              <a:prstGeom prst="wedgeRoundRectCallout">
                                <a:avLst>
                                  <a:gd name="adj1" fmla="val -62746"/>
                                  <a:gd name="adj2" fmla="val -313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A5455E" w14:textId="77777777" w:rsidR="003F0346" w:rsidRDefault="003F0346" w:rsidP="003F0346">
                                  <w:pPr>
                                    <w:pStyle w:val="SprechbaseBeschreibung"/>
                                  </w:pPr>
                                  <w:r>
                                    <w:t>Ich sehe was, was du nicht siehst.: Nämlich den Zahlenstrahl zwischen 2000 und 3000. Wie groß sind die 10 Abschnitte dazwischen?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F8D4F" id="_x0000_s1310" type="#_x0000_t62" style="position:absolute;margin-left:25pt;margin-top:.85pt;width:187.25pt;height:58.95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" adj="-2753,10124" fillcolor="white [3201]" strokecolor="#bfbfbf [2412]" strokeweight="1pt">
                      <v:textbox inset="2mm,1mm,1mm,0">
                        <w:txbxContent>
                          <w:p w14:paraId="5BA5455E" w14:textId="77777777" w:rsidR="003F0346" w:rsidRDefault="003F0346" w:rsidP="003F0346">
                            <w:pPr>
                              <w:pStyle w:val="SprechbaseBeschreibung"/>
                            </w:pPr>
                            <w:r>
                              <w:t>Ich sehe was, was du nicht siehst.: Nämlich den Zahlenstrahl zwischen 2000 und 3000. Wie groß sind die 10 Abschnitte dazwischen?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B8D93C" w14:textId="77777777" w:rsidR="003F0346" w:rsidRPr="00F64B45" w:rsidRDefault="003F0346" w:rsidP="003F0346">
            <w:pPr>
              <w:rPr>
                <w:noProof/>
                <w:lang w:eastAsia="de-DE"/>
              </w:rPr>
            </w:pPr>
          </w:p>
          <w:p w14:paraId="2472A54C" w14:textId="77777777" w:rsidR="003F0346" w:rsidRDefault="003F0346" w:rsidP="003F0346">
            <w:pPr>
              <w:pStyle w:val="Listenabsatz"/>
              <w:numPr>
                <w:ilvl w:val="0"/>
                <w:numId w:val="0"/>
              </w:numPr>
              <w:ind w:left="720"/>
              <w:rPr>
                <w:noProof/>
                <w:lang w:eastAsia="de-DE"/>
              </w:rPr>
            </w:pPr>
          </w:p>
          <w:p w14:paraId="5D3C078F" w14:textId="77777777" w:rsidR="003F0346" w:rsidRDefault="003F0346" w:rsidP="003F0346">
            <w:pPr>
              <w:pStyle w:val="Listenabsatz"/>
              <w:numPr>
                <w:ilvl w:val="0"/>
                <w:numId w:val="0"/>
              </w:numPr>
              <w:ind w:left="720"/>
              <w:rPr>
                <w:noProof/>
                <w:lang w:eastAsia="de-DE"/>
              </w:rPr>
            </w:pP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0160" behindDoc="0" locked="0" layoutInCell="1" allowOverlap="1" wp14:anchorId="022C335A" wp14:editId="74BAA389">
                      <wp:simplePos x="0" y="0"/>
                      <wp:positionH relativeFrom="column">
                        <wp:posOffset>1478280</wp:posOffset>
                      </wp:positionH>
                      <wp:positionV relativeFrom="paragraph">
                        <wp:posOffset>165735</wp:posOffset>
                      </wp:positionV>
                      <wp:extent cx="1543685" cy="333375"/>
                      <wp:effectExtent l="0" t="0" r="18415" b="149225"/>
                      <wp:wrapNone/>
                      <wp:docPr id="149507418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685" cy="333375"/>
                              </a:xfrm>
                              <a:prstGeom prst="wedgeRoundRectCallout">
                                <a:avLst>
                                  <a:gd name="adj1" fmla="val 34285"/>
                                  <a:gd name="adj2" fmla="val 89506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63100C" w14:textId="77777777" w:rsidR="003F0346" w:rsidRDefault="003F0346" w:rsidP="003F0346">
                                  <w:pPr>
                                    <w:pStyle w:val="SprechbaseBeschreibung"/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2C335A" id="_x0000_s1311" type="#_x0000_t62" style="position:absolute;left:0;text-align:left;margin-left:116.4pt;margin-top:13.05pt;width:121.55pt;height:26.25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" adj="18206,30133" fillcolor="white [3201]" strokecolor="#bfbfbf [2412]" strokeweight="1pt">
                      <v:textbox inset="2mm,1mm,1mm,0">
                        <w:txbxContent>
                          <w:p w14:paraId="6E63100C" w14:textId="77777777" w:rsidR="003F0346" w:rsidRDefault="003F0346" w:rsidP="003F0346">
                            <w:pPr>
                              <w:pStyle w:val="SprechbaseBeschreibung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1184" behindDoc="0" locked="0" layoutInCell="1" allowOverlap="1" wp14:anchorId="3720C68B" wp14:editId="7F6D91FE">
                      <wp:simplePos x="0" y="0"/>
                      <wp:positionH relativeFrom="column">
                        <wp:posOffset>3480240</wp:posOffset>
                      </wp:positionH>
                      <wp:positionV relativeFrom="paragraph">
                        <wp:posOffset>47527</wp:posOffset>
                      </wp:positionV>
                      <wp:extent cx="1543685" cy="333375"/>
                      <wp:effectExtent l="0" t="0" r="18415" b="149225"/>
                      <wp:wrapNone/>
                      <wp:docPr id="48956278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685" cy="333375"/>
                              </a:xfrm>
                              <a:prstGeom prst="wedgeRoundRectCallout">
                                <a:avLst>
                                  <a:gd name="adj1" fmla="val 34285"/>
                                  <a:gd name="adj2" fmla="val 89506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6B8196" w14:textId="77777777" w:rsidR="003F0346" w:rsidRDefault="003F0346" w:rsidP="003F0346">
                                  <w:pPr>
                                    <w:pStyle w:val="SprechbaseBeschreibung"/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0C68B" id="_x0000_s1312" type="#_x0000_t62" style="position:absolute;left:0;text-align:left;margin-left:274.05pt;margin-top:3.75pt;width:121.55pt;height:26.25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" adj="18206,30133" fillcolor="white [3201]" strokecolor="#bfbfbf [2412]" strokeweight="1pt">
                      <v:textbox inset="2mm,1mm,1mm,0">
                        <w:txbxContent>
                          <w:p w14:paraId="696B8196" w14:textId="77777777" w:rsidR="003F0346" w:rsidRDefault="003F0346" w:rsidP="003F0346">
                            <w:pPr>
                              <w:pStyle w:val="SprechbaseBeschreibung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FAE691" w14:textId="77777777" w:rsidR="003F0346" w:rsidRDefault="003F0346" w:rsidP="003F0346">
            <w:pPr>
              <w:pStyle w:val="Listenabsatz"/>
              <w:numPr>
                <w:ilvl w:val="0"/>
                <w:numId w:val="0"/>
              </w:numPr>
              <w:ind w:left="720"/>
              <w:rPr>
                <w:noProof/>
                <w:lang w:eastAsia="de-DE"/>
              </w:rPr>
            </w:pPr>
          </w:p>
          <w:p w14:paraId="4E6C3EE9" w14:textId="77777777" w:rsidR="003F0346" w:rsidRDefault="003F0346" w:rsidP="003F0346">
            <w:pPr>
              <w:rPr>
                <w:noProof/>
                <w:lang w:eastAsia="de-DE"/>
              </w:rPr>
            </w:pPr>
          </w:p>
        </w:tc>
      </w:tr>
      <w:tr w:rsidR="003F0346" w:rsidRPr="00230A99" w14:paraId="6B1E714F" w14:textId="77777777" w:rsidTr="003F0346">
        <w:trPr>
          <w:trHeight w:val="493"/>
        </w:trPr>
        <w:tc>
          <w:tcPr>
            <w:tcW w:w="610" w:type="dxa"/>
            <w:gridSpan w:val="2"/>
          </w:tcPr>
          <w:p w14:paraId="54F1DF13" w14:textId="77777777" w:rsidR="003F0346" w:rsidRPr="00230A99" w:rsidRDefault="003F0346" w:rsidP="003F0346">
            <w:pPr>
              <w:pStyle w:val="berschrift3"/>
              <w:spacing w:before="0" w:after="0"/>
            </w:pPr>
            <w:r>
              <w:t>3.8</w:t>
            </w:r>
          </w:p>
        </w:tc>
        <w:tc>
          <w:tcPr>
            <w:tcW w:w="8461" w:type="dxa"/>
            <w:gridSpan w:val="5"/>
          </w:tcPr>
          <w:p w14:paraId="5E07C506" w14:textId="77777777" w:rsidR="003F0346" w:rsidRPr="00230A99" w:rsidRDefault="003F0346" w:rsidP="003F0346">
            <w:pPr>
              <w:pStyle w:val="berschrift3"/>
              <w:spacing w:before="0" w:after="0"/>
            </w:pPr>
            <w:r>
              <w:t>Zahlen am Tausenderstrahl eintragen</w:t>
            </w:r>
          </w:p>
        </w:tc>
      </w:tr>
      <w:tr w:rsidR="003F0346" w14:paraId="15C65BAD" w14:textId="77777777" w:rsidTr="003F0346">
        <w:trPr>
          <w:trHeight w:val="1421"/>
        </w:trPr>
        <w:tc>
          <w:tcPr>
            <w:tcW w:w="610" w:type="dxa"/>
            <w:gridSpan w:val="2"/>
          </w:tcPr>
          <w:p w14:paraId="09EDE6C1" w14:textId="77777777" w:rsidR="003F0346" w:rsidRDefault="003F0346" w:rsidP="003F0346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2986B2C3" wp14:editId="6D85F4F2">
                  <wp:extent cx="360000" cy="272386"/>
                  <wp:effectExtent l="0" t="0" r="2540" b="0"/>
                  <wp:docPr id="642183057" name="Grafik 642183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6BA21C1" w14:textId="77777777" w:rsidR="003F0346" w:rsidRPr="00230A99" w:rsidRDefault="003F0346" w:rsidP="003F0346">
            <w:pPr>
              <w:pStyle w:val="Nummerierung"/>
            </w:pPr>
            <w:r w:rsidRPr="00230A99">
              <w:t>a)</w:t>
            </w:r>
          </w:p>
        </w:tc>
        <w:tc>
          <w:tcPr>
            <w:tcW w:w="8036" w:type="dxa"/>
            <w:gridSpan w:val="4"/>
          </w:tcPr>
          <w:p w14:paraId="2DAD9FF6" w14:textId="77777777" w:rsidR="003F0346" w:rsidRDefault="003F0346" w:rsidP="003F0346">
            <w:pPr>
              <w:pStyle w:val="Ausflltext"/>
            </w:pPr>
            <w:r>
              <w:t>Verbinde die Zahlen mit dem Zahlenstrahl. Trage Zahlen ein, die dir helfen.</w:t>
            </w:r>
          </w:p>
          <w:p w14:paraId="78DE78B4" w14:textId="77777777" w:rsidR="003F0346" w:rsidRDefault="003F0346" w:rsidP="003F0346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5824" behindDoc="0" locked="0" layoutInCell="1" allowOverlap="1" wp14:anchorId="11333D4D" wp14:editId="75C371FC">
                      <wp:simplePos x="0" y="0"/>
                      <wp:positionH relativeFrom="column">
                        <wp:posOffset>3253208</wp:posOffset>
                      </wp:positionH>
                      <wp:positionV relativeFrom="paragraph">
                        <wp:posOffset>206016</wp:posOffset>
                      </wp:positionV>
                      <wp:extent cx="374650" cy="287655"/>
                      <wp:effectExtent l="0" t="0" r="19050" b="10160"/>
                      <wp:wrapNone/>
                      <wp:docPr id="718933695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57409D" w14:textId="77777777" w:rsidR="003F0346" w:rsidRPr="006E4B94" w:rsidRDefault="003F0346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550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333D4D" id="Abgerundetes Rechteck 4" o:spid="_x0000_s1313" style="position:absolute;margin-left:256.15pt;margin-top:16.2pt;width:29.5pt;height:22.65pt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" fillcolor="white [3212]" strokecolor="#071213 [484]" strokeweight="1pt">
                      <v:stroke joinstyle="miter"/>
                      <v:textbox style="mso-fit-shape-to-text:t" inset="1mm,0,1mm,0">
                        <w:txbxContent>
                          <w:p w14:paraId="5C57409D" w14:textId="77777777" w:rsidR="003F0346" w:rsidRPr="006E4B94" w:rsidRDefault="003F0346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550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t xml:space="preserve">  </w:t>
            </w:r>
            <w:r w:rsidRPr="00DB171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7872" behindDoc="0" locked="0" layoutInCell="1" allowOverlap="1" wp14:anchorId="65F8C788" wp14:editId="140B9755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1905</wp:posOffset>
                      </wp:positionV>
                      <wp:extent cx="5013960" cy="496570"/>
                      <wp:effectExtent l="0" t="0" r="15240" b="11430"/>
                      <wp:wrapNone/>
                      <wp:docPr id="1056097815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0" cy="496570"/>
                                <a:chOff x="0" y="0"/>
                                <a:chExt cx="5014593" cy="496963"/>
                              </a:xfrm>
                            </wpg:grpSpPr>
                            <wpg:grpSp>
                              <wpg:cNvPr id="198797306" name="Gruppieren 198797306"/>
                              <wpg:cNvGrpSpPr/>
                              <wpg:grpSpPr>
                                <a:xfrm>
                                  <a:off x="0" y="78497"/>
                                  <a:ext cx="5014593" cy="418466"/>
                                  <a:chOff x="0" y="78497"/>
                                  <a:chExt cx="5094045" cy="4190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48412682" name="Grafik 948412682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9525" y="78497"/>
                                    <a:ext cx="5074995" cy="166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488350396" name="Abgerundetes Rechteck 488350396"/>
                                <wps:cNvSpPr/>
                                <wps:spPr>
                                  <a:xfrm>
                                    <a:off x="0" y="245576"/>
                                    <a:ext cx="453981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A56C12C" w14:textId="77777777" w:rsidR="003F0346" w:rsidRDefault="003F0346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4582366" name="Abgerundetes Rechteck 1314582366"/>
                                <wps:cNvSpPr/>
                                <wps:spPr>
                                  <a:xfrm>
                                    <a:off x="4639808" y="245576"/>
                                    <a:ext cx="454237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D3D6B50" w14:textId="77777777" w:rsidR="003F0346" w:rsidRDefault="003F0346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007786014" name="Gerade Verbindung 1007786014"/>
                              <wps:cNvCnPr>
                                <a:cxnSpLocks/>
                              </wps:cNvCnPr>
                              <wps:spPr>
                                <a:xfrm>
                                  <a:off x="22225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85579952" name="Gerade Verbindung 2085579952"/>
                              <wps:cNvCnPr>
                                <a:cxnSpLocks/>
                              </wps:cNvCnPr>
                              <wps:spPr>
                                <a:xfrm>
                                  <a:off x="4793347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F8C788" id="_x0000_s1314" style="position:absolute;margin-left:-.2pt;margin-top:.15pt;width:394.8pt;height:39.1pt;z-index:252047872;mso-position-horizontal-relative:text;mso-position-vertical-relative:text" coordsize="50145,49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">
                      <v:group id="Gruppieren 198797306" o:spid="_x0000_s1315" style="position:absolute;top:784;width:50145;height:4185" coordorigin=",784" coordsize="50940,4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">
                        <v:shape id="Grafik 948412682" o:spid="_x0000_s1316" type="#_x0000_t75" style="position:absolute;left:95;top:784;width:50750;height: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">
                          <v:imagedata r:id="rId17" o:title="" cropbottom="40236f"/>
                          <o:lock v:ext="edit" aspectratio="f"/>
                        </v:shape>
                        <v:roundrect id="Abgerundetes Rechteck 488350396" o:spid="_x0000_s1317" style="position:absolute;top:2455;width:453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1A56C12C" w14:textId="77777777" w:rsidR="003F0346" w:rsidRDefault="003F0346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1314582366" o:spid="_x0000_s1318" style="position:absolute;left:46398;top:2455;width:454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0D3D6B50" w14:textId="77777777" w:rsidR="003F0346" w:rsidRDefault="003F0346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007786014" o:spid="_x0000_s1319" style="position:absolute;visibility:visible;mso-wrap-style:square" from="2222,0" to="22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2085579952" o:spid="_x0000_s1320" style="position:absolute;visibility:visible;mso-wrap-style:square" from="47933,0" to="4793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09C99784" w14:textId="77777777" w:rsidR="003F0346" w:rsidRDefault="003F0346" w:rsidP="003F0346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6848" behindDoc="0" locked="0" layoutInCell="1" allowOverlap="1" wp14:anchorId="1BB95313" wp14:editId="2FB4C669">
                      <wp:simplePos x="0" y="0"/>
                      <wp:positionH relativeFrom="column">
                        <wp:posOffset>3700780</wp:posOffset>
                      </wp:positionH>
                      <wp:positionV relativeFrom="paragraph">
                        <wp:posOffset>116677</wp:posOffset>
                      </wp:positionV>
                      <wp:extent cx="374650" cy="287655"/>
                      <wp:effectExtent l="0" t="0" r="19050" b="10160"/>
                      <wp:wrapNone/>
                      <wp:docPr id="1208418614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4A83A1" w14:textId="77777777" w:rsidR="003F0346" w:rsidRPr="006E4B94" w:rsidRDefault="003F0346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B95313" id="_x0000_s1321" style="position:absolute;margin-left:291.4pt;margin-top:9.2pt;width:29.5pt;height:22.6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" fillcolor="white [3212]" strokecolor="#071213 [484]" strokeweight="1pt">
                      <v:stroke joinstyle="miter"/>
                      <v:textbox style="mso-fit-shape-to-text:t" inset="1mm,0,1mm,0">
                        <w:txbxContent>
                          <w:p w14:paraId="084A83A1" w14:textId="77777777" w:rsidR="003F0346" w:rsidRPr="006E4B94" w:rsidRDefault="003F0346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820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4800" behindDoc="0" locked="0" layoutInCell="1" allowOverlap="1" wp14:anchorId="452C8110" wp14:editId="57601143">
                      <wp:simplePos x="0" y="0"/>
                      <wp:positionH relativeFrom="column">
                        <wp:posOffset>2756638</wp:posOffset>
                      </wp:positionH>
                      <wp:positionV relativeFrom="paragraph">
                        <wp:posOffset>89811</wp:posOffset>
                      </wp:positionV>
                      <wp:extent cx="374650" cy="287655"/>
                      <wp:effectExtent l="0" t="0" r="19050" b="10160"/>
                      <wp:wrapNone/>
                      <wp:docPr id="932892139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A8675E" w14:textId="77777777" w:rsidR="003F0346" w:rsidRPr="006E4B94" w:rsidRDefault="003F0346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2C8110" id="_x0000_s1322" style="position:absolute;margin-left:217.05pt;margin-top:7.05pt;width:29.5pt;height:22.65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" fillcolor="white [3212]" strokecolor="#071213 [484]" strokeweight="1pt">
                      <v:stroke joinstyle="miter"/>
                      <v:textbox style="mso-fit-shape-to-text:t" inset="1mm,0,1mm,0">
                        <w:txbxContent>
                          <w:p w14:paraId="2DA8675E" w14:textId="77777777" w:rsidR="003F0346" w:rsidRPr="006E4B94" w:rsidRDefault="003F0346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25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t xml:space="preserve">  </w:t>
            </w:r>
          </w:p>
        </w:tc>
      </w:tr>
      <w:tr w:rsidR="003F0346" w:rsidRPr="00D53CEA" w14:paraId="78537196" w14:textId="77777777" w:rsidTr="003F0346">
        <w:trPr>
          <w:trHeight w:val="83"/>
        </w:trPr>
        <w:tc>
          <w:tcPr>
            <w:tcW w:w="610" w:type="dxa"/>
            <w:gridSpan w:val="2"/>
          </w:tcPr>
          <w:p w14:paraId="75B7C294" w14:textId="77777777" w:rsidR="003F0346" w:rsidRDefault="003F0346" w:rsidP="003F0346">
            <w:pPr>
              <w:spacing w:line="240" w:lineRule="atLeast"/>
              <w:rPr>
                <w:noProof/>
              </w:rPr>
            </w:pPr>
          </w:p>
          <w:p w14:paraId="25B09397" w14:textId="77777777" w:rsidR="003F0346" w:rsidRDefault="003F0346" w:rsidP="003F0346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1B831800" wp14:editId="366F791C">
                  <wp:extent cx="360000" cy="272386"/>
                  <wp:effectExtent l="0" t="0" r="2540" b="0"/>
                  <wp:docPr id="490008669" name="Grafik 490008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21ACA05" w14:textId="77777777" w:rsidR="003F0346" w:rsidRPr="00230A99" w:rsidRDefault="003F0346" w:rsidP="003F0346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8896" behindDoc="0" locked="0" layoutInCell="1" allowOverlap="1" wp14:anchorId="1DC5A40B" wp14:editId="423303F3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649881</wp:posOffset>
                      </wp:positionV>
                      <wp:extent cx="5012055" cy="532765"/>
                      <wp:effectExtent l="0" t="0" r="17145" b="13335"/>
                      <wp:wrapNone/>
                      <wp:docPr id="185630814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2055" cy="532765"/>
                                <a:chOff x="0" y="0"/>
                                <a:chExt cx="5012118" cy="533016"/>
                              </a:xfrm>
                            </wpg:grpSpPr>
                            <wpg:grpSp>
                              <wpg:cNvPr id="570360622" name="Gruppieren 1"/>
                              <wpg:cNvGrpSpPr/>
                              <wpg:grpSpPr>
                                <a:xfrm>
                                  <a:off x="0" y="91440"/>
                                  <a:ext cx="5012118" cy="441576"/>
                                  <a:chOff x="0" y="0"/>
                                  <a:chExt cx="5012118" cy="44157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3245915" name="Grafik 4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7034" y="0"/>
                                    <a:ext cx="4995545" cy="166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433532392" name="Abgerundetes Rechteck 5"/>
                                <wps:cNvSpPr/>
                                <wps:spPr>
                                  <a:xfrm>
                                    <a:off x="0" y="161779"/>
                                    <a:ext cx="446900" cy="251631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0925D9C" w14:textId="77777777" w:rsidR="003F0346" w:rsidRDefault="003F0346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1784255" name="Abgerundetes Rechteck 6"/>
                                <wps:cNvSpPr/>
                                <wps:spPr>
                                  <a:xfrm>
                                    <a:off x="4564966" y="161779"/>
                                    <a:ext cx="447152" cy="251631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A1E090D" w14:textId="77777777" w:rsidR="003F0346" w:rsidRDefault="003F0346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7513724" name="Abgerundetes Rechteck 43"/>
                                <wps:cNvSpPr/>
                                <wps:spPr>
                                  <a:xfrm>
                                    <a:off x="4100732" y="161779"/>
                                    <a:ext cx="447040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D4E40B0" w14:textId="77777777" w:rsidR="003F0346" w:rsidRDefault="003F0346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5383724" name="Abgerundetes Rechteck 41"/>
                                <wps:cNvSpPr/>
                                <wps:spPr>
                                  <a:xfrm>
                                    <a:off x="2307102" y="189914"/>
                                    <a:ext cx="447114" cy="25166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E14A1A3" w14:textId="77777777" w:rsidR="003F0346" w:rsidRDefault="003F0346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9497030" name="Abgerundetes Rechteck 39"/>
                                <wps:cNvSpPr/>
                                <wps:spPr>
                                  <a:xfrm>
                                    <a:off x="1751428" y="189914"/>
                                    <a:ext cx="447114" cy="25166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889D43D" w14:textId="77777777" w:rsidR="003F0346" w:rsidRDefault="003F0346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89314688" name="Gerade Verbindung 46"/>
                              <wps:cNvCnPr>
                                <a:cxnSpLocks/>
                              </wps:cNvCnPr>
                              <wps:spPr>
                                <a:xfrm>
                                  <a:off x="1975143" y="3517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10462" name="Gerade Verbindung 47"/>
                              <wps:cNvCnPr>
                                <a:cxnSpLocks/>
                              </wps:cNvCnPr>
                              <wps:spPr>
                                <a:xfrm>
                                  <a:off x="2530817" y="3517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5681424" name="Gerade Verbindung 48"/>
                              <wps:cNvCnPr>
                                <a:cxnSpLocks/>
                              </wps:cNvCnPr>
                              <wps:spPr>
                                <a:xfrm>
                                  <a:off x="4324448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C5A40B" id="Gruppieren 2" o:spid="_x0000_s1323" style="position:absolute;margin-left:21.05pt;margin-top:51.15pt;width:394.65pt;height:41.95pt;z-index:252048896;mso-position-horizontal-relative:text;mso-position-vertical-relative:text" coordsize="50121,5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">
                      <v:group id="_x0000_s1324" style="position:absolute;top:914;width:50121;height:4416" coordsize="50121,4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">
                        <v:shape id="Grafik 4" o:spid="_x0000_s1325" type="#_x0000_t75" style="position:absolute;left:70;width:49955;height:16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">
                          <v:imagedata r:id="rId17" o:title="" cropbottom="40236f"/>
                          <o:lock v:ext="edit" aspectratio="f"/>
                        </v:shape>
                        <v:roundrect id="Abgerundetes Rechteck 5" o:spid="_x0000_s1326" style="position:absolute;top:1617;width:4469;height:251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30925D9C" w14:textId="77777777" w:rsidR="003F0346" w:rsidRDefault="003F0346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6" o:spid="_x0000_s1327" style="position:absolute;left:45649;top:1617;width:4472;height:251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7A1E090D" w14:textId="77777777" w:rsidR="003F0346" w:rsidRDefault="003F0346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  <v:roundrect id="Abgerundetes Rechteck 43" o:spid="_x0000_s1328" style="position:absolute;left:41007;top:1617;width:4470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" fillcolor="white [3212]" strokecolor="black [3213]" strokeweight="1pt">
                          <v:stroke joinstyle="miter"/>
                          <v:textbox inset="1mm,.5mm,1mm,0">
                            <w:txbxContent>
                              <w:p w14:paraId="6D4E40B0" w14:textId="77777777" w:rsidR="003F0346" w:rsidRDefault="003F0346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  <v:roundrect id="Abgerundetes Rechteck 41" o:spid="_x0000_s1329" style="position:absolute;left:23071;top:1899;width:4471;height:251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" fillcolor="white [3212]" strokecolor="black [3213]" strokeweight="1pt">
                          <v:stroke joinstyle="miter"/>
                          <v:textbox inset="1mm,.5mm,1mm,0">
                            <w:txbxContent>
                              <w:p w14:paraId="6E14A1A3" w14:textId="77777777" w:rsidR="003F0346" w:rsidRDefault="003F0346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  <v:roundrect id="Abgerundetes Rechteck 39" o:spid="_x0000_s1330" style="position:absolute;left:17514;top:1899;width:4471;height:251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" fillcolor="white [3212]" strokecolor="black [3213]" strokeweight="1pt">
                          <v:stroke joinstyle="miter"/>
                          <v:textbox inset="1mm,.5mm,1mm,0">
                            <w:txbxContent>
                              <w:p w14:paraId="2889D43D" w14:textId="77777777" w:rsidR="003F0346" w:rsidRDefault="003F0346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46" o:spid="_x0000_s1331" style="position:absolute;visibility:visible;mso-wrap-style:square" from="19751,351" to="19751,28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47" o:spid="_x0000_s1332" style="position:absolute;visibility:visible;mso-wrap-style:square" from="25308,351" to="25308,28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" strokecolor="black [3200]" strokeweight="1.5pt">
                        <v:stroke joinstyle="miter"/>
                        <o:lock v:ext="edit" shapetype="f"/>
                      </v:line>
                      <v:line id="Gerade Verbindung 48" o:spid="_x0000_s1333" style="position:absolute;visibility:visible;mso-wrap-style:square" from="43244,0" to="43244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Pr="00230A99">
              <w:t>b)</w:t>
            </w:r>
          </w:p>
        </w:tc>
        <w:tc>
          <w:tcPr>
            <w:tcW w:w="8036" w:type="dxa"/>
            <w:gridSpan w:val="4"/>
          </w:tcPr>
          <w:p w14:paraId="58C4E434" w14:textId="77777777" w:rsidR="003F0346" w:rsidRDefault="003F0346" w:rsidP="003F0346">
            <w:r w:rsidRPr="00333FA5">
              <w:t>Trag</w:t>
            </w:r>
            <w:r>
              <w:t xml:space="preserve">e Zahlen ein, die passen könnten. Erkläre, was du dir überlegt hast. </w:t>
            </w:r>
          </w:p>
          <w:p w14:paraId="14737630" w14:textId="77777777" w:rsidR="003F0346" w:rsidRDefault="003F0346" w:rsidP="003F0346">
            <w:pPr>
              <w:rPr>
                <w:noProof/>
              </w:rPr>
            </w:pPr>
            <w:r>
              <w:t>Besprecht: Wie nutzt ihr die Nähe der Zahlen?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  <w:t xml:space="preserve">Kontrolliere deine Ergebnisse am </w:t>
            </w:r>
            <w:r w:rsidRPr="00F34AE1">
              <w:rPr>
                <w:b/>
                <w:bCs/>
                <w:noProof/>
              </w:rPr>
              <w:t>digitalen Zahlenstrahl</w:t>
            </w:r>
            <w:r>
              <w:rPr>
                <w:noProof/>
              </w:rPr>
              <w:t xml:space="preserve"> aus Aufgabe </w:t>
            </w:r>
            <w:r w:rsidRPr="00D70637">
              <w:rPr>
                <w:b/>
                <w:bCs/>
                <w:noProof/>
                <w:color w:val="327A86" w:themeColor="text2"/>
              </w:rPr>
              <w:t>3.5</w:t>
            </w:r>
            <w:r>
              <w:rPr>
                <w:noProof/>
              </w:rPr>
              <w:t>.</w:t>
            </w:r>
          </w:p>
          <w:p w14:paraId="2C89CB02" w14:textId="77777777" w:rsidR="003F0346" w:rsidRDefault="003F0346" w:rsidP="003F034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9920" behindDoc="0" locked="0" layoutInCell="1" allowOverlap="1" wp14:anchorId="3A2B65D5" wp14:editId="2DEE6D14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79099</wp:posOffset>
                      </wp:positionV>
                      <wp:extent cx="0" cy="244475"/>
                      <wp:effectExtent l="12700" t="0" r="12700" b="22225"/>
                      <wp:wrapNone/>
                      <wp:docPr id="850817092" name="Gerade Verbindung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4447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16E4CC" id="Gerade Verbindung 46" o:spid="_x0000_s1026" style="position:absolute;z-index:2520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15pt,6.25pt" to="17.15pt,25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&#13;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0944" behindDoc="0" locked="0" layoutInCell="1" allowOverlap="1" wp14:anchorId="2EDB63CB" wp14:editId="3190402F">
                      <wp:simplePos x="0" y="0"/>
                      <wp:positionH relativeFrom="column">
                        <wp:posOffset>4789805</wp:posOffset>
                      </wp:positionH>
                      <wp:positionV relativeFrom="paragraph">
                        <wp:posOffset>112119</wp:posOffset>
                      </wp:positionV>
                      <wp:extent cx="0" cy="244475"/>
                      <wp:effectExtent l="12700" t="0" r="12700" b="22225"/>
                      <wp:wrapNone/>
                      <wp:docPr id="1656435960" name="Gerade Verbindung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4447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B531946" id="Gerade Verbindung 46" o:spid="_x0000_s1026" style="position:absolute;z-index:2520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15pt,8.85pt" to="377.15pt,28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&#13;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14:paraId="3D3DCEB7" w14:textId="77777777" w:rsidR="003F0346" w:rsidRDefault="003F0346" w:rsidP="003F0346"/>
          <w:p w14:paraId="073004CC" w14:textId="77777777" w:rsidR="003F0346" w:rsidRDefault="003F0346" w:rsidP="003F0346"/>
          <w:p w14:paraId="5834B011" w14:textId="77777777" w:rsidR="003F0346" w:rsidRPr="00D53CEA" w:rsidRDefault="003F0346" w:rsidP="003F0346">
            <w:r>
              <w:t xml:space="preserve"> </w:t>
            </w:r>
          </w:p>
        </w:tc>
      </w:tr>
      <w:tr w:rsidR="003F0346" w:rsidRPr="00230A99" w14:paraId="1E00544C" w14:textId="77777777" w:rsidTr="003F0346">
        <w:trPr>
          <w:trHeight w:val="424"/>
        </w:trPr>
        <w:tc>
          <w:tcPr>
            <w:tcW w:w="562" w:type="dxa"/>
          </w:tcPr>
          <w:p w14:paraId="34397989" w14:textId="77777777" w:rsidR="003F0346" w:rsidRPr="00230A99" w:rsidRDefault="003F0346" w:rsidP="003F0346">
            <w:pPr>
              <w:pStyle w:val="berschrift3"/>
              <w:spacing w:before="0"/>
            </w:pPr>
            <w:r>
              <w:t>3.9</w:t>
            </w:r>
          </w:p>
        </w:tc>
        <w:tc>
          <w:tcPr>
            <w:tcW w:w="8509" w:type="dxa"/>
            <w:gridSpan w:val="6"/>
          </w:tcPr>
          <w:p w14:paraId="1BF841C8" w14:textId="77777777" w:rsidR="003F0346" w:rsidRPr="00230A99" w:rsidRDefault="003F0346" w:rsidP="003F0346">
            <w:pPr>
              <w:pStyle w:val="berschrift3"/>
              <w:spacing w:before="0"/>
            </w:pPr>
            <w:r>
              <w:t xml:space="preserve">Wenn der Zahlenstrahl nicht bei </w:t>
            </w:r>
            <w:proofErr w:type="spellStart"/>
            <w:r>
              <w:t>Null</w:t>
            </w:r>
            <w:proofErr w:type="spellEnd"/>
            <w:r>
              <w:t xml:space="preserve"> </w:t>
            </w:r>
            <w:proofErr w:type="gramStart"/>
            <w:r>
              <w:t>anfängt</w:t>
            </w:r>
            <w:proofErr w:type="gramEnd"/>
          </w:p>
        </w:tc>
      </w:tr>
      <w:tr w:rsidR="003F0346" w14:paraId="19AA309C" w14:textId="77777777" w:rsidTr="003F0346">
        <w:tc>
          <w:tcPr>
            <w:tcW w:w="610" w:type="dxa"/>
            <w:gridSpan w:val="2"/>
          </w:tcPr>
          <w:p w14:paraId="0DAEBBC2" w14:textId="77777777" w:rsidR="003F0346" w:rsidRDefault="003F0346" w:rsidP="003F0346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05FB11F6" wp14:editId="0F010D7F">
                  <wp:extent cx="360000" cy="272386"/>
                  <wp:effectExtent l="0" t="0" r="2540" b="0"/>
                  <wp:docPr id="752593845" name="Grafik 752593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365B448" w14:textId="77777777" w:rsidR="003F0346" w:rsidRPr="00230A99" w:rsidRDefault="003F0346" w:rsidP="003F0346">
            <w:pPr>
              <w:pStyle w:val="Nummerierung"/>
            </w:pPr>
            <w:r w:rsidRPr="00230A99">
              <w:t>a)</w:t>
            </w:r>
          </w:p>
        </w:tc>
        <w:tc>
          <w:tcPr>
            <w:tcW w:w="8036" w:type="dxa"/>
            <w:gridSpan w:val="4"/>
          </w:tcPr>
          <w:p w14:paraId="6FC1E779" w14:textId="77777777" w:rsidR="003F0346" w:rsidRDefault="003F0346" w:rsidP="003F0346">
            <w:pPr>
              <w:pStyle w:val="Ausflltext"/>
            </w:pPr>
            <w:r>
              <w:t>Verbinde die Zahlen mit dem Zahlenstrahl. Trage Zahlen ein, die dir helfen.</w:t>
            </w:r>
          </w:p>
          <w:p w14:paraId="7CDA0B6F" w14:textId="77777777" w:rsidR="003F0346" w:rsidRDefault="003F0346" w:rsidP="003F0346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2992" behindDoc="0" locked="0" layoutInCell="1" allowOverlap="1" wp14:anchorId="1344A444" wp14:editId="4B5E80DF">
                      <wp:simplePos x="0" y="0"/>
                      <wp:positionH relativeFrom="column">
                        <wp:posOffset>1980272</wp:posOffset>
                      </wp:positionH>
                      <wp:positionV relativeFrom="paragraph">
                        <wp:posOffset>240030</wp:posOffset>
                      </wp:positionV>
                      <wp:extent cx="374650" cy="287655"/>
                      <wp:effectExtent l="0" t="0" r="19050" b="10160"/>
                      <wp:wrapNone/>
                      <wp:docPr id="1139024904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A002E6" w14:textId="77777777" w:rsidR="003F0346" w:rsidRPr="006E4B94" w:rsidRDefault="003F0346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600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44A444" id="_x0000_s1334" style="position:absolute;margin-left:155.95pt;margin-top:18.9pt;width:29.5pt;height:22.6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" fillcolor="white [3212]" strokecolor="#071213 [484]" strokeweight="1pt">
                      <v:stroke joinstyle="miter"/>
                      <v:textbox style="mso-fit-shape-to-text:t" inset="1mm,0,1mm,0">
                        <w:txbxContent>
                          <w:p w14:paraId="4AA002E6" w14:textId="77777777" w:rsidR="003F0346" w:rsidRPr="006E4B94" w:rsidRDefault="003F0346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600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t xml:space="preserve">  </w:t>
            </w:r>
            <w:r w:rsidRPr="00DB171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5040" behindDoc="0" locked="0" layoutInCell="1" allowOverlap="1" wp14:anchorId="0382BF63" wp14:editId="49F4DA4F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1905</wp:posOffset>
                      </wp:positionV>
                      <wp:extent cx="5013960" cy="496570"/>
                      <wp:effectExtent l="0" t="0" r="15240" b="11430"/>
                      <wp:wrapNone/>
                      <wp:docPr id="864745267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0" cy="496570"/>
                                <a:chOff x="0" y="0"/>
                                <a:chExt cx="5014593" cy="496963"/>
                              </a:xfrm>
                            </wpg:grpSpPr>
                            <wpg:grpSp>
                              <wpg:cNvPr id="1884410463" name="Gruppieren 1884410463"/>
                              <wpg:cNvGrpSpPr/>
                              <wpg:grpSpPr>
                                <a:xfrm>
                                  <a:off x="0" y="78497"/>
                                  <a:ext cx="5014593" cy="418466"/>
                                  <a:chOff x="0" y="78497"/>
                                  <a:chExt cx="5094045" cy="4190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90025845" name="Grafik 1490025845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9525" y="78497"/>
                                    <a:ext cx="5074995" cy="166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482543578" name="Abgerundetes Rechteck 482543578"/>
                                <wps:cNvSpPr/>
                                <wps:spPr>
                                  <a:xfrm>
                                    <a:off x="0" y="245576"/>
                                    <a:ext cx="453981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79C0A1E" w14:textId="77777777" w:rsidR="003F0346" w:rsidRDefault="003F0346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500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3335919" name="Abgerundetes Rechteck 2103335919"/>
                                <wps:cNvSpPr/>
                                <wps:spPr>
                                  <a:xfrm>
                                    <a:off x="4639808" y="245576"/>
                                    <a:ext cx="454237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83D1590" w14:textId="77777777" w:rsidR="003F0346" w:rsidRDefault="003F0346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10202896" name="Gerade Verbindung 2010202896"/>
                              <wps:cNvCnPr>
                                <a:cxnSpLocks/>
                              </wps:cNvCnPr>
                              <wps:spPr>
                                <a:xfrm>
                                  <a:off x="22225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2254772" name="Gerade Verbindung 1152254772"/>
                              <wps:cNvCnPr>
                                <a:cxnSpLocks/>
                              </wps:cNvCnPr>
                              <wps:spPr>
                                <a:xfrm>
                                  <a:off x="4793347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82BF63" id="_x0000_s1335" style="position:absolute;margin-left:-.2pt;margin-top:.15pt;width:394.8pt;height:39.1pt;z-index:252055040;mso-position-horizontal-relative:text;mso-position-vertical-relative:text" coordsize="50145,49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">
                      <v:group id="Gruppieren 1884410463" o:spid="_x0000_s1336" style="position:absolute;top:784;width:50145;height:4185" coordorigin=",784" coordsize="50940,4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">
                        <v:shape id="Grafik 1490025845" o:spid="_x0000_s1337" type="#_x0000_t75" style="position:absolute;left:95;top:784;width:50750;height: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">
                          <v:imagedata r:id="rId17" o:title="" cropbottom="40236f"/>
                          <o:lock v:ext="edit" aspectratio="f"/>
                        </v:shape>
                        <v:roundrect id="Abgerundetes Rechteck 482543578" o:spid="_x0000_s1338" style="position:absolute;top:2455;width:453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779C0A1E" w14:textId="77777777" w:rsidR="003F0346" w:rsidRDefault="003F0346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500</w:t>
                                </w:r>
                              </w:p>
                            </w:txbxContent>
                          </v:textbox>
                        </v:roundrect>
                        <v:roundrect id="Abgerundetes Rechteck 2103335919" o:spid="_x0000_s1339" style="position:absolute;left:46398;top:2455;width:454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383D1590" w14:textId="77777777" w:rsidR="003F0346" w:rsidRDefault="003F0346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2010202896" o:spid="_x0000_s1340" style="position:absolute;visibility:visible;mso-wrap-style:square" from="2222,0" to="22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1152254772" o:spid="_x0000_s1341" style="position:absolute;visibility:visible;mso-wrap-style:square" from="47933,0" to="4793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53F5928A" w14:textId="77777777" w:rsidR="003F0346" w:rsidRDefault="003F0346" w:rsidP="003F0346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1968" behindDoc="0" locked="0" layoutInCell="1" allowOverlap="1" wp14:anchorId="5167DC05" wp14:editId="1870850F">
                      <wp:simplePos x="0" y="0"/>
                      <wp:positionH relativeFrom="column">
                        <wp:posOffset>1480283</wp:posOffset>
                      </wp:positionH>
                      <wp:positionV relativeFrom="paragraph">
                        <wp:posOffset>64135</wp:posOffset>
                      </wp:positionV>
                      <wp:extent cx="374650" cy="287655"/>
                      <wp:effectExtent l="0" t="0" r="19050" b="10160"/>
                      <wp:wrapNone/>
                      <wp:docPr id="1351488652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71081C" w14:textId="77777777" w:rsidR="003F0346" w:rsidRPr="006E4B94" w:rsidRDefault="003F0346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750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67DC05" id="_x0000_s1342" style="position:absolute;margin-left:116.55pt;margin-top:5.05pt;width:29.5pt;height:22.65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" fillcolor="white [3212]" strokecolor="#071213 [484]" strokeweight="1pt">
                      <v:stroke joinstyle="miter"/>
                      <v:textbox style="mso-fit-shape-to-text:t" inset="1mm,0,1mm,0">
                        <w:txbxContent>
                          <w:p w14:paraId="1A71081C" w14:textId="77777777" w:rsidR="003F0346" w:rsidRPr="006E4B94" w:rsidRDefault="003F0346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750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4016" behindDoc="0" locked="0" layoutInCell="1" allowOverlap="1" wp14:anchorId="2FAD50BD" wp14:editId="26FF36A8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130762</wp:posOffset>
                      </wp:positionV>
                      <wp:extent cx="374650" cy="287655"/>
                      <wp:effectExtent l="0" t="0" r="19050" b="10160"/>
                      <wp:wrapNone/>
                      <wp:docPr id="218192372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50E8FE" w14:textId="77777777" w:rsidR="003F0346" w:rsidRPr="006E4B94" w:rsidRDefault="003F0346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AD50BD" id="_x0000_s1343" style="position:absolute;margin-left:73.2pt;margin-top:10.3pt;width:29.5pt;height:22.65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" fillcolor="white [3212]" strokecolor="#071213 [484]" strokeweight="1pt">
                      <v:stroke joinstyle="miter"/>
                      <v:textbox style="mso-fit-shape-to-text:t" inset="1mm,0,1mm,0">
                        <w:txbxContent>
                          <w:p w14:paraId="7D50E8FE" w14:textId="77777777" w:rsidR="003F0346" w:rsidRPr="006E4B94" w:rsidRDefault="003F0346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800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t xml:space="preserve">  </w:t>
            </w:r>
          </w:p>
          <w:p w14:paraId="0F03A3A9" w14:textId="77777777" w:rsidR="003F0346" w:rsidRDefault="003F0346" w:rsidP="003F0346">
            <w:pPr>
              <w:pStyle w:val="Ausflltext"/>
            </w:pPr>
          </w:p>
        </w:tc>
      </w:tr>
      <w:tr w:rsidR="003F0346" w14:paraId="45674ACF" w14:textId="77777777" w:rsidTr="003F0346">
        <w:tc>
          <w:tcPr>
            <w:tcW w:w="610" w:type="dxa"/>
            <w:gridSpan w:val="2"/>
          </w:tcPr>
          <w:p w14:paraId="31179C93" w14:textId="77777777" w:rsidR="003F0346" w:rsidRPr="00E0758C" w:rsidRDefault="003F0346" w:rsidP="003F0346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27E09643" wp14:editId="0AC3A797">
                  <wp:extent cx="360000" cy="272386"/>
                  <wp:effectExtent l="0" t="0" r="2540" b="0"/>
                  <wp:docPr id="1554306903" name="Grafik 1554306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1DE8D50" w14:textId="77777777" w:rsidR="003F0346" w:rsidRPr="006D707B" w:rsidRDefault="003F0346" w:rsidP="003F0346">
            <w:pPr>
              <w:pStyle w:val="Nummerierung"/>
            </w:pPr>
            <w:r w:rsidRPr="006D707B">
              <w:t>b)</w:t>
            </w:r>
          </w:p>
        </w:tc>
        <w:tc>
          <w:tcPr>
            <w:tcW w:w="8036" w:type="dxa"/>
            <w:gridSpan w:val="4"/>
          </w:tcPr>
          <w:p w14:paraId="01E03512" w14:textId="77777777" w:rsidR="003F0346" w:rsidRPr="006D707B" w:rsidRDefault="003F0346" w:rsidP="003F0346">
            <w:pPr>
              <w:pStyle w:val="Ausflltext"/>
              <w:spacing w:line="240" w:lineRule="auto"/>
              <w:rPr>
                <w:color w:val="000000"/>
              </w:rPr>
            </w:pPr>
            <w:r w:rsidRPr="006D707B">
              <w:rPr>
                <w:color w:val="000000"/>
              </w:rPr>
              <w:t xml:space="preserve">Was könnte helfen, um die Zahl 89 zu finden? </w:t>
            </w:r>
          </w:p>
          <w:p w14:paraId="1160A286" w14:textId="77777777" w:rsidR="003F0346" w:rsidRPr="006D707B" w:rsidRDefault="003F0346" w:rsidP="003F0346">
            <w:pPr>
              <w:pStyle w:val="Ausflltext"/>
              <w:spacing w:line="240" w:lineRule="auto"/>
              <w:rPr>
                <w:color w:val="000000"/>
              </w:rPr>
            </w:pPr>
            <w:r w:rsidRPr="006D707B">
              <w:rPr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2062208" behindDoc="0" locked="0" layoutInCell="1" allowOverlap="1" wp14:anchorId="5CACFA48" wp14:editId="730A946A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49530</wp:posOffset>
                      </wp:positionV>
                      <wp:extent cx="5041265" cy="478155"/>
                      <wp:effectExtent l="0" t="0" r="13335" b="17145"/>
                      <wp:wrapNone/>
                      <wp:docPr id="425878284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1265" cy="478155"/>
                                <a:chOff x="-36688" y="0"/>
                                <a:chExt cx="5041905" cy="478983"/>
                              </a:xfrm>
                            </wpg:grpSpPr>
                            <wpg:grpSp>
                              <wpg:cNvPr id="433502674" name="Gruppieren 433502674"/>
                              <wpg:cNvGrpSpPr/>
                              <wpg:grpSpPr>
                                <a:xfrm>
                                  <a:off x="-36688" y="78497"/>
                                  <a:ext cx="5041905" cy="400486"/>
                                  <a:chOff x="-37269" y="78497"/>
                                  <a:chExt cx="5121790" cy="40107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2367125" name="Grafik 92367125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9525" y="78497"/>
                                    <a:ext cx="5074995" cy="166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417691441" name="Abgerundetes Rechteck 417691441"/>
                                <wps:cNvSpPr/>
                                <wps:spPr>
                                  <a:xfrm>
                                    <a:off x="-37269" y="217709"/>
                                    <a:ext cx="625292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4075BC6" w14:textId="77777777" w:rsidR="003F0346" w:rsidRDefault="003F0346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70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9529596" name="Abgerundetes Rechteck 1399529596"/>
                                <wps:cNvSpPr/>
                                <wps:spPr>
                                  <a:xfrm>
                                    <a:off x="4630284" y="227570"/>
                                    <a:ext cx="454237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9588C60" w14:textId="77777777" w:rsidR="003F0346" w:rsidRDefault="003F0346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17178778" name="Gerade Verbindung 717178778"/>
                              <wps:cNvCnPr>
                                <a:cxnSpLocks/>
                              </wps:cNvCnPr>
                              <wps:spPr>
                                <a:xfrm>
                                  <a:off x="22225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4517365" name="Gerade Verbindung 1334517365"/>
                              <wps:cNvCnPr>
                                <a:cxnSpLocks/>
                              </wps:cNvCnPr>
                              <wps:spPr>
                                <a:xfrm>
                                  <a:off x="4793347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ACFA48" id="_x0000_s1344" style="position:absolute;margin-left:-4.25pt;margin-top:3.9pt;width:396.95pt;height:37.65pt;z-index:252062208;mso-position-horizontal-relative:text;mso-position-vertical-relative:text;mso-width-relative:margin;mso-height-relative:margin" coordorigin="-366" coordsize="50419,47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">
                      <v:group id="Gruppieren 433502674" o:spid="_x0000_s1345" style="position:absolute;left:-366;top:784;width:50418;height:4005" coordorigin="-372,784" coordsize="51217,40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">
                        <v:shape id="Grafik 92367125" o:spid="_x0000_s1346" type="#_x0000_t75" style="position:absolute;left:95;top:784;width:50750;height: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">
                          <v:imagedata r:id="rId17" o:title="" cropbottom="40236f"/>
                          <o:lock v:ext="edit" aspectratio="f"/>
                        </v:shape>
                        <v:roundrect id="Abgerundetes Rechteck 417691441" o:spid="_x0000_s1347" style="position:absolute;left:-372;top:2177;width:625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24075BC6" w14:textId="77777777" w:rsidR="003F0346" w:rsidRDefault="003F0346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70</w:t>
                                </w:r>
                              </w:p>
                            </w:txbxContent>
                          </v:textbox>
                        </v:roundrect>
                        <v:roundrect id="Abgerundetes Rechteck 1399529596" o:spid="_x0000_s1348" style="position:absolute;left:46302;top:2275;width:4543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49588C60" w14:textId="77777777" w:rsidR="003F0346" w:rsidRDefault="003F0346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717178778" o:spid="_x0000_s1349" style="position:absolute;visibility:visible;mso-wrap-style:square" from="2222,0" to="22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  <v:line id="Gerade Verbindung 1334517365" o:spid="_x0000_s1350" style="position:absolute;visibility:visible;mso-wrap-style:square" from="47933,0" to="4793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43479DE3" w14:textId="77777777" w:rsidR="003F0346" w:rsidRPr="006D707B" w:rsidRDefault="003F0346" w:rsidP="003F0346">
            <w:pPr>
              <w:pStyle w:val="Ausflltext"/>
              <w:spacing w:line="240" w:lineRule="auto"/>
              <w:rPr>
                <w:color w:val="000000"/>
              </w:rPr>
            </w:pPr>
          </w:p>
          <w:p w14:paraId="2D80E894" w14:textId="77777777" w:rsidR="003F0346" w:rsidRPr="006D707B" w:rsidRDefault="003F0346" w:rsidP="003F0346">
            <w:pPr>
              <w:pStyle w:val="Ausflltext"/>
              <w:spacing w:line="240" w:lineRule="auto"/>
              <w:rPr>
                <w:color w:val="000000"/>
              </w:rPr>
            </w:pPr>
          </w:p>
        </w:tc>
      </w:tr>
      <w:tr w:rsidR="003F0346" w14:paraId="593FC190" w14:textId="77777777" w:rsidTr="003F0346">
        <w:tc>
          <w:tcPr>
            <w:tcW w:w="610" w:type="dxa"/>
            <w:gridSpan w:val="2"/>
          </w:tcPr>
          <w:p w14:paraId="26ADC742" w14:textId="77777777" w:rsidR="003F0346" w:rsidRPr="00E0758C" w:rsidRDefault="003F0346" w:rsidP="003F0346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77EC94CD" wp14:editId="6A4240FA">
                  <wp:extent cx="360000" cy="272386"/>
                  <wp:effectExtent l="0" t="0" r="2540" b="0"/>
                  <wp:docPr id="1012086815" name="Grafik 1012086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3C20391" w14:textId="77777777" w:rsidR="003F0346" w:rsidRPr="006D707B" w:rsidRDefault="003F0346" w:rsidP="003F0346">
            <w:pPr>
              <w:pStyle w:val="Nummerierung"/>
            </w:pPr>
            <w:r w:rsidRPr="006D707B">
              <w:t>c)</w:t>
            </w:r>
          </w:p>
        </w:tc>
        <w:tc>
          <w:tcPr>
            <w:tcW w:w="8036" w:type="dxa"/>
            <w:gridSpan w:val="4"/>
          </w:tcPr>
          <w:p w14:paraId="750FD4A6" w14:textId="77777777" w:rsidR="003F0346" w:rsidRPr="006D707B" w:rsidRDefault="003F0346" w:rsidP="003F0346">
            <w:pPr>
              <w:pStyle w:val="Ausflltext"/>
              <w:spacing w:line="240" w:lineRule="auto"/>
              <w:rPr>
                <w:color w:val="000000"/>
              </w:rPr>
            </w:pPr>
            <w:r w:rsidRPr="006D707B">
              <w:rPr>
                <w:color w:val="000000"/>
              </w:rPr>
              <w:t xml:space="preserve">Wie findet ihr die Zahl 79 am Zahlenstrahl von 70 bis 100? </w:t>
            </w:r>
          </w:p>
          <w:p w14:paraId="7B5DD19F" w14:textId="77777777" w:rsidR="003F0346" w:rsidRPr="006D707B" w:rsidRDefault="003F0346" w:rsidP="003F0346">
            <w:pPr>
              <w:pStyle w:val="Ausflltext"/>
              <w:spacing w:line="240" w:lineRule="auto"/>
              <w:rPr>
                <w:color w:val="000000"/>
              </w:rPr>
            </w:pPr>
          </w:p>
        </w:tc>
      </w:tr>
      <w:tr w:rsidR="003F0346" w:rsidRPr="00D53CEA" w14:paraId="36C96235" w14:textId="77777777" w:rsidTr="003F0346">
        <w:trPr>
          <w:trHeight w:val="859"/>
        </w:trPr>
        <w:tc>
          <w:tcPr>
            <w:tcW w:w="610" w:type="dxa"/>
            <w:gridSpan w:val="2"/>
          </w:tcPr>
          <w:p w14:paraId="7DF19470" w14:textId="77777777" w:rsidR="003F0346" w:rsidRDefault="003F0346" w:rsidP="003F0346">
            <w:pPr>
              <w:spacing w:line="240" w:lineRule="atLeast"/>
              <w:rPr>
                <w:noProof/>
              </w:rPr>
            </w:pPr>
          </w:p>
          <w:p w14:paraId="37D898CE" w14:textId="77777777" w:rsidR="003F0346" w:rsidRDefault="003F0346" w:rsidP="003F0346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31C4F3FB" wp14:editId="67E57EE7">
                  <wp:extent cx="360000" cy="272386"/>
                  <wp:effectExtent l="0" t="0" r="2540" b="0"/>
                  <wp:docPr id="564442138" name="Grafik 564442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B6AE3F1" w14:textId="77777777" w:rsidR="003F0346" w:rsidRPr="00230A99" w:rsidRDefault="003F0346" w:rsidP="003F0346">
            <w:pPr>
              <w:pStyle w:val="Nummerierung"/>
            </w:pPr>
            <w:r>
              <w:t>d)</w:t>
            </w:r>
          </w:p>
        </w:tc>
        <w:tc>
          <w:tcPr>
            <w:tcW w:w="8036" w:type="dxa"/>
            <w:gridSpan w:val="4"/>
          </w:tcPr>
          <w:p w14:paraId="1EB74482" w14:textId="77777777" w:rsidR="003F0346" w:rsidRDefault="003F0346" w:rsidP="003F0346">
            <w:r w:rsidRPr="00333FA5">
              <w:t>Trag</w:t>
            </w:r>
            <w:r>
              <w:t xml:space="preserve">e Zahlen ein, die passen könnten. Erkläre, was du dir überlegt hast. </w:t>
            </w:r>
          </w:p>
          <w:p w14:paraId="77CBEC4A" w14:textId="77777777" w:rsidR="003F0346" w:rsidRDefault="003F0346" w:rsidP="003F0346">
            <w:pPr>
              <w:spacing w:after="120"/>
              <w:rPr>
                <w:noProof/>
              </w:rPr>
            </w:pPr>
            <w:r>
              <w:t>Besprecht: Wie nutzt ihr die Nähe der Zahlen?</w:t>
            </w:r>
            <w:r>
              <w:rPr>
                <w:noProof/>
              </w:rPr>
              <w:t xml:space="preserve"> </w:t>
            </w:r>
          </w:p>
          <w:p w14:paraId="6534D482" w14:textId="77777777" w:rsidR="003F0346" w:rsidRPr="00D53CEA" w:rsidRDefault="003F0346" w:rsidP="003F034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6064" behindDoc="0" locked="0" layoutInCell="1" allowOverlap="1" wp14:anchorId="3F78FBFC" wp14:editId="1F67CD23">
                      <wp:simplePos x="0" y="0"/>
                      <wp:positionH relativeFrom="column">
                        <wp:posOffset>15342</wp:posOffset>
                      </wp:positionH>
                      <wp:positionV relativeFrom="paragraph">
                        <wp:posOffset>135842</wp:posOffset>
                      </wp:positionV>
                      <wp:extent cx="5012055" cy="532765"/>
                      <wp:effectExtent l="0" t="0" r="17145" b="13335"/>
                      <wp:wrapNone/>
                      <wp:docPr id="12270861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2055" cy="532765"/>
                                <a:chOff x="0" y="0"/>
                                <a:chExt cx="5012118" cy="533016"/>
                              </a:xfrm>
                            </wpg:grpSpPr>
                            <wpg:grpSp>
                              <wpg:cNvPr id="1841442973" name="Gruppieren 1"/>
                              <wpg:cNvGrpSpPr/>
                              <wpg:grpSpPr>
                                <a:xfrm>
                                  <a:off x="0" y="91440"/>
                                  <a:ext cx="5012118" cy="441576"/>
                                  <a:chOff x="0" y="0"/>
                                  <a:chExt cx="5012118" cy="44157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49219727" name="Grafik 4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7034" y="0"/>
                                    <a:ext cx="4995545" cy="166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879592369" name="Abgerundetes Rechteck 5"/>
                                <wps:cNvSpPr/>
                                <wps:spPr>
                                  <a:xfrm>
                                    <a:off x="0" y="161779"/>
                                    <a:ext cx="446900" cy="251631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50E29B9" w14:textId="77777777" w:rsidR="003F0346" w:rsidRDefault="003F0346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600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5292606" name="Abgerundetes Rechteck 6"/>
                                <wps:cNvSpPr/>
                                <wps:spPr>
                                  <a:xfrm>
                                    <a:off x="4564966" y="161779"/>
                                    <a:ext cx="447152" cy="251631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B6378CB" w14:textId="77777777" w:rsidR="003F0346" w:rsidRDefault="003F0346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3541907" name="Abgerundetes Rechteck 43"/>
                                <wps:cNvSpPr/>
                                <wps:spPr>
                                  <a:xfrm>
                                    <a:off x="4100732" y="161779"/>
                                    <a:ext cx="447040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21DF4BC" w14:textId="77777777" w:rsidR="003F0346" w:rsidRDefault="003F0346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4431039" name="Abgerundetes Rechteck 41"/>
                                <wps:cNvSpPr/>
                                <wps:spPr>
                                  <a:xfrm>
                                    <a:off x="2307102" y="189914"/>
                                    <a:ext cx="447114" cy="25166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242CD34" w14:textId="77777777" w:rsidR="003F0346" w:rsidRDefault="003F0346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1377365" name="Abgerundetes Rechteck 39"/>
                                <wps:cNvSpPr/>
                                <wps:spPr>
                                  <a:xfrm>
                                    <a:off x="1751428" y="189914"/>
                                    <a:ext cx="447114" cy="25166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7C715DD" w14:textId="77777777" w:rsidR="003F0346" w:rsidRDefault="003F0346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041392008" name="Gerade Verbindung 46"/>
                              <wps:cNvCnPr>
                                <a:cxnSpLocks/>
                              </wps:cNvCnPr>
                              <wps:spPr>
                                <a:xfrm>
                                  <a:off x="1975143" y="3517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3216105" name="Gerade Verbindung 47"/>
                              <wps:cNvCnPr>
                                <a:cxnSpLocks/>
                              </wps:cNvCnPr>
                              <wps:spPr>
                                <a:xfrm>
                                  <a:off x="2530817" y="3517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5418309" name="Gerade Verbindung 48"/>
                              <wps:cNvCnPr>
                                <a:cxnSpLocks/>
                              </wps:cNvCnPr>
                              <wps:spPr>
                                <a:xfrm>
                                  <a:off x="4324448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78FBFC" id="_x0000_s1351" style="position:absolute;margin-left:1.2pt;margin-top:10.7pt;width:394.65pt;height:41.95pt;z-index:252056064;mso-position-horizontal-relative:text;mso-position-vertical-relative:text" coordsize="50121,5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">
                      <v:group id="_x0000_s1352" style="position:absolute;top:914;width:50121;height:4416" coordsize="50121,4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">
                        <v:shape id="Grafik 4" o:spid="_x0000_s1353" type="#_x0000_t75" style="position:absolute;left:70;width:49955;height:16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">
                          <v:imagedata r:id="rId17" o:title="" cropbottom="40236f"/>
                          <o:lock v:ext="edit" aspectratio="f"/>
                        </v:shape>
                        <v:roundrect id="Abgerundetes Rechteck 5" o:spid="_x0000_s1354" style="position:absolute;top:1617;width:4469;height:251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650E29B9" w14:textId="77777777" w:rsidR="003F0346" w:rsidRDefault="003F0346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600</w:t>
                                </w:r>
                              </w:p>
                            </w:txbxContent>
                          </v:textbox>
                        </v:roundrect>
                        <v:roundrect id="Abgerundetes Rechteck 6" o:spid="_x0000_s1355" style="position:absolute;left:45649;top:1617;width:4472;height:251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6B6378CB" w14:textId="77777777" w:rsidR="003F0346" w:rsidRDefault="003F0346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  <v:roundrect id="Abgerundetes Rechteck 43" o:spid="_x0000_s1356" style="position:absolute;left:41007;top:1617;width:4470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" fillcolor="white [3212]" strokecolor="black [3213]" strokeweight="1pt">
                          <v:stroke joinstyle="miter"/>
                          <v:textbox inset="1mm,.5mm,1mm,0">
                            <w:txbxContent>
                              <w:p w14:paraId="621DF4BC" w14:textId="77777777" w:rsidR="003F0346" w:rsidRDefault="003F0346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  <v:roundrect id="Abgerundetes Rechteck 41" o:spid="_x0000_s1357" style="position:absolute;left:23071;top:1899;width:4471;height:251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" fillcolor="white [3212]" strokecolor="black [3213]" strokeweight="1pt">
                          <v:stroke joinstyle="miter"/>
                          <v:textbox inset="1mm,.5mm,1mm,0">
                            <w:txbxContent>
                              <w:p w14:paraId="3242CD34" w14:textId="77777777" w:rsidR="003F0346" w:rsidRDefault="003F0346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  <v:roundrect id="Abgerundetes Rechteck 39" o:spid="_x0000_s1358" style="position:absolute;left:17514;top:1899;width:4471;height:251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" fillcolor="white [3212]" strokecolor="black [3213]" strokeweight="1pt">
                          <v:stroke joinstyle="miter"/>
                          <v:textbox inset="1mm,.5mm,1mm,0">
                            <w:txbxContent>
                              <w:p w14:paraId="47C715DD" w14:textId="77777777" w:rsidR="003F0346" w:rsidRDefault="003F0346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46" o:spid="_x0000_s1359" style="position:absolute;visibility:visible;mso-wrap-style:square" from="19751,351" to="19751,28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  <v:line id="Gerade Verbindung 47" o:spid="_x0000_s1360" style="position:absolute;visibility:visible;mso-wrap-style:square" from="25308,351" to="25308,28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48" o:spid="_x0000_s1361" style="position:absolute;visibility:visible;mso-wrap-style:square" from="43244,0" to="43244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</w:tc>
      </w:tr>
    </w:tbl>
    <w:p w14:paraId="43C9DBF0" w14:textId="77777777" w:rsidR="003F0346" w:rsidRDefault="003F0346"/>
    <w:p w14:paraId="5A7D9800" w14:textId="0797B515" w:rsidR="006F5505" w:rsidRDefault="006F5505" w:rsidP="001C79F1">
      <w:pPr>
        <w:sectPr w:rsidR="006F5505" w:rsidSect="00C75E4D">
          <w:headerReference w:type="default" r:id="rId60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5B8F185E" wp14:editId="0B182360">
                <wp:simplePos x="0" y="0"/>
                <wp:positionH relativeFrom="column">
                  <wp:posOffset>895985</wp:posOffset>
                </wp:positionH>
                <wp:positionV relativeFrom="paragraph">
                  <wp:posOffset>-72113</wp:posOffset>
                </wp:positionV>
                <wp:extent cx="0" cy="244475"/>
                <wp:effectExtent l="12700" t="0" r="12700" b="22225"/>
                <wp:wrapNone/>
                <wp:docPr id="1604688597" name="Gerade Verbindung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44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FFC773" id="Gerade Verbindung 46" o:spid="_x0000_s1026" style="position:absolute;z-index:2519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55pt,-5.7pt" to="70.55pt,13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&#13;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1DF2171C" wp14:editId="7DD91AF1">
                <wp:simplePos x="0" y="0"/>
                <wp:positionH relativeFrom="column">
                  <wp:posOffset>5456084</wp:posOffset>
                </wp:positionH>
                <wp:positionV relativeFrom="paragraph">
                  <wp:posOffset>-73384</wp:posOffset>
                </wp:positionV>
                <wp:extent cx="0" cy="244475"/>
                <wp:effectExtent l="12700" t="0" r="12700" b="22225"/>
                <wp:wrapNone/>
                <wp:docPr id="1186703125" name="Gerade Verbindung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44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C5464" id="Gerade Verbindung 46" o:spid="_x0000_s1026" style="position:absolute;z-index:2519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9.6pt,-5.8pt" to="429.6pt,1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" strokecolor="black [3200]" strokeweight="1.5pt">
                <v:stroke joinstyle="miter"/>
                <o:lock v:ext="edit" shapetype="f"/>
              </v:line>
            </w:pict>
          </mc:Fallback>
        </mc:AlternateContent>
      </w:r>
    </w:p>
    <w:tbl>
      <w:tblPr>
        <w:tblpPr w:leftFromText="141" w:rightFromText="141" w:vertAnchor="text" w:horzAnchor="margin" w:tblpYSpec="bottom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"/>
        <w:gridCol w:w="468"/>
        <w:gridCol w:w="1149"/>
        <w:gridCol w:w="791"/>
        <w:gridCol w:w="142"/>
        <w:gridCol w:w="283"/>
        <w:gridCol w:w="1760"/>
        <w:gridCol w:w="426"/>
        <w:gridCol w:w="221"/>
        <w:gridCol w:w="425"/>
        <w:gridCol w:w="2407"/>
        <w:gridCol w:w="424"/>
        <w:gridCol w:w="65"/>
      </w:tblGrid>
      <w:tr w:rsidR="00001201" w14:paraId="5CBCA46E" w14:textId="77777777" w:rsidTr="00001201">
        <w:trPr>
          <w:gridAfter w:val="1"/>
          <w:wAfter w:w="65" w:type="dxa"/>
          <w:trHeight w:val="278"/>
        </w:trPr>
        <w:tc>
          <w:tcPr>
            <w:tcW w:w="510" w:type="dxa"/>
          </w:tcPr>
          <w:p w14:paraId="219BEA41" w14:textId="77777777" w:rsidR="00001201" w:rsidRDefault="00001201" w:rsidP="00001201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496" w:type="dxa"/>
            <w:gridSpan w:val="11"/>
          </w:tcPr>
          <w:p w14:paraId="757676E8" w14:textId="6EB24131" w:rsidR="00001201" w:rsidRPr="008A67C2" w:rsidRDefault="00001201" w:rsidP="00001201">
            <w:pPr>
              <w:pStyle w:val="berschrift1"/>
            </w:pPr>
            <w:r>
              <w:t>Kann ich</w:t>
            </w:r>
            <w:r w:rsidRPr="000A2BD2">
              <w:t xml:space="preserve"> Zahlen </w:t>
            </w:r>
            <w:r>
              <w:t xml:space="preserve">einordnen </w:t>
            </w:r>
            <w:r w:rsidRPr="000A2BD2">
              <w:t xml:space="preserve">und </w:t>
            </w:r>
            <w:r>
              <w:t>vergleichen?</w:t>
            </w:r>
          </w:p>
        </w:tc>
      </w:tr>
      <w:tr w:rsidR="00001201" w14:paraId="0507D730" w14:textId="77777777" w:rsidTr="00001201">
        <w:trPr>
          <w:gridAfter w:val="1"/>
          <w:wAfter w:w="65" w:type="dxa"/>
          <w:trHeight w:val="346"/>
        </w:trPr>
        <w:tc>
          <w:tcPr>
            <w:tcW w:w="510" w:type="dxa"/>
          </w:tcPr>
          <w:p w14:paraId="4BFCFD6E" w14:textId="77777777" w:rsidR="00001201" w:rsidRPr="008A67C2" w:rsidRDefault="00001201" w:rsidP="00001201">
            <w:pPr>
              <w:pStyle w:val="berschrift6"/>
            </w:pPr>
            <w:r w:rsidRPr="008A67C2">
              <w:t>1</w:t>
            </w:r>
          </w:p>
        </w:tc>
        <w:tc>
          <w:tcPr>
            <w:tcW w:w="8496" w:type="dxa"/>
            <w:gridSpan w:val="11"/>
          </w:tcPr>
          <w:p w14:paraId="43934D43" w14:textId="2BE13850" w:rsidR="00001201" w:rsidRPr="00CA074C" w:rsidRDefault="00001201" w:rsidP="00001201">
            <w:pPr>
              <w:pStyle w:val="berschrift6"/>
            </w:pPr>
            <w:r w:rsidRPr="00CA074C">
              <w:t>Zwischen Nachbar-Einer und Nachbar-Zehner einordnen</w:t>
            </w:r>
          </w:p>
        </w:tc>
      </w:tr>
      <w:tr w:rsidR="00001201" w14:paraId="6974A7B7" w14:textId="77777777" w:rsidTr="00001201">
        <w:tc>
          <w:tcPr>
            <w:tcW w:w="510" w:type="dxa"/>
          </w:tcPr>
          <w:p w14:paraId="18D709BB" w14:textId="77777777" w:rsidR="00001201" w:rsidRPr="00B74344" w:rsidRDefault="00001201" w:rsidP="00001201">
            <w:pPr>
              <w:pStyle w:val="berschrift2"/>
              <w:rPr>
                <w:color w:val="70BCC9" w:themeColor="text2" w:themeTint="99"/>
              </w:rPr>
            </w:pPr>
          </w:p>
        </w:tc>
        <w:tc>
          <w:tcPr>
            <w:tcW w:w="8496" w:type="dxa"/>
            <w:gridSpan w:val="11"/>
          </w:tcPr>
          <w:p w14:paraId="0C9D14BE" w14:textId="0014BBE1" w:rsidR="00001201" w:rsidRDefault="00001201" w:rsidP="00001201">
            <w:pPr>
              <w:spacing w:line="240" w:lineRule="auto"/>
            </w:pPr>
            <w:r>
              <w:t xml:space="preserve">Zwischen welchen </w:t>
            </w:r>
            <w:proofErr w:type="spellStart"/>
            <w:r w:rsidRPr="00891A69">
              <w:t>Einern</w:t>
            </w:r>
            <w:proofErr w:type="spellEnd"/>
            <w:r w:rsidRPr="00891A69">
              <w:t xml:space="preserve"> und Zehnern</w:t>
            </w:r>
            <w:r>
              <w:t xml:space="preserve"> steht die Zahl? Trage ein.</w:t>
            </w:r>
          </w:p>
          <w:p w14:paraId="01316D48" w14:textId="77777777" w:rsidR="00001201" w:rsidRDefault="00001201" w:rsidP="00001201">
            <w:pPr>
              <w:spacing w:line="240" w:lineRule="auto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020224" behindDoc="0" locked="0" layoutInCell="1" allowOverlap="1" wp14:anchorId="1490D32A" wp14:editId="1301AD61">
                  <wp:simplePos x="0" y="0"/>
                  <wp:positionH relativeFrom="column">
                    <wp:posOffset>5135636</wp:posOffset>
                  </wp:positionH>
                  <wp:positionV relativeFrom="paragraph">
                    <wp:posOffset>845772</wp:posOffset>
                  </wp:positionV>
                  <wp:extent cx="222885" cy="700405"/>
                  <wp:effectExtent l="0" t="0" r="5715" b="0"/>
                  <wp:wrapNone/>
                  <wp:docPr id="588766184" name="Grafik 588766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tbl>
            <w:tblPr>
              <w:tblStyle w:val="MSKTabelle"/>
              <w:tblW w:w="8026" w:type="dxa"/>
              <w:tblLayout w:type="fixed"/>
              <w:tblCellMar>
                <w:top w:w="28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1606"/>
              <w:gridCol w:w="1605"/>
              <w:gridCol w:w="1605"/>
              <w:gridCol w:w="1605"/>
              <w:gridCol w:w="1605"/>
            </w:tblGrid>
            <w:tr w:rsidR="00001201" w14:paraId="33AEAD21" w14:textId="77777777" w:rsidTr="004E6CE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0" w:type="dxa"/>
                </w:tcPr>
                <w:p w14:paraId="603A15BB" w14:textId="77777777" w:rsidR="00001201" w:rsidRDefault="00001201" w:rsidP="000B0A24">
                  <w:pPr>
                    <w:framePr w:hSpace="141" w:wrap="around" w:vAnchor="text" w:hAnchor="margin" w:yAlign="bottom"/>
                    <w:spacing w:line="240" w:lineRule="auto"/>
                  </w:pPr>
                  <w:r w:rsidRPr="006A4C82">
                    <w:t>Kleinerer Nachbar-Zehner</w:t>
                  </w:r>
                </w:p>
              </w:tc>
              <w:tc>
                <w:tcPr>
                  <w:tcW w:w="0" w:type="dxa"/>
                </w:tcPr>
                <w:p w14:paraId="2F609814" w14:textId="77777777" w:rsidR="00001201" w:rsidRDefault="00001201" w:rsidP="000B0A24">
                  <w:pPr>
                    <w:framePr w:hSpace="141" w:wrap="around" w:vAnchor="text" w:hAnchor="margin" w:yAlign="bottom"/>
                    <w:spacing w:line="240" w:lineRule="auto"/>
                  </w:pPr>
                  <w:r w:rsidRPr="006A4C82">
                    <w:t>Kleinerer Nachbar-Einer</w:t>
                  </w:r>
                </w:p>
              </w:tc>
              <w:tc>
                <w:tcPr>
                  <w:tcW w:w="0" w:type="dxa"/>
                </w:tcPr>
                <w:p w14:paraId="27B700D9" w14:textId="23488512" w:rsidR="00001201" w:rsidRDefault="00001201" w:rsidP="000B0A24">
                  <w:pPr>
                    <w:framePr w:hSpace="141" w:wrap="around" w:vAnchor="text" w:hAnchor="margin" w:yAlign="bottom"/>
                    <w:spacing w:line="240" w:lineRule="auto"/>
                  </w:pPr>
                  <w:r w:rsidRPr="006A4C82">
                    <w:t>ZAHL</w:t>
                  </w:r>
                </w:p>
              </w:tc>
              <w:tc>
                <w:tcPr>
                  <w:tcW w:w="0" w:type="dxa"/>
                </w:tcPr>
                <w:p w14:paraId="32A8468C" w14:textId="77777777" w:rsidR="00001201" w:rsidRDefault="00001201" w:rsidP="000B0A24">
                  <w:pPr>
                    <w:framePr w:hSpace="141" w:wrap="around" w:vAnchor="text" w:hAnchor="margin" w:yAlign="bottom"/>
                    <w:spacing w:line="240" w:lineRule="auto"/>
                  </w:pPr>
                  <w:r w:rsidRPr="006A4C82">
                    <w:t>Größerer Nachbar-Einer</w:t>
                  </w:r>
                </w:p>
              </w:tc>
              <w:tc>
                <w:tcPr>
                  <w:tcW w:w="0" w:type="dxa"/>
                </w:tcPr>
                <w:p w14:paraId="7CA727CC" w14:textId="77777777" w:rsidR="00001201" w:rsidRDefault="00001201" w:rsidP="000B0A24">
                  <w:pPr>
                    <w:framePr w:hSpace="141" w:wrap="around" w:vAnchor="text" w:hAnchor="margin" w:yAlign="bottom"/>
                    <w:spacing w:line="240" w:lineRule="auto"/>
                  </w:pPr>
                  <w:r w:rsidRPr="006A4C82">
                    <w:t>Größerer Nachbar-Zehner</w:t>
                  </w:r>
                </w:p>
              </w:tc>
            </w:tr>
            <w:tr w:rsidR="00001201" w14:paraId="3B28A69A" w14:textId="77777777" w:rsidTr="004E6CE9">
              <w:tc>
                <w:tcPr>
                  <w:tcW w:w="0" w:type="dxa"/>
                  <w:vAlign w:val="center"/>
                </w:tcPr>
                <w:p w14:paraId="4F3493BE" w14:textId="77777777" w:rsidR="00001201" w:rsidRDefault="00001201" w:rsidP="000B0A24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  <w:r w:rsidRPr="006A4C82">
                    <w:t>440</w:t>
                  </w:r>
                </w:p>
              </w:tc>
              <w:tc>
                <w:tcPr>
                  <w:tcW w:w="0" w:type="dxa"/>
                  <w:vAlign w:val="center"/>
                </w:tcPr>
                <w:p w14:paraId="2F14C82D" w14:textId="77777777" w:rsidR="00001201" w:rsidRDefault="00001201" w:rsidP="000B0A24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  <w:r w:rsidRPr="006A4C82">
                    <w:t>449</w:t>
                  </w:r>
                </w:p>
              </w:tc>
              <w:tc>
                <w:tcPr>
                  <w:tcW w:w="0" w:type="dxa"/>
                  <w:vAlign w:val="center"/>
                </w:tcPr>
                <w:p w14:paraId="4B502C41" w14:textId="77777777" w:rsidR="00001201" w:rsidRPr="00B00335" w:rsidRDefault="00001201" w:rsidP="000B0A24">
                  <w:pPr>
                    <w:framePr w:hSpace="141" w:wrap="around" w:vAnchor="text" w:hAnchor="margin" w:yAlign="bottom"/>
                    <w:spacing w:line="240" w:lineRule="auto"/>
                    <w:jc w:val="center"/>
                    <w:rPr>
                      <w:b/>
                    </w:rPr>
                  </w:pPr>
                  <w:r w:rsidRPr="00B00335">
                    <w:rPr>
                      <w:b/>
                    </w:rPr>
                    <w:t>450</w:t>
                  </w:r>
                </w:p>
              </w:tc>
              <w:tc>
                <w:tcPr>
                  <w:tcW w:w="0" w:type="dxa"/>
                  <w:vAlign w:val="center"/>
                </w:tcPr>
                <w:p w14:paraId="5DBEA582" w14:textId="6615E91A" w:rsidR="00001201" w:rsidRDefault="00001201" w:rsidP="000B0A24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  <w:r w:rsidRPr="006A4C82">
                    <w:t>451</w:t>
                  </w:r>
                </w:p>
              </w:tc>
              <w:tc>
                <w:tcPr>
                  <w:tcW w:w="0" w:type="dxa"/>
                  <w:vAlign w:val="center"/>
                </w:tcPr>
                <w:p w14:paraId="75E05BA4" w14:textId="77777777" w:rsidR="00001201" w:rsidRDefault="00001201" w:rsidP="000B0A24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  <w:r w:rsidRPr="006A4C82">
                    <w:t>460</w:t>
                  </w:r>
                </w:p>
              </w:tc>
            </w:tr>
            <w:tr w:rsidR="00001201" w14:paraId="6E17B5A7" w14:textId="77777777" w:rsidTr="004E6CE9">
              <w:tc>
                <w:tcPr>
                  <w:tcW w:w="0" w:type="dxa"/>
                  <w:vAlign w:val="center"/>
                </w:tcPr>
                <w:p w14:paraId="218C3DBC" w14:textId="77777777" w:rsidR="00001201" w:rsidRDefault="00001201" w:rsidP="000B0A24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0" w:type="dxa"/>
                  <w:vAlign w:val="center"/>
                </w:tcPr>
                <w:p w14:paraId="1C291C55" w14:textId="77777777" w:rsidR="00001201" w:rsidRDefault="00001201" w:rsidP="000B0A24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0" w:type="dxa"/>
                  <w:vAlign w:val="center"/>
                </w:tcPr>
                <w:p w14:paraId="7030A3D8" w14:textId="77777777" w:rsidR="00001201" w:rsidRPr="00B00335" w:rsidRDefault="00001201" w:rsidP="000B0A24">
                  <w:pPr>
                    <w:framePr w:hSpace="141" w:wrap="around" w:vAnchor="text" w:hAnchor="margin" w:yAlign="bottom"/>
                    <w:spacing w:line="240" w:lineRule="auto"/>
                    <w:jc w:val="center"/>
                    <w:rPr>
                      <w:b/>
                    </w:rPr>
                  </w:pPr>
                  <w:r w:rsidRPr="00B00335">
                    <w:rPr>
                      <w:b/>
                    </w:rPr>
                    <w:t>509</w:t>
                  </w:r>
                </w:p>
              </w:tc>
              <w:tc>
                <w:tcPr>
                  <w:tcW w:w="0" w:type="dxa"/>
                  <w:vAlign w:val="center"/>
                </w:tcPr>
                <w:p w14:paraId="150A93CD" w14:textId="77777777" w:rsidR="00001201" w:rsidRDefault="00001201" w:rsidP="000B0A24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0" w:type="dxa"/>
                  <w:vAlign w:val="center"/>
                </w:tcPr>
                <w:p w14:paraId="51D4DC63" w14:textId="77777777" w:rsidR="00001201" w:rsidRDefault="00001201" w:rsidP="000B0A24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</w:tr>
            <w:tr w:rsidR="00001201" w14:paraId="1A594BE5" w14:textId="77777777" w:rsidTr="004E6CE9">
              <w:tc>
                <w:tcPr>
                  <w:tcW w:w="0" w:type="dxa"/>
                  <w:vAlign w:val="center"/>
                </w:tcPr>
                <w:p w14:paraId="1EA0B2E5" w14:textId="77777777" w:rsidR="00001201" w:rsidRDefault="00001201" w:rsidP="000B0A24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0" w:type="dxa"/>
                  <w:vAlign w:val="center"/>
                </w:tcPr>
                <w:p w14:paraId="15FBABF9" w14:textId="77777777" w:rsidR="00001201" w:rsidRDefault="00001201" w:rsidP="000B0A24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0" w:type="dxa"/>
                  <w:vAlign w:val="center"/>
                </w:tcPr>
                <w:p w14:paraId="73012C72" w14:textId="77777777" w:rsidR="00001201" w:rsidRPr="00B00335" w:rsidRDefault="00001201" w:rsidP="000B0A24">
                  <w:pPr>
                    <w:framePr w:hSpace="141" w:wrap="around" w:vAnchor="text" w:hAnchor="margin" w:yAlign="bottom"/>
                    <w:spacing w:line="240" w:lineRule="auto"/>
                    <w:jc w:val="center"/>
                    <w:rPr>
                      <w:b/>
                    </w:rPr>
                  </w:pPr>
                  <w:r w:rsidRPr="00B00335">
                    <w:rPr>
                      <w:b/>
                    </w:rPr>
                    <w:t>699</w:t>
                  </w:r>
                </w:p>
              </w:tc>
              <w:tc>
                <w:tcPr>
                  <w:tcW w:w="0" w:type="dxa"/>
                  <w:vAlign w:val="center"/>
                </w:tcPr>
                <w:p w14:paraId="0F130C13" w14:textId="17D04904" w:rsidR="00001201" w:rsidRDefault="00001201" w:rsidP="000B0A24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0" w:type="dxa"/>
                  <w:vAlign w:val="center"/>
                </w:tcPr>
                <w:p w14:paraId="68C2F5B7" w14:textId="77777777" w:rsidR="00001201" w:rsidRDefault="00001201" w:rsidP="000B0A24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</w:tr>
            <w:tr w:rsidR="00001201" w14:paraId="020968AE" w14:textId="77777777" w:rsidTr="004E6CE9">
              <w:tc>
                <w:tcPr>
                  <w:tcW w:w="0" w:type="dxa"/>
                  <w:vAlign w:val="center"/>
                </w:tcPr>
                <w:p w14:paraId="6EC13E92" w14:textId="77777777" w:rsidR="00001201" w:rsidRDefault="00001201" w:rsidP="000B0A24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0" w:type="dxa"/>
                  <w:vAlign w:val="center"/>
                </w:tcPr>
                <w:p w14:paraId="068A5197" w14:textId="77777777" w:rsidR="00001201" w:rsidRDefault="00001201" w:rsidP="000B0A24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0" w:type="dxa"/>
                  <w:vAlign w:val="center"/>
                </w:tcPr>
                <w:p w14:paraId="0368CC93" w14:textId="77777777" w:rsidR="00001201" w:rsidRPr="00B00335" w:rsidRDefault="00001201" w:rsidP="000B0A24">
                  <w:pPr>
                    <w:framePr w:hSpace="141" w:wrap="around" w:vAnchor="text" w:hAnchor="margin" w:yAlign="bottom"/>
                    <w:spacing w:line="240" w:lineRule="auto"/>
                    <w:jc w:val="center"/>
                    <w:rPr>
                      <w:b/>
                    </w:rPr>
                  </w:pPr>
                  <w:r w:rsidRPr="00B00335">
                    <w:rPr>
                      <w:b/>
                    </w:rPr>
                    <w:t>10 000</w:t>
                  </w:r>
                </w:p>
              </w:tc>
              <w:tc>
                <w:tcPr>
                  <w:tcW w:w="0" w:type="dxa"/>
                  <w:vAlign w:val="center"/>
                </w:tcPr>
                <w:p w14:paraId="667CD826" w14:textId="77777777" w:rsidR="00001201" w:rsidRDefault="00001201" w:rsidP="000B0A24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0" w:type="dxa"/>
                  <w:vAlign w:val="center"/>
                </w:tcPr>
                <w:p w14:paraId="5E7D2536" w14:textId="77777777" w:rsidR="00001201" w:rsidRDefault="00001201" w:rsidP="000B0A24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</w:tr>
          </w:tbl>
          <w:p w14:paraId="3E018971" w14:textId="77777777" w:rsidR="00001201" w:rsidRPr="000A2BD2" w:rsidRDefault="00001201" w:rsidP="00001201">
            <w:pPr>
              <w:pStyle w:val="berschrift2"/>
              <w:rPr>
                <w:color w:val="70BCC9" w:themeColor="text2" w:themeTint="99"/>
              </w:rPr>
            </w:pPr>
          </w:p>
        </w:tc>
        <w:tc>
          <w:tcPr>
            <w:tcW w:w="65" w:type="dxa"/>
            <w:vAlign w:val="bottom"/>
          </w:tcPr>
          <w:p w14:paraId="5C0290AA" w14:textId="77777777" w:rsidR="00001201" w:rsidRDefault="00001201" w:rsidP="00001201">
            <w:pPr>
              <w:spacing w:after="200" w:line="276" w:lineRule="auto"/>
              <w:rPr>
                <w:b/>
                <w:bCs/>
              </w:rPr>
            </w:pPr>
          </w:p>
        </w:tc>
      </w:tr>
      <w:tr w:rsidR="00001201" w14:paraId="3DC430BE" w14:textId="77777777" w:rsidTr="00001201">
        <w:trPr>
          <w:gridAfter w:val="1"/>
          <w:wAfter w:w="65" w:type="dxa"/>
          <w:trHeight w:val="332"/>
        </w:trPr>
        <w:tc>
          <w:tcPr>
            <w:tcW w:w="510" w:type="dxa"/>
          </w:tcPr>
          <w:p w14:paraId="3B530F24" w14:textId="77777777" w:rsidR="00001201" w:rsidRPr="008A67C2" w:rsidRDefault="00001201" w:rsidP="00001201">
            <w:pPr>
              <w:pStyle w:val="berschrift6"/>
            </w:pPr>
            <w:r w:rsidRPr="008A67C2">
              <w:t>2</w:t>
            </w:r>
          </w:p>
        </w:tc>
        <w:tc>
          <w:tcPr>
            <w:tcW w:w="8496" w:type="dxa"/>
            <w:gridSpan w:val="11"/>
          </w:tcPr>
          <w:p w14:paraId="7C78B4FC" w14:textId="01950A07" w:rsidR="00001201" w:rsidRPr="008A67C2" w:rsidRDefault="00001201" w:rsidP="00001201">
            <w:pPr>
              <w:pStyle w:val="berschrift6"/>
            </w:pPr>
            <w:r w:rsidRPr="008A67C2">
              <w:t>Die Mitte finden</w:t>
            </w:r>
          </w:p>
        </w:tc>
      </w:tr>
      <w:tr w:rsidR="00001201" w14:paraId="075C0494" w14:textId="77777777" w:rsidTr="00001201">
        <w:trPr>
          <w:gridAfter w:val="1"/>
          <w:wAfter w:w="65" w:type="dxa"/>
          <w:trHeight w:val="406"/>
        </w:trPr>
        <w:tc>
          <w:tcPr>
            <w:tcW w:w="510" w:type="dxa"/>
          </w:tcPr>
          <w:p w14:paraId="2A8EB2FB" w14:textId="77777777" w:rsidR="00001201" w:rsidRDefault="00001201" w:rsidP="00001201">
            <w:pPr>
              <w:rPr>
                <w:noProof/>
              </w:rPr>
            </w:pPr>
          </w:p>
        </w:tc>
        <w:tc>
          <w:tcPr>
            <w:tcW w:w="8496" w:type="dxa"/>
            <w:gridSpan w:val="11"/>
          </w:tcPr>
          <w:p w14:paraId="3F750560" w14:textId="0F194A83" w:rsidR="00001201" w:rsidRPr="00004F79" w:rsidRDefault="00001201" w:rsidP="00001201">
            <w:r w:rsidRPr="00C2779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21248" behindDoc="0" locked="0" layoutInCell="1" allowOverlap="1" wp14:anchorId="426521C7" wp14:editId="3CCDAA55">
                      <wp:simplePos x="0" y="0"/>
                      <wp:positionH relativeFrom="column">
                        <wp:posOffset>1635157</wp:posOffset>
                      </wp:positionH>
                      <wp:positionV relativeFrom="paragraph">
                        <wp:posOffset>127829</wp:posOffset>
                      </wp:positionV>
                      <wp:extent cx="2339975" cy="385010"/>
                      <wp:effectExtent l="0" t="0" r="9525" b="8890"/>
                      <wp:wrapNone/>
                      <wp:docPr id="68558037" name="Gruppieren 685580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057F9C5-AFD2-5DDC-26EC-08ECA9A93E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9975" cy="385010"/>
                                <a:chOff x="0" y="0"/>
                                <a:chExt cx="2339975" cy="490385"/>
                              </a:xfrm>
                            </wpg:grpSpPr>
                            <wpg:grpSp>
                              <wpg:cNvPr id="1991711631" name="Gruppieren 1991711631">
                                <a:extLst>
                                  <a:ext uri="{FF2B5EF4-FFF2-40B4-BE49-F238E27FC236}">
                                    <a16:creationId xmlns:a16="http://schemas.microsoft.com/office/drawing/2014/main" id="{57A0AFEF-369F-6A24-3016-8AB46BC6BFB7}"/>
                                  </a:ext>
                                </a:extLst>
                              </wpg:cNvPr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95543"/>
                                  <a:ext cx="2339975" cy="394842"/>
                                  <a:chOff x="0" y="95543"/>
                                  <a:chExt cx="2196306" cy="49787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82755840" name="Grafik 1482755840">
                                    <a:extLst>
                                      <a:ext uri="{FF2B5EF4-FFF2-40B4-BE49-F238E27FC236}">
                                        <a16:creationId xmlns:a16="http://schemas.microsoft.com/office/drawing/2014/main" id="{8A2DABC7-B7F7-4BCA-C15A-8A7E9EBD90D5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785" y="95543"/>
                                    <a:ext cx="2163445" cy="457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060823318" name="Abgerundetes Rechteck 2060823318">
                                  <a:extLst>
                                    <a:ext uri="{FF2B5EF4-FFF2-40B4-BE49-F238E27FC236}">
                                      <a16:creationId xmlns:a16="http://schemas.microsoft.com/office/drawing/2014/main" id="{A929C83D-A80B-0421-9C01-05370626A91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283937"/>
                                    <a:ext cx="450215" cy="30948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EE09C2B" w14:textId="77777777" w:rsidR="00001201" w:rsidRDefault="00001201" w:rsidP="00001201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5000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5452571" name="Abgerundetes Rechteck 1275452571">
                                  <a:extLst>
                                    <a:ext uri="{FF2B5EF4-FFF2-40B4-BE49-F238E27FC236}">
                                      <a16:creationId xmlns:a16="http://schemas.microsoft.com/office/drawing/2014/main" id="{84AC3336-E1B7-C883-B377-C108C7DDA2F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746091" y="283579"/>
                                    <a:ext cx="450215" cy="30951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9D429F7" w14:textId="77777777" w:rsidR="00001201" w:rsidRDefault="00001201" w:rsidP="00001201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6000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73552944" name="Abgerundetes Rechteck 1073552944">
                                  <a:extLst>
                                    <a:ext uri="{FF2B5EF4-FFF2-40B4-BE49-F238E27FC236}">
                                      <a16:creationId xmlns:a16="http://schemas.microsoft.com/office/drawing/2014/main" id="{546790A8-79D9-75FB-107A-BBE33497B2F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63856" y="283775"/>
                                    <a:ext cx="429141" cy="309319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B5AA473" w14:textId="77777777" w:rsidR="00001201" w:rsidRDefault="00001201" w:rsidP="00001201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39716568" name="Gerade Verbindung 1139716568">
                                <a:extLst>
                                  <a:ext uri="{FF2B5EF4-FFF2-40B4-BE49-F238E27FC236}">
                                    <a16:creationId xmlns:a16="http://schemas.microsoft.com/office/drawing/2014/main" id="{6C8ED898-E4C3-2F7B-512C-A2EF6C76AE1D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3983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0397604" name="Gerade Verbindung 1170397604">
                                <a:extLst>
                                  <a:ext uri="{FF2B5EF4-FFF2-40B4-BE49-F238E27FC236}">
                                    <a16:creationId xmlns:a16="http://schemas.microsoft.com/office/drawing/2014/main" id="{FDEBD5A1-2795-DB7B-6882-BEF282E08E4D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10014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6521C7" id="Gruppieren 68558036" o:spid="_x0000_s1362" style="position:absolute;margin-left:128.75pt;margin-top:10.05pt;width:184.25pt;height:30.3pt;z-index:252021248;mso-position-horizontal-relative:text;mso-position-vertical-relative:text;mso-height-relative:margin" coordsize="23399,4903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">
                      <v:group id="Gruppieren 1991711631" o:spid="_x0000_s1363" style="position:absolute;top:955;width:23399;height:3948" coordorigin=",955" coordsize="21963,49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">
                        <o:lock v:ext="edit" aspectratio="t"/>
                        <v:shape id="Grafik 1482755840" o:spid="_x0000_s1364" type="#_x0000_t75" style="position:absolute;left:137;top:955;width:21635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">
                          <v:imagedata r:id="rId62" o:title=""/>
                        </v:shape>
                        <v:roundrect id="Abgerundetes Rechteck 2060823318" o:spid="_x0000_s1365" style="position:absolute;top:2839;width:4502;height:309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" fillcolor="white [3212]" strokecolor="white [3212]" strokeweight="1pt">
                          <v:stroke joinstyle="miter"/>
                          <v:textbox inset="0,.5mm,0,0">
                            <w:txbxContent>
                              <w:p w14:paraId="7EE09C2B" w14:textId="77777777" w:rsidR="00001201" w:rsidRDefault="00001201" w:rsidP="00001201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5000</w:t>
                                </w:r>
                              </w:p>
                            </w:txbxContent>
                          </v:textbox>
                        </v:roundrect>
                        <v:roundrect id="Abgerundetes Rechteck 1275452571" o:spid="_x0000_s1366" style="position:absolute;left:17460;top:2835;width:4503;height:309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" fillcolor="white [3212]" strokecolor="white [3212]" strokeweight="1pt">
                          <v:stroke joinstyle="miter"/>
                          <v:textbox inset="0,.5mm,0,0">
                            <w:txbxContent>
                              <w:p w14:paraId="09D429F7" w14:textId="77777777" w:rsidR="00001201" w:rsidRDefault="00001201" w:rsidP="00001201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6000</w:t>
                                </w:r>
                              </w:p>
                            </w:txbxContent>
                          </v:textbox>
                        </v:roundrect>
                        <v:roundrect id="Abgerundetes Rechteck 1073552944" o:spid="_x0000_s1367" style="position:absolute;left:8638;top:2837;width:4291;height:309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" fillcolor="white [3212]" strokecolor="black [3213]" strokeweight="1pt">
                          <v:stroke joinstyle="miter"/>
                          <v:textbox inset="0,.5mm,0,0">
                            <w:txbxContent>
                              <w:p w14:paraId="2B5AA473" w14:textId="77777777" w:rsidR="00001201" w:rsidRDefault="00001201" w:rsidP="00001201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139716568" o:spid="_x0000_s1368" style="position:absolute;visibility:visible;mso-wrap-style:square" from="2398,0" to="2398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1170397604" o:spid="_x0000_s1369" style="position:absolute;visibility:visible;mso-wrap-style:square" from="21001,0" to="21001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proofErr w:type="gramStart"/>
            <w:r>
              <w:t>Finde</w:t>
            </w:r>
            <w:proofErr w:type="gramEnd"/>
            <w:r>
              <w:t xml:space="preserve"> die Mitte zwischen:</w:t>
            </w:r>
            <w:r>
              <w:rPr>
                <w:noProof/>
              </w:rPr>
              <w:t xml:space="preserve"> </w:t>
            </w:r>
          </w:p>
        </w:tc>
      </w:tr>
      <w:tr w:rsidR="00001201" w:rsidRPr="00252562" w14:paraId="4861352B" w14:textId="77777777" w:rsidTr="00001201">
        <w:trPr>
          <w:gridAfter w:val="1"/>
          <w:wAfter w:w="65" w:type="dxa"/>
        </w:trPr>
        <w:tc>
          <w:tcPr>
            <w:tcW w:w="510" w:type="dxa"/>
          </w:tcPr>
          <w:p w14:paraId="702846ED" w14:textId="77777777" w:rsidR="00001201" w:rsidRPr="00252562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5435F5E5" w14:textId="77777777" w:rsidR="00001201" w:rsidRPr="00B74344" w:rsidRDefault="00001201" w:rsidP="00001201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a)</w:t>
            </w:r>
          </w:p>
        </w:tc>
        <w:tc>
          <w:tcPr>
            <w:tcW w:w="2082" w:type="dxa"/>
            <w:gridSpan w:val="3"/>
          </w:tcPr>
          <w:p w14:paraId="35273F83" w14:textId="77777777" w:rsidR="00001201" w:rsidRDefault="00001201" w:rsidP="00001201">
            <w:pPr>
              <w:spacing w:line="240" w:lineRule="auto"/>
              <w:jc w:val="center"/>
            </w:pPr>
            <w:r w:rsidRPr="00EA5C9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22272" behindDoc="0" locked="0" layoutInCell="1" allowOverlap="1" wp14:anchorId="390C4CF4" wp14:editId="27F110D2">
                      <wp:simplePos x="0" y="0"/>
                      <wp:positionH relativeFrom="column">
                        <wp:posOffset>1317625</wp:posOffset>
                      </wp:positionH>
                      <wp:positionV relativeFrom="paragraph">
                        <wp:posOffset>390396</wp:posOffset>
                      </wp:positionV>
                      <wp:extent cx="2339975" cy="446405"/>
                      <wp:effectExtent l="0" t="0" r="9525" b="0"/>
                      <wp:wrapNone/>
                      <wp:docPr id="68558045" name="Gruppieren 685580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8F5129B-44B0-DDD9-23E0-2152C219A1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9975" cy="446405"/>
                                <a:chOff x="0" y="0"/>
                                <a:chExt cx="2339975" cy="460837"/>
                              </a:xfrm>
                            </wpg:grpSpPr>
                            <wpg:grpSp>
                              <wpg:cNvPr id="340714034" name="Gruppieren 340714034">
                                <a:extLst>
                                  <a:ext uri="{FF2B5EF4-FFF2-40B4-BE49-F238E27FC236}">
                                    <a16:creationId xmlns:a16="http://schemas.microsoft.com/office/drawing/2014/main" id="{564A4C0F-0005-A94D-B1DF-9F4141E7E8B8}"/>
                                  </a:ext>
                                </a:extLst>
                              </wpg:cNvPr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95712"/>
                                  <a:ext cx="2339975" cy="365125"/>
                                  <a:chOff x="0" y="95712"/>
                                  <a:chExt cx="2196306" cy="457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31485133" name="Grafik 1731485133">
                                    <a:extLst>
                                      <a:ext uri="{FF2B5EF4-FFF2-40B4-BE49-F238E27FC236}">
                                        <a16:creationId xmlns:a16="http://schemas.microsoft.com/office/drawing/2014/main" id="{D397A3E8-F39B-D9D4-2146-13A8BF17AEAE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785" y="95712"/>
                                    <a:ext cx="2163445" cy="457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553192626" name="Abgerundetes Rechteck 1553192626">
                                  <a:extLst>
                                    <a:ext uri="{FF2B5EF4-FFF2-40B4-BE49-F238E27FC236}">
                                      <a16:creationId xmlns:a16="http://schemas.microsoft.com/office/drawing/2014/main" id="{94BF7E2C-E4F5-3CC6-6E08-41AE441B428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284106"/>
                                    <a:ext cx="45021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F63A0B3" w14:textId="77777777" w:rsidR="00001201" w:rsidRDefault="00001201" w:rsidP="00001201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2500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2644046" name="Abgerundetes Rechteck 1672644046">
                                  <a:extLst>
                                    <a:ext uri="{FF2B5EF4-FFF2-40B4-BE49-F238E27FC236}">
                                      <a16:creationId xmlns:a16="http://schemas.microsoft.com/office/drawing/2014/main" id="{9125FABB-9B68-E5B7-1312-96D4B6B4CE0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746091" y="284106"/>
                                    <a:ext cx="45021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C18D376" w14:textId="77777777" w:rsidR="00001201" w:rsidRDefault="00001201" w:rsidP="00001201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4500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7096866" name="Abgerundetes Rechteck 477096866">
                                  <a:extLst>
                                    <a:ext uri="{FF2B5EF4-FFF2-40B4-BE49-F238E27FC236}">
                                      <a16:creationId xmlns:a16="http://schemas.microsoft.com/office/drawing/2014/main" id="{4F04D14E-21F2-38EF-3A1E-B3505C8767B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69852" y="284844"/>
                                    <a:ext cx="432142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F7526F1" w14:textId="77777777" w:rsidR="00001201" w:rsidRDefault="00001201" w:rsidP="00001201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56521855" name="Gerade Verbindung 1156521855">
                                <a:extLst>
                                  <a:ext uri="{FF2B5EF4-FFF2-40B4-BE49-F238E27FC236}">
                                    <a16:creationId xmlns:a16="http://schemas.microsoft.com/office/drawing/2014/main" id="{368C4932-86B6-0057-CA9E-30A04AED087F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43157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0576674" name="Gerade Verbindung 1210576674">
                                <a:extLst>
                                  <a:ext uri="{FF2B5EF4-FFF2-40B4-BE49-F238E27FC236}">
                                    <a16:creationId xmlns:a16="http://schemas.microsoft.com/office/drawing/2014/main" id="{11271B08-98AB-6301-B04E-E5B34B628D3E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10014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0C4CF4" id="Gruppieren 68558044" o:spid="_x0000_s1370" style="position:absolute;left:0;text-align:left;margin-left:103.75pt;margin-top:30.75pt;width:184.25pt;height:35.15pt;z-index:252022272;mso-position-horizontal-relative:text;mso-position-vertical-relative:text;mso-height-relative:margin" coordsize="23399,4608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">
                      <v:group id="Gruppieren 340714034" o:spid="_x0000_s1371" style="position:absolute;top:957;width:23399;height:3651" coordorigin=",957" coordsize="21963,4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">
                        <o:lock v:ext="edit" aspectratio="t"/>
                        <v:shape id="Grafik 1731485133" o:spid="_x0000_s1372" type="#_x0000_t75" style="position:absolute;left:137;top:957;width:21635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">
                          <v:imagedata r:id="rId62" o:title=""/>
                        </v:shape>
                        <v:roundrect id="Abgerundetes Rechteck 1553192626" o:spid="_x0000_s1373" style="position:absolute;top:2841;width:4502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" fillcolor="white [3212]" strokecolor="white [3212]" strokeweight="1pt">
                          <v:stroke joinstyle="miter"/>
                          <v:textbox inset="0,.5mm,0,0">
                            <w:txbxContent>
                              <w:p w14:paraId="4F63A0B3" w14:textId="77777777" w:rsidR="00001201" w:rsidRDefault="00001201" w:rsidP="00001201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2500</w:t>
                                </w:r>
                              </w:p>
                            </w:txbxContent>
                          </v:textbox>
                        </v:roundrect>
                        <v:roundrect id="Abgerundetes Rechteck 1672644046" o:spid="_x0000_s1374" style="position:absolute;left:17460;top:2841;width:4503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" fillcolor="white [3212]" strokecolor="white [3212]" strokeweight="1pt">
                          <v:stroke joinstyle="miter"/>
                          <v:textbox inset="0,.5mm,0,0">
                            <w:txbxContent>
                              <w:p w14:paraId="3C18D376" w14:textId="77777777" w:rsidR="00001201" w:rsidRDefault="00001201" w:rsidP="00001201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4500</w:t>
                                </w:r>
                              </w:p>
                            </w:txbxContent>
                          </v:textbox>
                        </v:roundrect>
                        <v:roundrect id="Abgerundetes Rechteck 477096866" o:spid="_x0000_s1375" style="position:absolute;left:8698;top:2848;width:4321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" fillcolor="white [3212]" strokecolor="black [3213]" strokeweight="1pt">
                          <v:stroke joinstyle="miter"/>
                          <v:textbox inset="0,.5mm,0,0">
                            <w:txbxContent>
                              <w:p w14:paraId="1F7526F1" w14:textId="77777777" w:rsidR="00001201" w:rsidRDefault="00001201" w:rsidP="00001201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156521855" o:spid="_x0000_s1376" style="position:absolute;visibility:visible;mso-wrap-style:square" from="2431,0" to="2431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1210576674" o:spid="_x0000_s1377" style="position:absolute;visibility:visible;mso-wrap-style:square" from="21001,0" to="21001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Pr="00325B59">
              <w:t>5000 und 6000</w:t>
            </w:r>
          </w:p>
        </w:tc>
        <w:tc>
          <w:tcPr>
            <w:tcW w:w="5946" w:type="dxa"/>
            <w:gridSpan w:val="7"/>
          </w:tcPr>
          <w:p w14:paraId="3DBC5EF4" w14:textId="77777777" w:rsidR="00001201" w:rsidRDefault="00001201" w:rsidP="00001201">
            <w:pPr>
              <w:spacing w:line="240" w:lineRule="atLeast"/>
            </w:pPr>
            <w:r>
              <w:t xml:space="preserve">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4080" behindDoc="0" locked="0" layoutInCell="1" allowOverlap="1" wp14:anchorId="661F1C82" wp14:editId="5295875C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99695</wp:posOffset>
                      </wp:positionV>
                      <wp:extent cx="342900" cy="228600"/>
                      <wp:effectExtent l="0" t="0" r="0" b="0"/>
                      <wp:wrapNone/>
                      <wp:docPr id="65" name="Rechteck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FFEB3" id="Rechteck 65" o:spid="_x0000_s1026" style="position:absolute;margin-left:20.15pt;margin-top:7.85pt;width:27pt;height:18pt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" filled="f" stroked="f" strokeweight=".5pt"/>
                  </w:pict>
                </mc:Fallback>
              </mc:AlternateContent>
            </w:r>
          </w:p>
          <w:p w14:paraId="7E9392B9" w14:textId="77777777" w:rsidR="00001201" w:rsidRDefault="00001201" w:rsidP="00001201"/>
          <w:p w14:paraId="7E70CC79" w14:textId="77777777" w:rsidR="00001201" w:rsidRPr="00252562" w:rsidRDefault="00001201" w:rsidP="00001201"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299" distR="114299" simplePos="0" relativeHeight="252016128" behindDoc="0" locked="0" layoutInCell="1" allowOverlap="1" wp14:anchorId="4D76AFFC" wp14:editId="5D4A2F09">
                      <wp:simplePos x="0" y="0"/>
                      <wp:positionH relativeFrom="column">
                        <wp:posOffset>376554</wp:posOffset>
                      </wp:positionH>
                      <wp:positionV relativeFrom="paragraph">
                        <wp:posOffset>34924</wp:posOffset>
                      </wp:positionV>
                      <wp:extent cx="0" cy="0"/>
                      <wp:effectExtent l="0" t="0" r="0" b="0"/>
                      <wp:wrapNone/>
                      <wp:docPr id="64" name="Gerade Verbindung mit Pfeil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FBD61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64" o:spid="_x0000_s1026" type="#_x0000_t32" style="position:absolute;margin-left:29.65pt;margin-top:2.75pt;width:0;height:0;z-index:252016128;visibility:visible;mso-wrap-style:square;mso-width-percent:0;mso-height-percent:0;mso-wrap-distance-left:3.17497mm;mso-wrap-distance-top:.!mm;mso-wrap-distance-right:3.17497mm;mso-wrap-distance-bottom:.!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&#13;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299" distR="114299" simplePos="0" relativeHeight="252015104" behindDoc="0" locked="0" layoutInCell="1" allowOverlap="1" wp14:anchorId="01FB59F8" wp14:editId="22B72F93">
                      <wp:simplePos x="0" y="0"/>
                      <wp:positionH relativeFrom="column">
                        <wp:posOffset>376554</wp:posOffset>
                      </wp:positionH>
                      <wp:positionV relativeFrom="paragraph">
                        <wp:posOffset>34924</wp:posOffset>
                      </wp:positionV>
                      <wp:extent cx="0" cy="0"/>
                      <wp:effectExtent l="0" t="0" r="0" b="0"/>
                      <wp:wrapNone/>
                      <wp:docPr id="13951" name="Gerade Verbindung mit Pfeil 13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0ABAB8" id="Gerade Verbindung mit Pfeil 13951" o:spid="_x0000_s1026" type="#_x0000_t32" style="position:absolute;margin-left:29.65pt;margin-top:2.75pt;width:0;height:0;z-index:252015104;visibility:visible;mso-wrap-style:square;mso-width-percent:0;mso-height-percent:0;mso-wrap-distance-left:3.17497mm;mso-wrap-distance-top:.!mm;mso-wrap-distance-right:3.17497mm;mso-wrap-distance-bottom:.!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"/>
                  </w:pict>
                </mc:Fallback>
              </mc:AlternateContent>
            </w:r>
          </w:p>
        </w:tc>
      </w:tr>
      <w:tr w:rsidR="00001201" w:rsidRPr="00252562" w14:paraId="40A0EF5B" w14:textId="77777777" w:rsidTr="00001201">
        <w:trPr>
          <w:gridAfter w:val="1"/>
          <w:wAfter w:w="65" w:type="dxa"/>
        </w:trPr>
        <w:tc>
          <w:tcPr>
            <w:tcW w:w="510" w:type="dxa"/>
          </w:tcPr>
          <w:p w14:paraId="54418C29" w14:textId="77777777" w:rsidR="00001201" w:rsidRPr="00252562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71AADD0E" w14:textId="77777777" w:rsidR="00001201" w:rsidRPr="00B74344" w:rsidRDefault="00001201" w:rsidP="00001201">
            <w:pPr>
              <w:pStyle w:val="Nummerierung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b)</w:t>
            </w:r>
          </w:p>
        </w:tc>
        <w:tc>
          <w:tcPr>
            <w:tcW w:w="2082" w:type="dxa"/>
            <w:gridSpan w:val="3"/>
          </w:tcPr>
          <w:p w14:paraId="42EF4BF6" w14:textId="77777777" w:rsidR="00001201" w:rsidRDefault="00001201" w:rsidP="00001201">
            <w:pPr>
              <w:spacing w:line="240" w:lineRule="auto"/>
              <w:jc w:val="center"/>
            </w:pPr>
            <w:r w:rsidRPr="00EA5C9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23296" behindDoc="0" locked="0" layoutInCell="1" allowOverlap="1" wp14:anchorId="68A8E1E2" wp14:editId="31EE96E2">
                      <wp:simplePos x="0" y="0"/>
                      <wp:positionH relativeFrom="column">
                        <wp:posOffset>1299210</wp:posOffset>
                      </wp:positionH>
                      <wp:positionV relativeFrom="paragraph">
                        <wp:posOffset>395476</wp:posOffset>
                      </wp:positionV>
                      <wp:extent cx="2339975" cy="459740"/>
                      <wp:effectExtent l="0" t="0" r="9525" b="10160"/>
                      <wp:wrapNone/>
                      <wp:docPr id="68558053" name="Gruppieren 685580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6DDAEEF-AF51-AF43-2523-070DD99D52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9975" cy="459740"/>
                                <a:chOff x="0" y="0"/>
                                <a:chExt cx="2339975" cy="513877"/>
                              </a:xfrm>
                            </wpg:grpSpPr>
                            <wpg:grpSp>
                              <wpg:cNvPr id="458017556" name="Gruppieren 458017556">
                                <a:extLst>
                                  <a:ext uri="{FF2B5EF4-FFF2-40B4-BE49-F238E27FC236}">
                                    <a16:creationId xmlns:a16="http://schemas.microsoft.com/office/drawing/2014/main" id="{ADAF5F18-6797-C2D1-F315-6704448BB9F0}"/>
                                  </a:ext>
                                </a:extLst>
                              </wpg:cNvPr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102982"/>
                                  <a:ext cx="2339975" cy="410895"/>
                                  <a:chOff x="0" y="102982"/>
                                  <a:chExt cx="2205711" cy="52547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70055190" name="Grafik 970055190">
                                    <a:extLst>
                                      <a:ext uri="{FF2B5EF4-FFF2-40B4-BE49-F238E27FC236}">
                                        <a16:creationId xmlns:a16="http://schemas.microsoft.com/office/drawing/2014/main" id="{1572B47D-4698-9AA5-3575-2DEC92956C4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2553" y="102982"/>
                                    <a:ext cx="2163445" cy="457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02386796" name="Abgerundetes Rechteck 202386796">
                                  <a:extLst>
                                    <a:ext uri="{FF2B5EF4-FFF2-40B4-BE49-F238E27FC236}">
                                      <a16:creationId xmlns:a16="http://schemas.microsoft.com/office/drawing/2014/main" id="{C10808B2-7662-0CE7-27F9-C14B257D507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291374"/>
                                    <a:ext cx="477983" cy="33708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C63B38E" w14:textId="77777777" w:rsidR="00001201" w:rsidRDefault="00001201" w:rsidP="00001201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10 000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0399723" name="Abgerundetes Rechteck 2050399723">
                                  <a:extLst>
                                    <a:ext uri="{FF2B5EF4-FFF2-40B4-BE49-F238E27FC236}">
                                      <a16:creationId xmlns:a16="http://schemas.microsoft.com/office/drawing/2014/main" id="{B28F7891-1FDE-F09A-88E2-7B67723259E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727728" y="291174"/>
                                    <a:ext cx="477983" cy="33728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7EC3DC8" w14:textId="77777777" w:rsidR="00001201" w:rsidRDefault="00001201" w:rsidP="00001201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20 000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1113116" name="Abgerundetes Rechteck 1971113116">
                                  <a:extLst>
                                    <a:ext uri="{FF2B5EF4-FFF2-40B4-BE49-F238E27FC236}">
                                      <a16:creationId xmlns:a16="http://schemas.microsoft.com/office/drawing/2014/main" id="{EC058CAC-7641-BCB5-A6A2-24A6285DAE9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47399" y="292114"/>
                                    <a:ext cx="477983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D0AEA69" w14:textId="77777777" w:rsidR="00001201" w:rsidRDefault="00001201" w:rsidP="00001201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44010653" name="Gerade Verbindung 344010653">
                                <a:extLst>
                                  <a:ext uri="{FF2B5EF4-FFF2-40B4-BE49-F238E27FC236}">
                                    <a16:creationId xmlns:a16="http://schemas.microsoft.com/office/drawing/2014/main" id="{CD680FB4-0B5F-2D18-5198-EAFD7A95714E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42906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10331110" name="Gerade Verbindung 710331110">
                                <a:extLst>
                                  <a:ext uri="{FF2B5EF4-FFF2-40B4-BE49-F238E27FC236}">
                                    <a16:creationId xmlns:a16="http://schemas.microsoft.com/office/drawing/2014/main" id="{1A9BB013-E612-0AF5-4358-0CEE1C018833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096159" y="5346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A8E1E2" id="Gruppieren 68558052" o:spid="_x0000_s1378" style="position:absolute;left:0;text-align:left;margin-left:102.3pt;margin-top:31.15pt;width:184.25pt;height:36.2pt;z-index:252023296;mso-position-horizontal-relative:text;mso-position-vertical-relative:text;mso-height-relative:margin" coordsize="23399,5138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">
                      <v:group id="Gruppieren 458017556" o:spid="_x0000_s1379" style="position:absolute;top:1029;width:23399;height:4109" coordorigin=",1029" coordsize="22057,52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">
                        <o:lock v:ext="edit" aspectratio="t"/>
                        <v:shape id="Grafik 970055190" o:spid="_x0000_s1380" type="#_x0000_t75" style="position:absolute;left:225;top:1029;width:21634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">
                          <v:imagedata r:id="rId62" o:title=""/>
                        </v:shape>
                        <v:roundrect id="Abgerundetes Rechteck 202386796" o:spid="_x0000_s1381" style="position:absolute;top:2913;width:4779;height:337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" fillcolor="white [3212]" strokecolor="white [3212]" strokeweight="1pt">
                          <v:stroke joinstyle="miter"/>
                          <v:textbox inset="0,.5mm,0,0">
                            <w:txbxContent>
                              <w:p w14:paraId="6C63B38E" w14:textId="77777777" w:rsidR="00001201" w:rsidRDefault="00001201" w:rsidP="00001201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10 000</w:t>
                                </w:r>
                              </w:p>
                            </w:txbxContent>
                          </v:textbox>
                        </v:roundrect>
                        <v:roundrect id="Abgerundetes Rechteck 2050399723" o:spid="_x0000_s1382" style="position:absolute;left:17277;top:2911;width:4780;height:337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" fillcolor="white [3212]" strokecolor="white [3212]" strokeweight="1pt">
                          <v:stroke joinstyle="miter"/>
                          <v:textbox inset="0,.5mm,0,0">
                            <w:txbxContent>
                              <w:p w14:paraId="47EC3DC8" w14:textId="77777777" w:rsidR="00001201" w:rsidRDefault="00001201" w:rsidP="00001201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20 000</w:t>
                                </w:r>
                              </w:p>
                            </w:txbxContent>
                          </v:textbox>
                        </v:roundrect>
                        <v:roundrect id="Abgerundetes Rechteck 1971113116" o:spid="_x0000_s1383" style="position:absolute;left:8473;top:2921;width:4780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" fillcolor="white [3212]" strokecolor="black [3213]" strokeweight="1pt">
                          <v:stroke joinstyle="miter"/>
                          <v:textbox inset="0,.5mm,0,0">
                            <w:txbxContent>
                              <w:p w14:paraId="4D0AEA69" w14:textId="77777777" w:rsidR="00001201" w:rsidRDefault="00001201" w:rsidP="00001201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344010653" o:spid="_x0000_s1384" style="position:absolute;visibility:visible;mso-wrap-style:square" from="2429,0" to="2429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710331110" o:spid="_x0000_s1385" style="position:absolute;visibility:visible;mso-wrap-style:square" from="20961,53" to="20961,25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Pr="00325B59">
              <w:t>2500 und 4500</w:t>
            </w:r>
          </w:p>
        </w:tc>
        <w:tc>
          <w:tcPr>
            <w:tcW w:w="5946" w:type="dxa"/>
            <w:gridSpan w:val="7"/>
          </w:tcPr>
          <w:p w14:paraId="7141E92A" w14:textId="77777777" w:rsidR="00001201" w:rsidRDefault="00001201" w:rsidP="00001201">
            <w:pPr>
              <w:tabs>
                <w:tab w:val="left" w:pos="1748"/>
                <w:tab w:val="left" w:pos="2033"/>
              </w:tabs>
              <w:spacing w:line="240" w:lineRule="atLeast"/>
            </w:pPr>
            <w:r>
              <w:t xml:space="preserve">   </w:t>
            </w:r>
          </w:p>
          <w:p w14:paraId="089AF76F" w14:textId="77777777" w:rsidR="00001201" w:rsidRDefault="00001201" w:rsidP="00001201">
            <w:pPr>
              <w:tabs>
                <w:tab w:val="left" w:pos="1748"/>
                <w:tab w:val="left" w:pos="2033"/>
              </w:tabs>
              <w:spacing w:line="240" w:lineRule="atLeast"/>
            </w:pPr>
          </w:p>
          <w:p w14:paraId="3C130483" w14:textId="77777777" w:rsidR="00001201" w:rsidRDefault="00001201" w:rsidP="00001201">
            <w:pPr>
              <w:tabs>
                <w:tab w:val="left" w:pos="1748"/>
                <w:tab w:val="left" w:pos="2033"/>
              </w:tabs>
              <w:spacing w:line="240" w:lineRule="atLeast"/>
            </w:pPr>
          </w:p>
        </w:tc>
      </w:tr>
      <w:tr w:rsidR="00001201" w:rsidRPr="00252562" w14:paraId="5AF71681" w14:textId="77777777" w:rsidTr="00001201">
        <w:trPr>
          <w:gridAfter w:val="1"/>
          <w:wAfter w:w="65" w:type="dxa"/>
        </w:trPr>
        <w:tc>
          <w:tcPr>
            <w:tcW w:w="510" w:type="dxa"/>
          </w:tcPr>
          <w:p w14:paraId="790B40C2" w14:textId="77777777" w:rsidR="00001201" w:rsidRPr="00252562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3FC0565A" w14:textId="77777777" w:rsidR="00001201" w:rsidRPr="00B74344" w:rsidRDefault="00001201" w:rsidP="00001201">
            <w:pPr>
              <w:pStyle w:val="Nummerierung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c)</w:t>
            </w:r>
          </w:p>
        </w:tc>
        <w:tc>
          <w:tcPr>
            <w:tcW w:w="2082" w:type="dxa"/>
            <w:gridSpan w:val="3"/>
          </w:tcPr>
          <w:p w14:paraId="50BD888C" w14:textId="77777777" w:rsidR="00001201" w:rsidRDefault="00001201" w:rsidP="00001201">
            <w:pPr>
              <w:spacing w:line="240" w:lineRule="auto"/>
              <w:jc w:val="center"/>
            </w:pPr>
            <w:r w:rsidRPr="00EA5C9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24320" behindDoc="0" locked="0" layoutInCell="1" allowOverlap="1" wp14:anchorId="291F38A4" wp14:editId="2DCCAB91">
                      <wp:simplePos x="0" y="0"/>
                      <wp:positionH relativeFrom="column">
                        <wp:posOffset>1317625</wp:posOffset>
                      </wp:positionH>
                      <wp:positionV relativeFrom="paragraph">
                        <wp:posOffset>419606</wp:posOffset>
                      </wp:positionV>
                      <wp:extent cx="2353945" cy="423512"/>
                      <wp:effectExtent l="0" t="0" r="8255" b="8890"/>
                      <wp:wrapNone/>
                      <wp:docPr id="68558061" name="Gruppieren 685580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1E13AB0-0EAB-7A36-23A4-76C427E7FE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3945" cy="423512"/>
                                <a:chOff x="0" y="0"/>
                                <a:chExt cx="2353947" cy="479693"/>
                              </a:xfrm>
                            </wpg:grpSpPr>
                            <wpg:grpSp>
                              <wpg:cNvPr id="76658723" name="Gruppieren 76658723">
                                <a:extLst>
                                  <a:ext uri="{FF2B5EF4-FFF2-40B4-BE49-F238E27FC236}">
                                    <a16:creationId xmlns:a16="http://schemas.microsoft.com/office/drawing/2014/main" id="{A4CFB389-04B3-0122-B456-894552D93E0D}"/>
                                  </a:ext>
                                </a:extLst>
                              </wpg:cNvPr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116472"/>
                                  <a:ext cx="2353947" cy="363221"/>
                                  <a:chOff x="0" y="116472"/>
                                  <a:chExt cx="2205711" cy="46204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24368261" name="Grafik 1924368261">
                                    <a:extLst>
                                      <a:ext uri="{FF2B5EF4-FFF2-40B4-BE49-F238E27FC236}">
                                        <a16:creationId xmlns:a16="http://schemas.microsoft.com/office/drawing/2014/main" id="{7BDFA101-FC6F-D0E7-67BA-294BEFC4656C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2553" y="116472"/>
                                    <a:ext cx="2163445" cy="457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08163062" name="Abgerundetes Rechteck 308163062">
                                  <a:extLst>
                                    <a:ext uri="{FF2B5EF4-FFF2-40B4-BE49-F238E27FC236}">
                                      <a16:creationId xmlns:a16="http://schemas.microsoft.com/office/drawing/2014/main" id="{40E3C9A6-53DA-E1FA-589C-95332A27AFE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289223"/>
                                    <a:ext cx="477983" cy="288489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6CFA64C" w14:textId="77777777" w:rsidR="00001201" w:rsidRDefault="00001201" w:rsidP="00001201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460 000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4224433" name="Abgerundetes Rechteck 1174224433">
                                  <a:extLst>
                                    <a:ext uri="{FF2B5EF4-FFF2-40B4-BE49-F238E27FC236}">
                                      <a16:creationId xmlns:a16="http://schemas.microsoft.com/office/drawing/2014/main" id="{71B8EA86-F566-526D-8E70-A81284CE02A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727728" y="304523"/>
                                    <a:ext cx="477983" cy="27399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72B7784" w14:textId="77777777" w:rsidR="00001201" w:rsidRDefault="00001201" w:rsidP="00001201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560 000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7808109" name="Abgerundetes Rechteck 407808109">
                                  <a:extLst>
                                    <a:ext uri="{FF2B5EF4-FFF2-40B4-BE49-F238E27FC236}">
                                      <a16:creationId xmlns:a16="http://schemas.microsoft.com/office/drawing/2014/main" id="{7B52FDED-3449-591E-87D9-89A8F9ABB17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47399" y="305604"/>
                                    <a:ext cx="477983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994EEDA" w14:textId="77777777" w:rsidR="00001201" w:rsidRDefault="00001201" w:rsidP="00001201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012367667" name="Gerade Verbindung 1012367667">
                                <a:extLst>
                                  <a:ext uri="{FF2B5EF4-FFF2-40B4-BE49-F238E27FC236}">
                                    <a16:creationId xmlns:a16="http://schemas.microsoft.com/office/drawing/2014/main" id="{66D699C3-4474-B76C-BFC1-175E126400FE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096159" y="10633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5463411" name="Gerade Verbindung 645463411">
                                <a:extLst>
                                  <a:ext uri="{FF2B5EF4-FFF2-40B4-BE49-F238E27FC236}">
                                    <a16:creationId xmlns:a16="http://schemas.microsoft.com/office/drawing/2014/main" id="{343EE483-4361-240E-C027-6623D8598BAD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42906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1F38A4" id="Gruppieren 68558060" o:spid="_x0000_s1386" style="position:absolute;left:0;text-align:left;margin-left:103.75pt;margin-top:33.05pt;width:185.35pt;height:33.35pt;z-index:252024320;mso-position-horizontal-relative:text;mso-position-vertical-relative:text;mso-height-relative:margin" coordsize="23539,479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">
                      <v:group id="Gruppieren 76658723" o:spid="_x0000_s1387" style="position:absolute;top:1164;width:23539;height:3632" coordorigin=",1164" coordsize="22057,4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">
                        <o:lock v:ext="edit" aspectratio="t"/>
                        <v:shape id="Grafik 1924368261" o:spid="_x0000_s1388" type="#_x0000_t75" style="position:absolute;left:225;top:1164;width:21634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">
                          <v:imagedata r:id="rId62" o:title=""/>
                        </v:shape>
                        <v:roundrect id="Abgerundetes Rechteck 308163062" o:spid="_x0000_s1389" style="position:absolute;top:2892;width:4779;height:288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" fillcolor="white [3212]" strokecolor="white [3212]" strokeweight="1pt">
                          <v:stroke joinstyle="miter"/>
                          <v:textbox inset="0,.5mm,0,0">
                            <w:txbxContent>
                              <w:p w14:paraId="36CFA64C" w14:textId="77777777" w:rsidR="00001201" w:rsidRDefault="00001201" w:rsidP="00001201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460 000</w:t>
                                </w:r>
                              </w:p>
                            </w:txbxContent>
                          </v:textbox>
                        </v:roundrect>
                        <v:roundrect id="Abgerundetes Rechteck 1174224433" o:spid="_x0000_s1390" style="position:absolute;left:17277;top:3045;width:4780;height:27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" fillcolor="white [3212]" strokecolor="white [3212]" strokeweight="1pt">
                          <v:stroke joinstyle="miter"/>
                          <v:textbox inset="0,.5mm,0,0">
                            <w:txbxContent>
                              <w:p w14:paraId="572B7784" w14:textId="77777777" w:rsidR="00001201" w:rsidRDefault="00001201" w:rsidP="00001201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560 000</w:t>
                                </w:r>
                              </w:p>
                            </w:txbxContent>
                          </v:textbox>
                        </v:roundrect>
                        <v:roundrect id="Abgerundetes Rechteck 407808109" o:spid="_x0000_s1391" style="position:absolute;left:8473;top:3056;width:4780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" fillcolor="white [3212]" strokecolor="black [3213]" strokeweight="1pt">
                          <v:stroke joinstyle="miter"/>
                          <v:textbox inset="0,.5mm,0,0">
                            <w:txbxContent>
                              <w:p w14:paraId="3994EEDA" w14:textId="77777777" w:rsidR="00001201" w:rsidRDefault="00001201" w:rsidP="00001201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012367667" o:spid="_x0000_s1392" style="position:absolute;visibility:visible;mso-wrap-style:square" from="20961,106" to="20961,25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645463411" o:spid="_x0000_s1393" style="position:absolute;visibility:visible;mso-wrap-style:square" from="2429,0" to="2429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Pr="00325B59">
              <w:t>10 000 und 20 000</w:t>
            </w:r>
          </w:p>
        </w:tc>
        <w:tc>
          <w:tcPr>
            <w:tcW w:w="5946" w:type="dxa"/>
            <w:gridSpan w:val="7"/>
          </w:tcPr>
          <w:p w14:paraId="122C3223" w14:textId="77777777" w:rsidR="00001201" w:rsidRDefault="00001201" w:rsidP="00001201">
            <w:pPr>
              <w:spacing w:line="240" w:lineRule="atLeas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017152" behindDoc="0" locked="0" layoutInCell="1" allowOverlap="1" wp14:anchorId="1FDEB82A" wp14:editId="3E4BD89B">
                  <wp:simplePos x="0" y="0"/>
                  <wp:positionH relativeFrom="column">
                    <wp:posOffset>3554095</wp:posOffset>
                  </wp:positionH>
                  <wp:positionV relativeFrom="paragraph">
                    <wp:posOffset>64404</wp:posOffset>
                  </wp:positionV>
                  <wp:extent cx="222885" cy="700405"/>
                  <wp:effectExtent l="0" t="0" r="5715" b="0"/>
                  <wp:wrapNone/>
                  <wp:docPr id="1663506333" name="Grafik 1663506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</w:p>
          <w:p w14:paraId="448C22EF" w14:textId="77777777" w:rsidR="00001201" w:rsidRDefault="00001201" w:rsidP="00001201">
            <w:pPr>
              <w:spacing w:line="240" w:lineRule="atLeast"/>
            </w:pPr>
          </w:p>
          <w:p w14:paraId="4F2509D5" w14:textId="77777777" w:rsidR="00001201" w:rsidRDefault="00001201" w:rsidP="00001201">
            <w:pPr>
              <w:spacing w:line="240" w:lineRule="atLeast"/>
            </w:pPr>
          </w:p>
        </w:tc>
      </w:tr>
      <w:tr w:rsidR="00001201" w:rsidRPr="00252562" w14:paraId="1E7B5CAA" w14:textId="77777777" w:rsidTr="00001201">
        <w:trPr>
          <w:gridAfter w:val="1"/>
          <w:wAfter w:w="65" w:type="dxa"/>
          <w:trHeight w:val="481"/>
        </w:trPr>
        <w:tc>
          <w:tcPr>
            <w:tcW w:w="510" w:type="dxa"/>
          </w:tcPr>
          <w:p w14:paraId="542742CE" w14:textId="77777777" w:rsidR="00001201" w:rsidRPr="00252562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013AC0EA" w14:textId="77777777" w:rsidR="00001201" w:rsidRPr="00B74344" w:rsidRDefault="00001201" w:rsidP="00001201">
            <w:pPr>
              <w:pStyle w:val="Nummerierung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d)</w:t>
            </w:r>
          </w:p>
        </w:tc>
        <w:tc>
          <w:tcPr>
            <w:tcW w:w="2082" w:type="dxa"/>
            <w:gridSpan w:val="3"/>
          </w:tcPr>
          <w:p w14:paraId="46078FF3" w14:textId="77777777" w:rsidR="00001201" w:rsidRDefault="00001201" w:rsidP="00001201">
            <w:pPr>
              <w:spacing w:line="240" w:lineRule="auto"/>
              <w:jc w:val="center"/>
            </w:pPr>
            <w:r w:rsidRPr="00325B59">
              <w:t>460 000 und 560 000</w:t>
            </w:r>
          </w:p>
        </w:tc>
        <w:tc>
          <w:tcPr>
            <w:tcW w:w="5522" w:type="dxa"/>
            <w:gridSpan w:val="6"/>
          </w:tcPr>
          <w:p w14:paraId="2B2A26EF" w14:textId="77777777" w:rsidR="00001201" w:rsidRDefault="00001201" w:rsidP="00001201">
            <w:pPr>
              <w:spacing w:line="240" w:lineRule="atLeast"/>
            </w:pPr>
            <w:r>
              <w:t xml:space="preserve"> </w:t>
            </w:r>
          </w:p>
          <w:p w14:paraId="0B2472F9" w14:textId="77777777" w:rsidR="00001201" w:rsidRDefault="00001201" w:rsidP="00001201">
            <w:pPr>
              <w:spacing w:line="240" w:lineRule="atLeast"/>
            </w:pPr>
          </w:p>
        </w:tc>
        <w:tc>
          <w:tcPr>
            <w:tcW w:w="424" w:type="dxa"/>
            <w:vAlign w:val="bottom"/>
          </w:tcPr>
          <w:p w14:paraId="105B6D43" w14:textId="77777777" w:rsidR="00001201" w:rsidRDefault="00001201" w:rsidP="00001201">
            <w:pPr>
              <w:spacing w:line="240" w:lineRule="auto"/>
            </w:pPr>
          </w:p>
        </w:tc>
      </w:tr>
      <w:tr w:rsidR="00001201" w14:paraId="25ECA593" w14:textId="77777777" w:rsidTr="00001201">
        <w:trPr>
          <w:gridAfter w:val="1"/>
          <w:wAfter w:w="65" w:type="dxa"/>
          <w:trHeight w:val="170"/>
        </w:trPr>
        <w:tc>
          <w:tcPr>
            <w:tcW w:w="510" w:type="dxa"/>
          </w:tcPr>
          <w:p w14:paraId="7D9E9782" w14:textId="77777777" w:rsidR="00001201" w:rsidRPr="008A67C2" w:rsidRDefault="00001201" w:rsidP="00001201">
            <w:pPr>
              <w:pStyle w:val="berschrift6"/>
            </w:pPr>
            <w:r w:rsidRPr="008A67C2">
              <w:t>3</w:t>
            </w:r>
          </w:p>
        </w:tc>
        <w:tc>
          <w:tcPr>
            <w:tcW w:w="8496" w:type="dxa"/>
            <w:gridSpan w:val="11"/>
          </w:tcPr>
          <w:p w14:paraId="48274771" w14:textId="77777777" w:rsidR="00001201" w:rsidRPr="008A67C2" w:rsidRDefault="00001201" w:rsidP="00001201">
            <w:pPr>
              <w:pStyle w:val="berschrift6"/>
            </w:pPr>
            <w:r w:rsidRPr="008A67C2">
              <w:t>Zahlen vergleichen</w:t>
            </w:r>
          </w:p>
        </w:tc>
      </w:tr>
      <w:tr w:rsidR="00001201" w14:paraId="30C069ED" w14:textId="77777777" w:rsidTr="00001201">
        <w:trPr>
          <w:gridAfter w:val="1"/>
          <w:wAfter w:w="65" w:type="dxa"/>
          <w:trHeight w:val="173"/>
        </w:trPr>
        <w:tc>
          <w:tcPr>
            <w:tcW w:w="510" w:type="dxa"/>
          </w:tcPr>
          <w:p w14:paraId="0298C4FC" w14:textId="77777777" w:rsidR="00001201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8496" w:type="dxa"/>
            <w:gridSpan w:val="11"/>
          </w:tcPr>
          <w:p w14:paraId="39C99D16" w14:textId="77777777" w:rsidR="00001201" w:rsidRDefault="00001201" w:rsidP="00001201">
            <w:pPr>
              <w:spacing w:line="240" w:lineRule="auto"/>
            </w:pPr>
            <w:r w:rsidRPr="00BB23B9">
              <w:t>Vergleiche: „</w:t>
            </w:r>
            <w:r>
              <w:t>k</w:t>
            </w:r>
            <w:r w:rsidRPr="00BB23B9">
              <w:t>leiner als (&lt;)“ oder „größer als (&gt;)“? Trage ein.</w:t>
            </w:r>
          </w:p>
          <w:p w14:paraId="069C2EEA" w14:textId="77777777" w:rsidR="00001201" w:rsidRPr="00004F79" w:rsidRDefault="00001201" w:rsidP="00001201">
            <w:pPr>
              <w:spacing w:line="240" w:lineRule="auto"/>
            </w:pPr>
          </w:p>
        </w:tc>
      </w:tr>
      <w:tr w:rsidR="00001201" w:rsidRPr="00252562" w14:paraId="240B3DE4" w14:textId="77777777" w:rsidTr="00001201">
        <w:trPr>
          <w:gridAfter w:val="1"/>
          <w:wAfter w:w="65" w:type="dxa"/>
          <w:trHeight w:val="963"/>
        </w:trPr>
        <w:tc>
          <w:tcPr>
            <w:tcW w:w="510" w:type="dxa"/>
          </w:tcPr>
          <w:p w14:paraId="60AC754C" w14:textId="77777777" w:rsidR="00001201" w:rsidRPr="00252562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531CDA65" w14:textId="77777777" w:rsidR="00001201" w:rsidRPr="00B74344" w:rsidRDefault="00001201" w:rsidP="00001201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a)</w:t>
            </w:r>
          </w:p>
        </w:tc>
        <w:tc>
          <w:tcPr>
            <w:tcW w:w="1940" w:type="dxa"/>
            <w:gridSpan w:val="2"/>
          </w:tcPr>
          <w:p w14:paraId="14F34337" w14:textId="77777777" w:rsidR="00001201" w:rsidRDefault="00001201" w:rsidP="00001201">
            <w:pPr>
              <w:spacing w:line="360" w:lineRule="auto"/>
            </w:pPr>
            <w:r>
              <w:t xml:space="preserve">1288 </w:t>
            </w:r>
            <w:r w:rsidRPr="00BF5ABC">
              <w:rPr>
                <w:noProof/>
                <w:color w:val="808080"/>
              </w:rPr>
              <w:t>____</w:t>
            </w:r>
            <w:r w:rsidRPr="00BF5ABC">
              <w:rPr>
                <w:color w:val="808080"/>
              </w:rPr>
              <w:t xml:space="preserve"> </w:t>
            </w:r>
            <w:r>
              <w:t>1822</w:t>
            </w:r>
          </w:p>
          <w:p w14:paraId="53664562" w14:textId="77777777" w:rsidR="00001201" w:rsidRDefault="00001201" w:rsidP="00001201">
            <w:pPr>
              <w:spacing w:line="360" w:lineRule="auto"/>
            </w:pPr>
            <w:r>
              <w:t xml:space="preserve">3098 </w:t>
            </w:r>
            <w:r w:rsidRPr="00BF5ABC">
              <w:rPr>
                <w:color w:val="808080"/>
              </w:rPr>
              <w:t>____</w:t>
            </w:r>
            <w:r>
              <w:t xml:space="preserve"> 3100</w:t>
            </w:r>
          </w:p>
          <w:p w14:paraId="1580A77B" w14:textId="77777777" w:rsidR="00001201" w:rsidRPr="00252562" w:rsidRDefault="00001201" w:rsidP="00001201">
            <w:pPr>
              <w:spacing w:line="240" w:lineRule="auto"/>
            </w:pPr>
            <w:r>
              <w:t xml:space="preserve">8090 </w:t>
            </w:r>
            <w:r w:rsidRPr="00BF5ABC">
              <w:rPr>
                <w:color w:val="808080"/>
              </w:rPr>
              <w:t>____</w:t>
            </w:r>
            <w:r>
              <w:t xml:space="preserve"> 8059</w:t>
            </w:r>
          </w:p>
        </w:tc>
        <w:tc>
          <w:tcPr>
            <w:tcW w:w="425" w:type="dxa"/>
            <w:gridSpan w:val="2"/>
          </w:tcPr>
          <w:p w14:paraId="03A5DC39" w14:textId="77777777" w:rsidR="00001201" w:rsidRPr="00BB23B9" w:rsidRDefault="00001201" w:rsidP="00001201">
            <w:pPr>
              <w:pStyle w:val="Nummerierung"/>
              <w:rPr>
                <w:color w:val="70BCC9" w:themeColor="text2" w:themeTint="99"/>
              </w:rPr>
            </w:pPr>
            <w:r w:rsidRPr="00BB23B9">
              <w:rPr>
                <w:color w:val="70BCC9" w:themeColor="text2" w:themeTint="99"/>
              </w:rPr>
              <w:t>b)</w:t>
            </w:r>
          </w:p>
        </w:tc>
        <w:tc>
          <w:tcPr>
            <w:tcW w:w="2407" w:type="dxa"/>
            <w:gridSpan w:val="3"/>
          </w:tcPr>
          <w:p w14:paraId="0CFE3593" w14:textId="77777777" w:rsidR="00001201" w:rsidRDefault="00001201" w:rsidP="00001201">
            <w:pPr>
              <w:spacing w:line="360" w:lineRule="auto"/>
            </w:pPr>
            <w:r>
              <w:t xml:space="preserve"> 1 211 </w:t>
            </w:r>
            <w:r w:rsidRPr="00BF5ABC">
              <w:rPr>
                <w:color w:val="808080"/>
              </w:rPr>
              <w:t>____</w:t>
            </w:r>
            <w:r>
              <w:t xml:space="preserve"> 12 001</w:t>
            </w:r>
          </w:p>
          <w:p w14:paraId="0F5A0B18" w14:textId="77777777" w:rsidR="00001201" w:rsidRDefault="00001201" w:rsidP="00001201">
            <w:pPr>
              <w:spacing w:line="360" w:lineRule="auto"/>
            </w:pPr>
            <w:r>
              <w:t xml:space="preserve">11 002 </w:t>
            </w:r>
            <w:r w:rsidRPr="00BF5ABC">
              <w:rPr>
                <w:color w:val="808080"/>
              </w:rPr>
              <w:t xml:space="preserve">____ </w:t>
            </w:r>
            <w:r>
              <w:t xml:space="preserve"> 9 997 </w:t>
            </w:r>
          </w:p>
          <w:p w14:paraId="0C683E29" w14:textId="77777777" w:rsidR="00001201" w:rsidRPr="00252562" w:rsidRDefault="00001201" w:rsidP="00001201">
            <w:pPr>
              <w:spacing w:line="240" w:lineRule="auto"/>
            </w:pPr>
            <w:r>
              <w:t xml:space="preserve">15 000 </w:t>
            </w:r>
            <w:r w:rsidRPr="00BF5ABC">
              <w:rPr>
                <w:color w:val="808080"/>
              </w:rPr>
              <w:t>____</w:t>
            </w:r>
            <w:r>
              <w:t xml:space="preserve">  5 999</w:t>
            </w:r>
          </w:p>
        </w:tc>
        <w:tc>
          <w:tcPr>
            <w:tcW w:w="425" w:type="dxa"/>
          </w:tcPr>
          <w:p w14:paraId="16256557" w14:textId="77777777" w:rsidR="00001201" w:rsidRPr="00E244C3" w:rsidRDefault="00001201" w:rsidP="00001201">
            <w:pPr>
              <w:pStyle w:val="Nummerierung"/>
              <w:rPr>
                <w:color w:val="70BCC9" w:themeColor="text2" w:themeTint="99"/>
              </w:rPr>
            </w:pPr>
            <w:r w:rsidRPr="00E244C3">
              <w:rPr>
                <w:color w:val="70BCC9" w:themeColor="text2" w:themeTint="99"/>
              </w:rPr>
              <w:t>c)</w:t>
            </w:r>
          </w:p>
        </w:tc>
        <w:tc>
          <w:tcPr>
            <w:tcW w:w="2407" w:type="dxa"/>
          </w:tcPr>
          <w:p w14:paraId="33AD8828" w14:textId="77777777" w:rsidR="00001201" w:rsidRDefault="00001201" w:rsidP="00001201">
            <w:pPr>
              <w:tabs>
                <w:tab w:val="left" w:pos="1026"/>
              </w:tabs>
              <w:spacing w:line="360" w:lineRule="auto"/>
            </w:pPr>
            <w:r>
              <w:t xml:space="preserve"> 20 030 </w:t>
            </w:r>
            <w:r w:rsidRPr="00BF5ABC">
              <w:rPr>
                <w:color w:val="808080"/>
              </w:rPr>
              <w:t>____</w:t>
            </w:r>
            <w:r>
              <w:t xml:space="preserve">  20 300</w:t>
            </w:r>
          </w:p>
          <w:p w14:paraId="234D404C" w14:textId="77777777" w:rsidR="00001201" w:rsidRDefault="00001201" w:rsidP="00001201">
            <w:pPr>
              <w:tabs>
                <w:tab w:val="left" w:pos="1026"/>
              </w:tabs>
              <w:spacing w:line="360" w:lineRule="auto"/>
            </w:pPr>
            <w:r>
              <w:t xml:space="preserve"> 87 234 </w:t>
            </w:r>
            <w:r w:rsidRPr="00BF5ABC">
              <w:rPr>
                <w:color w:val="808080"/>
              </w:rPr>
              <w:t>____</w:t>
            </w:r>
            <w:r>
              <w:t xml:space="preserve"> </w:t>
            </w:r>
            <w:r>
              <w:rPr>
                <w:rFonts w:ascii="Calibri" w:hAnsi="Calibri" w:cs="Calibri"/>
              </w:rPr>
              <w:t> </w:t>
            </w:r>
            <w:r>
              <w:t>87 342</w:t>
            </w:r>
          </w:p>
          <w:p w14:paraId="65A86E50" w14:textId="77777777" w:rsidR="00001201" w:rsidRDefault="00001201" w:rsidP="00001201">
            <w:pPr>
              <w:spacing w:line="240" w:lineRule="auto"/>
            </w:pPr>
            <w:r>
              <w:t xml:space="preserve">546 789 </w:t>
            </w:r>
            <w:r w:rsidRPr="00BF5ABC">
              <w:rPr>
                <w:color w:val="808080"/>
              </w:rPr>
              <w:t>____</w:t>
            </w:r>
            <w:r>
              <w:t xml:space="preserve"> 546 790</w:t>
            </w:r>
          </w:p>
          <w:p w14:paraId="099CD094" w14:textId="77777777" w:rsidR="00001201" w:rsidRPr="00252562" w:rsidRDefault="00001201" w:rsidP="00001201">
            <w:pPr>
              <w:spacing w:line="240" w:lineRule="auto"/>
            </w:pPr>
          </w:p>
        </w:tc>
        <w:tc>
          <w:tcPr>
            <w:tcW w:w="424" w:type="dxa"/>
            <w:vAlign w:val="bottom"/>
          </w:tcPr>
          <w:p w14:paraId="5FFA6540" w14:textId="77777777" w:rsidR="00001201" w:rsidRPr="00252562" w:rsidRDefault="00001201" w:rsidP="00001201">
            <w:pPr>
              <w:spacing w:line="240" w:lineRule="auto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018176" behindDoc="0" locked="0" layoutInCell="1" allowOverlap="1" wp14:anchorId="7EC198BB" wp14:editId="640D49BF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-704215</wp:posOffset>
                  </wp:positionV>
                  <wp:extent cx="222885" cy="700405"/>
                  <wp:effectExtent l="0" t="0" r="5715" b="0"/>
                  <wp:wrapNone/>
                  <wp:docPr id="700465682" name="Grafik 700465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019200" behindDoc="0" locked="0" layoutInCell="1" allowOverlap="1" wp14:anchorId="6CD32257" wp14:editId="7AD94A6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5273040</wp:posOffset>
                  </wp:positionV>
                  <wp:extent cx="222885" cy="700405"/>
                  <wp:effectExtent l="0" t="0" r="5715" b="0"/>
                  <wp:wrapNone/>
                  <wp:docPr id="841238079" name="Grafik 841238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01201" w14:paraId="31941947" w14:textId="77777777" w:rsidTr="00001201">
        <w:trPr>
          <w:gridAfter w:val="1"/>
          <w:wAfter w:w="65" w:type="dxa"/>
          <w:trHeight w:val="454"/>
        </w:trPr>
        <w:tc>
          <w:tcPr>
            <w:tcW w:w="510" w:type="dxa"/>
          </w:tcPr>
          <w:p w14:paraId="5E520E0C" w14:textId="77777777" w:rsidR="00001201" w:rsidRPr="008A67C2" w:rsidRDefault="00001201" w:rsidP="00001201">
            <w:pPr>
              <w:pStyle w:val="berschrift6"/>
            </w:pPr>
            <w:r w:rsidRPr="008A67C2">
              <w:t>4</w:t>
            </w:r>
          </w:p>
        </w:tc>
        <w:tc>
          <w:tcPr>
            <w:tcW w:w="8496" w:type="dxa"/>
            <w:gridSpan w:val="11"/>
          </w:tcPr>
          <w:p w14:paraId="0CF1C15F" w14:textId="77777777" w:rsidR="00001201" w:rsidRPr="008A67C2" w:rsidRDefault="00001201" w:rsidP="00001201">
            <w:pPr>
              <w:pStyle w:val="berschrift6"/>
            </w:pPr>
            <w:r>
              <w:t>Große Zahlen ohne Zahlenstrahl vergleichen</w:t>
            </w:r>
          </w:p>
        </w:tc>
      </w:tr>
      <w:tr w:rsidR="00001201" w:rsidRPr="00E0758C" w14:paraId="0291F64A" w14:textId="77777777" w:rsidTr="00001201">
        <w:trPr>
          <w:gridAfter w:val="1"/>
          <w:wAfter w:w="65" w:type="dxa"/>
        </w:trPr>
        <w:tc>
          <w:tcPr>
            <w:tcW w:w="510" w:type="dxa"/>
          </w:tcPr>
          <w:p w14:paraId="199A8260" w14:textId="77777777" w:rsidR="00001201" w:rsidRPr="00E0758C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57885E96" w14:textId="77777777" w:rsidR="00001201" w:rsidRPr="00E0758C" w:rsidRDefault="00001201" w:rsidP="00001201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4125" w:type="dxa"/>
            <w:gridSpan w:val="5"/>
          </w:tcPr>
          <w:p w14:paraId="25A185CC" w14:textId="77777777" w:rsidR="00001201" w:rsidRPr="00D95C7D" w:rsidRDefault="00001201" w:rsidP="00001201">
            <w:pPr>
              <w:spacing w:after="120" w:line="240" w:lineRule="auto"/>
            </w:pPr>
            <w:r w:rsidRPr="00D95C7D">
              <w:t xml:space="preserve">Ordne die Zahlen nach ihrer Größe. </w:t>
            </w:r>
            <w:r>
              <w:br/>
            </w:r>
            <w:r w:rsidRPr="00D95C7D">
              <w:t>Beginne mit der kleinsten Zahl.</w:t>
            </w:r>
            <w:r w:rsidRPr="00E0758C">
              <w:t xml:space="preserve"> </w:t>
            </w:r>
          </w:p>
        </w:tc>
        <w:tc>
          <w:tcPr>
            <w:tcW w:w="426" w:type="dxa"/>
          </w:tcPr>
          <w:p w14:paraId="4096ACC4" w14:textId="77777777" w:rsidR="00001201" w:rsidRPr="00CA074C" w:rsidRDefault="00001201" w:rsidP="00001201">
            <w:pPr>
              <w:spacing w:line="240" w:lineRule="auto"/>
              <w:rPr>
                <w:b/>
                <w:bCs/>
              </w:rPr>
            </w:pPr>
            <w:r w:rsidRPr="00CA074C">
              <w:rPr>
                <w:b/>
                <w:bCs/>
                <w:color w:val="70BCC9" w:themeColor="accent1" w:themeTint="99"/>
              </w:rPr>
              <w:t>b)</w:t>
            </w:r>
          </w:p>
        </w:tc>
        <w:tc>
          <w:tcPr>
            <w:tcW w:w="3477" w:type="dxa"/>
            <w:gridSpan w:val="4"/>
          </w:tcPr>
          <w:p w14:paraId="6F6EA3E2" w14:textId="77777777" w:rsidR="00001201" w:rsidRPr="00D95C7D" w:rsidRDefault="00001201" w:rsidP="00001201">
            <w:r>
              <w:t xml:space="preserve">Bilde aus den Ziffern 2, 5, </w:t>
            </w:r>
            <w:r w:rsidRPr="00D95C7D">
              <w:t xml:space="preserve">8, 9, 3 </w:t>
            </w:r>
            <w:r>
              <w:br/>
            </w:r>
            <w:r w:rsidRPr="00D95C7D">
              <w:t>die größte und die kleinste Zahl:</w:t>
            </w:r>
          </w:p>
        </w:tc>
      </w:tr>
      <w:tr w:rsidR="00001201" w:rsidRPr="00E0758C" w14:paraId="6C2CFA72" w14:textId="77777777" w:rsidTr="00001201">
        <w:trPr>
          <w:gridAfter w:val="1"/>
          <w:wAfter w:w="65" w:type="dxa"/>
        </w:trPr>
        <w:tc>
          <w:tcPr>
            <w:tcW w:w="510" w:type="dxa"/>
          </w:tcPr>
          <w:p w14:paraId="34A218A0" w14:textId="77777777" w:rsidR="00001201" w:rsidRPr="00E0758C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49977E41" w14:textId="77777777" w:rsidR="00001201" w:rsidRPr="00E0758C" w:rsidRDefault="00001201" w:rsidP="00001201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1149" w:type="dxa"/>
          </w:tcPr>
          <w:p w14:paraId="53D36312" w14:textId="77777777" w:rsidR="00001201" w:rsidRPr="00D95C7D" w:rsidRDefault="00001201" w:rsidP="00001201">
            <w:pPr>
              <w:spacing w:line="360" w:lineRule="auto"/>
            </w:pPr>
            <w:r w:rsidRPr="00D95C7D">
              <w:t>445 195</w:t>
            </w:r>
          </w:p>
          <w:p w14:paraId="6F8C931C" w14:textId="77777777" w:rsidR="00001201" w:rsidRPr="00D95C7D" w:rsidRDefault="00001201" w:rsidP="00001201">
            <w:pPr>
              <w:spacing w:line="360" w:lineRule="auto"/>
            </w:pPr>
            <w:r w:rsidRPr="00D95C7D">
              <w:t>454 656</w:t>
            </w:r>
          </w:p>
          <w:p w14:paraId="7EF496C0" w14:textId="77777777" w:rsidR="00001201" w:rsidRPr="00D95C7D" w:rsidRDefault="00001201" w:rsidP="00001201">
            <w:pPr>
              <w:spacing w:line="360" w:lineRule="auto"/>
            </w:pPr>
            <w:r w:rsidRPr="00D95C7D">
              <w:t>544 000</w:t>
            </w:r>
          </w:p>
          <w:p w14:paraId="08482E14" w14:textId="77777777" w:rsidR="00001201" w:rsidRPr="00D95C7D" w:rsidRDefault="00001201" w:rsidP="00001201">
            <w:pPr>
              <w:spacing w:line="360" w:lineRule="auto"/>
            </w:pPr>
            <w:r w:rsidRPr="00D95C7D">
              <w:t>494 400</w:t>
            </w:r>
          </w:p>
          <w:p w14:paraId="541C5F26" w14:textId="77777777" w:rsidR="00001201" w:rsidRPr="00D95C7D" w:rsidRDefault="00001201" w:rsidP="00001201">
            <w:pPr>
              <w:spacing w:line="240" w:lineRule="auto"/>
            </w:pPr>
            <w:r w:rsidRPr="00D95C7D">
              <w:t>494 040</w:t>
            </w:r>
          </w:p>
        </w:tc>
        <w:tc>
          <w:tcPr>
            <w:tcW w:w="2976" w:type="dxa"/>
            <w:gridSpan w:val="4"/>
          </w:tcPr>
          <w:p w14:paraId="5F7B233F" w14:textId="77777777" w:rsidR="00001201" w:rsidRPr="00BF5ABC" w:rsidRDefault="00001201" w:rsidP="00001201">
            <w:pPr>
              <w:pStyle w:val="Listenabsatz"/>
              <w:keepNext/>
              <w:numPr>
                <w:ilvl w:val="0"/>
                <w:numId w:val="3"/>
              </w:numPr>
              <w:spacing w:line="360" w:lineRule="auto"/>
              <w:rPr>
                <w:color w:val="000000"/>
              </w:rPr>
            </w:pPr>
            <w:r w:rsidRPr="00BF5ABC">
              <w:rPr>
                <w:color w:val="808080"/>
              </w:rPr>
              <w:t>_____________________</w:t>
            </w:r>
          </w:p>
          <w:p w14:paraId="12041E0D" w14:textId="77777777" w:rsidR="00001201" w:rsidRPr="00BF5ABC" w:rsidRDefault="00001201" w:rsidP="00001201">
            <w:pPr>
              <w:pStyle w:val="Listenabsatz"/>
              <w:keepNext/>
              <w:numPr>
                <w:ilvl w:val="0"/>
                <w:numId w:val="3"/>
              </w:numPr>
              <w:spacing w:line="360" w:lineRule="auto"/>
              <w:rPr>
                <w:color w:val="000000"/>
              </w:rPr>
            </w:pPr>
            <w:r w:rsidRPr="00BF5ABC">
              <w:rPr>
                <w:color w:val="808080"/>
              </w:rPr>
              <w:t>_____________________</w:t>
            </w:r>
          </w:p>
          <w:p w14:paraId="43019D5B" w14:textId="77777777" w:rsidR="00001201" w:rsidRPr="00BF5ABC" w:rsidRDefault="00001201" w:rsidP="00001201">
            <w:pPr>
              <w:pStyle w:val="Listenabsatz"/>
              <w:keepNext/>
              <w:numPr>
                <w:ilvl w:val="0"/>
                <w:numId w:val="3"/>
              </w:numPr>
              <w:spacing w:line="360" w:lineRule="auto"/>
              <w:rPr>
                <w:color w:val="000000"/>
              </w:rPr>
            </w:pPr>
            <w:r w:rsidRPr="00BF5ABC">
              <w:rPr>
                <w:color w:val="808080"/>
              </w:rPr>
              <w:t>_____________________</w:t>
            </w:r>
          </w:p>
          <w:p w14:paraId="2FFE9496" w14:textId="77777777" w:rsidR="00001201" w:rsidRPr="00BF5ABC" w:rsidRDefault="00001201" w:rsidP="00001201">
            <w:pPr>
              <w:pStyle w:val="Listenabsatz"/>
              <w:keepNext/>
              <w:numPr>
                <w:ilvl w:val="0"/>
                <w:numId w:val="3"/>
              </w:numPr>
              <w:spacing w:line="360" w:lineRule="auto"/>
              <w:rPr>
                <w:color w:val="000000"/>
              </w:rPr>
            </w:pPr>
            <w:r w:rsidRPr="00BF5ABC">
              <w:rPr>
                <w:color w:val="808080"/>
              </w:rPr>
              <w:t>_____________________</w:t>
            </w:r>
          </w:p>
          <w:p w14:paraId="549700E1" w14:textId="77777777" w:rsidR="00001201" w:rsidRPr="00CA074C" w:rsidRDefault="00001201" w:rsidP="00001201">
            <w:pPr>
              <w:pStyle w:val="Listenabsatz"/>
              <w:keepNext/>
              <w:numPr>
                <w:ilvl w:val="0"/>
                <w:numId w:val="3"/>
              </w:numPr>
              <w:spacing w:line="360" w:lineRule="auto"/>
              <w:rPr>
                <w:color w:val="000000"/>
              </w:rPr>
            </w:pPr>
            <w:r w:rsidRPr="00BF5ABC">
              <w:rPr>
                <w:color w:val="808080"/>
              </w:rPr>
              <w:t>_____________________</w:t>
            </w:r>
          </w:p>
        </w:tc>
        <w:tc>
          <w:tcPr>
            <w:tcW w:w="426" w:type="dxa"/>
          </w:tcPr>
          <w:p w14:paraId="40098F08" w14:textId="77777777" w:rsidR="00001201" w:rsidRPr="00CA074C" w:rsidRDefault="00001201" w:rsidP="00001201">
            <w:pPr>
              <w:spacing w:line="240" w:lineRule="auto"/>
              <w:rPr>
                <w:b/>
                <w:bCs/>
                <w:color w:val="70BCC9" w:themeColor="accent1" w:themeTint="99"/>
              </w:rPr>
            </w:pPr>
          </w:p>
        </w:tc>
        <w:tc>
          <w:tcPr>
            <w:tcW w:w="3477" w:type="dxa"/>
            <w:gridSpan w:val="4"/>
          </w:tcPr>
          <w:p w14:paraId="49C0F0D6" w14:textId="77777777" w:rsidR="00001201" w:rsidRDefault="00001201" w:rsidP="00001201">
            <w:pPr>
              <w:pStyle w:val="Ausflltext"/>
            </w:pPr>
            <w:r>
              <w:t>Kleinste Zahl:</w:t>
            </w:r>
          </w:p>
          <w:p w14:paraId="09E40DCC" w14:textId="77777777" w:rsidR="00001201" w:rsidRDefault="00001201" w:rsidP="00001201"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025344" behindDoc="0" locked="0" layoutInCell="1" allowOverlap="1" wp14:anchorId="7D0859B6" wp14:editId="4466848B">
                  <wp:simplePos x="0" y="0"/>
                  <wp:positionH relativeFrom="column">
                    <wp:posOffset>1985010</wp:posOffset>
                  </wp:positionH>
                  <wp:positionV relativeFrom="paragraph">
                    <wp:posOffset>95613</wp:posOffset>
                  </wp:positionV>
                  <wp:extent cx="222885" cy="700405"/>
                  <wp:effectExtent l="0" t="0" r="5715" b="0"/>
                  <wp:wrapNone/>
                  <wp:docPr id="2090194853" name="Grafik 2090194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___________________</w:t>
            </w:r>
          </w:p>
          <w:p w14:paraId="0CF20C9A" w14:textId="77777777" w:rsidR="00001201" w:rsidRDefault="00001201" w:rsidP="00001201"/>
          <w:p w14:paraId="3CDA19FB" w14:textId="77777777" w:rsidR="00001201" w:rsidRDefault="00001201" w:rsidP="00001201">
            <w:pPr>
              <w:pStyle w:val="Ausflltext"/>
            </w:pPr>
            <w:r>
              <w:t>Größte Zahl:</w:t>
            </w:r>
          </w:p>
          <w:p w14:paraId="16238834" w14:textId="77777777" w:rsidR="00001201" w:rsidRDefault="00001201" w:rsidP="00001201">
            <w:r>
              <w:t>___________________</w:t>
            </w:r>
          </w:p>
        </w:tc>
      </w:tr>
    </w:tbl>
    <w:p w14:paraId="39E110EA" w14:textId="55CE4278" w:rsidR="00D30765" w:rsidRDefault="00D30765" w:rsidP="00CB56D5">
      <w:pPr>
        <w:sectPr w:rsidR="00D30765" w:rsidSect="00C75E4D">
          <w:headerReference w:type="default" r:id="rId63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CB56D5" w14:paraId="0C223071" w14:textId="77777777" w:rsidTr="003E4596">
        <w:tc>
          <w:tcPr>
            <w:tcW w:w="610" w:type="dxa"/>
          </w:tcPr>
          <w:p w14:paraId="0A52B95A" w14:textId="2E3F8CF6" w:rsidR="00CB56D5" w:rsidRDefault="00CB56D5" w:rsidP="009544F5">
            <w:pPr>
              <w:pStyle w:val="berschrift1"/>
              <w:spacing w:line="240" w:lineRule="auto"/>
            </w:pPr>
            <w:r>
              <w:lastRenderedPageBreak/>
              <w:t>B</w:t>
            </w:r>
          </w:p>
        </w:tc>
        <w:tc>
          <w:tcPr>
            <w:tcW w:w="8462" w:type="dxa"/>
            <w:gridSpan w:val="2"/>
          </w:tcPr>
          <w:p w14:paraId="229D6B18" w14:textId="686C9C16" w:rsidR="00CB56D5" w:rsidRPr="001C0C6A" w:rsidRDefault="00CB56D5" w:rsidP="009544F5">
            <w:pPr>
              <w:pStyle w:val="berschrift1"/>
              <w:spacing w:line="240" w:lineRule="auto"/>
            </w:pPr>
            <w:r w:rsidRPr="00B74344">
              <w:t xml:space="preserve">Ich kann </w:t>
            </w:r>
            <w:r w:rsidR="0020423D" w:rsidRPr="000A2BD2">
              <w:t xml:space="preserve">Zahlen </w:t>
            </w:r>
            <w:r w:rsidR="008A67C2">
              <w:t xml:space="preserve">einordnen und </w:t>
            </w:r>
            <w:r w:rsidR="0020423D" w:rsidRPr="000A2BD2">
              <w:t>vergleichen</w:t>
            </w:r>
            <w:r w:rsidR="0016055E">
              <w:t>.</w:t>
            </w:r>
            <w:r w:rsidR="0020423D" w:rsidRPr="000A2BD2">
              <w:t xml:space="preserve"> </w:t>
            </w:r>
          </w:p>
        </w:tc>
      </w:tr>
      <w:tr w:rsidR="00477D11" w14:paraId="1DAB11C6" w14:textId="77777777" w:rsidTr="008D64E8">
        <w:tc>
          <w:tcPr>
            <w:tcW w:w="610" w:type="dxa"/>
          </w:tcPr>
          <w:p w14:paraId="16A925C9" w14:textId="77777777" w:rsidR="00477D11" w:rsidRPr="00CA074C" w:rsidRDefault="00477D11" w:rsidP="009544F5">
            <w:pPr>
              <w:pStyle w:val="berschrift1"/>
              <w:spacing w:before="240"/>
              <w:rPr>
                <w:color w:val="327A86" w:themeColor="text2"/>
                <w:sz w:val="28"/>
                <w:szCs w:val="28"/>
              </w:rPr>
            </w:pPr>
            <w:r w:rsidRPr="00CA074C">
              <w:rPr>
                <w:color w:val="327A86" w:themeColor="text2"/>
                <w:sz w:val="28"/>
                <w:szCs w:val="28"/>
              </w:rPr>
              <w:t>1</w:t>
            </w:r>
          </w:p>
        </w:tc>
        <w:tc>
          <w:tcPr>
            <w:tcW w:w="8462" w:type="dxa"/>
            <w:gridSpan w:val="2"/>
          </w:tcPr>
          <w:p w14:paraId="721B557A" w14:textId="53BB5AF5" w:rsidR="00477D11" w:rsidRPr="00CA074C" w:rsidRDefault="00477D11" w:rsidP="009544F5">
            <w:pPr>
              <w:pStyle w:val="berschrift1"/>
              <w:spacing w:before="240"/>
              <w:rPr>
                <w:color w:val="327A86" w:themeColor="text2"/>
                <w:sz w:val="28"/>
                <w:szCs w:val="28"/>
              </w:rPr>
            </w:pPr>
            <w:r w:rsidRPr="00CA074C">
              <w:rPr>
                <w:color w:val="327A86" w:themeColor="text2"/>
                <w:sz w:val="28"/>
                <w:szCs w:val="28"/>
              </w:rPr>
              <w:t>Nachbar-Einer, Nachbar-Zehner und Nachbar-Hunderter</w:t>
            </w:r>
          </w:p>
        </w:tc>
      </w:tr>
      <w:tr w:rsidR="00477D11" w14:paraId="0EE86AF2" w14:textId="77777777" w:rsidTr="008D64E8">
        <w:tc>
          <w:tcPr>
            <w:tcW w:w="610" w:type="dxa"/>
          </w:tcPr>
          <w:p w14:paraId="46D59459" w14:textId="77777777" w:rsidR="00477D11" w:rsidRPr="00CA074C" w:rsidRDefault="00477D11" w:rsidP="009544F5">
            <w:pPr>
              <w:pStyle w:val="berschrift1"/>
              <w:spacing w:before="240"/>
              <w:rPr>
                <w:color w:val="327A86" w:themeColor="text2"/>
                <w:sz w:val="24"/>
                <w:szCs w:val="24"/>
              </w:rPr>
            </w:pPr>
            <w:r w:rsidRPr="00CA074C">
              <w:rPr>
                <w:color w:val="327A86" w:themeColor="text2"/>
                <w:sz w:val="24"/>
                <w:szCs w:val="24"/>
              </w:rPr>
              <w:t>1.1</w:t>
            </w:r>
          </w:p>
        </w:tc>
        <w:tc>
          <w:tcPr>
            <w:tcW w:w="8462" w:type="dxa"/>
            <w:gridSpan w:val="2"/>
          </w:tcPr>
          <w:p w14:paraId="0AA8F5C0" w14:textId="77777777" w:rsidR="00477D11" w:rsidRPr="00CA074C" w:rsidRDefault="00477D11" w:rsidP="009544F5">
            <w:pPr>
              <w:pStyle w:val="berschrift1"/>
              <w:spacing w:before="240"/>
              <w:rPr>
                <w:color w:val="327A86" w:themeColor="text2"/>
                <w:sz w:val="24"/>
                <w:szCs w:val="24"/>
              </w:rPr>
            </w:pPr>
            <w:r w:rsidRPr="00CA074C">
              <w:rPr>
                <w:color w:val="327A86" w:themeColor="text2"/>
                <w:sz w:val="24"/>
                <w:szCs w:val="24"/>
              </w:rPr>
              <w:t>Zahlen am Zahlenstrahl</w:t>
            </w:r>
          </w:p>
        </w:tc>
      </w:tr>
      <w:tr w:rsidR="00477D11" w14:paraId="0F838289" w14:textId="77777777" w:rsidTr="008D64E8">
        <w:tc>
          <w:tcPr>
            <w:tcW w:w="610" w:type="dxa"/>
          </w:tcPr>
          <w:p w14:paraId="055B6F21" w14:textId="77777777" w:rsidR="00477D11" w:rsidRDefault="00477D11" w:rsidP="00CC0555">
            <w:pPr>
              <w:spacing w:line="240" w:lineRule="atLeast"/>
            </w:pPr>
          </w:p>
        </w:tc>
        <w:tc>
          <w:tcPr>
            <w:tcW w:w="425" w:type="dxa"/>
          </w:tcPr>
          <w:p w14:paraId="1FC2F4B8" w14:textId="77777777" w:rsidR="00477D11" w:rsidRPr="007A149C" w:rsidRDefault="00477D11" w:rsidP="00CC0555">
            <w:pPr>
              <w:pStyle w:val="Nummerierung"/>
            </w:pPr>
            <w:r w:rsidRPr="007A149C">
              <w:t>a)</w:t>
            </w:r>
          </w:p>
        </w:tc>
        <w:tc>
          <w:tcPr>
            <w:tcW w:w="8037" w:type="dxa"/>
          </w:tcPr>
          <w:p w14:paraId="1533055F" w14:textId="77777777" w:rsidR="00477D11" w:rsidRDefault="00DB0EB3" w:rsidP="00CC0555">
            <w:pPr>
              <w:pStyle w:val="Listenabsatz"/>
            </w:pPr>
            <w:r>
              <w:rPr>
                <w:noProof/>
              </w:rPr>
              <w:drawing>
                <wp:anchor distT="0" distB="0" distL="114300" distR="114300" simplePos="0" relativeHeight="251720192" behindDoc="0" locked="0" layoutInCell="1" allowOverlap="1" wp14:anchorId="388EA8FD" wp14:editId="35CBD635">
                  <wp:simplePos x="0" y="0"/>
                  <wp:positionH relativeFrom="column">
                    <wp:posOffset>3113405</wp:posOffset>
                  </wp:positionH>
                  <wp:positionV relativeFrom="paragraph">
                    <wp:posOffset>87777</wp:posOffset>
                  </wp:positionV>
                  <wp:extent cx="2011680" cy="451485"/>
                  <wp:effectExtent l="0" t="0" r="0" b="5715"/>
                  <wp:wrapNone/>
                  <wp:docPr id="311539804" name="Grafik 311539804" descr="Ein Bild, das Text, Im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539804" name="Grafik 311539804" descr="Ein Bild, das Text, Im Hau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brightnessContrast bright="1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451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7D11">
              <w:t xml:space="preserve">Hefte eine Zahlenkarte an den leeren Zahlenstrahl. </w:t>
            </w:r>
          </w:p>
          <w:p w14:paraId="6161CEC6" w14:textId="77777777" w:rsidR="00477D11" w:rsidRDefault="00477D11" w:rsidP="00CC0555">
            <w:pPr>
              <w:pStyle w:val="Listenabsatz"/>
            </w:pPr>
            <w:r>
              <w:t>Beschrifte weiße Karten mit den Nachbar-</w:t>
            </w:r>
            <w:proofErr w:type="spellStart"/>
            <w:r>
              <w:t>Einern</w:t>
            </w:r>
            <w:proofErr w:type="spellEnd"/>
            <w:r>
              <w:t xml:space="preserve"> </w:t>
            </w:r>
          </w:p>
          <w:p w14:paraId="004663CA" w14:textId="77777777" w:rsidR="00477D11" w:rsidRDefault="00477D11" w:rsidP="00CC0555">
            <w:pPr>
              <w:pStyle w:val="Listenabsatz"/>
              <w:numPr>
                <w:ilvl w:val="0"/>
                <w:numId w:val="0"/>
              </w:numPr>
              <w:ind w:left="284"/>
            </w:pPr>
            <w:r>
              <w:t xml:space="preserve">und hefte sie an die richtige Stelle. </w:t>
            </w:r>
          </w:p>
          <w:p w14:paraId="276EF867" w14:textId="77777777" w:rsidR="00477D11" w:rsidRDefault="00477D11" w:rsidP="00CC0555">
            <w:pPr>
              <w:pStyle w:val="Listenabsatz"/>
            </w:pPr>
            <w:r>
              <w:t>Hefte die Karten mit den Nachbar-Zehnern an die richtige Stelle.</w:t>
            </w:r>
          </w:p>
          <w:p w14:paraId="673C4DDA" w14:textId="77777777" w:rsidR="00477D11" w:rsidRDefault="00477D11" w:rsidP="00CC0555">
            <w:pPr>
              <w:spacing w:line="240" w:lineRule="auto"/>
            </w:pPr>
          </w:p>
        </w:tc>
      </w:tr>
      <w:tr w:rsidR="00477D11" w14:paraId="35BBEDCD" w14:textId="77777777" w:rsidTr="008D64E8">
        <w:tc>
          <w:tcPr>
            <w:tcW w:w="610" w:type="dxa"/>
          </w:tcPr>
          <w:p w14:paraId="4333692F" w14:textId="77777777" w:rsidR="00477D11" w:rsidRDefault="00477D11" w:rsidP="00CC055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7CA1419" wp14:editId="0BD642C2">
                  <wp:extent cx="360000" cy="272386"/>
                  <wp:effectExtent l="0" t="0" r="2540" b="0"/>
                  <wp:docPr id="1737152307" name="Grafik 1737152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656F862" w14:textId="77777777" w:rsidR="00477D11" w:rsidRPr="007A149C" w:rsidRDefault="00477D11" w:rsidP="00CC0555">
            <w:pPr>
              <w:pStyle w:val="Nummerierung"/>
            </w:pPr>
            <w:r>
              <w:t>b)</w:t>
            </w:r>
          </w:p>
        </w:tc>
        <w:tc>
          <w:tcPr>
            <w:tcW w:w="8037" w:type="dxa"/>
          </w:tcPr>
          <w:p w14:paraId="718385F0" w14:textId="77777777" w:rsidR="00477D11" w:rsidRDefault="00477D11" w:rsidP="00CC0555">
            <w:pPr>
              <w:spacing w:line="240" w:lineRule="auto"/>
            </w:pPr>
            <w:r>
              <w:t>Welche Karten könnt ihr besonders schnell einsortieren? Begründet.</w:t>
            </w:r>
          </w:p>
          <w:p w14:paraId="5DB64D2F" w14:textId="77777777" w:rsidR="00477D11" w:rsidRPr="00D53CEA" w:rsidRDefault="00477D11" w:rsidP="00CC0555"/>
        </w:tc>
      </w:tr>
      <w:tr w:rsidR="00477D11" w:rsidRPr="00B74344" w14:paraId="4347CC28" w14:textId="77777777" w:rsidTr="008D64E8">
        <w:tc>
          <w:tcPr>
            <w:tcW w:w="610" w:type="dxa"/>
          </w:tcPr>
          <w:p w14:paraId="059E9044" w14:textId="77777777" w:rsidR="00477D11" w:rsidRPr="00B74344" w:rsidRDefault="00477D11" w:rsidP="00CC0555">
            <w:pPr>
              <w:pStyle w:val="berschrift3"/>
            </w:pPr>
            <w:r>
              <w:t>1.2</w:t>
            </w:r>
          </w:p>
        </w:tc>
        <w:tc>
          <w:tcPr>
            <w:tcW w:w="8462" w:type="dxa"/>
            <w:gridSpan w:val="2"/>
          </w:tcPr>
          <w:p w14:paraId="2F113C6C" w14:textId="77777777" w:rsidR="00477D11" w:rsidRPr="00B74344" w:rsidRDefault="00477D11" w:rsidP="00CC0555">
            <w:pPr>
              <w:pStyle w:val="berschrift3"/>
            </w:pPr>
            <w:r>
              <w:t>Zahlen eintragen und sortieren</w:t>
            </w:r>
          </w:p>
        </w:tc>
      </w:tr>
      <w:tr w:rsidR="00477D11" w14:paraId="41482E26" w14:textId="77777777" w:rsidTr="008D64E8">
        <w:tc>
          <w:tcPr>
            <w:tcW w:w="610" w:type="dxa"/>
          </w:tcPr>
          <w:p w14:paraId="346FFAF7" w14:textId="77777777" w:rsidR="00477D11" w:rsidRDefault="00477D11" w:rsidP="00CC0555">
            <w:pPr>
              <w:spacing w:line="240" w:lineRule="atLeast"/>
            </w:pPr>
          </w:p>
        </w:tc>
        <w:tc>
          <w:tcPr>
            <w:tcW w:w="425" w:type="dxa"/>
          </w:tcPr>
          <w:p w14:paraId="46FBA6CE" w14:textId="77777777" w:rsidR="00477D11" w:rsidRPr="007A149C" w:rsidRDefault="00477D11" w:rsidP="00CC0555">
            <w:pPr>
              <w:pStyle w:val="Nummerierung"/>
            </w:pPr>
            <w:r w:rsidRPr="00B603F6">
              <w:t>a)</w:t>
            </w:r>
          </w:p>
        </w:tc>
        <w:tc>
          <w:tcPr>
            <w:tcW w:w="8037" w:type="dxa"/>
          </w:tcPr>
          <w:p w14:paraId="3F3AF4D8" w14:textId="77777777" w:rsidR="00477D11" w:rsidRDefault="00477D11" w:rsidP="00CC0555">
            <w:r>
              <w:t xml:space="preserve">Zwischen welchen zwei </w:t>
            </w:r>
            <w:proofErr w:type="spellStart"/>
            <w:r>
              <w:t>Einern</w:t>
            </w:r>
            <w:proofErr w:type="spellEnd"/>
            <w:r>
              <w:t xml:space="preserve"> steht die Zahl? Trage ein und zeige am leeren Zahlenstrahl. </w:t>
            </w:r>
          </w:p>
          <w:p w14:paraId="53CFCB4C" w14:textId="77777777" w:rsidR="00477D11" w:rsidRDefault="00477D11" w:rsidP="00CC0555"/>
          <w:tbl>
            <w:tblPr>
              <w:tblStyle w:val="MSKTabelle"/>
              <w:tblW w:w="0" w:type="auto"/>
              <w:tblLayout w:type="fixed"/>
              <w:tblCellMar>
                <w:top w:w="28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3006"/>
              <w:gridCol w:w="1843"/>
              <w:gridCol w:w="2858"/>
            </w:tblGrid>
            <w:tr w:rsidR="00477D11" w14:paraId="03C458E7" w14:textId="77777777" w:rsidTr="00CC055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3006" w:type="dxa"/>
                  <w:hideMark/>
                </w:tcPr>
                <w:p w14:paraId="65B711BA" w14:textId="77777777" w:rsidR="00477D11" w:rsidRDefault="00477D11" w:rsidP="00CC0555">
                  <w:pPr>
                    <w:spacing w:line="240" w:lineRule="auto"/>
                    <w:rPr>
                      <w:b w:val="0"/>
                    </w:rPr>
                  </w:pPr>
                  <w:r w:rsidRPr="0032682C">
                    <w:t>Kleinere Nachbar-Einer</w:t>
                  </w:r>
                  <w:r>
                    <w:t>-Zahl</w:t>
                  </w:r>
                </w:p>
                <w:p w14:paraId="3B2FF4B9" w14:textId="77777777" w:rsidR="00477D11" w:rsidRPr="0032682C" w:rsidRDefault="00477D11" w:rsidP="00CC0555">
                  <w:pPr>
                    <w:spacing w:line="240" w:lineRule="auto"/>
                  </w:pPr>
                  <w:r>
                    <w:t>(Vorgänger)</w:t>
                  </w:r>
                </w:p>
              </w:tc>
              <w:tc>
                <w:tcPr>
                  <w:tcW w:w="1843" w:type="dxa"/>
                  <w:hideMark/>
                </w:tcPr>
                <w:p w14:paraId="39CC231E" w14:textId="77777777" w:rsidR="00477D11" w:rsidRPr="0032682C" w:rsidRDefault="00477D11" w:rsidP="00CC0555">
                  <w:pPr>
                    <w:spacing w:line="240" w:lineRule="auto"/>
                  </w:pPr>
                  <w:r w:rsidRPr="0032682C">
                    <w:t>ZAHL</w:t>
                  </w:r>
                </w:p>
              </w:tc>
              <w:tc>
                <w:tcPr>
                  <w:tcW w:w="2858" w:type="dxa"/>
                  <w:hideMark/>
                </w:tcPr>
                <w:p w14:paraId="676BFB6E" w14:textId="77777777" w:rsidR="00477D11" w:rsidRDefault="00477D11" w:rsidP="00CC0555">
                  <w:pPr>
                    <w:spacing w:line="240" w:lineRule="auto"/>
                    <w:rPr>
                      <w:b w:val="0"/>
                    </w:rPr>
                  </w:pPr>
                  <w:r w:rsidRPr="0032682C">
                    <w:t>Größere Nachbar-Einer</w:t>
                  </w:r>
                  <w:r>
                    <w:t>-Zahl</w:t>
                  </w:r>
                </w:p>
                <w:p w14:paraId="34999A61" w14:textId="77777777" w:rsidR="00477D11" w:rsidRPr="0032682C" w:rsidRDefault="00477D11" w:rsidP="00CC0555">
                  <w:pPr>
                    <w:spacing w:line="240" w:lineRule="auto"/>
                  </w:pPr>
                  <w:r>
                    <w:t>(Nachfolger)</w:t>
                  </w:r>
                </w:p>
              </w:tc>
            </w:tr>
            <w:tr w:rsidR="00477D11" w14:paraId="1063B7D9" w14:textId="77777777" w:rsidTr="00CC0555">
              <w:trPr>
                <w:trHeight w:hRule="exact" w:val="340"/>
              </w:trPr>
              <w:tc>
                <w:tcPr>
                  <w:tcW w:w="3006" w:type="dxa"/>
                  <w:hideMark/>
                </w:tcPr>
                <w:p w14:paraId="1E934B58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20</w:t>
                  </w:r>
                </w:p>
              </w:tc>
              <w:tc>
                <w:tcPr>
                  <w:tcW w:w="1843" w:type="dxa"/>
                  <w:hideMark/>
                </w:tcPr>
                <w:p w14:paraId="13BE3601" w14:textId="77777777" w:rsidR="00477D11" w:rsidRPr="0032682C" w:rsidRDefault="00477D11" w:rsidP="00CC0555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21</w:t>
                  </w:r>
                </w:p>
              </w:tc>
              <w:tc>
                <w:tcPr>
                  <w:tcW w:w="2858" w:type="dxa"/>
                  <w:hideMark/>
                </w:tcPr>
                <w:p w14:paraId="032A7F56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22</w:t>
                  </w:r>
                </w:p>
              </w:tc>
            </w:tr>
            <w:tr w:rsidR="00477D11" w14:paraId="0D33EA21" w14:textId="77777777" w:rsidTr="00CC0555">
              <w:trPr>
                <w:trHeight w:hRule="exact" w:val="340"/>
              </w:trPr>
              <w:tc>
                <w:tcPr>
                  <w:tcW w:w="3006" w:type="dxa"/>
                </w:tcPr>
                <w:p w14:paraId="5C90BCC0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37A5F614" w14:textId="77777777" w:rsidR="00477D11" w:rsidRPr="0032682C" w:rsidRDefault="00477D11" w:rsidP="00CC0555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99</w:t>
                  </w:r>
                </w:p>
              </w:tc>
              <w:tc>
                <w:tcPr>
                  <w:tcW w:w="2858" w:type="dxa"/>
                </w:tcPr>
                <w:p w14:paraId="74DE3F6B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77D11" w14:paraId="768A1FD1" w14:textId="77777777" w:rsidTr="00CC0555">
              <w:trPr>
                <w:trHeight w:hRule="exact" w:val="340"/>
              </w:trPr>
              <w:tc>
                <w:tcPr>
                  <w:tcW w:w="3006" w:type="dxa"/>
                </w:tcPr>
                <w:p w14:paraId="1BA9AA04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56EC0D81" w14:textId="77777777" w:rsidR="00477D11" w:rsidRPr="0032682C" w:rsidRDefault="00477D11" w:rsidP="00CC0555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309</w:t>
                  </w:r>
                </w:p>
              </w:tc>
              <w:tc>
                <w:tcPr>
                  <w:tcW w:w="2858" w:type="dxa"/>
                </w:tcPr>
                <w:p w14:paraId="38CEF497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77D11" w14:paraId="2A640472" w14:textId="77777777" w:rsidTr="00CC0555">
              <w:trPr>
                <w:trHeight w:hRule="exact" w:val="340"/>
              </w:trPr>
              <w:tc>
                <w:tcPr>
                  <w:tcW w:w="3006" w:type="dxa"/>
                </w:tcPr>
                <w:p w14:paraId="2BF38266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37DE4511" w14:textId="77777777" w:rsidR="00477D11" w:rsidRPr="0032682C" w:rsidRDefault="00477D11" w:rsidP="00CC0555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6001</w:t>
                  </w:r>
                </w:p>
              </w:tc>
              <w:tc>
                <w:tcPr>
                  <w:tcW w:w="2858" w:type="dxa"/>
                </w:tcPr>
                <w:p w14:paraId="650C77FD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77D11" w14:paraId="2736797E" w14:textId="77777777" w:rsidTr="00CC0555">
              <w:trPr>
                <w:trHeight w:hRule="exact" w:val="340"/>
              </w:trPr>
              <w:tc>
                <w:tcPr>
                  <w:tcW w:w="3006" w:type="dxa"/>
                </w:tcPr>
                <w:p w14:paraId="5A0B5398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7F92C150" w14:textId="77777777" w:rsidR="00477D11" w:rsidRPr="0032682C" w:rsidRDefault="00477D11" w:rsidP="00CC0555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8100</w:t>
                  </w:r>
                </w:p>
              </w:tc>
              <w:tc>
                <w:tcPr>
                  <w:tcW w:w="2858" w:type="dxa"/>
                </w:tcPr>
                <w:p w14:paraId="3C0F04C3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77D11" w14:paraId="023713C2" w14:textId="77777777" w:rsidTr="00CC0555">
              <w:trPr>
                <w:trHeight w:hRule="exact" w:val="340"/>
              </w:trPr>
              <w:tc>
                <w:tcPr>
                  <w:tcW w:w="3006" w:type="dxa"/>
                </w:tcPr>
                <w:p w14:paraId="6FDFA9A4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727BF4BB" w14:textId="77777777" w:rsidR="00477D11" w:rsidRPr="0032682C" w:rsidRDefault="00477D11" w:rsidP="00CC0555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10 000</w:t>
                  </w:r>
                </w:p>
              </w:tc>
              <w:tc>
                <w:tcPr>
                  <w:tcW w:w="2858" w:type="dxa"/>
                </w:tcPr>
                <w:p w14:paraId="1868A964" w14:textId="77777777" w:rsidR="00477D11" w:rsidRDefault="00477D11" w:rsidP="00CC0555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15FDB652" w14:textId="77777777" w:rsidR="00477D11" w:rsidRDefault="00477D11" w:rsidP="00CC0555">
            <w:pPr>
              <w:spacing w:line="240" w:lineRule="auto"/>
            </w:pPr>
            <w:r>
              <w:t xml:space="preserve"> </w:t>
            </w:r>
          </w:p>
        </w:tc>
      </w:tr>
      <w:tr w:rsidR="00477D11" w14:paraId="587CC910" w14:textId="77777777" w:rsidTr="008D64E8">
        <w:tc>
          <w:tcPr>
            <w:tcW w:w="610" w:type="dxa"/>
          </w:tcPr>
          <w:p w14:paraId="091F47CB" w14:textId="77777777" w:rsidR="00477D11" w:rsidRDefault="00477D11" w:rsidP="00CC055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011DE03" w14:textId="77777777" w:rsidR="00477D11" w:rsidRDefault="00477D11" w:rsidP="00CC0555">
            <w:pPr>
              <w:pStyle w:val="Nummerierung"/>
            </w:pPr>
            <w:r w:rsidRPr="00B603F6">
              <w:t>b)</w:t>
            </w:r>
          </w:p>
        </w:tc>
        <w:tc>
          <w:tcPr>
            <w:tcW w:w="8037" w:type="dxa"/>
          </w:tcPr>
          <w:p w14:paraId="187ED376" w14:textId="0CAE033E" w:rsidR="00477D11" w:rsidRDefault="00CA074C" w:rsidP="00CC0555">
            <w:r>
              <w:rPr>
                <w:rFonts w:eastAsia="Aptos" w:cstheme="minorHAnsi"/>
                <w:noProof/>
                <w:kern w:val="2"/>
              </w:rPr>
              <w:drawing>
                <wp:anchor distT="0" distB="0" distL="114300" distR="114300" simplePos="0" relativeHeight="252003840" behindDoc="0" locked="0" layoutInCell="1" allowOverlap="1" wp14:anchorId="16588816" wp14:editId="16116EA8">
                  <wp:simplePos x="0" y="0"/>
                  <wp:positionH relativeFrom="column">
                    <wp:posOffset>4280989</wp:posOffset>
                  </wp:positionH>
                  <wp:positionV relativeFrom="paragraph">
                    <wp:posOffset>5080</wp:posOffset>
                  </wp:positionV>
                  <wp:extent cx="587829" cy="587829"/>
                  <wp:effectExtent l="0" t="0" r="0" b="0"/>
                  <wp:wrapNone/>
                  <wp:docPr id="1519294341" name="Grafik 2" descr="Ein Bild, das Muster, Quadrat, Kunst, Pix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788087" name="Grafik 2" descr="Ein Bild, das Muster, Quadrat, Kunst, Pixel enthält.&#10;&#10;Automatisch generierte Beschreibu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29" cy="587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7D11" w:rsidRPr="003967D6">
              <w:t xml:space="preserve">Zwischen welchen beiden Zehnern und Hundertern steht die Zahl? </w:t>
            </w:r>
          </w:p>
          <w:p w14:paraId="54831C73" w14:textId="03F46FC6" w:rsidR="00477D11" w:rsidRDefault="00477D11" w:rsidP="00CC0555">
            <w:r>
              <w:t>Trage</w:t>
            </w:r>
            <w:r w:rsidRPr="003967D6">
              <w:t xml:space="preserve"> ein</w:t>
            </w:r>
            <w:r>
              <w:t xml:space="preserve"> und zeig</w:t>
            </w:r>
            <w:r w:rsidR="00F34AE1">
              <w:t>e</w:t>
            </w:r>
            <w:r>
              <w:t xml:space="preserve"> am leeren Zahlenstrahl.</w:t>
            </w:r>
            <w:r w:rsidR="00CA074C">
              <w:t xml:space="preserve"> </w:t>
            </w:r>
            <w:r w:rsidR="00CA074C">
              <w:br/>
              <w:t xml:space="preserve">Wann du nicht sicher bist, kontrolliere am </w:t>
            </w:r>
            <w:r w:rsidR="00F34AE1">
              <w:rPr>
                <w:b/>
                <w:bCs/>
              </w:rPr>
              <w:t>digital</w:t>
            </w:r>
            <w:r w:rsidR="00CA074C" w:rsidRPr="00F34AE1">
              <w:rPr>
                <w:b/>
                <w:bCs/>
              </w:rPr>
              <w:t>en Zahlenstrahl</w:t>
            </w:r>
            <w:r w:rsidR="00CA074C">
              <w:t>.</w:t>
            </w:r>
          </w:p>
          <w:p w14:paraId="44E745AA" w14:textId="77777777" w:rsidR="00477D11" w:rsidRDefault="00477D11" w:rsidP="00CC0555"/>
          <w:tbl>
            <w:tblPr>
              <w:tblStyle w:val="MSKTabelle"/>
              <w:tblW w:w="0" w:type="auto"/>
              <w:tblLayout w:type="fixed"/>
              <w:tblCellMar>
                <w:top w:w="28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1626"/>
              <w:gridCol w:w="1663"/>
              <w:gridCol w:w="1145"/>
              <w:gridCol w:w="1625"/>
              <w:gridCol w:w="1625"/>
            </w:tblGrid>
            <w:tr w:rsidR="00477D11" w14:paraId="5A63F2C9" w14:textId="77777777" w:rsidTr="00CC055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7"/>
              </w:trPr>
              <w:tc>
                <w:tcPr>
                  <w:tcW w:w="1626" w:type="dxa"/>
                  <w:hideMark/>
                </w:tcPr>
                <w:p w14:paraId="77685515" w14:textId="77777777" w:rsidR="00477D11" w:rsidRDefault="00477D11" w:rsidP="00CC0555">
                  <w:pPr>
                    <w:rPr>
                      <w:b w:val="0"/>
                    </w:rPr>
                  </w:pPr>
                  <w:r w:rsidRPr="002F5465">
                    <w:t>Kleinere</w:t>
                  </w:r>
                </w:p>
                <w:p w14:paraId="78950E05" w14:textId="77777777" w:rsidR="00477D11" w:rsidRPr="002F5465" w:rsidRDefault="00477D11" w:rsidP="00CC0555">
                  <w:r w:rsidRPr="002F5465">
                    <w:t>Nachbar-Hunderter</w:t>
                  </w:r>
                  <w:r>
                    <w:t>zahl</w:t>
                  </w:r>
                </w:p>
              </w:tc>
              <w:tc>
                <w:tcPr>
                  <w:tcW w:w="1663" w:type="dxa"/>
                  <w:hideMark/>
                </w:tcPr>
                <w:p w14:paraId="0947DEB7" w14:textId="77777777" w:rsidR="00477D11" w:rsidRPr="002F5465" w:rsidRDefault="00477D11" w:rsidP="00CC0555">
                  <w:r w:rsidRPr="002F5465">
                    <w:t>Kleinere</w:t>
                  </w:r>
                  <w:r>
                    <w:t xml:space="preserve"> </w:t>
                  </w:r>
                  <w:r w:rsidRPr="002F5465">
                    <w:t>Nachbar-Zehner</w:t>
                  </w:r>
                  <w:r>
                    <w:t>zahl</w:t>
                  </w:r>
                </w:p>
              </w:tc>
              <w:tc>
                <w:tcPr>
                  <w:tcW w:w="1145" w:type="dxa"/>
                  <w:hideMark/>
                </w:tcPr>
                <w:p w14:paraId="2537C090" w14:textId="77777777" w:rsidR="00477D11" w:rsidRPr="002F5465" w:rsidRDefault="00477D11" w:rsidP="00CC0555">
                  <w:r w:rsidRPr="002F5465">
                    <w:t>ZAHL</w:t>
                  </w:r>
                </w:p>
              </w:tc>
              <w:tc>
                <w:tcPr>
                  <w:tcW w:w="1625" w:type="dxa"/>
                  <w:hideMark/>
                </w:tcPr>
                <w:p w14:paraId="66E322FC" w14:textId="77777777" w:rsidR="00477D11" w:rsidRPr="002F5465" w:rsidRDefault="00477D11" w:rsidP="00CC0555">
                  <w:r w:rsidRPr="002F5465">
                    <w:t>Größere</w:t>
                  </w:r>
                  <w:r>
                    <w:t xml:space="preserve"> </w:t>
                  </w:r>
                  <w:r w:rsidRPr="002F5465">
                    <w:t>Nachbar-Zehner</w:t>
                  </w:r>
                  <w:r>
                    <w:t>zahl</w:t>
                  </w:r>
                </w:p>
              </w:tc>
              <w:tc>
                <w:tcPr>
                  <w:tcW w:w="1625" w:type="dxa"/>
                  <w:hideMark/>
                </w:tcPr>
                <w:p w14:paraId="32C2131C" w14:textId="77777777" w:rsidR="00477D11" w:rsidRPr="002F5465" w:rsidRDefault="00477D11" w:rsidP="00CC0555">
                  <w:r>
                    <w:t>G</w:t>
                  </w:r>
                  <w:r w:rsidRPr="002F5465">
                    <w:t>rößere Nachbar-Hunderter</w:t>
                  </w:r>
                  <w:r>
                    <w:t>zahl</w:t>
                  </w:r>
                </w:p>
              </w:tc>
            </w:tr>
            <w:tr w:rsidR="00477D11" w14:paraId="6858F313" w14:textId="77777777" w:rsidTr="00CC0555">
              <w:trPr>
                <w:trHeight w:hRule="exact" w:val="340"/>
              </w:trPr>
              <w:tc>
                <w:tcPr>
                  <w:tcW w:w="1626" w:type="dxa"/>
                  <w:hideMark/>
                </w:tcPr>
                <w:p w14:paraId="4765EC26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100</w:t>
                  </w:r>
                </w:p>
              </w:tc>
              <w:tc>
                <w:tcPr>
                  <w:tcW w:w="1663" w:type="dxa"/>
                  <w:hideMark/>
                </w:tcPr>
                <w:p w14:paraId="2C21538F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130</w:t>
                  </w:r>
                </w:p>
              </w:tc>
              <w:tc>
                <w:tcPr>
                  <w:tcW w:w="1145" w:type="dxa"/>
                  <w:hideMark/>
                </w:tcPr>
                <w:p w14:paraId="158F620E" w14:textId="77777777" w:rsidR="00477D11" w:rsidRPr="00654C03" w:rsidRDefault="00477D11" w:rsidP="00CC0555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134</w:t>
                  </w:r>
                </w:p>
              </w:tc>
              <w:tc>
                <w:tcPr>
                  <w:tcW w:w="1625" w:type="dxa"/>
                  <w:hideMark/>
                </w:tcPr>
                <w:p w14:paraId="38B1630A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140</w:t>
                  </w:r>
                </w:p>
              </w:tc>
              <w:tc>
                <w:tcPr>
                  <w:tcW w:w="1625" w:type="dxa"/>
                  <w:hideMark/>
                </w:tcPr>
                <w:p w14:paraId="08315A11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200</w:t>
                  </w:r>
                </w:p>
              </w:tc>
            </w:tr>
            <w:tr w:rsidR="00477D11" w14:paraId="6327947D" w14:textId="77777777" w:rsidTr="00CC0555">
              <w:trPr>
                <w:trHeight w:hRule="exact" w:val="340"/>
              </w:trPr>
              <w:tc>
                <w:tcPr>
                  <w:tcW w:w="1626" w:type="dxa"/>
                </w:tcPr>
                <w:p w14:paraId="377202E2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63" w:type="dxa"/>
                </w:tcPr>
                <w:p w14:paraId="2BE56FEB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145" w:type="dxa"/>
                  <w:hideMark/>
                </w:tcPr>
                <w:p w14:paraId="1C035FB8" w14:textId="77777777" w:rsidR="00477D11" w:rsidRPr="00654C03" w:rsidRDefault="00477D11" w:rsidP="00CC0555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400</w:t>
                  </w:r>
                </w:p>
              </w:tc>
              <w:tc>
                <w:tcPr>
                  <w:tcW w:w="1625" w:type="dxa"/>
                </w:tcPr>
                <w:p w14:paraId="487BC50C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5" w:type="dxa"/>
                </w:tcPr>
                <w:p w14:paraId="4F4347D5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</w:tr>
            <w:tr w:rsidR="00477D11" w14:paraId="13CE54AC" w14:textId="77777777" w:rsidTr="00CC0555">
              <w:trPr>
                <w:trHeight w:hRule="exact" w:val="340"/>
              </w:trPr>
              <w:tc>
                <w:tcPr>
                  <w:tcW w:w="1626" w:type="dxa"/>
                </w:tcPr>
                <w:p w14:paraId="00785EA6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63" w:type="dxa"/>
                </w:tcPr>
                <w:p w14:paraId="24D3B49D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145" w:type="dxa"/>
                  <w:hideMark/>
                </w:tcPr>
                <w:p w14:paraId="68C4A840" w14:textId="77777777" w:rsidR="00477D11" w:rsidRPr="00654C03" w:rsidRDefault="00477D11" w:rsidP="00CC0555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710</w:t>
                  </w:r>
                </w:p>
              </w:tc>
              <w:tc>
                <w:tcPr>
                  <w:tcW w:w="1625" w:type="dxa"/>
                </w:tcPr>
                <w:p w14:paraId="5B7793F3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5" w:type="dxa"/>
                </w:tcPr>
                <w:p w14:paraId="1573BAB4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</w:tr>
            <w:tr w:rsidR="00477D11" w14:paraId="27F7F8E0" w14:textId="77777777" w:rsidTr="00CC0555">
              <w:trPr>
                <w:trHeight w:hRule="exact" w:val="340"/>
              </w:trPr>
              <w:tc>
                <w:tcPr>
                  <w:tcW w:w="1626" w:type="dxa"/>
                </w:tcPr>
                <w:p w14:paraId="6D9316AF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63" w:type="dxa"/>
                </w:tcPr>
                <w:p w14:paraId="3EDA2D5D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145" w:type="dxa"/>
                  <w:hideMark/>
                </w:tcPr>
                <w:p w14:paraId="530B10F1" w14:textId="77777777" w:rsidR="00477D11" w:rsidRPr="00654C03" w:rsidRDefault="00477D11" w:rsidP="00CC0555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1000</w:t>
                  </w:r>
                </w:p>
              </w:tc>
              <w:tc>
                <w:tcPr>
                  <w:tcW w:w="1625" w:type="dxa"/>
                </w:tcPr>
                <w:p w14:paraId="6A95C451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5" w:type="dxa"/>
                </w:tcPr>
                <w:p w14:paraId="0E993E4E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</w:tr>
            <w:tr w:rsidR="00477D11" w14:paraId="5D5CBC9A" w14:textId="77777777" w:rsidTr="00CC0555">
              <w:trPr>
                <w:trHeight w:hRule="exact" w:val="340"/>
              </w:trPr>
              <w:tc>
                <w:tcPr>
                  <w:tcW w:w="1626" w:type="dxa"/>
                </w:tcPr>
                <w:p w14:paraId="6F13683D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63" w:type="dxa"/>
                </w:tcPr>
                <w:p w14:paraId="5692D535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145" w:type="dxa"/>
                  <w:hideMark/>
                </w:tcPr>
                <w:p w14:paraId="5A0A456B" w14:textId="77777777" w:rsidR="00477D11" w:rsidRPr="00654C03" w:rsidRDefault="00477D11" w:rsidP="00CC0555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9991</w:t>
                  </w:r>
                </w:p>
              </w:tc>
              <w:tc>
                <w:tcPr>
                  <w:tcW w:w="1625" w:type="dxa"/>
                </w:tcPr>
                <w:p w14:paraId="5715FAAD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5" w:type="dxa"/>
                </w:tcPr>
                <w:p w14:paraId="013EB2C4" w14:textId="77777777" w:rsidR="00477D11" w:rsidRDefault="00477D11" w:rsidP="00CC0555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</w:tr>
          </w:tbl>
          <w:p w14:paraId="49BC5103" w14:textId="77777777" w:rsidR="00477D11" w:rsidRDefault="00477D11" w:rsidP="00CC0555">
            <w:pPr>
              <w:tabs>
                <w:tab w:val="left" w:pos="5444"/>
              </w:tabs>
              <w:spacing w:line="240" w:lineRule="auto"/>
              <w:rPr>
                <w:noProof/>
              </w:rPr>
            </w:pPr>
            <w:r>
              <w:t xml:space="preserve"> </w:t>
            </w:r>
          </w:p>
        </w:tc>
      </w:tr>
      <w:tr w:rsidR="00477D11" w:rsidRPr="00D53CEA" w14:paraId="061846B2" w14:textId="77777777" w:rsidTr="008D64E8">
        <w:tc>
          <w:tcPr>
            <w:tcW w:w="610" w:type="dxa"/>
          </w:tcPr>
          <w:p w14:paraId="463A5702" w14:textId="77777777" w:rsidR="00477D11" w:rsidRDefault="00477D11" w:rsidP="00CC055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2BC5DA00" wp14:editId="288184F4">
                  <wp:extent cx="360000" cy="272386"/>
                  <wp:effectExtent l="0" t="0" r="2540" b="0"/>
                  <wp:docPr id="686372772" name="Grafik 686372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728CCA8" w14:textId="77777777" w:rsidR="00477D11" w:rsidRDefault="00477D11" w:rsidP="00CC0555">
            <w:pPr>
              <w:pStyle w:val="Nummerierung"/>
            </w:pPr>
            <w:r>
              <w:t>c</w:t>
            </w:r>
            <w:r w:rsidRPr="00B603F6">
              <w:t>)</w:t>
            </w:r>
          </w:p>
          <w:p w14:paraId="03401636" w14:textId="77777777" w:rsidR="00477D11" w:rsidRPr="007A149C" w:rsidRDefault="00477D11" w:rsidP="00CC0555">
            <w:pPr>
              <w:pStyle w:val="Nummerierung"/>
            </w:pPr>
          </w:p>
        </w:tc>
        <w:tc>
          <w:tcPr>
            <w:tcW w:w="8037" w:type="dxa"/>
          </w:tcPr>
          <w:p w14:paraId="4CA0CC8A" w14:textId="77777777" w:rsidR="00477D11" w:rsidRDefault="00477D11" w:rsidP="00CC0555">
            <w:pPr>
              <w:tabs>
                <w:tab w:val="left" w:pos="2238"/>
                <w:tab w:val="left" w:pos="2295"/>
              </w:tabs>
              <w:spacing w:line="240" w:lineRule="auto"/>
              <w:rPr>
                <w:noProof/>
              </w:rPr>
            </w:pPr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6D3B4A11" wp14:editId="238C0BE4">
                      <wp:simplePos x="0" y="0"/>
                      <wp:positionH relativeFrom="column">
                        <wp:posOffset>1986280</wp:posOffset>
                      </wp:positionH>
                      <wp:positionV relativeFrom="paragraph">
                        <wp:posOffset>-684</wp:posOffset>
                      </wp:positionV>
                      <wp:extent cx="2293620" cy="443865"/>
                      <wp:effectExtent l="0" t="0" r="335280" b="13335"/>
                      <wp:wrapNone/>
                      <wp:docPr id="2048989131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3620" cy="443865"/>
                              </a:xfrm>
                              <a:prstGeom prst="wedgeRoundRectCallout">
                                <a:avLst>
                                  <a:gd name="adj1" fmla="val 62519"/>
                                  <a:gd name="adj2" fmla="val -1520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442492" w14:textId="77777777" w:rsidR="00477D11" w:rsidRPr="00A00CB5" w:rsidRDefault="00477D11" w:rsidP="00477D11">
                                  <w:pPr>
                                    <w:pStyle w:val="SprechbaseBeschreibung"/>
                                  </w:pPr>
                                  <w:r w:rsidRPr="00A00CB5">
                                    <w:t>Der Nachbar-Zehner von 96 ist nicht 100, sondern 110.</w:t>
                                  </w:r>
                                </w:p>
                                <w:p w14:paraId="213BC06B" w14:textId="77777777" w:rsidR="00477D11" w:rsidRPr="00A00CB5" w:rsidRDefault="00477D11" w:rsidP="00477D11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A00CB5">
                                    <w:rPr>
                                      <w:color w:val="000000"/>
                                    </w:rPr>
                                    <w:t>100 ist ein Nachbarhunderter!</w:t>
                                  </w:r>
                                </w:p>
                                <w:p w14:paraId="0C519860" w14:textId="77777777" w:rsidR="00477D11" w:rsidRPr="00A00CB5" w:rsidRDefault="00477D11" w:rsidP="00477D11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B4A11" id="Abgerundete rechteckige Legende 12" o:spid="_x0000_s1387" type="#_x0000_t62" style="position:absolute;margin-left:156.4pt;margin-top:-.05pt;width:180.6pt;height:34.9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" adj="24304,7515" filled="f" strokecolor="#bfbfbf [2412]" strokeweight="1pt">
                      <v:textbox inset="1mm,1mm,1mm,1mm">
                        <w:txbxContent>
                          <w:p w14:paraId="10442492" w14:textId="77777777" w:rsidR="00477D11" w:rsidRPr="00A00CB5" w:rsidRDefault="00477D11" w:rsidP="00477D11">
                            <w:pPr>
                              <w:pStyle w:val="SprechbaseBeschreibung"/>
                            </w:pPr>
                            <w:r w:rsidRPr="00A00CB5">
                              <w:t>Der Nachbar-Zehner von 96 ist nicht 100, sondern 110.</w:t>
                            </w:r>
                          </w:p>
                          <w:p w14:paraId="213BC06B" w14:textId="77777777" w:rsidR="00477D11" w:rsidRPr="00A00CB5" w:rsidRDefault="00477D11" w:rsidP="00477D11">
                            <w:pPr>
                              <w:rPr>
                                <w:color w:val="000000"/>
                              </w:rPr>
                            </w:pPr>
                            <w:r w:rsidRPr="00A00CB5">
                              <w:rPr>
                                <w:color w:val="000000"/>
                              </w:rPr>
                              <w:t>100 ist ein Nachbarhunderter!</w:t>
                            </w:r>
                          </w:p>
                          <w:p w14:paraId="0C519860" w14:textId="77777777" w:rsidR="00477D11" w:rsidRPr="00A00CB5" w:rsidRDefault="00477D11" w:rsidP="00477D11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22240" behindDoc="0" locked="0" layoutInCell="1" allowOverlap="1" wp14:anchorId="7E144CD8" wp14:editId="0A1A281D">
                      <wp:simplePos x="0" y="0"/>
                      <wp:positionH relativeFrom="column">
                        <wp:posOffset>4375150</wp:posOffset>
                      </wp:positionH>
                      <wp:positionV relativeFrom="paragraph">
                        <wp:posOffset>-78262</wp:posOffset>
                      </wp:positionV>
                      <wp:extent cx="657225" cy="755120"/>
                      <wp:effectExtent l="0" t="0" r="0" b="6985"/>
                      <wp:wrapNone/>
                      <wp:docPr id="385007863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1620231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577891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E296DC" w14:textId="77777777" w:rsidR="00477D11" w:rsidRPr="008D5126" w:rsidRDefault="00477D11" w:rsidP="00477D11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144CD8" id="Gruppieren 16" o:spid="_x0000_s1395" style="position:absolute;margin-left:344.5pt;margin-top:-6.15pt;width:51.75pt;height:59.45pt;z-index:251722240;mso-position-horizontal-relative:text;mso-position-vertical-relative:text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">
                      <v:shape id="Grafik 8" o:spid="_x0000_s1396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">
                        <v:imagedata r:id="rId67" o:title="" chromakey="white"/>
                      </v:shape>
                      <v:shape id="_x0000_s1397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8E296DC" w14:textId="77777777" w:rsidR="00477D11" w:rsidRPr="008D5126" w:rsidRDefault="00477D11" w:rsidP="00477D11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t>Wie könnt ihr Rico zeigen, dass</w:t>
            </w:r>
            <w:r>
              <w:rPr>
                <w:noProof/>
              </w:rPr>
              <w:br/>
              <w:t xml:space="preserve"> 100 auch eine Zehnerzahl ist?</w:t>
            </w:r>
            <w:r>
              <w:rPr>
                <w:noProof/>
                <w14:ligatures w14:val="standardContextual"/>
              </w:rPr>
              <w:t xml:space="preserve"> </w:t>
            </w:r>
          </w:p>
          <w:p w14:paraId="4FD3A971" w14:textId="77777777" w:rsidR="00477D11" w:rsidRPr="00D53CEA" w:rsidRDefault="00477D11" w:rsidP="00CC0555">
            <w:pPr>
              <w:tabs>
                <w:tab w:val="left" w:pos="2238"/>
                <w:tab w:val="left" w:pos="2295"/>
              </w:tabs>
              <w:spacing w:line="240" w:lineRule="auto"/>
              <w:rPr>
                <w:noProof/>
              </w:rPr>
            </w:pPr>
          </w:p>
        </w:tc>
      </w:tr>
      <w:tr w:rsidR="00477D11" w:rsidRPr="00D53CEA" w14:paraId="14C136B7" w14:textId="77777777" w:rsidTr="008D64E8">
        <w:tc>
          <w:tcPr>
            <w:tcW w:w="610" w:type="dxa"/>
          </w:tcPr>
          <w:p w14:paraId="6C5CCAB1" w14:textId="77777777" w:rsidR="00477D11" w:rsidRDefault="00477D11" w:rsidP="00CC055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ED8D2B3" w14:textId="77777777" w:rsidR="00477D11" w:rsidRDefault="00477D11" w:rsidP="00CC0555">
            <w:pPr>
              <w:pStyle w:val="Nummerierung"/>
            </w:pPr>
            <w:r>
              <w:t>d)</w:t>
            </w:r>
          </w:p>
        </w:tc>
        <w:tc>
          <w:tcPr>
            <w:tcW w:w="8037" w:type="dxa"/>
          </w:tcPr>
          <w:p w14:paraId="1F17F42C" w14:textId="77777777" w:rsidR="00477D11" w:rsidRDefault="00477D11" w:rsidP="00CC0555">
            <w:pPr>
              <w:tabs>
                <w:tab w:val="left" w:pos="2238"/>
                <w:tab w:val="left" w:pos="2295"/>
              </w:tabs>
              <w:spacing w:line="240" w:lineRule="auto"/>
              <w:rPr>
                <w:noProof/>
              </w:rPr>
            </w:pPr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63179BDF" wp14:editId="77738DF7">
                      <wp:simplePos x="0" y="0"/>
                      <wp:positionH relativeFrom="column">
                        <wp:posOffset>2108835</wp:posOffset>
                      </wp:positionH>
                      <wp:positionV relativeFrom="paragraph">
                        <wp:posOffset>24130</wp:posOffset>
                      </wp:positionV>
                      <wp:extent cx="2172970" cy="443865"/>
                      <wp:effectExtent l="228600" t="0" r="11430" b="13335"/>
                      <wp:wrapNone/>
                      <wp:docPr id="1104915135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2970" cy="443865"/>
                              </a:xfrm>
                              <a:prstGeom prst="wedgeRoundRectCallout">
                                <a:avLst>
                                  <a:gd name="adj1" fmla="val -59191"/>
                                  <a:gd name="adj2" fmla="val 1173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7D465D" w14:textId="77777777" w:rsidR="00477D11" w:rsidRDefault="00477D11" w:rsidP="00477D11">
                                  <w:pPr>
                                    <w:pStyle w:val="SprechbaseBeschreibung"/>
                                  </w:pPr>
                                  <w:r>
                                    <w:t>Die Abstände zu den Nachbarzehnern sind nicht immer gleichgroß.</w:t>
                                  </w:r>
                                </w:p>
                                <w:p w14:paraId="7F012E68" w14:textId="77777777" w:rsidR="00477D11" w:rsidRPr="00A00CB5" w:rsidRDefault="00477D11" w:rsidP="00477D11">
                                  <w:pPr>
                                    <w:pStyle w:val="SprechbaseBeschreibung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79BDF" id="_x0000_s1391" type="#_x0000_t62" style="position:absolute;margin-left:166.05pt;margin-top:1.9pt;width:171.1pt;height:34.9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" adj="-1985,13334" filled="f" strokecolor="#bfbfbf [2412]" strokeweight="1pt">
                      <v:textbox inset="1mm,1mm,1mm,1mm">
                        <w:txbxContent>
                          <w:p w14:paraId="367D465D" w14:textId="77777777" w:rsidR="00477D11" w:rsidRDefault="00477D11" w:rsidP="00477D11">
                            <w:pPr>
                              <w:pStyle w:val="SprechbaseBeschreibung"/>
                            </w:pPr>
                            <w:r>
                              <w:t>Die Abstände zu den Nachbarzehnern sind nicht immer gleichgroß.</w:t>
                            </w:r>
                          </w:p>
                          <w:p w14:paraId="7F012E68" w14:textId="77777777" w:rsidR="00477D11" w:rsidRPr="00A00CB5" w:rsidRDefault="00477D11" w:rsidP="00477D11">
                            <w:pPr>
                              <w:pStyle w:val="SprechbaseBeschreibung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4288" behindDoc="0" locked="0" layoutInCell="1" allowOverlap="1" wp14:anchorId="3D1C750D" wp14:editId="4ADFE327">
                      <wp:simplePos x="0" y="0"/>
                      <wp:positionH relativeFrom="column">
                        <wp:posOffset>1445749</wp:posOffset>
                      </wp:positionH>
                      <wp:positionV relativeFrom="paragraph">
                        <wp:posOffset>-65308</wp:posOffset>
                      </wp:positionV>
                      <wp:extent cx="505530" cy="825926"/>
                      <wp:effectExtent l="0" t="0" r="2540" b="0"/>
                      <wp:wrapNone/>
                      <wp:docPr id="142370407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5530" cy="825926"/>
                                <a:chOff x="48637" y="69946"/>
                                <a:chExt cx="505530" cy="8259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3117631" name="Grafik 1" descr="Ein Bild, das Zeichnung, Darstellung, Cartoon, Clipart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 flipV="1">
                                  <a:off x="48637" y="69946"/>
                                  <a:ext cx="476507" cy="685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54917110" name="Textfeld 12"/>
                              <wps:cNvSpPr txBox="1"/>
                              <wps:spPr>
                                <a:xfrm>
                                  <a:off x="77822" y="749030"/>
                                  <a:ext cx="476345" cy="1468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657906" w14:textId="77777777" w:rsidR="00477D11" w:rsidRPr="008D5126" w:rsidRDefault="00477D11" w:rsidP="00477D11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1C750D" id="_x0000_s1399" style="position:absolute;margin-left:113.85pt;margin-top:-5.15pt;width:39.8pt;height:65.05pt;z-index:251724288;mso-position-horizontal-relative:text;mso-position-vertical-relative:text;mso-width-relative:margin;mso-height-relative:margin" coordorigin="486,699" coordsize="5055,82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">
                      <v:shape id="Grafik 1" o:spid="_x0000_s1400" type="#_x0000_t75" alt="Ein Bild, das Zeichnung, Darstellung, Cartoon, Clipart enthält.&#10;&#10;Automatisch generierte Beschreibung" style="position:absolute;left:486;top:699;width:4765;height:6853;rotation:18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">
                        <v:imagedata r:id="rId69" o:title="Ein Bild, das Zeichnung, Darstellung, Cartoon, Clipart enthält"/>
                      </v:shape>
                      <v:shape id="_x0000_s1401" type="#_x0000_t202" style="position:absolute;left:778;top:7490;width:4763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8657906" w14:textId="77777777" w:rsidR="00477D11" w:rsidRPr="008D5126" w:rsidRDefault="00477D11" w:rsidP="00477D11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t xml:space="preserve">Was meint Leonie damit? </w:t>
            </w:r>
          </w:p>
          <w:p w14:paraId="74FEF8F9" w14:textId="77777777" w:rsidR="00477D11" w:rsidRDefault="00477D11" w:rsidP="00CC0555">
            <w:pPr>
              <w:tabs>
                <w:tab w:val="left" w:pos="2238"/>
                <w:tab w:val="left" w:pos="2295"/>
              </w:tabs>
              <w:spacing w:line="240" w:lineRule="auto"/>
              <w:rPr>
                <w:noProof/>
              </w:rPr>
            </w:pPr>
          </w:p>
          <w:p w14:paraId="74A2631D" w14:textId="77777777" w:rsidR="00477D11" w:rsidRDefault="00477D11" w:rsidP="00CC0555">
            <w:pPr>
              <w:tabs>
                <w:tab w:val="left" w:pos="2238"/>
                <w:tab w:val="left" w:pos="2295"/>
              </w:tabs>
              <w:spacing w:line="240" w:lineRule="auto"/>
              <w:ind w:left="4924"/>
              <w:rPr>
                <w:noProof/>
              </w:rPr>
            </w:pPr>
          </w:p>
        </w:tc>
      </w:tr>
    </w:tbl>
    <w:tbl>
      <w:tblPr>
        <w:tblStyle w:val="Tabellenraster3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614046" w:rsidRPr="00946F8B" w14:paraId="0001F106" w14:textId="77777777" w:rsidTr="00111757">
        <w:tc>
          <w:tcPr>
            <w:tcW w:w="610" w:type="dxa"/>
          </w:tcPr>
          <w:p w14:paraId="44CEC5F5" w14:textId="77777777" w:rsidR="00614046" w:rsidRPr="00946F8B" w:rsidRDefault="00614046" w:rsidP="00CC0555">
            <w:pPr>
              <w:pStyle w:val="berschrift3"/>
            </w:pPr>
            <w:r>
              <w:lastRenderedPageBreak/>
              <w:t>1.3</w:t>
            </w:r>
          </w:p>
        </w:tc>
        <w:tc>
          <w:tcPr>
            <w:tcW w:w="8461" w:type="dxa"/>
            <w:gridSpan w:val="2"/>
          </w:tcPr>
          <w:p w14:paraId="4B8D1F98" w14:textId="77777777" w:rsidR="00614046" w:rsidRPr="00946F8B" w:rsidRDefault="00614046" w:rsidP="00CA074C">
            <w:pPr>
              <w:pStyle w:val="berschrift3"/>
            </w:pPr>
            <w:r>
              <w:t>Zahlen runden</w:t>
            </w:r>
          </w:p>
        </w:tc>
      </w:tr>
      <w:tr w:rsidR="00614046" w:rsidRPr="00946F8B" w14:paraId="78B7D4F7" w14:textId="77777777" w:rsidTr="00111757">
        <w:tc>
          <w:tcPr>
            <w:tcW w:w="610" w:type="dxa"/>
          </w:tcPr>
          <w:p w14:paraId="65882EBF" w14:textId="77777777" w:rsidR="00614046" w:rsidRDefault="00614046" w:rsidP="00CC0555">
            <w:pPr>
              <w:spacing w:line="240" w:lineRule="atLeast"/>
              <w:rPr>
                <w:noProof/>
              </w:rPr>
            </w:pPr>
          </w:p>
          <w:p w14:paraId="34763EBD" w14:textId="77777777" w:rsidR="00614046" w:rsidRDefault="00614046" w:rsidP="00CC0555">
            <w:pPr>
              <w:spacing w:line="240" w:lineRule="atLeast"/>
              <w:rPr>
                <w:noProof/>
              </w:rPr>
            </w:pPr>
          </w:p>
          <w:p w14:paraId="3751A8D6" w14:textId="77777777" w:rsidR="00614046" w:rsidRDefault="00614046" w:rsidP="00CC0555">
            <w:pPr>
              <w:spacing w:line="240" w:lineRule="atLeast"/>
              <w:rPr>
                <w:noProof/>
              </w:rPr>
            </w:pPr>
          </w:p>
          <w:p w14:paraId="52C6DADB" w14:textId="77777777" w:rsidR="00614046" w:rsidRDefault="00614046" w:rsidP="00CC0555">
            <w:pPr>
              <w:spacing w:line="240" w:lineRule="atLeast"/>
              <w:rPr>
                <w:noProof/>
              </w:rPr>
            </w:pPr>
          </w:p>
          <w:p w14:paraId="31C6D77B" w14:textId="77777777" w:rsidR="00614046" w:rsidRDefault="00614046" w:rsidP="00CC0555">
            <w:pPr>
              <w:spacing w:line="240" w:lineRule="atLeast"/>
              <w:rPr>
                <w:noProof/>
              </w:rPr>
            </w:pPr>
          </w:p>
          <w:p w14:paraId="34454DF2" w14:textId="77777777" w:rsidR="00614046" w:rsidRDefault="00614046" w:rsidP="00CC0555">
            <w:pPr>
              <w:spacing w:line="240" w:lineRule="atLeast"/>
              <w:rPr>
                <w:noProof/>
              </w:rPr>
            </w:pPr>
          </w:p>
          <w:p w14:paraId="61CC0298" w14:textId="77777777" w:rsidR="00614046" w:rsidRDefault="00614046" w:rsidP="00CC0555">
            <w:pPr>
              <w:spacing w:line="240" w:lineRule="atLeast"/>
              <w:rPr>
                <w:noProof/>
              </w:rPr>
            </w:pPr>
          </w:p>
          <w:p w14:paraId="6A8C7E92" w14:textId="77777777" w:rsidR="00614046" w:rsidRPr="00946F8B" w:rsidRDefault="00614046" w:rsidP="00CC055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18D842" wp14:editId="6636441C">
                  <wp:extent cx="360000" cy="272386"/>
                  <wp:effectExtent l="0" t="0" r="2540" b="0"/>
                  <wp:docPr id="925067678" name="Grafik 925067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AE0A2D2" w14:textId="77777777" w:rsidR="00614046" w:rsidRPr="00946F8B" w:rsidRDefault="00614046" w:rsidP="00CC0555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06D32ED4" w14:textId="77777777" w:rsidR="00614046" w:rsidRDefault="00614046" w:rsidP="00CC0555">
            <w:pPr>
              <w:spacing w:line="240" w:lineRule="auto"/>
              <w:rPr>
                <w:rFonts w:eastAsiaTheme="minorEastAsia"/>
              </w:rPr>
            </w:pPr>
            <w:r>
              <w:t xml:space="preserve">Zahlen auf </w:t>
            </w:r>
            <w:r w:rsidRPr="003415A0">
              <w:rPr>
                <w:b/>
                <w:bCs/>
              </w:rPr>
              <w:t>Zehner</w:t>
            </w:r>
            <w:r>
              <w:t xml:space="preserve"> zu runden, das bedeutet, zu dem Nachbar-Zehner zu gehen, </w:t>
            </w:r>
            <w:r>
              <w:br/>
              <w:t xml:space="preserve">der am nächsten dran liegt. Man schreibt z.B.      </w:t>
            </w:r>
            <w:r w:rsidRPr="008108D9">
              <w:rPr>
                <w:rFonts w:ascii="Comic Sans MS" w:hAnsi="Comic Sans MS"/>
                <w:b/>
                <w:bCs/>
              </w:rPr>
              <w:t xml:space="preserve">24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20 </w:t>
            </w:r>
            <w:r w:rsidRPr="008108D9">
              <w:t>und</w:t>
            </w:r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</w:t>
            </w:r>
            <w:r w:rsidRPr="008108D9">
              <w:rPr>
                <w:rFonts w:ascii="Comic Sans MS" w:hAnsi="Comic Sans MS"/>
                <w:b/>
                <w:bCs/>
              </w:rPr>
              <w:t xml:space="preserve">27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30</w:t>
            </w:r>
          </w:p>
          <w:p w14:paraId="6EB83B00" w14:textId="77777777" w:rsidR="00614046" w:rsidRDefault="00614046" w:rsidP="00CC0555">
            <w:pPr>
              <w:spacing w:line="240" w:lineRule="auto"/>
              <w:rPr>
                <w:rFonts w:eastAsiaTheme="minorEastAsia"/>
              </w:rPr>
            </w:pPr>
          </w:p>
          <w:p w14:paraId="2CBC73D9" w14:textId="10445625" w:rsidR="00614046" w:rsidRDefault="00614046" w:rsidP="00CC0555">
            <w:pPr>
              <w:pStyle w:val="Listenabsatz"/>
            </w:pPr>
            <w:r>
              <w:rPr>
                <w:noProof/>
              </w:rPr>
              <w:drawing>
                <wp:anchor distT="0" distB="0" distL="114300" distR="114300" simplePos="0" relativeHeight="251890176" behindDoc="0" locked="0" layoutInCell="1" allowOverlap="1" wp14:anchorId="6AC68A07" wp14:editId="51DF36FB">
                  <wp:simplePos x="0" y="0"/>
                  <wp:positionH relativeFrom="column">
                    <wp:posOffset>3084683</wp:posOffset>
                  </wp:positionH>
                  <wp:positionV relativeFrom="paragraph">
                    <wp:posOffset>47088</wp:posOffset>
                  </wp:positionV>
                  <wp:extent cx="2103120" cy="304792"/>
                  <wp:effectExtent l="0" t="0" r="0" b="0"/>
                  <wp:wrapNone/>
                  <wp:docPr id="1588518920" name="Grafik 20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518920" name="Grafik 20" descr="Ein Bild, das Hebel enthält.&#10;&#10;Automatisch generierte Beschreibung"/>
                          <pic:cNvPicPr/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942" cy="30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Zei</w:t>
            </w:r>
            <w:r w:rsidR="0016055E">
              <w:t>ge</w:t>
            </w:r>
            <w:r>
              <w:t xml:space="preserve"> </w:t>
            </w:r>
            <w:r w:rsidR="0016055E">
              <w:t>a</w:t>
            </w:r>
            <w:r>
              <w:t xml:space="preserve">m leeren Zahlenstrahl, wie man sieht, </w:t>
            </w:r>
            <w:r>
              <w:br/>
              <w:t>dass 24 näher an 20 und 27 näher an 30 liegt.</w:t>
            </w:r>
          </w:p>
          <w:p w14:paraId="54B5279E" w14:textId="77777777" w:rsidR="00614046" w:rsidRDefault="00614046" w:rsidP="00CC0555"/>
          <w:p w14:paraId="44BDC5CB" w14:textId="77777777" w:rsidR="00614046" w:rsidRDefault="00614046" w:rsidP="00CC0555">
            <w:pPr>
              <w:pStyle w:val="Listenabsatz"/>
            </w:pPr>
            <w:r>
              <w:t>Runde folgende Zahlen auf den nächsten Nachbar-Zehner und zeichne die Zahlen auf:</w:t>
            </w:r>
          </w:p>
          <w:p w14:paraId="3F59DE14" w14:textId="77777777" w:rsidR="00614046" w:rsidRPr="008108D9" w:rsidRDefault="00614046" w:rsidP="00CC0555">
            <w:pPr>
              <w:spacing w:line="360" w:lineRule="auto"/>
              <w:ind w:left="671"/>
              <w:rPr>
                <w:rFonts w:ascii="Comic Sans MS" w:eastAsiaTheme="minorEastAsia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891200" behindDoc="0" locked="0" layoutInCell="1" allowOverlap="1" wp14:anchorId="650C8457" wp14:editId="7B4D09B5">
                  <wp:simplePos x="0" y="0"/>
                  <wp:positionH relativeFrom="column">
                    <wp:posOffset>3058795</wp:posOffset>
                  </wp:positionH>
                  <wp:positionV relativeFrom="paragraph">
                    <wp:posOffset>182855</wp:posOffset>
                  </wp:positionV>
                  <wp:extent cx="2103120" cy="304792"/>
                  <wp:effectExtent l="0" t="0" r="0" b="0"/>
                  <wp:wrapNone/>
                  <wp:docPr id="1463350721" name="Grafik 1463350721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350721" name="Grafik 1463350721" descr="Ein Bild, das Hebel enthält.&#10;&#10;Automatisch generierte Beschreibung"/>
                          <pic:cNvPicPr/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08D9">
              <w:rPr>
                <w:rFonts w:ascii="Comic Sans MS" w:hAnsi="Comic Sans MS"/>
                <w:b/>
                <w:bCs/>
              </w:rPr>
              <w:t xml:space="preserve">17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</w:p>
          <w:p w14:paraId="75A97D3A" w14:textId="77777777" w:rsidR="00614046" w:rsidRPr="008108D9" w:rsidRDefault="00614046" w:rsidP="00CC0555">
            <w:pPr>
              <w:spacing w:line="360" w:lineRule="auto"/>
              <w:ind w:left="671"/>
              <w:rPr>
                <w:rFonts w:ascii="Comic Sans MS" w:eastAsiaTheme="minorEastAsia" w:hAnsi="Comic Sans MS"/>
              </w:rPr>
            </w:pPr>
            <w:r w:rsidRPr="008108D9">
              <w:rPr>
                <w:rFonts w:ascii="Comic Sans MS" w:hAnsi="Comic Sans MS"/>
                <w:b/>
                <w:bCs/>
              </w:rPr>
              <w:t xml:space="preserve">117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</w:p>
          <w:p w14:paraId="023623B8" w14:textId="77777777" w:rsidR="00614046" w:rsidRPr="008108D9" w:rsidRDefault="00614046" w:rsidP="00CC0555">
            <w:pPr>
              <w:spacing w:line="360" w:lineRule="auto"/>
              <w:ind w:left="671"/>
              <w:rPr>
                <w:rFonts w:ascii="Comic Sans MS" w:eastAsiaTheme="minorEastAsia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892224" behindDoc="0" locked="0" layoutInCell="1" allowOverlap="1" wp14:anchorId="5FB4F196" wp14:editId="557A4C61">
                  <wp:simplePos x="0" y="0"/>
                  <wp:positionH relativeFrom="column">
                    <wp:posOffset>3062015</wp:posOffset>
                  </wp:positionH>
                  <wp:positionV relativeFrom="paragraph">
                    <wp:posOffset>240224</wp:posOffset>
                  </wp:positionV>
                  <wp:extent cx="2103120" cy="304792"/>
                  <wp:effectExtent l="0" t="0" r="0" b="0"/>
                  <wp:wrapNone/>
                  <wp:docPr id="1384462337" name="Grafik 1384462337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462337" name="Grafik 1384462337" descr="Ein Bild, das Hebel enthält.&#10;&#10;Automatisch generierte Beschreibung"/>
                          <pic:cNvPicPr/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08D9">
              <w:rPr>
                <w:rFonts w:ascii="Comic Sans MS" w:hAnsi="Comic Sans MS"/>
                <w:b/>
                <w:bCs/>
              </w:rPr>
              <w:t xml:space="preserve">13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</w:p>
          <w:p w14:paraId="7204F0E1" w14:textId="77777777" w:rsidR="00614046" w:rsidRDefault="00614046" w:rsidP="00CC0555">
            <w:pPr>
              <w:spacing w:line="360" w:lineRule="auto"/>
              <w:ind w:left="671"/>
            </w:pPr>
            <w:r w:rsidRPr="008108D9">
              <w:rPr>
                <w:rFonts w:ascii="Comic Sans MS" w:hAnsi="Comic Sans MS"/>
                <w:b/>
                <w:bCs/>
              </w:rPr>
              <w:t xml:space="preserve">113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4299D9EE" w14:textId="77777777" w:rsidR="00614046" w:rsidRDefault="00614046" w:rsidP="00CC0555">
            <w:pPr>
              <w:spacing w:line="360" w:lineRule="auto"/>
              <w:ind w:left="671"/>
            </w:pPr>
            <w:r w:rsidRPr="008108D9">
              <w:rPr>
                <w:rFonts w:ascii="Comic Sans MS" w:hAnsi="Comic Sans MS"/>
                <w:b/>
                <w:bCs/>
              </w:rPr>
              <w:t>11</w:t>
            </w:r>
            <w:r>
              <w:rPr>
                <w:rFonts w:ascii="Comic Sans MS" w:hAnsi="Comic Sans MS"/>
                <w:b/>
                <w:bCs/>
              </w:rPr>
              <w:t>5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234A6956" w14:textId="77777777" w:rsidR="00614046" w:rsidRPr="00946F8B" w:rsidRDefault="00614046" w:rsidP="00CC0555">
            <w:pPr>
              <w:ind w:left="284" w:hanging="284"/>
            </w:pPr>
          </w:p>
        </w:tc>
      </w:tr>
      <w:tr w:rsidR="00614046" w:rsidRPr="00946F8B" w14:paraId="103DCDE6" w14:textId="77777777" w:rsidTr="00111757">
        <w:tc>
          <w:tcPr>
            <w:tcW w:w="610" w:type="dxa"/>
          </w:tcPr>
          <w:p w14:paraId="3F7207EF" w14:textId="77777777" w:rsidR="00614046" w:rsidRPr="00946F8B" w:rsidRDefault="00614046" w:rsidP="00CC055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72FCDD" wp14:editId="59B7409A">
                  <wp:extent cx="360000" cy="272386"/>
                  <wp:effectExtent l="0" t="0" r="2540" b="0"/>
                  <wp:docPr id="1491333892" name="Grafik 1491333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4A72D93" w14:textId="77777777" w:rsidR="00614046" w:rsidRPr="00946F8B" w:rsidRDefault="00614046" w:rsidP="00CC0555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6C8C1A65" w14:textId="77777777" w:rsidR="00614046" w:rsidRDefault="00614046" w:rsidP="00CC0555">
            <w:pPr>
              <w:spacing w:line="240" w:lineRule="auto"/>
            </w:pPr>
            <w:r>
              <w:t>Warum ist die letzte Aufgabe schwieriger als die anderen?</w:t>
            </w:r>
          </w:p>
          <w:p w14:paraId="55DD8528" w14:textId="77777777" w:rsidR="00614046" w:rsidRDefault="00614046" w:rsidP="00CC0555">
            <w:pPr>
              <w:spacing w:line="240" w:lineRule="auto"/>
              <w:rPr>
                <w:rFonts w:eastAsiaTheme="minorEastAsia"/>
              </w:rPr>
            </w:pPr>
            <w:r>
              <w:t xml:space="preserve">Für die Fünferziffer sind beide Nachbar-Zehner gleich weit weg. Man hat sich geeinigt, dass man dann aufrundet, also zum größeren Nachbar-Zehner geht:   </w:t>
            </w:r>
            <w:r w:rsidRPr="008108D9">
              <w:rPr>
                <w:rFonts w:ascii="Comic Sans MS" w:hAnsi="Comic Sans MS"/>
                <w:b/>
                <w:bCs/>
              </w:rPr>
              <w:t>2</w:t>
            </w:r>
            <w:r>
              <w:rPr>
                <w:rFonts w:ascii="Comic Sans MS" w:hAnsi="Comic Sans MS"/>
                <w:b/>
                <w:bCs/>
              </w:rPr>
              <w:t>5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30</w:t>
            </w:r>
          </w:p>
          <w:p w14:paraId="2E4A4219" w14:textId="77777777" w:rsidR="00614046" w:rsidRDefault="00614046" w:rsidP="00CC0555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274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71D68881" w14:textId="77777777" w:rsidR="00614046" w:rsidRDefault="00614046" w:rsidP="00CC0555">
            <w:pPr>
              <w:spacing w:line="360" w:lineRule="auto"/>
              <w:ind w:left="671"/>
            </w:pPr>
            <w:r>
              <w:rPr>
                <w:noProof/>
              </w:rPr>
              <w:drawing>
                <wp:anchor distT="0" distB="0" distL="114300" distR="114300" simplePos="0" relativeHeight="251893248" behindDoc="0" locked="0" layoutInCell="1" allowOverlap="1" wp14:anchorId="2C1C2376" wp14:editId="4FD1072B">
                  <wp:simplePos x="0" y="0"/>
                  <wp:positionH relativeFrom="column">
                    <wp:posOffset>3082169</wp:posOffset>
                  </wp:positionH>
                  <wp:positionV relativeFrom="paragraph">
                    <wp:posOffset>2540</wp:posOffset>
                  </wp:positionV>
                  <wp:extent cx="2103120" cy="304792"/>
                  <wp:effectExtent l="0" t="0" r="0" b="0"/>
                  <wp:wrapNone/>
                  <wp:docPr id="264587882" name="Grafik 264587882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587882" name="Grafik 264587882" descr="Ein Bild, das Hebel enthält.&#10;&#10;Automatisch generierte Beschreibung"/>
                          <pic:cNvPicPr/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</w:rPr>
              <w:t>275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4E3FAB62" w14:textId="77777777" w:rsidR="00614046" w:rsidRDefault="00614046" w:rsidP="00CC0555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276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7B9EA571" w14:textId="77777777" w:rsidR="00614046" w:rsidRPr="00946F8B" w:rsidRDefault="00614046" w:rsidP="00CC0555">
            <w:pPr>
              <w:spacing w:line="240" w:lineRule="auto"/>
            </w:pPr>
          </w:p>
        </w:tc>
      </w:tr>
      <w:tr w:rsidR="00614046" w:rsidRPr="00946F8B" w14:paraId="4F88C97D" w14:textId="77777777" w:rsidTr="00111757">
        <w:tc>
          <w:tcPr>
            <w:tcW w:w="610" w:type="dxa"/>
          </w:tcPr>
          <w:p w14:paraId="2E10AEF9" w14:textId="77777777" w:rsidR="00614046" w:rsidRPr="00946F8B" w:rsidRDefault="00614046" w:rsidP="00CC055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11545B2" w14:textId="77777777" w:rsidR="00614046" w:rsidRPr="00946F8B" w:rsidRDefault="00614046" w:rsidP="00CC0555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381FA331" w14:textId="77777777" w:rsidR="00614046" w:rsidRDefault="00614046" w:rsidP="00CC0555">
            <w:pPr>
              <w:spacing w:line="240" w:lineRule="auto"/>
              <w:rPr>
                <w:rFonts w:eastAsiaTheme="minorEastAsia"/>
              </w:rPr>
            </w:pPr>
            <w:r>
              <w:t xml:space="preserve">Zahlen auf Hunderter zu runden, das bedeutet, zum Nachbar-Hunderter zu gehen, </w:t>
            </w:r>
            <w:r>
              <w:br/>
              <w:t xml:space="preserve">der am nächsten dran liegt. Man schreibt z.B.      </w:t>
            </w:r>
            <w:r w:rsidRPr="008108D9">
              <w:rPr>
                <w:rFonts w:ascii="Comic Sans MS" w:hAnsi="Comic Sans MS"/>
                <w:b/>
                <w:bCs/>
              </w:rPr>
              <w:t>2</w:t>
            </w:r>
            <w:r>
              <w:rPr>
                <w:rFonts w:ascii="Comic Sans MS" w:hAnsi="Comic Sans MS"/>
                <w:b/>
                <w:bCs/>
              </w:rPr>
              <w:t>2</w:t>
            </w:r>
            <w:r w:rsidRPr="008108D9">
              <w:rPr>
                <w:rFonts w:ascii="Comic Sans MS" w:hAnsi="Comic Sans MS"/>
                <w:b/>
                <w:bCs/>
              </w:rPr>
              <w:t xml:space="preserve">4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20</w:t>
            </w:r>
            <w:r>
              <w:rPr>
                <w:rFonts w:ascii="Comic Sans MS" w:eastAsiaTheme="minorEastAsia" w:hAnsi="Comic Sans MS"/>
                <w:b/>
                <w:bCs/>
              </w:rPr>
              <w:t>0</w:t>
            </w:r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</w:t>
            </w:r>
            <w:r w:rsidRPr="008108D9">
              <w:t>und</w:t>
            </w:r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</w:t>
            </w:r>
            <w:r w:rsidRPr="008108D9">
              <w:rPr>
                <w:rFonts w:ascii="Comic Sans MS" w:hAnsi="Comic Sans MS"/>
                <w:b/>
                <w:bCs/>
              </w:rPr>
              <w:t>27</w:t>
            </w:r>
            <w:r>
              <w:rPr>
                <w:rFonts w:ascii="Comic Sans MS" w:hAnsi="Comic Sans MS"/>
                <w:b/>
                <w:bCs/>
              </w:rPr>
              <w:t>0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30</w:t>
            </w:r>
            <w:r>
              <w:rPr>
                <w:rFonts w:ascii="Comic Sans MS" w:eastAsiaTheme="minorEastAsia" w:hAnsi="Comic Sans MS"/>
                <w:b/>
                <w:bCs/>
              </w:rPr>
              <w:t>0</w:t>
            </w:r>
          </w:p>
          <w:p w14:paraId="30C46D5D" w14:textId="77777777" w:rsidR="00614046" w:rsidRDefault="00614046" w:rsidP="00CC0555">
            <w:pPr>
              <w:spacing w:line="240" w:lineRule="auto"/>
            </w:pPr>
          </w:p>
          <w:p w14:paraId="7AA44519" w14:textId="5CD0E8DA" w:rsidR="00614046" w:rsidRDefault="00097AFE" w:rsidP="00CC0555">
            <w:pPr>
              <w:pStyle w:val="Listenabsatz"/>
            </w:pPr>
            <w:r>
              <w:rPr>
                <w:noProof/>
              </w:rPr>
              <w:drawing>
                <wp:anchor distT="0" distB="0" distL="114300" distR="114300" simplePos="0" relativeHeight="252012032" behindDoc="0" locked="0" layoutInCell="1" allowOverlap="1" wp14:anchorId="1FF66009" wp14:editId="49CEF703">
                  <wp:simplePos x="0" y="0"/>
                  <wp:positionH relativeFrom="column">
                    <wp:posOffset>3084683</wp:posOffset>
                  </wp:positionH>
                  <wp:positionV relativeFrom="paragraph">
                    <wp:posOffset>47088</wp:posOffset>
                  </wp:positionV>
                  <wp:extent cx="2103120" cy="304792"/>
                  <wp:effectExtent l="0" t="0" r="0" b="0"/>
                  <wp:wrapNone/>
                  <wp:docPr id="1124482724" name="Grafik 1124482724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392849" name="Grafik 2137392849" descr="Ein Bild, das Hebel enthält.&#10;&#10;Automatisch generierte Beschreibung"/>
                          <pic:cNvPicPr/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942" cy="30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>Zeige</w:t>
            </w:r>
            <w:r>
              <w:t xml:space="preserve"> a</w:t>
            </w:r>
            <w:r w:rsidR="00614046">
              <w:t xml:space="preserve">m leeren Zahlenstrahl, wie man sieht, </w:t>
            </w:r>
            <w:r w:rsidR="00614046">
              <w:br/>
              <w:t>dass 224 näher an 200 liegt und 270 näher an 300.</w:t>
            </w:r>
          </w:p>
          <w:p w14:paraId="0AFBD8C1" w14:textId="77777777" w:rsidR="00614046" w:rsidRDefault="00614046" w:rsidP="00CC0555"/>
          <w:p w14:paraId="7AB72393" w14:textId="77777777" w:rsidR="00614046" w:rsidRDefault="00614046" w:rsidP="00CC0555">
            <w:pPr>
              <w:pStyle w:val="Listenabsatz"/>
            </w:pPr>
            <w:r>
              <w:t>Runde folgende Zahlen auf den nächsten Nachbar-Hunderter und zeichne auf.</w:t>
            </w:r>
          </w:p>
          <w:p w14:paraId="5EDCB8D5" w14:textId="77777777" w:rsidR="00614046" w:rsidRPr="008108D9" w:rsidRDefault="00614046" w:rsidP="00CC0555">
            <w:pPr>
              <w:spacing w:line="360" w:lineRule="auto"/>
              <w:ind w:left="671"/>
              <w:rPr>
                <w:rFonts w:ascii="Comic Sans MS" w:eastAsiaTheme="minorEastAsia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895296" behindDoc="0" locked="0" layoutInCell="1" allowOverlap="1" wp14:anchorId="409ABD9E" wp14:editId="06DF43C6">
                  <wp:simplePos x="0" y="0"/>
                  <wp:positionH relativeFrom="column">
                    <wp:posOffset>3082169</wp:posOffset>
                  </wp:positionH>
                  <wp:positionV relativeFrom="paragraph">
                    <wp:posOffset>95250</wp:posOffset>
                  </wp:positionV>
                  <wp:extent cx="2103120" cy="304792"/>
                  <wp:effectExtent l="0" t="0" r="0" b="0"/>
                  <wp:wrapNone/>
                  <wp:docPr id="53005387" name="Grafik 53005387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05387" name="Grafik 53005387" descr="Ein Bild, das Hebel enthält.&#10;&#10;Automatisch generierte Beschreibung"/>
                          <pic:cNvPicPr/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08D9">
              <w:rPr>
                <w:rFonts w:ascii="Comic Sans MS" w:hAnsi="Comic Sans MS"/>
                <w:b/>
                <w:bCs/>
              </w:rPr>
              <w:t>1</w:t>
            </w:r>
            <w:r>
              <w:rPr>
                <w:rFonts w:ascii="Comic Sans MS" w:hAnsi="Comic Sans MS"/>
                <w:b/>
                <w:bCs/>
              </w:rPr>
              <w:t>1</w:t>
            </w:r>
            <w:r w:rsidRPr="008108D9">
              <w:rPr>
                <w:rFonts w:ascii="Comic Sans MS" w:hAnsi="Comic Sans MS"/>
                <w:b/>
                <w:bCs/>
              </w:rPr>
              <w:t xml:space="preserve">7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</w:p>
          <w:p w14:paraId="54ABBBF0" w14:textId="77777777" w:rsidR="00614046" w:rsidRPr="008108D9" w:rsidRDefault="00614046" w:rsidP="00CC0555">
            <w:pPr>
              <w:spacing w:line="360" w:lineRule="auto"/>
              <w:ind w:left="671"/>
              <w:rPr>
                <w:rFonts w:ascii="Comic Sans MS" w:eastAsiaTheme="minorEastAsia" w:hAnsi="Comic Sans MS"/>
              </w:rPr>
            </w:pPr>
            <w:r>
              <w:rPr>
                <w:rFonts w:ascii="Comic Sans MS" w:hAnsi="Comic Sans MS"/>
                <w:b/>
                <w:bCs/>
              </w:rPr>
              <w:t>2</w:t>
            </w:r>
            <w:r w:rsidRPr="008108D9">
              <w:rPr>
                <w:rFonts w:ascii="Comic Sans MS" w:hAnsi="Comic Sans MS"/>
                <w:b/>
                <w:bCs/>
              </w:rPr>
              <w:t xml:space="preserve">17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</w:p>
          <w:p w14:paraId="5B55C9FE" w14:textId="77777777" w:rsidR="00614046" w:rsidRPr="008108D9" w:rsidRDefault="00614046" w:rsidP="00CC0555">
            <w:pPr>
              <w:spacing w:line="360" w:lineRule="auto"/>
              <w:ind w:left="671"/>
              <w:rPr>
                <w:rFonts w:ascii="Comic Sans MS" w:eastAsiaTheme="minorEastAsia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896320" behindDoc="0" locked="0" layoutInCell="1" allowOverlap="1" wp14:anchorId="5FC52ACD" wp14:editId="3E37ACE4">
                  <wp:simplePos x="0" y="0"/>
                  <wp:positionH relativeFrom="column">
                    <wp:posOffset>3082169</wp:posOffset>
                  </wp:positionH>
                  <wp:positionV relativeFrom="paragraph">
                    <wp:posOffset>175895</wp:posOffset>
                  </wp:positionV>
                  <wp:extent cx="2103120" cy="304792"/>
                  <wp:effectExtent l="0" t="0" r="0" b="0"/>
                  <wp:wrapNone/>
                  <wp:docPr id="594488815" name="Grafik 594488815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488815" name="Grafik 594488815" descr="Ein Bild, das Hebel enthält.&#10;&#10;Automatisch generierte Beschreibung"/>
                          <pic:cNvPicPr/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08D9">
              <w:rPr>
                <w:rFonts w:ascii="Comic Sans MS" w:hAnsi="Comic Sans MS"/>
                <w:b/>
                <w:bCs/>
              </w:rPr>
              <w:t>1</w:t>
            </w:r>
            <w:r>
              <w:rPr>
                <w:rFonts w:ascii="Comic Sans MS" w:hAnsi="Comic Sans MS"/>
                <w:b/>
                <w:bCs/>
              </w:rPr>
              <w:t>7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</w:p>
          <w:p w14:paraId="0532ED05" w14:textId="77777777" w:rsidR="00614046" w:rsidRDefault="00614046" w:rsidP="00CC0555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150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0DBB80D5" w14:textId="77777777" w:rsidR="00614046" w:rsidRDefault="00614046" w:rsidP="00CC0555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149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6D4A1EB4" w14:textId="77777777" w:rsidR="00614046" w:rsidRPr="00946F8B" w:rsidRDefault="00614046" w:rsidP="00CC0555">
            <w:pPr>
              <w:spacing w:line="240" w:lineRule="auto"/>
            </w:pPr>
          </w:p>
        </w:tc>
      </w:tr>
      <w:tr w:rsidR="00614046" w:rsidRPr="00946F8B" w14:paraId="421D086E" w14:textId="77777777" w:rsidTr="00111757">
        <w:tc>
          <w:tcPr>
            <w:tcW w:w="610" w:type="dxa"/>
          </w:tcPr>
          <w:p w14:paraId="4DA6A20B" w14:textId="77777777" w:rsidR="00614046" w:rsidRPr="00946F8B" w:rsidRDefault="00614046" w:rsidP="00CC055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7F4F2C" wp14:editId="0B0D0F9F">
                  <wp:extent cx="313144" cy="272386"/>
                  <wp:effectExtent l="0" t="0" r="0" b="0"/>
                  <wp:docPr id="779282923" name="Grafik 779282923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282923" name="Grafik 779282923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CA34D7A" w14:textId="77777777" w:rsidR="00614046" w:rsidRPr="00946F8B" w:rsidRDefault="00614046" w:rsidP="00CC0555">
            <w:pPr>
              <w:pStyle w:val="Nummerierung"/>
            </w:pPr>
            <w:r>
              <w:t>d)*</w:t>
            </w:r>
          </w:p>
        </w:tc>
        <w:tc>
          <w:tcPr>
            <w:tcW w:w="8036" w:type="dxa"/>
          </w:tcPr>
          <w:p w14:paraId="6FDFEDC0" w14:textId="77777777" w:rsidR="00614046" w:rsidRDefault="00614046" w:rsidP="00CC0555">
            <w:pPr>
              <w:spacing w:line="240" w:lineRule="auto"/>
            </w:pPr>
            <w:r>
              <w:t xml:space="preserve">Stellt euch Zahlenrätsel: </w:t>
            </w:r>
          </w:p>
          <w:p w14:paraId="7CB0D3EF" w14:textId="77777777" w:rsidR="00614046" w:rsidRDefault="00614046" w:rsidP="00CC0555">
            <w:pPr>
              <w:pStyle w:val="Listenabsatz"/>
            </w:pPr>
            <w:r>
              <w:t>Die gerundete Zahl heißt 410. Wie könnte die Zahl vorher gelautet haben?</w:t>
            </w:r>
          </w:p>
          <w:p w14:paraId="26BF7B53" w14:textId="4FDCFD13" w:rsidR="00614046" w:rsidRDefault="00F34AE1" w:rsidP="00CC0555">
            <w:pPr>
              <w:pStyle w:val="Listenabsatz"/>
            </w:pPr>
            <w:r>
              <w:rPr>
                <w:rFonts w:eastAsia="Aptos" w:cstheme="minorHAnsi"/>
                <w:noProof/>
                <w:kern w:val="2"/>
              </w:rPr>
              <w:drawing>
                <wp:anchor distT="0" distB="0" distL="114300" distR="114300" simplePos="0" relativeHeight="252005888" behindDoc="0" locked="0" layoutInCell="1" allowOverlap="1" wp14:anchorId="502E47DC" wp14:editId="2CC2EF65">
                  <wp:simplePos x="0" y="0"/>
                  <wp:positionH relativeFrom="column">
                    <wp:posOffset>4439629</wp:posOffset>
                  </wp:positionH>
                  <wp:positionV relativeFrom="paragraph">
                    <wp:posOffset>97593</wp:posOffset>
                  </wp:positionV>
                  <wp:extent cx="587829" cy="587829"/>
                  <wp:effectExtent l="0" t="0" r="0" b="0"/>
                  <wp:wrapNone/>
                  <wp:docPr id="260855972" name="Grafik 2" descr="Ein Bild, das Muster, Quadrat, Kunst, Pix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788087" name="Grafik 2" descr="Ein Bild, das Muster, Quadrat, Kunst, Pixel enthält.&#10;&#10;Automatisch generierte Beschreibu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29" cy="587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4046">
              <w:t>Die gerundete Zahl heißt 700.</w:t>
            </w:r>
          </w:p>
          <w:p w14:paraId="172AEE4C" w14:textId="1C058412" w:rsidR="00F34AE1" w:rsidRDefault="00614046" w:rsidP="00F34AE1">
            <w:pPr>
              <w:pStyle w:val="Listenabsatz"/>
            </w:pPr>
            <w:r>
              <w:t>…</w:t>
            </w:r>
          </w:p>
          <w:p w14:paraId="1AEAF09A" w14:textId="2C51CDD2" w:rsidR="00F34AE1" w:rsidRPr="00946F8B" w:rsidRDefault="00F34AE1" w:rsidP="00F34AE1">
            <w:r>
              <w:t xml:space="preserve">Wenn ihr nicht sicher seid, kontrolliert am </w:t>
            </w:r>
            <w:r>
              <w:rPr>
                <w:b/>
                <w:bCs/>
              </w:rPr>
              <w:t>digital</w:t>
            </w:r>
            <w:r w:rsidRPr="00F34AE1">
              <w:rPr>
                <w:b/>
                <w:bCs/>
              </w:rPr>
              <w:t>en Zahlenstrahl</w:t>
            </w:r>
            <w:r>
              <w:t>.</w:t>
            </w:r>
            <w:r>
              <w:rPr>
                <w:rFonts w:eastAsia="Aptos" w:cstheme="minorHAnsi"/>
                <w:noProof/>
                <w:kern w:val="2"/>
              </w:rPr>
              <w:t xml:space="preserve"> </w:t>
            </w:r>
          </w:p>
        </w:tc>
      </w:tr>
    </w:tbl>
    <w:p w14:paraId="6ED93E8C" w14:textId="77777777" w:rsidR="00614046" w:rsidRDefault="00614046"/>
    <w:tbl>
      <w:tblPr>
        <w:tblStyle w:val="Tabellenraster2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CD008D" w:rsidRPr="00CD008D" w14:paraId="65A5BAA1" w14:textId="77777777" w:rsidTr="00CA074C">
        <w:tc>
          <w:tcPr>
            <w:tcW w:w="610" w:type="dxa"/>
          </w:tcPr>
          <w:p w14:paraId="1F4171DB" w14:textId="3046FFB3" w:rsidR="00CD008D" w:rsidRPr="00CD008D" w:rsidRDefault="00477D11" w:rsidP="00413012">
            <w:pPr>
              <w:pStyle w:val="berschrift2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8461" w:type="dxa"/>
            <w:gridSpan w:val="2"/>
          </w:tcPr>
          <w:p w14:paraId="2CB98EBD" w14:textId="2ECC3F62" w:rsidR="00CD008D" w:rsidRPr="00CD008D" w:rsidRDefault="00477D11" w:rsidP="00413012">
            <w:pPr>
              <w:pStyle w:val="berschrift2"/>
              <w:rPr>
                <w:noProof/>
              </w:rPr>
            </w:pPr>
            <w:r>
              <w:rPr>
                <w:noProof/>
              </w:rPr>
              <w:t>Die Mitte finden</w:t>
            </w:r>
          </w:p>
        </w:tc>
      </w:tr>
      <w:tr w:rsidR="00CD008D" w:rsidRPr="00CD008D" w14:paraId="479122CF" w14:textId="77777777" w:rsidTr="00CA074C">
        <w:tc>
          <w:tcPr>
            <w:tcW w:w="610" w:type="dxa"/>
          </w:tcPr>
          <w:p w14:paraId="21F5A7C1" w14:textId="6CA865C5" w:rsidR="00CD008D" w:rsidRPr="00CD008D" w:rsidRDefault="00614046" w:rsidP="00413012">
            <w:pPr>
              <w:pStyle w:val="berschrift3"/>
            </w:pPr>
            <w:r>
              <w:t>2</w:t>
            </w:r>
            <w:r w:rsidR="00CD008D" w:rsidRPr="00CD008D">
              <w:t>.1</w:t>
            </w:r>
          </w:p>
        </w:tc>
        <w:tc>
          <w:tcPr>
            <w:tcW w:w="8461" w:type="dxa"/>
            <w:gridSpan w:val="2"/>
          </w:tcPr>
          <w:p w14:paraId="683154DA" w14:textId="77777777" w:rsidR="00CD008D" w:rsidRPr="00CD008D" w:rsidRDefault="00C76DD9" w:rsidP="00413012">
            <w:pPr>
              <w:pStyle w:val="berschrift3"/>
            </w:pPr>
            <w:r>
              <w:t>Die Mitte finden</w:t>
            </w:r>
          </w:p>
        </w:tc>
      </w:tr>
      <w:tr w:rsidR="00CD008D" w:rsidRPr="00CD008D" w14:paraId="41AD38E6" w14:textId="77777777" w:rsidTr="00CA074C">
        <w:tc>
          <w:tcPr>
            <w:tcW w:w="610" w:type="dxa"/>
          </w:tcPr>
          <w:p w14:paraId="25F14375" w14:textId="77777777" w:rsidR="00CD008D" w:rsidRPr="00CD008D" w:rsidRDefault="00CD008D" w:rsidP="00CD008D">
            <w:pPr>
              <w:spacing w:line="240" w:lineRule="atLeast"/>
            </w:pPr>
          </w:p>
        </w:tc>
        <w:tc>
          <w:tcPr>
            <w:tcW w:w="425" w:type="dxa"/>
          </w:tcPr>
          <w:p w14:paraId="33B59454" w14:textId="77777777" w:rsidR="00CD008D" w:rsidRDefault="0006256C" w:rsidP="00413012">
            <w:pPr>
              <w:pStyle w:val="Nummerierung"/>
            </w:pPr>
            <w:r>
              <w:t>a)</w:t>
            </w:r>
          </w:p>
          <w:p w14:paraId="58083687" w14:textId="77777777" w:rsidR="00C76DD9" w:rsidRDefault="00C76DD9" w:rsidP="00413012">
            <w:pPr>
              <w:pStyle w:val="Nummerierung"/>
            </w:pPr>
          </w:p>
          <w:p w14:paraId="4E20B4FB" w14:textId="77777777" w:rsidR="00C76DD9" w:rsidRDefault="00C76DD9" w:rsidP="00413012">
            <w:pPr>
              <w:pStyle w:val="Nummerierung"/>
            </w:pPr>
          </w:p>
          <w:p w14:paraId="57CBD627" w14:textId="77777777" w:rsidR="00C76DD9" w:rsidRDefault="00C76DD9" w:rsidP="00413012">
            <w:pPr>
              <w:pStyle w:val="Nummerierung"/>
            </w:pPr>
          </w:p>
          <w:p w14:paraId="41E36F42" w14:textId="77777777" w:rsidR="00C76DD9" w:rsidRPr="00CD008D" w:rsidRDefault="00C76DD9" w:rsidP="00413012">
            <w:pPr>
              <w:pStyle w:val="Nummerierung"/>
            </w:pPr>
          </w:p>
        </w:tc>
        <w:tc>
          <w:tcPr>
            <w:tcW w:w="8036" w:type="dxa"/>
          </w:tcPr>
          <w:p w14:paraId="4D300FB1" w14:textId="77777777" w:rsidR="0006256C" w:rsidRDefault="0006256C" w:rsidP="0006256C">
            <w:r>
              <w:t xml:space="preserve">Welche Zahl liegt jeweils in der Mitte des Zahlenstrahls? Trage ein. </w:t>
            </w:r>
          </w:p>
          <w:p w14:paraId="47D6D58A" w14:textId="77777777" w:rsidR="00E12477" w:rsidRDefault="008B729B" w:rsidP="00E12477">
            <w:pPr>
              <w:pStyle w:val="berschrift9"/>
            </w:pPr>
            <w:r w:rsidRPr="00EA21FB">
              <mc:AlternateContent>
                <mc:Choice Requires="wpg">
                  <w:drawing>
                    <wp:anchor distT="0" distB="0" distL="114300" distR="114300" simplePos="0" relativeHeight="251849216" behindDoc="0" locked="0" layoutInCell="1" allowOverlap="1" wp14:anchorId="0F1D08ED" wp14:editId="0394964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80956</wp:posOffset>
                      </wp:positionV>
                      <wp:extent cx="5046980" cy="501015"/>
                      <wp:effectExtent l="12700" t="0" r="7620" b="6985"/>
                      <wp:wrapNone/>
                      <wp:docPr id="30" name="Gruppieren 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9B7FDEC-BA25-A753-E6FE-90FB16FE97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6980" cy="501015"/>
                                <a:chOff x="0" y="0"/>
                                <a:chExt cx="5046980" cy="501265"/>
                              </a:xfrm>
                            </wpg:grpSpPr>
                            <wpg:grpSp>
                              <wpg:cNvPr id="831280006" name="Gruppieren 831280006">
                                <a:extLst>
                                  <a:ext uri="{FF2B5EF4-FFF2-40B4-BE49-F238E27FC236}">
                                    <a16:creationId xmlns:a16="http://schemas.microsoft.com/office/drawing/2014/main" id="{A493D095-A478-F387-1391-C75482CEBCE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69465"/>
                                  <a:ext cx="5046980" cy="431800"/>
                                  <a:chOff x="0" y="69465"/>
                                  <a:chExt cx="5047488" cy="4318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74942808" name="Grafik 1874942808">
                                    <a:extLst>
                                      <a:ext uri="{FF2B5EF4-FFF2-40B4-BE49-F238E27FC236}">
                                        <a16:creationId xmlns:a16="http://schemas.microsoft.com/office/drawing/2014/main" id="{51EBCE59-C087-45F1-3993-9B568098F426}"/>
                                      </a:ext>
                                    </a:extLst>
                                  </pic:cNvPr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096" y="69465"/>
                                    <a:ext cx="503999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pic:spPr>
                              </pic:pic>
                              <wps:wsp>
                                <wps:cNvPr id="974457474" name="Abgerundetes Rechteck 974457474">
                                  <a:extLst>
                                    <a:ext uri="{FF2B5EF4-FFF2-40B4-BE49-F238E27FC236}">
                                      <a16:creationId xmlns:a16="http://schemas.microsoft.com/office/drawing/2014/main" id="{2DFB2246-69CF-56E1-B780-664BC722A94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246249"/>
                                    <a:ext cx="45085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0B5E7B2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7475679" name="Abgerundetes Rechteck 717475679">
                                  <a:extLst>
                                    <a:ext uri="{FF2B5EF4-FFF2-40B4-BE49-F238E27FC236}">
                                      <a16:creationId xmlns:a16="http://schemas.microsoft.com/office/drawing/2014/main" id="{4C43293A-CE57-20A2-F579-9980DF177DC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596384" y="155643"/>
                                    <a:ext cx="451104" cy="34235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D384B71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200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950124529" name="Gerade Verbindung 950124529">
                                <a:extLst>
                                  <a:ext uri="{FF2B5EF4-FFF2-40B4-BE49-F238E27FC236}">
                                    <a16:creationId xmlns:a16="http://schemas.microsoft.com/office/drawing/2014/main" id="{C6BF1938-F2CF-A3B3-DBC1-6DE1064D4041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14769" y="1299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5098161" name="Gerade Verbindung 75098161">
                                <a:extLst>
                                  <a:ext uri="{FF2B5EF4-FFF2-40B4-BE49-F238E27FC236}">
                                    <a16:creationId xmlns:a16="http://schemas.microsoft.com/office/drawing/2014/main" id="{5DF3B916-7781-9161-C7B4-762FCC30FB3B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832083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1D08ED" id="Gruppieren 29" o:spid="_x0000_s1395" style="position:absolute;margin-left:-.2pt;margin-top:6.35pt;width:397.4pt;height:39.45pt;z-index:251849216;mso-position-horizontal-relative:text;mso-position-vertical-relative:text" coordsize="50469,50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">
                      <v:group id="Gruppieren 831280006" o:spid="_x0000_s1396" style="position:absolute;top:694;width:50469;height:4318" coordorigin=",694" coordsize="50474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">
                        <v:shape id="Grafik 1874942808" o:spid="_x0000_s1397" type="#_x0000_t75" style="position:absolute;left:60;top:694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" stroked="t" strokecolor="white [3212]">
                          <v:imagedata r:id="rId36" o:title=""/>
                          <v:path arrowok="t"/>
                          <o:lock v:ext="edit" aspectratio="f"/>
                        </v:shape>
                        <v:roundrect id="Abgerundetes Rechteck 974457474" o:spid="_x0000_s1398" style="position:absolute;top:2462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50B5E7B2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717475679" o:spid="_x0000_s1399" style="position:absolute;left:45963;top:1556;width:4511;height:342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5D384B71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200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950124529" o:spid="_x0000_s1400" style="position:absolute;visibility:visible;mso-wrap-style:square" from="2147,12" to="2147,24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75098161" o:spid="_x0000_s1401" style="position:absolute;visibility:visible;mso-wrap-style:square" from="48320,0" to="48320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832706">
              <w:t xml:space="preserve"> </w:t>
            </w:r>
          </w:p>
          <w:p w14:paraId="17CAD99D" w14:textId="1355283C" w:rsidR="00832706" w:rsidRDefault="00832706" w:rsidP="00832706">
            <w:pPr>
              <w:pStyle w:val="berschrift9"/>
            </w:pPr>
            <w:r>
              <w:t xml:space="preserve"> </w:t>
            </w:r>
          </w:p>
          <w:p w14:paraId="5C0B24A4" w14:textId="77777777" w:rsidR="00925871" w:rsidRDefault="00925871" w:rsidP="00925871"/>
          <w:p w14:paraId="328981CB" w14:textId="77777777" w:rsidR="00925871" w:rsidRDefault="008B729B" w:rsidP="00925871">
            <w:r w:rsidRPr="00EA21F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1264" behindDoc="0" locked="0" layoutInCell="1" allowOverlap="1" wp14:anchorId="50F009D2" wp14:editId="7656467B">
                      <wp:simplePos x="0" y="0"/>
                      <wp:positionH relativeFrom="column">
                        <wp:posOffset>-4558</wp:posOffset>
                      </wp:positionH>
                      <wp:positionV relativeFrom="paragraph">
                        <wp:posOffset>120043</wp:posOffset>
                      </wp:positionV>
                      <wp:extent cx="5046980" cy="501015"/>
                      <wp:effectExtent l="12700" t="0" r="7620" b="6985"/>
                      <wp:wrapNone/>
                      <wp:docPr id="405206958" name="Gruppieren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6980" cy="501015"/>
                                <a:chOff x="0" y="0"/>
                                <a:chExt cx="5046980" cy="501265"/>
                              </a:xfrm>
                            </wpg:grpSpPr>
                            <wpg:grpSp>
                              <wpg:cNvPr id="1099862280" name="Gruppieren 1099862280"/>
                              <wpg:cNvGrpSpPr/>
                              <wpg:grpSpPr>
                                <a:xfrm>
                                  <a:off x="0" y="69465"/>
                                  <a:ext cx="5046980" cy="431800"/>
                                  <a:chOff x="0" y="69465"/>
                                  <a:chExt cx="5047488" cy="4318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1821974" name="Grafik 61821974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096" y="69465"/>
                                    <a:ext cx="503999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pic:spPr>
                              </pic:pic>
                              <wps:wsp>
                                <wps:cNvPr id="245682925" name="Abgerundetes Rechteck 245682925"/>
                                <wps:cNvSpPr/>
                                <wps:spPr>
                                  <a:xfrm>
                                    <a:off x="0" y="246249"/>
                                    <a:ext cx="45085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179B227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6922826" name="Abgerundetes Rechteck 2146922826"/>
                                <wps:cNvSpPr/>
                                <wps:spPr>
                                  <a:xfrm>
                                    <a:off x="4596384" y="155643"/>
                                    <a:ext cx="451104" cy="34235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29CF40B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300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59799450" name="Gerade Verbindung 1159799450"/>
                              <wps:cNvCnPr>
                                <a:cxnSpLocks/>
                              </wps:cNvCnPr>
                              <wps:spPr>
                                <a:xfrm>
                                  <a:off x="214769" y="1299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67904043" name="Gerade Verbindung 2067904043"/>
                              <wps:cNvCnPr>
                                <a:cxnSpLocks/>
                              </wps:cNvCnPr>
                              <wps:spPr>
                                <a:xfrm>
                                  <a:off x="4832083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F009D2" id="_x0000_s1402" style="position:absolute;margin-left:-.35pt;margin-top:9.45pt;width:397.4pt;height:39.45pt;z-index:251851264;mso-position-horizontal-relative:text;mso-position-vertical-relative:text" coordsize="50469,50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">
                      <v:group id="Gruppieren 1099862280" o:spid="_x0000_s1403" style="position:absolute;top:694;width:50469;height:4318" coordorigin=",694" coordsize="50474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">
                        <v:shape id="Grafik 61821974" o:spid="_x0000_s1404" type="#_x0000_t75" style="position:absolute;left:60;top:694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" stroked="t" strokecolor="white [3212]">
                          <v:imagedata r:id="rId36" o:title=""/>
                          <v:path arrowok="t"/>
                          <o:lock v:ext="edit" aspectratio="f"/>
                        </v:shape>
                        <v:roundrect id="Abgerundetes Rechteck 245682925" o:spid="_x0000_s1405" style="position:absolute;top:2462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2179B227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2146922826" o:spid="_x0000_s1406" style="position:absolute;left:45963;top:1556;width:4511;height:342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229CF40B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300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159799450" o:spid="_x0000_s1407" style="position:absolute;visibility:visible;mso-wrap-style:square" from="2147,12" to="2147,24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2067904043" o:spid="_x0000_s1408" style="position:absolute;visibility:visible;mso-wrap-style:square" from="48320,0" to="48320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925871">
              <w:t xml:space="preserve"> </w:t>
            </w:r>
          </w:p>
          <w:p w14:paraId="604516E5" w14:textId="77777777" w:rsidR="00925871" w:rsidRDefault="00925871" w:rsidP="00925871">
            <w:r>
              <w:t xml:space="preserve"> </w:t>
            </w:r>
          </w:p>
          <w:p w14:paraId="558C3A56" w14:textId="44F54E67" w:rsidR="00CD008D" w:rsidRDefault="00925871" w:rsidP="00925871">
            <w:r>
              <w:t xml:space="preserve"> </w:t>
            </w:r>
          </w:p>
          <w:p w14:paraId="7FA6EBB3" w14:textId="77777777" w:rsidR="008B729B" w:rsidRPr="00CD008D" w:rsidRDefault="008B729B" w:rsidP="00925871"/>
        </w:tc>
      </w:tr>
      <w:tr w:rsidR="0006256C" w:rsidRPr="00CD008D" w14:paraId="28BAEDB5" w14:textId="77777777" w:rsidTr="00CA074C">
        <w:tc>
          <w:tcPr>
            <w:tcW w:w="610" w:type="dxa"/>
          </w:tcPr>
          <w:p w14:paraId="2D6CA799" w14:textId="77777777" w:rsidR="0006256C" w:rsidRDefault="0006256C" w:rsidP="00CD008D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6BBC8D29" wp14:editId="05DBBB90">
                  <wp:extent cx="360000" cy="272386"/>
                  <wp:effectExtent l="0" t="0" r="2540" b="0"/>
                  <wp:docPr id="1979806016" name="Grafik 1979806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C665C78" w14:textId="77777777" w:rsidR="0006256C" w:rsidRDefault="0006256C" w:rsidP="00413012">
            <w:pPr>
              <w:pStyle w:val="Nummerierung"/>
            </w:pPr>
          </w:p>
        </w:tc>
        <w:tc>
          <w:tcPr>
            <w:tcW w:w="8036" w:type="dxa"/>
          </w:tcPr>
          <w:p w14:paraId="3DF630CD" w14:textId="77777777" w:rsidR="0006256C" w:rsidRDefault="0006256C" w:rsidP="0006256C">
            <w:pPr>
              <w:pStyle w:val="berschrift9"/>
            </w:pPr>
            <w:r>
              <w:t>Wie seid ihr vorgegangen? Erklärt.</w:t>
            </w:r>
          </w:p>
        </w:tc>
      </w:tr>
      <w:tr w:rsidR="00C76DD9" w:rsidRPr="00CD008D" w14:paraId="72280789" w14:textId="77777777" w:rsidTr="00CA074C">
        <w:tc>
          <w:tcPr>
            <w:tcW w:w="610" w:type="dxa"/>
          </w:tcPr>
          <w:p w14:paraId="263E0C4D" w14:textId="77777777" w:rsidR="00C76DD9" w:rsidRDefault="00C76DD9" w:rsidP="00CD008D">
            <w:pPr>
              <w:spacing w:line="240" w:lineRule="atLeast"/>
            </w:pPr>
          </w:p>
        </w:tc>
        <w:tc>
          <w:tcPr>
            <w:tcW w:w="425" w:type="dxa"/>
          </w:tcPr>
          <w:p w14:paraId="356AADC1" w14:textId="77777777" w:rsidR="00C76DD9" w:rsidRPr="00CD008D" w:rsidDel="00C76DD9" w:rsidRDefault="00C76DD9" w:rsidP="00413012">
            <w:pPr>
              <w:pStyle w:val="Nummerierung"/>
            </w:pPr>
          </w:p>
        </w:tc>
        <w:tc>
          <w:tcPr>
            <w:tcW w:w="8036" w:type="dxa"/>
          </w:tcPr>
          <w:p w14:paraId="58989F67" w14:textId="77777777" w:rsidR="00C76DD9" w:rsidRDefault="00C76DD9" w:rsidP="00CD008D">
            <w:pPr>
              <w:rPr>
                <w:noProof/>
              </w:rPr>
            </w:pPr>
          </w:p>
        </w:tc>
      </w:tr>
      <w:tr w:rsidR="00CD008D" w:rsidRPr="00CD008D" w14:paraId="1C0C66CA" w14:textId="77777777" w:rsidTr="00CA074C">
        <w:tc>
          <w:tcPr>
            <w:tcW w:w="610" w:type="dxa"/>
          </w:tcPr>
          <w:p w14:paraId="04B5F9CD" w14:textId="77777777" w:rsidR="00CD008D" w:rsidRDefault="00CD008D" w:rsidP="00CD008D">
            <w:pPr>
              <w:spacing w:line="240" w:lineRule="atLeast"/>
            </w:pPr>
          </w:p>
          <w:p w14:paraId="543CD7A8" w14:textId="77777777" w:rsidR="00C76DD9" w:rsidRDefault="00C76DD9" w:rsidP="00CD008D">
            <w:pPr>
              <w:spacing w:line="240" w:lineRule="atLeast"/>
            </w:pPr>
          </w:p>
          <w:p w14:paraId="3D2A2BFC" w14:textId="77777777" w:rsidR="00C76DD9" w:rsidRDefault="00C76DD9" w:rsidP="00CD008D">
            <w:pPr>
              <w:spacing w:line="240" w:lineRule="atLeast"/>
            </w:pPr>
          </w:p>
          <w:p w14:paraId="15E6483A" w14:textId="77777777" w:rsidR="00C76DD9" w:rsidRDefault="00C76DD9" w:rsidP="00CD008D">
            <w:pPr>
              <w:spacing w:line="240" w:lineRule="atLeast"/>
            </w:pPr>
          </w:p>
          <w:p w14:paraId="3E6D9F34" w14:textId="77777777" w:rsidR="00C76DD9" w:rsidRDefault="00C76DD9" w:rsidP="00CD008D">
            <w:pPr>
              <w:spacing w:line="240" w:lineRule="atLeast"/>
            </w:pPr>
          </w:p>
          <w:p w14:paraId="0E816855" w14:textId="77777777" w:rsidR="00C76DD9" w:rsidRPr="00CD008D" w:rsidRDefault="00C76DD9" w:rsidP="00CD008D">
            <w:pPr>
              <w:spacing w:line="240" w:lineRule="atLeast"/>
            </w:pPr>
          </w:p>
        </w:tc>
        <w:tc>
          <w:tcPr>
            <w:tcW w:w="425" w:type="dxa"/>
          </w:tcPr>
          <w:p w14:paraId="158C4193" w14:textId="77777777" w:rsidR="00CD008D" w:rsidRPr="00CD008D" w:rsidRDefault="00CD008D" w:rsidP="00413012">
            <w:pPr>
              <w:pStyle w:val="Nummerierung"/>
            </w:pPr>
            <w:r w:rsidRPr="00CD008D">
              <w:t>b)</w:t>
            </w:r>
          </w:p>
        </w:tc>
        <w:tc>
          <w:tcPr>
            <w:tcW w:w="8036" w:type="dxa"/>
          </w:tcPr>
          <w:p w14:paraId="40BC5CD3" w14:textId="77777777" w:rsidR="008B729B" w:rsidRDefault="008B729B" w:rsidP="00F61B85">
            <w:pPr>
              <w:pStyle w:val="Ausflltext"/>
              <w:spacing w:after="120"/>
            </w:pPr>
            <w:r w:rsidRPr="00DB171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3312" behindDoc="0" locked="0" layoutInCell="1" allowOverlap="1" wp14:anchorId="4395FA0F" wp14:editId="66DAE653">
                      <wp:simplePos x="0" y="0"/>
                      <wp:positionH relativeFrom="column">
                        <wp:posOffset>-5390</wp:posOffset>
                      </wp:positionH>
                      <wp:positionV relativeFrom="paragraph">
                        <wp:posOffset>250417</wp:posOffset>
                      </wp:positionV>
                      <wp:extent cx="5013960" cy="496570"/>
                      <wp:effectExtent l="0" t="0" r="15240" b="11430"/>
                      <wp:wrapNone/>
                      <wp:docPr id="443526737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0" cy="496570"/>
                                <a:chOff x="0" y="0"/>
                                <a:chExt cx="5014593" cy="496963"/>
                              </a:xfrm>
                            </wpg:grpSpPr>
                            <wpg:grpSp>
                              <wpg:cNvPr id="1170077735" name="Gruppieren 1170077735"/>
                              <wpg:cNvGrpSpPr/>
                              <wpg:grpSpPr>
                                <a:xfrm>
                                  <a:off x="0" y="78497"/>
                                  <a:ext cx="5014593" cy="418466"/>
                                  <a:chOff x="0" y="78497"/>
                                  <a:chExt cx="5094045" cy="4190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89571471" name="Grafik 689571471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9525" y="78497"/>
                                    <a:ext cx="5074995" cy="166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1956681979" name="Abgerundetes Rechteck 1956681979"/>
                                <wps:cNvSpPr/>
                                <wps:spPr>
                                  <a:xfrm>
                                    <a:off x="0" y="245576"/>
                                    <a:ext cx="453981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E68D654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90844701" name="Abgerundetes Rechteck 1290844701"/>
                                <wps:cNvSpPr/>
                                <wps:spPr>
                                  <a:xfrm>
                                    <a:off x="4639808" y="245576"/>
                                    <a:ext cx="454237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DEF4091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93111589" name="Gerade Verbindung 393111589"/>
                              <wps:cNvCnPr>
                                <a:cxnSpLocks/>
                              </wps:cNvCnPr>
                              <wps:spPr>
                                <a:xfrm>
                                  <a:off x="22225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65736073" name="Gerade Verbindung 1065736073"/>
                              <wps:cNvCnPr>
                                <a:cxnSpLocks/>
                              </wps:cNvCnPr>
                              <wps:spPr>
                                <a:xfrm>
                                  <a:off x="4793347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95FA0F" id="_x0000_s1409" style="position:absolute;margin-left:-.4pt;margin-top:19.7pt;width:394.8pt;height:39.1pt;z-index:251853312;mso-position-horizontal-relative:text;mso-position-vertical-relative:text" coordsize="50145,49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">
                      <v:group id="Gruppieren 1170077735" o:spid="_x0000_s1410" style="position:absolute;top:784;width:50145;height:4185" coordorigin=",784" coordsize="50940,4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">
                        <v:shape id="Grafik 689571471" o:spid="_x0000_s1411" type="#_x0000_t75" style="position:absolute;left:95;top:784;width:50750;height: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">
                          <v:imagedata r:id="rId36" o:title="" cropbottom="40236f"/>
                          <o:lock v:ext="edit" aspectratio="f"/>
                        </v:shape>
                        <v:roundrect id="Abgerundetes Rechteck 1956681979" o:spid="_x0000_s1412" style="position:absolute;top:2455;width:453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5E68D654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1290844701" o:spid="_x0000_s1413" style="position:absolute;left:46398;top:2455;width:454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6DEF4091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393111589" o:spid="_x0000_s1414" style="position:absolute;visibility:visible;mso-wrap-style:square" from="2222,0" to="22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1065736073" o:spid="_x0000_s1415" style="position:absolute;visibility:visible;mso-wrap-style:square" from="47933,0" to="4793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C76DD9">
              <w:t>Wo sind die Zahlen 500, 250 und 750?</w:t>
            </w:r>
          </w:p>
          <w:p w14:paraId="12A26861" w14:textId="3F8078E7" w:rsidR="008B729B" w:rsidRDefault="00C76DD9" w:rsidP="008B729B">
            <w:pPr>
              <w:pStyle w:val="Ausflltext"/>
              <w:spacing w:after="120"/>
            </w:pPr>
            <w:r>
              <w:t xml:space="preserve"> </w:t>
            </w:r>
          </w:p>
          <w:p w14:paraId="7B8B1ABD" w14:textId="77777777" w:rsidR="008B729B" w:rsidRDefault="008B729B" w:rsidP="00CA074C">
            <w:pPr>
              <w:pStyle w:val="Ausflltext"/>
              <w:spacing w:after="120"/>
            </w:pPr>
          </w:p>
          <w:p w14:paraId="34DCF76A" w14:textId="3EAB166D" w:rsidR="00CD008D" w:rsidRPr="00CD008D" w:rsidRDefault="00C76DD9" w:rsidP="00CA074C">
            <w:pPr>
              <w:pStyle w:val="Ausflltext"/>
              <w:spacing w:after="120"/>
              <w:rPr>
                <w:noProof/>
              </w:rPr>
            </w:pPr>
            <w:r>
              <w:t>Zeichne</w:t>
            </w:r>
            <w:r w:rsidR="00016CC1">
              <w:t xml:space="preserve"> </w:t>
            </w:r>
            <w:r>
              <w:t xml:space="preserve">die Abstände mit </w:t>
            </w:r>
            <w:r w:rsidR="00016CC1">
              <w:t xml:space="preserve">Schritten </w:t>
            </w:r>
            <w:r>
              <w:t>ein. Wie groß sind die Abstände?</w:t>
            </w:r>
          </w:p>
        </w:tc>
      </w:tr>
      <w:tr w:rsidR="00CD008D" w:rsidRPr="00CD008D" w14:paraId="7998C747" w14:textId="77777777" w:rsidTr="00CA074C">
        <w:tc>
          <w:tcPr>
            <w:tcW w:w="610" w:type="dxa"/>
          </w:tcPr>
          <w:p w14:paraId="22D01F96" w14:textId="77777777" w:rsidR="00CD008D" w:rsidRPr="00CD008D" w:rsidRDefault="00CD008D" w:rsidP="00CD008D">
            <w:pPr>
              <w:spacing w:line="240" w:lineRule="atLeast"/>
            </w:pPr>
            <w:r w:rsidRPr="00CD008D">
              <w:rPr>
                <w:noProof/>
              </w:rPr>
              <w:drawing>
                <wp:inline distT="0" distB="0" distL="0" distR="0" wp14:anchorId="5140F4A3" wp14:editId="52E3BD23">
                  <wp:extent cx="360000" cy="272386"/>
                  <wp:effectExtent l="0" t="0" r="2540" b="0"/>
                  <wp:docPr id="13895" name="Grafik 13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5588CEB" w14:textId="77777777" w:rsidR="00CD008D" w:rsidRPr="00CD008D" w:rsidRDefault="00CD008D" w:rsidP="00413012">
            <w:pPr>
              <w:pStyle w:val="Nummerierung"/>
            </w:pPr>
            <w:r w:rsidRPr="00CD008D">
              <w:t>c)</w:t>
            </w:r>
          </w:p>
        </w:tc>
        <w:tc>
          <w:tcPr>
            <w:tcW w:w="8036" w:type="dxa"/>
          </w:tcPr>
          <w:p w14:paraId="5122DB87" w14:textId="77777777" w:rsidR="00CD008D" w:rsidRPr="00CD008D" w:rsidRDefault="00CD008D" w:rsidP="00CD008D">
            <w:r w:rsidRPr="00CD008D">
              <w:t>Welche Zahl liegt jeweils in der Mitte auf dem Zahlenstrahl?</w:t>
            </w:r>
          </w:p>
          <w:p w14:paraId="414CA0CF" w14:textId="77777777" w:rsidR="00CD008D" w:rsidRDefault="008B729B" w:rsidP="00F61B85">
            <w:pPr>
              <w:spacing w:after="120" w:line="360" w:lineRule="auto"/>
            </w:pPr>
            <w:r w:rsidRPr="00CB5B4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5360" behindDoc="0" locked="0" layoutInCell="1" allowOverlap="1" wp14:anchorId="4BDFCE6A" wp14:editId="76C2F1EA">
                      <wp:simplePos x="0" y="0"/>
                      <wp:positionH relativeFrom="column">
                        <wp:posOffset>-44287</wp:posOffset>
                      </wp:positionH>
                      <wp:positionV relativeFrom="paragraph">
                        <wp:posOffset>259956</wp:posOffset>
                      </wp:positionV>
                      <wp:extent cx="5046980" cy="501015"/>
                      <wp:effectExtent l="12700" t="0" r="7620" b="6985"/>
                      <wp:wrapNone/>
                      <wp:docPr id="659404758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6980" cy="501015"/>
                                <a:chOff x="0" y="0"/>
                                <a:chExt cx="5046980" cy="501265"/>
                              </a:xfrm>
                            </wpg:grpSpPr>
                            <wpg:grpSp>
                              <wpg:cNvPr id="73103026" name="Gruppieren 73103026"/>
                              <wpg:cNvGrpSpPr/>
                              <wpg:grpSpPr>
                                <a:xfrm>
                                  <a:off x="0" y="69465"/>
                                  <a:ext cx="5046980" cy="431800"/>
                                  <a:chOff x="0" y="69465"/>
                                  <a:chExt cx="5047488" cy="4318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60537381" name="Grafik 260537381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096" y="69465"/>
                                    <a:ext cx="503999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pic:spPr>
                              </pic:pic>
                              <wps:wsp>
                                <wps:cNvPr id="1268083472" name="Abgerundetes Rechteck 1268083472"/>
                                <wps:cNvSpPr/>
                                <wps:spPr>
                                  <a:xfrm>
                                    <a:off x="0" y="246249"/>
                                    <a:ext cx="45085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4481C2D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1189263" name="Abgerundetes Rechteck 1551189263"/>
                                <wps:cNvSpPr/>
                                <wps:spPr>
                                  <a:xfrm>
                                    <a:off x="4596384" y="155643"/>
                                    <a:ext cx="451104" cy="34235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086223F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200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07347823" name="Gerade Verbindung 507347823"/>
                              <wps:cNvCnPr>
                                <a:cxnSpLocks/>
                              </wps:cNvCnPr>
                              <wps:spPr>
                                <a:xfrm>
                                  <a:off x="214769" y="1299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7644613" name="Gerade Verbindung 1427644613"/>
                              <wps:cNvCnPr>
                                <a:cxnSpLocks/>
                              </wps:cNvCnPr>
                              <wps:spPr>
                                <a:xfrm>
                                  <a:off x="4832083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DFCE6A" id="Gruppieren 3" o:spid="_x0000_s1416" style="position:absolute;margin-left:-3.5pt;margin-top:20.45pt;width:397.4pt;height:39.45pt;z-index:251855360;mso-position-horizontal-relative:text;mso-position-vertical-relative:text" coordsize="50469,50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">
                      <v:group id="Gruppieren 73103026" o:spid="_x0000_s1417" style="position:absolute;top:694;width:50469;height:4318" coordorigin=",694" coordsize="50474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">
                        <v:shape id="Grafik 260537381" o:spid="_x0000_s1418" type="#_x0000_t75" style="position:absolute;left:60;top:694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" stroked="t" strokecolor="white [3212]">
                          <v:imagedata r:id="rId36" o:title=""/>
                          <v:path arrowok="t"/>
                          <o:lock v:ext="edit" aspectratio="f"/>
                        </v:shape>
                        <v:roundrect id="Abgerundetes Rechteck 1268083472" o:spid="_x0000_s1419" style="position:absolute;top:2462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04481C2D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  <v:roundrect id="Abgerundetes Rechteck 1551189263" o:spid="_x0000_s1420" style="position:absolute;left:45963;top:1556;width:4511;height:342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5086223F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200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507347823" o:spid="_x0000_s1421" style="position:absolute;visibility:visible;mso-wrap-style:square" from="2147,12" to="2147,24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1427644613" o:spid="_x0000_s1422" style="position:absolute;visibility:visible;mso-wrap-style:square" from="48320,0" to="48320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CD008D" w:rsidRPr="00CD008D">
              <w:t>Wie kann man sie finden?</w:t>
            </w:r>
          </w:p>
          <w:p w14:paraId="33C20C14" w14:textId="44882BA3" w:rsidR="00925871" w:rsidRDefault="00925871" w:rsidP="00CD008D">
            <w:pPr>
              <w:spacing w:line="360" w:lineRule="auto"/>
            </w:pPr>
            <w:r>
              <w:t xml:space="preserve"> </w:t>
            </w:r>
          </w:p>
          <w:p w14:paraId="36561DCE" w14:textId="77777777" w:rsidR="00925871" w:rsidRPr="000F6551" w:rsidRDefault="00925871" w:rsidP="00CD008D">
            <w:pPr>
              <w:spacing w:line="360" w:lineRule="auto"/>
              <w:rPr>
                <w:sz w:val="15"/>
                <w:szCs w:val="15"/>
              </w:rPr>
            </w:pPr>
          </w:p>
          <w:p w14:paraId="20C226B4" w14:textId="36FEF677" w:rsidR="00925871" w:rsidRDefault="008B729B" w:rsidP="00CD008D">
            <w:pPr>
              <w:spacing w:line="360" w:lineRule="auto"/>
            </w:pPr>
            <w:r w:rsidRPr="00CB5B4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7408" behindDoc="0" locked="0" layoutInCell="1" allowOverlap="1" wp14:anchorId="03C77056" wp14:editId="2FC79033">
                      <wp:simplePos x="0" y="0"/>
                      <wp:positionH relativeFrom="column">
                        <wp:posOffset>-95848</wp:posOffset>
                      </wp:positionH>
                      <wp:positionV relativeFrom="paragraph">
                        <wp:posOffset>73266</wp:posOffset>
                      </wp:positionV>
                      <wp:extent cx="5157470" cy="501015"/>
                      <wp:effectExtent l="0" t="0" r="11430" b="6985"/>
                      <wp:wrapNone/>
                      <wp:docPr id="867160418" name="Gruppieren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57470" cy="501015"/>
                                <a:chOff x="0" y="0"/>
                                <a:chExt cx="5158006" cy="501265"/>
                              </a:xfrm>
                            </wpg:grpSpPr>
                            <wpg:grpSp>
                              <wpg:cNvPr id="1212243209" name="Gruppieren 1212243209"/>
                              <wpg:cNvGrpSpPr/>
                              <wpg:grpSpPr>
                                <a:xfrm>
                                  <a:off x="0" y="69465"/>
                                  <a:ext cx="5158006" cy="431800"/>
                                  <a:chOff x="0" y="69465"/>
                                  <a:chExt cx="5158525" cy="4318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37752948" name="Grafik 437752948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9900" y="69465"/>
                                    <a:ext cx="503999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pic:spPr>
                              </pic:pic>
                              <wps:wsp>
                                <wps:cNvPr id="630925336" name="Abgerundetes Rechteck 630925336"/>
                                <wps:cNvSpPr/>
                                <wps:spPr>
                                  <a:xfrm>
                                    <a:off x="0" y="246250"/>
                                    <a:ext cx="607543" cy="251751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0E8A105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9059637" name="Abgerundetes Rechteck 1969059637"/>
                                <wps:cNvSpPr/>
                                <wps:spPr>
                                  <a:xfrm>
                                    <a:off x="4638920" y="155643"/>
                                    <a:ext cx="519605" cy="34235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96C8FE6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2000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45800713" name="Gerade Verbindung 445800713"/>
                              <wps:cNvCnPr>
                                <a:cxnSpLocks/>
                              </wps:cNvCnPr>
                              <wps:spPr>
                                <a:xfrm>
                                  <a:off x="278567" y="1299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54117323" name="Gerade Verbindung 1754117323"/>
                              <wps:cNvCnPr>
                                <a:cxnSpLocks/>
                              </wps:cNvCnPr>
                              <wps:spPr>
                                <a:xfrm>
                                  <a:off x="4895881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C77056" id="Gruppieren 10" o:spid="_x0000_s1423" style="position:absolute;margin-left:-7.55pt;margin-top:5.75pt;width:406.1pt;height:39.45pt;z-index:251857408;mso-position-horizontal-relative:text;mso-position-vertical-relative:text" coordsize="51580,50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">
                      <v:group id="Gruppieren 1212243209" o:spid="_x0000_s1424" style="position:absolute;top:694;width:51580;height:4318" coordorigin=",694" coordsize="51585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">
                        <v:shape id="Grafik 437752948" o:spid="_x0000_s1425" type="#_x0000_t75" style="position:absolute;left:699;top:694;width:50399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" stroked="t" strokecolor="white [3212]">
                          <v:imagedata r:id="rId36" o:title=""/>
                          <v:path arrowok="t"/>
                          <o:lock v:ext="edit" aspectratio="f"/>
                        </v:shape>
                        <v:roundrect id="Abgerundetes Rechteck 630925336" o:spid="_x0000_s1426" style="position:absolute;top:2462;width:6075;height:251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50E8A105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  <v:roundrect id="Abgerundetes Rechteck 1969059637" o:spid="_x0000_s1427" style="position:absolute;left:46389;top:1556;width:5196;height:342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596C8FE6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2000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445800713" o:spid="_x0000_s1428" style="position:absolute;visibility:visible;mso-wrap-style:square" from="2785,12" to="2785,24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1754117323" o:spid="_x0000_s1429" style="position:absolute;visibility:visible;mso-wrap-style:square" from="48958,0" to="48958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925871">
              <w:t xml:space="preserve"> </w:t>
            </w:r>
          </w:p>
          <w:p w14:paraId="53538A13" w14:textId="77777777" w:rsidR="00925871" w:rsidRPr="000F6551" w:rsidRDefault="00925871" w:rsidP="00CD008D">
            <w:pPr>
              <w:spacing w:line="360" w:lineRule="auto"/>
              <w:rPr>
                <w:sz w:val="15"/>
                <w:szCs w:val="15"/>
              </w:rPr>
            </w:pPr>
          </w:p>
          <w:p w14:paraId="46E4EE11" w14:textId="6E41FC6F" w:rsidR="00CD008D" w:rsidRDefault="008B729B" w:rsidP="00925871">
            <w:pPr>
              <w:spacing w:line="360" w:lineRule="auto"/>
            </w:pPr>
            <w:r w:rsidRPr="00CB5B4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9456" behindDoc="0" locked="0" layoutInCell="1" allowOverlap="1" wp14:anchorId="57F3A965" wp14:editId="15F3C77A">
                      <wp:simplePos x="0" y="0"/>
                      <wp:positionH relativeFrom="column">
                        <wp:posOffset>-94601</wp:posOffset>
                      </wp:positionH>
                      <wp:positionV relativeFrom="paragraph">
                        <wp:posOffset>259660</wp:posOffset>
                      </wp:positionV>
                      <wp:extent cx="5157470" cy="501015"/>
                      <wp:effectExtent l="0" t="0" r="11430" b="6985"/>
                      <wp:wrapNone/>
                      <wp:docPr id="18" name="Gruppieren 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9425481-2315-7819-7300-15256A68E6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57470" cy="501015"/>
                                <a:chOff x="0" y="0"/>
                                <a:chExt cx="5158006" cy="501265"/>
                              </a:xfrm>
                            </wpg:grpSpPr>
                            <wpg:grpSp>
                              <wpg:cNvPr id="1282325471" name="Gruppieren 1282325471">
                                <a:extLst>
                                  <a:ext uri="{FF2B5EF4-FFF2-40B4-BE49-F238E27FC236}">
                                    <a16:creationId xmlns:a16="http://schemas.microsoft.com/office/drawing/2014/main" id="{D349C21E-491D-6E2A-C1FE-C29AD6CB3E8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69465"/>
                                  <a:ext cx="5158006" cy="431800"/>
                                  <a:chOff x="0" y="69465"/>
                                  <a:chExt cx="5158525" cy="4318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25204737" name="Grafik 425204737">
                                    <a:extLst>
                                      <a:ext uri="{FF2B5EF4-FFF2-40B4-BE49-F238E27FC236}">
                                        <a16:creationId xmlns:a16="http://schemas.microsoft.com/office/drawing/2014/main" id="{FC2259DC-68C8-5987-8FBD-9B1A3DE9DFFA}"/>
                                      </a:ext>
                                    </a:extLst>
                                  </pic:cNvPr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9900" y="69465"/>
                                    <a:ext cx="503999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pic:spPr>
                              </pic:pic>
                              <wps:wsp>
                                <wps:cNvPr id="1298185236" name="Abgerundetes Rechteck 1298185236">
                                  <a:extLst>
                                    <a:ext uri="{FF2B5EF4-FFF2-40B4-BE49-F238E27FC236}">
                                      <a16:creationId xmlns:a16="http://schemas.microsoft.com/office/drawing/2014/main" id="{0E143C20-B4FA-884E-E76F-A310F05E123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246250"/>
                                    <a:ext cx="607543" cy="251751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AADC093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2000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1943304" name="Abgerundetes Rechteck 1231943304">
                                  <a:extLst>
                                    <a:ext uri="{FF2B5EF4-FFF2-40B4-BE49-F238E27FC236}">
                                      <a16:creationId xmlns:a16="http://schemas.microsoft.com/office/drawing/2014/main" id="{56488C69-811F-2BEE-40B5-DEE6D814C9E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638920" y="155643"/>
                                    <a:ext cx="519605" cy="34235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D7337C6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4000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05979111" name="Gerade Verbindung 1505979111">
                                <a:extLst>
                                  <a:ext uri="{FF2B5EF4-FFF2-40B4-BE49-F238E27FC236}">
                                    <a16:creationId xmlns:a16="http://schemas.microsoft.com/office/drawing/2014/main" id="{978B04B9-1FEB-C4F6-717D-0B56A55028EC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78567" y="1299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5790848" name="Gerade Verbindung 75790848">
                                <a:extLst>
                                  <a:ext uri="{FF2B5EF4-FFF2-40B4-BE49-F238E27FC236}">
                                    <a16:creationId xmlns:a16="http://schemas.microsoft.com/office/drawing/2014/main" id="{6E19324D-D768-9265-535B-661BEBD5F750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895881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F3A965" id="Gruppieren 17" o:spid="_x0000_s1430" style="position:absolute;margin-left:-7.45pt;margin-top:20.45pt;width:406.1pt;height:39.45pt;z-index:251859456;mso-position-horizontal-relative:text;mso-position-vertical-relative:text" coordsize="51580,50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">
                      <v:group id="Gruppieren 1282325471" o:spid="_x0000_s1431" style="position:absolute;top:694;width:51580;height:4318" coordorigin=",694" coordsize="51585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">
                        <v:shape id="Grafik 425204737" o:spid="_x0000_s1432" type="#_x0000_t75" style="position:absolute;left:699;top:694;width:50399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" stroked="t" strokecolor="white [3212]">
                          <v:imagedata r:id="rId36" o:title=""/>
                          <v:path arrowok="t"/>
                          <o:lock v:ext="edit" aspectratio="f"/>
                        </v:shape>
                        <v:roundrect id="Abgerundetes Rechteck 1298185236" o:spid="_x0000_s1433" style="position:absolute;top:2462;width:6075;height:251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2AADC093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  <w:t>2000</w:t>
                                </w:r>
                              </w:p>
                            </w:txbxContent>
                          </v:textbox>
                        </v:roundrect>
                        <v:roundrect id="Abgerundetes Rechteck 1231943304" o:spid="_x0000_s1434" style="position:absolute;left:46389;top:1556;width:5196;height:342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2D7337C6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4000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505979111" o:spid="_x0000_s1435" style="position:absolute;visibility:visible;mso-wrap-style:square" from="2785,12" to="2785,24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75790848" o:spid="_x0000_s1436" style="position:absolute;visibility:visible;mso-wrap-style:square" from="48958,0" to="48958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925871">
              <w:t xml:space="preserve"> </w:t>
            </w:r>
          </w:p>
          <w:p w14:paraId="578DE2FB" w14:textId="77777777" w:rsidR="008B729B" w:rsidRDefault="008B729B" w:rsidP="00925871">
            <w:pPr>
              <w:spacing w:line="360" w:lineRule="auto"/>
            </w:pPr>
          </w:p>
          <w:p w14:paraId="7949AB18" w14:textId="77777777" w:rsidR="008B729B" w:rsidRDefault="008B729B" w:rsidP="00925871">
            <w:pPr>
              <w:spacing w:line="360" w:lineRule="auto"/>
            </w:pPr>
          </w:p>
          <w:p w14:paraId="19DACA8A" w14:textId="77777777" w:rsidR="00CD008D" w:rsidRPr="00CD008D" w:rsidRDefault="00CD008D" w:rsidP="00CD008D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</w:p>
        </w:tc>
      </w:tr>
      <w:tr w:rsidR="009A6608" w:rsidRPr="00CD008D" w14:paraId="715247E6" w14:textId="77777777" w:rsidTr="00CA074C">
        <w:tc>
          <w:tcPr>
            <w:tcW w:w="610" w:type="dxa"/>
          </w:tcPr>
          <w:p w14:paraId="7521E301" w14:textId="77777777" w:rsidR="009A6608" w:rsidRPr="00CD008D" w:rsidRDefault="009A6608" w:rsidP="00CD008D">
            <w:pPr>
              <w:spacing w:line="240" w:lineRule="atLeast"/>
              <w:rPr>
                <w:noProof/>
              </w:rPr>
            </w:pPr>
            <w:r w:rsidRPr="00CD008D">
              <w:rPr>
                <w:noProof/>
              </w:rPr>
              <w:drawing>
                <wp:inline distT="0" distB="0" distL="0" distR="0" wp14:anchorId="4ED303BC" wp14:editId="586C6ECE">
                  <wp:extent cx="360000" cy="272386"/>
                  <wp:effectExtent l="0" t="0" r="2540" b="0"/>
                  <wp:docPr id="1860149063" name="Grafik 1860149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0E9314" w14:textId="77777777" w:rsidR="009A6608" w:rsidRPr="00CD008D" w:rsidRDefault="009A6608" w:rsidP="00413012">
            <w:pPr>
              <w:pStyle w:val="Nummerierung"/>
            </w:pPr>
            <w:r>
              <w:t>d)</w:t>
            </w:r>
          </w:p>
        </w:tc>
        <w:tc>
          <w:tcPr>
            <w:tcW w:w="8036" w:type="dxa"/>
          </w:tcPr>
          <w:p w14:paraId="3A2D2787" w14:textId="77777777" w:rsidR="009A6608" w:rsidRPr="00CD008D" w:rsidRDefault="009A6608" w:rsidP="00CD008D">
            <w:r>
              <w:t>Was hat Jonas falsch gemacht</w:t>
            </w:r>
            <w:r w:rsidR="0006256C">
              <w:t>?</w:t>
            </w:r>
            <w:r>
              <w:t xml:space="preserve"> </w:t>
            </w:r>
          </w:p>
        </w:tc>
      </w:tr>
      <w:tr w:rsidR="009A6608" w:rsidRPr="00CD008D" w14:paraId="5B16243C" w14:textId="77777777" w:rsidTr="00CA074C">
        <w:trPr>
          <w:trHeight w:val="1056"/>
        </w:trPr>
        <w:tc>
          <w:tcPr>
            <w:tcW w:w="610" w:type="dxa"/>
          </w:tcPr>
          <w:p w14:paraId="7C9D24EF" w14:textId="77777777" w:rsidR="009A6608" w:rsidRDefault="009A6608" w:rsidP="00CD008D">
            <w:pPr>
              <w:spacing w:line="240" w:lineRule="atLeast"/>
              <w:rPr>
                <w:noProof/>
              </w:rPr>
            </w:pPr>
          </w:p>
          <w:p w14:paraId="339ED1B2" w14:textId="77777777" w:rsidR="009A6608" w:rsidRDefault="009A6608" w:rsidP="00CD008D">
            <w:pPr>
              <w:spacing w:line="240" w:lineRule="atLeast"/>
              <w:rPr>
                <w:noProof/>
              </w:rPr>
            </w:pPr>
          </w:p>
          <w:p w14:paraId="6EDF70A7" w14:textId="77777777" w:rsidR="009A6608" w:rsidRDefault="009A6608" w:rsidP="00CD008D">
            <w:pPr>
              <w:spacing w:line="240" w:lineRule="atLeast"/>
              <w:rPr>
                <w:noProof/>
              </w:rPr>
            </w:pPr>
          </w:p>
          <w:p w14:paraId="0CF1B274" w14:textId="77777777" w:rsidR="009A6608" w:rsidRDefault="009A6608" w:rsidP="00CD008D">
            <w:pPr>
              <w:spacing w:line="240" w:lineRule="atLeast"/>
              <w:rPr>
                <w:noProof/>
              </w:rPr>
            </w:pPr>
          </w:p>
          <w:p w14:paraId="2F57C251" w14:textId="77777777" w:rsidR="00E12477" w:rsidRDefault="00E12477" w:rsidP="00CD008D">
            <w:pPr>
              <w:spacing w:line="240" w:lineRule="atLeast"/>
              <w:rPr>
                <w:noProof/>
              </w:rPr>
            </w:pPr>
          </w:p>
          <w:p w14:paraId="54C65D6A" w14:textId="77777777" w:rsidR="00E12477" w:rsidRDefault="00E12477" w:rsidP="00CD008D">
            <w:pPr>
              <w:spacing w:line="240" w:lineRule="atLeast"/>
              <w:rPr>
                <w:noProof/>
              </w:rPr>
            </w:pPr>
          </w:p>
          <w:p w14:paraId="58FA89FE" w14:textId="77777777" w:rsidR="00E12477" w:rsidRDefault="00E12477" w:rsidP="00CD008D">
            <w:pPr>
              <w:spacing w:line="240" w:lineRule="atLeast"/>
              <w:rPr>
                <w:noProof/>
              </w:rPr>
            </w:pPr>
          </w:p>
          <w:p w14:paraId="1E8CB0FD" w14:textId="77777777" w:rsidR="009A6608" w:rsidRPr="00CD008D" w:rsidRDefault="009A6608" w:rsidP="00CD008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66E99FA" w14:textId="747E19EB" w:rsidR="009A6608" w:rsidRDefault="009A6608" w:rsidP="00413012">
            <w:pPr>
              <w:pStyle w:val="Nummerierung"/>
            </w:pPr>
          </w:p>
        </w:tc>
        <w:tc>
          <w:tcPr>
            <w:tcW w:w="8036" w:type="dxa"/>
          </w:tcPr>
          <w:p w14:paraId="2C15CAE9" w14:textId="24B54648" w:rsidR="009A6608" w:rsidRDefault="008B729B" w:rsidP="00CD008D">
            <w:r w:rsidRPr="00CB5B4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3552" behindDoc="0" locked="0" layoutInCell="1" allowOverlap="1" wp14:anchorId="2777F330" wp14:editId="3E70ECBD">
                      <wp:simplePos x="0" y="0"/>
                      <wp:positionH relativeFrom="column">
                        <wp:posOffset>-43236</wp:posOffset>
                      </wp:positionH>
                      <wp:positionV relativeFrom="paragraph">
                        <wp:posOffset>674324</wp:posOffset>
                      </wp:positionV>
                      <wp:extent cx="5163820" cy="575945"/>
                      <wp:effectExtent l="0" t="0" r="5080" b="0"/>
                      <wp:wrapNone/>
                      <wp:docPr id="465902745" name="Gruppieren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63820" cy="575945"/>
                                <a:chOff x="0" y="0"/>
                                <a:chExt cx="5163820" cy="575945"/>
                              </a:xfrm>
                            </wpg:grpSpPr>
                            <wpg:grpSp>
                              <wpg:cNvPr id="1882107793" name="Gruppieren 1882107793"/>
                              <wpg:cNvGrpSpPr/>
                              <wpg:grpSpPr>
                                <a:xfrm>
                                  <a:off x="0" y="0"/>
                                  <a:ext cx="5163820" cy="575945"/>
                                  <a:chOff x="0" y="0"/>
                                  <a:chExt cx="5115560" cy="57594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47603936" name="Grafik 1547603936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7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15560" cy="5759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324578895" name="Abgerundetes Rechteck 1324578895"/>
                                <wps:cNvSpPr/>
                                <wps:spPr>
                                  <a:xfrm>
                                    <a:off x="96495" y="257319"/>
                                    <a:ext cx="45080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0486A00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2000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2565799" name="Abgerundetes Rechteck 2102565799"/>
                                <wps:cNvSpPr/>
                                <wps:spPr>
                                  <a:xfrm>
                                    <a:off x="4553621" y="257319"/>
                                    <a:ext cx="45080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28BCF66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4000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31383407" name="Gerade Verbindung 731383407"/>
                              <wps:cNvCnPr>
                                <a:cxnSpLocks/>
                              </wps:cNvCnPr>
                              <wps:spPr>
                                <a:xfrm>
                                  <a:off x="314301" y="12491"/>
                                  <a:ext cx="0" cy="244828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5645680" name="Gerade Verbindung 695645680"/>
                              <wps:cNvCnPr>
                                <a:cxnSpLocks/>
                              </wps:cNvCnPr>
                              <wps:spPr>
                                <a:xfrm>
                                  <a:off x="4824109" y="0"/>
                                  <a:ext cx="0" cy="244828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77F330" id="_x0000_s1437" style="position:absolute;margin-left:-3.4pt;margin-top:53.1pt;width:406.6pt;height:45.35pt;z-index:251863552;mso-position-horizontal-relative:text;mso-position-vertical-relative:text" coordsize="51638,57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">
                      <v:group id="Gruppieren 1882107793" o:spid="_x0000_s1438" style="position:absolute;width:51638;height:5759" coordsize="51155,5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">
                        <v:shape id="Grafik 1547603936" o:spid="_x0000_s1439" type="#_x0000_t75" style="position:absolute;width:51155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">
                          <v:imagedata r:id="rId74" o:title=""/>
                          <o:lock v:ext="edit" aspectratio="f"/>
                        </v:shape>
                        <v:roundrect id="Abgerundetes Rechteck 1324578895" o:spid="_x0000_s1440" style="position:absolute;left:964;top:2573;width:4509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" fillcolor="white [3212]" strokecolor="white [3212]" strokeweight="1pt">
                          <v:stroke joinstyle="miter"/>
                          <v:textbox inset="0,.5mm,0,0">
                            <w:txbxContent>
                              <w:p w14:paraId="70486A00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2000</w:t>
                                </w:r>
                              </w:p>
                            </w:txbxContent>
                          </v:textbox>
                        </v:roundrect>
                        <v:roundrect id="Abgerundetes Rechteck 2102565799" o:spid="_x0000_s1441" style="position:absolute;left:45536;top:2573;width:4508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" fillcolor="white [3212]" strokecolor="white [3212]" strokeweight="1pt">
                          <v:stroke joinstyle="miter"/>
                          <v:textbox inset="0,.5mm,0,0">
                            <w:txbxContent>
                              <w:p w14:paraId="128BCF66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4000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731383407" o:spid="_x0000_s1442" style="position:absolute;visibility:visible;mso-wrap-style:square" from="3143,124" to="3143,25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695645680" o:spid="_x0000_s1443" style="position:absolute;visibility:visible;mso-wrap-style:square" from="48241,0" to="48241,24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Pr="00CB5B4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1504" behindDoc="0" locked="0" layoutInCell="1" allowOverlap="1" wp14:anchorId="3E3DFD06" wp14:editId="443849B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5080</wp:posOffset>
                      </wp:positionV>
                      <wp:extent cx="5057775" cy="647700"/>
                      <wp:effectExtent l="0" t="0" r="0" b="0"/>
                      <wp:wrapNone/>
                      <wp:docPr id="1816368721" name="Gruppieren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57775" cy="647700"/>
                                <a:chOff x="0" y="0"/>
                                <a:chExt cx="5057775" cy="647700"/>
                              </a:xfrm>
                            </wpg:grpSpPr>
                            <wpg:grpSp>
                              <wpg:cNvPr id="1786543835" name="Gruppieren 1786543835"/>
                              <wpg:cNvGrpSpPr/>
                              <wpg:grpSpPr>
                                <a:xfrm>
                                  <a:off x="0" y="0"/>
                                  <a:ext cx="5057775" cy="647700"/>
                                  <a:chOff x="0" y="0"/>
                                  <a:chExt cx="5057775" cy="6477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55382011" name="Grafik 1355382011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7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057775" cy="647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647878373" name="Abgerundetes Rechteck 1647878373"/>
                                <wps:cNvSpPr/>
                                <wps:spPr>
                                  <a:xfrm>
                                    <a:off x="36759" y="266508"/>
                                    <a:ext cx="45080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52F5BDC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200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8185106" name="Abgerundetes Rechteck 1748185106"/>
                                <wps:cNvSpPr/>
                                <wps:spPr>
                                  <a:xfrm>
                                    <a:off x="4558215" y="266508"/>
                                    <a:ext cx="45080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8152947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18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24738037" name="Gerade Verbindung 1724738037"/>
                              <wps:cNvCnPr>
                                <a:cxnSpLocks/>
                              </wps:cNvCnPr>
                              <wps:spPr>
                                <a:xfrm>
                                  <a:off x="262161" y="21680"/>
                                  <a:ext cx="0" cy="244828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6051140" name="Gerade Verbindung 1246051140"/>
                              <wps:cNvCnPr>
                                <a:cxnSpLocks/>
                              </wps:cNvCnPr>
                              <wps:spPr>
                                <a:xfrm>
                                  <a:off x="4794250" y="10633"/>
                                  <a:ext cx="0" cy="244828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3DFD06" id="_x0000_s1444" style="position:absolute;margin-left:-.2pt;margin-top:.4pt;width:398.25pt;height:51pt;z-index:251861504;mso-position-horizontal-relative:text;mso-position-vertical-relative:text" coordsize="50577,64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">
                      <v:group id="Gruppieren 1786543835" o:spid="_x0000_s1445" style="position:absolute;width:50577;height:6477" coordsize="50577,64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">
                        <v:shape id="Grafik 1355382011" o:spid="_x0000_s1446" type="#_x0000_t75" style="position:absolute;width:505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">
                          <v:imagedata r:id="rId76" o:title=""/>
                          <o:lock v:ext="edit" aspectratio="f"/>
                        </v:shape>
                        <v:roundrect id="Abgerundetes Rechteck 1647878373" o:spid="_x0000_s1447" style="position:absolute;left:367;top:2665;width:4508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" fillcolor="white [3212]" strokecolor="white [3212]" strokeweight="1pt">
                          <v:stroke joinstyle="miter"/>
                          <v:textbox inset="0,.5mm,0,0">
                            <w:txbxContent>
                              <w:p w14:paraId="552F5BDC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200</w:t>
                                </w:r>
                              </w:p>
                            </w:txbxContent>
                          </v:textbox>
                        </v:roundrect>
                        <v:roundrect id="Abgerundetes Rechteck 1748185106" o:spid="_x0000_s1448" style="position:absolute;left:45582;top:2665;width:4508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" fillcolor="white [3212]" strokecolor="white [3212]" strokeweight="1pt">
                          <v:stroke joinstyle="miter"/>
                          <v:textbox inset="0,.5mm,0,0">
                            <w:txbxContent>
                              <w:p w14:paraId="08152947" w14:textId="77777777" w:rsidR="008B729B" w:rsidRDefault="008B729B" w:rsidP="008B729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724738037" o:spid="_x0000_s1449" style="position:absolute;visibility:visible;mso-wrap-style:square" from="2621,216" to="2621,2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1246051140" o:spid="_x0000_s1450" style="position:absolute;visibility:visible;mso-wrap-style:square" from="47942,106" to="47942,25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</w:tc>
      </w:tr>
    </w:tbl>
    <w:p w14:paraId="7B78F898" w14:textId="77777777" w:rsidR="00CD008D" w:rsidRDefault="00CD008D"/>
    <w:p w14:paraId="49FD4EB9" w14:textId="77777777" w:rsidR="00111757" w:rsidRDefault="00111757"/>
    <w:p w14:paraId="4277B55E" w14:textId="77777777" w:rsidR="00111757" w:rsidRDefault="00111757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F303DB" w:rsidRPr="00B74344" w14:paraId="4D8F40CF" w14:textId="77777777" w:rsidTr="001C79F1">
        <w:tc>
          <w:tcPr>
            <w:tcW w:w="610" w:type="dxa"/>
            <w:shd w:val="clear" w:color="auto" w:fill="auto"/>
          </w:tcPr>
          <w:p w14:paraId="6AE5E783" w14:textId="66BA2F0B" w:rsidR="00F303DB" w:rsidRPr="00B74344" w:rsidRDefault="00614046" w:rsidP="001C79F1">
            <w:pPr>
              <w:pStyle w:val="berschrift3"/>
              <w:spacing w:before="0"/>
            </w:pPr>
            <w:r>
              <w:t>2</w:t>
            </w:r>
            <w:r w:rsidR="00F303DB">
              <w:t>.</w:t>
            </w:r>
            <w:r w:rsidR="00F815AF">
              <w:t>2</w:t>
            </w:r>
          </w:p>
        </w:tc>
        <w:tc>
          <w:tcPr>
            <w:tcW w:w="8462" w:type="dxa"/>
            <w:gridSpan w:val="2"/>
            <w:shd w:val="clear" w:color="auto" w:fill="auto"/>
          </w:tcPr>
          <w:p w14:paraId="10EF7604" w14:textId="77777777" w:rsidR="00F303DB" w:rsidRPr="00B74344" w:rsidRDefault="00F303DB" w:rsidP="001C79F1">
            <w:pPr>
              <w:pStyle w:val="berschrift3"/>
              <w:spacing w:before="0"/>
            </w:pPr>
            <w:r w:rsidRPr="00F303DB">
              <w:t>Die Anfangszahl und die Endzahl bestimmen</w:t>
            </w:r>
          </w:p>
        </w:tc>
      </w:tr>
      <w:tr w:rsidR="00F41AE4" w14:paraId="16589441" w14:textId="77777777" w:rsidTr="001C79F1">
        <w:trPr>
          <w:trHeight w:val="2446"/>
        </w:trPr>
        <w:tc>
          <w:tcPr>
            <w:tcW w:w="610" w:type="dxa"/>
          </w:tcPr>
          <w:p w14:paraId="0BB61860" w14:textId="77777777" w:rsidR="00CD008D" w:rsidRDefault="0019680D" w:rsidP="00CD008D">
            <w:pPr>
              <w:spacing w:line="240" w:lineRule="atLeast"/>
              <w:rPr>
                <w:noProof/>
              </w:rPr>
            </w:pPr>
            <w:r w:rsidRPr="00CD008D">
              <w:rPr>
                <w:noProof/>
              </w:rPr>
              <w:drawing>
                <wp:inline distT="0" distB="0" distL="0" distR="0" wp14:anchorId="4976DD45" wp14:editId="3DA4054F">
                  <wp:extent cx="360000" cy="272386"/>
                  <wp:effectExtent l="0" t="0" r="2540" b="0"/>
                  <wp:docPr id="992988907" name="Grafik 992988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D1BFD0" w14:textId="77777777" w:rsidR="00CD008D" w:rsidRDefault="00CD008D" w:rsidP="00CD008D">
            <w:pPr>
              <w:pStyle w:val="Nummerierung"/>
            </w:pPr>
            <w:r>
              <w:t>a)</w:t>
            </w:r>
          </w:p>
          <w:p w14:paraId="00B87D76" w14:textId="77777777" w:rsidR="00C47101" w:rsidRDefault="00C47101" w:rsidP="00CD008D">
            <w:pPr>
              <w:pStyle w:val="Nummerierung"/>
            </w:pPr>
          </w:p>
          <w:p w14:paraId="40B1C4C0" w14:textId="77777777" w:rsidR="00C47101" w:rsidRDefault="00C47101" w:rsidP="00CD008D">
            <w:pPr>
              <w:pStyle w:val="Nummerierung"/>
            </w:pPr>
          </w:p>
          <w:p w14:paraId="7ED5CC05" w14:textId="77777777" w:rsidR="00C47101" w:rsidRDefault="00C47101" w:rsidP="00CD008D">
            <w:pPr>
              <w:pStyle w:val="Nummerierung"/>
            </w:pPr>
          </w:p>
          <w:p w14:paraId="6B00D20D" w14:textId="77777777" w:rsidR="00C47101" w:rsidRDefault="00C47101" w:rsidP="00CD008D">
            <w:pPr>
              <w:pStyle w:val="Nummerierung"/>
            </w:pPr>
          </w:p>
          <w:p w14:paraId="454CDF5B" w14:textId="77777777" w:rsidR="00C47101" w:rsidRPr="007A149C" w:rsidRDefault="00C47101" w:rsidP="00CD008D">
            <w:pPr>
              <w:pStyle w:val="Nummerierung"/>
            </w:pPr>
          </w:p>
        </w:tc>
        <w:tc>
          <w:tcPr>
            <w:tcW w:w="8037" w:type="dxa"/>
          </w:tcPr>
          <w:p w14:paraId="3121776F" w14:textId="77777777" w:rsidR="0019680D" w:rsidRDefault="0019680D" w:rsidP="00672EEB">
            <w:r>
              <w:t xml:space="preserve">Welche Zahlen kommen in die freien Felder? </w:t>
            </w:r>
          </w:p>
          <w:p w14:paraId="6BEF9AD7" w14:textId="0FABABF0" w:rsidR="0019680D" w:rsidRDefault="0019680D" w:rsidP="00672EEB">
            <w:r>
              <w:t xml:space="preserve">Tara </w:t>
            </w:r>
            <w:r w:rsidR="00016CC1">
              <w:t>hat diese Schritte gezeichnet, wie kann sie weitermachen? Füll</w:t>
            </w:r>
            <w:r w:rsidR="0041177D">
              <w:t>t</w:t>
            </w:r>
            <w:r w:rsidR="00016CC1">
              <w:t xml:space="preserve"> aus und erklär</w:t>
            </w:r>
            <w:r w:rsidR="0041177D">
              <w:t>t</w:t>
            </w:r>
            <w:r w:rsidR="00016CC1">
              <w:t xml:space="preserve">. </w:t>
            </w:r>
          </w:p>
          <w:p w14:paraId="527CBC81" w14:textId="1F4E0DBB" w:rsidR="00C47101" w:rsidRPr="00F96B1A" w:rsidRDefault="006D37CB" w:rsidP="00F34AE1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EAFCCBF" wp14:editId="2C0FFE6D">
                  <wp:extent cx="5103495" cy="917575"/>
                  <wp:effectExtent l="0" t="0" r="1905" b="0"/>
                  <wp:docPr id="2078672652" name="Grafik 7" descr="Ein Bild, das Reihe, Diagramm, Screenshot, Schrif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672652" name="Grafik 7" descr="Ein Bild, das Reihe, Diagramm, Screenshot, Schrift enthält.&#10;&#10;Automatisch generierte Beschreibu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3495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CC1" w:rsidRPr="00F96B1A" w14:paraId="41AC09C2" w14:textId="77777777" w:rsidTr="001C79F1">
        <w:trPr>
          <w:trHeight w:val="1371"/>
        </w:trPr>
        <w:tc>
          <w:tcPr>
            <w:tcW w:w="610" w:type="dxa"/>
          </w:tcPr>
          <w:p w14:paraId="5F3C50F6" w14:textId="77777777" w:rsidR="00016CC1" w:rsidRPr="00CD008D" w:rsidRDefault="00016CC1" w:rsidP="00CD008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7FAD4EB" w14:textId="2F4976D2" w:rsidR="00016CC1" w:rsidRDefault="00097AFE" w:rsidP="00CD008D">
            <w:pPr>
              <w:pStyle w:val="Nummerierung"/>
            </w:pPr>
            <w:r w:rsidRPr="00A27A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9696" behindDoc="0" locked="0" layoutInCell="1" allowOverlap="1" wp14:anchorId="1738A4B3" wp14:editId="17C1ABDE">
                      <wp:simplePos x="0" y="0"/>
                      <wp:positionH relativeFrom="column">
                        <wp:posOffset>269416</wp:posOffset>
                      </wp:positionH>
                      <wp:positionV relativeFrom="paragraph">
                        <wp:posOffset>236189</wp:posOffset>
                      </wp:positionV>
                      <wp:extent cx="4846955" cy="511175"/>
                      <wp:effectExtent l="0" t="0" r="17145" b="9525"/>
                      <wp:wrapNone/>
                      <wp:docPr id="880353008" name="Gruppieren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55" cy="511175"/>
                                <a:chOff x="0" y="0"/>
                                <a:chExt cx="4846955" cy="511502"/>
                              </a:xfrm>
                            </wpg:grpSpPr>
                            <wpg:grpSp>
                              <wpg:cNvPr id="567272927" name="Gruppieren 567272927"/>
                              <wpg:cNvGrpSpPr/>
                              <wpg:grpSpPr>
                                <a:xfrm>
                                  <a:off x="0" y="100657"/>
                                  <a:ext cx="4846955" cy="410845"/>
                                  <a:chOff x="0" y="100657"/>
                                  <a:chExt cx="4846955" cy="410845"/>
                                </a:xfrm>
                              </wpg:grpSpPr>
                              <wps:wsp>
                                <wps:cNvPr id="1296139984" name="Gerade Verbindung 1296139984"/>
                                <wps:cNvCnPr/>
                                <wps:spPr>
                                  <a:xfrm flipH="1" flipV="1">
                                    <a:off x="3629346" y="123774"/>
                                    <a:ext cx="0" cy="17974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75054108" name="Gruppieren 275054108"/>
                                <wpg:cNvGrpSpPr/>
                                <wpg:grpSpPr>
                                  <a:xfrm>
                                    <a:off x="0" y="100657"/>
                                    <a:ext cx="4846955" cy="410845"/>
                                    <a:chOff x="0" y="100657"/>
                                    <a:chExt cx="4846955" cy="410845"/>
                                  </a:xfrm>
                                </wpg:grpSpPr>
                                <wps:wsp>
                                  <wps:cNvPr id="441580888" name="Abgerundetes Rechteck 441580888"/>
                                  <wps:cNvSpPr/>
                                  <wps:spPr>
                                    <a:xfrm>
                                      <a:off x="3405439" y="258575"/>
                                      <a:ext cx="452755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A004513" w14:textId="77777777" w:rsidR="008B729B" w:rsidRDefault="008B729B" w:rsidP="008B729B">
                                        <w:pPr>
                                          <w:jc w:val="center"/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245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64542863" name="Gruppieren 64542863"/>
                                  <wpg:cNvGrpSpPr/>
                                  <wpg:grpSpPr>
                                    <a:xfrm>
                                      <a:off x="0" y="100657"/>
                                      <a:ext cx="4846955" cy="410845"/>
                                      <a:chOff x="0" y="100657"/>
                                      <a:chExt cx="5014311" cy="411120"/>
                                    </a:xfrm>
                                  </wpg:grpSpPr>
                                  <wpg:grpSp>
                                    <wpg:cNvPr id="1956172802" name="Gruppieren 1956172802"/>
                                    <wpg:cNvGrpSpPr/>
                                    <wpg:grpSpPr>
                                      <a:xfrm>
                                        <a:off x="0" y="100657"/>
                                        <a:ext cx="5014311" cy="411120"/>
                                        <a:chOff x="0" y="100657"/>
                                        <a:chExt cx="5058091" cy="41112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91594054" name="Grafik 391594054"/>
                                        <pic:cNvPicPr>
                                          <a:picLocks/>
                                        </pic:cNvPicPr>
                                      </pic:nvPicPr>
                                      <pic:blipFill rotWithShape="1"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" b="57380"/>
                                        <a:stretch/>
                                      </pic:blipFill>
                                      <pic:spPr bwMode="auto">
                                        <a:xfrm>
                                          <a:off x="18125" y="100657"/>
                                          <a:ext cx="5039966" cy="1840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  <wps:wsp>
                                      <wps:cNvPr id="1452576151" name="Abgerundetes Rechteck 1452576151"/>
                                      <wps:cNvSpPr/>
                                      <wps:spPr>
                                        <a:xfrm>
                                          <a:off x="0" y="253070"/>
                                          <a:ext cx="450850" cy="252000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475CDC27" w14:textId="77777777" w:rsidR="008B729B" w:rsidRDefault="008B729B" w:rsidP="008B729B">
                                            <w:pPr>
                                              <w:overflowPunct w:val="0"/>
                                              <w:jc w:val="center"/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</w:rPr>
                                              <w:t> 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93934010" name="Abgerundetes Rechteck 1393934010"/>
                                      <wps:cNvSpPr/>
                                      <wps:spPr>
                                        <a:xfrm>
                                          <a:off x="4606987" y="259777"/>
                                          <a:ext cx="451104" cy="252000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6EF7E2A8" w14:textId="77777777" w:rsidR="008B729B" w:rsidRDefault="008B729B" w:rsidP="008B729B">
                                            <w:pPr>
                                              <w:overflowPunct w:val="0"/>
                                              <w:jc w:val="center"/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</w:rPr>
                                              <w:t> 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91351923" name="Gruppieren 1991351923"/>
                                    <wpg:cNvGrpSpPr/>
                                    <wpg:grpSpPr>
                                      <a:xfrm>
                                        <a:off x="2204113" y="141362"/>
                                        <a:ext cx="468642" cy="370037"/>
                                        <a:chOff x="2204113" y="141362"/>
                                        <a:chExt cx="468642" cy="370506"/>
                                      </a:xfrm>
                                    </wpg:grpSpPr>
                                    <wps:wsp>
                                      <wps:cNvPr id="1063551649" name="Gerade Verbindung 1063551649"/>
                                      <wps:cNvCnPr/>
                                      <wps:spPr>
                                        <a:xfrm flipH="1" flipV="1">
                                          <a:off x="2442949" y="141362"/>
                                          <a:ext cx="0" cy="18000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05038702" name="Abgerundetes Rechteck 1205038702"/>
                                      <wps:cNvSpPr/>
                                      <wps:spPr>
                                        <a:xfrm>
                                          <a:off x="2204113" y="259931"/>
                                          <a:ext cx="468642" cy="251937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63D49244" w14:textId="77777777" w:rsidR="008B729B" w:rsidRDefault="008B729B" w:rsidP="008B729B">
                                            <w:pPr>
                                              <w:jc w:val="center"/>
                                              <w:rPr>
                                                <w:rFonts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220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wps:wsp>
                              <wps:cNvPr id="66237020" name="Gerade Verbindung 66237020"/>
                              <wps:cNvCnPr>
                                <a:cxnSpLocks/>
                              </wps:cNvCnPr>
                              <wps:spPr>
                                <a:xfrm>
                                  <a:off x="3629346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92005408" name="Gerade Verbindung 1792005408"/>
                              <wps:cNvCnPr>
                                <a:cxnSpLocks/>
                              </wps:cNvCnPr>
                              <wps:spPr>
                                <a:xfrm>
                                  <a:off x="4641451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96664444" name="Gerade Verbindung 996664444"/>
                              <wps:cNvCnPr>
                                <a:cxnSpLocks/>
                              </wps:cNvCnPr>
                              <wps:spPr>
                                <a:xfrm>
                                  <a:off x="2357049" y="3385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4344999" name="Gerade Verbindung 1444344999"/>
                              <wps:cNvCnPr>
                                <a:cxnSpLocks/>
                              </wps:cNvCnPr>
                              <wps:spPr>
                                <a:xfrm>
                                  <a:off x="216015" y="3385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38A4B3" id="Gruppieren 83" o:spid="_x0000_s1458" style="position:absolute;margin-left:21.2pt;margin-top:18.6pt;width:381.65pt;height:40.25pt;z-index:251869696;mso-position-horizontal-relative:text;mso-position-vertical-relative:text" coordsize="48469,511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">
                      <v:group id="Gruppieren 567272927" o:spid="_x0000_s1459" style="position:absolute;top:1006;width:48469;height:4109" coordorigin=",1006" coordsize="48469,4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">
                        <v:line id="Gerade Verbindung 1296139984" o:spid="_x0000_s1460" style="position:absolute;flip:x y;visibility:visible;mso-wrap-style:square" from="36293,1237" to="36293,30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" strokecolor="black [3213]" strokeweight="1pt">
                          <v:stroke joinstyle="miter"/>
                        </v:line>
                        <v:group id="Gruppieren 275054108" o:spid="_x0000_s1461" style="position:absolute;top:1006;width:48469;height:4109" coordorigin=",1006" coordsize="48469,4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">
                          <v:roundrect id="Abgerundetes Rechteck 441580888" o:spid="_x0000_s1462" style="position:absolute;left:34054;top:2585;width:4527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" fillcolor="white [3212]" strokecolor="white [3212]" strokeweight="1pt">
                            <v:stroke joinstyle="miter"/>
                            <v:textbox inset="1mm,0,1mm,0">
                              <w:txbxContent>
                                <w:p w14:paraId="0A004513" w14:textId="77777777" w:rsidR="008B729B" w:rsidRDefault="008B729B" w:rsidP="008B729B">
                                  <w:pPr>
                                    <w:jc w:val="center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245</w:t>
                                  </w:r>
                                </w:p>
                              </w:txbxContent>
                            </v:textbox>
                          </v:roundrect>
                          <v:group id="Gruppieren 64542863" o:spid="_x0000_s1463" style="position:absolute;top:1006;width:48469;height:4109" coordorigin=",1006" coordsize="50143,4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">
                            <v:group id="Gruppieren 1956172802" o:spid="_x0000_s1464" style="position:absolute;top:1006;width:50143;height:4111" coordorigin=",1006" coordsize="50580,4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">
                              <v:shape id="Grafik 391594054" o:spid="_x0000_s1465" type="#_x0000_t75" style="position:absolute;left:181;top:1006;width:50399;height:1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">
                                <v:imagedata r:id="rId17" o:title="" croptop="1f" cropbottom="37605f"/>
                                <o:lock v:ext="edit" aspectratio="f"/>
                              </v:shape>
                              <v:roundrect id="Abgerundetes Rechteck 1452576151" o:spid="_x0000_s1466" style="position:absolute;top:2530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" fillcolor="white [3212]" strokecolor="black [3213]" strokeweight="1pt">
                                <v:stroke joinstyle="miter"/>
                                <v:textbox inset=",.5mm,,0">
                                  <w:txbxContent>
                                    <w:p w14:paraId="475CDC27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Abgerundetes Rechteck 1393934010" o:spid="_x0000_s1467" style="position:absolute;left:46069;top:2597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" fillcolor="white [3212]" strokecolor="black [3213]" strokeweight="1pt">
                                <v:stroke joinstyle="miter"/>
                                <v:textbox inset="1mm,.5mm,1mm,0">
                                  <w:txbxContent>
                                    <w:p w14:paraId="6EF7E2A8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  <v:group id="Gruppieren 1991351923" o:spid="_x0000_s1468" style="position:absolute;left:22041;top:1413;width:4686;height:3700" coordorigin="22041,1413" coordsize="4686,3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">
                              <v:line id="Gerade Verbindung 1063551649" o:spid="_x0000_s1469" style="position:absolute;flip:x y;visibility:visible;mso-wrap-style:square" from="24429,1413" to="24429,32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  <v:roundrect id="Abgerundetes Rechteck 1205038702" o:spid="_x0000_s1470" style="position:absolute;left:22041;top:2599;width:4686;height:251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" fillcolor="white [3212]" strokecolor="white [3212]" strokeweight="1pt">
                                <v:stroke joinstyle="miter"/>
                                <v:textbox inset="1mm,0,1mm,0">
                                  <w:txbxContent>
                                    <w:p w14:paraId="63D49244" w14:textId="77777777" w:rsidR="008B729B" w:rsidRDefault="008B729B" w:rsidP="008B729B">
                                      <w:pPr>
                                        <w:jc w:val="center"/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220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</v:group>
                        </v:group>
                      </v:group>
                      <v:line id="Gerade Verbindung 66237020" o:spid="_x0000_s1471" style="position:absolute;visibility:visible;mso-wrap-style:square" from="36293,0" to="3629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" strokecolor="black [3200]" strokeweight="1.5pt">
                        <v:stroke joinstyle="miter"/>
                        <o:lock v:ext="edit" shapetype="f"/>
                      </v:line>
                      <v:line id="Gerade Verbindung 1792005408" o:spid="_x0000_s1472" style="position:absolute;visibility:visible;mso-wrap-style:square" from="46414,0" to="46414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996664444" o:spid="_x0000_s1473" style="position:absolute;visibility:visible;mso-wrap-style:square" from="23570,33" to="23570,24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  <v:line id="Gerade Verbindung 1444344999" o:spid="_x0000_s1474" style="position:absolute;visibility:visible;mso-wrap-style:square" from="2160,33" to="2160,24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016CC1">
              <w:t>b)</w:t>
            </w:r>
          </w:p>
        </w:tc>
        <w:tc>
          <w:tcPr>
            <w:tcW w:w="8037" w:type="dxa"/>
          </w:tcPr>
          <w:p w14:paraId="5CC71642" w14:textId="77777777" w:rsidR="00016CC1" w:rsidRDefault="00016CC1" w:rsidP="00016CC1">
            <w:r>
              <w:t xml:space="preserve">Zeichne </w:t>
            </w:r>
            <w:r w:rsidR="0041177D">
              <w:t xml:space="preserve">wie Tara in </w:t>
            </w:r>
            <w:r w:rsidR="0041177D" w:rsidRPr="0041177D">
              <w:rPr>
                <w:b/>
                <w:bCs/>
                <w:color w:val="327A86" w:themeColor="text2"/>
              </w:rPr>
              <w:t>a)</w:t>
            </w:r>
            <w:r w:rsidR="0041177D">
              <w:t xml:space="preserve"> </w:t>
            </w:r>
            <w:r>
              <w:t xml:space="preserve">Schritte und trage die Zahlen ein. </w:t>
            </w:r>
          </w:p>
          <w:p w14:paraId="11F0DCBF" w14:textId="7BDB834F" w:rsidR="008B729B" w:rsidRDefault="008B729B" w:rsidP="00016CC1"/>
          <w:p w14:paraId="6051387E" w14:textId="278AA6E4" w:rsidR="000F6551" w:rsidRDefault="000F6551" w:rsidP="00016CC1"/>
          <w:p w14:paraId="44B07CAE" w14:textId="7FD96C11" w:rsidR="000F6551" w:rsidRDefault="000F6551" w:rsidP="00F61B85">
            <w:pPr>
              <w:pStyle w:val="Ausflltext"/>
            </w:pPr>
          </w:p>
        </w:tc>
      </w:tr>
      <w:tr w:rsidR="00CD008D" w14:paraId="445ED403" w14:textId="77777777" w:rsidTr="001C79F1">
        <w:trPr>
          <w:trHeight w:val="3247"/>
        </w:trPr>
        <w:tc>
          <w:tcPr>
            <w:tcW w:w="610" w:type="dxa"/>
          </w:tcPr>
          <w:p w14:paraId="7FFF3C8D" w14:textId="77777777" w:rsidR="00CD008D" w:rsidRDefault="004C70DD" w:rsidP="00CD008D">
            <w:pPr>
              <w:spacing w:line="240" w:lineRule="atLeast"/>
              <w:rPr>
                <w:noProof/>
              </w:rPr>
            </w:pPr>
            <w:r w:rsidRPr="00CD008D">
              <w:rPr>
                <w:noProof/>
              </w:rPr>
              <w:drawing>
                <wp:inline distT="0" distB="0" distL="0" distR="0" wp14:anchorId="6BECB8B5" wp14:editId="59917E38">
                  <wp:extent cx="360000" cy="272386"/>
                  <wp:effectExtent l="0" t="0" r="2540" b="0"/>
                  <wp:docPr id="878765234" name="Grafik 878765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DC2EEB2" w14:textId="77777777" w:rsidR="00CD008D" w:rsidRPr="007A149C" w:rsidRDefault="00CD008D" w:rsidP="00CD008D">
            <w:pPr>
              <w:pStyle w:val="Nummerierung"/>
            </w:pPr>
            <w:r>
              <w:t>c</w:t>
            </w:r>
            <w:r w:rsidRPr="00666F0F">
              <w:t>)</w:t>
            </w:r>
          </w:p>
        </w:tc>
        <w:tc>
          <w:tcPr>
            <w:tcW w:w="8037" w:type="dxa"/>
          </w:tcPr>
          <w:p w14:paraId="64AAE929" w14:textId="1071715D" w:rsidR="00B441CC" w:rsidRDefault="00CD008D" w:rsidP="00CD008D">
            <w:pPr>
              <w:pStyle w:val="Ausflltext"/>
            </w:pPr>
            <w:r w:rsidRPr="00807054">
              <w:rPr>
                <w:noProof/>
              </w:rPr>
              <w:t xml:space="preserve">Finde </w:t>
            </w:r>
            <w:r w:rsidRPr="00CD008D">
              <w:t>mehrere Möglichkeiten für die Anfangs- und Endzahl.</w:t>
            </w:r>
            <w:r w:rsidR="004C70DD">
              <w:t xml:space="preserve"> Besprecht.</w:t>
            </w:r>
          </w:p>
          <w:p w14:paraId="152A78AD" w14:textId="77777777" w:rsidR="008B729B" w:rsidRDefault="00C240EB" w:rsidP="00CD008D">
            <w:pPr>
              <w:pStyle w:val="Ausflltext"/>
            </w:pPr>
            <w:r w:rsidRPr="00A27A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1744" behindDoc="0" locked="0" layoutInCell="1" allowOverlap="1" wp14:anchorId="33D45D9E" wp14:editId="4BAF8137">
                      <wp:simplePos x="0" y="0"/>
                      <wp:positionH relativeFrom="column">
                        <wp:posOffset>18739</wp:posOffset>
                      </wp:positionH>
                      <wp:positionV relativeFrom="paragraph">
                        <wp:posOffset>54524</wp:posOffset>
                      </wp:positionV>
                      <wp:extent cx="4846955" cy="508000"/>
                      <wp:effectExtent l="0" t="0" r="17145" b="12700"/>
                      <wp:wrapNone/>
                      <wp:docPr id="15" name="Gruppieren 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A46F55A-141A-F4E3-A338-DE28068895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55" cy="508000"/>
                                <a:chOff x="0" y="0"/>
                                <a:chExt cx="4846955" cy="508055"/>
                              </a:xfrm>
                            </wpg:grpSpPr>
                            <wpg:grpSp>
                              <wpg:cNvPr id="85921500" name="Gruppieren 85921500">
                                <a:extLst>
                                  <a:ext uri="{FF2B5EF4-FFF2-40B4-BE49-F238E27FC236}">
                                    <a16:creationId xmlns:a16="http://schemas.microsoft.com/office/drawing/2014/main" id="{032FACD8-B453-615F-5E06-21854740B07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00385"/>
                                  <a:ext cx="4846955" cy="407670"/>
                                  <a:chOff x="0" y="100385"/>
                                  <a:chExt cx="5014311" cy="407953"/>
                                </a:xfrm>
                              </wpg:grpSpPr>
                              <wpg:grpSp>
                                <wpg:cNvPr id="1325831394" name="Gruppieren 1325831394">
                                  <a:extLst>
                                    <a:ext uri="{FF2B5EF4-FFF2-40B4-BE49-F238E27FC236}">
                                      <a16:creationId xmlns:a16="http://schemas.microsoft.com/office/drawing/2014/main" id="{C35730A2-3078-3408-6E02-52B55D91F3D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100385"/>
                                    <a:ext cx="5014311" cy="407949"/>
                                    <a:chOff x="0" y="100385"/>
                                    <a:chExt cx="5058091" cy="40794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763991939" name="Grafik 763991939">
                                      <a:extLst>
                                        <a:ext uri="{FF2B5EF4-FFF2-40B4-BE49-F238E27FC236}">
                                          <a16:creationId xmlns:a16="http://schemas.microsoft.com/office/drawing/2014/main" id="{0009593F-F880-469A-6165-F8E403BC9554}"/>
                                        </a:ext>
                                      </a:extLst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57380"/>
                                    <a:stretch/>
                                  </pic:blipFill>
                                  <pic:spPr bwMode="auto">
                                    <a:xfrm>
                                      <a:off x="7493" y="100385"/>
                                      <a:ext cx="5039965" cy="184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1669932113" name="Abgerundetes Rechteck 1669932113">
                                    <a:extLst>
                                      <a:ext uri="{FF2B5EF4-FFF2-40B4-BE49-F238E27FC236}">
                                        <a16:creationId xmlns:a16="http://schemas.microsoft.com/office/drawing/2014/main" id="{110EC53C-66EE-7C0D-9964-583522BA5F44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0" y="256334"/>
                                      <a:ext cx="450850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0552D42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56137975" name="Abgerundetes Rechteck 2056137975">
                                    <a:extLst>
                                      <a:ext uri="{FF2B5EF4-FFF2-40B4-BE49-F238E27FC236}">
                                        <a16:creationId xmlns:a16="http://schemas.microsoft.com/office/drawing/2014/main" id="{B4E912BF-A6D6-B07A-8CD1-1AC248D3DE15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4606987" y="256330"/>
                                      <a:ext cx="451104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959EFD3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0242249" name="Gruppieren 1740242249">
                                  <a:extLst>
                                    <a:ext uri="{FF2B5EF4-FFF2-40B4-BE49-F238E27FC236}">
                                      <a16:creationId xmlns:a16="http://schemas.microsoft.com/office/drawing/2014/main" id="{AA718936-0206-9B57-4B8E-3F7ACC058DF5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204113" y="137915"/>
                                    <a:ext cx="468642" cy="370423"/>
                                    <a:chOff x="2204113" y="137915"/>
                                    <a:chExt cx="468642" cy="370893"/>
                                  </a:xfrm>
                                </wpg:grpSpPr>
                                <wps:wsp>
                                  <wps:cNvPr id="1369369853" name="Gerade Verbindung 1369369853">
                                    <a:extLst>
                                      <a:ext uri="{FF2B5EF4-FFF2-40B4-BE49-F238E27FC236}">
                                        <a16:creationId xmlns:a16="http://schemas.microsoft.com/office/drawing/2014/main" id="{2D17F082-BFB0-2226-8BB2-4D7B5C314E45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 flipH="1" flipV="1">
                                      <a:off x="2442949" y="137915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56289274" name="Abgerundetes Rechteck 1756289274">
                                    <a:extLst>
                                      <a:ext uri="{FF2B5EF4-FFF2-40B4-BE49-F238E27FC236}">
                                        <a16:creationId xmlns:a16="http://schemas.microsoft.com/office/drawing/2014/main" id="{9F4D80B6-ABED-F5FA-1980-8A21FA8CADA1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204113" y="256871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1077F60" w14:textId="77777777" w:rsidR="008B729B" w:rsidRDefault="008B729B" w:rsidP="008B729B">
                                        <w:pPr>
                                          <w:jc w:val="center"/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840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373716523" name="Gerade Verbindung 373716523">
                                <a:extLst>
                                  <a:ext uri="{FF2B5EF4-FFF2-40B4-BE49-F238E27FC236}">
                                    <a16:creationId xmlns:a16="http://schemas.microsoft.com/office/drawing/2014/main" id="{C4842049-1225-2E0D-34DD-0589F97D5F30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09097" y="10633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47238679" name="Gerade Verbindung 2147238679">
                                <a:extLst>
                                  <a:ext uri="{FF2B5EF4-FFF2-40B4-BE49-F238E27FC236}">
                                    <a16:creationId xmlns:a16="http://schemas.microsoft.com/office/drawing/2014/main" id="{A496C89D-36FF-F4C3-E416-AE768B9FAFD6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362149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49865090" name="Gerade Verbindung 549865090">
                                <a:extLst>
                                  <a:ext uri="{FF2B5EF4-FFF2-40B4-BE49-F238E27FC236}">
                                    <a16:creationId xmlns:a16="http://schemas.microsoft.com/office/drawing/2014/main" id="{400B1E12-4E65-BF79-663C-1EC1308E2A8F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63224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D45D9E" id="_x0000_s1468" style="position:absolute;margin-left:1.5pt;margin-top:4.3pt;width:381.65pt;height:40pt;z-index:251871744;mso-position-horizontal-relative:text;mso-position-vertical-relative:text" coordsize="48469,50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">
                      <v:group id="Gruppieren 85921500" o:spid="_x0000_s1469" style="position:absolute;top:1003;width:48469;height:4077" coordorigin=",1003" coordsize="50143,4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">
                        <v:group id="Gruppieren 1325831394" o:spid="_x0000_s1470" style="position:absolute;top:1003;width:50143;height:4080" coordorigin=",1003" coordsize="50580,4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">
                          <v:shape id="Grafik 763991939" o:spid="_x0000_s1471" type="#_x0000_t75" style="position:absolute;left:74;top:1003;width:50400;height:1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">
                            <v:imagedata r:id="rId36" o:title="" croptop="1f" cropbottom="37605f"/>
                            <o:lock v:ext="edit" aspectratio="f"/>
                          </v:shape>
                          <v:roundrect id="Abgerundetes Rechteck 1669932113" o:spid="_x0000_s1472" style="position:absolute;top:2563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" fillcolor="white [3212]" strokecolor="black [3213]" strokeweight="1pt">
                            <v:stroke joinstyle="miter"/>
                            <v:textbox inset=",.5mm,,0">
                              <w:txbxContent>
                                <w:p w14:paraId="40552D42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2056137975" o:spid="_x0000_s1473" style="position:absolute;left:46069;top:2563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" fillcolor="white [3212]" strokecolor="black [3213]" strokeweight="1pt">
                            <v:stroke joinstyle="miter"/>
                            <v:textbox inset="1mm,.5mm,1mm,0">
                              <w:txbxContent>
                                <w:p w14:paraId="4959EFD3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1740242249" o:spid="_x0000_s1474" style="position:absolute;left:22041;top:1379;width:4686;height:3704" coordorigin="22041,1379" coordsize="4686,37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">
                          <v:line id="Gerade Verbindung 1369369853" o:spid="_x0000_s1475" style="position:absolute;flip:x y;visibility:visible;mso-wrap-style:square" from="24429,1379" to="24429,31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  <v:roundrect id="Abgerundetes Rechteck 1756289274" o:spid="_x0000_s1476" style="position:absolute;left:22041;top:2568;width:4686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" fillcolor="white [3212]" strokecolor="white [3212]" strokeweight="1pt">
                            <v:stroke joinstyle="miter"/>
                            <v:textbox inset="1mm,0,1mm,0">
                              <w:txbxContent>
                                <w:p w14:paraId="61077F60" w14:textId="77777777" w:rsidR="008B729B" w:rsidRDefault="008B729B" w:rsidP="008B729B">
                                  <w:pPr>
                                    <w:jc w:val="center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840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line id="Gerade Verbindung 373716523" o:spid="_x0000_s1477" style="position:absolute;visibility:visible;mso-wrap-style:square" from="2090,106" to="2090,25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2147238679" o:spid="_x0000_s1478" style="position:absolute;visibility:visible;mso-wrap-style:square" from="23621,0" to="23621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" strokecolor="black [3200]" strokeweight="1.5pt">
                        <v:stroke joinstyle="miter"/>
                        <o:lock v:ext="edit" shapetype="f"/>
                      </v:line>
                      <v:line id="Gerade Verbindung 549865090" o:spid="_x0000_s1479" style="position:absolute;visibility:visible;mso-wrap-style:square" from="46322,0" to="463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19643A0D" w14:textId="77777777" w:rsidR="008B729B" w:rsidRDefault="008B729B" w:rsidP="00CD008D">
            <w:pPr>
              <w:pStyle w:val="Ausflltext"/>
            </w:pPr>
          </w:p>
          <w:p w14:paraId="3513B6DA" w14:textId="77777777" w:rsidR="008B729B" w:rsidRDefault="00C240EB" w:rsidP="00CD008D">
            <w:pPr>
              <w:pStyle w:val="Ausflltext"/>
            </w:pPr>
            <w:r w:rsidRPr="00A27A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2768" behindDoc="0" locked="0" layoutInCell="1" allowOverlap="1" wp14:anchorId="3ED11C98" wp14:editId="5BFC13E8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125828</wp:posOffset>
                      </wp:positionV>
                      <wp:extent cx="4846955" cy="508000"/>
                      <wp:effectExtent l="0" t="0" r="17145" b="12700"/>
                      <wp:wrapNone/>
                      <wp:docPr id="1336837520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55" cy="508000"/>
                                <a:chOff x="0" y="0"/>
                                <a:chExt cx="4846955" cy="508055"/>
                              </a:xfrm>
                            </wpg:grpSpPr>
                            <wpg:grpSp>
                              <wpg:cNvPr id="1275364013" name="Gruppieren 1275364013"/>
                              <wpg:cNvGrpSpPr/>
                              <wpg:grpSpPr>
                                <a:xfrm>
                                  <a:off x="0" y="100385"/>
                                  <a:ext cx="4846955" cy="407670"/>
                                  <a:chOff x="0" y="100385"/>
                                  <a:chExt cx="5014311" cy="407953"/>
                                </a:xfrm>
                              </wpg:grpSpPr>
                              <wpg:grpSp>
                                <wpg:cNvPr id="679299594" name="Gruppieren 679299594"/>
                                <wpg:cNvGrpSpPr/>
                                <wpg:grpSpPr>
                                  <a:xfrm>
                                    <a:off x="0" y="100385"/>
                                    <a:ext cx="5014311" cy="407949"/>
                                    <a:chOff x="0" y="100385"/>
                                    <a:chExt cx="5058091" cy="40794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39651435" name="Grafik 539651435"/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57380"/>
                                    <a:stretch/>
                                  </pic:blipFill>
                                  <pic:spPr bwMode="auto">
                                    <a:xfrm>
                                      <a:off x="7493" y="100385"/>
                                      <a:ext cx="5039965" cy="184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1453016491" name="Abgerundetes Rechteck 1453016491"/>
                                  <wps:cNvSpPr/>
                                  <wps:spPr>
                                    <a:xfrm>
                                      <a:off x="0" y="256334"/>
                                      <a:ext cx="450850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BCDD0C8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52157132" name="Abgerundetes Rechteck 1952157132"/>
                                  <wps:cNvSpPr/>
                                  <wps:spPr>
                                    <a:xfrm>
                                      <a:off x="4606987" y="256330"/>
                                      <a:ext cx="451104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0AE3E16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1047806" name="Gruppieren 21047806"/>
                                <wpg:cNvGrpSpPr/>
                                <wpg:grpSpPr>
                                  <a:xfrm>
                                    <a:off x="2204113" y="137915"/>
                                    <a:ext cx="468642" cy="370423"/>
                                    <a:chOff x="2204113" y="137915"/>
                                    <a:chExt cx="468642" cy="370893"/>
                                  </a:xfrm>
                                </wpg:grpSpPr>
                                <wps:wsp>
                                  <wps:cNvPr id="1188393227" name="Gerade Verbindung 1188393227"/>
                                  <wps:cNvCnPr/>
                                  <wps:spPr>
                                    <a:xfrm flipH="1" flipV="1">
                                      <a:off x="2442949" y="137915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84279725" name="Abgerundetes Rechteck 284279725"/>
                                  <wps:cNvSpPr/>
                                  <wps:spPr>
                                    <a:xfrm>
                                      <a:off x="2204113" y="256871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1231E52" w14:textId="77777777" w:rsidR="008B729B" w:rsidRDefault="008B729B" w:rsidP="008B729B">
                                        <w:pPr>
                                          <w:jc w:val="center"/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840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2011312353" name="Gerade Verbindung 2011312353"/>
                              <wps:cNvCnPr>
                                <a:cxnSpLocks/>
                              </wps:cNvCnPr>
                              <wps:spPr>
                                <a:xfrm>
                                  <a:off x="209097" y="10633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88877303" name="Gerade Verbindung 1988877303"/>
                              <wps:cNvCnPr>
                                <a:cxnSpLocks/>
                              </wps:cNvCnPr>
                              <wps:spPr>
                                <a:xfrm>
                                  <a:off x="2362149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45132060" name="Gerade Verbindung 745132060"/>
                              <wps:cNvCnPr>
                                <a:cxnSpLocks/>
                              </wps:cNvCnPr>
                              <wps:spPr>
                                <a:xfrm>
                                  <a:off x="463224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D11C98" id="_x0000_s1487" style="position:absolute;margin-left:1.45pt;margin-top:9.9pt;width:381.65pt;height:40pt;z-index:251872768;mso-position-horizontal-relative:text;mso-position-vertical-relative:text" coordsize="48469,50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">
                      <v:group id="Gruppieren 1275364013" o:spid="_x0000_s1488" style="position:absolute;top:1003;width:48469;height:4077" coordorigin=",1003" coordsize="50143,4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">
                        <v:group id="Gruppieren 679299594" o:spid="_x0000_s1489" style="position:absolute;top:1003;width:50143;height:4080" coordorigin=",1003" coordsize="50580,4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">
                          <v:shape id="Grafik 539651435" o:spid="_x0000_s1490" type="#_x0000_t75" style="position:absolute;left:74;top:1003;width:50400;height:1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">
                            <v:imagedata r:id="rId78" o:title="" croptop="1f" cropbottom="37605f"/>
                            <o:lock v:ext="edit" aspectratio="f"/>
                          </v:shape>
                          <v:roundrect id="Abgerundetes Rechteck 1453016491" o:spid="_x0000_s1491" style="position:absolute;top:2563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" fillcolor="white [3212]" strokecolor="black [3213]" strokeweight="1pt">
                            <v:stroke joinstyle="miter"/>
                            <v:textbox inset=",.5mm,,0">
                              <w:txbxContent>
                                <w:p w14:paraId="7BCDD0C8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952157132" o:spid="_x0000_s1492" style="position:absolute;left:46069;top:2563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" fillcolor="white [3212]" strokecolor="black [3213]" strokeweight="1pt">
                            <v:stroke joinstyle="miter"/>
                            <v:textbox inset="1mm,.5mm,1mm,0">
                              <w:txbxContent>
                                <w:p w14:paraId="30AE3E16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21047806" o:spid="_x0000_s1493" style="position:absolute;left:22041;top:1379;width:4686;height:3704" coordorigin="22041,1379" coordsize="4686,37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">
                          <v:line id="Gerade Verbindung 1188393227" o:spid="_x0000_s1494" style="position:absolute;flip:x y;visibility:visible;mso-wrap-style:square" from="24429,1379" to="24429,31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  <v:roundrect id="Abgerundetes Rechteck 284279725" o:spid="_x0000_s1495" style="position:absolute;left:22041;top:2568;width:4686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" fillcolor="white [3212]" strokecolor="white [3212]" strokeweight="1pt">
                            <v:stroke joinstyle="miter"/>
                            <v:textbox inset="1mm,0,1mm,0">
                              <w:txbxContent>
                                <w:p w14:paraId="71231E52" w14:textId="77777777" w:rsidR="008B729B" w:rsidRDefault="008B729B" w:rsidP="008B729B">
                                  <w:pPr>
                                    <w:jc w:val="center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840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line id="Gerade Verbindung 2011312353" o:spid="_x0000_s1496" style="position:absolute;visibility:visible;mso-wrap-style:square" from="2090,106" to="2090,25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  <v:line id="Gerade Verbindung 1988877303" o:spid="_x0000_s1497" style="position:absolute;visibility:visible;mso-wrap-style:square" from="23621,0" to="23621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745132060" o:spid="_x0000_s1498" style="position:absolute;visibility:visible;mso-wrap-style:square" from="46322,0" to="463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505A9087" w14:textId="77777777" w:rsidR="008B729B" w:rsidRDefault="008B729B" w:rsidP="00CD008D">
            <w:pPr>
              <w:pStyle w:val="Ausflltext"/>
            </w:pPr>
          </w:p>
          <w:p w14:paraId="3D6761E3" w14:textId="77777777" w:rsidR="008B729B" w:rsidRDefault="00C240EB" w:rsidP="00CD008D">
            <w:pPr>
              <w:pStyle w:val="Ausflltext"/>
            </w:pPr>
            <w:r w:rsidRPr="00A27A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3792" behindDoc="0" locked="0" layoutInCell="1" allowOverlap="1" wp14:anchorId="5826511A" wp14:editId="73257B06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235048</wp:posOffset>
                      </wp:positionV>
                      <wp:extent cx="4846955" cy="508000"/>
                      <wp:effectExtent l="0" t="0" r="17145" b="12700"/>
                      <wp:wrapNone/>
                      <wp:docPr id="399853551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55" cy="508000"/>
                                <a:chOff x="0" y="0"/>
                                <a:chExt cx="4846955" cy="508055"/>
                              </a:xfrm>
                            </wpg:grpSpPr>
                            <wpg:grpSp>
                              <wpg:cNvPr id="1929091335" name="Gruppieren 1929091335"/>
                              <wpg:cNvGrpSpPr/>
                              <wpg:grpSpPr>
                                <a:xfrm>
                                  <a:off x="0" y="100385"/>
                                  <a:ext cx="4846955" cy="407670"/>
                                  <a:chOff x="0" y="100385"/>
                                  <a:chExt cx="5014311" cy="407953"/>
                                </a:xfrm>
                              </wpg:grpSpPr>
                              <wpg:grpSp>
                                <wpg:cNvPr id="442893625" name="Gruppieren 442893625"/>
                                <wpg:cNvGrpSpPr/>
                                <wpg:grpSpPr>
                                  <a:xfrm>
                                    <a:off x="0" y="100385"/>
                                    <a:ext cx="5014311" cy="407949"/>
                                    <a:chOff x="0" y="100385"/>
                                    <a:chExt cx="5058091" cy="40794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26595303" name="Grafik 526595303"/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57380"/>
                                    <a:stretch/>
                                  </pic:blipFill>
                                  <pic:spPr bwMode="auto">
                                    <a:xfrm>
                                      <a:off x="7493" y="100385"/>
                                      <a:ext cx="5039965" cy="184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371726799" name="Abgerundetes Rechteck 371726799"/>
                                  <wps:cNvSpPr/>
                                  <wps:spPr>
                                    <a:xfrm>
                                      <a:off x="0" y="256334"/>
                                      <a:ext cx="450850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4CEF907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53885801" name="Abgerundetes Rechteck 1353885801"/>
                                  <wps:cNvSpPr/>
                                  <wps:spPr>
                                    <a:xfrm>
                                      <a:off x="4606987" y="256330"/>
                                      <a:ext cx="451104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A6912DD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79005588" name="Gruppieren 1879005588"/>
                                <wpg:cNvGrpSpPr/>
                                <wpg:grpSpPr>
                                  <a:xfrm>
                                    <a:off x="2204113" y="137915"/>
                                    <a:ext cx="468642" cy="370423"/>
                                    <a:chOff x="2204113" y="137915"/>
                                    <a:chExt cx="468642" cy="370893"/>
                                  </a:xfrm>
                                </wpg:grpSpPr>
                                <wps:wsp>
                                  <wps:cNvPr id="1471689947" name="Gerade Verbindung 1471689947"/>
                                  <wps:cNvCnPr/>
                                  <wps:spPr>
                                    <a:xfrm flipH="1" flipV="1">
                                      <a:off x="2442949" y="137915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54217407" name="Abgerundetes Rechteck 254217407"/>
                                  <wps:cNvSpPr/>
                                  <wps:spPr>
                                    <a:xfrm>
                                      <a:off x="2204113" y="256871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5675076" w14:textId="77777777" w:rsidR="008B729B" w:rsidRDefault="008B729B" w:rsidP="008B729B">
                                        <w:pPr>
                                          <w:jc w:val="center"/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840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236449772" name="Gerade Verbindung 1236449772"/>
                              <wps:cNvCnPr>
                                <a:cxnSpLocks/>
                              </wps:cNvCnPr>
                              <wps:spPr>
                                <a:xfrm>
                                  <a:off x="209097" y="10633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34081948" name="Gerade Verbindung 834081948"/>
                              <wps:cNvCnPr>
                                <a:cxnSpLocks/>
                              </wps:cNvCnPr>
                              <wps:spPr>
                                <a:xfrm>
                                  <a:off x="2362149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35116429" name="Gerade Verbindung 1535116429"/>
                              <wps:cNvCnPr>
                                <a:cxnSpLocks/>
                              </wps:cNvCnPr>
                              <wps:spPr>
                                <a:xfrm>
                                  <a:off x="463224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26511A" id="_x0000_s1499" style="position:absolute;margin-left:1.1pt;margin-top:18.5pt;width:381.65pt;height:40pt;z-index:251873792;mso-position-horizontal-relative:text;mso-position-vertical-relative:text" coordsize="48469,50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">
                      <v:group id="Gruppieren 1929091335" o:spid="_x0000_s1500" style="position:absolute;top:1003;width:48469;height:4077" coordorigin=",1003" coordsize="50143,4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">
                        <v:group id="Gruppieren 442893625" o:spid="_x0000_s1501" style="position:absolute;top:1003;width:50143;height:4080" coordorigin=",1003" coordsize="50580,4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">
                          <v:shape id="Grafik 526595303" o:spid="_x0000_s1502" type="#_x0000_t75" style="position:absolute;left:74;top:1003;width:50400;height:1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">
                            <v:imagedata r:id="rId78" o:title="" croptop="1f" cropbottom="37605f"/>
                            <o:lock v:ext="edit" aspectratio="f"/>
                          </v:shape>
                          <v:roundrect id="Abgerundetes Rechteck 371726799" o:spid="_x0000_s1503" style="position:absolute;top:2563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" fillcolor="white [3212]" strokecolor="black [3213]" strokeweight="1pt">
                            <v:stroke joinstyle="miter"/>
                            <v:textbox inset=",.5mm,,0">
                              <w:txbxContent>
                                <w:p w14:paraId="54CEF907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353885801" o:spid="_x0000_s1504" style="position:absolute;left:46069;top:2563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" fillcolor="white [3212]" strokecolor="black [3213]" strokeweight="1pt">
                            <v:stroke joinstyle="miter"/>
                            <v:textbox inset="1mm,.5mm,1mm,0">
                              <w:txbxContent>
                                <w:p w14:paraId="2A6912DD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1879005588" o:spid="_x0000_s1505" style="position:absolute;left:22041;top:1379;width:4686;height:3704" coordorigin="22041,1379" coordsize="4686,37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">
                          <v:line id="Gerade Verbindung 1471689947" o:spid="_x0000_s1506" style="position:absolute;flip:x y;visibility:visible;mso-wrap-style:square" from="24429,1379" to="24429,31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  <v:roundrect id="Abgerundetes Rechteck 254217407" o:spid="_x0000_s1507" style="position:absolute;left:22041;top:2568;width:4686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" fillcolor="white [3212]" strokecolor="white [3212]" strokeweight="1pt">
                            <v:stroke joinstyle="miter"/>
                            <v:textbox inset="1mm,0,1mm,0">
                              <w:txbxContent>
                                <w:p w14:paraId="15675076" w14:textId="77777777" w:rsidR="008B729B" w:rsidRDefault="008B729B" w:rsidP="008B729B">
                                  <w:pPr>
                                    <w:jc w:val="center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840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line id="Gerade Verbindung 1236449772" o:spid="_x0000_s1508" style="position:absolute;visibility:visible;mso-wrap-style:square" from="2090,106" to="2090,25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834081948" o:spid="_x0000_s1509" style="position:absolute;visibility:visible;mso-wrap-style:square" from="23621,0" to="23621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1535116429" o:spid="_x0000_s1510" style="position:absolute;visibility:visible;mso-wrap-style:square" from="46322,0" to="463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6B3DFEA4" w14:textId="54251CE3" w:rsidR="00016CC1" w:rsidRDefault="00016CC1" w:rsidP="00F61B85">
            <w:pPr>
              <w:pStyle w:val="Ausflltext"/>
            </w:pPr>
          </w:p>
        </w:tc>
      </w:tr>
    </w:tbl>
    <w:p w14:paraId="04F8494A" w14:textId="77777777" w:rsidR="00477D11" w:rsidRDefault="00477D11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F73D1C" w:rsidRPr="00B74344" w14:paraId="7A02CB90" w14:textId="77777777" w:rsidTr="001C79F1">
        <w:tc>
          <w:tcPr>
            <w:tcW w:w="610" w:type="dxa"/>
          </w:tcPr>
          <w:p w14:paraId="44205953" w14:textId="16C234E7" w:rsidR="00F73D1C" w:rsidRPr="00F34AE1" w:rsidRDefault="00C82C6A" w:rsidP="001C79F1">
            <w:pPr>
              <w:pStyle w:val="berschrift2"/>
              <w:spacing w:before="0"/>
              <w:rPr>
                <w:sz w:val="24"/>
                <w:szCs w:val="24"/>
              </w:rPr>
            </w:pPr>
            <w:r w:rsidRPr="00F34AE1">
              <w:rPr>
                <w:sz w:val="24"/>
                <w:szCs w:val="24"/>
              </w:rPr>
              <w:t>2.3</w:t>
            </w:r>
          </w:p>
        </w:tc>
        <w:tc>
          <w:tcPr>
            <w:tcW w:w="8462" w:type="dxa"/>
            <w:gridSpan w:val="2"/>
          </w:tcPr>
          <w:p w14:paraId="280F9CE5" w14:textId="77777777" w:rsidR="00F73D1C" w:rsidRPr="00F34AE1" w:rsidRDefault="00F73D1C" w:rsidP="001C79F1">
            <w:pPr>
              <w:pStyle w:val="berschrift2"/>
              <w:spacing w:before="0"/>
              <w:rPr>
                <w:sz w:val="24"/>
                <w:szCs w:val="24"/>
              </w:rPr>
            </w:pPr>
            <w:r w:rsidRPr="00F34AE1">
              <w:rPr>
                <w:sz w:val="24"/>
                <w:szCs w:val="24"/>
              </w:rPr>
              <w:t>Zahlbeziehungen nutzen</w:t>
            </w:r>
          </w:p>
        </w:tc>
      </w:tr>
      <w:tr w:rsidR="003D3739" w14:paraId="036778E4" w14:textId="77777777" w:rsidTr="001C79F1">
        <w:trPr>
          <w:trHeight w:val="375"/>
        </w:trPr>
        <w:tc>
          <w:tcPr>
            <w:tcW w:w="610" w:type="dxa"/>
          </w:tcPr>
          <w:p w14:paraId="58F1D75D" w14:textId="2FFF6C9F" w:rsidR="003D3739" w:rsidRDefault="0037054C" w:rsidP="00CC0555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74F6E70D" wp14:editId="4B6AC196">
                  <wp:extent cx="360000" cy="272386"/>
                  <wp:effectExtent l="0" t="0" r="2540" b="0"/>
                  <wp:docPr id="1287137564" name="Grafik 1287137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0DFFE66" w14:textId="0D953D63" w:rsidR="003D3739" w:rsidRDefault="003D3739" w:rsidP="00CC0555">
            <w:pPr>
              <w:pStyle w:val="Nummerierung"/>
            </w:pPr>
            <w:r>
              <w:t>a)</w:t>
            </w:r>
          </w:p>
        </w:tc>
        <w:tc>
          <w:tcPr>
            <w:tcW w:w="8037" w:type="dxa"/>
          </w:tcPr>
          <w:p w14:paraId="45A9AEC3" w14:textId="100E3E68" w:rsidR="003D3739" w:rsidRPr="006D707B" w:rsidRDefault="00B441CC" w:rsidP="003D3739">
            <w:pPr>
              <w:pStyle w:val="Ausflltext"/>
              <w:spacing w:line="240" w:lineRule="auto"/>
              <w:rPr>
                <w:color w:val="000000"/>
              </w:rPr>
            </w:pPr>
            <w:r w:rsidRPr="006D707B">
              <w:rPr>
                <w:color w:val="000000"/>
              </w:rPr>
              <w:t xml:space="preserve">Wie </w:t>
            </w:r>
            <w:r w:rsidR="006D707B" w:rsidRPr="006D707B">
              <w:rPr>
                <w:color w:val="000000"/>
              </w:rPr>
              <w:t xml:space="preserve">könnte man </w:t>
            </w:r>
            <w:r w:rsidRPr="006D707B">
              <w:rPr>
                <w:color w:val="000000"/>
              </w:rPr>
              <w:t>die Zahl 2130</w:t>
            </w:r>
            <w:r w:rsidR="006D707B" w:rsidRPr="006D707B">
              <w:rPr>
                <w:color w:val="000000"/>
              </w:rPr>
              <w:t xml:space="preserve"> finden</w:t>
            </w:r>
            <w:r w:rsidR="003D3739" w:rsidRPr="006D707B">
              <w:rPr>
                <w:color w:val="000000"/>
              </w:rPr>
              <w:t xml:space="preserve">? </w:t>
            </w:r>
          </w:p>
          <w:p w14:paraId="19A24C21" w14:textId="77777777" w:rsidR="003D3739" w:rsidRPr="001C79F1" w:rsidRDefault="003D3739" w:rsidP="003D3739">
            <w:pPr>
              <w:pStyle w:val="Ausflltext"/>
              <w:spacing w:line="240" w:lineRule="auto"/>
              <w:rPr>
                <w:color w:val="FF00FF"/>
              </w:rPr>
            </w:pPr>
            <w:r w:rsidRPr="001C79F1">
              <w:rPr>
                <w:noProof/>
                <w:color w:val="FF00FF"/>
              </w:rPr>
              <mc:AlternateContent>
                <mc:Choice Requires="wpg">
                  <w:drawing>
                    <wp:anchor distT="0" distB="0" distL="114300" distR="114300" simplePos="0" relativeHeight="252009984" behindDoc="0" locked="0" layoutInCell="1" allowOverlap="1" wp14:anchorId="024F46F0" wp14:editId="36611A76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49530</wp:posOffset>
                      </wp:positionV>
                      <wp:extent cx="5041265" cy="478155"/>
                      <wp:effectExtent l="0" t="0" r="13335" b="17145"/>
                      <wp:wrapNone/>
                      <wp:docPr id="1668016466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1265" cy="478155"/>
                                <a:chOff x="-36688" y="0"/>
                                <a:chExt cx="5041905" cy="478983"/>
                              </a:xfrm>
                            </wpg:grpSpPr>
                            <wpg:grpSp>
                              <wpg:cNvPr id="1620106126" name="Gruppieren 1620106126"/>
                              <wpg:cNvGrpSpPr/>
                              <wpg:grpSpPr>
                                <a:xfrm>
                                  <a:off x="-36688" y="78497"/>
                                  <a:ext cx="5041905" cy="400486"/>
                                  <a:chOff x="-37269" y="78497"/>
                                  <a:chExt cx="5121790" cy="40107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88490128" name="Grafik 788490128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9525" y="78497"/>
                                    <a:ext cx="5074995" cy="166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551383685" name="Abgerundetes Rechteck 551383685"/>
                                <wps:cNvSpPr/>
                                <wps:spPr>
                                  <a:xfrm>
                                    <a:off x="-37269" y="217709"/>
                                    <a:ext cx="625292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9093275" w14:textId="77777777" w:rsidR="003D3739" w:rsidRDefault="003D3739" w:rsidP="003D3739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1500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1700274" name="Abgerundetes Rechteck 381700274"/>
                                <wps:cNvSpPr/>
                                <wps:spPr>
                                  <a:xfrm>
                                    <a:off x="4630284" y="227570"/>
                                    <a:ext cx="454237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3E6AAC7" w14:textId="77777777" w:rsidR="003D3739" w:rsidRDefault="003D3739" w:rsidP="003D3739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2500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096849569" name="Gerade Verbindung 1096849569"/>
                              <wps:cNvCnPr>
                                <a:cxnSpLocks/>
                              </wps:cNvCnPr>
                              <wps:spPr>
                                <a:xfrm>
                                  <a:off x="22225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0882518" name="Gerade Verbindung 580882518"/>
                              <wps:cNvCnPr>
                                <a:cxnSpLocks/>
                              </wps:cNvCnPr>
                              <wps:spPr>
                                <a:xfrm>
                                  <a:off x="4793347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4F46F0" id="_x0000_s1511" style="position:absolute;margin-left:-4.25pt;margin-top:3.9pt;width:396.95pt;height:37.65pt;z-index:252009984;mso-position-horizontal-relative:text;mso-position-vertical-relative:text;mso-width-relative:margin;mso-height-relative:margin" coordorigin="-366" coordsize="50419,47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">
                      <v:group id="Gruppieren 1620106126" o:spid="_x0000_s1512" style="position:absolute;left:-366;top:784;width:50418;height:4005" coordorigin="-372,784" coordsize="51217,40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">
                        <v:shape id="Grafik 788490128" o:spid="_x0000_s1513" type="#_x0000_t75" style="position:absolute;left:95;top:784;width:50750;height: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">
                          <v:imagedata r:id="rId78" o:title="" cropbottom="40236f"/>
                          <o:lock v:ext="edit" aspectratio="f"/>
                        </v:shape>
                        <v:roundrect id="Abgerundetes Rechteck 551383685" o:spid="_x0000_s1514" style="position:absolute;left:-372;top:2177;width:625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09093275" w14:textId="77777777" w:rsidR="003D3739" w:rsidRDefault="003D3739" w:rsidP="003D3739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1500</w:t>
                                </w:r>
                              </w:p>
                            </w:txbxContent>
                          </v:textbox>
                        </v:roundrect>
                        <v:roundrect id="Abgerundetes Rechteck 381700274" o:spid="_x0000_s1515" style="position:absolute;left:46302;top:2275;width:4543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23E6AAC7" w14:textId="77777777" w:rsidR="003D3739" w:rsidRDefault="003D3739" w:rsidP="003D3739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2500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096849569" o:spid="_x0000_s1516" style="position:absolute;visibility:visible;mso-wrap-style:square" from="2222,0" to="22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580882518" o:spid="_x0000_s1517" style="position:absolute;visibility:visible;mso-wrap-style:square" from="47933,0" to="4793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1BDCF396" w14:textId="77777777" w:rsidR="003D3739" w:rsidRPr="001C79F1" w:rsidRDefault="003D3739" w:rsidP="00CC0555">
            <w:pPr>
              <w:spacing w:line="240" w:lineRule="auto"/>
              <w:rPr>
                <w:noProof/>
                <w:color w:val="FF00FF"/>
              </w:rPr>
            </w:pPr>
          </w:p>
          <w:p w14:paraId="3C2F734F" w14:textId="4AD567D9" w:rsidR="003D3739" w:rsidRPr="001C79F1" w:rsidRDefault="003D3739" w:rsidP="00CC0555">
            <w:pPr>
              <w:spacing w:line="240" w:lineRule="auto"/>
              <w:rPr>
                <w:noProof/>
                <w:color w:val="FF00FF"/>
              </w:rPr>
            </w:pPr>
          </w:p>
        </w:tc>
      </w:tr>
      <w:tr w:rsidR="00B441CC" w14:paraId="276585F5" w14:textId="77777777" w:rsidTr="001C79F1">
        <w:trPr>
          <w:trHeight w:val="375"/>
        </w:trPr>
        <w:tc>
          <w:tcPr>
            <w:tcW w:w="610" w:type="dxa"/>
          </w:tcPr>
          <w:p w14:paraId="4B111814" w14:textId="596CC113" w:rsidR="00B441CC" w:rsidRDefault="00B441CC" w:rsidP="00CC055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9D59EE4" w14:textId="1D226939" w:rsidR="00B441CC" w:rsidRDefault="00B441CC" w:rsidP="00CC0555">
            <w:pPr>
              <w:pStyle w:val="Nummerierung"/>
            </w:pPr>
            <w:r>
              <w:t>b)</w:t>
            </w:r>
          </w:p>
        </w:tc>
        <w:tc>
          <w:tcPr>
            <w:tcW w:w="8037" w:type="dxa"/>
          </w:tcPr>
          <w:p w14:paraId="32372235" w14:textId="0D7CD75A" w:rsidR="00B441CC" w:rsidRPr="006D707B" w:rsidRDefault="00B441CC" w:rsidP="003D3739">
            <w:pPr>
              <w:pStyle w:val="Ausflltext"/>
              <w:spacing w:line="240" w:lineRule="auto"/>
              <w:rPr>
                <w:color w:val="000000"/>
              </w:rPr>
            </w:pPr>
            <w:r w:rsidRPr="006D707B">
              <w:rPr>
                <w:color w:val="000000"/>
              </w:rPr>
              <w:t xml:space="preserve">Wie findet ihr die Zahl 2230 am Zahlenstrahl </w:t>
            </w:r>
            <w:r w:rsidR="0037054C" w:rsidRPr="006D707B">
              <w:rPr>
                <w:color w:val="000000"/>
              </w:rPr>
              <w:t xml:space="preserve">von 1500 bis 2500 </w:t>
            </w:r>
            <w:r w:rsidRPr="006D707B">
              <w:rPr>
                <w:color w:val="000000"/>
              </w:rPr>
              <w:t>geschickt?</w:t>
            </w:r>
          </w:p>
          <w:p w14:paraId="433D72AF" w14:textId="67A4E204" w:rsidR="001C79F1" w:rsidRPr="001C79F1" w:rsidRDefault="001C79F1" w:rsidP="003D3739">
            <w:pPr>
              <w:pStyle w:val="Ausflltext"/>
              <w:spacing w:line="240" w:lineRule="auto"/>
              <w:rPr>
                <w:color w:val="FF00FF"/>
              </w:rPr>
            </w:pPr>
          </w:p>
        </w:tc>
      </w:tr>
      <w:tr w:rsidR="00F73D1C" w14:paraId="349A298B" w14:textId="77777777" w:rsidTr="001C79F1">
        <w:trPr>
          <w:trHeight w:val="1673"/>
        </w:trPr>
        <w:tc>
          <w:tcPr>
            <w:tcW w:w="610" w:type="dxa"/>
          </w:tcPr>
          <w:p w14:paraId="5848535D" w14:textId="03B53815" w:rsidR="00F73D1C" w:rsidRDefault="00F73D1C" w:rsidP="00CC055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801D2F9" wp14:editId="0FD7231D">
                  <wp:extent cx="360000" cy="272386"/>
                  <wp:effectExtent l="0" t="0" r="2540" b="0"/>
                  <wp:docPr id="1672432111" name="Grafik 1672432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9B300F5" w14:textId="435DD0FC" w:rsidR="00F73D1C" w:rsidRPr="007A149C" w:rsidRDefault="001C79F1" w:rsidP="00CC0555">
            <w:pPr>
              <w:pStyle w:val="Nummerierung"/>
            </w:pPr>
            <w:r w:rsidRPr="00CB5B4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0416" behindDoc="0" locked="0" layoutInCell="1" allowOverlap="1" wp14:anchorId="47FADEDC" wp14:editId="54F2EBC0">
                      <wp:simplePos x="0" y="0"/>
                      <wp:positionH relativeFrom="column">
                        <wp:posOffset>219612</wp:posOffset>
                      </wp:positionH>
                      <wp:positionV relativeFrom="paragraph">
                        <wp:posOffset>517837</wp:posOffset>
                      </wp:positionV>
                      <wp:extent cx="5048885" cy="576336"/>
                      <wp:effectExtent l="12700" t="0" r="18415" b="8255"/>
                      <wp:wrapNone/>
                      <wp:docPr id="1117161145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885" cy="576336"/>
                                <a:chOff x="-2489" y="-79257"/>
                                <a:chExt cx="5049469" cy="577257"/>
                              </a:xfrm>
                            </wpg:grpSpPr>
                            <wpg:grpSp>
                              <wpg:cNvPr id="1717812484" name="Gruppieren 1717812484"/>
                              <wpg:cNvGrpSpPr/>
                              <wpg:grpSpPr>
                                <a:xfrm>
                                  <a:off x="-2489" y="13680"/>
                                  <a:ext cx="5049469" cy="484320"/>
                                  <a:chOff x="-2489" y="13680"/>
                                  <a:chExt cx="5049977" cy="4843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86375834" name="Grafik 486375834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2489" y="13680"/>
                                    <a:ext cx="5039996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pic:spPr>
                              </pic:pic>
                              <wps:wsp>
                                <wps:cNvPr id="813769532" name="Abgerundetes Rechteck 813769532"/>
                                <wps:cNvSpPr/>
                                <wps:spPr>
                                  <a:xfrm>
                                    <a:off x="4596384" y="155643"/>
                                    <a:ext cx="451104" cy="34235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A347A94" w14:textId="2417BD62" w:rsidR="00C240EB" w:rsidRDefault="00C240EB" w:rsidP="00C240E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4000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8932038" name="Abgerundetes Rechteck 318932038"/>
                                <wps:cNvSpPr/>
                                <wps:spPr>
                                  <a:xfrm>
                                    <a:off x="0" y="175878"/>
                                    <a:ext cx="45085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016DF49" w14:textId="454B2095" w:rsidR="00C240EB" w:rsidRDefault="00C240EB" w:rsidP="00C240E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42063634" name="Gerade Verbindung 1742063634"/>
                              <wps:cNvCnPr>
                                <a:cxnSpLocks/>
                              </wps:cNvCnPr>
                              <wps:spPr>
                                <a:xfrm>
                                  <a:off x="214769" y="-69149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1289585" name="Gerade Verbindung 101289585"/>
                              <wps:cNvCnPr>
                                <a:cxnSpLocks/>
                              </wps:cNvCnPr>
                              <wps:spPr>
                                <a:xfrm>
                                  <a:off x="4823290" y="-79257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FADEDC" id="_x0000_s1518" style="position:absolute;margin-left:17.3pt;margin-top:40.75pt;width:397.55pt;height:45.4pt;z-index:251900416;mso-position-horizontal-relative:text;mso-position-vertical-relative:text;mso-height-relative:margin" coordorigin="-24,-792" coordsize="50494,57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">
                      <v:group id="Gruppieren 1717812484" o:spid="_x0000_s1519" style="position:absolute;left:-24;top:136;width:50493;height:4844" coordorigin="-24,136" coordsize="50499,48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">
                        <v:shape id="Grafik 486375834" o:spid="_x0000_s1520" type="#_x0000_t75" style="position:absolute;left:-24;top:136;width:50399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" stroked="t" strokecolor="white [3212]">
                          <v:imagedata r:id="rId78" o:title=""/>
                          <v:path arrowok="t"/>
                          <o:lock v:ext="edit" aspectratio="f"/>
                        </v:shape>
                        <v:roundrect id="Abgerundetes Rechteck 813769532" o:spid="_x0000_s1521" style="position:absolute;left:45963;top:1556;width:4511;height:342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4A347A94" w14:textId="2417BD62" w:rsidR="00C240EB" w:rsidRDefault="00C240EB" w:rsidP="00C240E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4000</w:t>
                                </w:r>
                              </w:p>
                            </w:txbxContent>
                          </v:textbox>
                        </v:roundrect>
                        <v:roundrect id="Abgerundetes Rechteck 318932038" o:spid="_x0000_s1522" style="position:absolute;top:1758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0016DF49" w14:textId="454B2095" w:rsidR="00C240EB" w:rsidRDefault="00C240EB" w:rsidP="00C240EB">
                                <w:pPr>
                                  <w:overflowPunct w:val="0"/>
                                  <w:jc w:val="center"/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742063634" o:spid="_x0000_s1523" style="position:absolute;visibility:visible;mso-wrap-style:square" from="2147,-691" to="2147,1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101289585" o:spid="_x0000_s1524" style="position:absolute;visibility:visible;mso-wrap-style:square" from="48232,-792" to="48232,16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B441CC">
              <w:t>c</w:t>
            </w:r>
            <w:r w:rsidR="00F73D1C">
              <w:t>)</w:t>
            </w:r>
          </w:p>
        </w:tc>
        <w:tc>
          <w:tcPr>
            <w:tcW w:w="8037" w:type="dxa"/>
          </w:tcPr>
          <w:p w14:paraId="13389F9B" w14:textId="77777777" w:rsidR="00F73D1C" w:rsidRDefault="001D6AC3" w:rsidP="00CC055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Wie helfen dir die Mitte und die Nachbarzahlen, um die Zahl 2640 an dem leeren Zahlenstrahl von 0 bis 4000 ungefähr einzuzeichnen?</w:t>
            </w:r>
          </w:p>
          <w:p w14:paraId="7E4FC6A9" w14:textId="1D1CDE4C" w:rsidR="00C240EB" w:rsidRDefault="00C240EB" w:rsidP="00CC0555">
            <w:pPr>
              <w:spacing w:line="240" w:lineRule="auto"/>
              <w:rPr>
                <w:noProof/>
              </w:rPr>
            </w:pPr>
          </w:p>
          <w:p w14:paraId="55853AED" w14:textId="39F33C51" w:rsidR="00C240EB" w:rsidRDefault="00C240EB" w:rsidP="00CC0555">
            <w:pPr>
              <w:spacing w:line="240" w:lineRule="auto"/>
              <w:rPr>
                <w:noProof/>
              </w:rPr>
            </w:pPr>
          </w:p>
          <w:p w14:paraId="748F32BB" w14:textId="4F14B193" w:rsidR="00F73D1C" w:rsidRDefault="00F73D1C" w:rsidP="00F73D1C">
            <w:pPr>
              <w:spacing w:line="240" w:lineRule="auto"/>
              <w:rPr>
                <w:noProof/>
              </w:rPr>
            </w:pPr>
          </w:p>
        </w:tc>
      </w:tr>
      <w:tr w:rsidR="001D6AC3" w14:paraId="19A23C33" w14:textId="77777777" w:rsidTr="001C79F1">
        <w:trPr>
          <w:trHeight w:val="375"/>
        </w:trPr>
        <w:tc>
          <w:tcPr>
            <w:tcW w:w="610" w:type="dxa"/>
          </w:tcPr>
          <w:p w14:paraId="19388BD8" w14:textId="6E08F3EB" w:rsidR="001D6AC3" w:rsidRDefault="001D6AC3" w:rsidP="00CC055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715400" wp14:editId="70B03839">
                  <wp:extent cx="313144" cy="272386"/>
                  <wp:effectExtent l="0" t="0" r="0" b="0"/>
                  <wp:docPr id="247126293" name="Grafik 247126293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262284" name="Grafik 1527262284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959A8D9" w14:textId="68BB410F" w:rsidR="001D6AC3" w:rsidRDefault="00B441CC" w:rsidP="00CC0555">
            <w:pPr>
              <w:pStyle w:val="Nummerierung"/>
            </w:pPr>
            <w:r>
              <w:t>d</w:t>
            </w:r>
            <w:r w:rsidR="001D6AC3">
              <w:t>)</w:t>
            </w:r>
          </w:p>
        </w:tc>
        <w:tc>
          <w:tcPr>
            <w:tcW w:w="8037" w:type="dxa"/>
          </w:tcPr>
          <w:p w14:paraId="349573B9" w14:textId="0B462B16" w:rsidR="00F34AE1" w:rsidRDefault="001D6AC3" w:rsidP="00CC055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Stellt euch gegenseitig Aufgaben: </w:t>
            </w:r>
          </w:p>
          <w:p w14:paraId="6FAF5C54" w14:textId="1DEF93C1" w:rsidR="00C240EB" w:rsidRDefault="003D3739" w:rsidP="00F34AE1">
            <w:pPr>
              <w:pStyle w:val="Listenabsatz"/>
              <w:rPr>
                <w:noProof/>
              </w:rPr>
            </w:pPr>
            <w:r>
              <w:rPr>
                <w:rFonts w:eastAsia="Aptos" w:cstheme="minorHAnsi"/>
                <w:noProof/>
                <w:kern w:val="2"/>
              </w:rPr>
              <w:drawing>
                <wp:anchor distT="0" distB="0" distL="114300" distR="114300" simplePos="0" relativeHeight="251898368" behindDoc="0" locked="0" layoutInCell="1" allowOverlap="1" wp14:anchorId="3369D3B3" wp14:editId="68A7D55E">
                  <wp:simplePos x="0" y="0"/>
                  <wp:positionH relativeFrom="column">
                    <wp:posOffset>4571986</wp:posOffset>
                  </wp:positionH>
                  <wp:positionV relativeFrom="paragraph">
                    <wp:posOffset>177702</wp:posOffset>
                  </wp:positionV>
                  <wp:extent cx="587829" cy="587829"/>
                  <wp:effectExtent l="0" t="0" r="0" b="0"/>
                  <wp:wrapNone/>
                  <wp:docPr id="1548691217" name="Grafik 2" descr="Ein Bild, das Muster, Quadrat, Kunst, Pix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788087" name="Grafik 2" descr="Ein Bild, das Muster, Quadrat, Kunst, Pixel enthält.&#10;&#10;Automatisch generierte Beschreibu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29" cy="587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6AC3">
              <w:rPr>
                <w:noProof/>
              </w:rPr>
              <w:t xml:space="preserve">Ein Kind nennt eine Start- und Endzahl. </w:t>
            </w:r>
          </w:p>
          <w:p w14:paraId="3575F801" w14:textId="6C2CEEB2" w:rsidR="00C240EB" w:rsidRDefault="001D6AC3" w:rsidP="00F34AE1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Das andere </w:t>
            </w:r>
            <w:r w:rsidR="00F34AE1">
              <w:rPr>
                <w:noProof/>
              </w:rPr>
              <w:t xml:space="preserve">zeichnet einen leeren Zahenstrahl und </w:t>
            </w:r>
            <w:r>
              <w:rPr>
                <w:noProof/>
              </w:rPr>
              <w:t xml:space="preserve">nennt </w:t>
            </w:r>
            <w:r w:rsidR="00F34AE1">
              <w:rPr>
                <w:noProof/>
              </w:rPr>
              <w:t xml:space="preserve">die </w:t>
            </w:r>
            <w:r>
              <w:rPr>
                <w:noProof/>
              </w:rPr>
              <w:t xml:space="preserve">Zahl, </w:t>
            </w:r>
            <w:r w:rsidR="00F34AE1">
              <w:rPr>
                <w:noProof/>
              </w:rPr>
              <w:br/>
            </w:r>
            <w:r>
              <w:rPr>
                <w:noProof/>
              </w:rPr>
              <w:t xml:space="preserve">die </w:t>
            </w:r>
            <w:r w:rsidR="00F34AE1">
              <w:rPr>
                <w:noProof/>
              </w:rPr>
              <w:t xml:space="preserve">genau in der Mitte zwischen den </w:t>
            </w:r>
            <w:r>
              <w:rPr>
                <w:noProof/>
              </w:rPr>
              <w:t>Zahlen</w:t>
            </w:r>
            <w:r w:rsidR="00F34AE1">
              <w:rPr>
                <w:noProof/>
              </w:rPr>
              <w:t xml:space="preserve"> </w:t>
            </w:r>
            <w:r>
              <w:rPr>
                <w:noProof/>
              </w:rPr>
              <w:t xml:space="preserve">liegt. </w:t>
            </w:r>
          </w:p>
          <w:p w14:paraId="11F3FEDC" w14:textId="15C44CC2" w:rsidR="00F34AE1" w:rsidRDefault="00F34AE1" w:rsidP="00F34AE1">
            <w:pPr>
              <w:pStyle w:val="Listenabsatz"/>
              <w:rPr>
                <w:noProof/>
              </w:rPr>
            </w:pPr>
            <w:r>
              <w:rPr>
                <w:noProof/>
              </w:rPr>
              <w:t>Danach s</w:t>
            </w:r>
            <w:r w:rsidR="001D6AC3">
              <w:rPr>
                <w:noProof/>
              </w:rPr>
              <w:t>ucht</w:t>
            </w:r>
            <w:r w:rsidR="003D3739">
              <w:rPr>
                <w:noProof/>
              </w:rPr>
              <w:t xml:space="preserve"> ihr</w:t>
            </w:r>
            <w:r w:rsidR="001D6AC3">
              <w:rPr>
                <w:noProof/>
              </w:rPr>
              <w:t xml:space="preserve"> die Zahl zu zweit mit dem </w:t>
            </w:r>
            <w:r>
              <w:rPr>
                <w:b/>
                <w:bCs/>
                <w:noProof/>
              </w:rPr>
              <w:t>digital</w:t>
            </w:r>
            <w:r w:rsidR="001D6AC3" w:rsidRPr="00F34AE1">
              <w:rPr>
                <w:b/>
                <w:bCs/>
                <w:noProof/>
              </w:rPr>
              <w:t>en Zahlenstrahl</w:t>
            </w:r>
            <w:r w:rsidR="001D6AC3"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 w:rsidR="001D6AC3">
              <w:rPr>
                <w:noProof/>
              </w:rPr>
              <w:t>und beschreib</w:t>
            </w:r>
            <w:r w:rsidR="00C240EB">
              <w:rPr>
                <w:noProof/>
              </w:rPr>
              <w:t>t</w:t>
            </w:r>
            <w:r w:rsidR="001D6AC3">
              <w:rPr>
                <w:noProof/>
              </w:rPr>
              <w:t xml:space="preserve">, wie </w:t>
            </w:r>
            <w:r w:rsidR="00C240EB">
              <w:rPr>
                <w:noProof/>
              </w:rPr>
              <w:t>ihr dabei</w:t>
            </w:r>
            <w:r w:rsidR="001D6AC3">
              <w:rPr>
                <w:noProof/>
              </w:rPr>
              <w:t xml:space="preserve"> vorgeht</w:t>
            </w:r>
            <w:r>
              <w:rPr>
                <w:noProof/>
              </w:rPr>
              <w:t>, um zu kontrollieren, ob die Mitte stimmt</w:t>
            </w:r>
            <w:r w:rsidR="001D6AC3">
              <w:rPr>
                <w:noProof/>
              </w:rPr>
              <w:t>.</w:t>
            </w:r>
          </w:p>
          <w:p w14:paraId="7368B61C" w14:textId="77777777" w:rsidR="00F34AE1" w:rsidRDefault="00F34AE1" w:rsidP="00F34AE1">
            <w:pPr>
              <w:rPr>
                <w:noProof/>
              </w:rPr>
            </w:pPr>
            <w:r>
              <w:rPr>
                <w:noProof/>
              </w:rPr>
              <w:t>Überlegt gemeinsam: Für welche Zahlen ist die Aufgabe leicht? Für welche ist sie schwer?</w:t>
            </w:r>
          </w:p>
          <w:p w14:paraId="757160FA" w14:textId="62E0ABE1" w:rsidR="002F0035" w:rsidRDefault="002F0035" w:rsidP="00F34AE1">
            <w:pPr>
              <w:rPr>
                <w:noProof/>
              </w:rPr>
            </w:pPr>
          </w:p>
        </w:tc>
      </w:tr>
    </w:tbl>
    <w:p w14:paraId="732F599E" w14:textId="77777777" w:rsidR="008D64E8" w:rsidRDefault="008D64E8">
      <w:pPr>
        <w:spacing w:after="200" w:line="276" w:lineRule="auto"/>
        <w:sectPr w:rsidR="008D64E8" w:rsidSect="00C75E4D">
          <w:headerReference w:type="default" r:id="rId79"/>
          <w:footerReference w:type="default" r:id="rId80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Style w:val="Tabellenraster"/>
        <w:tblpPr w:leftFromText="141" w:rightFromText="141" w:vertAnchor="text" w:horzAnchor="margin" w:tblpY="21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8D64E8" w:rsidRPr="009869B8" w14:paraId="35D0D920" w14:textId="77777777" w:rsidTr="00F34AE1">
        <w:tc>
          <w:tcPr>
            <w:tcW w:w="610" w:type="dxa"/>
          </w:tcPr>
          <w:p w14:paraId="48FC96D0" w14:textId="77777777" w:rsidR="008D64E8" w:rsidRPr="00F34AE1" w:rsidRDefault="008D64E8" w:rsidP="008D64E8">
            <w:pPr>
              <w:pStyle w:val="berschrift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461" w:type="dxa"/>
            <w:gridSpan w:val="2"/>
          </w:tcPr>
          <w:p w14:paraId="1D3282CE" w14:textId="77777777" w:rsidR="008D64E8" w:rsidRPr="00F34AE1" w:rsidRDefault="008D64E8" w:rsidP="008D64E8">
            <w:pPr>
              <w:pStyle w:val="berschrift3"/>
              <w:rPr>
                <w:sz w:val="28"/>
                <w:szCs w:val="28"/>
              </w:rPr>
            </w:pPr>
            <w:r w:rsidRPr="00F34AE1">
              <w:rPr>
                <w:sz w:val="28"/>
                <w:szCs w:val="28"/>
              </w:rPr>
              <w:t>Zahlen vergleichen</w:t>
            </w:r>
          </w:p>
        </w:tc>
      </w:tr>
      <w:tr w:rsidR="008D64E8" w:rsidRPr="009869B8" w14:paraId="5CC94BD6" w14:textId="77777777" w:rsidTr="00F34AE1">
        <w:tc>
          <w:tcPr>
            <w:tcW w:w="610" w:type="dxa"/>
          </w:tcPr>
          <w:p w14:paraId="2826749F" w14:textId="37C181C9" w:rsidR="008D64E8" w:rsidRPr="009869B8" w:rsidRDefault="008D64E8" w:rsidP="008D64E8">
            <w:pPr>
              <w:pStyle w:val="berschrift3"/>
            </w:pPr>
            <w:r>
              <w:t>3</w:t>
            </w:r>
            <w:r w:rsidRPr="009869B8">
              <w:t>.</w:t>
            </w:r>
            <w:r>
              <w:t>1</w:t>
            </w:r>
          </w:p>
        </w:tc>
        <w:tc>
          <w:tcPr>
            <w:tcW w:w="8461" w:type="dxa"/>
            <w:gridSpan w:val="2"/>
          </w:tcPr>
          <w:p w14:paraId="6654C2FD" w14:textId="77777777" w:rsidR="008D64E8" w:rsidRPr="009869B8" w:rsidRDefault="008D64E8" w:rsidP="008D64E8">
            <w:pPr>
              <w:pStyle w:val="berschrift3"/>
            </w:pPr>
            <w:r w:rsidRPr="009869B8">
              <w:t>Von klein nach groß</w:t>
            </w:r>
          </w:p>
        </w:tc>
      </w:tr>
      <w:tr w:rsidR="008D64E8" w:rsidRPr="009869B8" w14:paraId="709C422A" w14:textId="77777777" w:rsidTr="00F34AE1">
        <w:tc>
          <w:tcPr>
            <w:tcW w:w="610" w:type="dxa"/>
          </w:tcPr>
          <w:p w14:paraId="316F281C" w14:textId="77777777" w:rsidR="008D64E8" w:rsidRPr="009869B8" w:rsidRDefault="008D64E8" w:rsidP="008D64E8">
            <w:pPr>
              <w:spacing w:line="240" w:lineRule="atLeast"/>
            </w:pPr>
          </w:p>
        </w:tc>
        <w:tc>
          <w:tcPr>
            <w:tcW w:w="8461" w:type="dxa"/>
            <w:gridSpan w:val="2"/>
          </w:tcPr>
          <w:p w14:paraId="10628C12" w14:textId="77777777" w:rsidR="008D64E8" w:rsidRDefault="008D64E8" w:rsidP="008D64E8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  <w:r w:rsidRPr="009869B8">
              <w:rPr>
                <w:noProof/>
              </w:rPr>
              <w:t>Ordne der Größe nach, achte auf die Zeichen.</w:t>
            </w:r>
          </w:p>
          <w:p w14:paraId="2FA45679" w14:textId="5B7CB712" w:rsidR="008D64E8" w:rsidRPr="009869B8" w:rsidRDefault="008D64E8" w:rsidP="008D64E8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8608" behindDoc="0" locked="0" layoutInCell="1" allowOverlap="1" wp14:anchorId="19716678" wp14:editId="58D9022B">
                  <wp:simplePos x="0" y="0"/>
                  <wp:positionH relativeFrom="column">
                    <wp:posOffset>2535236</wp:posOffset>
                  </wp:positionH>
                  <wp:positionV relativeFrom="paragraph">
                    <wp:posOffset>81659</wp:posOffset>
                  </wp:positionV>
                  <wp:extent cx="3037272" cy="304165"/>
                  <wp:effectExtent l="0" t="0" r="0" b="0"/>
                  <wp:wrapNone/>
                  <wp:docPr id="1549235433" name="Grafik 1549235433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235433" name="Grafik 1549235433" descr="Ein Bild, das Hebel enthält.&#10;&#10;Automatisch generierte Beschreibung"/>
                          <pic:cNvPicPr/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272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Zeichne </w:t>
            </w:r>
            <w:r w:rsidR="00F34AE1">
              <w:rPr>
                <w:noProof/>
              </w:rPr>
              <w:t>d</w:t>
            </w:r>
            <w:r>
              <w:rPr>
                <w:noProof/>
              </w:rPr>
              <w:t xml:space="preserve">eine Lösung am Zahlenstrahl:                               </w:t>
            </w:r>
          </w:p>
          <w:p w14:paraId="4E9621D2" w14:textId="77777777" w:rsidR="008D64E8" w:rsidRPr="009869B8" w:rsidRDefault="008D64E8" w:rsidP="008D64E8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</w:p>
        </w:tc>
      </w:tr>
      <w:tr w:rsidR="008D64E8" w:rsidRPr="009869B8" w14:paraId="27CC8BF2" w14:textId="77777777" w:rsidTr="00F34AE1">
        <w:tc>
          <w:tcPr>
            <w:tcW w:w="610" w:type="dxa"/>
          </w:tcPr>
          <w:p w14:paraId="35A32D09" w14:textId="77777777" w:rsidR="008D64E8" w:rsidRPr="009869B8" w:rsidRDefault="008D64E8" w:rsidP="008D64E8">
            <w:pPr>
              <w:spacing w:line="240" w:lineRule="atLeast"/>
            </w:pPr>
          </w:p>
        </w:tc>
        <w:tc>
          <w:tcPr>
            <w:tcW w:w="425" w:type="dxa"/>
          </w:tcPr>
          <w:p w14:paraId="50037BC6" w14:textId="77777777" w:rsidR="008D64E8" w:rsidRPr="009869B8" w:rsidRDefault="008D64E8" w:rsidP="008D64E8">
            <w:pPr>
              <w:pStyle w:val="Nummerierung"/>
            </w:pPr>
            <w:r w:rsidRPr="009869B8">
              <w:t>a)</w:t>
            </w:r>
          </w:p>
        </w:tc>
        <w:tc>
          <w:tcPr>
            <w:tcW w:w="8036" w:type="dxa"/>
          </w:tcPr>
          <w:p w14:paraId="30B03C0A" w14:textId="77777777" w:rsidR="008D64E8" w:rsidRPr="009869B8" w:rsidRDefault="008D64E8" w:rsidP="008D64E8">
            <w:pPr>
              <w:spacing w:line="360" w:lineRule="auto"/>
            </w:pPr>
            <w:r w:rsidRPr="009869B8">
              <w:t>78,   990,   87,   999,   101,   110,   99</w:t>
            </w:r>
          </w:p>
          <w:p w14:paraId="73FC0EB1" w14:textId="77777777" w:rsidR="008D64E8" w:rsidRPr="009869B8" w:rsidRDefault="008D64E8" w:rsidP="008D64E8">
            <w:pPr>
              <w:spacing w:line="360" w:lineRule="auto"/>
            </w:pPr>
            <w:r w:rsidRPr="00832706">
              <w:rPr>
                <w:color w:val="7F7F7F" w:themeColor="text1" w:themeTint="80"/>
              </w:rPr>
              <w:t xml:space="preserve">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 xml:space="preserve">&lt; </w:t>
            </w:r>
            <w:r w:rsidRPr="00832706">
              <w:rPr>
                <w:color w:val="7F7F7F" w:themeColor="text1" w:themeTint="80"/>
              </w:rPr>
              <w:t xml:space="preserve">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</w:t>
            </w:r>
          </w:p>
        </w:tc>
      </w:tr>
      <w:tr w:rsidR="008D64E8" w:rsidRPr="009869B8" w14:paraId="191DD21C" w14:textId="77777777" w:rsidTr="00F34AE1">
        <w:tc>
          <w:tcPr>
            <w:tcW w:w="610" w:type="dxa"/>
          </w:tcPr>
          <w:p w14:paraId="6D218F1D" w14:textId="77777777" w:rsidR="008D64E8" w:rsidRPr="009869B8" w:rsidRDefault="008D64E8" w:rsidP="008D64E8">
            <w:pPr>
              <w:spacing w:line="240" w:lineRule="atLeast"/>
            </w:pPr>
            <w:r w:rsidRPr="009869B8">
              <w:rPr>
                <w:noProof/>
              </w:rPr>
              <w:drawing>
                <wp:inline distT="0" distB="0" distL="0" distR="0" wp14:anchorId="513DF96C" wp14:editId="083C640E">
                  <wp:extent cx="360000" cy="272386"/>
                  <wp:effectExtent l="0" t="0" r="2540" b="0"/>
                  <wp:docPr id="2142742514" name="Grafik 2142742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B7C4153" w14:textId="77777777" w:rsidR="008D64E8" w:rsidRPr="009869B8" w:rsidRDefault="008D64E8" w:rsidP="008D64E8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28E2D54F" w14:textId="77777777" w:rsidR="008D64E8" w:rsidRPr="009869B8" w:rsidRDefault="008D64E8" w:rsidP="008D64E8">
            <w:r w:rsidRPr="009869B8">
              <w:t xml:space="preserve">Wie kannst du die Zahlen der Größe nach ordnen? </w:t>
            </w:r>
          </w:p>
          <w:p w14:paraId="211E0E78" w14:textId="77777777" w:rsidR="008D64E8" w:rsidRPr="009869B8" w:rsidRDefault="008D64E8" w:rsidP="008D64E8">
            <w:pPr>
              <w:spacing w:after="120"/>
            </w:pPr>
            <w:r w:rsidRPr="009869B8">
              <w:t>Worauf musst du achten, damit du den Überblick behältst?</w:t>
            </w:r>
          </w:p>
        </w:tc>
      </w:tr>
      <w:tr w:rsidR="008D64E8" w:rsidRPr="009869B8" w14:paraId="324E81E1" w14:textId="77777777" w:rsidTr="00F34AE1">
        <w:tc>
          <w:tcPr>
            <w:tcW w:w="610" w:type="dxa"/>
          </w:tcPr>
          <w:p w14:paraId="28123EB6" w14:textId="77777777" w:rsidR="008D64E8" w:rsidRPr="009869B8" w:rsidRDefault="008D64E8" w:rsidP="008D64E8">
            <w:pPr>
              <w:spacing w:line="240" w:lineRule="atLeast"/>
            </w:pPr>
          </w:p>
        </w:tc>
        <w:tc>
          <w:tcPr>
            <w:tcW w:w="425" w:type="dxa"/>
          </w:tcPr>
          <w:p w14:paraId="5EFC8AFB" w14:textId="77777777" w:rsidR="008D64E8" w:rsidRPr="009869B8" w:rsidRDefault="008D64E8" w:rsidP="008D64E8">
            <w:pPr>
              <w:pStyle w:val="Nummerierung"/>
            </w:pPr>
            <w:r>
              <w:t>c</w:t>
            </w:r>
            <w:r w:rsidRPr="009869B8">
              <w:t>)</w:t>
            </w:r>
          </w:p>
        </w:tc>
        <w:tc>
          <w:tcPr>
            <w:tcW w:w="8036" w:type="dxa"/>
          </w:tcPr>
          <w:p w14:paraId="196CA83C" w14:textId="77777777" w:rsidR="008D64E8" w:rsidRPr="009869B8" w:rsidRDefault="008D64E8" w:rsidP="008D64E8">
            <w:pPr>
              <w:spacing w:line="360" w:lineRule="auto"/>
            </w:pPr>
            <w:r w:rsidRPr="009869B8">
              <w:t>1200,   7373,   4880,   3772,   12000,   4808,   3737</w:t>
            </w:r>
          </w:p>
          <w:p w14:paraId="787ED298" w14:textId="77777777" w:rsidR="008D64E8" w:rsidRDefault="008D64E8" w:rsidP="008D64E8">
            <w:pPr>
              <w:spacing w:line="240" w:lineRule="auto"/>
              <w:rPr>
                <w:color w:val="7F7F7F" w:themeColor="text1" w:themeTint="80"/>
              </w:rPr>
            </w:pPr>
            <w:r w:rsidRPr="00832706">
              <w:rPr>
                <w:color w:val="7F7F7F" w:themeColor="text1" w:themeTint="80"/>
              </w:rPr>
              <w:t xml:space="preserve">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 xml:space="preserve">&lt; </w:t>
            </w:r>
            <w:r w:rsidRPr="00832706">
              <w:rPr>
                <w:color w:val="7F7F7F" w:themeColor="text1" w:themeTint="80"/>
              </w:rPr>
              <w:t xml:space="preserve">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</w:t>
            </w:r>
          </w:p>
          <w:p w14:paraId="34621864" w14:textId="77777777" w:rsidR="008D64E8" w:rsidRPr="009869B8" w:rsidRDefault="008D64E8" w:rsidP="008D64E8">
            <w:pPr>
              <w:spacing w:line="240" w:lineRule="auto"/>
            </w:pPr>
          </w:p>
        </w:tc>
      </w:tr>
      <w:tr w:rsidR="008D64E8" w:rsidRPr="009869B8" w14:paraId="4B344A28" w14:textId="77777777" w:rsidTr="00F34AE1">
        <w:tc>
          <w:tcPr>
            <w:tcW w:w="610" w:type="dxa"/>
          </w:tcPr>
          <w:p w14:paraId="08D96E82" w14:textId="77777777" w:rsidR="008D64E8" w:rsidRPr="009869B8" w:rsidRDefault="008D64E8" w:rsidP="008D64E8">
            <w:pPr>
              <w:spacing w:line="240" w:lineRule="atLeast"/>
            </w:pPr>
          </w:p>
        </w:tc>
        <w:tc>
          <w:tcPr>
            <w:tcW w:w="425" w:type="dxa"/>
          </w:tcPr>
          <w:p w14:paraId="18711592" w14:textId="22DFC124" w:rsidR="008D64E8" w:rsidRPr="009869B8" w:rsidRDefault="008D64E8" w:rsidP="008D64E8">
            <w:pPr>
              <w:pStyle w:val="Nummerierung"/>
            </w:pPr>
            <w:r>
              <w:t>d</w:t>
            </w:r>
            <w:r w:rsidRPr="009869B8">
              <w:t>)</w:t>
            </w:r>
          </w:p>
        </w:tc>
        <w:tc>
          <w:tcPr>
            <w:tcW w:w="8036" w:type="dxa"/>
          </w:tcPr>
          <w:p w14:paraId="45553930" w14:textId="77777777" w:rsidR="008D64E8" w:rsidRPr="009869B8" w:rsidRDefault="008D64E8" w:rsidP="008D64E8">
            <w:pPr>
              <w:spacing w:line="360" w:lineRule="auto"/>
            </w:pPr>
            <w:r w:rsidRPr="009869B8">
              <w:t>101,   1001,   1010,   1100,   10100,   110,   10001</w:t>
            </w:r>
          </w:p>
          <w:p w14:paraId="717FB449" w14:textId="77777777" w:rsidR="008D64E8" w:rsidRPr="009869B8" w:rsidRDefault="008D64E8" w:rsidP="008D64E8">
            <w:pPr>
              <w:spacing w:line="360" w:lineRule="auto"/>
            </w:pPr>
            <w:r w:rsidRPr="00832706">
              <w:rPr>
                <w:color w:val="7F7F7F" w:themeColor="text1" w:themeTint="80"/>
              </w:rPr>
              <w:t xml:space="preserve">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 xml:space="preserve">&lt; </w:t>
            </w:r>
            <w:r w:rsidRPr="00832706">
              <w:rPr>
                <w:color w:val="7F7F7F" w:themeColor="text1" w:themeTint="80"/>
              </w:rPr>
              <w:t xml:space="preserve">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</w:t>
            </w:r>
          </w:p>
        </w:tc>
      </w:tr>
      <w:tr w:rsidR="008D64E8" w:rsidRPr="009869B8" w14:paraId="392D49B5" w14:textId="77777777" w:rsidTr="00F34AE1">
        <w:tc>
          <w:tcPr>
            <w:tcW w:w="610" w:type="dxa"/>
          </w:tcPr>
          <w:p w14:paraId="300DC11D" w14:textId="77777777" w:rsidR="008D64E8" w:rsidRPr="009869B8" w:rsidRDefault="008D64E8" w:rsidP="008D64E8">
            <w:pPr>
              <w:spacing w:line="240" w:lineRule="atLeast"/>
            </w:pPr>
          </w:p>
        </w:tc>
        <w:tc>
          <w:tcPr>
            <w:tcW w:w="425" w:type="dxa"/>
          </w:tcPr>
          <w:p w14:paraId="1AB6548C" w14:textId="77777777" w:rsidR="008D64E8" w:rsidRDefault="008D64E8" w:rsidP="008D64E8">
            <w:pPr>
              <w:pStyle w:val="Nummerierung"/>
            </w:pPr>
            <w:r>
              <w:t>e)</w:t>
            </w:r>
          </w:p>
        </w:tc>
        <w:tc>
          <w:tcPr>
            <w:tcW w:w="8036" w:type="dxa"/>
          </w:tcPr>
          <w:p w14:paraId="5FD63E9F" w14:textId="45341DEB" w:rsidR="008D64E8" w:rsidRPr="009869B8" w:rsidRDefault="008D64E8" w:rsidP="008D64E8">
            <w:pPr>
              <w:spacing w:line="360" w:lineRule="auto"/>
            </w:pPr>
            <w:r>
              <w:rPr>
                <w:rFonts w:eastAsia="Aptos" w:cstheme="minorHAnsi"/>
                <w:noProof/>
                <w:kern w:val="2"/>
              </w:rPr>
              <w:drawing>
                <wp:anchor distT="0" distB="0" distL="114300" distR="114300" simplePos="0" relativeHeight="251909632" behindDoc="0" locked="0" layoutInCell="1" allowOverlap="1" wp14:anchorId="189CEBFA" wp14:editId="28B3792C">
                  <wp:simplePos x="0" y="0"/>
                  <wp:positionH relativeFrom="column">
                    <wp:posOffset>4587743</wp:posOffset>
                  </wp:positionH>
                  <wp:positionV relativeFrom="paragraph">
                    <wp:posOffset>-88900</wp:posOffset>
                  </wp:positionV>
                  <wp:extent cx="531481" cy="531481"/>
                  <wp:effectExtent l="0" t="0" r="2540" b="2540"/>
                  <wp:wrapNone/>
                  <wp:docPr id="1901750743" name="Grafik 2" descr="Ein Bild, das Muster, Quadrat, Kunst, Pix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788087" name="Grafik 2" descr="Ein Bild, das Muster, Quadrat, Kunst, Pixel enthält.&#10;&#10;Automatisch generierte Beschreibu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81" cy="53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4AE1">
              <w:t>Wenn du unsicher bist, k</w:t>
            </w:r>
            <w:r>
              <w:t xml:space="preserve">ontrolliere deine </w:t>
            </w:r>
            <w:r w:rsidR="00F34AE1">
              <w:t xml:space="preserve">Ergebnisse am </w:t>
            </w:r>
            <w:r w:rsidR="00F34AE1">
              <w:rPr>
                <w:b/>
                <w:bCs/>
              </w:rPr>
              <w:t>digital</w:t>
            </w:r>
            <w:r w:rsidRPr="00F34AE1">
              <w:rPr>
                <w:b/>
                <w:bCs/>
              </w:rPr>
              <w:t>en Zahlenstrahl</w:t>
            </w:r>
            <w:r>
              <w:t>.</w:t>
            </w:r>
            <w:r>
              <w:rPr>
                <w:rFonts w:eastAsia="Aptos" w:cstheme="minorHAnsi"/>
                <w:noProof/>
                <w:kern w:val="2"/>
              </w:rPr>
              <w:t xml:space="preserve"> </w:t>
            </w:r>
          </w:p>
        </w:tc>
      </w:tr>
    </w:tbl>
    <w:p w14:paraId="1C8E1DE7" w14:textId="1F29896E" w:rsidR="008B729B" w:rsidRPr="00F34AE1" w:rsidRDefault="006D37CB">
      <w:pPr>
        <w:rPr>
          <w:sz w:val="24"/>
          <w:szCs w:val="24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923968" behindDoc="0" locked="0" layoutInCell="1" allowOverlap="1" wp14:anchorId="7B2B9008" wp14:editId="6483A08F">
                <wp:simplePos x="0" y="0"/>
                <wp:positionH relativeFrom="column">
                  <wp:posOffset>1728470</wp:posOffset>
                </wp:positionH>
                <wp:positionV relativeFrom="paragraph">
                  <wp:posOffset>8163635</wp:posOffset>
                </wp:positionV>
                <wp:extent cx="657225" cy="755120"/>
                <wp:effectExtent l="0" t="0" r="0" b="6985"/>
                <wp:wrapNone/>
                <wp:docPr id="1516746960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657225" cy="755120"/>
                          <a:chOff x="0" y="0"/>
                          <a:chExt cx="657225" cy="755120"/>
                        </a:xfrm>
                      </wpg:grpSpPr>
                      <pic:pic xmlns:pic="http://schemas.openxmlformats.org/drawingml/2006/picture">
                        <pic:nvPicPr>
                          <pic:cNvPr id="1595507253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828282" name="Textfeld 12"/>
                        <wps:cNvSpPr txBox="1"/>
                        <wps:spPr>
                          <a:xfrm>
                            <a:off x="149043" y="608258"/>
                            <a:ext cx="349885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041BC" w14:textId="77777777" w:rsidR="006D37CB" w:rsidRPr="008D5126" w:rsidRDefault="006D37CB" w:rsidP="006D37CB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B9008" id="_x0000_s1525" style="position:absolute;margin-left:136.1pt;margin-top:642.8pt;width:51.75pt;height:59.45pt;flip:x;z-index:251923968;mso-position-horizontal-relative:text;mso-position-vertical-relative:text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">
                <v:shape id="Grafik 8" o:spid="_x0000_s1526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">
                  <v:imagedata r:id="rId67" o:title="" chromakey="white"/>
                </v:shape>
                <v:shape id="_x0000_s1527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" filled="f" stroked="f" strokeweight=".5pt">
                  <v:textbox inset="0,0,0,0">
                    <w:txbxContent>
                      <w:p w14:paraId="64D041BC" w14:textId="77777777" w:rsidR="006D37CB" w:rsidRPr="008D5126" w:rsidRDefault="006D37CB" w:rsidP="006D37CB">
                        <w:pPr>
                          <w:pStyle w:val="Transcript"/>
                        </w:pPr>
                        <w:r>
                          <w:t>Rico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79"/>
        <w:gridCol w:w="2679"/>
        <w:gridCol w:w="2679"/>
      </w:tblGrid>
      <w:tr w:rsidR="008B729B" w:rsidRPr="00B74344" w14:paraId="46E9B0C5" w14:textId="77777777" w:rsidTr="00F34AE1">
        <w:tc>
          <w:tcPr>
            <w:tcW w:w="610" w:type="dxa"/>
          </w:tcPr>
          <w:p w14:paraId="131DDC0C" w14:textId="77777777" w:rsidR="008B729B" w:rsidRPr="00B74344" w:rsidRDefault="00614046" w:rsidP="00CC0555">
            <w:pPr>
              <w:pStyle w:val="berschrift3"/>
              <w:spacing w:before="0"/>
            </w:pPr>
            <w:r>
              <w:t>3</w:t>
            </w:r>
            <w:r w:rsidR="008B729B">
              <w:t>.2</w:t>
            </w:r>
          </w:p>
        </w:tc>
        <w:tc>
          <w:tcPr>
            <w:tcW w:w="8462" w:type="dxa"/>
            <w:gridSpan w:val="4"/>
          </w:tcPr>
          <w:p w14:paraId="7B8F6384" w14:textId="77777777" w:rsidR="008B729B" w:rsidRPr="00B74344" w:rsidRDefault="008B729B" w:rsidP="00CC0555">
            <w:pPr>
              <w:pStyle w:val="berschrift3"/>
              <w:spacing w:befor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864" behindDoc="0" locked="0" layoutInCell="1" allowOverlap="1" wp14:anchorId="67C326E3" wp14:editId="6DE22CD3">
                      <wp:simplePos x="0" y="0"/>
                      <wp:positionH relativeFrom="column">
                        <wp:posOffset>3072299</wp:posOffset>
                      </wp:positionH>
                      <wp:positionV relativeFrom="paragraph">
                        <wp:posOffset>108920</wp:posOffset>
                      </wp:positionV>
                      <wp:extent cx="1764470" cy="633730"/>
                      <wp:effectExtent l="0" t="0" r="179070" b="13970"/>
                      <wp:wrapNone/>
                      <wp:docPr id="1104806812" name="Rechteckige Legend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764470" cy="633730"/>
                              </a:xfrm>
                              <a:prstGeom prst="wedgeRoundRectCallout">
                                <a:avLst>
                                  <a:gd name="adj1" fmla="val 58591"/>
                                  <a:gd name="adj2" fmla="val -9220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63E088" w14:textId="77777777" w:rsidR="008B729B" w:rsidRPr="00B00335" w:rsidRDefault="008B729B" w:rsidP="008B729B">
                                  <w:pPr>
                                    <w:pStyle w:val="SprechbaseBeschreibung"/>
                                  </w:pPr>
                                  <w:r>
                                    <w:t xml:space="preserve">Ich kann mir nie merken, welches Zeichen für „ist größer als“ steht:  </w:t>
                                  </w:r>
                                  <w:r w:rsidRPr="00B00335">
                                    <w:rPr>
                                      <w:sz w:val="28"/>
                                      <w:szCs w:val="28"/>
                                    </w:rPr>
                                    <w:t xml:space="preserve">&gt; </w:t>
                                  </w:r>
                                  <w:r w:rsidRPr="00B00335">
                                    <w:t>oder</w:t>
                                  </w:r>
                                  <w:r w:rsidRPr="00B00335">
                                    <w:rPr>
                                      <w:sz w:val="28"/>
                                      <w:szCs w:val="28"/>
                                    </w:rPr>
                                    <w:t xml:space="preserve"> &lt;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?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326E3" id="_x0000_s1526" type="#_x0000_t62" style="position:absolute;margin-left:241.9pt;margin-top:8.6pt;width:138.95pt;height:49.9pt;flip:y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" adj="23456,8808" fillcolor="white [3201]" strokecolor="#bfbfbf [2412]" strokeweight="1pt">
                      <v:textbox inset="1mm,1mm,1mm,1mm">
                        <w:txbxContent>
                          <w:p w14:paraId="6B63E088" w14:textId="77777777" w:rsidR="008B729B" w:rsidRPr="00B00335" w:rsidRDefault="008B729B" w:rsidP="008B729B">
                            <w:pPr>
                              <w:pStyle w:val="SprechbaseBeschreibung"/>
                            </w:pPr>
                            <w:r>
                              <w:t xml:space="preserve">Ich kann mir nie merken, welches Zeichen für „ist größer als“ steht:  </w:t>
                            </w:r>
                            <w:r w:rsidRPr="00B00335">
                              <w:rPr>
                                <w:sz w:val="28"/>
                                <w:szCs w:val="28"/>
                              </w:rPr>
                              <w:t xml:space="preserve">&gt; </w:t>
                            </w:r>
                            <w:r w:rsidRPr="00B00335">
                              <w:t>oder</w:t>
                            </w:r>
                            <w:r w:rsidRPr="00B00335">
                              <w:rPr>
                                <w:sz w:val="28"/>
                                <w:szCs w:val="28"/>
                              </w:rPr>
                              <w:t xml:space="preserve"> &lt;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62D48">
              <w:t>Größer, kleiner, gleich</w:t>
            </w:r>
          </w:p>
        </w:tc>
      </w:tr>
      <w:tr w:rsidR="008B729B" w14:paraId="54BD3FB5" w14:textId="77777777" w:rsidTr="00F34AE1">
        <w:trPr>
          <w:trHeight w:val="639"/>
        </w:trPr>
        <w:tc>
          <w:tcPr>
            <w:tcW w:w="610" w:type="dxa"/>
          </w:tcPr>
          <w:p w14:paraId="0E2F4C1D" w14:textId="77777777" w:rsidR="008B729B" w:rsidRDefault="008B729B" w:rsidP="00CC0555">
            <w:pPr>
              <w:spacing w:line="240" w:lineRule="atLeast"/>
            </w:pPr>
          </w:p>
        </w:tc>
        <w:tc>
          <w:tcPr>
            <w:tcW w:w="425" w:type="dxa"/>
          </w:tcPr>
          <w:p w14:paraId="4787A025" w14:textId="77777777" w:rsidR="008B729B" w:rsidRPr="007A149C" w:rsidRDefault="008B729B" w:rsidP="00CC0555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037" w:type="dxa"/>
            <w:gridSpan w:val="3"/>
          </w:tcPr>
          <w:p w14:paraId="39177A57" w14:textId="77777777" w:rsidR="008B729B" w:rsidRDefault="008B729B" w:rsidP="00CC0555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77888" behindDoc="0" locked="0" layoutInCell="1" allowOverlap="1" wp14:anchorId="59594FF7" wp14:editId="7ECEF46B">
                  <wp:simplePos x="0" y="0"/>
                  <wp:positionH relativeFrom="column">
                    <wp:posOffset>4635569</wp:posOffset>
                  </wp:positionH>
                  <wp:positionV relativeFrom="paragraph">
                    <wp:posOffset>-146831</wp:posOffset>
                  </wp:positionV>
                  <wp:extent cx="547446" cy="630000"/>
                  <wp:effectExtent l="0" t="0" r="0" b="5080"/>
                  <wp:wrapNone/>
                  <wp:docPr id="163239444" name="Grafik 10" descr="Ein Bild, das Darstellung, Clipart, Animierter Cartoon, Animati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39444" name="Grafik 10" descr="Ein Bild, das Darstellung, Clipart, Animierter Cartoon, Animatio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46" cy="6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Wie merkst du dir, welches Zeichen </w:t>
            </w:r>
            <w:r>
              <w:rPr>
                <w:noProof/>
              </w:rPr>
              <w:br/>
              <w:t>für den Vergleich steht? Gib Tara einen Tipp.</w:t>
            </w:r>
            <w:r>
              <w:rPr>
                <w:noProof/>
                <w14:ligatures w14:val="standardContextual"/>
              </w:rPr>
              <w:t xml:space="preserve"> </w:t>
            </w:r>
          </w:p>
        </w:tc>
      </w:tr>
      <w:tr w:rsidR="008B729B" w14:paraId="12A11053" w14:textId="77777777" w:rsidTr="00F34AE1">
        <w:trPr>
          <w:trHeight w:val="145"/>
        </w:trPr>
        <w:tc>
          <w:tcPr>
            <w:tcW w:w="610" w:type="dxa"/>
          </w:tcPr>
          <w:p w14:paraId="7B41F65D" w14:textId="77777777" w:rsidR="008B729B" w:rsidRDefault="008B729B" w:rsidP="00CC055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C955867" w14:textId="77777777" w:rsidR="008B729B" w:rsidRDefault="008B729B" w:rsidP="00CC0555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3"/>
          </w:tcPr>
          <w:p w14:paraId="786D429A" w14:textId="26C83738" w:rsidR="008B729B" w:rsidRDefault="008B729B" w:rsidP="00CC055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912" behindDoc="0" locked="0" layoutInCell="1" allowOverlap="1" wp14:anchorId="6ECA114E" wp14:editId="2C0A9636">
                      <wp:simplePos x="0" y="0"/>
                      <wp:positionH relativeFrom="column">
                        <wp:posOffset>4749949</wp:posOffset>
                      </wp:positionH>
                      <wp:positionV relativeFrom="paragraph">
                        <wp:posOffset>16172</wp:posOffset>
                      </wp:positionV>
                      <wp:extent cx="349885" cy="146864"/>
                      <wp:effectExtent l="0" t="0" r="5715" b="5715"/>
                      <wp:wrapNone/>
                      <wp:docPr id="2120722879" name="Textfeld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1468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1FC157" w14:textId="77777777" w:rsidR="008B729B" w:rsidRPr="008D5126" w:rsidRDefault="008B729B" w:rsidP="008B729B">
                                  <w:pPr>
                                    <w:pStyle w:val="Transcript"/>
                                  </w:pPr>
                                  <w:r w:rsidRPr="008D5126">
                                    <w:t>Tara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CA114E" id="Textfeld 12" o:spid="_x0000_s1527" type="#_x0000_t202" style="position:absolute;margin-left:374pt;margin-top:1.25pt;width:27.55pt;height:11.55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" filled="f" stroked="f" strokeweight=".5pt">
                      <v:textbox inset="0,0,0,0">
                        <w:txbxContent>
                          <w:p w14:paraId="141FC157" w14:textId="77777777" w:rsidR="008B729B" w:rsidRPr="008D5126" w:rsidRDefault="008B729B" w:rsidP="008B729B">
                            <w:pPr>
                              <w:pStyle w:val="Transcript"/>
                            </w:pPr>
                            <w:r w:rsidRPr="008D5126">
                              <w:t>Tara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1E9E">
              <w:rPr>
                <w:noProof/>
              </w:rPr>
              <w:t>Vergleiche:  &gt; oder &lt; oder =</w:t>
            </w:r>
          </w:p>
        </w:tc>
      </w:tr>
      <w:tr w:rsidR="008B729B" w14:paraId="391AC70C" w14:textId="77777777" w:rsidTr="00F34AE1">
        <w:trPr>
          <w:trHeight w:val="1017"/>
        </w:trPr>
        <w:tc>
          <w:tcPr>
            <w:tcW w:w="610" w:type="dxa"/>
          </w:tcPr>
          <w:p w14:paraId="47FBF5BA" w14:textId="77777777" w:rsidR="008B729B" w:rsidRDefault="008B729B" w:rsidP="00CC055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80EB58A" w14:textId="77777777" w:rsidR="008B729B" w:rsidRDefault="008B729B" w:rsidP="00CC0555">
            <w:pPr>
              <w:pStyle w:val="Nummerierung"/>
            </w:pPr>
          </w:p>
        </w:tc>
        <w:tc>
          <w:tcPr>
            <w:tcW w:w="2679" w:type="dxa"/>
          </w:tcPr>
          <w:p w14:paraId="57574839" w14:textId="77777777" w:rsidR="008B729B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1288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1822</w:t>
            </w:r>
          </w:p>
          <w:p w14:paraId="4A7A8B6C" w14:textId="77777777" w:rsidR="008B729B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3045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3054</w:t>
            </w:r>
          </w:p>
          <w:p w14:paraId="5A438A78" w14:textId="77777777" w:rsidR="008B729B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2300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2 T 3 Z</w:t>
            </w:r>
          </w:p>
          <w:p w14:paraId="6C240E6F" w14:textId="77777777" w:rsidR="008B729B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8550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8055</w:t>
            </w:r>
          </w:p>
          <w:p w14:paraId="3E4AA74B" w14:textId="77777777" w:rsidR="008B729B" w:rsidRPr="001A1E9E" w:rsidRDefault="008B729B" w:rsidP="00CC0555">
            <w:pPr>
              <w:rPr>
                <w:noProof/>
              </w:rPr>
            </w:pPr>
          </w:p>
        </w:tc>
        <w:tc>
          <w:tcPr>
            <w:tcW w:w="2679" w:type="dxa"/>
          </w:tcPr>
          <w:p w14:paraId="5100C289" w14:textId="77777777" w:rsidR="008B729B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   8101 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801</w:t>
            </w:r>
          </w:p>
          <w:p w14:paraId="2533D6E4" w14:textId="77777777" w:rsidR="008B729B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7 H 10 E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710</w:t>
            </w:r>
          </w:p>
          <w:p w14:paraId="50C7A97E" w14:textId="77777777" w:rsidR="008B729B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   9998 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999</w:t>
            </w:r>
          </w:p>
          <w:p w14:paraId="16BE1740" w14:textId="77777777" w:rsidR="008B729B" w:rsidRPr="001A1E9E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   556  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 5501</w:t>
            </w:r>
          </w:p>
        </w:tc>
        <w:tc>
          <w:tcPr>
            <w:tcW w:w="2679" w:type="dxa"/>
          </w:tcPr>
          <w:p w14:paraId="158EA8E0" w14:textId="77777777" w:rsidR="008B729B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2022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223</w:t>
            </w:r>
          </w:p>
          <w:p w14:paraId="1CF15CD0" w14:textId="77777777" w:rsidR="008B729B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7500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750</w:t>
            </w:r>
          </w:p>
          <w:p w14:paraId="72825D51" w14:textId="77777777" w:rsidR="008B729B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1001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  1010</w:t>
            </w:r>
          </w:p>
          <w:p w14:paraId="0E42F0C1" w14:textId="77777777" w:rsidR="008B729B" w:rsidRPr="001A1E9E" w:rsidRDefault="008B729B" w:rsidP="00CC0555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2020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  20 T</w:t>
            </w:r>
          </w:p>
        </w:tc>
      </w:tr>
      <w:tr w:rsidR="008B729B" w:rsidRPr="00D53CEA" w14:paraId="5CB7CC8F" w14:textId="77777777" w:rsidTr="00F34AE1">
        <w:tc>
          <w:tcPr>
            <w:tcW w:w="610" w:type="dxa"/>
          </w:tcPr>
          <w:p w14:paraId="5352F445" w14:textId="77777777" w:rsidR="008B729B" w:rsidRDefault="008B729B" w:rsidP="00CC055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728CBFB" wp14:editId="3E2A7B74">
                  <wp:extent cx="360000" cy="272386"/>
                  <wp:effectExtent l="0" t="0" r="2540" b="0"/>
                  <wp:docPr id="1564370741" name="Grafik 1564370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71DDE6" w14:textId="77777777" w:rsidR="008B729B" w:rsidRPr="007A149C" w:rsidRDefault="008B729B" w:rsidP="00CC0555">
            <w:pPr>
              <w:pStyle w:val="Nummerierung"/>
            </w:pPr>
            <w:r>
              <w:t>c)</w:t>
            </w:r>
          </w:p>
        </w:tc>
        <w:tc>
          <w:tcPr>
            <w:tcW w:w="8037" w:type="dxa"/>
            <w:gridSpan w:val="3"/>
            <w:vAlign w:val="center"/>
          </w:tcPr>
          <w:p w14:paraId="1B5A8A70" w14:textId="77777777" w:rsidR="008B729B" w:rsidRDefault="008B729B" w:rsidP="00CC0555">
            <w:pPr>
              <w:pStyle w:val="Listenabsatz"/>
              <w:rPr>
                <w:noProof/>
              </w:rPr>
            </w:pPr>
            <w:r>
              <w:rPr>
                <w:noProof/>
              </w:rPr>
              <w:t>Worauf achtet ihr zuerst, wenn ihr die Zahlen vergleicht?</w:t>
            </w:r>
          </w:p>
          <w:p w14:paraId="7B7DA1E8" w14:textId="5581EAE4" w:rsidR="008B729B" w:rsidRDefault="008B729B" w:rsidP="00CC0555">
            <w:pPr>
              <w:pStyle w:val="Listenabsatz"/>
              <w:rPr>
                <w:noProof/>
              </w:rPr>
            </w:pPr>
            <w:r>
              <w:rPr>
                <w:noProof/>
              </w:rPr>
              <w:t>Stellt ihr euch den Zahlenstrahl oder das Würfelmaterial dabei</w:t>
            </w:r>
            <w:r w:rsidR="00063C56">
              <w:rPr>
                <w:noProof/>
              </w:rPr>
              <w:t xml:space="preserve"> vor</w:t>
            </w:r>
            <w:r>
              <w:rPr>
                <w:noProof/>
              </w:rPr>
              <w:t xml:space="preserve">? </w:t>
            </w:r>
            <w:r>
              <w:rPr>
                <w:noProof/>
              </w:rPr>
              <w:br/>
              <w:t>Wie kann das helfen?</w:t>
            </w:r>
          </w:p>
          <w:p w14:paraId="1DB93C77" w14:textId="77777777" w:rsidR="008B729B" w:rsidRDefault="008B729B" w:rsidP="00CC0555">
            <w:pPr>
              <w:pStyle w:val="Listenabsatz"/>
              <w:rPr>
                <w:noProof/>
              </w:rPr>
            </w:pPr>
            <w:r>
              <w:rPr>
                <w:noProof/>
              </w:rPr>
              <w:t>Welche Aufgaben sind für euch leicht, welche sind schwieriger?</w:t>
            </w:r>
          </w:p>
          <w:p w14:paraId="66516C62" w14:textId="77777777" w:rsidR="008B729B" w:rsidRPr="00D53CEA" w:rsidRDefault="008B729B" w:rsidP="00CC0555">
            <w:pPr>
              <w:rPr>
                <w:noProof/>
              </w:rPr>
            </w:pPr>
          </w:p>
        </w:tc>
      </w:tr>
      <w:tr w:rsidR="008B729B" w:rsidRPr="00F96B1A" w14:paraId="6A3D8EBA" w14:textId="77777777" w:rsidTr="00F34AE1">
        <w:tc>
          <w:tcPr>
            <w:tcW w:w="610" w:type="dxa"/>
          </w:tcPr>
          <w:p w14:paraId="122F6571" w14:textId="77777777" w:rsidR="008B729B" w:rsidRDefault="008B729B" w:rsidP="00CC055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404452" wp14:editId="5C89D1C8">
                  <wp:extent cx="313144" cy="272386"/>
                  <wp:effectExtent l="0" t="0" r="0" b="0"/>
                  <wp:docPr id="1527262284" name="Grafik 1527262284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262284" name="Grafik 1527262284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F534B36" w14:textId="77777777" w:rsidR="008B729B" w:rsidRPr="007A149C" w:rsidRDefault="008B729B" w:rsidP="00CC0555">
            <w:pPr>
              <w:pStyle w:val="Nummerierung"/>
            </w:pPr>
            <w:r>
              <w:t>d)</w:t>
            </w:r>
          </w:p>
        </w:tc>
        <w:tc>
          <w:tcPr>
            <w:tcW w:w="8037" w:type="dxa"/>
            <w:gridSpan w:val="3"/>
            <w:vAlign w:val="center"/>
          </w:tcPr>
          <w:p w14:paraId="79792211" w14:textId="77777777" w:rsidR="008B729B" w:rsidRDefault="008B729B" w:rsidP="00CC0555">
            <w:pPr>
              <w:rPr>
                <w:noProof/>
              </w:rPr>
            </w:pPr>
            <w:r>
              <w:rPr>
                <w:noProof/>
              </w:rPr>
              <w:t>Stellt euch gegenseitig leichte und schwere Aufgaben zum Vergleichen.</w:t>
            </w:r>
          </w:p>
          <w:p w14:paraId="371CE302" w14:textId="77777777" w:rsidR="008B729B" w:rsidRPr="00F96B1A" w:rsidRDefault="008B729B" w:rsidP="00CC0555">
            <w:pPr>
              <w:rPr>
                <w:noProof/>
              </w:rPr>
            </w:pPr>
            <w:r>
              <w:rPr>
                <w:noProof/>
              </w:rPr>
              <w:t>Wechselt euch ab.</w:t>
            </w:r>
          </w:p>
        </w:tc>
      </w:tr>
      <w:tr w:rsidR="00CD0320" w:rsidRPr="00CD0320" w14:paraId="1940B605" w14:textId="77777777" w:rsidTr="00F34AE1">
        <w:trPr>
          <w:trHeight w:val="189"/>
        </w:trPr>
        <w:tc>
          <w:tcPr>
            <w:tcW w:w="610" w:type="dxa"/>
          </w:tcPr>
          <w:p w14:paraId="56996EF4" w14:textId="77777777" w:rsidR="00CD0320" w:rsidRPr="00F34AE1" w:rsidRDefault="00CD0320" w:rsidP="00CC0555">
            <w:pPr>
              <w:spacing w:line="240" w:lineRule="atLeast"/>
              <w:rPr>
                <w:noProof/>
                <w:sz w:val="10"/>
                <w:szCs w:val="10"/>
              </w:rPr>
            </w:pPr>
          </w:p>
        </w:tc>
        <w:tc>
          <w:tcPr>
            <w:tcW w:w="425" w:type="dxa"/>
          </w:tcPr>
          <w:p w14:paraId="57426A5E" w14:textId="77777777" w:rsidR="00CD0320" w:rsidRPr="00F34AE1" w:rsidRDefault="00CD0320" w:rsidP="00CC0555">
            <w:pPr>
              <w:pStyle w:val="Nummerierung"/>
              <w:rPr>
                <w:sz w:val="10"/>
                <w:szCs w:val="10"/>
              </w:rPr>
            </w:pPr>
          </w:p>
        </w:tc>
        <w:tc>
          <w:tcPr>
            <w:tcW w:w="8037" w:type="dxa"/>
            <w:gridSpan w:val="3"/>
            <w:vAlign w:val="center"/>
          </w:tcPr>
          <w:p w14:paraId="29F78F49" w14:textId="77777777" w:rsidR="00CD0320" w:rsidRPr="00F34AE1" w:rsidRDefault="00CD0320" w:rsidP="00CC0555">
            <w:pPr>
              <w:rPr>
                <w:noProof/>
                <w:sz w:val="10"/>
                <w:szCs w:val="10"/>
              </w:rPr>
            </w:pPr>
          </w:p>
        </w:tc>
      </w:tr>
      <w:tr w:rsidR="006F4B84" w:rsidRPr="00B74344" w14:paraId="5799BAF8" w14:textId="77777777" w:rsidTr="00F34AE1">
        <w:tc>
          <w:tcPr>
            <w:tcW w:w="610" w:type="dxa"/>
          </w:tcPr>
          <w:p w14:paraId="629390C4" w14:textId="394CFEF8" w:rsidR="006F4B84" w:rsidRDefault="00614046" w:rsidP="00F34AE1">
            <w:pPr>
              <w:pStyle w:val="berschrift3"/>
              <w:spacing w:before="0"/>
            </w:pPr>
            <w:r>
              <w:t>3</w:t>
            </w:r>
            <w:r w:rsidR="006F4B84">
              <w:t>.</w:t>
            </w:r>
            <w:r w:rsidR="00F34AE1">
              <w:t>3</w:t>
            </w:r>
            <w:r w:rsidR="00BC71B3">
              <w:t>*</w:t>
            </w:r>
          </w:p>
          <w:p w14:paraId="52259CD3" w14:textId="77777777" w:rsidR="009F1BC6" w:rsidRDefault="009F1BC6" w:rsidP="00CD0320">
            <w:pPr>
              <w:rPr>
                <w:lang w:eastAsia="de-DE"/>
              </w:rPr>
            </w:pPr>
          </w:p>
          <w:p w14:paraId="07FE1A88" w14:textId="77777777" w:rsidR="009F1BC6" w:rsidRPr="009F1BC6" w:rsidRDefault="009F1BC6" w:rsidP="00CD0320">
            <w:pPr>
              <w:rPr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2E41D740" wp14:editId="695D5FA0">
                  <wp:extent cx="360000" cy="272386"/>
                  <wp:effectExtent l="0" t="0" r="2540" b="0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  <w:gridSpan w:val="4"/>
          </w:tcPr>
          <w:p w14:paraId="3A4C78A5" w14:textId="77777777" w:rsidR="006F4B84" w:rsidRDefault="00CD0320" w:rsidP="00F34AE1">
            <w:pPr>
              <w:pStyle w:val="berschrift3"/>
              <w:spacing w:before="0"/>
            </w:pP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19C6C9EE" wp14:editId="5F377C0F">
                      <wp:simplePos x="0" y="0"/>
                      <wp:positionH relativeFrom="column">
                        <wp:posOffset>2820795</wp:posOffset>
                      </wp:positionH>
                      <wp:positionV relativeFrom="paragraph">
                        <wp:posOffset>146685</wp:posOffset>
                      </wp:positionV>
                      <wp:extent cx="1805940" cy="431800"/>
                      <wp:effectExtent l="0" t="0" r="264160" b="12700"/>
                      <wp:wrapNone/>
                      <wp:docPr id="69330930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5940" cy="431800"/>
                              </a:xfrm>
                              <a:prstGeom prst="wedgeRoundRectCallout">
                                <a:avLst>
                                  <a:gd name="adj1" fmla="val 62797"/>
                                  <a:gd name="adj2" fmla="val -4407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8C3F25" w14:textId="77777777" w:rsidR="009F1BC6" w:rsidRDefault="009F1BC6" w:rsidP="009F1BC6">
                                  <w:pPr>
                                    <w:pStyle w:val="Textkrper"/>
                                  </w:pPr>
                                  <w:r>
                                    <w:t xml:space="preserve">Es gibt eine sechsstellige Zahl, </w:t>
                                  </w:r>
                                </w:p>
                                <w:p w14:paraId="4D5F20B8" w14:textId="77777777" w:rsidR="009F1BC6" w:rsidRDefault="009F1BC6" w:rsidP="009F1BC6">
                                  <w:pPr>
                                    <w:pStyle w:val="Textkrper"/>
                                  </w:pPr>
                                  <w:r>
                                    <w:t>die größer als 999 999 ist.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6C9EE" id="_x0000_s1528" type="#_x0000_t62" style="position:absolute;margin-left:222.1pt;margin-top:11.55pt;width:142.2pt;height:34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" adj="24364,1280" fillcolor="white [3201]" strokecolor="#bfbfbf [2412]" strokeweight="1pt">
                      <v:textbox inset="2mm,1mm,1mm,0">
                        <w:txbxContent>
                          <w:p w14:paraId="068C3F25" w14:textId="77777777" w:rsidR="009F1BC6" w:rsidRDefault="009F1BC6" w:rsidP="009F1BC6">
                            <w:pPr>
                              <w:pStyle w:val="Textkrper"/>
                            </w:pPr>
                            <w:r>
                              <w:t xml:space="preserve">Es gibt eine sechsstellige Zahl, </w:t>
                            </w:r>
                          </w:p>
                          <w:p w14:paraId="4D5F20B8" w14:textId="77777777" w:rsidR="009F1BC6" w:rsidRDefault="009F1BC6" w:rsidP="009F1BC6">
                            <w:pPr>
                              <w:pStyle w:val="Textkrper"/>
                            </w:pPr>
                            <w:r>
                              <w:t>die größer als 999 999 ist.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41344" behindDoc="0" locked="0" layoutInCell="1" allowOverlap="1" wp14:anchorId="24986E5B" wp14:editId="14DC7ABD">
                      <wp:simplePos x="0" y="0"/>
                      <wp:positionH relativeFrom="column">
                        <wp:posOffset>4766883</wp:posOffset>
                      </wp:positionH>
                      <wp:positionV relativeFrom="paragraph">
                        <wp:posOffset>-198945</wp:posOffset>
                      </wp:positionV>
                      <wp:extent cx="544830" cy="750570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7F0F22" w14:textId="77777777" w:rsidR="009F1BC6" w:rsidRPr="008D5126" w:rsidRDefault="009F1BC6" w:rsidP="009F1BC6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986E5B" id="_x0000_s1531" style="position:absolute;margin-left:375.35pt;margin-top:-15.65pt;width:42.9pt;height:59.1pt;z-index:251641344;mso-position-horizontal-relative:text;mso-position-vertical-relative:text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">
                      <v:shape id="Grafik 5" o:spid="_x0000_s1532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">
                        <v:imagedata r:id="rId82" o:title="" chromakey="white"/>
                      </v:shape>
                      <v:shape id="_x0000_s153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27F0F22" w14:textId="77777777" w:rsidR="009F1BC6" w:rsidRPr="008D5126" w:rsidRDefault="009F1BC6" w:rsidP="009F1BC6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F4B84">
              <w:t>Richtig oder falsch?</w:t>
            </w:r>
          </w:p>
          <w:p w14:paraId="22BD3659" w14:textId="77777777" w:rsidR="009F1BC6" w:rsidRPr="009F1BC6" w:rsidRDefault="009F1BC6" w:rsidP="00CD0320">
            <w:pPr>
              <w:rPr>
                <w:lang w:eastAsia="de-DE"/>
              </w:rPr>
            </w:pPr>
            <w:r>
              <w:rPr>
                <w:lang w:eastAsia="de-DE"/>
              </w:rPr>
              <w:t>Wer hat Recht? Begründe</w:t>
            </w:r>
            <w:r w:rsidR="0041177D">
              <w:rPr>
                <w:lang w:eastAsia="de-DE"/>
              </w:rPr>
              <w:t>t</w:t>
            </w:r>
            <w:r>
              <w:rPr>
                <w:lang w:eastAsia="de-DE"/>
              </w:rPr>
              <w:t>.</w:t>
            </w:r>
          </w:p>
          <w:p w14:paraId="4FDAB718" w14:textId="77777777" w:rsidR="009F1BC6" w:rsidRDefault="009F1BC6" w:rsidP="00CD0320">
            <w:pPr>
              <w:rPr>
                <w:lang w:eastAsia="de-DE"/>
              </w:rPr>
            </w:pP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5" behindDoc="0" locked="0" layoutInCell="1" allowOverlap="1" wp14:anchorId="3582DC9D" wp14:editId="65396AE9">
                      <wp:simplePos x="0" y="0"/>
                      <wp:positionH relativeFrom="column">
                        <wp:posOffset>470428</wp:posOffset>
                      </wp:positionH>
                      <wp:positionV relativeFrom="paragraph">
                        <wp:posOffset>110268</wp:posOffset>
                      </wp:positionV>
                      <wp:extent cx="1656715" cy="431800"/>
                      <wp:effectExtent l="76200" t="0" r="6985" b="88900"/>
                      <wp:wrapNone/>
                      <wp:docPr id="708856537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6715" cy="431800"/>
                              </a:xfrm>
                              <a:prstGeom prst="wedgeRoundRectCallout">
                                <a:avLst>
                                  <a:gd name="adj1" fmla="val -53083"/>
                                  <a:gd name="adj2" fmla="val 63954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7716A6" w14:textId="77777777" w:rsidR="009F1BC6" w:rsidRPr="009F1BC6" w:rsidRDefault="009F1BC6" w:rsidP="009F1BC6">
                                  <w:pPr>
                                    <w:pStyle w:val="Textkrper"/>
                                  </w:pPr>
                                  <w:r w:rsidRPr="009F1BC6">
                                    <w:t xml:space="preserve">Die kleinste dreistellige Zahl </w:t>
                                  </w:r>
                                </w:p>
                                <w:p w14:paraId="0DACC123" w14:textId="77777777" w:rsidR="009F1BC6" w:rsidRPr="009F1BC6" w:rsidRDefault="009F1BC6" w:rsidP="009F1BC6">
                                  <w:pPr>
                                    <w:pStyle w:val="Textkrper"/>
                                  </w:pPr>
                                  <w:r w:rsidRPr="009F1BC6">
                                    <w:t>hat 3 Nullen.</w:t>
                                  </w:r>
                                </w:p>
                                <w:p w14:paraId="377A2598" w14:textId="77777777" w:rsidR="00A3606A" w:rsidRDefault="00A3606A" w:rsidP="00A3606A">
                                  <w:pPr>
                                    <w:pStyle w:val="Textkrper"/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582DC9D" id="_x0000_s1532" type="#_x0000_t62" style="position:absolute;margin-left:37.05pt;margin-top:8.7pt;width:130.45pt;height:34pt;z-index:2516418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" adj="-666,24614" fillcolor="white [3201]" strokecolor="#bfbfbf [2412]" strokeweight="1pt">
                      <v:textbox inset="2mm,1mm,1mm,0">
                        <w:txbxContent>
                          <w:p w14:paraId="627716A6" w14:textId="77777777" w:rsidR="009F1BC6" w:rsidRPr="009F1BC6" w:rsidRDefault="009F1BC6" w:rsidP="009F1BC6">
                            <w:pPr>
                              <w:pStyle w:val="Textkrper"/>
                            </w:pPr>
                            <w:r w:rsidRPr="009F1BC6">
                              <w:t xml:space="preserve">Die kleinste dreistellige Zahl </w:t>
                            </w:r>
                          </w:p>
                          <w:p w14:paraId="0DACC123" w14:textId="77777777" w:rsidR="009F1BC6" w:rsidRPr="009F1BC6" w:rsidRDefault="009F1BC6" w:rsidP="009F1BC6">
                            <w:pPr>
                              <w:pStyle w:val="Textkrper"/>
                            </w:pPr>
                            <w:r w:rsidRPr="009F1BC6">
                              <w:t>hat 3 Nullen.</w:t>
                            </w:r>
                          </w:p>
                          <w:p w14:paraId="377A2598" w14:textId="77777777" w:rsidR="00A3606A" w:rsidRDefault="00A3606A" w:rsidP="00A3606A">
                            <w:pPr>
                              <w:pStyle w:val="Textkrp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E736F8" w14:textId="0044B0B0" w:rsidR="009F1BC6" w:rsidRDefault="00CD0320" w:rsidP="00CD0320">
            <w:pPr>
              <w:rPr>
                <w:lang w:eastAsia="de-DE"/>
              </w:rPr>
            </w:pP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1E26E936" wp14:editId="6E9F38D8">
                      <wp:simplePos x="0" y="0"/>
                      <wp:positionH relativeFrom="column">
                        <wp:posOffset>2191139</wp:posOffset>
                      </wp:positionH>
                      <wp:positionV relativeFrom="paragraph">
                        <wp:posOffset>72631</wp:posOffset>
                      </wp:positionV>
                      <wp:extent cx="2074545" cy="431800"/>
                      <wp:effectExtent l="330200" t="0" r="8255" b="12700"/>
                      <wp:wrapNone/>
                      <wp:docPr id="110839105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4545" cy="431800"/>
                              </a:xfrm>
                              <a:prstGeom prst="wedgeRoundRectCallout">
                                <a:avLst>
                                  <a:gd name="adj1" fmla="val -64008"/>
                                  <a:gd name="adj2" fmla="val 41203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AE54A8" w14:textId="77777777" w:rsidR="009F1BC6" w:rsidRDefault="009F1BC6" w:rsidP="009F1BC6">
                                  <w:pPr>
                                    <w:pStyle w:val="Textkrper"/>
                                  </w:pPr>
                                  <w:r>
                                    <w:t xml:space="preserve">Es gibt eine vierstellige Zahl, </w:t>
                                  </w:r>
                                </w:p>
                                <w:p w14:paraId="72F27C2E" w14:textId="77777777" w:rsidR="009F1BC6" w:rsidRDefault="009F1BC6" w:rsidP="009F1BC6">
                                  <w:pPr>
                                    <w:pStyle w:val="Textkrper"/>
                                  </w:pPr>
                                  <w:r>
                                    <w:t>deren Vorgänger die Zahl 1000 ist.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E26E936" id="_x0000_s1533" type="#_x0000_t62" style="position:absolute;margin-left:172.55pt;margin-top:5.7pt;width:163.35pt;height:34pt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" adj="-3026,19700" fillcolor="white [3201]" strokecolor="#bfbfbf [2412]" strokeweight="1pt">
                      <v:textbox inset="2mm,1mm,1mm,0">
                        <w:txbxContent>
                          <w:p w14:paraId="18AE54A8" w14:textId="77777777" w:rsidR="009F1BC6" w:rsidRDefault="009F1BC6" w:rsidP="009F1BC6">
                            <w:pPr>
                              <w:pStyle w:val="Textkrper"/>
                            </w:pPr>
                            <w:r>
                              <w:t xml:space="preserve">Es gibt eine vierstellige Zahl, </w:t>
                            </w:r>
                          </w:p>
                          <w:p w14:paraId="72F27C2E" w14:textId="77777777" w:rsidR="009F1BC6" w:rsidRDefault="009F1BC6" w:rsidP="009F1BC6">
                            <w:pPr>
                              <w:pStyle w:val="Textkrper"/>
                            </w:pPr>
                            <w:r>
                              <w:t>deren Vorgänger die Zahl 1000 ist.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1BC6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40320" behindDoc="0" locked="0" layoutInCell="1" allowOverlap="1" wp14:anchorId="455D99E0" wp14:editId="2F1D5F44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102870</wp:posOffset>
                      </wp:positionV>
                      <wp:extent cx="646612" cy="743495"/>
                      <wp:effectExtent l="0" t="0" r="0" b="6350"/>
                      <wp:wrapNone/>
                      <wp:docPr id="159908055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612" cy="743495"/>
                                <a:chOff x="-681" y="-20602"/>
                                <a:chExt cx="646612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47568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81" y="-20602"/>
                                  <a:ext cx="64661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574416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422665" w14:textId="77777777" w:rsidR="009F1BC6" w:rsidRPr="008D5126" w:rsidRDefault="009F1BC6" w:rsidP="009F1BC6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5D99E0" id="_x0000_s1536" style="position:absolute;margin-left:-5.7pt;margin-top:8.1pt;width:50.9pt;height:58.55pt;z-index:251640320;mso-position-horizontal-relative:text;mso-position-vertical-relative:text;mso-width-relative:margin;mso-height-relative:margin" coordorigin="-6,-206" coordsize="6466,74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">
                      <v:shape id="Grafik 6" o:spid="_x0000_s1537" type="#_x0000_t75" style="position:absolute;left:-6;top:-206;width:6465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">
                        <v:imagedata r:id="rId84" o:title="" chromakey="white"/>
                      </v:shape>
                      <v:shape id="_x0000_s1538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0422665" w14:textId="77777777" w:rsidR="009F1BC6" w:rsidRPr="008D5126" w:rsidRDefault="009F1BC6" w:rsidP="009F1BC6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D34A48F" w14:textId="77777777" w:rsidR="009F1BC6" w:rsidRPr="009F1BC6" w:rsidRDefault="009F1BC6" w:rsidP="00CD0320">
            <w:pPr>
              <w:rPr>
                <w:lang w:eastAsia="de-DE"/>
              </w:rPr>
            </w:pPr>
          </w:p>
        </w:tc>
      </w:tr>
    </w:tbl>
    <w:p w14:paraId="5839346C" w14:textId="77777777" w:rsidR="002F0035" w:rsidRDefault="002F0035">
      <w:pPr>
        <w:sectPr w:rsidR="002F0035" w:rsidSect="00C75E4D">
          <w:headerReference w:type="default" r:id="rId85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pPr w:leftFromText="141" w:rightFromText="141" w:vertAnchor="text" w:horzAnchor="margin" w:tblpY="48"/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1517"/>
        <w:gridCol w:w="6520"/>
      </w:tblGrid>
      <w:tr w:rsidR="002F0035" w:rsidRPr="00B74344" w14:paraId="0881A770" w14:textId="77777777" w:rsidTr="002F0035">
        <w:tc>
          <w:tcPr>
            <w:tcW w:w="610" w:type="dxa"/>
          </w:tcPr>
          <w:p w14:paraId="2645627D" w14:textId="77777777" w:rsidR="002F0035" w:rsidRPr="00B74344" w:rsidRDefault="002F0035" w:rsidP="002F0035">
            <w:pPr>
              <w:pStyle w:val="berschrift2"/>
            </w:pPr>
            <w:r>
              <w:t>4</w:t>
            </w:r>
          </w:p>
        </w:tc>
        <w:tc>
          <w:tcPr>
            <w:tcW w:w="8462" w:type="dxa"/>
            <w:gridSpan w:val="3"/>
          </w:tcPr>
          <w:p w14:paraId="4EE02894" w14:textId="77777777" w:rsidR="002F0035" w:rsidRPr="00B74344" w:rsidRDefault="002F0035" w:rsidP="002F0035">
            <w:pPr>
              <w:pStyle w:val="berschrift2"/>
            </w:pPr>
            <w:r>
              <w:t>Große Zahlen ohne Zahlenstrahl vergleichen</w:t>
            </w:r>
          </w:p>
        </w:tc>
      </w:tr>
      <w:tr w:rsidR="002F0035" w:rsidRPr="00B74344" w14:paraId="7272C22E" w14:textId="77777777" w:rsidTr="002F0035">
        <w:tc>
          <w:tcPr>
            <w:tcW w:w="610" w:type="dxa"/>
          </w:tcPr>
          <w:p w14:paraId="710115DA" w14:textId="77777777" w:rsidR="002F0035" w:rsidRPr="00B74344" w:rsidRDefault="002F0035" w:rsidP="002F0035">
            <w:pPr>
              <w:pStyle w:val="berschrift3"/>
              <w:spacing w:before="0"/>
            </w:pPr>
            <w:r>
              <w:t>4.1</w:t>
            </w:r>
          </w:p>
        </w:tc>
        <w:tc>
          <w:tcPr>
            <w:tcW w:w="8462" w:type="dxa"/>
            <w:gridSpan w:val="3"/>
          </w:tcPr>
          <w:p w14:paraId="51B045CE" w14:textId="77777777" w:rsidR="002F0035" w:rsidRPr="00B74344" w:rsidRDefault="002F0035" w:rsidP="002F0035">
            <w:pPr>
              <w:pStyle w:val="berschrift3"/>
              <w:spacing w:before="0"/>
            </w:pPr>
            <w:r>
              <w:t>Zahlen in der Stellentafel</w:t>
            </w:r>
          </w:p>
        </w:tc>
      </w:tr>
      <w:tr w:rsidR="002F0035" w14:paraId="5CD0752E" w14:textId="77777777" w:rsidTr="002F0035">
        <w:trPr>
          <w:trHeight w:val="375"/>
        </w:trPr>
        <w:tc>
          <w:tcPr>
            <w:tcW w:w="610" w:type="dxa"/>
          </w:tcPr>
          <w:p w14:paraId="37905074" w14:textId="77777777" w:rsidR="002F0035" w:rsidRDefault="002F0035" w:rsidP="002F003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21ADFEE" wp14:editId="118825C3">
                  <wp:extent cx="360000" cy="272386"/>
                  <wp:effectExtent l="0" t="0" r="2540" b="0"/>
                  <wp:docPr id="22313" name="Grafik 2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66B41A4" w14:textId="77777777" w:rsidR="002F0035" w:rsidRPr="007A149C" w:rsidRDefault="002F0035" w:rsidP="002F0035">
            <w:pPr>
              <w:pStyle w:val="Nummerierung"/>
            </w:pPr>
            <w:r>
              <w:t>a)</w:t>
            </w:r>
          </w:p>
        </w:tc>
        <w:tc>
          <w:tcPr>
            <w:tcW w:w="8037" w:type="dxa"/>
            <w:gridSpan w:val="2"/>
          </w:tcPr>
          <w:p w14:paraId="4BC1FFB4" w14:textId="77777777" w:rsidR="002F0035" w:rsidRDefault="002F0035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Nehmt die große Stellentafel und tragt folgende Zahlen ein:</w:t>
            </w:r>
          </w:p>
          <w:p w14:paraId="6C7B6F09" w14:textId="77777777" w:rsidR="002F0035" w:rsidRDefault="002F0035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27392" behindDoc="0" locked="0" layoutInCell="1" allowOverlap="1" wp14:anchorId="50624BBE" wp14:editId="6600AA96">
                  <wp:simplePos x="0" y="0"/>
                  <wp:positionH relativeFrom="column">
                    <wp:posOffset>3296920</wp:posOffset>
                  </wp:positionH>
                  <wp:positionV relativeFrom="paragraph">
                    <wp:posOffset>90170</wp:posOffset>
                  </wp:positionV>
                  <wp:extent cx="1805940" cy="460375"/>
                  <wp:effectExtent l="88900" t="88900" r="22860" b="22225"/>
                  <wp:wrapNone/>
                  <wp:docPr id="23424" name="Bild 23424" descr="Macintosh HD:Users:corinna:Desktop:Stellentaf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corinna:Desktop:Stellentaf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7">
                                    <a14:imgEffect>
                                      <a14:brightnessContrast bright="4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Zehn, Hundert, Tausend, Zehntausend, Hunderttausend,</w:t>
            </w:r>
          </w:p>
          <w:p w14:paraId="565F9385" w14:textId="77777777" w:rsidR="002F0035" w:rsidRDefault="002F0035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eine Million, zehn Millionen. </w:t>
            </w:r>
          </w:p>
          <w:p w14:paraId="2BAB3AB2" w14:textId="77777777" w:rsidR="002F0035" w:rsidRDefault="002F0035" w:rsidP="002F0035">
            <w:pPr>
              <w:spacing w:line="240" w:lineRule="auto"/>
              <w:rPr>
                <w:noProof/>
              </w:rPr>
            </w:pPr>
          </w:p>
          <w:p w14:paraId="62F78F49" w14:textId="77777777" w:rsidR="002F0035" w:rsidRDefault="002F0035" w:rsidP="002F0035">
            <w:pPr>
              <w:spacing w:line="240" w:lineRule="auto"/>
              <w:rPr>
                <w:noProof/>
              </w:rPr>
            </w:pPr>
          </w:p>
          <w:p w14:paraId="4E40CE71" w14:textId="77777777" w:rsidR="002F0035" w:rsidRDefault="002F0035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Verändert die Stellentafel so, dass alle Zahlen eingetragen werden können. </w:t>
            </w:r>
          </w:p>
          <w:p w14:paraId="273CA69C" w14:textId="77777777" w:rsidR="002F0035" w:rsidRDefault="002F0035" w:rsidP="002F0035">
            <w:pPr>
              <w:spacing w:line="240" w:lineRule="auto"/>
              <w:rPr>
                <w:noProof/>
              </w:rPr>
            </w:pPr>
          </w:p>
        </w:tc>
      </w:tr>
      <w:tr w:rsidR="002F0035" w14:paraId="185BB1FD" w14:textId="77777777" w:rsidTr="002F0035">
        <w:trPr>
          <w:trHeight w:val="145"/>
        </w:trPr>
        <w:tc>
          <w:tcPr>
            <w:tcW w:w="610" w:type="dxa"/>
          </w:tcPr>
          <w:p w14:paraId="442C3CA1" w14:textId="77777777" w:rsidR="002F0035" w:rsidRDefault="002F0035" w:rsidP="002F003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9D3248" wp14:editId="7AB44028">
                  <wp:extent cx="313144" cy="272386"/>
                  <wp:effectExtent l="0" t="0" r="0" b="0"/>
                  <wp:docPr id="22316" name="Grafik 22316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16" name="Grafik 22316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01EBAF0" w14:textId="77777777" w:rsidR="002F0035" w:rsidRDefault="002F0035" w:rsidP="002F0035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2"/>
          </w:tcPr>
          <w:p w14:paraId="65F669D8" w14:textId="77777777" w:rsidR="002F0035" w:rsidRDefault="002F0035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Stellt einen Sichtschutz zwischen euch auf. </w:t>
            </w:r>
          </w:p>
          <w:p w14:paraId="39476972" w14:textId="77777777" w:rsidR="002F0035" w:rsidRDefault="002F0035" w:rsidP="002F0035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Die eine Person legt mit den Ziffernkarten eine Zahl und benennt sie. </w:t>
            </w:r>
          </w:p>
          <w:p w14:paraId="03A51C6D" w14:textId="77777777" w:rsidR="002F0035" w:rsidRDefault="002F0035" w:rsidP="002F0035">
            <w:pPr>
              <w:pStyle w:val="Listenabsatz"/>
              <w:numPr>
                <w:ilvl w:val="0"/>
                <w:numId w:val="0"/>
              </w:numPr>
              <w:ind w:left="284"/>
              <w:rPr>
                <w:noProof/>
              </w:rPr>
            </w:pPr>
            <w:r>
              <w:rPr>
                <w:noProof/>
              </w:rPr>
              <w:t xml:space="preserve">Die Zahl muss drei Nullen und zwei, drei oder vier weitere Ziffern haben. </w:t>
            </w:r>
          </w:p>
          <w:p w14:paraId="70402530" w14:textId="77777777" w:rsidR="002F0035" w:rsidRDefault="002F0035" w:rsidP="002F0035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Die andere Person trägt die Zahl in die Stellentafel ein. </w:t>
            </w:r>
          </w:p>
          <w:p w14:paraId="67DF86FD" w14:textId="77777777" w:rsidR="002F0035" w:rsidRDefault="002F0035" w:rsidP="002F0035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Kontrolliert. </w:t>
            </w:r>
          </w:p>
          <w:p w14:paraId="054A8EFA" w14:textId="77777777" w:rsidR="002F0035" w:rsidRDefault="002F0035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Wechselt euch ab.</w:t>
            </w:r>
          </w:p>
        </w:tc>
      </w:tr>
      <w:tr w:rsidR="002F0035" w:rsidRPr="00B74344" w14:paraId="16E7865C" w14:textId="77777777" w:rsidTr="002F0035">
        <w:tc>
          <w:tcPr>
            <w:tcW w:w="610" w:type="dxa"/>
          </w:tcPr>
          <w:p w14:paraId="10C7EDFC" w14:textId="77777777" w:rsidR="002F0035" w:rsidRPr="00B74344" w:rsidRDefault="002F0035" w:rsidP="002F0035">
            <w:pPr>
              <w:pStyle w:val="berschrift3"/>
            </w:pPr>
            <w:r>
              <w:t>4.2</w:t>
            </w:r>
          </w:p>
        </w:tc>
        <w:tc>
          <w:tcPr>
            <w:tcW w:w="8462" w:type="dxa"/>
            <w:gridSpan w:val="3"/>
          </w:tcPr>
          <w:p w14:paraId="6101A36D" w14:textId="77777777" w:rsidR="002F0035" w:rsidRPr="00B74344" w:rsidRDefault="002F0035" w:rsidP="002F0035">
            <w:pPr>
              <w:pStyle w:val="berschrift3"/>
            </w:pPr>
            <w:r>
              <w:t>Zahlen der Größe nach ordnen</w:t>
            </w:r>
          </w:p>
        </w:tc>
      </w:tr>
      <w:tr w:rsidR="002F0035" w14:paraId="7B1C6353" w14:textId="77777777" w:rsidTr="002F0035">
        <w:trPr>
          <w:trHeight w:val="319"/>
        </w:trPr>
        <w:tc>
          <w:tcPr>
            <w:tcW w:w="610" w:type="dxa"/>
          </w:tcPr>
          <w:p w14:paraId="4B1A3144" w14:textId="77777777" w:rsidR="002F0035" w:rsidRDefault="002F0035" w:rsidP="002F0035">
            <w:pPr>
              <w:spacing w:line="240" w:lineRule="atLeast"/>
            </w:pPr>
          </w:p>
        </w:tc>
        <w:tc>
          <w:tcPr>
            <w:tcW w:w="425" w:type="dxa"/>
          </w:tcPr>
          <w:p w14:paraId="46E0E03C" w14:textId="77777777" w:rsidR="002F0035" w:rsidRPr="007A149C" w:rsidRDefault="002F0035" w:rsidP="002F0035">
            <w:pPr>
              <w:pStyle w:val="Nummerierung"/>
            </w:pPr>
            <w:r w:rsidRPr="007A149C">
              <w:t>a)</w:t>
            </w:r>
          </w:p>
        </w:tc>
        <w:tc>
          <w:tcPr>
            <w:tcW w:w="8037" w:type="dxa"/>
            <w:gridSpan w:val="2"/>
          </w:tcPr>
          <w:p w14:paraId="3C07322B" w14:textId="77777777" w:rsidR="002F0035" w:rsidRDefault="002F0035" w:rsidP="002F0035">
            <w:pPr>
              <w:spacing w:line="240" w:lineRule="auto"/>
            </w:pPr>
            <w:r w:rsidRPr="00D95C7D">
              <w:t>Ordne die Zahlen nach ihrer Größe. Beginne mit der kleinsten Zahl.</w:t>
            </w:r>
            <w:r w:rsidRPr="00E0758C">
              <w:t xml:space="preserve"> </w:t>
            </w:r>
          </w:p>
        </w:tc>
      </w:tr>
      <w:tr w:rsidR="002F0035" w:rsidRPr="00E0758C" w14:paraId="323E7459" w14:textId="77777777" w:rsidTr="002F0035">
        <w:tc>
          <w:tcPr>
            <w:tcW w:w="610" w:type="dxa"/>
          </w:tcPr>
          <w:p w14:paraId="0B1B60D7" w14:textId="77777777" w:rsidR="002F0035" w:rsidRPr="00E0758C" w:rsidRDefault="002F0035" w:rsidP="002F003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45ECAFC" w14:textId="77777777" w:rsidR="002F0035" w:rsidRPr="001011C1" w:rsidRDefault="002F0035" w:rsidP="002F0035">
            <w:pPr>
              <w:rPr>
                <w:b/>
                <w:color w:val="327A86" w:themeColor="text2"/>
              </w:rPr>
            </w:pPr>
          </w:p>
        </w:tc>
        <w:tc>
          <w:tcPr>
            <w:tcW w:w="1517" w:type="dxa"/>
          </w:tcPr>
          <w:p w14:paraId="339DE5D6" w14:textId="77777777" w:rsidR="002F0035" w:rsidRDefault="002F0035" w:rsidP="002F0035">
            <w:pPr>
              <w:spacing w:line="360" w:lineRule="auto"/>
              <w:ind w:right="427"/>
              <w:jc w:val="right"/>
            </w:pPr>
            <w:r>
              <w:t>67 195</w:t>
            </w:r>
          </w:p>
          <w:p w14:paraId="4B8716BD" w14:textId="77777777" w:rsidR="002F0035" w:rsidRDefault="002F0035" w:rsidP="002F0035">
            <w:pPr>
              <w:spacing w:line="360" w:lineRule="auto"/>
              <w:ind w:right="427"/>
              <w:jc w:val="right"/>
            </w:pPr>
            <w:r>
              <w:t>667 195</w:t>
            </w:r>
          </w:p>
          <w:p w14:paraId="18801BE4" w14:textId="77777777" w:rsidR="002F0035" w:rsidRDefault="002F0035" w:rsidP="002F0035">
            <w:pPr>
              <w:spacing w:line="360" w:lineRule="auto"/>
              <w:ind w:right="427"/>
              <w:jc w:val="right"/>
            </w:pPr>
            <w:r>
              <w:t>676 656</w:t>
            </w:r>
          </w:p>
          <w:p w14:paraId="05BABB65" w14:textId="77777777" w:rsidR="002F0035" w:rsidRDefault="002F0035" w:rsidP="002F0035">
            <w:pPr>
              <w:spacing w:line="360" w:lineRule="auto"/>
              <w:ind w:right="427"/>
              <w:jc w:val="right"/>
            </w:pPr>
            <w:r>
              <w:t>76 400</w:t>
            </w:r>
          </w:p>
          <w:p w14:paraId="67B3C2B1" w14:textId="77777777" w:rsidR="002F0035" w:rsidRPr="00D95C7D" w:rsidRDefault="002F0035" w:rsidP="002F0035">
            <w:pPr>
              <w:spacing w:line="360" w:lineRule="auto"/>
              <w:ind w:right="427"/>
              <w:jc w:val="right"/>
            </w:pPr>
            <w:r>
              <w:t>676 040</w:t>
            </w:r>
          </w:p>
        </w:tc>
        <w:tc>
          <w:tcPr>
            <w:tcW w:w="6520" w:type="dxa"/>
          </w:tcPr>
          <w:p w14:paraId="7640F88F" w14:textId="77777777" w:rsidR="002F0035" w:rsidRPr="001C3A55" w:rsidRDefault="002F0035" w:rsidP="002F0035">
            <w:pPr>
              <w:pStyle w:val="Listenabsatz"/>
              <w:keepNext/>
              <w:numPr>
                <w:ilvl w:val="0"/>
                <w:numId w:val="4"/>
              </w:numPr>
              <w:spacing w:line="360" w:lineRule="auto"/>
              <w:rPr>
                <w:color w:val="000000"/>
              </w:rPr>
            </w:pPr>
            <w:r w:rsidRPr="001C3A55">
              <w:rPr>
                <w:color w:val="808080"/>
              </w:rPr>
              <w:t>_____________________</w:t>
            </w:r>
          </w:p>
          <w:p w14:paraId="358C743F" w14:textId="77777777" w:rsidR="002F0035" w:rsidRPr="001C3A55" w:rsidRDefault="002F0035" w:rsidP="002F0035">
            <w:pPr>
              <w:pStyle w:val="Listenabsatz"/>
              <w:keepNext/>
              <w:numPr>
                <w:ilvl w:val="0"/>
                <w:numId w:val="4"/>
              </w:numPr>
              <w:spacing w:line="360" w:lineRule="auto"/>
              <w:rPr>
                <w:color w:val="000000"/>
              </w:rPr>
            </w:pPr>
            <w:r w:rsidRPr="001C3A55">
              <w:rPr>
                <w:color w:val="808080"/>
              </w:rPr>
              <w:t>_____________________</w:t>
            </w:r>
          </w:p>
          <w:p w14:paraId="685456BF" w14:textId="77777777" w:rsidR="002F0035" w:rsidRPr="001C3A55" w:rsidRDefault="002F0035" w:rsidP="002F0035">
            <w:pPr>
              <w:pStyle w:val="Listenabsatz"/>
              <w:keepNext/>
              <w:numPr>
                <w:ilvl w:val="0"/>
                <w:numId w:val="4"/>
              </w:numPr>
              <w:spacing w:line="360" w:lineRule="auto"/>
              <w:rPr>
                <w:color w:val="000000"/>
              </w:rPr>
            </w:pPr>
            <w:r w:rsidRPr="001C3A55">
              <w:rPr>
                <w:color w:val="808080"/>
              </w:rPr>
              <w:t>_____________________</w:t>
            </w:r>
          </w:p>
          <w:p w14:paraId="0690D0A1" w14:textId="77777777" w:rsidR="002F0035" w:rsidRPr="001C3A55" w:rsidRDefault="002F0035" w:rsidP="002F0035">
            <w:pPr>
              <w:pStyle w:val="Listenabsatz"/>
              <w:keepNext/>
              <w:numPr>
                <w:ilvl w:val="0"/>
                <w:numId w:val="4"/>
              </w:numPr>
              <w:spacing w:line="360" w:lineRule="auto"/>
              <w:rPr>
                <w:color w:val="000000"/>
              </w:rPr>
            </w:pPr>
            <w:r w:rsidRPr="001C3A55">
              <w:rPr>
                <w:color w:val="808080"/>
              </w:rPr>
              <w:t>_____________________</w:t>
            </w:r>
          </w:p>
          <w:p w14:paraId="7CA071E6" w14:textId="77777777" w:rsidR="002F0035" w:rsidRPr="001C3A55" w:rsidRDefault="002F0035" w:rsidP="002F0035">
            <w:pPr>
              <w:pStyle w:val="Listenabsatz"/>
              <w:keepNext/>
              <w:numPr>
                <w:ilvl w:val="0"/>
                <w:numId w:val="4"/>
              </w:numPr>
              <w:spacing w:line="360" w:lineRule="auto"/>
              <w:rPr>
                <w:color w:val="808080"/>
              </w:rPr>
            </w:pPr>
            <w:r w:rsidRPr="001C3A55">
              <w:rPr>
                <w:color w:val="808080"/>
              </w:rPr>
              <w:t>_____________________</w:t>
            </w:r>
            <w:r w:rsidRPr="00610739">
              <w:rPr>
                <w:color w:val="000000"/>
              </w:rPr>
              <w:t xml:space="preserve">       </w:t>
            </w:r>
          </w:p>
        </w:tc>
      </w:tr>
      <w:tr w:rsidR="002F0035" w14:paraId="4A708158" w14:textId="77777777" w:rsidTr="002F0035">
        <w:trPr>
          <w:trHeight w:val="145"/>
        </w:trPr>
        <w:tc>
          <w:tcPr>
            <w:tcW w:w="610" w:type="dxa"/>
          </w:tcPr>
          <w:p w14:paraId="21025479" w14:textId="77777777" w:rsidR="002F0035" w:rsidRDefault="002F0035" w:rsidP="002F003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16F6D23" w14:textId="77777777" w:rsidR="002F0035" w:rsidRDefault="002F0035" w:rsidP="002F0035">
            <w:pPr>
              <w:pStyle w:val="Nummerierung"/>
            </w:pPr>
          </w:p>
        </w:tc>
        <w:tc>
          <w:tcPr>
            <w:tcW w:w="8037" w:type="dxa"/>
            <w:gridSpan w:val="2"/>
          </w:tcPr>
          <w:p w14:paraId="5ABAC6FB" w14:textId="77777777" w:rsidR="002F0035" w:rsidRDefault="002F0035" w:rsidP="002F0035">
            <w:pPr>
              <w:spacing w:line="240" w:lineRule="auto"/>
              <w:rPr>
                <w:noProof/>
              </w:rPr>
            </w:pPr>
          </w:p>
        </w:tc>
      </w:tr>
      <w:tr w:rsidR="002F0035" w14:paraId="68ACAE31" w14:textId="77777777" w:rsidTr="002F0035">
        <w:trPr>
          <w:trHeight w:val="319"/>
        </w:trPr>
        <w:tc>
          <w:tcPr>
            <w:tcW w:w="610" w:type="dxa"/>
          </w:tcPr>
          <w:p w14:paraId="591EF7F7" w14:textId="77777777" w:rsidR="002F0035" w:rsidRDefault="002F0035" w:rsidP="002F003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BAB1FD5" wp14:editId="4A3294ED">
                  <wp:extent cx="360000" cy="272386"/>
                  <wp:effectExtent l="0" t="0" r="2540" b="0"/>
                  <wp:docPr id="22317" name="Grafik 22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41BA742" w14:textId="77777777" w:rsidR="002F0035" w:rsidRPr="007A149C" w:rsidRDefault="002F0035" w:rsidP="002F0035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2"/>
          </w:tcPr>
          <w:p w14:paraId="03EC515E" w14:textId="77777777" w:rsidR="002F0035" w:rsidRDefault="002F0035" w:rsidP="002F0035">
            <w:pPr>
              <w:spacing w:line="240" w:lineRule="auto"/>
            </w:pPr>
            <w:r>
              <w:t>Wie seid ihr beim Sortieren vorgegangen? Worauf habt ihr geachtet?</w:t>
            </w:r>
          </w:p>
          <w:p w14:paraId="1BFA3414" w14:textId="77777777" w:rsidR="002F0035" w:rsidRDefault="002F0035" w:rsidP="002F0035">
            <w:pPr>
              <w:spacing w:line="240" w:lineRule="auto"/>
            </w:pPr>
            <w:r>
              <w:t>Begründet mit Stellentafel oder Zahlenstrahl.</w:t>
            </w:r>
          </w:p>
        </w:tc>
      </w:tr>
      <w:tr w:rsidR="002F0035" w:rsidRPr="00B74344" w14:paraId="6638ACC6" w14:textId="77777777" w:rsidTr="002F0035">
        <w:tc>
          <w:tcPr>
            <w:tcW w:w="610" w:type="dxa"/>
          </w:tcPr>
          <w:p w14:paraId="43A38037" w14:textId="77777777" w:rsidR="002F0035" w:rsidRPr="00B74344" w:rsidRDefault="002F0035" w:rsidP="002F0035">
            <w:pPr>
              <w:pStyle w:val="berschrift3"/>
            </w:pPr>
            <w:r>
              <w:t>4.3</w:t>
            </w:r>
          </w:p>
        </w:tc>
        <w:tc>
          <w:tcPr>
            <w:tcW w:w="8462" w:type="dxa"/>
            <w:gridSpan w:val="3"/>
          </w:tcPr>
          <w:p w14:paraId="727AA5D4" w14:textId="77777777" w:rsidR="002F0035" w:rsidRPr="00B74344" w:rsidRDefault="002F0035" w:rsidP="002F0035">
            <w:pPr>
              <w:pStyle w:val="berschrift3"/>
            </w:pPr>
            <w:r>
              <w:t>Zahlen bilden</w:t>
            </w:r>
          </w:p>
        </w:tc>
      </w:tr>
      <w:tr w:rsidR="002F0035" w14:paraId="64E5B2DC" w14:textId="77777777" w:rsidTr="002F0035">
        <w:trPr>
          <w:trHeight w:val="375"/>
        </w:trPr>
        <w:tc>
          <w:tcPr>
            <w:tcW w:w="610" w:type="dxa"/>
          </w:tcPr>
          <w:p w14:paraId="27492463" w14:textId="77777777" w:rsidR="002F0035" w:rsidRDefault="002F0035" w:rsidP="002F0035">
            <w:pPr>
              <w:spacing w:line="240" w:lineRule="atLeast"/>
            </w:pPr>
          </w:p>
        </w:tc>
        <w:tc>
          <w:tcPr>
            <w:tcW w:w="425" w:type="dxa"/>
          </w:tcPr>
          <w:p w14:paraId="3C05B87E" w14:textId="77777777" w:rsidR="002F0035" w:rsidRPr="007A149C" w:rsidRDefault="002F0035" w:rsidP="002F0035">
            <w:pPr>
              <w:pStyle w:val="Nummerierung"/>
            </w:pPr>
            <w:r>
              <w:t>a)</w:t>
            </w:r>
          </w:p>
        </w:tc>
        <w:tc>
          <w:tcPr>
            <w:tcW w:w="8037" w:type="dxa"/>
            <w:gridSpan w:val="2"/>
          </w:tcPr>
          <w:p w14:paraId="42837B09" w14:textId="77777777" w:rsidR="002F0035" w:rsidRDefault="002F0035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Bilde aus den Ziffern 2, 5, 7, 1 alle möglichen Zahlen und schreibe sie auf.</w:t>
            </w:r>
          </w:p>
          <w:p w14:paraId="4913EA20" w14:textId="77777777" w:rsidR="002F0035" w:rsidRDefault="002F0035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Jede Ziffer muss genau einmal vorkommen.</w:t>
            </w:r>
          </w:p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27"/>
            </w:tblGrid>
            <w:tr w:rsidR="002F0035" w14:paraId="2C96CFEB" w14:textId="77777777" w:rsidTr="00B04A14">
              <w:tc>
                <w:tcPr>
                  <w:tcW w:w="8027" w:type="dxa"/>
                </w:tcPr>
                <w:p w14:paraId="1C09B002" w14:textId="77777777" w:rsidR="002F0035" w:rsidRDefault="002F0035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14:paraId="3AB20329" w14:textId="77777777" w:rsidR="002F0035" w:rsidRDefault="002F0035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</w:p>
                <w:p w14:paraId="5A300BD7" w14:textId="77777777" w:rsidR="002F0035" w:rsidRDefault="002F0035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</w:p>
                <w:p w14:paraId="0043300B" w14:textId="77777777" w:rsidR="002F0035" w:rsidRDefault="002F0035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</w:p>
              </w:tc>
            </w:tr>
          </w:tbl>
          <w:p w14:paraId="30B32D82" w14:textId="77777777" w:rsidR="002F0035" w:rsidRDefault="002F0035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2F0035" w14:paraId="11001335" w14:textId="77777777" w:rsidTr="002F0035">
        <w:trPr>
          <w:trHeight w:val="375"/>
        </w:trPr>
        <w:tc>
          <w:tcPr>
            <w:tcW w:w="610" w:type="dxa"/>
          </w:tcPr>
          <w:p w14:paraId="5B0B8B92" w14:textId="77777777" w:rsidR="002F0035" w:rsidRDefault="002F0035" w:rsidP="002F0035">
            <w:pPr>
              <w:spacing w:line="240" w:lineRule="atLeast"/>
            </w:pPr>
          </w:p>
        </w:tc>
        <w:tc>
          <w:tcPr>
            <w:tcW w:w="425" w:type="dxa"/>
          </w:tcPr>
          <w:p w14:paraId="64F63E39" w14:textId="77777777" w:rsidR="002F0035" w:rsidRPr="007A149C" w:rsidRDefault="002F0035" w:rsidP="002F0035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2"/>
          </w:tcPr>
          <w:p w14:paraId="55BDF6E9" w14:textId="77777777" w:rsidR="002F0035" w:rsidRDefault="002F0035" w:rsidP="002F0035">
            <w:pPr>
              <w:spacing w:line="240" w:lineRule="auto"/>
              <w:rPr>
                <w:noProof/>
              </w:rPr>
            </w:pPr>
            <w:r w:rsidRPr="008E62F9">
              <w:rPr>
                <w:noProof/>
              </w:rPr>
              <w:t>Ordne die Zahlen. Beginne mit der größten Zahl.</w:t>
            </w:r>
            <w:r>
              <w:rPr>
                <w:noProof/>
              </w:rPr>
              <w:t xml:space="preserve"> </w:t>
            </w:r>
          </w:p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27"/>
            </w:tblGrid>
            <w:tr w:rsidR="002F0035" w14:paraId="577E082D" w14:textId="77777777" w:rsidTr="00B04A14">
              <w:tc>
                <w:tcPr>
                  <w:tcW w:w="8027" w:type="dxa"/>
                </w:tcPr>
                <w:p w14:paraId="73B61931" w14:textId="77777777" w:rsidR="002F0035" w:rsidRDefault="002F0035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14:paraId="2BF150C2" w14:textId="77777777" w:rsidR="002F0035" w:rsidRDefault="002F0035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</w:p>
                <w:p w14:paraId="63B3E1CA" w14:textId="77777777" w:rsidR="002F0035" w:rsidRDefault="002F0035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</w:p>
                <w:p w14:paraId="06E9EEE2" w14:textId="77777777" w:rsidR="002F0035" w:rsidRDefault="002F0035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</w:p>
              </w:tc>
            </w:tr>
          </w:tbl>
          <w:p w14:paraId="190C8968" w14:textId="77777777" w:rsidR="002F0035" w:rsidRDefault="002F0035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2F0035" w14:paraId="55D406EF" w14:textId="77777777" w:rsidTr="002F0035">
        <w:trPr>
          <w:trHeight w:val="145"/>
        </w:trPr>
        <w:tc>
          <w:tcPr>
            <w:tcW w:w="610" w:type="dxa"/>
          </w:tcPr>
          <w:p w14:paraId="4AED831D" w14:textId="77777777" w:rsidR="002F0035" w:rsidRDefault="002F0035" w:rsidP="002F003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0989BA" wp14:editId="700E31B2">
                  <wp:extent cx="313144" cy="272386"/>
                  <wp:effectExtent l="0" t="0" r="0" b="0"/>
                  <wp:docPr id="22323" name="Grafik 22323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23" name="Grafik 22323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4CBC57B" w14:textId="77777777" w:rsidR="002F0035" w:rsidRDefault="002F0035" w:rsidP="002F0035">
            <w:pPr>
              <w:pStyle w:val="Nummerierung"/>
            </w:pPr>
            <w:r>
              <w:t>c)</w:t>
            </w:r>
          </w:p>
        </w:tc>
        <w:tc>
          <w:tcPr>
            <w:tcW w:w="8037" w:type="dxa"/>
            <w:gridSpan w:val="2"/>
          </w:tcPr>
          <w:p w14:paraId="6863C045" w14:textId="77777777" w:rsidR="002F0035" w:rsidRDefault="002F0035" w:rsidP="002F0035">
            <w:pPr>
              <w:spacing w:line="240" w:lineRule="auto"/>
              <w:rPr>
                <w:noProof/>
              </w:rPr>
            </w:pPr>
            <w:r w:rsidRPr="008E62F9">
              <w:rPr>
                <w:noProof/>
              </w:rPr>
              <w:t>Eine Person wählt 5 Ziffern. Die andere Person bildet daraus die größte und die kleinste Zahl. Wechselt euch ab.</w:t>
            </w:r>
          </w:p>
        </w:tc>
      </w:tr>
    </w:tbl>
    <w:p w14:paraId="3FA69EB3" w14:textId="07AE7D0C" w:rsidR="008B729B" w:rsidRDefault="008B729B"/>
    <w:p w14:paraId="4B70A76B" w14:textId="77777777" w:rsidR="0021056C" w:rsidRDefault="0021056C"/>
    <w:p w14:paraId="3BD39CD9" w14:textId="77777777" w:rsidR="0020423D" w:rsidRDefault="0020423D" w:rsidP="0020423D">
      <w:pPr>
        <w:sectPr w:rsidR="0020423D" w:rsidSect="00C75E4D">
          <w:headerReference w:type="default" r:id="rId88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14"/>
        <w:gridCol w:w="364"/>
        <w:gridCol w:w="47"/>
        <w:gridCol w:w="7611"/>
        <w:gridCol w:w="426"/>
      </w:tblGrid>
      <w:tr w:rsidR="0020423D" w14:paraId="373E791D" w14:textId="77777777" w:rsidTr="00C27B73">
        <w:tc>
          <w:tcPr>
            <w:tcW w:w="610" w:type="dxa"/>
          </w:tcPr>
          <w:p w14:paraId="4034F6AA" w14:textId="77777777" w:rsidR="0020423D" w:rsidRDefault="0021056C" w:rsidP="00672EEB">
            <w:pPr>
              <w:pStyle w:val="berschrift1"/>
              <w:spacing w:line="240" w:lineRule="auto"/>
            </w:pPr>
            <w:r>
              <w:t>C</w:t>
            </w:r>
          </w:p>
        </w:tc>
        <w:tc>
          <w:tcPr>
            <w:tcW w:w="8462" w:type="dxa"/>
            <w:gridSpan w:val="5"/>
          </w:tcPr>
          <w:p w14:paraId="4AE7BCB0" w14:textId="40121A57" w:rsidR="0020423D" w:rsidRPr="001C0C6A" w:rsidRDefault="000C3056" w:rsidP="00672EEB">
            <w:pPr>
              <w:pStyle w:val="berschrift1"/>
              <w:spacing w:line="240" w:lineRule="auto"/>
            </w:pPr>
            <w:r>
              <w:t>Kann ich</w:t>
            </w:r>
            <w:r w:rsidR="006A0447" w:rsidRPr="006A0447">
              <w:t xml:space="preserve"> in Schritten zählen</w:t>
            </w:r>
            <w:r>
              <w:t>?</w:t>
            </w:r>
          </w:p>
        </w:tc>
      </w:tr>
      <w:tr w:rsidR="00C06F1F" w:rsidRPr="00E0758C" w14:paraId="3B17C7C4" w14:textId="77777777" w:rsidTr="00C27B73">
        <w:tc>
          <w:tcPr>
            <w:tcW w:w="624" w:type="dxa"/>
            <w:gridSpan w:val="2"/>
          </w:tcPr>
          <w:p w14:paraId="5F9BC5ED" w14:textId="118955E6" w:rsidR="00C06F1F" w:rsidRPr="00AC7674" w:rsidRDefault="00F40E55" w:rsidP="00C27B73">
            <w:pPr>
              <w:pStyle w:val="berschrift6"/>
            </w:pPr>
            <w:r>
              <w:t>1</w:t>
            </w:r>
          </w:p>
        </w:tc>
        <w:tc>
          <w:tcPr>
            <w:tcW w:w="8448" w:type="dxa"/>
            <w:gridSpan w:val="4"/>
          </w:tcPr>
          <w:p w14:paraId="76050EDA" w14:textId="77777777" w:rsidR="00C06F1F" w:rsidRPr="00AC7674" w:rsidRDefault="00C06F1F" w:rsidP="00C27B73">
            <w:pPr>
              <w:pStyle w:val="berschrift6"/>
            </w:pPr>
            <w:r>
              <w:t>In Schritten zähl</w:t>
            </w:r>
            <w:r w:rsidRPr="00AC7674">
              <w:t>en</w:t>
            </w:r>
          </w:p>
        </w:tc>
      </w:tr>
      <w:tr w:rsidR="00C06F1F" w:rsidRPr="00E0758C" w14:paraId="5077C263" w14:textId="77777777" w:rsidTr="00C27B73">
        <w:tc>
          <w:tcPr>
            <w:tcW w:w="610" w:type="dxa"/>
          </w:tcPr>
          <w:p w14:paraId="1A578CBD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2BBEDCAB" w14:textId="77777777" w:rsidR="00C06F1F" w:rsidRPr="00E0758C" w:rsidRDefault="00C06F1F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7" w:type="dxa"/>
            <w:gridSpan w:val="2"/>
          </w:tcPr>
          <w:p w14:paraId="542453D4" w14:textId="6DBE5285" w:rsidR="00C06F1F" w:rsidRDefault="00C06F1F" w:rsidP="000B1991">
            <w:pPr>
              <w:pStyle w:val="Ausflltext"/>
            </w:pPr>
            <w:r w:rsidRPr="00A75E70">
              <w:t xml:space="preserve">Zeichne </w:t>
            </w:r>
            <w:r w:rsidR="00C27B73">
              <w:t>200er-S</w:t>
            </w:r>
            <w:r w:rsidRPr="00A75E70">
              <w:t>chritte vorwärts und schreibe die Zahlen bis 000 auf.</w:t>
            </w:r>
          </w:p>
          <w:p w14:paraId="10B0BF57" w14:textId="77777777" w:rsidR="001C3A55" w:rsidRDefault="00CD0320" w:rsidP="000B1991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1" allowOverlap="1" wp14:anchorId="4A0B78E4" wp14:editId="58FE762C">
                      <wp:simplePos x="0" y="0"/>
                      <wp:positionH relativeFrom="column">
                        <wp:posOffset>4591361</wp:posOffset>
                      </wp:positionH>
                      <wp:positionV relativeFrom="paragraph">
                        <wp:posOffset>250190</wp:posOffset>
                      </wp:positionV>
                      <wp:extent cx="0" cy="153035"/>
                      <wp:effectExtent l="0" t="0" r="12700" b="12065"/>
                      <wp:wrapNone/>
                      <wp:docPr id="2028044197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8B9A5D" id="Gerade Verbindung 4" o:spid="_x0000_s1026" style="position:absolute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5pt,19.7pt" to="361.5pt,3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" strokecolor="black [3200]" strokeweight="1pt">
                      <v:stroke joinstyle="miter"/>
                    </v:line>
                  </w:pict>
                </mc:Fallback>
              </mc:AlternateContent>
            </w:r>
            <w:r w:rsidR="009B37AD"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1675136" behindDoc="0" locked="0" layoutInCell="1" allowOverlap="1" wp14:anchorId="1735ABC3" wp14:editId="2F241B3A">
                      <wp:simplePos x="0" y="0"/>
                      <wp:positionH relativeFrom="column">
                        <wp:posOffset>101388</wp:posOffset>
                      </wp:positionH>
                      <wp:positionV relativeFrom="paragraph">
                        <wp:posOffset>20320</wp:posOffset>
                      </wp:positionV>
                      <wp:extent cx="4699212" cy="674793"/>
                      <wp:effectExtent l="0" t="0" r="12700" b="11430"/>
                      <wp:wrapNone/>
                      <wp:docPr id="74876160" name="Gruppieren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9212" cy="674793"/>
                                <a:chOff x="0" y="0"/>
                                <a:chExt cx="4699212" cy="6747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2209941" name="Grafik 87220994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70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94555" cy="4705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812934666" name="Gruppieren 25"/>
                              <wpg:cNvGrpSpPr/>
                              <wpg:grpSpPr>
                                <a:xfrm>
                                  <a:off x="20320" y="423333"/>
                                  <a:ext cx="4678892" cy="251460"/>
                                  <a:chOff x="0" y="0"/>
                                  <a:chExt cx="4678892" cy="251460"/>
                                </a:xfrm>
                              </wpg:grpSpPr>
                              <wps:wsp>
                                <wps:cNvPr id="1181566176" name="Abgerundetes Rechteck 4"/>
                                <wps:cNvSpPr/>
                                <wps:spPr>
                                  <a:xfrm>
                                    <a:off x="4270587" y="0"/>
                                    <a:ext cx="40830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E72836F" w14:textId="77777777" w:rsidR="009B37AD" w:rsidRPr="00F61B85" w:rsidRDefault="009B37AD" w:rsidP="009B37AD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0093583" name="Abgerundetes Rechteck 4"/>
                                <wps:cNvSpPr/>
                                <wps:spPr>
                                  <a:xfrm>
                                    <a:off x="853440" y="0"/>
                                    <a:ext cx="351790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452899F" w14:textId="77777777" w:rsidR="009B37AD" w:rsidRPr="00F61B85" w:rsidRDefault="009B37AD" w:rsidP="009B37AD">
                                      <w:pPr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200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880289" name="Abgerundetes Rechteck 4"/>
                                <wps:cNvSpPr/>
                                <wps:spPr>
                                  <a:xfrm>
                                    <a:off x="0" y="0"/>
                                    <a:ext cx="37782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273A281" w14:textId="77777777" w:rsidR="009B37AD" w:rsidRPr="00F61B85" w:rsidRDefault="009B37AD" w:rsidP="009B37AD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35ABC3" id="Gruppieren 26" o:spid="_x0000_s1539" style="position:absolute;margin-left:8pt;margin-top:1.6pt;width:370pt;height:53.15pt;z-index:251675136;mso-position-horizontal-relative:text;mso-position-vertical-relative:text" coordsize="46992,6747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">
                      <v:shape id="Grafik 872209941" o:spid="_x0000_s1540" type="#_x0000_t75" style="position:absolute;width:46945;height:47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">
                        <v:imagedata r:id="rId90" o:title="" cropbottom="24294f"/>
                      </v:shape>
                      <v:group id="Gruppieren 25" o:spid="_x0000_s1541" style="position:absolute;left:203;top:4233;width:46789;height:2514" coordsize="46788,25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">
                        <v:roundrect id="_x0000_s1542" style="position:absolute;left:42705;width:4083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&#13;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2E72836F" w14:textId="77777777" w:rsidR="009B37AD" w:rsidRPr="00F61B85" w:rsidRDefault="009B37AD" w:rsidP="009B37AD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  <v:roundrect id="_x0000_s1543" style="position:absolute;left:8534;width:3518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&#13;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1452899F" w14:textId="77777777" w:rsidR="009B37AD" w:rsidRPr="00F61B85" w:rsidRDefault="009B37AD" w:rsidP="009B37AD">
                                <w:pPr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200</w:t>
                                </w:r>
                              </w:p>
                            </w:txbxContent>
                          </v:textbox>
                        </v:roundrect>
                        <v:roundrect id="_x0000_s1544" style="position:absolute;width:3778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&#13;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0273A281" w14:textId="77777777" w:rsidR="009B37AD" w:rsidRPr="00F61B85" w:rsidRDefault="009B37AD" w:rsidP="009B37AD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</w:p>
          <w:p w14:paraId="67A91F7B" w14:textId="77777777" w:rsidR="001C3A55" w:rsidRDefault="00CD0320" w:rsidP="009B37AD">
            <w:pPr>
              <w:pStyle w:val="berschrift9"/>
            </w:pPr>
            <w:r>
              <mc:AlternateContent>
                <mc:Choice Requires="wps">
                  <w:drawing>
                    <wp:anchor distT="0" distB="0" distL="114300" distR="114300" simplePos="0" relativeHeight="251879936" behindDoc="0" locked="0" layoutInCell="1" allowOverlap="1" wp14:anchorId="23220D0B" wp14:editId="2D3157B5">
                      <wp:simplePos x="0" y="0"/>
                      <wp:positionH relativeFrom="column">
                        <wp:posOffset>2011045</wp:posOffset>
                      </wp:positionH>
                      <wp:positionV relativeFrom="paragraph">
                        <wp:posOffset>16199</wp:posOffset>
                      </wp:positionV>
                      <wp:extent cx="0" cy="153035"/>
                      <wp:effectExtent l="0" t="0" r="12700" b="12065"/>
                      <wp:wrapNone/>
                      <wp:docPr id="1050967188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D6A8ED" id="Gerade Verbindung 4" o:spid="_x0000_s1026" style="position:absolute;z-index:25187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8.35pt,1.3pt" to="158.35pt,13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" strokecolor="black [3200]" strokeweight="1pt">
                      <v:stroke joinstyle="miter"/>
                    </v:line>
                  </w:pict>
                </mc:Fallback>
              </mc:AlternateContent>
            </w:r>
          </w:p>
          <w:p w14:paraId="5E299855" w14:textId="77777777" w:rsidR="009B37AD" w:rsidRDefault="009B37AD" w:rsidP="000B1991">
            <w:pPr>
              <w:pStyle w:val="Ausflltext"/>
            </w:pPr>
          </w:p>
          <w:p w14:paraId="7CC5EF3C" w14:textId="77777777" w:rsidR="00C06F1F" w:rsidRPr="00E0758C" w:rsidRDefault="00C06F1F" w:rsidP="00DF54E3"/>
        </w:tc>
      </w:tr>
      <w:tr w:rsidR="00C06F1F" w:rsidRPr="00E0758C" w14:paraId="35881321" w14:textId="77777777" w:rsidTr="00C27B73">
        <w:trPr>
          <w:trHeight w:val="864"/>
        </w:trPr>
        <w:tc>
          <w:tcPr>
            <w:tcW w:w="610" w:type="dxa"/>
          </w:tcPr>
          <w:p w14:paraId="1D6937E5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6891FD31" w14:textId="77777777" w:rsidR="00C06F1F" w:rsidRPr="00E0758C" w:rsidRDefault="00C06F1F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7611" w:type="dxa"/>
          </w:tcPr>
          <w:p w14:paraId="43AB3910" w14:textId="3713FB97" w:rsidR="00C06F1F" w:rsidRDefault="00C06F1F" w:rsidP="000B1991">
            <w:pPr>
              <w:pStyle w:val="Ausflltext"/>
            </w:pPr>
            <w:r w:rsidRPr="00A75E70">
              <w:t xml:space="preserve">Zeichne </w:t>
            </w:r>
            <w:r w:rsidR="00C27B73">
              <w:t>100er-S</w:t>
            </w:r>
            <w:r w:rsidRPr="00A75E70">
              <w:t>chritte rückwärts und schreibe die Zahlen auf.</w:t>
            </w:r>
          </w:p>
          <w:p w14:paraId="1AB8E2BF" w14:textId="77777777" w:rsidR="00C06F1F" w:rsidRPr="00E0758C" w:rsidRDefault="00CD0320" w:rsidP="00DF54E3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128" behindDoc="0" locked="0" layoutInCell="1" allowOverlap="1" wp14:anchorId="000564EC" wp14:editId="557DB03F">
                      <wp:simplePos x="0" y="0"/>
                      <wp:positionH relativeFrom="column">
                        <wp:posOffset>3304540</wp:posOffset>
                      </wp:positionH>
                      <wp:positionV relativeFrom="paragraph">
                        <wp:posOffset>306381</wp:posOffset>
                      </wp:positionV>
                      <wp:extent cx="0" cy="153035"/>
                      <wp:effectExtent l="0" t="0" r="12700" b="12065"/>
                      <wp:wrapNone/>
                      <wp:docPr id="1643437537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33CAEB" id="Gerade Verbindung 4" o:spid="_x0000_s1026" style="position:absolute;z-index:25188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0.2pt,24.1pt" to="260.2pt,3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&#13;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080" behindDoc="0" locked="0" layoutInCell="1" allowOverlap="1" wp14:anchorId="3ACFC6E4" wp14:editId="1B27809C">
                      <wp:simplePos x="0" y="0"/>
                      <wp:positionH relativeFrom="column">
                        <wp:posOffset>3729666</wp:posOffset>
                      </wp:positionH>
                      <wp:positionV relativeFrom="paragraph">
                        <wp:posOffset>314325</wp:posOffset>
                      </wp:positionV>
                      <wp:extent cx="0" cy="153035"/>
                      <wp:effectExtent l="0" t="0" r="12700" b="12065"/>
                      <wp:wrapNone/>
                      <wp:docPr id="762779555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6606CE" id="Gerade Verbindung 4" o:spid="_x0000_s1026" style="position:absolute;z-index:251886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3.65pt,24.75pt" to="293.65pt,36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&#13;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032" behindDoc="0" locked="0" layoutInCell="1" allowOverlap="1" wp14:anchorId="437F2C25" wp14:editId="35085166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192716</wp:posOffset>
                      </wp:positionV>
                      <wp:extent cx="0" cy="153035"/>
                      <wp:effectExtent l="0" t="0" r="12700" b="12065"/>
                      <wp:wrapNone/>
                      <wp:docPr id="1225582271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CDEB03" id="Gerade Verbindung 4" o:spid="_x0000_s1026" style="position:absolute;z-index:25188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.25pt,15.15pt" to="21.25pt,27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" strokecolor="black [3200]" strokeweight="1pt">
                      <v:stroke joinstyle="miter"/>
                    </v:line>
                  </w:pict>
                </mc:Fallback>
              </mc:AlternateContent>
            </w:r>
            <w:r w:rsidR="009B37AD">
              <w:t xml:space="preserve">  </w:t>
            </w:r>
            <w:r w:rsidR="009B37AD">
              <w:rPr>
                <w:noProof/>
              </w:rPr>
              <mc:AlternateContent>
                <mc:Choice Requires="wpg">
                  <w:drawing>
                    <wp:inline distT="0" distB="0" distL="0" distR="0" wp14:anchorId="620B7979" wp14:editId="6D4004F3">
                      <wp:extent cx="4733281" cy="723903"/>
                      <wp:effectExtent l="0" t="0" r="17145" b="12700"/>
                      <wp:docPr id="1312833584" name="Gruppieren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3281" cy="723903"/>
                                <a:chOff x="0" y="0"/>
                                <a:chExt cx="4733281" cy="723903"/>
                              </a:xfrm>
                            </wpg:grpSpPr>
                            <wpg:grpSp>
                              <wpg:cNvPr id="668705103" name="Gruppieren 25"/>
                              <wpg:cNvGrpSpPr/>
                              <wpg:grpSpPr>
                                <a:xfrm>
                                  <a:off x="0" y="467360"/>
                                  <a:ext cx="4733281" cy="256543"/>
                                  <a:chOff x="-47415" y="-1693"/>
                                  <a:chExt cx="4733495" cy="256543"/>
                                </a:xfrm>
                              </wpg:grpSpPr>
                              <wps:wsp>
                                <wps:cNvPr id="274636928" name="Abgerundetes Rechteck 4"/>
                                <wps:cNvSpPr/>
                                <wps:spPr>
                                  <a:xfrm>
                                    <a:off x="4290062" y="3390"/>
                                    <a:ext cx="396018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E6E0B01" w14:textId="77777777" w:rsidR="009B37AD" w:rsidRPr="00F61B85" w:rsidRDefault="009B37AD" w:rsidP="009B37AD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2000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3720958" name="Abgerundetes Rechteck 4"/>
                                <wps:cNvSpPr/>
                                <wps:spPr>
                                  <a:xfrm>
                                    <a:off x="3827067" y="-1693"/>
                                    <a:ext cx="396018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7F97587" w14:textId="77777777" w:rsidR="009B37AD" w:rsidRPr="00F61B85" w:rsidRDefault="009B37AD" w:rsidP="009B37AD">
                                      <w:pPr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1900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3196572" name="Abgerundetes Rechteck 4"/>
                                <wps:cNvSpPr/>
                                <wps:spPr>
                                  <a:xfrm>
                                    <a:off x="-47415" y="0"/>
                                    <a:ext cx="396018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E98A985" w14:textId="77777777" w:rsidR="009B37AD" w:rsidRPr="00F61B85" w:rsidRDefault="009B37AD" w:rsidP="009B37AD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418004088" name="Grafik 1418004088">
                                  <a:extLst>
                                    <a:ext uri="{FF2B5EF4-FFF2-40B4-BE49-F238E27FC236}">
                                      <a16:creationId xmlns:a16="http://schemas.microsoft.com/office/drawing/2014/main" id="{247DC0F6-D951-8531-AB31-434F369ED3C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6842"/>
                                <a:stretch/>
                              </pic:blipFill>
                              <pic:spPr>
                                <a:xfrm>
                                  <a:off x="0" y="0"/>
                                  <a:ext cx="4732655" cy="472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0B7979" id="Gruppieren 28" o:spid="_x0000_s1545" style="width:372.7pt;height:57pt;mso-position-horizontal-relative:char;mso-position-vertical-relative:line" coordsize="47332,723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">
                      <v:group id="Gruppieren 25" o:spid="_x0000_s1546" style="position:absolute;top:4673;width:47332;height:2566" coordorigin="-474,-16" coordsize="47334,25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">
                        <v:roundrect id="_x0000_s1547" style="position:absolute;left:42900;top:33;width:3960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&#13;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5E6E0B01" w14:textId="77777777" w:rsidR="009B37AD" w:rsidRPr="00F61B85" w:rsidRDefault="009B37AD" w:rsidP="009B37AD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2000</w:t>
                                </w:r>
                              </w:p>
                            </w:txbxContent>
                          </v:textbox>
                        </v:roundrect>
                        <v:roundrect id="_x0000_s1548" style="position:absolute;left:38270;top:-16;width:3960;height:25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&#13;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77F97587" w14:textId="77777777" w:rsidR="009B37AD" w:rsidRPr="00F61B85" w:rsidRDefault="009B37AD" w:rsidP="009B37AD">
                                <w:pPr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1900</w:t>
                                </w:r>
                              </w:p>
                            </w:txbxContent>
                          </v:textbox>
                        </v:roundrect>
                        <v:roundrect id="_x0000_s1549" style="position:absolute;left:-474;width:3960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&#13;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0E98A985" w14:textId="77777777" w:rsidR="009B37AD" w:rsidRPr="00F61B85" w:rsidRDefault="009B37AD" w:rsidP="009B37AD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</v:group>
                      <v:shape id="Grafik 1418004088" o:spid="_x0000_s1550" type="#_x0000_t75" style="position:absolute;width:47326;height:47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">
                        <v:imagedata r:id="rId92" o:title="" cropbottom="24145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6" w:type="dxa"/>
            <w:vAlign w:val="bottom"/>
          </w:tcPr>
          <w:p w14:paraId="41DF7B40" w14:textId="77777777" w:rsidR="00C06F1F" w:rsidRPr="00E0758C" w:rsidRDefault="00A3606A" w:rsidP="00105045">
            <w:pPr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21888" behindDoc="0" locked="0" layoutInCell="1" allowOverlap="1" wp14:anchorId="4C0ADC75" wp14:editId="325011AE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-522605</wp:posOffset>
                  </wp:positionV>
                  <wp:extent cx="222885" cy="700405"/>
                  <wp:effectExtent l="0" t="0" r="5715" b="0"/>
                  <wp:wrapNone/>
                  <wp:docPr id="1230731367" name="Grafik 1230731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0E55" w:rsidRPr="00E0758C" w14:paraId="074AA0F9" w14:textId="77777777" w:rsidTr="00111757">
        <w:tc>
          <w:tcPr>
            <w:tcW w:w="624" w:type="dxa"/>
            <w:gridSpan w:val="2"/>
          </w:tcPr>
          <w:p w14:paraId="40529A67" w14:textId="77777777" w:rsidR="00F40E55" w:rsidRDefault="00F40E55" w:rsidP="00C27B73">
            <w:pPr>
              <w:pStyle w:val="berschrift6"/>
            </w:pPr>
            <w:r>
              <w:t>2</w:t>
            </w:r>
          </w:p>
        </w:tc>
        <w:tc>
          <w:tcPr>
            <w:tcW w:w="8448" w:type="dxa"/>
            <w:gridSpan w:val="4"/>
          </w:tcPr>
          <w:p w14:paraId="3BFA2AD9" w14:textId="77777777" w:rsidR="00F40E55" w:rsidRDefault="00F40E55" w:rsidP="00C27B73">
            <w:pPr>
              <w:pStyle w:val="berschrift6"/>
            </w:pPr>
            <w:r>
              <w:t>Schritte verändern</w:t>
            </w:r>
          </w:p>
        </w:tc>
      </w:tr>
      <w:tr w:rsidR="00F40E55" w:rsidRPr="00E0758C" w14:paraId="7A5779A8" w14:textId="77777777" w:rsidTr="00C27B73">
        <w:tc>
          <w:tcPr>
            <w:tcW w:w="624" w:type="dxa"/>
            <w:gridSpan w:val="2"/>
          </w:tcPr>
          <w:p w14:paraId="21030AC2" w14:textId="77777777" w:rsidR="00F40E55" w:rsidRDefault="00F40E55" w:rsidP="00105045">
            <w:pPr>
              <w:pStyle w:val="berschrift2"/>
              <w:rPr>
                <w:color w:val="70BCC9" w:themeColor="text2" w:themeTint="99"/>
              </w:rPr>
            </w:pPr>
          </w:p>
          <w:p w14:paraId="6E566572" w14:textId="77777777" w:rsidR="00C27B73" w:rsidRDefault="00C27B73" w:rsidP="00C27B73">
            <w:pPr>
              <w:rPr>
                <w:lang w:eastAsia="de-DE"/>
              </w:rPr>
            </w:pPr>
          </w:p>
          <w:p w14:paraId="3B1D64B6" w14:textId="77777777" w:rsidR="00C27B73" w:rsidRDefault="00C27B73" w:rsidP="00C27B73">
            <w:pPr>
              <w:rPr>
                <w:lang w:eastAsia="de-DE"/>
              </w:rPr>
            </w:pPr>
          </w:p>
          <w:p w14:paraId="662385C3" w14:textId="77777777" w:rsidR="00C27B73" w:rsidRDefault="00C27B73" w:rsidP="00C27B73">
            <w:pPr>
              <w:rPr>
                <w:lang w:eastAsia="de-DE"/>
              </w:rPr>
            </w:pPr>
          </w:p>
          <w:p w14:paraId="129B9364" w14:textId="77777777" w:rsidR="00C27B73" w:rsidRDefault="00C27B73" w:rsidP="00C27B73">
            <w:pPr>
              <w:rPr>
                <w:lang w:eastAsia="de-DE"/>
              </w:rPr>
            </w:pPr>
          </w:p>
          <w:p w14:paraId="41117135" w14:textId="77777777" w:rsidR="00C27B73" w:rsidRDefault="00C27B73" w:rsidP="00C27B73">
            <w:pPr>
              <w:rPr>
                <w:lang w:eastAsia="de-DE"/>
              </w:rPr>
            </w:pPr>
          </w:p>
          <w:p w14:paraId="550E37A3" w14:textId="41CD034B" w:rsidR="00C27B73" w:rsidRPr="00C27B73" w:rsidRDefault="00C27B73" w:rsidP="00C27B73">
            <w:pPr>
              <w:rPr>
                <w:lang w:eastAsia="de-DE"/>
              </w:rPr>
            </w:pPr>
          </w:p>
        </w:tc>
        <w:tc>
          <w:tcPr>
            <w:tcW w:w="364" w:type="dxa"/>
          </w:tcPr>
          <w:p w14:paraId="1D79577C" w14:textId="06DC57B8" w:rsidR="00F40E55" w:rsidRDefault="00951793" w:rsidP="00C27B73">
            <w:pPr>
              <w:pStyle w:val="berschrift4"/>
            </w:pPr>
            <w:r w:rsidRPr="00C27B73">
              <w:rPr>
                <w:noProof/>
                <w:color w:val="70BCC9" w:themeColor="accent1" w:themeTint="99"/>
              </w:rPr>
              <mc:AlternateContent>
                <mc:Choice Requires="wpg">
                  <w:drawing>
                    <wp:anchor distT="0" distB="0" distL="114300" distR="114300" simplePos="0" relativeHeight="251921920" behindDoc="0" locked="0" layoutInCell="1" allowOverlap="1" wp14:anchorId="4E1DD960" wp14:editId="3C2A9F6B">
                      <wp:simplePos x="0" y="0"/>
                      <wp:positionH relativeFrom="column">
                        <wp:posOffset>171710</wp:posOffset>
                      </wp:positionH>
                      <wp:positionV relativeFrom="paragraph">
                        <wp:posOffset>368819</wp:posOffset>
                      </wp:positionV>
                      <wp:extent cx="5133340" cy="1069340"/>
                      <wp:effectExtent l="0" t="0" r="0" b="10160"/>
                      <wp:wrapNone/>
                      <wp:docPr id="1148999464" name="Gruppieren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3340" cy="1069340"/>
                                <a:chOff x="0" y="0"/>
                                <a:chExt cx="5133340" cy="1069340"/>
                              </a:xfrm>
                            </wpg:grpSpPr>
                            <wpg:grpSp>
                              <wpg:cNvPr id="2048847512" name="Gruppieren 4"/>
                              <wpg:cNvGrpSpPr/>
                              <wpg:grpSpPr>
                                <a:xfrm>
                                  <a:off x="0" y="0"/>
                                  <a:ext cx="5133340" cy="1069340"/>
                                  <a:chOff x="0" y="0"/>
                                  <a:chExt cx="5133340" cy="106934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79856567" name="Grafik 2" descr="Ein Bild, das Reihe, Diagramm, Schrift enthält.&#10;&#10;Automatisch generierte Beschreibu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33340" cy="10693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237416214" name="Rechteck 3"/>
                                <wps:cNvSpPr/>
                                <wps:spPr>
                                  <a:xfrm>
                                    <a:off x="780911" y="687469"/>
                                    <a:ext cx="3557483" cy="381871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50283614" name="Rechteck 5"/>
                              <wps:cNvSpPr/>
                              <wps:spPr>
                                <a:xfrm>
                                  <a:off x="393792" y="253630"/>
                                  <a:ext cx="340397" cy="186884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181FCB" id="Gruppieren 6" o:spid="_x0000_s1026" style="position:absolute;margin-left:13.5pt;margin-top:29.05pt;width:404.2pt;height:84.2pt;z-index:251921920" coordsize="51333,106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">
                      <v:group id="Gruppieren 4" o:spid="_x0000_s1027" style="position:absolute;width:51333;height:10693" coordsize="51333,106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">
                        <v:shape id="Grafik 2" o:spid="_x0000_s1028" type="#_x0000_t75" alt="Ein Bild, das Reihe, Diagramm, Schrift enthält.&#10;&#10;Automatisch generierte Beschreibung" style="position:absolute;width:51333;height:106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">
                          <v:imagedata r:id="rId94" o:title="Ein Bild, das Reihe, Diagramm, Schrift enthält"/>
                        </v:shape>
                        <v:rect id="Rechteck 3" o:spid="_x0000_s1029" style="position:absolute;left:7809;top:6874;width:35574;height:3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" fillcolor="white [3201]" strokecolor="white [3209]" strokeweight="1pt"/>
                      </v:group>
                      <v:rect id="Rechteck 5" o:spid="_x0000_s1030" style="position:absolute;left:3937;top:2536;width:3404;height:186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" fillcolor="white [3201]" strokecolor="white [3209]" strokeweight="1pt"/>
                    </v:group>
                  </w:pict>
                </mc:Fallback>
              </mc:AlternateContent>
            </w:r>
            <w:r w:rsidR="00F40E55" w:rsidRPr="00C27B73">
              <w:rPr>
                <w:color w:val="70BCC9" w:themeColor="accent1" w:themeTint="99"/>
              </w:rPr>
              <w:t>a)</w:t>
            </w:r>
          </w:p>
        </w:tc>
        <w:tc>
          <w:tcPr>
            <w:tcW w:w="8084" w:type="dxa"/>
            <w:gridSpan w:val="3"/>
          </w:tcPr>
          <w:p w14:paraId="531DFFC5" w14:textId="16073B07" w:rsidR="00F40E55" w:rsidRPr="00C27B73" w:rsidRDefault="00F40E55" w:rsidP="00C27B73">
            <w:r w:rsidRPr="00C27B73">
              <w:t xml:space="preserve">Wie groß sind hier die Schritte? Beschrifte den Zahlenstrahl. </w:t>
            </w:r>
          </w:p>
          <w:p w14:paraId="1CEA88F1" w14:textId="4B0DFAA3" w:rsidR="00951793" w:rsidRPr="00C27B73" w:rsidRDefault="00951793" w:rsidP="00C27B73"/>
          <w:p w14:paraId="40EA0C99" w14:textId="3E3F18C0" w:rsidR="00F40E55" w:rsidRDefault="00F40E55" w:rsidP="00105045">
            <w:pPr>
              <w:pStyle w:val="berschrift2"/>
              <w:rPr>
                <w:color w:val="70BCC9" w:themeColor="text2" w:themeTint="99"/>
              </w:rPr>
            </w:pPr>
          </w:p>
          <w:p w14:paraId="6DF20FDD" w14:textId="77777777" w:rsidR="00F40E55" w:rsidRPr="00951793" w:rsidRDefault="00F40E55" w:rsidP="00105045">
            <w:pPr>
              <w:pStyle w:val="berschrift2"/>
              <w:rPr>
                <w:color w:val="70BCC9" w:themeColor="text2" w:themeTint="99"/>
                <w:sz w:val="10"/>
                <w:szCs w:val="11"/>
              </w:rPr>
            </w:pPr>
          </w:p>
        </w:tc>
      </w:tr>
      <w:tr w:rsidR="00F40E55" w:rsidRPr="00E0758C" w14:paraId="61C7369C" w14:textId="77777777" w:rsidTr="00111757">
        <w:tc>
          <w:tcPr>
            <w:tcW w:w="624" w:type="dxa"/>
            <w:gridSpan w:val="2"/>
          </w:tcPr>
          <w:p w14:paraId="08E32349" w14:textId="77777777" w:rsidR="00F40E55" w:rsidRDefault="00F40E55" w:rsidP="00105045">
            <w:pPr>
              <w:pStyle w:val="berschrift2"/>
              <w:rPr>
                <w:color w:val="70BCC9" w:themeColor="text2" w:themeTint="99"/>
              </w:rPr>
            </w:pPr>
          </w:p>
        </w:tc>
        <w:tc>
          <w:tcPr>
            <w:tcW w:w="364" w:type="dxa"/>
          </w:tcPr>
          <w:p w14:paraId="0CCD67BD" w14:textId="77777777" w:rsidR="00F40E55" w:rsidRPr="00E0758C" w:rsidRDefault="00F40E55" w:rsidP="00C27B73">
            <w:pPr>
              <w:pStyle w:val="berschrift4"/>
            </w:pPr>
            <w:r w:rsidRPr="00C27B73">
              <w:rPr>
                <w:color w:val="70BCC9" w:themeColor="accent1" w:themeTint="99"/>
              </w:rPr>
              <w:t>b)</w:t>
            </w:r>
          </w:p>
        </w:tc>
        <w:tc>
          <w:tcPr>
            <w:tcW w:w="8084" w:type="dxa"/>
            <w:gridSpan w:val="3"/>
          </w:tcPr>
          <w:p w14:paraId="3F116453" w14:textId="1FE31646" w:rsidR="00F40E55" w:rsidRDefault="00F40E55" w:rsidP="00F40E55">
            <w:pPr>
              <w:pStyle w:val="Ausflltext"/>
            </w:pPr>
            <w:r>
              <w:t>Kannst du noch in anderen Schritten bis zur 60 zählen?</w:t>
            </w:r>
            <w:r w:rsidR="00C27B73">
              <w:t xml:space="preserve"> Zeichne die Schritte ein.</w:t>
            </w:r>
          </w:p>
          <w:p w14:paraId="19429381" w14:textId="77777777" w:rsidR="00F40E55" w:rsidRDefault="00F40E55" w:rsidP="00F40E55">
            <w:pPr>
              <w:pStyle w:val="Ausflltext"/>
            </w:pPr>
            <w:r w:rsidRPr="007602F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3920" behindDoc="0" locked="0" layoutInCell="1" allowOverlap="1" wp14:anchorId="76A0B726" wp14:editId="75895B0E">
                      <wp:simplePos x="0" y="0"/>
                      <wp:positionH relativeFrom="column">
                        <wp:posOffset>-113421</wp:posOffset>
                      </wp:positionH>
                      <wp:positionV relativeFrom="paragraph">
                        <wp:posOffset>146186</wp:posOffset>
                      </wp:positionV>
                      <wp:extent cx="5244632" cy="591562"/>
                      <wp:effectExtent l="0" t="0" r="0" b="0"/>
                      <wp:wrapNone/>
                      <wp:docPr id="86" name="Gruppieren 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D810C45-DA96-D7A6-5B87-63CB1386AD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44632" cy="591562"/>
                                <a:chOff x="0" y="0"/>
                                <a:chExt cx="5244632" cy="591562"/>
                              </a:xfrm>
                            </wpg:grpSpPr>
                            <wps:wsp>
                              <wps:cNvPr id="1388911117" name="Textfeld 86">
                                <a:extLst>
                                  <a:ext uri="{FF2B5EF4-FFF2-40B4-BE49-F238E27FC236}">
                                    <a16:creationId xmlns:a16="http://schemas.microsoft.com/office/drawing/2014/main" id="{8FE80661-3D0E-3CE3-4F7C-05DD114DD482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87573" y="322176"/>
                                  <a:ext cx="25400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6706794" w14:textId="77777777" w:rsidR="00F40E55" w:rsidRDefault="00F40E55" w:rsidP="00F40E55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2056953328" name="Textfeld 87">
                                <a:extLst>
                                  <a:ext uri="{FF2B5EF4-FFF2-40B4-BE49-F238E27FC236}">
                                    <a16:creationId xmlns:a16="http://schemas.microsoft.com/office/drawing/2014/main" id="{D493266A-8871-D878-6A83-29883BC8690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833788" y="322322"/>
                                  <a:ext cx="32512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856CDFB" w14:textId="77777777" w:rsidR="00F40E55" w:rsidRDefault="00F40E55" w:rsidP="00F40E55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60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1552537698" name="Gruppieren 1552537698">
                                <a:extLst>
                                  <a:ext uri="{FF2B5EF4-FFF2-40B4-BE49-F238E27FC236}">
                                    <a16:creationId xmlns:a16="http://schemas.microsoft.com/office/drawing/2014/main" id="{2E68CC97-51BB-FB41-7BEC-AC857D300DD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5244632" cy="300769"/>
                                  <a:chOff x="0" y="0"/>
                                  <a:chExt cx="6423760" cy="209171"/>
                                </a:xfrm>
                              </wpg:grpSpPr>
                              <wpg:grpSp>
                                <wpg:cNvPr id="469195636" name="Gruppieren 469195636">
                                  <a:extLst>
                                    <a:ext uri="{FF2B5EF4-FFF2-40B4-BE49-F238E27FC236}">
                                      <a16:creationId xmlns:a16="http://schemas.microsoft.com/office/drawing/2014/main" id="{CD1B2D59-A6AD-EF74-73DF-BA4AFE33E723}"/>
                                    </a:ext>
                                  </a:extLst>
                                </wpg:cNvPr>
                                <wpg:cNvGrpSpPr/>
                                <wpg:grpSpPr>
                                  <a:xfrm flipV="1">
                                    <a:off x="0" y="2304"/>
                                    <a:ext cx="6423760" cy="206867"/>
                                    <a:chOff x="0" y="2304"/>
                                    <a:chExt cx="12849325" cy="62495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26408665" name="Grafik 626408665">
                                      <a:extLst>
                                        <a:ext uri="{FF2B5EF4-FFF2-40B4-BE49-F238E27FC236}">
                                          <a16:creationId xmlns:a16="http://schemas.microsoft.com/office/drawing/2014/main" id="{29DCFFEE-815A-45D3-3FD6-481AC92680E3}"/>
                                        </a:ext>
                                      </a:extLst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74955"/>
                                    <a:stretch/>
                                  </pic:blipFill>
                                  <pic:spPr bwMode="auto">
                                    <a:xfrm>
                                      <a:off x="0" y="275326"/>
                                      <a:ext cx="12849325" cy="271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1347094948" name="Gerade Verbindung 1347094948">
                                    <a:extLst>
                                      <a:ext uri="{FF2B5EF4-FFF2-40B4-BE49-F238E27FC236}">
                                        <a16:creationId xmlns:a16="http://schemas.microsoft.com/office/drawing/2014/main" id="{56147867-DBCF-4632-D61E-C96166F87B4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544961" y="2304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953523801" name="Gerade Verbindung 953523801">
                                  <a:extLst>
                                    <a:ext uri="{FF2B5EF4-FFF2-40B4-BE49-F238E27FC236}">
                                      <a16:creationId xmlns:a16="http://schemas.microsoft.com/office/drawing/2014/main" id="{FFCDC1DD-05F4-52D8-05E0-03D06E4A1AD9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6149879" y="0"/>
                                    <a:ext cx="0" cy="206867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A0B726" id="Gruppieren 85" o:spid="_x0000_s1549" style="position:absolute;margin-left:-8.95pt;margin-top:11.5pt;width:412.95pt;height:46.6pt;z-index:251793920;mso-position-horizontal-relative:text;mso-position-vertical-relative:text" coordsize="52446,591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">
                      <v:shape id="Textfeld 86" o:spid="_x0000_s1550" type="#_x0000_t202" style="position:absolute;left:875;top:3221;width:2540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" filled="f" stroked="f">
                        <v:textbox style="mso-fit-shape-to-text:t">
                          <w:txbxContent>
                            <w:p w14:paraId="16706794" w14:textId="77777777" w:rsidR="00F40E55" w:rsidRDefault="00F40E55" w:rsidP="00F40E55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87" o:spid="_x0000_s1551" type="#_x0000_t202" style="position:absolute;left:48337;top:3223;width:3252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" filled="f" stroked="f">
                        <v:textbox style="mso-fit-shape-to-text:t">
                          <w:txbxContent>
                            <w:p w14:paraId="1856CDFB" w14:textId="77777777" w:rsidR="00F40E55" w:rsidRDefault="00F40E55" w:rsidP="00F40E55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60</w:t>
                              </w:r>
                            </w:p>
                          </w:txbxContent>
                        </v:textbox>
                      </v:shape>
                      <v:group id="Gruppieren 1552537698" o:spid="_x0000_s1552" style="position:absolute;width:52446;height:3007" coordsize="64237,20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">
                        <v:group id="Gruppieren 469195636" o:spid="_x0000_s1553" style="position:absolute;top:23;width:64237;height:2068;flip:y" coordorigin=",23" coordsize="128493,62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">
                          <v:shape id="Grafik 626408665" o:spid="_x0000_s1554" type="#_x0000_t75" style="position:absolute;top:2753;width:128493;height:27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">
                            <v:imagedata r:id="rId36" o:title="" croptop="1f" cropbottom="49123f"/>
                            <o:lock v:ext="edit" aspectratio="f"/>
                          </v:shape>
                          <v:line id="Gerade Verbindung 1347094948" o:spid="_x0000_s1555" style="position:absolute;flip:y;visibility:visible;mso-wrap-style:square" from="5449,23" to="5449,62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" strokecolor="black [3200]" strokeweight="1.5pt">
                            <v:stroke joinstyle="miter"/>
                            <o:lock v:ext="edit" shapetype="f"/>
                          </v:line>
                        </v:group>
                        <v:line id="Gerade Verbindung 953523801" o:spid="_x0000_s1556" style="position:absolute;visibility:visible;mso-wrap-style:square" from="61498,0" to="61498,20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</v:group>
                    </v:group>
                  </w:pict>
                </mc:Fallback>
              </mc:AlternateContent>
            </w:r>
          </w:p>
          <w:p w14:paraId="2A217D0D" w14:textId="77777777" w:rsidR="00F40E55" w:rsidRPr="00F40E55" w:rsidRDefault="00F40E55" w:rsidP="00105045">
            <w:pPr>
              <w:pStyle w:val="berschrift2"/>
              <w:rPr>
                <w:b w:val="0"/>
                <w:bCs w:val="0"/>
                <w:noProof/>
                <w:sz w:val="22"/>
                <w:szCs w:val="22"/>
              </w:rPr>
            </w:pPr>
          </w:p>
        </w:tc>
      </w:tr>
      <w:tr w:rsidR="00C06F1F" w:rsidRPr="00E0758C" w14:paraId="74C62A40" w14:textId="77777777" w:rsidTr="00C27B73">
        <w:tc>
          <w:tcPr>
            <w:tcW w:w="624" w:type="dxa"/>
            <w:gridSpan w:val="2"/>
          </w:tcPr>
          <w:p w14:paraId="3286E52D" w14:textId="77777777" w:rsidR="00C06F1F" w:rsidRPr="00AC7674" w:rsidRDefault="00C06F1F" w:rsidP="00C27B73">
            <w:pPr>
              <w:pStyle w:val="berschrift6"/>
            </w:pPr>
            <w:r>
              <w:t>3</w:t>
            </w:r>
          </w:p>
        </w:tc>
        <w:tc>
          <w:tcPr>
            <w:tcW w:w="8448" w:type="dxa"/>
            <w:gridSpan w:val="4"/>
          </w:tcPr>
          <w:p w14:paraId="7C12B567" w14:textId="5E5C4313" w:rsidR="00C06F1F" w:rsidRPr="00AC7674" w:rsidRDefault="00C06F1F" w:rsidP="00C27B73">
            <w:pPr>
              <w:pStyle w:val="berschrift6"/>
            </w:pPr>
            <w:r>
              <w:t>Z</w:t>
            </w:r>
            <w:r w:rsidR="00C27B73">
              <w:t>ahlenfolge</w:t>
            </w:r>
            <w:r>
              <w:t>n</w:t>
            </w:r>
          </w:p>
        </w:tc>
      </w:tr>
      <w:tr w:rsidR="000B3B46" w:rsidRPr="00E0758C" w14:paraId="39F3C0E7" w14:textId="77777777" w:rsidTr="00C27B73">
        <w:tc>
          <w:tcPr>
            <w:tcW w:w="610" w:type="dxa"/>
          </w:tcPr>
          <w:p w14:paraId="714FC06C" w14:textId="77777777" w:rsidR="000B3B46" w:rsidRPr="00E0758C" w:rsidRDefault="000B3B46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8462" w:type="dxa"/>
            <w:gridSpan w:val="5"/>
          </w:tcPr>
          <w:p w14:paraId="1B95F416" w14:textId="75D74831" w:rsidR="000B3B46" w:rsidRDefault="000B3B46" w:rsidP="00105045">
            <w:pPr>
              <w:spacing w:line="240" w:lineRule="auto"/>
            </w:pPr>
            <w:r w:rsidRPr="00A75E70">
              <w:t>Ergänze die Z</w:t>
            </w:r>
            <w:r w:rsidR="00C27B73">
              <w:t>ahlenfolge</w:t>
            </w:r>
            <w:r w:rsidRPr="00A75E70">
              <w:t>n.</w:t>
            </w:r>
          </w:p>
          <w:p w14:paraId="62C1A56A" w14:textId="77777777" w:rsidR="000B3B46" w:rsidRPr="00E0758C" w:rsidRDefault="000B3B46" w:rsidP="00105045">
            <w:pPr>
              <w:spacing w:line="240" w:lineRule="auto"/>
            </w:pPr>
            <w:r w:rsidRPr="00E0758C">
              <w:t xml:space="preserve"> </w:t>
            </w:r>
          </w:p>
        </w:tc>
      </w:tr>
      <w:tr w:rsidR="00C06F1F" w:rsidRPr="00E0758C" w14:paraId="355C5418" w14:textId="77777777" w:rsidTr="00C27B73">
        <w:tc>
          <w:tcPr>
            <w:tcW w:w="610" w:type="dxa"/>
          </w:tcPr>
          <w:p w14:paraId="573C3F40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3D535237" w14:textId="77777777" w:rsidR="00C06F1F" w:rsidRPr="00E0758C" w:rsidRDefault="000B3B46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7" w:type="dxa"/>
            <w:gridSpan w:val="2"/>
          </w:tcPr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D41D0D" w:rsidRPr="00A5294B" w14:paraId="2EE856EE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085EB43" w14:textId="77777777" w:rsidR="00D41D0D" w:rsidRPr="00F1212A" w:rsidRDefault="00D41D0D" w:rsidP="00D41D0D">
                  <w:pPr>
                    <w:jc w:val="center"/>
                  </w:pPr>
                  <w:r w:rsidRPr="00F1212A">
                    <w:t>0</w:t>
                  </w:r>
                </w:p>
              </w:tc>
              <w:tc>
                <w:tcPr>
                  <w:tcW w:w="917" w:type="dxa"/>
                </w:tcPr>
                <w:p w14:paraId="6C9F36AA" w14:textId="77777777" w:rsidR="00D41D0D" w:rsidRPr="00F1212A" w:rsidRDefault="00D41D0D" w:rsidP="00D41D0D">
                  <w:pPr>
                    <w:jc w:val="center"/>
                  </w:pPr>
                  <w:r w:rsidRPr="00F1212A">
                    <w:t>1000</w:t>
                  </w:r>
                </w:p>
              </w:tc>
              <w:tc>
                <w:tcPr>
                  <w:tcW w:w="917" w:type="dxa"/>
                </w:tcPr>
                <w:p w14:paraId="330102FB" w14:textId="77777777" w:rsidR="00D41D0D" w:rsidRPr="00F1212A" w:rsidRDefault="00D41D0D" w:rsidP="00D41D0D">
                  <w:pPr>
                    <w:jc w:val="center"/>
                  </w:pPr>
                  <w:r w:rsidRPr="00F1212A">
                    <w:t>2000</w:t>
                  </w:r>
                </w:p>
              </w:tc>
              <w:tc>
                <w:tcPr>
                  <w:tcW w:w="917" w:type="dxa"/>
                </w:tcPr>
                <w:p w14:paraId="48DC2E53" w14:textId="77777777" w:rsidR="00D41D0D" w:rsidRPr="00F1212A" w:rsidRDefault="00D41D0D" w:rsidP="00D41D0D"/>
              </w:tc>
              <w:tc>
                <w:tcPr>
                  <w:tcW w:w="917" w:type="dxa"/>
                </w:tcPr>
                <w:p w14:paraId="41EA0982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4A7B9485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1FD996C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8F3754F" w14:textId="77777777" w:rsidR="00D41D0D" w:rsidRPr="00F1212A" w:rsidRDefault="00D41D0D" w:rsidP="00D41D0D">
                  <w:pPr>
                    <w:jc w:val="center"/>
                  </w:pPr>
                </w:p>
              </w:tc>
            </w:tr>
          </w:tbl>
          <w:p w14:paraId="225BC334" w14:textId="77777777" w:rsidR="00D41D0D" w:rsidRPr="00A75E70" w:rsidRDefault="00D41D0D" w:rsidP="00105045">
            <w:pPr>
              <w:spacing w:line="240" w:lineRule="auto"/>
            </w:pPr>
            <w:r>
              <w:t xml:space="preserve"> </w:t>
            </w:r>
          </w:p>
        </w:tc>
      </w:tr>
      <w:tr w:rsidR="00C06F1F" w:rsidRPr="00E0758C" w14:paraId="79ECE8C3" w14:textId="77777777" w:rsidTr="00C27B73">
        <w:tc>
          <w:tcPr>
            <w:tcW w:w="610" w:type="dxa"/>
          </w:tcPr>
          <w:p w14:paraId="3212EB05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1ACEF18A" w14:textId="77777777" w:rsidR="00C06F1F" w:rsidRPr="00E0758C" w:rsidRDefault="000B3B46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8037" w:type="dxa"/>
            <w:gridSpan w:val="2"/>
          </w:tcPr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D41D0D" w:rsidRPr="00A5294B" w14:paraId="610B57A3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01502FE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120852C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7A1939F" w14:textId="77777777" w:rsidR="00D41D0D" w:rsidRPr="00F1212A" w:rsidRDefault="00D41D0D" w:rsidP="00D41D0D"/>
              </w:tc>
              <w:tc>
                <w:tcPr>
                  <w:tcW w:w="917" w:type="dxa"/>
                </w:tcPr>
                <w:p w14:paraId="7CA8FBCC" w14:textId="77777777" w:rsidR="00D41D0D" w:rsidRPr="00F1212A" w:rsidRDefault="00D41D0D" w:rsidP="00D41D0D"/>
              </w:tc>
              <w:tc>
                <w:tcPr>
                  <w:tcW w:w="917" w:type="dxa"/>
                </w:tcPr>
                <w:p w14:paraId="79D0B46C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56A6820D" w14:textId="77777777" w:rsidR="00D41D0D" w:rsidRPr="00F1212A" w:rsidRDefault="00D41D0D" w:rsidP="00D41D0D">
                  <w:pPr>
                    <w:jc w:val="center"/>
                  </w:pPr>
                  <w:r w:rsidRPr="00F1212A">
                    <w:t>3805</w:t>
                  </w:r>
                </w:p>
              </w:tc>
              <w:tc>
                <w:tcPr>
                  <w:tcW w:w="918" w:type="dxa"/>
                </w:tcPr>
                <w:p w14:paraId="4CD81F70" w14:textId="77777777" w:rsidR="00D41D0D" w:rsidRPr="00F1212A" w:rsidRDefault="00D41D0D" w:rsidP="00D41D0D">
                  <w:pPr>
                    <w:jc w:val="center"/>
                  </w:pPr>
                  <w:r w:rsidRPr="00F1212A">
                    <w:t>3905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A3AE90D" w14:textId="77777777" w:rsidR="00D41D0D" w:rsidRPr="00F1212A" w:rsidRDefault="00D41D0D" w:rsidP="00D41D0D">
                  <w:pPr>
                    <w:jc w:val="center"/>
                  </w:pPr>
                  <w:r w:rsidRPr="00F1212A">
                    <w:t>4005</w:t>
                  </w:r>
                </w:p>
              </w:tc>
            </w:tr>
          </w:tbl>
          <w:p w14:paraId="0B2DDFBC" w14:textId="77777777" w:rsidR="00D41D0D" w:rsidRPr="00A75E70" w:rsidRDefault="00D41D0D" w:rsidP="00105045">
            <w:pPr>
              <w:spacing w:line="240" w:lineRule="auto"/>
            </w:pPr>
            <w:r>
              <w:t xml:space="preserve"> </w:t>
            </w:r>
          </w:p>
        </w:tc>
      </w:tr>
      <w:tr w:rsidR="00C06F1F" w:rsidRPr="00E0758C" w14:paraId="0150599A" w14:textId="77777777" w:rsidTr="00C27B73">
        <w:tc>
          <w:tcPr>
            <w:tcW w:w="610" w:type="dxa"/>
          </w:tcPr>
          <w:p w14:paraId="10AA8D42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79F9DF96" w14:textId="77777777" w:rsidR="00C06F1F" w:rsidRPr="00E0758C" w:rsidRDefault="000B3B46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c)</w:t>
            </w:r>
          </w:p>
        </w:tc>
        <w:tc>
          <w:tcPr>
            <w:tcW w:w="8037" w:type="dxa"/>
            <w:gridSpan w:val="2"/>
          </w:tcPr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D41D0D" w:rsidRPr="00A5294B" w14:paraId="4EEB91A0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20369B1" w14:textId="77777777" w:rsidR="00D41D0D" w:rsidRPr="00F1212A" w:rsidRDefault="00D41D0D" w:rsidP="00D41D0D">
                  <w:pPr>
                    <w:jc w:val="center"/>
                  </w:pPr>
                  <w:r w:rsidRPr="00F1212A">
                    <w:t>3500</w:t>
                  </w:r>
                </w:p>
              </w:tc>
              <w:tc>
                <w:tcPr>
                  <w:tcW w:w="917" w:type="dxa"/>
                </w:tcPr>
                <w:p w14:paraId="57FA69DD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3CBC36D4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B9030F2" w14:textId="77777777" w:rsidR="00D41D0D" w:rsidRPr="00F1212A" w:rsidRDefault="00D41D0D" w:rsidP="00D41D0D">
                  <w:r w:rsidRPr="00F1212A">
                    <w:t>5000</w:t>
                  </w:r>
                </w:p>
              </w:tc>
              <w:tc>
                <w:tcPr>
                  <w:tcW w:w="917" w:type="dxa"/>
                </w:tcPr>
                <w:p w14:paraId="05B263CC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27AB3F36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6FA4B3A3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C8C56D3" w14:textId="77777777" w:rsidR="00D41D0D" w:rsidRPr="00F1212A" w:rsidRDefault="00D41D0D" w:rsidP="00D41D0D">
                  <w:pPr>
                    <w:jc w:val="center"/>
                  </w:pPr>
                  <w:r w:rsidRPr="00F1212A">
                    <w:t>7000</w:t>
                  </w:r>
                </w:p>
              </w:tc>
            </w:tr>
          </w:tbl>
          <w:p w14:paraId="3E3E9113" w14:textId="77777777" w:rsidR="00D41D0D" w:rsidRPr="00A75E70" w:rsidRDefault="00D41D0D" w:rsidP="00105045">
            <w:pPr>
              <w:spacing w:line="240" w:lineRule="auto"/>
            </w:pPr>
            <w:r>
              <w:t xml:space="preserve"> </w:t>
            </w:r>
          </w:p>
        </w:tc>
      </w:tr>
      <w:tr w:rsidR="00E20FAE" w:rsidRPr="00E0758C" w14:paraId="5B457FBE" w14:textId="77777777" w:rsidTr="00C27B73">
        <w:tc>
          <w:tcPr>
            <w:tcW w:w="610" w:type="dxa"/>
          </w:tcPr>
          <w:p w14:paraId="028A184E" w14:textId="77777777" w:rsidR="00E20FAE" w:rsidRPr="00E0758C" w:rsidRDefault="00E20FAE" w:rsidP="00E20FA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06D31406" w14:textId="77777777" w:rsidR="00E20FAE" w:rsidRPr="00E0758C" w:rsidRDefault="00E20FAE" w:rsidP="00E20FAE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d</w:t>
            </w:r>
            <w:r w:rsidRPr="00E0758C">
              <w:rPr>
                <w:b/>
                <w:color w:val="70BCC9" w:themeColor="text2" w:themeTint="99"/>
              </w:rPr>
              <w:t>)</w:t>
            </w:r>
          </w:p>
        </w:tc>
        <w:tc>
          <w:tcPr>
            <w:tcW w:w="7611" w:type="dxa"/>
          </w:tcPr>
          <w:p w14:paraId="6AB3E52E" w14:textId="77777777" w:rsidR="00E20FAE" w:rsidRDefault="00E20FAE" w:rsidP="00E20FAE">
            <w:pPr>
              <w:pStyle w:val="Ausflltext"/>
            </w:pPr>
            <w:r w:rsidRPr="00F1212A">
              <w:t>In welchen Schritten wurde hier gezählt?</w:t>
            </w: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E20FAE" w:rsidRPr="00A5294B" w14:paraId="05D128AA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26C13B7" w14:textId="77777777" w:rsidR="00E20FAE" w:rsidRPr="00F1212A" w:rsidRDefault="00E20FAE" w:rsidP="00E20FAE">
                  <w:pPr>
                    <w:jc w:val="center"/>
                  </w:pPr>
                  <w:r w:rsidRPr="00F1212A">
                    <w:t>1200</w:t>
                  </w:r>
                </w:p>
              </w:tc>
              <w:tc>
                <w:tcPr>
                  <w:tcW w:w="917" w:type="dxa"/>
                </w:tcPr>
                <w:p w14:paraId="573D1378" w14:textId="77777777" w:rsidR="00E20FAE" w:rsidRPr="00F1212A" w:rsidRDefault="00E20FAE" w:rsidP="00E20FAE">
                  <w:pPr>
                    <w:jc w:val="center"/>
                  </w:pPr>
                  <w:r w:rsidRPr="00F1212A">
                    <w:t>1500</w:t>
                  </w:r>
                </w:p>
              </w:tc>
              <w:tc>
                <w:tcPr>
                  <w:tcW w:w="917" w:type="dxa"/>
                </w:tcPr>
                <w:p w14:paraId="5D20C114" w14:textId="77777777" w:rsidR="00E20FAE" w:rsidRPr="00F1212A" w:rsidRDefault="00E20FAE" w:rsidP="00E20FAE">
                  <w:pPr>
                    <w:jc w:val="center"/>
                  </w:pPr>
                  <w:r w:rsidRPr="00F1212A">
                    <w:t>1800</w:t>
                  </w:r>
                </w:p>
              </w:tc>
              <w:tc>
                <w:tcPr>
                  <w:tcW w:w="917" w:type="dxa"/>
                </w:tcPr>
                <w:p w14:paraId="4C9BF7FA" w14:textId="77777777" w:rsidR="00E20FAE" w:rsidRPr="00F1212A" w:rsidRDefault="00E20FAE" w:rsidP="00E20FAE">
                  <w:r w:rsidRPr="00F1212A">
                    <w:t>2100</w:t>
                  </w:r>
                </w:p>
              </w:tc>
              <w:tc>
                <w:tcPr>
                  <w:tcW w:w="917" w:type="dxa"/>
                </w:tcPr>
                <w:p w14:paraId="16851840" w14:textId="77777777" w:rsidR="00E20FAE" w:rsidRPr="00F1212A" w:rsidRDefault="00E20FAE" w:rsidP="00E20FAE">
                  <w:pPr>
                    <w:jc w:val="center"/>
                  </w:pPr>
                  <w:r w:rsidRPr="00F1212A">
                    <w:t>2400</w:t>
                  </w:r>
                </w:p>
              </w:tc>
              <w:tc>
                <w:tcPr>
                  <w:tcW w:w="918" w:type="dxa"/>
                </w:tcPr>
                <w:p w14:paraId="0B000E58" w14:textId="77777777" w:rsidR="00E20FAE" w:rsidRPr="00F1212A" w:rsidRDefault="00E20FAE" w:rsidP="00E20FAE">
                  <w:pPr>
                    <w:jc w:val="center"/>
                  </w:pPr>
                  <w:r w:rsidRPr="00F1212A">
                    <w:t>2700</w:t>
                  </w:r>
                </w:p>
              </w:tc>
              <w:tc>
                <w:tcPr>
                  <w:tcW w:w="918" w:type="dxa"/>
                </w:tcPr>
                <w:p w14:paraId="1C32F733" w14:textId="77777777" w:rsidR="00E20FAE" w:rsidRPr="00F1212A" w:rsidRDefault="00E20FAE" w:rsidP="00E20FAE">
                  <w:pPr>
                    <w:jc w:val="center"/>
                  </w:pPr>
                  <w:r w:rsidRPr="00F1212A">
                    <w:t>3000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6A421FF7" w14:textId="77777777" w:rsidR="00E20FAE" w:rsidRPr="00F1212A" w:rsidRDefault="00E20FAE" w:rsidP="00E20FAE">
                  <w:pPr>
                    <w:jc w:val="center"/>
                  </w:pPr>
                  <w:r w:rsidRPr="00F1212A">
                    <w:t>3300</w:t>
                  </w:r>
                </w:p>
              </w:tc>
            </w:tr>
          </w:tbl>
          <w:p w14:paraId="4411C4BE" w14:textId="77777777" w:rsidR="00E20FAE" w:rsidRDefault="00E20FAE" w:rsidP="00E20FAE">
            <w:pPr>
              <w:spacing w:line="240" w:lineRule="auto"/>
            </w:pPr>
          </w:p>
          <w:p w14:paraId="78B595B2" w14:textId="77777777" w:rsidR="00E20FAE" w:rsidRDefault="00E20FAE" w:rsidP="00E20FAE">
            <w:pPr>
              <w:spacing w:line="240" w:lineRule="auto"/>
            </w:pPr>
            <w:r>
              <w:t xml:space="preserve">Es wurde in </w:t>
            </w:r>
            <w:r w:rsidRPr="00832706">
              <w:rPr>
                <w:color w:val="7F7F7F" w:themeColor="text1" w:themeTint="80"/>
              </w:rPr>
              <w:t>____</w:t>
            </w:r>
            <w:r w:rsidR="00832706" w:rsidRPr="00832706">
              <w:rPr>
                <w:color w:val="7F7F7F" w:themeColor="text1" w:themeTint="80"/>
              </w:rPr>
              <w:t>______</w:t>
            </w:r>
            <w:r w:rsidRPr="00832706">
              <w:rPr>
                <w:color w:val="7F7F7F" w:themeColor="text1" w:themeTint="80"/>
              </w:rPr>
              <w:t>_</w:t>
            </w:r>
            <w:r>
              <w:t>- Schritten gezählt.</w:t>
            </w:r>
          </w:p>
        </w:tc>
        <w:tc>
          <w:tcPr>
            <w:tcW w:w="426" w:type="dxa"/>
            <w:vAlign w:val="bottom"/>
          </w:tcPr>
          <w:p w14:paraId="693CC459" w14:textId="77777777" w:rsidR="00E20FAE" w:rsidRPr="00E0758C" w:rsidRDefault="00A3606A" w:rsidP="00E20FAE">
            <w:pPr>
              <w:jc w:val="right"/>
              <w:rPr>
                <w:noProof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22912" behindDoc="0" locked="0" layoutInCell="1" allowOverlap="1" wp14:anchorId="0C5D6E2A" wp14:editId="44C3036C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163195</wp:posOffset>
                  </wp:positionV>
                  <wp:extent cx="222885" cy="700405"/>
                  <wp:effectExtent l="0" t="0" r="5715" b="0"/>
                  <wp:wrapNone/>
                  <wp:docPr id="1473246827" name="Grafik 1473246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850E72F" w14:textId="77777777" w:rsidR="0020423D" w:rsidRDefault="0020423D" w:rsidP="0020423D">
      <w:pPr>
        <w:sectPr w:rsidR="0020423D" w:rsidSect="00C75E4D">
          <w:headerReference w:type="default" r:id="rId95"/>
          <w:headerReference w:type="first" r:id="rId96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horzAnchor="margin" w:tblpY="1"/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8D64E8" w:rsidRPr="00B74344" w14:paraId="1245CCC3" w14:textId="77777777" w:rsidTr="008D64E8">
        <w:trPr>
          <w:trHeight w:val="510"/>
        </w:trPr>
        <w:tc>
          <w:tcPr>
            <w:tcW w:w="610" w:type="dxa"/>
          </w:tcPr>
          <w:p w14:paraId="1E50ED53" w14:textId="58844FC1" w:rsidR="008D64E8" w:rsidRPr="008D64E8" w:rsidRDefault="008D64E8" w:rsidP="008D64E8">
            <w:pPr>
              <w:pStyle w:val="berschrift1"/>
            </w:pPr>
            <w:r>
              <w:t>C</w:t>
            </w:r>
          </w:p>
        </w:tc>
        <w:tc>
          <w:tcPr>
            <w:tcW w:w="8462" w:type="dxa"/>
            <w:gridSpan w:val="2"/>
          </w:tcPr>
          <w:p w14:paraId="21AD5941" w14:textId="7CBF37B7" w:rsidR="008D64E8" w:rsidRDefault="008D64E8" w:rsidP="008D64E8">
            <w:pPr>
              <w:pStyle w:val="berschrift1"/>
            </w:pPr>
            <w:r>
              <w:t>Ich kann in Schritten zählen</w:t>
            </w:r>
          </w:p>
        </w:tc>
      </w:tr>
      <w:tr w:rsidR="008D64E8" w:rsidRPr="00B74344" w14:paraId="47CE1D72" w14:textId="77777777" w:rsidTr="008D64E8">
        <w:trPr>
          <w:trHeight w:val="510"/>
        </w:trPr>
        <w:tc>
          <w:tcPr>
            <w:tcW w:w="610" w:type="dxa"/>
          </w:tcPr>
          <w:p w14:paraId="2C2B46F9" w14:textId="77777777" w:rsidR="008D64E8" w:rsidRPr="00C27B73" w:rsidRDefault="008D64E8" w:rsidP="008D64E8">
            <w:pPr>
              <w:pStyle w:val="berschrift3"/>
              <w:spacing w:after="0"/>
              <w:rPr>
                <w:sz w:val="28"/>
                <w:szCs w:val="28"/>
              </w:rPr>
            </w:pPr>
            <w:r w:rsidRPr="00C27B73">
              <w:rPr>
                <w:sz w:val="28"/>
                <w:szCs w:val="28"/>
              </w:rPr>
              <w:t>1</w:t>
            </w:r>
          </w:p>
        </w:tc>
        <w:tc>
          <w:tcPr>
            <w:tcW w:w="8462" w:type="dxa"/>
            <w:gridSpan w:val="2"/>
          </w:tcPr>
          <w:p w14:paraId="134E8EEF" w14:textId="77777777" w:rsidR="008D64E8" w:rsidRPr="00C27B73" w:rsidRDefault="008D64E8" w:rsidP="008D64E8">
            <w:pPr>
              <w:pStyle w:val="berschrift3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Schritten zählen</w:t>
            </w:r>
          </w:p>
        </w:tc>
      </w:tr>
      <w:tr w:rsidR="008D64E8" w:rsidRPr="00B74344" w14:paraId="15BC0FA0" w14:textId="77777777" w:rsidTr="008D64E8">
        <w:trPr>
          <w:trHeight w:val="510"/>
        </w:trPr>
        <w:tc>
          <w:tcPr>
            <w:tcW w:w="610" w:type="dxa"/>
          </w:tcPr>
          <w:p w14:paraId="494C8836" w14:textId="77777777" w:rsidR="008D64E8" w:rsidRDefault="008D64E8" w:rsidP="008D64E8">
            <w:pPr>
              <w:pStyle w:val="berschrift3"/>
              <w:spacing w:after="0"/>
            </w:pPr>
            <w:r>
              <w:t>1.1</w:t>
            </w:r>
          </w:p>
        </w:tc>
        <w:tc>
          <w:tcPr>
            <w:tcW w:w="8462" w:type="dxa"/>
            <w:gridSpan w:val="2"/>
          </w:tcPr>
          <w:p w14:paraId="18126BBE" w14:textId="77777777" w:rsidR="008D64E8" w:rsidRDefault="008D64E8" w:rsidP="008D64E8">
            <w:pPr>
              <w:pStyle w:val="berschrift3"/>
              <w:spacing w:after="0"/>
            </w:pPr>
            <w:r w:rsidRPr="00C82C6A">
              <w:t xml:space="preserve">Verschiedene Schrittgrößen </w:t>
            </w:r>
          </w:p>
        </w:tc>
      </w:tr>
      <w:tr w:rsidR="008D64E8" w:rsidRPr="00F96B1A" w14:paraId="53625C29" w14:textId="77777777" w:rsidTr="008D64E8">
        <w:trPr>
          <w:trHeight w:val="1247"/>
        </w:trPr>
        <w:tc>
          <w:tcPr>
            <w:tcW w:w="610" w:type="dxa"/>
          </w:tcPr>
          <w:p w14:paraId="6AB0180E" w14:textId="77777777" w:rsidR="008D64E8" w:rsidRDefault="008D64E8" w:rsidP="008D64E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097D45D" w14:textId="77777777" w:rsidR="008D64E8" w:rsidRDefault="008D64E8" w:rsidP="008D64E8">
            <w:pPr>
              <w:pStyle w:val="Nummerierung"/>
            </w:pPr>
            <w:r>
              <w:t>a)</w:t>
            </w:r>
          </w:p>
          <w:p w14:paraId="5BBAB040" w14:textId="77777777" w:rsidR="008D64E8" w:rsidRDefault="008D64E8" w:rsidP="008D64E8">
            <w:pPr>
              <w:pStyle w:val="Nummerierung"/>
            </w:pPr>
          </w:p>
          <w:p w14:paraId="2408777F" w14:textId="77777777" w:rsidR="008D64E8" w:rsidRDefault="008D64E8" w:rsidP="008D64E8">
            <w:pPr>
              <w:pStyle w:val="Nummerierung"/>
            </w:pPr>
          </w:p>
          <w:p w14:paraId="73DD05D2" w14:textId="77777777" w:rsidR="008D64E8" w:rsidRDefault="008D64E8" w:rsidP="008D64E8">
            <w:pPr>
              <w:pStyle w:val="Nummerierung"/>
            </w:pPr>
          </w:p>
          <w:p w14:paraId="01353C75" w14:textId="77777777" w:rsidR="008D64E8" w:rsidRDefault="008D64E8" w:rsidP="008D64E8">
            <w:pPr>
              <w:pStyle w:val="Nummerierung"/>
            </w:pPr>
          </w:p>
          <w:p w14:paraId="725D0F05" w14:textId="77777777" w:rsidR="008D64E8" w:rsidRDefault="008D64E8" w:rsidP="008D64E8">
            <w:pPr>
              <w:pStyle w:val="Nummerierung"/>
            </w:pPr>
          </w:p>
          <w:p w14:paraId="77162DB2" w14:textId="77777777" w:rsidR="008D64E8" w:rsidRDefault="008D64E8" w:rsidP="008D64E8">
            <w:pPr>
              <w:pStyle w:val="Nummerierung"/>
            </w:pPr>
          </w:p>
          <w:p w14:paraId="28E40D36" w14:textId="77777777" w:rsidR="008D64E8" w:rsidRDefault="008D64E8" w:rsidP="008D64E8">
            <w:pPr>
              <w:pStyle w:val="Nummerierung"/>
            </w:pPr>
          </w:p>
          <w:p w14:paraId="4FDB9AB8" w14:textId="77777777" w:rsidR="008D64E8" w:rsidRDefault="008D64E8" w:rsidP="008D64E8">
            <w:pPr>
              <w:pStyle w:val="Nummerierung"/>
            </w:pPr>
          </w:p>
          <w:p w14:paraId="36CB7756" w14:textId="77777777" w:rsidR="008D64E8" w:rsidRPr="007A149C" w:rsidRDefault="008D64E8" w:rsidP="008D64E8">
            <w:pPr>
              <w:pStyle w:val="Nummerierung"/>
            </w:pPr>
          </w:p>
        </w:tc>
        <w:tc>
          <w:tcPr>
            <w:tcW w:w="8037" w:type="dxa"/>
          </w:tcPr>
          <w:p w14:paraId="36ADE6B3" w14:textId="77777777" w:rsidR="008D64E8" w:rsidRDefault="008D64E8" w:rsidP="008D64E8">
            <w:pPr>
              <w:spacing w:line="240" w:lineRule="auto"/>
            </w:pPr>
            <w:r w:rsidRPr="00D8227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2704" behindDoc="0" locked="0" layoutInCell="1" allowOverlap="1" wp14:anchorId="31FB5D1E" wp14:editId="7D0E3B81">
                      <wp:simplePos x="0" y="0"/>
                      <wp:positionH relativeFrom="column">
                        <wp:posOffset>-96187</wp:posOffset>
                      </wp:positionH>
                      <wp:positionV relativeFrom="paragraph">
                        <wp:posOffset>205858</wp:posOffset>
                      </wp:positionV>
                      <wp:extent cx="5208067" cy="585470"/>
                      <wp:effectExtent l="0" t="12700" r="0" b="0"/>
                      <wp:wrapNone/>
                      <wp:docPr id="415308034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08067" cy="585470"/>
                                <a:chOff x="0" y="0"/>
                                <a:chExt cx="10556737" cy="1186915"/>
                              </a:xfrm>
                            </wpg:grpSpPr>
                            <wpg:grpSp>
                              <wpg:cNvPr id="1974558205" name="Gruppieren 1974558205"/>
                              <wpg:cNvGrpSpPr/>
                              <wpg:grpSpPr>
                                <a:xfrm>
                                  <a:off x="0" y="0"/>
                                  <a:ext cx="10504376" cy="652247"/>
                                  <a:chOff x="0" y="0"/>
                                  <a:chExt cx="10504376" cy="652247"/>
                                </a:xfrm>
                              </wpg:grpSpPr>
                              <wpg:grpSp>
                                <wpg:cNvPr id="689335181" name="Gruppieren 689335181"/>
                                <wpg:cNvGrpSpPr/>
                                <wpg:grpSpPr>
                                  <a:xfrm>
                                    <a:off x="0" y="0"/>
                                    <a:ext cx="10504376" cy="652247"/>
                                    <a:chOff x="0" y="0"/>
                                    <a:chExt cx="10504376" cy="65224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724012194" name="Grafik 1724012194"/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74955"/>
                                    <a:stretch/>
                                  </pic:blipFill>
                                  <pic:spPr bwMode="auto">
                                    <a:xfrm>
                                      <a:off x="0" y="297611"/>
                                      <a:ext cx="10504376" cy="222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1293900860" name="Gerade Verbindung 1293900860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2413248" y="6130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28629907" name="Gerade Verbindung 1228629907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4328773" y="27289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8236985" name="Gerade Verbindung 558236985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6249802" y="0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23296226" name="Gerade Verbindung 1123296226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451161" y="15339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12725831" name="Gerade Verbindung 1112725831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8169510" y="0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183889048" name="Gerade Verbindung 1183889048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10050350" y="22302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92635818" name="Abgerundetes Rechteck 49263581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636762"/>
                                  <a:ext cx="1044985" cy="519651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4C264D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2566162" name="Abgerundetes Rechteck 18725661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742905" y="640136"/>
                                  <a:ext cx="1392247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56629CB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9473414" name="Abgerundetes Rechteck 188947341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761861" y="667263"/>
                                  <a:ext cx="1167621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B5E3812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3042161" name="Abgerundetes Rechteck 211304216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761103" y="634309"/>
                                  <a:ext cx="1179611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899F6F7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542668" name="Abgerundetes Rechteck 32354266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7664571" y="639953"/>
                                  <a:ext cx="1090192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5A40EE9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600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5761233" name="Abgerundetes Rechteck 136576123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9510375" y="630723"/>
                                  <a:ext cx="1046362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1DCEECA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700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1FB5D1E" id="_x0000_s1557" style="position:absolute;margin-left:-7.55pt;margin-top:16.2pt;width:410.1pt;height:46.1pt;z-index:251912704;mso-position-horizontal-relative:text;mso-position-vertical-relative:text;mso-width-relative:margin" coordsize="105567,118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">
                      <v:group id="Gruppieren 1974558205" o:spid="_x0000_s1558" style="position:absolute;width:105043;height:6522" coordsize="105043,65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">
                        <v:group id="Gruppieren 689335181" o:spid="_x0000_s1559" style="position:absolute;width:105043;height:6522" coordsize="105043,65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">
                          <v:shape id="Grafik 1724012194" o:spid="_x0000_s1560" type="#_x0000_t75" style="position:absolute;top:2976;width:105043;height:22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">
                            <v:imagedata r:id="rId36" o:title="" croptop="1f" cropbottom="49123f"/>
                            <o:lock v:ext="edit" aspectratio="f"/>
                          </v:shape>
                          <v:line id="Gerade Verbindung 1293900860" o:spid="_x0000_s1561" style="position:absolute;flip:y;visibility:visible;mso-wrap-style:square" from="24132,61" to="24132,63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" strokecolor="black [3200]" strokeweight="1.5pt">
                            <v:stroke joinstyle="miter"/>
                            <o:lock v:ext="edit" shapetype="f"/>
                          </v:line>
                          <v:line id="Gerade Verbindung 1228629907" o:spid="_x0000_s1562" style="position:absolute;flip:y;visibility:visible;mso-wrap-style:square" from="43287,272" to="43287,65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" strokecolor="black [3200]" strokeweight="1.5pt">
                            <v:stroke joinstyle="miter"/>
                            <o:lock v:ext="edit" shapetype="f"/>
                          </v:line>
                          <v:line id="Gerade Verbindung 558236985" o:spid="_x0000_s1563" style="position:absolute;flip:y;visibility:visible;mso-wrap-style:square" from="62498,0" to="62498,62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" strokecolor="black [3200]" strokeweight="1.5pt">
                            <v:stroke joinstyle="miter"/>
                            <o:lock v:ext="edit" shapetype="f"/>
                          </v:line>
                          <v:line id="Gerade Verbindung 1123296226" o:spid="_x0000_s1564" style="position:absolute;flip:y;visibility:visible;mso-wrap-style:square" from="4511,153" to="4511,64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" strokecolor="black [3200]" strokeweight="1.5pt">
                            <v:stroke joinstyle="miter"/>
                            <o:lock v:ext="edit" shapetype="f"/>
                          </v:line>
                          <v:line id="Gerade Verbindung 1112725831" o:spid="_x0000_s1565" style="position:absolute;flip:y;visibility:visible;mso-wrap-style:square" from="81695,0" to="81695,62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" strokecolor="black [3200]" strokeweight="1.5pt">
                            <v:stroke joinstyle="miter"/>
                            <o:lock v:ext="edit" shapetype="f"/>
                          </v:line>
                        </v:group>
                        <v:line id="Gerade Verbindung 1183889048" o:spid="_x0000_s1566" style="position:absolute;flip:y;visibility:visible;mso-wrap-style:square" from="100503,223" to="100503,64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" strokecolor="black [3200]" strokeweight="1.5pt">
                          <v:stroke joinstyle="miter"/>
                          <o:lock v:ext="edit" shapetype="f"/>
                        </v:line>
                      </v:group>
                      <v:roundrect id="Abgerundetes Rechteck 492635818" o:spid="_x0000_s1567" style="position:absolute;top:6367;width:10449;height:519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&#13;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254C264D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200</w:t>
                              </w:r>
                            </w:p>
                          </w:txbxContent>
                        </v:textbox>
                      </v:roundrect>
                      <v:roundrect id="Abgerundetes Rechteck 1872566162" o:spid="_x0000_s1568" style="position:absolute;left:17429;top:6401;width:13922;height:519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&#13;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756629CB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300</w:t>
                              </w:r>
                            </w:p>
                          </w:txbxContent>
                        </v:textbox>
                      </v:roundrect>
                      <v:roundrect id="Abgerundetes Rechteck 1889473414" o:spid="_x0000_s1569" style="position:absolute;left:37618;top:6672;width:11676;height:519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&#13;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6B5E3812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400</w:t>
                              </w:r>
                            </w:p>
                          </w:txbxContent>
                        </v:textbox>
                      </v:roundrect>
                      <v:roundrect id="Abgerundetes Rechteck 2113042161" o:spid="_x0000_s1570" style="position:absolute;left:57611;top:6343;width:11796;height:519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&#13;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1899F6F7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500</w:t>
                              </w:r>
                            </w:p>
                          </w:txbxContent>
                        </v:textbox>
                      </v:roundrect>
                      <v:roundrect id="Abgerundetes Rechteck 323542668" o:spid="_x0000_s1571" style="position:absolute;left:76645;top:6399;width:10902;height:519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&#13;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65A40EE9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600</w:t>
                              </w:r>
                            </w:p>
                          </w:txbxContent>
                        </v:textbox>
                      </v:roundrect>
                      <v:roundrect id="Abgerundetes Rechteck 1365761233" o:spid="_x0000_s1572" style="position:absolute;left:95103;top:6307;width:10464;height:519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&#13;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61DCEECA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700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48782D4E" w14:textId="77777777" w:rsidR="008D64E8" w:rsidRDefault="008D64E8" w:rsidP="008D64E8">
            <w:pPr>
              <w:spacing w:line="240" w:lineRule="auto"/>
            </w:pPr>
          </w:p>
          <w:p w14:paraId="456EDFBA" w14:textId="77777777" w:rsidR="008D64E8" w:rsidRDefault="008D64E8" w:rsidP="008D64E8">
            <w:pPr>
              <w:spacing w:line="240" w:lineRule="auto"/>
            </w:pPr>
          </w:p>
          <w:p w14:paraId="4989CCF8" w14:textId="77777777" w:rsidR="008D64E8" w:rsidRDefault="008D64E8" w:rsidP="008D64E8">
            <w:pPr>
              <w:spacing w:line="240" w:lineRule="auto"/>
            </w:pPr>
          </w:p>
          <w:p w14:paraId="46891D3C" w14:textId="1B0F7EBE" w:rsidR="008D64E8" w:rsidRDefault="008D64E8" w:rsidP="008D64E8">
            <w:pPr>
              <w:spacing w:line="240" w:lineRule="auto"/>
            </w:pPr>
          </w:p>
          <w:p w14:paraId="15336A28" w14:textId="3C7E089B" w:rsidR="008D64E8" w:rsidRDefault="00C27B73" w:rsidP="008D64E8">
            <w:pPr>
              <w:spacing w:line="240" w:lineRule="auto"/>
            </w:pPr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776" behindDoc="0" locked="0" layoutInCell="1" allowOverlap="1" wp14:anchorId="33EAD69E" wp14:editId="33EE6959">
                      <wp:simplePos x="0" y="0"/>
                      <wp:positionH relativeFrom="column">
                        <wp:posOffset>2616835</wp:posOffset>
                      </wp:positionH>
                      <wp:positionV relativeFrom="paragraph">
                        <wp:posOffset>24026</wp:posOffset>
                      </wp:positionV>
                      <wp:extent cx="1739587" cy="622092"/>
                      <wp:effectExtent l="0" t="0" r="368935" b="13335"/>
                      <wp:wrapNone/>
                      <wp:docPr id="97517490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9587" cy="622092"/>
                              </a:xfrm>
                              <a:prstGeom prst="wedgeRoundRectCallout">
                                <a:avLst>
                                  <a:gd name="adj1" fmla="val 68794"/>
                                  <a:gd name="adj2" fmla="val 611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C195AB" w14:textId="77777777" w:rsidR="008D64E8" w:rsidRPr="00A00CB5" w:rsidRDefault="008D64E8" w:rsidP="008D64E8">
                                  <w:pPr>
                                    <w:pStyle w:val="SprechbaseBeschreibung"/>
                                  </w:pPr>
                                  <w:r>
                                    <w:t xml:space="preserve">Ich habe in 100er-Schritten gezählt. Jeder Abschnitt ist bei mir einen 100er-Schritt groß. 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AD69E" id="_x0000_s1573" type="#_x0000_t62" style="position:absolute;margin-left:206.05pt;margin-top:1.9pt;width:137pt;height:49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" adj="25660,12121" filled="f" strokecolor="#bfbfbf [2412]" strokeweight="1pt">
                      <v:textbox inset="1mm,1mm,1mm,1mm">
                        <w:txbxContent>
                          <w:p w14:paraId="73C195AB" w14:textId="77777777" w:rsidR="008D64E8" w:rsidRPr="00A00CB5" w:rsidRDefault="008D64E8" w:rsidP="008D64E8">
                            <w:pPr>
                              <w:pStyle w:val="SprechbaseBeschreibung"/>
                            </w:pPr>
                            <w:r>
                              <w:t xml:space="preserve">Ich habe in 100er-Schritten gezählt. Jeder Abschnitt ist bei mir einen 100er-Schritt groß.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64E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11680" behindDoc="0" locked="0" layoutInCell="1" allowOverlap="1" wp14:anchorId="2C6F78C1" wp14:editId="383AA076">
                      <wp:simplePos x="0" y="0"/>
                      <wp:positionH relativeFrom="column">
                        <wp:posOffset>4514668</wp:posOffset>
                      </wp:positionH>
                      <wp:positionV relativeFrom="paragraph">
                        <wp:posOffset>28575</wp:posOffset>
                      </wp:positionV>
                      <wp:extent cx="657225" cy="755120"/>
                      <wp:effectExtent l="0" t="0" r="0" b="6985"/>
                      <wp:wrapNone/>
                      <wp:docPr id="747535451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7621329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9169832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97BC9A" w14:textId="77777777" w:rsidR="008D64E8" w:rsidRPr="008D5126" w:rsidRDefault="008D64E8" w:rsidP="008D64E8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6F78C1" id="_x0000_s1576" style="position:absolute;margin-left:355.5pt;margin-top:2.25pt;width:51.75pt;height:59.45pt;z-index:251911680;mso-position-horizontal-relative:text;mso-position-vertical-relative:text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">
                      <v:shape id="Grafik 8" o:spid="_x0000_s1577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">
                        <v:imagedata r:id="rId67" o:title="" chromakey="white"/>
                      </v:shape>
                      <v:shape id="_x0000_s1578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497BC9A" w14:textId="77777777" w:rsidR="008D64E8" w:rsidRPr="008D5126" w:rsidRDefault="008D64E8" w:rsidP="008D64E8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07C2E76" w14:textId="77777777" w:rsidR="008D64E8" w:rsidRDefault="008D64E8" w:rsidP="008D64E8">
            <w:pPr>
              <w:spacing w:line="240" w:lineRule="auto"/>
            </w:pPr>
          </w:p>
          <w:p w14:paraId="2B8CE46A" w14:textId="77777777" w:rsidR="004B1717" w:rsidRDefault="00C27B73" w:rsidP="008D64E8">
            <w:pPr>
              <w:tabs>
                <w:tab w:val="left" w:pos="2022"/>
              </w:tabs>
            </w:pPr>
            <w:r>
              <w:t xml:space="preserve">Wie könnte Rico </w:t>
            </w:r>
            <w:r w:rsidR="004B1717">
              <w:t xml:space="preserve">bei den folgenden </w:t>
            </w:r>
          </w:p>
          <w:p w14:paraId="670F4BF7" w14:textId="63F5459D" w:rsidR="008D64E8" w:rsidRDefault="004B1717" w:rsidP="008D64E8">
            <w:pPr>
              <w:tabs>
                <w:tab w:val="left" w:pos="2022"/>
              </w:tabs>
            </w:pPr>
            <w:r>
              <w:t xml:space="preserve">Zahlenstrahlen </w:t>
            </w:r>
            <w:r w:rsidR="00C27B73">
              <w:t>gezählt haben?</w:t>
            </w:r>
            <w:r w:rsidR="00C27B73">
              <w:br/>
            </w:r>
            <w:r w:rsidR="008D64E8">
              <w:t xml:space="preserve">Beschrifte die Zahlenstrahlen unterschiedlich. </w:t>
            </w:r>
          </w:p>
          <w:p w14:paraId="12D2A0A3" w14:textId="77777777" w:rsidR="008D64E8" w:rsidRDefault="008D64E8" w:rsidP="008D64E8">
            <w:r w:rsidRPr="00D8227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4752" behindDoc="0" locked="0" layoutInCell="1" allowOverlap="1" wp14:anchorId="60944F86" wp14:editId="76E8ABC9">
                      <wp:simplePos x="0" y="0"/>
                      <wp:positionH relativeFrom="column">
                        <wp:posOffset>-89454</wp:posOffset>
                      </wp:positionH>
                      <wp:positionV relativeFrom="paragraph">
                        <wp:posOffset>194021</wp:posOffset>
                      </wp:positionV>
                      <wp:extent cx="5217989" cy="324000"/>
                      <wp:effectExtent l="0" t="0" r="0" b="19050"/>
                      <wp:wrapNone/>
                      <wp:docPr id="29" name="Gruppieren 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E732A23-E8B7-76F4-118B-9837448A3A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V="1">
                                <a:off x="0" y="0"/>
                                <a:ext cx="5217989" cy="324000"/>
                                <a:chOff x="0" y="0"/>
                                <a:chExt cx="10504376" cy="652247"/>
                              </a:xfrm>
                            </wpg:grpSpPr>
                            <wpg:grpSp>
                              <wpg:cNvPr id="1218341103" name="Gruppieren 1218341103">
                                <a:extLst>
                                  <a:ext uri="{FF2B5EF4-FFF2-40B4-BE49-F238E27FC236}">
                                    <a16:creationId xmlns:a16="http://schemas.microsoft.com/office/drawing/2014/main" id="{F17FF7AE-A847-28C2-F5C2-9DD8693B1C7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10504376" cy="652247"/>
                                  <a:chOff x="0" y="0"/>
                                  <a:chExt cx="10504376" cy="65224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30076091" name="Grafik 2130076091">
                                    <a:extLst>
                                      <a:ext uri="{FF2B5EF4-FFF2-40B4-BE49-F238E27FC236}">
                                        <a16:creationId xmlns:a16="http://schemas.microsoft.com/office/drawing/2014/main" id="{C5845CDF-D1A1-14CC-EB23-7427258FA5B3}"/>
                                      </a:ext>
                                    </a:extLst>
                                  </pic:cNvPr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" b="74955"/>
                                  <a:stretch/>
                                </pic:blipFill>
                                <pic:spPr bwMode="auto">
                                  <a:xfrm>
                                    <a:off x="0" y="297611"/>
                                    <a:ext cx="10504376" cy="2229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1284910628" name="Gerade Verbindung 1284910628">
                                  <a:extLst>
                                    <a:ext uri="{FF2B5EF4-FFF2-40B4-BE49-F238E27FC236}">
                                      <a16:creationId xmlns:a16="http://schemas.microsoft.com/office/drawing/2014/main" id="{2E3EE17B-86C0-2335-E377-E3264A8B06C6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2413248" y="6130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65565627" name="Gerade Verbindung 1165565627">
                                  <a:extLst>
                                    <a:ext uri="{FF2B5EF4-FFF2-40B4-BE49-F238E27FC236}">
                                      <a16:creationId xmlns:a16="http://schemas.microsoft.com/office/drawing/2014/main" id="{32FD2871-439B-A6A3-F3FF-11A26A0F5ED2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328773" y="2728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53229667" name="Gerade Verbindung 1853229667">
                                  <a:extLst>
                                    <a:ext uri="{FF2B5EF4-FFF2-40B4-BE49-F238E27FC236}">
                                      <a16:creationId xmlns:a16="http://schemas.microsoft.com/office/drawing/2014/main" id="{0C463FB2-0B5F-D5FD-0A2B-69AE6AEF07B4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6249802" y="0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05092573" name="Gerade Verbindung 1505092573">
                                  <a:extLst>
                                    <a:ext uri="{FF2B5EF4-FFF2-40B4-BE49-F238E27FC236}">
                                      <a16:creationId xmlns:a16="http://schemas.microsoft.com/office/drawing/2014/main" id="{40F108A0-DFEF-9356-6907-E26FCA7CA12C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51161" y="1533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71388410" name="Gerade Verbindung 471388410">
                                  <a:extLst>
                                    <a:ext uri="{FF2B5EF4-FFF2-40B4-BE49-F238E27FC236}">
                                      <a16:creationId xmlns:a16="http://schemas.microsoft.com/office/drawing/2014/main" id="{AE7D4B46-34E2-2B37-A921-16B0BCDB253C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8169510" y="0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65503245" name="Gerade Verbindung 1665503245">
                                <a:extLst>
                                  <a:ext uri="{FF2B5EF4-FFF2-40B4-BE49-F238E27FC236}">
                                    <a16:creationId xmlns:a16="http://schemas.microsoft.com/office/drawing/2014/main" id="{B0331AB4-339E-676A-B282-79277F39C2BA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V="1">
                                  <a:off x="10050350" y="22302"/>
                                  <a:ext cx="0" cy="624958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CA2308" id="Gruppieren 28" o:spid="_x0000_s1026" style="position:absolute;margin-left:-7.05pt;margin-top:15.3pt;width:410.85pt;height:25.5pt;flip:y;z-index:251914752" coordsize="105043,652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">
                      <v:group id="Gruppieren 1218341103" o:spid="_x0000_s1027" style="position:absolute;width:105043;height:6522" coordsize="105043,65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">
                        <v:shape id="Grafik 2130076091" o:spid="_x0000_s1028" type="#_x0000_t75" style="position:absolute;top:2976;width:105043;height:22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">
                          <v:imagedata r:id="rId97" o:title="" croptop="1f" cropbottom="49123f"/>
                          <o:lock v:ext="edit" aspectratio="f"/>
                        </v:shape>
                        <v:line id="Gerade Verbindung 1284910628" o:spid="_x0000_s1029" style="position:absolute;flip:y;visibility:visible;mso-wrap-style:square" from="24132,61" to="24132,63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" strokecolor="black [3200]" strokeweight="1.5pt">
                          <v:stroke joinstyle="miter"/>
                          <o:lock v:ext="edit" shapetype="f"/>
                        </v:line>
                        <v:line id="Gerade Verbindung 1165565627" o:spid="_x0000_s1030" style="position:absolute;flip:y;visibility:visible;mso-wrap-style:square" from="43287,272" to="43287,65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" strokecolor="black [3200]" strokeweight="1.5pt">
                          <v:stroke joinstyle="miter"/>
                          <o:lock v:ext="edit" shapetype="f"/>
                        </v:line>
                        <v:line id="Gerade Verbindung 1853229667" o:spid="_x0000_s1031" style="position:absolute;flip:y;visibility:visible;mso-wrap-style:square" from="62498,0" to="62498,62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" strokecolor="black [3200]" strokeweight="1.5pt">
                          <v:stroke joinstyle="miter"/>
                          <o:lock v:ext="edit" shapetype="f"/>
                        </v:line>
                        <v:line id="Gerade Verbindung 1505092573" o:spid="_x0000_s1032" style="position:absolute;flip:y;visibility:visible;mso-wrap-style:square" from="4511,153" to="4511,64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" strokecolor="black [3200]" strokeweight="1.5pt">
                          <v:stroke joinstyle="miter"/>
                          <o:lock v:ext="edit" shapetype="f"/>
                        </v:line>
                        <v:line id="Gerade Verbindung 471388410" o:spid="_x0000_s1033" style="position:absolute;flip:y;visibility:visible;mso-wrap-style:square" from="81695,0" to="81695,62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" strokecolor="black [3200]" strokeweight="1.5pt">
                          <v:stroke joinstyle="miter"/>
                          <o:lock v:ext="edit" shapetype="f"/>
                        </v:line>
                      </v:group>
                      <v:line id="Gerade Verbindung 1665503245" o:spid="_x0000_s1034" style="position:absolute;flip:y;visibility:visible;mso-wrap-style:square" from="100503,223" to="100503,64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35695107" w14:textId="77777777" w:rsidR="008D64E8" w:rsidRDefault="008D64E8" w:rsidP="008D64E8"/>
          <w:p w14:paraId="24563BC8" w14:textId="77777777" w:rsidR="008D64E8" w:rsidRDefault="008D64E8" w:rsidP="008D64E8"/>
          <w:p w14:paraId="1B403103" w14:textId="77777777" w:rsidR="008D64E8" w:rsidRDefault="008D64E8" w:rsidP="008D64E8"/>
          <w:p w14:paraId="08A51344" w14:textId="77777777" w:rsidR="008D64E8" w:rsidRDefault="008D64E8" w:rsidP="008D64E8"/>
          <w:p w14:paraId="3FE0BCA5" w14:textId="77777777" w:rsidR="008D64E8" w:rsidRDefault="008D64E8" w:rsidP="008D64E8">
            <w:r w:rsidRPr="00D8227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3728" behindDoc="0" locked="0" layoutInCell="1" allowOverlap="1" wp14:anchorId="1D91F898" wp14:editId="260DB515">
                      <wp:simplePos x="0" y="0"/>
                      <wp:positionH relativeFrom="column">
                        <wp:posOffset>-89454</wp:posOffset>
                      </wp:positionH>
                      <wp:positionV relativeFrom="paragraph">
                        <wp:posOffset>150394</wp:posOffset>
                      </wp:positionV>
                      <wp:extent cx="5217989" cy="324000"/>
                      <wp:effectExtent l="0" t="0" r="0" b="19050"/>
                      <wp:wrapNone/>
                      <wp:docPr id="18160276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V="1">
                                <a:off x="0" y="0"/>
                                <a:ext cx="5217989" cy="324000"/>
                                <a:chOff x="0" y="1311269"/>
                                <a:chExt cx="10504376" cy="652247"/>
                              </a:xfrm>
                            </wpg:grpSpPr>
                            <wpg:grpSp>
                              <wpg:cNvPr id="422157024" name="Gruppieren 422157024"/>
                              <wpg:cNvGrpSpPr/>
                              <wpg:grpSpPr>
                                <a:xfrm>
                                  <a:off x="0" y="1311269"/>
                                  <a:ext cx="10504376" cy="652247"/>
                                  <a:chOff x="0" y="1311269"/>
                                  <a:chExt cx="10504376" cy="65224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83405553" name="Grafik 883405553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" b="74955"/>
                                  <a:stretch/>
                                </pic:blipFill>
                                <pic:spPr bwMode="auto">
                                  <a:xfrm>
                                    <a:off x="0" y="1608880"/>
                                    <a:ext cx="10504376" cy="2229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782409507" name="Gerade Verbindung 782409507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2413248" y="131739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93240318" name="Gerade Verbindung 1393240318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328773" y="1338558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85208488" name="Gerade Verbindung 685208488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6249802" y="131126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23740589" name="Gerade Verbindung 423740589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51161" y="1326608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87028285" name="Gerade Verbindung 987028285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8169510" y="131126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83174244" name="Gerade Verbindung 1683174244"/>
                              <wps:cNvCnPr>
                                <a:cxnSpLocks/>
                              </wps:cNvCnPr>
                              <wps:spPr>
                                <a:xfrm flipV="1">
                                  <a:off x="10050350" y="1333571"/>
                                  <a:ext cx="0" cy="624958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D4DBCD" id="Gruppieren 19" o:spid="_x0000_s1026" style="position:absolute;margin-left:-7.05pt;margin-top:11.85pt;width:410.85pt;height:25.5pt;flip:y;z-index:251913728" coordorigin=",13112" coordsize="105043,652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">
                      <v:group id="Gruppieren 422157024" o:spid="_x0000_s1027" style="position:absolute;top:13112;width:105043;height:6523" coordorigin=",13112" coordsize="105043,65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">
                        <v:shape id="Grafik 883405553" o:spid="_x0000_s1028" type="#_x0000_t75" style="position:absolute;top:16088;width:105043;height:22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">
                          <v:imagedata r:id="rId97" o:title="" croptop="1f" cropbottom="49123f"/>
                          <o:lock v:ext="edit" aspectratio="f"/>
                        </v:shape>
                        <v:line id="Gerade Verbindung 782409507" o:spid="_x0000_s1029" style="position:absolute;flip:y;visibility:visible;mso-wrap-style:square" from="24132,13173" to="24132,194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" strokecolor="black [3200]" strokeweight="1.5pt">
                          <v:stroke joinstyle="miter"/>
                          <o:lock v:ext="edit" shapetype="f"/>
                        </v:line>
                        <v:line id="Gerade Verbindung 1393240318" o:spid="_x0000_s1030" style="position:absolute;flip:y;visibility:visible;mso-wrap-style:square" from="43287,13385" to="43287,196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" strokecolor="black [3200]" strokeweight="1.5pt">
                          <v:stroke joinstyle="miter"/>
                          <o:lock v:ext="edit" shapetype="f"/>
                        </v:line>
                        <v:line id="Gerade Verbindung 685208488" o:spid="_x0000_s1031" style="position:absolute;flip:y;visibility:visible;mso-wrap-style:square" from="62498,13112" to="62498,193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" strokecolor="black [3200]" strokeweight="1.5pt">
                          <v:stroke joinstyle="miter"/>
                          <o:lock v:ext="edit" shapetype="f"/>
                        </v:line>
                        <v:line id="Gerade Verbindung 423740589" o:spid="_x0000_s1032" style="position:absolute;flip:y;visibility:visible;mso-wrap-style:square" from="4511,13266" to="4511,19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" strokecolor="black [3200]" strokeweight="1.5pt">
                          <v:stroke joinstyle="miter"/>
                          <o:lock v:ext="edit" shapetype="f"/>
                        </v:line>
                        <v:line id="Gerade Verbindung 987028285" o:spid="_x0000_s1033" style="position:absolute;flip:y;visibility:visible;mso-wrap-style:square" from="81695,13112" to="81695,193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" strokecolor="black [3200]" strokeweight="1.5pt">
                          <v:stroke joinstyle="miter"/>
                          <o:lock v:ext="edit" shapetype="f"/>
                        </v:line>
                      </v:group>
                      <v:line id="Gerade Verbindung 1683174244" o:spid="_x0000_s1034" style="position:absolute;flip:y;visibility:visible;mso-wrap-style:square" from="100503,13335" to="100503,19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2BB1CE79" w14:textId="77777777" w:rsidR="008D64E8" w:rsidRDefault="008D64E8" w:rsidP="008D64E8"/>
          <w:p w14:paraId="5F4ACB33" w14:textId="77777777" w:rsidR="008D64E8" w:rsidRPr="00F96B1A" w:rsidRDefault="008D64E8" w:rsidP="008D64E8"/>
        </w:tc>
      </w:tr>
      <w:tr w:rsidR="008D64E8" w:rsidRPr="00F96B1A" w14:paraId="0932FF2D" w14:textId="77777777" w:rsidTr="008D64E8">
        <w:trPr>
          <w:trHeight w:val="375"/>
        </w:trPr>
        <w:tc>
          <w:tcPr>
            <w:tcW w:w="610" w:type="dxa"/>
          </w:tcPr>
          <w:p w14:paraId="7F767BAA" w14:textId="77777777" w:rsidR="008D64E8" w:rsidRPr="00CD008D" w:rsidRDefault="008D64E8" w:rsidP="008D64E8">
            <w:pPr>
              <w:spacing w:line="240" w:lineRule="atLeast"/>
              <w:rPr>
                <w:noProof/>
              </w:rPr>
            </w:pPr>
            <w:r w:rsidRPr="00EB1563">
              <w:rPr>
                <w:noProof/>
              </w:rPr>
              <w:drawing>
                <wp:inline distT="0" distB="0" distL="0" distR="0" wp14:anchorId="40C8F218" wp14:editId="00903B2B">
                  <wp:extent cx="360000" cy="272386"/>
                  <wp:effectExtent l="0" t="0" r="2540" b="0"/>
                  <wp:docPr id="439483486" name="Grafik 439483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F7322BD" w14:textId="77777777" w:rsidR="008D64E8" w:rsidRDefault="008D64E8" w:rsidP="008D64E8">
            <w:pPr>
              <w:pStyle w:val="Nummerierung"/>
            </w:pPr>
            <w:r>
              <w:t>b)</w:t>
            </w:r>
          </w:p>
        </w:tc>
        <w:tc>
          <w:tcPr>
            <w:tcW w:w="8037" w:type="dxa"/>
          </w:tcPr>
          <w:p w14:paraId="7F08A1C5" w14:textId="3970BAB1" w:rsidR="008D64E8" w:rsidRDefault="008D64E8" w:rsidP="008D64E8">
            <w:r>
              <w:t>Vergleicht eure Zahlenstrahle miteinander und sprecht dabei wie Rico.</w:t>
            </w:r>
          </w:p>
        </w:tc>
      </w:tr>
    </w:tbl>
    <w:p w14:paraId="4C5D4764" w14:textId="77777777" w:rsidR="000D3B3C" w:rsidRDefault="000D3B3C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0E2F53" w:rsidRPr="00B74344" w14:paraId="6FA3D43D" w14:textId="77777777" w:rsidTr="00C27B73">
        <w:trPr>
          <w:trHeight w:val="510"/>
        </w:trPr>
        <w:tc>
          <w:tcPr>
            <w:tcW w:w="610" w:type="dxa"/>
          </w:tcPr>
          <w:p w14:paraId="3188B600" w14:textId="77777777" w:rsidR="000E2F53" w:rsidRPr="00B74344" w:rsidRDefault="000E2F53" w:rsidP="00CC0555">
            <w:pPr>
              <w:pStyle w:val="berschrift3"/>
            </w:pPr>
            <w:r>
              <w:t>1.2</w:t>
            </w:r>
          </w:p>
        </w:tc>
        <w:tc>
          <w:tcPr>
            <w:tcW w:w="8462" w:type="dxa"/>
            <w:gridSpan w:val="2"/>
          </w:tcPr>
          <w:p w14:paraId="64BADC57" w14:textId="77777777" w:rsidR="000E2F53" w:rsidRPr="00B74344" w:rsidRDefault="000E2F53" w:rsidP="00CC0555">
            <w:pPr>
              <w:pStyle w:val="berschrift3"/>
            </w:pPr>
            <w:r>
              <w:t>Eigene Zahlenstrahlen zeichnen</w:t>
            </w:r>
          </w:p>
        </w:tc>
      </w:tr>
      <w:tr w:rsidR="000E2F53" w:rsidRPr="00F96B1A" w14:paraId="583CC27B" w14:textId="77777777" w:rsidTr="00C27B73">
        <w:trPr>
          <w:trHeight w:val="1247"/>
        </w:trPr>
        <w:tc>
          <w:tcPr>
            <w:tcW w:w="610" w:type="dxa"/>
          </w:tcPr>
          <w:p w14:paraId="7B1211CE" w14:textId="77777777" w:rsidR="000E2F53" w:rsidRDefault="000E2F53" w:rsidP="00CC0555">
            <w:pPr>
              <w:spacing w:line="240" w:lineRule="atLeast"/>
              <w:rPr>
                <w:noProof/>
              </w:rPr>
            </w:pPr>
            <w:r w:rsidRPr="00EB1563">
              <w:rPr>
                <w:noProof/>
              </w:rPr>
              <w:drawing>
                <wp:inline distT="0" distB="0" distL="0" distR="0" wp14:anchorId="286182C0" wp14:editId="3FE1CA14">
                  <wp:extent cx="313144" cy="272386"/>
                  <wp:effectExtent l="0" t="0" r="0" b="0"/>
                  <wp:docPr id="91995086" name="Grafik 91995086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68" name="Grafik 22068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F421061" w14:textId="77777777" w:rsidR="000E2F53" w:rsidRDefault="000E2F53" w:rsidP="00CC0555">
            <w:pPr>
              <w:pStyle w:val="Nummerierung"/>
            </w:pPr>
            <w:r>
              <w:t>a)</w:t>
            </w:r>
          </w:p>
          <w:p w14:paraId="247B65E1" w14:textId="77777777" w:rsidR="000E2F53" w:rsidRDefault="000E2F53" w:rsidP="00CC0555">
            <w:pPr>
              <w:pStyle w:val="Nummerierung"/>
            </w:pPr>
          </w:p>
          <w:p w14:paraId="2D004055" w14:textId="77777777" w:rsidR="000E2F53" w:rsidRPr="007A149C" w:rsidRDefault="000E2F53" w:rsidP="00CC0555">
            <w:pPr>
              <w:pStyle w:val="Nummerierung"/>
            </w:pPr>
          </w:p>
        </w:tc>
        <w:tc>
          <w:tcPr>
            <w:tcW w:w="8037" w:type="dxa"/>
          </w:tcPr>
          <w:p w14:paraId="7DB0BD50" w14:textId="77777777" w:rsidR="000E2F53" w:rsidRDefault="000E2F53" w:rsidP="00CC0555">
            <w:r>
              <w:t>Überlegt euch zu zweit eine Startzahl und eine Endzahl. Jeder von euch zeichnet dazu seinen eigenen Zahlenstrahl.</w:t>
            </w:r>
          </w:p>
          <w:p w14:paraId="005BAE5C" w14:textId="77777777" w:rsidR="000E2F53" w:rsidRPr="00F96B1A" w:rsidRDefault="000E2F53" w:rsidP="00CC0555"/>
        </w:tc>
      </w:tr>
      <w:tr w:rsidR="000E2F53" w:rsidRPr="00F96B1A" w14:paraId="0260B635" w14:textId="77777777" w:rsidTr="00C27B73">
        <w:trPr>
          <w:trHeight w:val="375"/>
        </w:trPr>
        <w:tc>
          <w:tcPr>
            <w:tcW w:w="610" w:type="dxa"/>
          </w:tcPr>
          <w:p w14:paraId="2DFDD854" w14:textId="5A6026E6" w:rsidR="000E2F53" w:rsidRPr="00CD008D" w:rsidRDefault="000E2F53" w:rsidP="00CC055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E60E91A" w14:textId="77777777" w:rsidR="000E2F53" w:rsidRDefault="000E2F53" w:rsidP="00CC0555">
            <w:pPr>
              <w:pStyle w:val="Nummerierung"/>
            </w:pPr>
            <w:r>
              <w:t>b)</w:t>
            </w:r>
          </w:p>
        </w:tc>
        <w:tc>
          <w:tcPr>
            <w:tcW w:w="8037" w:type="dxa"/>
          </w:tcPr>
          <w:p w14:paraId="66DB7B6F" w14:textId="34B6F43D" w:rsidR="000E2F53" w:rsidRDefault="000E2F53" w:rsidP="00CC0555">
            <w:r>
              <w:t>Zeigt euch gegenseitig eure Zahlenstrahle und beschreibt sie wie Tim.</w:t>
            </w:r>
          </w:p>
          <w:p w14:paraId="0D1B4E3C" w14:textId="77777777" w:rsidR="000E2F53" w:rsidRDefault="000E2F53" w:rsidP="00CC0555"/>
          <w:p w14:paraId="6B94FF67" w14:textId="77777777" w:rsidR="000E2F53" w:rsidRDefault="000E2F53" w:rsidP="00CC0555"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48549994" wp14:editId="6276D9A3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80645</wp:posOffset>
                      </wp:positionV>
                      <wp:extent cx="2616200" cy="756285"/>
                      <wp:effectExtent l="165100" t="0" r="12700" b="18415"/>
                      <wp:wrapNone/>
                      <wp:docPr id="55448838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6200" cy="756285"/>
                              </a:xfrm>
                              <a:prstGeom prst="wedgeRoundRectCallout">
                                <a:avLst>
                                  <a:gd name="adj1" fmla="val -75369"/>
                                  <a:gd name="adj2" fmla="val 9608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6DFAC1" w14:textId="35C12311" w:rsidR="000E2F53" w:rsidRPr="00A00CB5" w:rsidRDefault="000E2F53" w:rsidP="000E2F53">
                                  <w:pPr>
                                    <w:pStyle w:val="SprechbaseBeschreibung"/>
                                  </w:pPr>
                                  <w:r>
                                    <w:t xml:space="preserve">Die Startzahl ist … und die Endzahl ist …. </w:t>
                                  </w:r>
                                  <w:r w:rsidR="00C27B73">
                                    <w:br/>
                                  </w:r>
                                  <w:r>
                                    <w:t xml:space="preserve">Der Gesamtabstand ist also …. Es gibt bei mir… gleichgroße Abschnitte. </w:t>
                                  </w:r>
                                  <w:r w:rsidR="00C27B73">
                                    <w:br/>
                                  </w:r>
                                  <w:r>
                                    <w:t xml:space="preserve">Jeder Abschnitt ist einen …er-Schritt groß. 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49994" id="_x0000_s1577" type="#_x0000_t62" style="position:absolute;margin-left:92.55pt;margin-top:6.35pt;width:206pt;height:59.5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" adj="-5480,12875" filled="f" strokecolor="#bfbfbf [2412]" strokeweight="1pt">
                      <v:textbox inset="1mm,1mm,1mm,1mm">
                        <w:txbxContent>
                          <w:p w14:paraId="4A6DFAC1" w14:textId="35C12311" w:rsidR="000E2F53" w:rsidRPr="00A00CB5" w:rsidRDefault="000E2F53" w:rsidP="000E2F53">
                            <w:pPr>
                              <w:pStyle w:val="SprechbaseBeschreibung"/>
                            </w:pPr>
                            <w:r>
                              <w:t xml:space="preserve">Die Startzahl ist … und die Endzahl ist …. </w:t>
                            </w:r>
                            <w:r w:rsidR="00C27B73">
                              <w:br/>
                            </w:r>
                            <w:r>
                              <w:t xml:space="preserve">Der Gesamtabstand ist also …. Es gibt bei mir… gleichgroße Abschnitte. </w:t>
                            </w:r>
                            <w:r w:rsidR="00C27B73">
                              <w:br/>
                            </w:r>
                            <w:r>
                              <w:t xml:space="preserve">Jeder Abschnitt ist einen …er-Schritt groß.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89824" behindDoc="0" locked="0" layoutInCell="1" allowOverlap="1" wp14:anchorId="0E2F302B" wp14:editId="2797AB38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219710</wp:posOffset>
                      </wp:positionV>
                      <wp:extent cx="512445" cy="762000"/>
                      <wp:effectExtent l="0" t="0" r="0" b="0"/>
                      <wp:wrapNone/>
                      <wp:docPr id="1215416573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445" cy="762000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7620465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01587132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66EBB4" w14:textId="77777777" w:rsidR="000E2F53" w:rsidRPr="008D5126" w:rsidRDefault="000E2F53" w:rsidP="000E2F53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2F302B" id="_x0000_s1580" style="position:absolute;margin-left:-6.45pt;margin-top:17.3pt;width:40.35pt;height:60pt;z-index:251789824;mso-position-horizontal-relative:text;mso-position-vertical-relative:text;mso-width-relative:margin;mso-height-relative:margin" coordorigin="293,-553" coordsize="5126,7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">
                      <v:shape id="Grafik 11" o:spid="_x0000_s1581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">
                        <v:imagedata r:id="rId54" o:title="" chromakey="white"/>
                      </v:shape>
                      <v:shape id="_x0000_s1582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666EBB4" w14:textId="77777777" w:rsidR="000E2F53" w:rsidRPr="008D5126" w:rsidRDefault="000E2F53" w:rsidP="000E2F53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E1707AE" w14:textId="77777777" w:rsidR="000E2F53" w:rsidRDefault="000E2F53" w:rsidP="00CC0555"/>
          <w:p w14:paraId="648E8263" w14:textId="77777777" w:rsidR="000E2F53" w:rsidRDefault="000E2F53" w:rsidP="00CC0555"/>
          <w:p w14:paraId="4A2D0A8C" w14:textId="77777777" w:rsidR="000E2F53" w:rsidRDefault="000E2F53" w:rsidP="00CC0555"/>
          <w:p w14:paraId="3CFA7CFE" w14:textId="77777777" w:rsidR="000E2F53" w:rsidRDefault="000E2F53" w:rsidP="00CC0555"/>
          <w:p w14:paraId="7099F7D5" w14:textId="77777777" w:rsidR="000E2F53" w:rsidRDefault="000E2F53" w:rsidP="00CC0555"/>
          <w:p w14:paraId="5DC5A53B" w14:textId="77777777" w:rsidR="000E2F53" w:rsidRDefault="000E2F53" w:rsidP="00CC0555"/>
        </w:tc>
      </w:tr>
      <w:tr w:rsidR="000E2F53" w14:paraId="1244195C" w14:textId="77777777" w:rsidTr="00C27B73">
        <w:trPr>
          <w:trHeight w:val="337"/>
        </w:trPr>
        <w:tc>
          <w:tcPr>
            <w:tcW w:w="610" w:type="dxa"/>
          </w:tcPr>
          <w:p w14:paraId="533AC6B3" w14:textId="77777777" w:rsidR="000E2F53" w:rsidRDefault="000E2F53" w:rsidP="00CC0555">
            <w:pPr>
              <w:spacing w:line="240" w:lineRule="atLeast"/>
              <w:rPr>
                <w:noProof/>
              </w:rPr>
            </w:pPr>
            <w:r w:rsidRPr="00EB1563">
              <w:rPr>
                <w:noProof/>
              </w:rPr>
              <w:drawing>
                <wp:inline distT="0" distB="0" distL="0" distR="0" wp14:anchorId="1272AC95" wp14:editId="6D566CC5">
                  <wp:extent cx="360000" cy="272386"/>
                  <wp:effectExtent l="0" t="0" r="2540" b="0"/>
                  <wp:docPr id="678860649" name="Grafik 678860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0E5AAC2" w14:textId="77777777" w:rsidR="000E2F53" w:rsidRPr="007A149C" w:rsidRDefault="000E2F53" w:rsidP="00CC0555">
            <w:pPr>
              <w:pStyle w:val="Nummerierung"/>
            </w:pPr>
            <w:r>
              <w:t xml:space="preserve">c) </w:t>
            </w:r>
          </w:p>
        </w:tc>
        <w:tc>
          <w:tcPr>
            <w:tcW w:w="8037" w:type="dxa"/>
          </w:tcPr>
          <w:p w14:paraId="55D483E8" w14:textId="69C49D20" w:rsidR="000E2F53" w:rsidRDefault="000E2F53" w:rsidP="00CC0555">
            <w:r>
              <w:t xml:space="preserve">Vergleicht eure Zahlenstrahle. </w:t>
            </w:r>
          </w:p>
          <w:p w14:paraId="54D5344C" w14:textId="36CCD414" w:rsidR="000E2F53" w:rsidRDefault="000E2F53" w:rsidP="00CC0555">
            <w:pPr>
              <w:pStyle w:val="Ausflltext"/>
            </w:pPr>
            <w:r>
              <w:t>Überlegt: Warum können eure Zahlenstrahle so unterschiedlich aussehen?</w:t>
            </w:r>
          </w:p>
        </w:tc>
      </w:tr>
    </w:tbl>
    <w:p w14:paraId="598D986A" w14:textId="77777777" w:rsidR="000E2F53" w:rsidRDefault="000E2F53"/>
    <w:p w14:paraId="1C87AF8B" w14:textId="77777777" w:rsidR="006D37CB" w:rsidRDefault="006D37CB"/>
    <w:p w14:paraId="509F3B54" w14:textId="77777777" w:rsidR="00B40674" w:rsidRDefault="00B40674">
      <w:r>
        <w:rPr>
          <w:b/>
          <w:bCs/>
        </w:rPr>
        <w:br w:type="page"/>
      </w:r>
    </w:p>
    <w:tbl>
      <w:tblPr>
        <w:tblStyle w:val="Tabellenraster4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EB1563" w:rsidRPr="00EB1563" w14:paraId="576E06BB" w14:textId="77777777" w:rsidTr="00C27B73">
        <w:tc>
          <w:tcPr>
            <w:tcW w:w="610" w:type="dxa"/>
          </w:tcPr>
          <w:p w14:paraId="281D0AFA" w14:textId="3CA2E7B1" w:rsidR="00EB1563" w:rsidRPr="00EB1563" w:rsidRDefault="0014276C" w:rsidP="00EB1563">
            <w:pPr>
              <w:pStyle w:val="berschrift2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8461" w:type="dxa"/>
            <w:gridSpan w:val="2"/>
          </w:tcPr>
          <w:p w14:paraId="7D3AE4F2" w14:textId="3759188D" w:rsidR="00EB1563" w:rsidRPr="00EB1563" w:rsidRDefault="008C5545" w:rsidP="00EB1563">
            <w:pPr>
              <w:pStyle w:val="berschrift2"/>
              <w:rPr>
                <w:noProof/>
              </w:rPr>
            </w:pPr>
            <w:r>
              <w:t>Schritte verändern am Zahlenstrahl</w:t>
            </w:r>
          </w:p>
        </w:tc>
      </w:tr>
      <w:tr w:rsidR="00C36FB8" w:rsidRPr="00EB1563" w14:paraId="5942BE4D" w14:textId="77777777" w:rsidTr="00C27B73">
        <w:tc>
          <w:tcPr>
            <w:tcW w:w="610" w:type="dxa"/>
          </w:tcPr>
          <w:p w14:paraId="796B3D76" w14:textId="77777777" w:rsidR="00C36FB8" w:rsidRDefault="00C36FB8" w:rsidP="00C36FB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221C08B" w14:textId="700FA08D" w:rsidR="00C36FB8" w:rsidRDefault="00007F99" w:rsidP="00C36FB8">
            <w:pPr>
              <w:pStyle w:val="Nummerierung"/>
            </w:pPr>
            <w:r>
              <w:t>a</w:t>
            </w:r>
            <w:r w:rsidR="00C36FB8" w:rsidRPr="00EB1563">
              <w:t>)</w:t>
            </w:r>
          </w:p>
        </w:tc>
        <w:tc>
          <w:tcPr>
            <w:tcW w:w="8036" w:type="dxa"/>
          </w:tcPr>
          <w:p w14:paraId="03E464E6" w14:textId="1289CC3D" w:rsidR="00C36FB8" w:rsidRPr="00EB1563" w:rsidRDefault="00C36FB8" w:rsidP="00C36FB8">
            <w:r w:rsidRPr="00EB1563">
              <w:t>Trag</w:t>
            </w:r>
            <w:r>
              <w:t>e</w:t>
            </w:r>
            <w:r w:rsidRPr="00EB1563">
              <w:t xml:space="preserve"> die 40 ein und zähl</w:t>
            </w:r>
            <w:r>
              <w:t>e</w:t>
            </w:r>
            <w:r w:rsidRPr="00EB1563">
              <w:t xml:space="preserve"> von dort </w:t>
            </w:r>
            <w:r>
              <w:t xml:space="preserve">rückwärts </w:t>
            </w:r>
            <w:r w:rsidRPr="00EB1563">
              <w:t>in Fünfer</w:t>
            </w:r>
            <w:r w:rsidR="00C27B73">
              <w:t>-S</w:t>
            </w:r>
            <w:r w:rsidRPr="00EB1563">
              <w:t>chritten.</w:t>
            </w:r>
          </w:p>
          <w:p w14:paraId="6BFF7B35" w14:textId="228F3E6E" w:rsidR="00C36FB8" w:rsidRDefault="00C36FB8" w:rsidP="00C36FB8">
            <w:pPr>
              <w:pStyle w:val="Ausflltext"/>
            </w:pPr>
            <w:r w:rsidRPr="00EB1563">
              <w:t>Zeichne</w:t>
            </w:r>
            <w:r>
              <w:t xml:space="preserve"> </w:t>
            </w:r>
            <w:r w:rsidRPr="00EB1563">
              <w:t xml:space="preserve">die </w:t>
            </w:r>
            <w:r>
              <w:t>Schritte</w:t>
            </w:r>
            <w:r w:rsidRPr="00EB1563">
              <w:t xml:space="preserve"> und </w:t>
            </w:r>
            <w:r>
              <w:t>schreibe</w:t>
            </w:r>
            <w:r w:rsidRPr="00EB1563">
              <w:t xml:space="preserve"> die Zahlen auf.</w:t>
            </w:r>
          </w:p>
          <w:p w14:paraId="43268E2D" w14:textId="77777777" w:rsidR="00C36FB8" w:rsidRDefault="00007F99" w:rsidP="00C36FB8">
            <w:pPr>
              <w:pStyle w:val="Ausflltext"/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0C29CBB3" wp14:editId="0AA36D8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209208</wp:posOffset>
                  </wp:positionV>
                  <wp:extent cx="5233677" cy="304165"/>
                  <wp:effectExtent l="0" t="0" r="0" b="0"/>
                  <wp:wrapNone/>
                  <wp:docPr id="1890797636" name="Grafik 1890797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677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2919CF" w14:textId="77777777" w:rsidR="00C36FB8" w:rsidRPr="00EB1563" w:rsidRDefault="00C36FB8" w:rsidP="00C36FB8">
            <w:pPr>
              <w:pStyle w:val="Ausflltext"/>
            </w:pPr>
          </w:p>
          <w:p w14:paraId="78CFDC48" w14:textId="77777777" w:rsidR="00C36FB8" w:rsidRDefault="00C36FB8" w:rsidP="00C36FB8"/>
        </w:tc>
      </w:tr>
      <w:tr w:rsidR="00C36FB8" w:rsidRPr="00EB1563" w14:paraId="35D811B3" w14:textId="77777777" w:rsidTr="00C27B73">
        <w:tc>
          <w:tcPr>
            <w:tcW w:w="610" w:type="dxa"/>
          </w:tcPr>
          <w:p w14:paraId="708B6B75" w14:textId="77777777" w:rsidR="00C36FB8" w:rsidRDefault="00C36FB8" w:rsidP="00C36FB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B3672F" wp14:editId="05DC3E80">
                  <wp:extent cx="360000" cy="272386"/>
                  <wp:effectExtent l="0" t="0" r="2540" b="0"/>
                  <wp:docPr id="1718372512" name="Grafik 1718372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FA65F64" w14:textId="6C5AC984" w:rsidR="00C36FB8" w:rsidRDefault="00007F99" w:rsidP="00C36FB8">
            <w:pPr>
              <w:pStyle w:val="Nummerierung"/>
            </w:pPr>
            <w:r>
              <w:t>b</w:t>
            </w:r>
            <w:r w:rsidR="00C36FB8">
              <w:t>)</w:t>
            </w:r>
          </w:p>
        </w:tc>
        <w:tc>
          <w:tcPr>
            <w:tcW w:w="8036" w:type="dxa"/>
          </w:tcPr>
          <w:p w14:paraId="1CA64AC9" w14:textId="71F1B8B3" w:rsidR="00C36FB8" w:rsidRDefault="00007F99" w:rsidP="00C36FB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5968" behindDoc="0" locked="0" layoutInCell="1" allowOverlap="1" wp14:anchorId="37147696" wp14:editId="31771482">
                      <wp:simplePos x="0" y="0"/>
                      <wp:positionH relativeFrom="column">
                        <wp:posOffset>4351410</wp:posOffset>
                      </wp:positionH>
                      <wp:positionV relativeFrom="paragraph">
                        <wp:posOffset>148395</wp:posOffset>
                      </wp:positionV>
                      <wp:extent cx="505228" cy="825500"/>
                      <wp:effectExtent l="0" t="0" r="3175" b="0"/>
                      <wp:wrapNone/>
                      <wp:docPr id="84287143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05228" cy="825500"/>
                                <a:chOff x="19404" y="69946"/>
                                <a:chExt cx="505740" cy="8259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0208319" name="Grafik 1" descr="Ein Bild, das Zeichnung, Darstellung, Cartoon, Clipart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 flipV="1">
                                  <a:off x="48637" y="69946"/>
                                  <a:ext cx="476507" cy="685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2968107" name="Textfeld 12"/>
                              <wps:cNvSpPr txBox="1"/>
                              <wps:spPr>
                                <a:xfrm>
                                  <a:off x="19404" y="749030"/>
                                  <a:ext cx="476345" cy="1468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27135E" w14:textId="77777777" w:rsidR="00007F99" w:rsidRPr="008D5126" w:rsidRDefault="00007F99" w:rsidP="00007F99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147696" id="_x0000_s1581" style="position:absolute;margin-left:342.65pt;margin-top:11.7pt;width:39.8pt;height:65pt;flip:x;z-index:251795968;mso-position-horizontal-relative:text;mso-position-vertical-relative:text;mso-width-relative:margin;mso-height-relative:margin" coordorigin="194,699" coordsize="5057,82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">
                      <v:shape id="Grafik 1" o:spid="_x0000_s1582" type="#_x0000_t75" alt="Ein Bild, das Zeichnung, Darstellung, Cartoon, Clipart enthält.&#10;&#10;Automatisch generierte Beschreibung" style="position:absolute;left:486;top:699;width:4765;height:6853;rotation:18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">
                        <v:imagedata r:id="rId102" o:title="Ein Bild, das Zeichnung, Darstellung, Cartoon, Clipart enthält"/>
                      </v:shape>
                      <v:shape id="_x0000_s1583" type="#_x0000_t202" style="position:absolute;left:194;top:7490;width:4763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927135E" w14:textId="77777777" w:rsidR="00007F99" w:rsidRPr="008D5126" w:rsidRDefault="00007F99" w:rsidP="00007F99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36FB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 wp14:anchorId="3257F44B" wp14:editId="75602E4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5080</wp:posOffset>
                      </wp:positionV>
                      <wp:extent cx="512626" cy="762117"/>
                      <wp:effectExtent l="0" t="0" r="0" b="0"/>
                      <wp:wrapNone/>
                      <wp:docPr id="1723551610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626" cy="762117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8037837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2012774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A443D0" w14:textId="77777777" w:rsidR="00C36FB8" w:rsidRPr="008D5126" w:rsidRDefault="00C36FB8" w:rsidP="00C36FB8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57F44B" id="_x0000_s1586" style="position:absolute;margin-left:-.25pt;margin-top:.4pt;width:40.35pt;height:60pt;z-index:251655680;mso-position-horizontal-relative:text;mso-position-vertical-relative:text;mso-width-relative:margin;mso-height-relative:margin" coordorigin="293,-553" coordsize="5126,7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">
                      <v:shape id="Grafik 11" o:spid="_x0000_s1587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">
                        <v:imagedata r:id="rId54" o:title="" chromakey="white"/>
                      </v:shape>
                      <v:shape id="_x0000_s1588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2A443D0" w14:textId="77777777" w:rsidR="00C36FB8" w:rsidRPr="008D5126" w:rsidRDefault="00C36FB8" w:rsidP="00C36FB8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36FB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07843725" wp14:editId="06C9077A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145415</wp:posOffset>
                      </wp:positionV>
                      <wp:extent cx="2205306" cy="668313"/>
                      <wp:effectExtent l="215900" t="0" r="17780" b="17780"/>
                      <wp:wrapNone/>
                      <wp:docPr id="761360407" name="Abgerundete rechteckige Legend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5306" cy="668313"/>
                              </a:xfrm>
                              <a:prstGeom prst="wedgeRoundRectCallout">
                                <a:avLst>
                                  <a:gd name="adj1" fmla="val -59020"/>
                                  <a:gd name="adj2" fmla="val -15380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C62766" w14:textId="4D6B1107" w:rsidR="00C36FB8" w:rsidRDefault="00C36FB8" w:rsidP="00C36FB8">
                                  <w:pPr>
                                    <w:pStyle w:val="SprechbaseBeschreibung"/>
                                  </w:pPr>
                                  <w:r>
                                    <w:t xml:space="preserve">Ich zähle von der 40 lieber in 10er-Schritten rückwärts. </w:t>
                                  </w:r>
                                  <w:r w:rsidR="00C27B73">
                                    <w:br/>
                                  </w:r>
                                  <w:r>
                                    <w:t>Dann brauche ich weniger Schritte.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43725" id="Abgerundete rechteckige Legende 6" o:spid="_x0000_s1587" type="#_x0000_t62" style="position:absolute;margin-left:56.5pt;margin-top:11.45pt;width:173.65pt;height:52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" adj="-1948,7478" fillcolor="white [3201]" strokecolor="#d8d8d8 [2732]" strokeweight="1pt">
                      <v:textbox>
                        <w:txbxContent>
                          <w:p w14:paraId="38C62766" w14:textId="4D6B1107" w:rsidR="00C36FB8" w:rsidRDefault="00C36FB8" w:rsidP="00C36FB8">
                            <w:pPr>
                              <w:pStyle w:val="SprechbaseBeschreibung"/>
                            </w:pPr>
                            <w:r>
                              <w:t xml:space="preserve">Ich zähle von der 40 lieber in 10er-Schritten rückwärts. </w:t>
                            </w:r>
                            <w:r w:rsidR="00C27B73">
                              <w:br/>
                            </w:r>
                            <w:r>
                              <w:t>Dann brauche ich weniger Schritte.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28FB120" w14:textId="77777777" w:rsidR="00C36FB8" w:rsidRDefault="00C36FB8" w:rsidP="00C36FB8"/>
          <w:p w14:paraId="4D8AE3A1" w14:textId="77777777" w:rsidR="00C36FB8" w:rsidRDefault="005C3C4F" w:rsidP="00C36FB8">
            <w:r w:rsidRPr="007D45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0A8927A" wp14:editId="0559D5AA">
                      <wp:simplePos x="0" y="0"/>
                      <wp:positionH relativeFrom="column">
                        <wp:posOffset>2767965</wp:posOffset>
                      </wp:positionH>
                      <wp:positionV relativeFrom="paragraph">
                        <wp:posOffset>170034</wp:posOffset>
                      </wp:positionV>
                      <wp:extent cx="1350498" cy="409575"/>
                      <wp:effectExtent l="0" t="127000" r="212090" b="9525"/>
                      <wp:wrapNone/>
                      <wp:docPr id="46252599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0498" cy="409575"/>
                              </a:xfrm>
                              <a:prstGeom prst="wedgeRoundRectCallout">
                                <a:avLst>
                                  <a:gd name="adj1" fmla="val 64032"/>
                                  <a:gd name="adj2" fmla="val -7923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544A89" w14:textId="77777777" w:rsidR="00C36FB8" w:rsidRPr="007D4550" w:rsidRDefault="00C36FB8" w:rsidP="00C36FB8">
                                  <w:pPr>
                                    <w:pStyle w:val="Transcript"/>
                                  </w:pPr>
                                  <w:r>
                                    <w:t>Dann brauchst du nur halb so viele Schritte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0A8927A" id="_x0000_s1588" type="#_x0000_t62" style="position:absolute;margin-left:217.95pt;margin-top:13.4pt;width:106.35pt;height:32.2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" adj="24631,-6314" fillcolor="white [3201]" strokecolor="#bfbfbf [2412]" strokeweight="1pt">
                      <v:textbox inset="2mm,1mm,1mm,0">
                        <w:txbxContent>
                          <w:p w14:paraId="1A544A89" w14:textId="77777777" w:rsidR="00C36FB8" w:rsidRPr="007D4550" w:rsidRDefault="00C36FB8" w:rsidP="00C36FB8">
                            <w:pPr>
                              <w:pStyle w:val="Transcript"/>
                            </w:pPr>
                            <w:r>
                              <w:t>Dann brauchst du nur halb so viele Schritte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4B6A82" w14:textId="77777777" w:rsidR="00C36FB8" w:rsidRDefault="00C36FB8" w:rsidP="00C36FB8"/>
          <w:p w14:paraId="3C41E0F5" w14:textId="77777777" w:rsidR="00C36FB8" w:rsidRDefault="00C36FB8" w:rsidP="00C36FB8"/>
          <w:p w14:paraId="465FE7C7" w14:textId="77777777" w:rsidR="00C36FB8" w:rsidRDefault="00C36FB8" w:rsidP="00C36FB8"/>
          <w:p w14:paraId="684B8FC9" w14:textId="61478C82" w:rsidR="00C36FB8" w:rsidRDefault="00C36FB8" w:rsidP="00C36FB8">
            <w:r>
              <w:t xml:space="preserve">Hat </w:t>
            </w:r>
            <w:r w:rsidR="005C3C4F">
              <w:t>Leonie</w:t>
            </w:r>
            <w:r>
              <w:t xml:space="preserve"> recht? Warum oder warum nicht? Zeigt am Zahlenstrahl.</w:t>
            </w:r>
          </w:p>
        </w:tc>
      </w:tr>
      <w:tr w:rsidR="00C36FB8" w:rsidRPr="00EB1563" w14:paraId="518F2E9F" w14:textId="77777777" w:rsidTr="00C27B73">
        <w:tc>
          <w:tcPr>
            <w:tcW w:w="610" w:type="dxa"/>
          </w:tcPr>
          <w:p w14:paraId="44B8DB6E" w14:textId="77777777" w:rsidR="00C36FB8" w:rsidRPr="00EB1563" w:rsidRDefault="00C36FB8" w:rsidP="00111757">
            <w:pPr>
              <w:spacing w:before="240" w:line="240" w:lineRule="atLeast"/>
            </w:pPr>
          </w:p>
        </w:tc>
        <w:tc>
          <w:tcPr>
            <w:tcW w:w="425" w:type="dxa"/>
          </w:tcPr>
          <w:p w14:paraId="02C6DEBC" w14:textId="10E63D35" w:rsidR="00C36FB8" w:rsidRPr="00EB1563" w:rsidRDefault="00007F99" w:rsidP="00111757">
            <w:pPr>
              <w:pStyle w:val="Nummerierung"/>
              <w:spacing w:before="240"/>
            </w:pPr>
            <w:r>
              <w:t>c</w:t>
            </w:r>
            <w:r w:rsidR="00C36FB8" w:rsidRPr="00EB1563">
              <w:t>)</w:t>
            </w:r>
          </w:p>
        </w:tc>
        <w:tc>
          <w:tcPr>
            <w:tcW w:w="8036" w:type="dxa"/>
          </w:tcPr>
          <w:p w14:paraId="225B889F" w14:textId="77777777" w:rsidR="00C36FB8" w:rsidRDefault="00C36FB8" w:rsidP="00111757">
            <w:pPr>
              <w:pStyle w:val="Listenabsatz"/>
              <w:spacing w:before="240"/>
            </w:pPr>
            <w:r w:rsidRPr="00EB1563">
              <w:t>Wähl</w:t>
            </w:r>
            <w:r>
              <w:t>e</w:t>
            </w:r>
            <w:r w:rsidRPr="00EB1563">
              <w:t xml:space="preserve"> eine Startzahl, trag</w:t>
            </w:r>
            <w:r>
              <w:t>e</w:t>
            </w:r>
            <w:r w:rsidRPr="00EB1563">
              <w:t xml:space="preserve"> sie </w:t>
            </w:r>
            <w:r>
              <w:t>auf de</w:t>
            </w:r>
            <w:r w:rsidR="00832706">
              <w:t>m</w:t>
            </w:r>
            <w:r>
              <w:t xml:space="preserve"> leeren Zahlenstrahl </w:t>
            </w:r>
            <w:r w:rsidRPr="00EB1563">
              <w:t>ein</w:t>
            </w:r>
            <w:r>
              <w:t>.</w:t>
            </w:r>
          </w:p>
          <w:p w14:paraId="2C9509B1" w14:textId="6AF0DBFA" w:rsidR="00C36FB8" w:rsidRDefault="00C36FB8" w:rsidP="00111757">
            <w:pPr>
              <w:pStyle w:val="Listenabsatz"/>
              <w:spacing w:before="240"/>
            </w:pPr>
            <w:r>
              <w:t xml:space="preserve">Zähle fünf </w:t>
            </w:r>
            <w:r w:rsidRPr="00EB1563">
              <w:t>Zehnerschritte vorwärts</w:t>
            </w:r>
            <w:r>
              <w:t xml:space="preserve"> und zeichne die Schritte. </w:t>
            </w:r>
          </w:p>
          <w:p w14:paraId="6CA1922E" w14:textId="77777777" w:rsidR="00C36FB8" w:rsidRDefault="00C36FB8" w:rsidP="00111757">
            <w:pPr>
              <w:pStyle w:val="Listenabsatz"/>
              <w:spacing w:before="240"/>
            </w:pPr>
            <w:r w:rsidRPr="00EB1563">
              <w:t xml:space="preserve">Bei welcher Zahl </w:t>
            </w:r>
            <w:r>
              <w:t xml:space="preserve">landest du? </w:t>
            </w:r>
          </w:p>
          <w:p w14:paraId="0D71E879" w14:textId="77777777" w:rsidR="00C36FB8" w:rsidRPr="00EB1563" w:rsidRDefault="00C36FB8" w:rsidP="00111757">
            <w:pPr>
              <w:pStyle w:val="Ausflltext"/>
              <w:spacing w:before="240"/>
            </w:pPr>
          </w:p>
          <w:p w14:paraId="65F023E0" w14:textId="77777777" w:rsidR="00C36FB8" w:rsidRPr="00EB1563" w:rsidRDefault="00832706" w:rsidP="00111757">
            <w:pPr>
              <w:pStyle w:val="Ausflltext"/>
              <w:spacing w:before="240"/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2A597528" wp14:editId="3AADEC7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5233677" cy="304165"/>
                  <wp:effectExtent l="0" t="0" r="0" b="0"/>
                  <wp:wrapNone/>
                  <wp:docPr id="561282373" name="Grafik 561282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199" cy="30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9D31E0" w14:textId="77777777" w:rsidR="00C36FB8" w:rsidRPr="00EB1563" w:rsidRDefault="00C36FB8" w:rsidP="00111757">
            <w:pPr>
              <w:spacing w:before="240"/>
            </w:pPr>
          </w:p>
        </w:tc>
      </w:tr>
      <w:tr w:rsidR="00C36FB8" w:rsidRPr="00EB1563" w14:paraId="041BC5FF" w14:textId="77777777" w:rsidTr="00C27B73">
        <w:tc>
          <w:tcPr>
            <w:tcW w:w="610" w:type="dxa"/>
          </w:tcPr>
          <w:p w14:paraId="20E87F81" w14:textId="2F85031E" w:rsidR="00C36FB8" w:rsidRPr="00EB1563" w:rsidRDefault="0037054C" w:rsidP="00C36FB8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CD56DA4" wp14:editId="4BB18C4C">
                  <wp:extent cx="360000" cy="272386"/>
                  <wp:effectExtent l="0" t="0" r="2540" b="0"/>
                  <wp:docPr id="2004896126" name="Grafik 2004896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27034C8" w14:textId="6BC6D5E5" w:rsidR="00C36FB8" w:rsidRPr="00EB1563" w:rsidRDefault="00007F99" w:rsidP="00C36FB8">
            <w:pPr>
              <w:pStyle w:val="Nummerierung"/>
            </w:pPr>
            <w:r>
              <w:t>d</w:t>
            </w:r>
            <w:r w:rsidR="00C36FB8">
              <w:t>)</w:t>
            </w:r>
          </w:p>
        </w:tc>
        <w:tc>
          <w:tcPr>
            <w:tcW w:w="8036" w:type="dxa"/>
          </w:tcPr>
          <w:p w14:paraId="75A5A9FB" w14:textId="77777777" w:rsidR="00C36FB8" w:rsidRDefault="00C36FB8" w:rsidP="00C36FB8">
            <w:r>
              <w:t xml:space="preserve">Schreibe deine Startzahl und die Endzahl aus Aufgabe </w:t>
            </w:r>
            <w:r w:rsidRPr="003415A0">
              <w:rPr>
                <w:b/>
                <w:bCs/>
                <w:color w:val="327A86" w:themeColor="text2"/>
              </w:rPr>
              <w:t>a)</w:t>
            </w:r>
            <w:r>
              <w:t xml:space="preserve"> an den Zahlenstrahl. </w:t>
            </w:r>
          </w:p>
          <w:p w14:paraId="6F76ED67" w14:textId="77777777" w:rsidR="00C36FB8" w:rsidRDefault="00C36FB8" w:rsidP="00C36FB8">
            <w:pPr>
              <w:pStyle w:val="Listenabsatz"/>
            </w:pPr>
            <w:r>
              <w:t xml:space="preserve">In welchen Schritten kann man noch bis zu der Zahl zählen? </w:t>
            </w:r>
          </w:p>
          <w:p w14:paraId="407E85EC" w14:textId="77777777" w:rsidR="00C36FB8" w:rsidRDefault="00C36FB8" w:rsidP="00C36FB8">
            <w:pPr>
              <w:pStyle w:val="Listenabsatz"/>
            </w:pPr>
            <w:r>
              <w:t xml:space="preserve">Wie verändert sich dann die Anzahl der Schritte? </w:t>
            </w:r>
          </w:p>
          <w:p w14:paraId="50E4922A" w14:textId="77777777" w:rsidR="00C36FB8" w:rsidRDefault="00C36FB8" w:rsidP="00C36FB8">
            <w:pPr>
              <w:pStyle w:val="Listenabsatz"/>
            </w:pPr>
            <w:r>
              <w:t>Probiere und erkläre, warum man mehr oder weniger Schritte braucht.</w:t>
            </w:r>
          </w:p>
          <w:p w14:paraId="6BC83085" w14:textId="77777777" w:rsidR="00C36FB8" w:rsidRDefault="00C36FB8" w:rsidP="00C36FB8"/>
          <w:p w14:paraId="79FA414B" w14:textId="77777777" w:rsidR="00C36FB8" w:rsidRDefault="00007F99" w:rsidP="00C36FB8"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603BB8D5" wp14:editId="3D54BCC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37758</wp:posOffset>
                  </wp:positionV>
                  <wp:extent cx="5233677" cy="304165"/>
                  <wp:effectExtent l="0" t="0" r="0" b="0"/>
                  <wp:wrapNone/>
                  <wp:docPr id="141737454" name="Grafik 141737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677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A7D881" w14:textId="77777777" w:rsidR="00C36FB8" w:rsidRDefault="00C36FB8" w:rsidP="00C36FB8"/>
          <w:p w14:paraId="122982E4" w14:textId="77777777" w:rsidR="00C36FB8" w:rsidRDefault="00007F99" w:rsidP="00C36FB8"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0E82F14F" wp14:editId="76DB500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175163</wp:posOffset>
                  </wp:positionV>
                  <wp:extent cx="5233677" cy="304165"/>
                  <wp:effectExtent l="0" t="0" r="0" b="0"/>
                  <wp:wrapNone/>
                  <wp:docPr id="28118907" name="Grafik 28118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677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8F16E1" w14:textId="77777777" w:rsidR="00C36FB8" w:rsidRDefault="00C36FB8" w:rsidP="00C36FB8"/>
          <w:p w14:paraId="556D9C77" w14:textId="77777777" w:rsidR="00C36FB8" w:rsidRDefault="00C36FB8" w:rsidP="00C36FB8"/>
          <w:p w14:paraId="17BE8C5F" w14:textId="77777777" w:rsidR="00C36FB8" w:rsidRPr="00EB1563" w:rsidRDefault="00C36FB8" w:rsidP="00C36FB8"/>
        </w:tc>
      </w:tr>
      <w:tr w:rsidR="00C36FB8" w:rsidRPr="00EB1563" w14:paraId="67AE79CC" w14:textId="77777777" w:rsidTr="00C27B73">
        <w:tc>
          <w:tcPr>
            <w:tcW w:w="610" w:type="dxa"/>
          </w:tcPr>
          <w:p w14:paraId="483C7799" w14:textId="77777777" w:rsidR="00C36FB8" w:rsidRPr="00EB1563" w:rsidRDefault="00C36FB8" w:rsidP="00C36FB8">
            <w:pPr>
              <w:spacing w:line="240" w:lineRule="atLeast"/>
            </w:pPr>
            <w:r w:rsidRPr="00EB1563">
              <w:rPr>
                <w:noProof/>
              </w:rPr>
              <w:drawing>
                <wp:inline distT="0" distB="0" distL="0" distR="0" wp14:anchorId="28605602" wp14:editId="12D052F6">
                  <wp:extent cx="313144" cy="272386"/>
                  <wp:effectExtent l="0" t="0" r="0" b="0"/>
                  <wp:docPr id="22068" name="Grafik 22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2C4F250" w14:textId="77777777" w:rsidR="00C36FB8" w:rsidRPr="00EB1563" w:rsidRDefault="00C36FB8" w:rsidP="00C36FB8">
            <w:pPr>
              <w:pStyle w:val="Nummerierung"/>
            </w:pPr>
            <w:r>
              <w:t>e</w:t>
            </w:r>
            <w:r w:rsidRPr="00EB1563">
              <w:t>)</w:t>
            </w:r>
          </w:p>
        </w:tc>
        <w:tc>
          <w:tcPr>
            <w:tcW w:w="8036" w:type="dxa"/>
          </w:tcPr>
          <w:p w14:paraId="6890B6B6" w14:textId="77777777" w:rsidR="00C36FB8" w:rsidRDefault="00C36FB8" w:rsidP="00C36FB8">
            <w:pPr>
              <w:spacing w:line="240" w:lineRule="auto"/>
            </w:pPr>
            <w:r>
              <w:t>Stellt euch gegenseitig Aufgaben zum Zählen in Schritten:</w:t>
            </w:r>
          </w:p>
          <w:p w14:paraId="12BE412E" w14:textId="77777777" w:rsidR="00C36FB8" w:rsidRDefault="00C36FB8" w:rsidP="00C36FB8">
            <w:pPr>
              <w:pStyle w:val="Listenabsatz"/>
            </w:pPr>
            <w:r w:rsidRPr="00EB1563">
              <w:t xml:space="preserve">Eine Person nennt eine Startzahl und </w:t>
            </w:r>
            <w:r>
              <w:t xml:space="preserve">eine Endzahl. </w:t>
            </w:r>
          </w:p>
          <w:p w14:paraId="27D74C1E" w14:textId="77777777" w:rsidR="00C36FB8" w:rsidRDefault="00C36FB8" w:rsidP="00C36FB8">
            <w:pPr>
              <w:pStyle w:val="Listenabsatz"/>
            </w:pPr>
            <w:r>
              <w:t xml:space="preserve">Die andere Person bestimmt die Schrittgröße. </w:t>
            </w:r>
          </w:p>
          <w:p w14:paraId="098FDC8A" w14:textId="77777777" w:rsidR="00C36FB8" w:rsidRDefault="00C36FB8" w:rsidP="00C36FB8">
            <w:pPr>
              <w:pStyle w:val="Listenabsatz"/>
            </w:pPr>
            <w:r>
              <w:t xml:space="preserve">Schaut gemeinsam, ob ihr in dieser Schrittgröße bis zur Endzahl kommt. </w:t>
            </w:r>
            <w:r>
              <w:br/>
              <w:t>Falls das nicht klappt, überlegt, wie ihr die Schrittgröße verändern könnt.</w:t>
            </w:r>
          </w:p>
          <w:p w14:paraId="6F0C521A" w14:textId="77777777" w:rsidR="00C36FB8" w:rsidRDefault="00C36FB8" w:rsidP="00C36FB8">
            <w:pPr>
              <w:spacing w:line="240" w:lineRule="auto"/>
            </w:pPr>
            <w:r w:rsidRPr="00EB1563">
              <w:t>Wechselt euch ab.</w:t>
            </w:r>
          </w:p>
          <w:p w14:paraId="46B6A396" w14:textId="77777777" w:rsidR="008C5545" w:rsidRPr="00EB1563" w:rsidRDefault="008C5545" w:rsidP="00C36FB8">
            <w:pPr>
              <w:spacing w:line="240" w:lineRule="auto"/>
            </w:pPr>
          </w:p>
        </w:tc>
      </w:tr>
      <w:tr w:rsidR="00007F99" w:rsidRPr="00EB1563" w14:paraId="23923697" w14:textId="77777777" w:rsidTr="00111757">
        <w:tblPrEx>
          <w:tblCellMar>
            <w:left w:w="108" w:type="dxa"/>
            <w:right w:w="108" w:type="dxa"/>
          </w:tblCellMar>
        </w:tblPrEx>
        <w:tc>
          <w:tcPr>
            <w:tcW w:w="610" w:type="dxa"/>
          </w:tcPr>
          <w:p w14:paraId="2B836BD1" w14:textId="77777777" w:rsidR="00007F99" w:rsidRPr="00EB1563" w:rsidRDefault="00007F99" w:rsidP="00205F7D">
            <w:pPr>
              <w:spacing w:line="240" w:lineRule="atLeast"/>
            </w:pPr>
          </w:p>
        </w:tc>
        <w:tc>
          <w:tcPr>
            <w:tcW w:w="425" w:type="dxa"/>
          </w:tcPr>
          <w:p w14:paraId="6BCBE932" w14:textId="77777777" w:rsidR="00007F99" w:rsidRPr="00EB1563" w:rsidRDefault="00007F99" w:rsidP="00205F7D">
            <w:pPr>
              <w:pStyle w:val="Nummerierung"/>
            </w:pPr>
            <w:r>
              <w:t>f)</w:t>
            </w:r>
          </w:p>
        </w:tc>
        <w:tc>
          <w:tcPr>
            <w:tcW w:w="8036" w:type="dxa"/>
          </w:tcPr>
          <w:p w14:paraId="08BE0CD1" w14:textId="77777777" w:rsidR="00007F99" w:rsidRDefault="00007F99" w:rsidP="00205F7D">
            <w:r>
              <w:t>Stelle dir den Zahlenstrahl nur im Kopf vor: Du startest bei 54 und gehst in drei Zehnerschritten rückwärts. Wo landest du?</w:t>
            </w:r>
          </w:p>
          <w:p w14:paraId="7DFE65BE" w14:textId="77777777" w:rsidR="00007F99" w:rsidRPr="00EB1563" w:rsidRDefault="00007F99" w:rsidP="00205F7D"/>
        </w:tc>
      </w:tr>
    </w:tbl>
    <w:p w14:paraId="3B450F67" w14:textId="77777777" w:rsidR="006D3AC2" w:rsidRDefault="006D3AC2" w:rsidP="0021056C"/>
    <w:p w14:paraId="636CC65F" w14:textId="77777777" w:rsidR="006D3AC2" w:rsidRDefault="006D3AC2">
      <w:pPr>
        <w:spacing w:after="200" w:line="276" w:lineRule="auto"/>
      </w:pPr>
      <w:r>
        <w:br w:type="page"/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6D3AC2" w14:paraId="3A04C443" w14:textId="77777777" w:rsidTr="00105045">
        <w:tc>
          <w:tcPr>
            <w:tcW w:w="610" w:type="dxa"/>
          </w:tcPr>
          <w:p w14:paraId="5F031030" w14:textId="77777777" w:rsidR="006D3AC2" w:rsidRPr="00B74344" w:rsidRDefault="006D3AC2" w:rsidP="00105045">
            <w:pPr>
              <w:pStyle w:val="berschrift2"/>
            </w:pPr>
            <w:r>
              <w:t>3</w:t>
            </w:r>
          </w:p>
        </w:tc>
        <w:tc>
          <w:tcPr>
            <w:tcW w:w="8462" w:type="dxa"/>
            <w:gridSpan w:val="2"/>
          </w:tcPr>
          <w:p w14:paraId="1390EDF0" w14:textId="073BD249" w:rsidR="006D3AC2" w:rsidRPr="00B74344" w:rsidRDefault="006D3AC2" w:rsidP="00105045">
            <w:pPr>
              <w:pStyle w:val="berschrift2"/>
            </w:pPr>
            <w:r>
              <w:t>Zahlen</w:t>
            </w:r>
            <w:r w:rsidR="00C27B73">
              <w:t>folgen</w:t>
            </w:r>
          </w:p>
        </w:tc>
      </w:tr>
      <w:tr w:rsidR="006D3AC2" w14:paraId="08A25F8C" w14:textId="77777777" w:rsidTr="00105045">
        <w:tc>
          <w:tcPr>
            <w:tcW w:w="610" w:type="dxa"/>
          </w:tcPr>
          <w:p w14:paraId="63EA2165" w14:textId="77777777" w:rsidR="006D3AC2" w:rsidRPr="00B74344" w:rsidRDefault="006D3AC2" w:rsidP="00105045">
            <w:pPr>
              <w:pStyle w:val="berschrift3"/>
            </w:pPr>
            <w:r>
              <w:t>3.1</w:t>
            </w:r>
          </w:p>
        </w:tc>
        <w:tc>
          <w:tcPr>
            <w:tcW w:w="8462" w:type="dxa"/>
            <w:gridSpan w:val="2"/>
          </w:tcPr>
          <w:p w14:paraId="280FFE7A" w14:textId="7953B472" w:rsidR="006D3AC2" w:rsidRPr="00B74344" w:rsidRDefault="006D3AC2" w:rsidP="00105045">
            <w:pPr>
              <w:pStyle w:val="berschrift3"/>
            </w:pPr>
            <w:r>
              <w:t>Z</w:t>
            </w:r>
            <w:r w:rsidR="00C27B73">
              <w:t>ahlenfolge</w:t>
            </w:r>
            <w:r>
              <w:t>n finden</w:t>
            </w:r>
          </w:p>
        </w:tc>
      </w:tr>
      <w:tr w:rsidR="006D3AC2" w14:paraId="40448EC2" w14:textId="77777777" w:rsidTr="00105045">
        <w:tc>
          <w:tcPr>
            <w:tcW w:w="610" w:type="dxa"/>
          </w:tcPr>
          <w:p w14:paraId="58382D70" w14:textId="77777777" w:rsidR="006D3AC2" w:rsidRDefault="006D3AC2" w:rsidP="006D3AC2">
            <w:pPr>
              <w:spacing w:line="240" w:lineRule="atLeast"/>
            </w:pPr>
          </w:p>
        </w:tc>
        <w:tc>
          <w:tcPr>
            <w:tcW w:w="425" w:type="dxa"/>
          </w:tcPr>
          <w:p w14:paraId="7E3408A3" w14:textId="77777777" w:rsidR="006D3AC2" w:rsidRPr="007A149C" w:rsidRDefault="006D3AC2" w:rsidP="006D3AC2">
            <w:pPr>
              <w:pStyle w:val="Nummerierung"/>
            </w:pPr>
            <w:r w:rsidRPr="007A149C">
              <w:t>a)</w:t>
            </w:r>
          </w:p>
        </w:tc>
        <w:tc>
          <w:tcPr>
            <w:tcW w:w="8037" w:type="dxa"/>
          </w:tcPr>
          <w:p w14:paraId="2D3C4516" w14:textId="63D5EEE4" w:rsidR="006D3AC2" w:rsidRDefault="00C27B73" w:rsidP="006D3AC2">
            <w:pPr>
              <w:spacing w:line="240" w:lineRule="auto"/>
            </w:pPr>
            <w:r>
              <w:t xml:space="preserve">In Schritten zählen kann man auch ohne Zahlenstrahl, man kann die Zahlenfolgen auch so aufschreiben. </w:t>
            </w:r>
            <w:r w:rsidR="006D3AC2">
              <w:t>Ergänze die Z</w:t>
            </w:r>
            <w:r>
              <w:t>ahlenfolge</w:t>
            </w:r>
            <w:r w:rsidR="006D3AC2">
              <w:t>n.</w:t>
            </w:r>
          </w:p>
          <w:p w14:paraId="7C3317CF" w14:textId="77777777" w:rsidR="006D3AC2" w:rsidRDefault="006D3AC2" w:rsidP="006D3AC2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2620E5F0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F255097" w14:textId="77777777" w:rsidR="0028432B" w:rsidRPr="00F1212A" w:rsidRDefault="0028432B" w:rsidP="0028432B">
                  <w:pPr>
                    <w:jc w:val="center"/>
                  </w:pPr>
                  <w:r w:rsidRPr="00F1212A">
                    <w:t>0</w:t>
                  </w:r>
                </w:p>
              </w:tc>
              <w:tc>
                <w:tcPr>
                  <w:tcW w:w="917" w:type="dxa"/>
                </w:tcPr>
                <w:p w14:paraId="65919C60" w14:textId="77777777" w:rsidR="0028432B" w:rsidRPr="00F1212A" w:rsidRDefault="0028432B" w:rsidP="0028432B">
                  <w:pPr>
                    <w:jc w:val="center"/>
                  </w:pPr>
                  <w:r>
                    <w:t>5</w:t>
                  </w:r>
                  <w:r w:rsidRPr="00F1212A">
                    <w:t>00</w:t>
                  </w:r>
                </w:p>
              </w:tc>
              <w:tc>
                <w:tcPr>
                  <w:tcW w:w="917" w:type="dxa"/>
                </w:tcPr>
                <w:p w14:paraId="1E2901D1" w14:textId="77777777" w:rsidR="0028432B" w:rsidRPr="00F1212A" w:rsidRDefault="0028432B" w:rsidP="0028432B">
                  <w:r w:rsidRPr="00F1212A">
                    <w:t>1000</w:t>
                  </w:r>
                </w:p>
              </w:tc>
              <w:tc>
                <w:tcPr>
                  <w:tcW w:w="917" w:type="dxa"/>
                </w:tcPr>
                <w:p w14:paraId="26377AD4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396FF0EE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67AB31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C35C1B6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35555815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5721E687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2D63377E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A95A7AD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A4E817F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0CAC352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5DB406FD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5E7D0ED2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EAE723D" w14:textId="77777777" w:rsidR="0028432B" w:rsidRPr="00F1212A" w:rsidRDefault="0028432B" w:rsidP="0028432B">
                  <w:pPr>
                    <w:jc w:val="center"/>
                  </w:pPr>
                  <w:r w:rsidRPr="00C571CF">
                    <w:t>901</w:t>
                  </w:r>
                </w:p>
              </w:tc>
              <w:tc>
                <w:tcPr>
                  <w:tcW w:w="918" w:type="dxa"/>
                </w:tcPr>
                <w:p w14:paraId="05619A34" w14:textId="77777777" w:rsidR="0028432B" w:rsidRPr="00F1212A" w:rsidRDefault="0028432B" w:rsidP="0028432B">
                  <w:pPr>
                    <w:jc w:val="center"/>
                  </w:pPr>
                  <w:r w:rsidRPr="00C571CF">
                    <w:t>1001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0C65831A" w14:textId="77777777" w:rsidR="0028432B" w:rsidRPr="00F1212A" w:rsidRDefault="0028432B" w:rsidP="0028432B">
                  <w:pPr>
                    <w:jc w:val="center"/>
                  </w:pPr>
                  <w:r w:rsidRPr="00C571CF">
                    <w:t>1101</w:t>
                  </w:r>
                </w:p>
              </w:tc>
            </w:tr>
          </w:tbl>
          <w:p w14:paraId="52549558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40311441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1F23021" w14:textId="77777777" w:rsidR="0028432B" w:rsidRPr="00F1212A" w:rsidRDefault="00F042ED" w:rsidP="0028432B">
                  <w:pPr>
                    <w:jc w:val="center"/>
                  </w:pPr>
                  <w:r>
                    <w:t>981</w:t>
                  </w:r>
                </w:p>
              </w:tc>
              <w:tc>
                <w:tcPr>
                  <w:tcW w:w="917" w:type="dxa"/>
                </w:tcPr>
                <w:p w14:paraId="132D2FB1" w14:textId="77777777" w:rsidR="0028432B" w:rsidRPr="00F1212A" w:rsidRDefault="00F042ED" w:rsidP="0028432B">
                  <w:pPr>
                    <w:jc w:val="center"/>
                  </w:pPr>
                  <w:r>
                    <w:t>991</w:t>
                  </w:r>
                </w:p>
              </w:tc>
              <w:tc>
                <w:tcPr>
                  <w:tcW w:w="917" w:type="dxa"/>
                </w:tcPr>
                <w:p w14:paraId="478B5AA3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4821080A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363E45E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E0C2901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38DB16E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6DDC86ED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35E2D981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64D99807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5ABF062C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D5CBDC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9E9FF99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40FF44CF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1BFF83D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3471328F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5AD69EB" w14:textId="77777777" w:rsidR="0028432B" w:rsidRPr="00F1212A" w:rsidRDefault="0028432B" w:rsidP="0028432B">
                  <w:pPr>
                    <w:jc w:val="center"/>
                  </w:pPr>
                  <w:r>
                    <w:t>9047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8C551A3" w14:textId="77777777" w:rsidR="0028432B" w:rsidRPr="00F1212A" w:rsidRDefault="0028432B" w:rsidP="0028432B">
                  <w:pPr>
                    <w:jc w:val="center"/>
                  </w:pPr>
                  <w:r>
                    <w:t>9057</w:t>
                  </w:r>
                </w:p>
              </w:tc>
            </w:tr>
          </w:tbl>
          <w:p w14:paraId="0AAA3F21" w14:textId="77777777" w:rsidR="0028432B" w:rsidRDefault="0028432B" w:rsidP="006D3AC2">
            <w:pPr>
              <w:spacing w:line="240" w:lineRule="auto"/>
            </w:pPr>
            <w:r>
              <w:t xml:space="preserve"> </w:t>
            </w:r>
          </w:p>
        </w:tc>
      </w:tr>
      <w:tr w:rsidR="009870EE" w14:paraId="0CC231B3" w14:textId="77777777" w:rsidTr="009870EE">
        <w:tc>
          <w:tcPr>
            <w:tcW w:w="610" w:type="dxa"/>
          </w:tcPr>
          <w:p w14:paraId="2125840B" w14:textId="77777777" w:rsidR="009870EE" w:rsidRDefault="009870EE" w:rsidP="009870EE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5D0B5EBD" wp14:editId="2BEA043E">
                  <wp:extent cx="360000" cy="272386"/>
                  <wp:effectExtent l="0" t="0" r="2540" b="0"/>
                  <wp:docPr id="22027" name="Grafik 22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7474C20" w14:textId="77777777" w:rsidR="009870EE" w:rsidRPr="007A149C" w:rsidRDefault="009870EE" w:rsidP="009870EE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037" w:type="dxa"/>
          </w:tcPr>
          <w:p w14:paraId="45402EF5" w14:textId="77777777" w:rsidR="009870EE" w:rsidRDefault="009870EE" w:rsidP="009870EE">
            <w:pPr>
              <w:spacing w:line="240" w:lineRule="auto"/>
            </w:pPr>
            <w:r>
              <w:t xml:space="preserve">Erklärt, wie man die Schritte bestimmt, in denen gezählt worden ist. </w:t>
            </w:r>
          </w:p>
          <w:p w14:paraId="4A5643D8" w14:textId="77777777" w:rsidR="009870EE" w:rsidRDefault="009870EE" w:rsidP="009870EE">
            <w:pPr>
              <w:spacing w:line="240" w:lineRule="auto"/>
            </w:pPr>
            <w:r>
              <w:t>Wie geht ihr vor, wenn nur die Start</w:t>
            </w:r>
            <w:r w:rsidR="00832706">
              <w:t xml:space="preserve">zahl </w:t>
            </w:r>
            <w:r>
              <w:t>und Endzahl angeben ist?</w:t>
            </w:r>
          </w:p>
          <w:p w14:paraId="6A75A350" w14:textId="77777777" w:rsidR="009870EE" w:rsidRDefault="009870EE" w:rsidP="009870EE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F042ED" w:rsidRPr="00A5294B" w14:paraId="177F7930" w14:textId="77777777" w:rsidTr="009A175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3E0718D7" w14:textId="77777777" w:rsidR="00F042ED" w:rsidRPr="00F1212A" w:rsidRDefault="00F042ED" w:rsidP="00F042ED">
                  <w:pPr>
                    <w:jc w:val="center"/>
                  </w:pPr>
                  <w:r>
                    <w:t>50</w:t>
                  </w:r>
                </w:p>
              </w:tc>
              <w:tc>
                <w:tcPr>
                  <w:tcW w:w="917" w:type="dxa"/>
                </w:tcPr>
                <w:p w14:paraId="3150D5B6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05236649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3A17B6B7" w14:textId="77777777" w:rsidR="00F042ED" w:rsidRPr="00F1212A" w:rsidRDefault="00F042ED" w:rsidP="00F042ED"/>
              </w:tc>
              <w:tc>
                <w:tcPr>
                  <w:tcW w:w="917" w:type="dxa"/>
                </w:tcPr>
                <w:p w14:paraId="3AC96D29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5C6DA033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4A7AA5A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5F3F3920" w14:textId="77777777" w:rsidR="00F042ED" w:rsidRPr="00F1212A" w:rsidRDefault="00F042ED" w:rsidP="00F042ED">
                  <w:pPr>
                    <w:jc w:val="center"/>
                  </w:pPr>
                  <w:r>
                    <w:t>400</w:t>
                  </w:r>
                </w:p>
              </w:tc>
            </w:tr>
          </w:tbl>
          <w:p w14:paraId="1058E3E2" w14:textId="77777777" w:rsidR="00F042ED" w:rsidRDefault="00F042ED" w:rsidP="009870EE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F042ED" w:rsidRPr="00A5294B" w14:paraId="72A2E729" w14:textId="77777777" w:rsidTr="009A175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3D2B067B" w14:textId="77777777" w:rsidR="00F042ED" w:rsidRPr="00F1212A" w:rsidRDefault="00F042ED" w:rsidP="00F042ED">
                  <w:pPr>
                    <w:jc w:val="center"/>
                  </w:pPr>
                  <w:r>
                    <w:t>30</w:t>
                  </w:r>
                </w:p>
              </w:tc>
              <w:tc>
                <w:tcPr>
                  <w:tcW w:w="917" w:type="dxa"/>
                </w:tcPr>
                <w:p w14:paraId="36A46B0F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5CABF823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4C5B40D0" w14:textId="77777777" w:rsidR="00F042ED" w:rsidRPr="00F1212A" w:rsidRDefault="00F042ED" w:rsidP="00F042ED"/>
              </w:tc>
              <w:tc>
                <w:tcPr>
                  <w:tcW w:w="917" w:type="dxa"/>
                </w:tcPr>
                <w:p w14:paraId="63D24D31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5E844A5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A9E1A61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6E66A3B2" w14:textId="77777777" w:rsidR="00F042ED" w:rsidRPr="00F1212A" w:rsidRDefault="00F042ED" w:rsidP="00F042ED">
                  <w:pPr>
                    <w:jc w:val="center"/>
                  </w:pPr>
                  <w:r>
                    <w:t>170</w:t>
                  </w:r>
                </w:p>
              </w:tc>
            </w:tr>
          </w:tbl>
          <w:p w14:paraId="6E8B07B4" w14:textId="77777777" w:rsidR="00F042ED" w:rsidRDefault="00F042ED" w:rsidP="009870EE">
            <w:pPr>
              <w:spacing w:line="240" w:lineRule="auto"/>
            </w:pPr>
          </w:p>
          <w:p w14:paraId="66B36F50" w14:textId="77777777" w:rsidR="00F042ED" w:rsidRDefault="00F042ED" w:rsidP="009870EE">
            <w:pPr>
              <w:spacing w:line="240" w:lineRule="auto"/>
            </w:pPr>
          </w:p>
        </w:tc>
      </w:tr>
      <w:tr w:rsidR="009870EE" w14:paraId="72F6F3E0" w14:textId="77777777" w:rsidTr="009870EE">
        <w:tc>
          <w:tcPr>
            <w:tcW w:w="610" w:type="dxa"/>
          </w:tcPr>
          <w:p w14:paraId="10F94725" w14:textId="77777777" w:rsidR="009870EE" w:rsidRDefault="009870EE" w:rsidP="009870EE">
            <w:pPr>
              <w:spacing w:line="240" w:lineRule="atLeast"/>
            </w:pPr>
          </w:p>
        </w:tc>
        <w:tc>
          <w:tcPr>
            <w:tcW w:w="425" w:type="dxa"/>
          </w:tcPr>
          <w:p w14:paraId="462B02E0" w14:textId="77777777" w:rsidR="009870EE" w:rsidRDefault="009870EE" w:rsidP="009870EE">
            <w:pPr>
              <w:pStyle w:val="Nummerierung"/>
            </w:pPr>
            <w:r>
              <w:t>c)</w:t>
            </w:r>
          </w:p>
        </w:tc>
        <w:tc>
          <w:tcPr>
            <w:tcW w:w="8037" w:type="dxa"/>
          </w:tcPr>
          <w:p w14:paraId="7B1A1A32" w14:textId="07ACA4CE" w:rsidR="009870EE" w:rsidRDefault="009870EE" w:rsidP="009870EE">
            <w:pPr>
              <w:spacing w:line="240" w:lineRule="auto"/>
            </w:pPr>
            <w:r>
              <w:t xml:space="preserve">Überlege dir, in welchen Schritten man noch zählen kann </w:t>
            </w:r>
            <w:r w:rsidR="00C27B73">
              <w:br/>
            </w:r>
            <w:r>
              <w:t>und erfinde eigene Z</w:t>
            </w:r>
            <w:r w:rsidR="00C27B73">
              <w:t>ahlenfolge</w:t>
            </w:r>
            <w:r>
              <w:t>n.</w:t>
            </w:r>
            <w:r w:rsidR="00C27B73">
              <w:t xml:space="preserve"> Findest du auch eine komplizierte Zahlenfolge?</w:t>
            </w:r>
          </w:p>
          <w:p w14:paraId="336BF3AA" w14:textId="77777777" w:rsidR="0028432B" w:rsidRDefault="0028432B" w:rsidP="009870EE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2B388D4B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F6F9234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0648BFBE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FF09040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3ADAB1E1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72E6DB47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D772B21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FBE5FE2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45716B92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33913423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4BD09217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6489FDE7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CDE62EF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A862067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695BE06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59A7C54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447C0C9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FBB94E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A4BDFAB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1B8156A6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3A3FE5F1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BE5CD0F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49F89F7A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20ADBC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559ED7BB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49C70AB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3F3940D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6283BB0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2AB8CA7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40653162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49D2468E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524467C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5BB0BA4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5E6BDE3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00F789F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0C93265C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4334C8D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3F0C6862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5A0D430E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22E98097" w14:textId="77777777" w:rsidR="009870EE" w:rsidRDefault="0028432B" w:rsidP="009870EE">
            <w:pPr>
              <w:spacing w:line="240" w:lineRule="auto"/>
            </w:pPr>
            <w:r>
              <w:t xml:space="preserve"> </w:t>
            </w:r>
          </w:p>
        </w:tc>
      </w:tr>
      <w:tr w:rsidR="009870EE" w14:paraId="55738E7F" w14:textId="77777777" w:rsidTr="00105045">
        <w:tc>
          <w:tcPr>
            <w:tcW w:w="610" w:type="dxa"/>
          </w:tcPr>
          <w:p w14:paraId="06F6BC1C" w14:textId="77777777" w:rsidR="009870EE" w:rsidRPr="00B74344" w:rsidRDefault="009870EE" w:rsidP="00105045">
            <w:pPr>
              <w:pStyle w:val="berschrift3"/>
            </w:pPr>
            <w:r>
              <w:t>3.2</w:t>
            </w:r>
          </w:p>
        </w:tc>
        <w:tc>
          <w:tcPr>
            <w:tcW w:w="8462" w:type="dxa"/>
            <w:gridSpan w:val="2"/>
          </w:tcPr>
          <w:p w14:paraId="429B28A8" w14:textId="77777777" w:rsidR="009870EE" w:rsidRPr="00B74344" w:rsidRDefault="009870EE" w:rsidP="00105045">
            <w:pPr>
              <w:pStyle w:val="berschrift3"/>
            </w:pPr>
            <w:r>
              <w:t>Fehler finden</w:t>
            </w:r>
          </w:p>
        </w:tc>
      </w:tr>
      <w:tr w:rsidR="009870EE" w14:paraId="36A0EDF3" w14:textId="77777777" w:rsidTr="009870EE">
        <w:tc>
          <w:tcPr>
            <w:tcW w:w="610" w:type="dxa"/>
          </w:tcPr>
          <w:p w14:paraId="4D2E7354" w14:textId="77777777" w:rsidR="009870EE" w:rsidRDefault="009870EE" w:rsidP="009870EE">
            <w:pPr>
              <w:spacing w:line="240" w:lineRule="atLeast"/>
            </w:pPr>
          </w:p>
        </w:tc>
        <w:tc>
          <w:tcPr>
            <w:tcW w:w="8462" w:type="dxa"/>
            <w:gridSpan w:val="2"/>
          </w:tcPr>
          <w:p w14:paraId="0A0B4B84" w14:textId="77777777" w:rsidR="00063086" w:rsidRDefault="009870EE" w:rsidP="009870EE">
            <w:pPr>
              <w:spacing w:line="240" w:lineRule="auto"/>
            </w:pPr>
            <w:r>
              <w:t xml:space="preserve">An welcher Stelle </w:t>
            </w:r>
            <w:r w:rsidR="00063086">
              <w:t>stimmt die</w:t>
            </w:r>
            <w:r>
              <w:t xml:space="preserve"> Zahlenfolge</w:t>
            </w:r>
            <w:r w:rsidR="00063086">
              <w:t xml:space="preserve"> </w:t>
            </w:r>
            <w:r>
              <w:t>n</w:t>
            </w:r>
            <w:r w:rsidR="00063086">
              <w:t>icht</w:t>
            </w:r>
            <w:r w:rsidR="00832706">
              <w:t>?</w:t>
            </w:r>
            <w:r w:rsidR="00063086">
              <w:t xml:space="preserve"> </w:t>
            </w:r>
          </w:p>
          <w:p w14:paraId="6E5CACF0" w14:textId="77777777" w:rsidR="009870EE" w:rsidRDefault="00063086" w:rsidP="009870EE">
            <w:pPr>
              <w:spacing w:line="240" w:lineRule="auto"/>
            </w:pPr>
            <w:r>
              <w:t>Finde de</w:t>
            </w:r>
            <w:r w:rsidR="009870EE">
              <w:t>n Fehler</w:t>
            </w:r>
            <w:r>
              <w:t xml:space="preserve"> und k</w:t>
            </w:r>
            <w:r w:rsidR="009870EE">
              <w:t>reis</w:t>
            </w:r>
            <w:r w:rsidR="00F50798">
              <w:t>e</w:t>
            </w:r>
            <w:r w:rsidR="009870EE">
              <w:t xml:space="preserve"> die Zahl ein</w:t>
            </w:r>
            <w:r>
              <w:t>.</w:t>
            </w:r>
            <w:r w:rsidR="009870EE">
              <w:t xml:space="preserve"> </w:t>
            </w:r>
            <w:r>
              <w:t>B</w:t>
            </w:r>
            <w:r w:rsidR="009870EE">
              <w:t>egründe.</w:t>
            </w:r>
          </w:p>
          <w:p w14:paraId="746376E9" w14:textId="77777777" w:rsidR="0028432B" w:rsidRPr="0028432B" w:rsidRDefault="0028432B" w:rsidP="0028432B"/>
          <w:tbl>
            <w:tblPr>
              <w:tblStyle w:val="Tabellenraster"/>
              <w:tblW w:w="7665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8"/>
              <w:gridCol w:w="940"/>
              <w:gridCol w:w="993"/>
              <w:gridCol w:w="993"/>
              <w:gridCol w:w="993"/>
              <w:gridCol w:w="994"/>
            </w:tblGrid>
            <w:tr w:rsidR="0028432B" w:rsidRPr="0028432B" w14:paraId="33E743C6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26D5AEEC" w14:textId="77777777" w:rsidR="0028432B" w:rsidRPr="0028432B" w:rsidRDefault="0028432B" w:rsidP="0028432B">
                  <w:pPr>
                    <w:jc w:val="center"/>
                  </w:pPr>
                  <w:r w:rsidRPr="0028432B">
                    <w:t>1250</w:t>
                  </w:r>
                </w:p>
              </w:tc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6EA46B53" w14:textId="77777777" w:rsidR="0028432B" w:rsidRPr="0028432B" w:rsidRDefault="0028432B" w:rsidP="0028432B">
                  <w:pPr>
                    <w:jc w:val="center"/>
                  </w:pPr>
                  <w:r w:rsidRPr="0028432B">
                    <w:t>2250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34B635F4" w14:textId="77777777" w:rsidR="0028432B" w:rsidRPr="0028432B" w:rsidRDefault="0028432B" w:rsidP="0028432B">
                  <w:pPr>
                    <w:jc w:val="center"/>
                  </w:pPr>
                  <w:r w:rsidRPr="0028432B">
                    <w:t>3250</w:t>
                  </w:r>
                </w:p>
              </w:tc>
              <w:tc>
                <w:tcPr>
                  <w:tcW w:w="940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4D40B392" w14:textId="77777777" w:rsidR="0028432B" w:rsidRPr="0028432B" w:rsidRDefault="0028432B" w:rsidP="0028432B">
                  <w:pPr>
                    <w:jc w:val="center"/>
                  </w:pPr>
                  <w:r w:rsidRPr="0028432B">
                    <w:t>4250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4635D163" w14:textId="77777777" w:rsidR="0028432B" w:rsidRPr="0028432B" w:rsidRDefault="0028432B" w:rsidP="0028432B">
                  <w:pPr>
                    <w:jc w:val="center"/>
                  </w:pPr>
                  <w:r w:rsidRPr="0028432B">
                    <w:t>5550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19AEABA4" w14:textId="77777777" w:rsidR="0028432B" w:rsidRPr="0028432B" w:rsidRDefault="0028432B" w:rsidP="0028432B">
                  <w:pPr>
                    <w:jc w:val="center"/>
                  </w:pPr>
                  <w:r w:rsidRPr="0028432B">
                    <w:t>6250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5CFB82E6" w14:textId="77777777" w:rsidR="0028432B" w:rsidRPr="0028432B" w:rsidRDefault="0028432B" w:rsidP="0028432B">
                  <w:pPr>
                    <w:jc w:val="center"/>
                  </w:pPr>
                  <w:r w:rsidRPr="0028432B">
                    <w:t>7250</w:t>
                  </w:r>
                </w:p>
              </w:tc>
              <w:tc>
                <w:tcPr>
                  <w:tcW w:w="994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  <w:hideMark/>
                </w:tcPr>
                <w:p w14:paraId="37D9A6F8" w14:textId="77777777" w:rsidR="0028432B" w:rsidRPr="0028432B" w:rsidRDefault="0028432B" w:rsidP="0028432B">
                  <w:pPr>
                    <w:jc w:val="center"/>
                  </w:pPr>
                  <w:r w:rsidRPr="0028432B">
                    <w:t>8250</w:t>
                  </w:r>
                </w:p>
              </w:tc>
            </w:tr>
          </w:tbl>
          <w:p w14:paraId="4A1FC7F0" w14:textId="77777777" w:rsidR="0028432B" w:rsidRDefault="0028432B" w:rsidP="009870EE">
            <w:pPr>
              <w:spacing w:line="240" w:lineRule="auto"/>
            </w:pPr>
            <w:r>
              <w:t xml:space="preserve"> </w:t>
            </w:r>
          </w:p>
          <w:p w14:paraId="40462731" w14:textId="77777777" w:rsidR="00F042ED" w:rsidRDefault="00F042ED" w:rsidP="009870EE">
            <w:pPr>
              <w:spacing w:line="240" w:lineRule="auto"/>
            </w:pPr>
          </w:p>
          <w:p w14:paraId="4AC65B14" w14:textId="77777777" w:rsidR="00F042ED" w:rsidRDefault="00F042ED" w:rsidP="009870EE">
            <w:pPr>
              <w:spacing w:line="240" w:lineRule="auto"/>
            </w:pPr>
          </w:p>
        </w:tc>
      </w:tr>
    </w:tbl>
    <w:p w14:paraId="56D55B64" w14:textId="77777777" w:rsidR="00B75234" w:rsidRDefault="00B75234" w:rsidP="00A00CB5">
      <w:pPr>
        <w:spacing w:after="200" w:line="276" w:lineRule="auto"/>
      </w:pPr>
    </w:p>
    <w:sectPr w:rsidR="00B75234" w:rsidSect="00C75E4D">
      <w:headerReference w:type="default" r:id="rId103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2E10C" w14:textId="77777777" w:rsidR="00C75E4D" w:rsidRDefault="00C75E4D" w:rsidP="00F56440">
      <w:r>
        <w:separator/>
      </w:r>
    </w:p>
    <w:p w14:paraId="50808D02" w14:textId="77777777" w:rsidR="00C75E4D" w:rsidRDefault="00C75E4D" w:rsidP="00F56440"/>
    <w:p w14:paraId="6EAE651C" w14:textId="77777777" w:rsidR="00C75E4D" w:rsidRDefault="00C75E4D" w:rsidP="00F56440"/>
    <w:p w14:paraId="3369C5C7" w14:textId="77777777" w:rsidR="00C75E4D" w:rsidRDefault="00C75E4D" w:rsidP="00F56440"/>
    <w:p w14:paraId="7BD53EA1" w14:textId="77777777" w:rsidR="00C75E4D" w:rsidRDefault="00C75E4D"/>
    <w:p w14:paraId="3ED09070" w14:textId="77777777" w:rsidR="00C75E4D" w:rsidRDefault="00C75E4D"/>
    <w:p w14:paraId="6241EC61" w14:textId="77777777" w:rsidR="00C75E4D" w:rsidRDefault="00C75E4D"/>
  </w:endnote>
  <w:endnote w:type="continuationSeparator" w:id="0">
    <w:p w14:paraId="6ED4B8D5" w14:textId="77777777" w:rsidR="00C75E4D" w:rsidRDefault="00C75E4D" w:rsidP="00F56440">
      <w:r>
        <w:continuationSeparator/>
      </w:r>
    </w:p>
    <w:p w14:paraId="71C3BF9B" w14:textId="77777777" w:rsidR="00C75E4D" w:rsidRDefault="00C75E4D" w:rsidP="00F56440"/>
    <w:p w14:paraId="7D9AA3A7" w14:textId="77777777" w:rsidR="00C75E4D" w:rsidRDefault="00C75E4D" w:rsidP="00F56440"/>
    <w:p w14:paraId="308531BC" w14:textId="77777777" w:rsidR="00C75E4D" w:rsidRDefault="00C75E4D" w:rsidP="00F56440"/>
    <w:p w14:paraId="00D1BAB7" w14:textId="77777777" w:rsidR="00C75E4D" w:rsidRDefault="00C75E4D"/>
    <w:p w14:paraId="08F4A18D" w14:textId="77777777" w:rsidR="00C75E4D" w:rsidRDefault="00C75E4D"/>
    <w:p w14:paraId="2BE65200" w14:textId="77777777" w:rsidR="00C75E4D" w:rsidRDefault="00C75E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Textkörper CS)">
    <w:panose1 w:val="020B06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827A6" w14:textId="77777777" w:rsidR="005D0BD7" w:rsidRDefault="005D0BD7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D1DE3" w14:textId="77777777" w:rsidR="005D0BD7" w:rsidRDefault="005D0BD7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5D9906E4" wp14:editId="52AA330A">
          <wp:extent cx="569562" cy="199347"/>
          <wp:effectExtent l="0" t="0" r="2540" b="0"/>
          <wp:docPr id="68585389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4C10855A" w14:textId="77777777" w:rsidR="005D0BD7" w:rsidRDefault="005D0BD7" w:rsidP="003F0902">
    <w:pPr>
      <w:pStyle w:val="Fuzeil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35356" w14:textId="77777777" w:rsidR="005D0BD7" w:rsidRPr="002150E8" w:rsidRDefault="005D0BD7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1CCE65CB" wp14:editId="3523CE5A">
          <wp:extent cx="569562" cy="199347"/>
          <wp:effectExtent l="0" t="0" r="2540" b="0"/>
          <wp:docPr id="1759051206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41911097" w14:textId="77777777" w:rsidR="005D0BD7" w:rsidRPr="00B2327C" w:rsidRDefault="005D0BD7" w:rsidP="00B232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0C809" w14:textId="77777777" w:rsidR="00C75E4D" w:rsidRDefault="00C75E4D" w:rsidP="00F56440">
      <w:r>
        <w:separator/>
      </w:r>
    </w:p>
    <w:p w14:paraId="06A703B9" w14:textId="77777777" w:rsidR="00C75E4D" w:rsidRDefault="00C75E4D" w:rsidP="00F56440"/>
    <w:p w14:paraId="50468CC0" w14:textId="77777777" w:rsidR="00C75E4D" w:rsidRDefault="00C75E4D" w:rsidP="00F56440"/>
    <w:p w14:paraId="3D927299" w14:textId="77777777" w:rsidR="00C75E4D" w:rsidRDefault="00C75E4D" w:rsidP="00F56440"/>
    <w:p w14:paraId="3643310C" w14:textId="77777777" w:rsidR="00C75E4D" w:rsidRDefault="00C75E4D"/>
    <w:p w14:paraId="4ABD6E8D" w14:textId="77777777" w:rsidR="00C75E4D" w:rsidRDefault="00C75E4D"/>
    <w:p w14:paraId="60470537" w14:textId="77777777" w:rsidR="00C75E4D" w:rsidRDefault="00C75E4D"/>
  </w:footnote>
  <w:footnote w:type="continuationSeparator" w:id="0">
    <w:p w14:paraId="586DE706" w14:textId="77777777" w:rsidR="00C75E4D" w:rsidRDefault="00C75E4D" w:rsidP="00F56440">
      <w:r>
        <w:continuationSeparator/>
      </w:r>
    </w:p>
    <w:p w14:paraId="0B44B776" w14:textId="77777777" w:rsidR="00C75E4D" w:rsidRDefault="00C75E4D" w:rsidP="00F56440"/>
    <w:p w14:paraId="663EDB05" w14:textId="77777777" w:rsidR="00C75E4D" w:rsidRDefault="00C75E4D" w:rsidP="00F56440"/>
    <w:p w14:paraId="14652EA7" w14:textId="77777777" w:rsidR="00C75E4D" w:rsidRDefault="00C75E4D" w:rsidP="00F56440"/>
    <w:p w14:paraId="08BB7C5C" w14:textId="77777777" w:rsidR="00C75E4D" w:rsidRDefault="00C75E4D"/>
    <w:p w14:paraId="1B9E9809" w14:textId="77777777" w:rsidR="00C75E4D" w:rsidRDefault="00C75E4D"/>
    <w:p w14:paraId="2E3B571B" w14:textId="77777777" w:rsidR="00C75E4D" w:rsidRDefault="00C75E4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F5443" w14:textId="77777777" w:rsidR="005D0BD7" w:rsidRPr="00E0758C" w:rsidRDefault="005D0BD7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5D0BD7" w:rsidRPr="00E0758C" w14:paraId="5EBD6C83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3F07D50" w14:textId="77777777" w:rsidR="005D0BD7" w:rsidRPr="00E0758C" w:rsidRDefault="005D0BD7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C0419FE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465D408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183F792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23F8BA94" w14:textId="77777777" w:rsidR="005D0BD7" w:rsidRPr="00E17AE8" w:rsidRDefault="005D0BD7" w:rsidP="0084766C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61897" w14:textId="5F30699A" w:rsidR="00357FE0" w:rsidRDefault="002F0035" w:rsidP="003C704E">
    <w:r>
      <w:rPr>
        <w:noProof/>
      </w:rPr>
      <mc:AlternateContent>
        <mc:Choice Requires="wps">
          <w:drawing>
            <wp:anchor distT="0" distB="0" distL="114300" distR="114300" simplePos="0" relativeHeight="251704832" behindDoc="0" locked="0" layoutInCell="1" allowOverlap="1" wp14:anchorId="44A27338" wp14:editId="3F5BEF99">
              <wp:simplePos x="0" y="0"/>
              <wp:positionH relativeFrom="column">
                <wp:posOffset>-166370</wp:posOffset>
              </wp:positionH>
              <wp:positionV relativeFrom="paragraph">
                <wp:posOffset>224155</wp:posOffset>
              </wp:positionV>
              <wp:extent cx="683895" cy="247650"/>
              <wp:effectExtent l="0" t="0" r="0" b="0"/>
              <wp:wrapNone/>
              <wp:docPr id="1068653957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3895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35B808" w14:textId="77777777" w:rsidR="002F0035" w:rsidRPr="002F0035" w:rsidRDefault="002F0035" w:rsidP="002F0035">
                          <w:pP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F0035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765  &gt; 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A2733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591" type="#_x0000_t202" style="position:absolute;margin-left:-13.1pt;margin-top:17.65pt;width:53.85pt;height:19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" filled="f" stroked="f" strokeweight=".5pt">
              <v:textbox>
                <w:txbxContent>
                  <w:p w14:paraId="0435B808" w14:textId="77777777" w:rsidR="002F0035" w:rsidRPr="002F0035" w:rsidRDefault="002F0035" w:rsidP="002F0035">
                    <w:pPr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2F0035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765  &gt; 7</w:t>
                    </w:r>
                  </w:p>
                </w:txbxContent>
              </v:textbox>
            </v:shape>
          </w:pict>
        </mc:Fallback>
      </mc:AlternateContent>
    </w: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357FE0" w:rsidRPr="00E0758C" w14:paraId="4AEC8606" w14:textId="77777777" w:rsidTr="003D2B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19BA5DB5" w14:textId="08A28E0E" w:rsidR="00357FE0" w:rsidRPr="00E0758C" w:rsidRDefault="00357FE0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DA99E2E" w14:textId="6A5DE54E" w:rsidR="00357FE0" w:rsidRPr="00E0758C" w:rsidRDefault="00357FE0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2B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F2611BF" w14:textId="77777777" w:rsidR="00357FE0" w:rsidRPr="00E0758C" w:rsidRDefault="00357FE0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283875B" w14:textId="77777777" w:rsidR="00357FE0" w:rsidRPr="00E0758C" w:rsidRDefault="00357FE0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027C33F" wp14:editId="207A2447">
                <wp:extent cx="337235" cy="324000"/>
                <wp:effectExtent l="0" t="0" r="5715" b="0"/>
                <wp:docPr id="69646086" name="Grafik 696460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EDE7775" w14:textId="77777777" w:rsidR="00357FE0" w:rsidRPr="003C704E" w:rsidRDefault="00357FE0" w:rsidP="003C704E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2FBF5" w14:textId="2DBF5AEE" w:rsidR="005D0BD7" w:rsidRDefault="00832902" w:rsidP="00E0758C">
    <w:r>
      <w:rPr>
        <w:noProof/>
      </w:rPr>
      <mc:AlternateContent>
        <mc:Choice Requires="wps">
          <w:drawing>
            <wp:anchor distT="0" distB="0" distL="114300" distR="114300" simplePos="0" relativeHeight="251702784" behindDoc="0" locked="0" layoutInCell="1" allowOverlap="1" wp14:anchorId="65606B27" wp14:editId="1EF4A016">
              <wp:simplePos x="0" y="0"/>
              <wp:positionH relativeFrom="column">
                <wp:posOffset>-176530</wp:posOffset>
              </wp:positionH>
              <wp:positionV relativeFrom="paragraph">
                <wp:posOffset>287655</wp:posOffset>
              </wp:positionV>
              <wp:extent cx="684000" cy="247650"/>
              <wp:effectExtent l="0" t="0" r="1905" b="6350"/>
              <wp:wrapNone/>
              <wp:docPr id="1455153514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00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0569917" w14:textId="06EE7BED" w:rsidR="00832902" w:rsidRPr="00832902" w:rsidRDefault="00832902" w:rsidP="00832902">
                          <w:pPr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</w:pPr>
                          <w:r w:rsidRPr="00832902"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 xml:space="preserve">765 </w:t>
                          </w:r>
                          <w:r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32902"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>&gt; 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606B27" id="_x0000_t202" coordsize="21600,21600" o:spt="202" path="m,l,21600r21600,l21600,xe">
              <v:stroke joinstyle="miter"/>
              <v:path gradientshapeok="t" o:connecttype="rect"/>
            </v:shapetype>
            <v:shape id="_x0000_s1592" type="#_x0000_t202" style="position:absolute;margin-left:-13.9pt;margin-top:22.65pt;width:53.85pt;height:19.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" fillcolor="white [3201]" stroked="f" strokeweight=".5pt">
              <v:textbox>
                <w:txbxContent>
                  <w:p w14:paraId="30569917" w14:textId="06EE7BED" w:rsidR="00832902" w:rsidRPr="00832902" w:rsidRDefault="00832902" w:rsidP="00832902">
                    <w:pPr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</w:pPr>
                    <w:r w:rsidRPr="00832902"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 xml:space="preserve">765 </w:t>
                    </w:r>
                    <w:r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 xml:space="preserve"> </w:t>
                    </w:r>
                    <w:r w:rsidRPr="00832902"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>&gt; 7</w:t>
                    </w:r>
                  </w:p>
                </w:txbxContent>
              </v:textbox>
            </v:shape>
          </w:pict>
        </mc:Fallback>
      </mc:AlternateContent>
    </w: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14C3443F" w14:textId="77777777" w:rsidTr="00EF2F9C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F88C1F0" w14:textId="71FA5D2F" w:rsidR="005D0BD7" w:rsidRPr="00E0758C" w:rsidRDefault="005D0BD7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C850F84" w14:textId="35F48997" w:rsidR="00DD722E" w:rsidRPr="00E0758C" w:rsidRDefault="008A67C2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74344">
            <w:t xml:space="preserve">Ich kann </w:t>
          </w:r>
          <w:r w:rsidRPr="000A2BD2">
            <w:t xml:space="preserve">Zahlen </w:t>
          </w:r>
          <w:r>
            <w:t xml:space="preserve">einordnen und </w:t>
          </w:r>
          <w:r w:rsidRPr="000A2BD2">
            <w:t>vergleichen</w:t>
          </w:r>
          <w:r w:rsidR="0016055E"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7B13A68" w14:textId="77777777" w:rsidR="005D0BD7" w:rsidRPr="00E0758C" w:rsidRDefault="005D0BD7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2</w:t>
          </w:r>
          <w:r w:rsidR="00016CC1">
            <w:rPr>
              <w:color w:val="737373" w:themeColor="accent3"/>
              <w:sz w:val="18"/>
              <w:szCs w:val="18"/>
            </w:rPr>
            <w:t>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51A8092" w14:textId="77777777" w:rsidR="005D0BD7" w:rsidRPr="00E0758C" w:rsidRDefault="005D0BD7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06114A5" wp14:editId="1761C4FA">
                <wp:extent cx="337235" cy="324000"/>
                <wp:effectExtent l="0" t="0" r="5715" b="0"/>
                <wp:docPr id="2049709506" name="Grafik 20497095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21DEB3F" w14:textId="47F858E9" w:rsidR="005D0BD7" w:rsidRPr="00E17AE8" w:rsidRDefault="005D0BD7" w:rsidP="001C3EE1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A246A" w14:textId="77777777" w:rsidR="002F0035" w:rsidRDefault="002F0035" w:rsidP="00E0758C">
    <w:r>
      <w:rPr>
        <w:noProof/>
      </w:rPr>
      <mc:AlternateContent>
        <mc:Choice Requires="wps">
          <w:drawing>
            <wp:anchor distT="0" distB="0" distL="114300" distR="114300" simplePos="0" relativeHeight="251706880" behindDoc="0" locked="0" layoutInCell="1" allowOverlap="1" wp14:anchorId="1D956910" wp14:editId="07EC48A2">
              <wp:simplePos x="0" y="0"/>
              <wp:positionH relativeFrom="column">
                <wp:posOffset>-176530</wp:posOffset>
              </wp:positionH>
              <wp:positionV relativeFrom="paragraph">
                <wp:posOffset>287655</wp:posOffset>
              </wp:positionV>
              <wp:extent cx="684000" cy="247650"/>
              <wp:effectExtent l="0" t="0" r="1905" b="6350"/>
              <wp:wrapNone/>
              <wp:docPr id="1877614029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00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F5CDBD4" w14:textId="77777777" w:rsidR="002F0035" w:rsidRPr="00832902" w:rsidRDefault="002F0035" w:rsidP="00832902">
                          <w:pPr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</w:pPr>
                          <w:r w:rsidRPr="00832902"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 xml:space="preserve">765 </w:t>
                          </w:r>
                          <w:r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32902"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>&gt; 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956910" id="_x0000_t202" coordsize="21600,21600" o:spt="202" path="m,l,21600r21600,l21600,xe">
              <v:stroke joinstyle="miter"/>
              <v:path gradientshapeok="t" o:connecttype="rect"/>
            </v:shapetype>
            <v:shape id="_x0000_s1593" type="#_x0000_t202" style="position:absolute;margin-left:-13.9pt;margin-top:22.65pt;width:53.85pt;height:19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" fillcolor="white [3201]" stroked="f" strokeweight=".5pt">
              <v:textbox>
                <w:txbxContent>
                  <w:p w14:paraId="1F5CDBD4" w14:textId="77777777" w:rsidR="002F0035" w:rsidRPr="00832902" w:rsidRDefault="002F0035" w:rsidP="00832902">
                    <w:pPr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</w:pPr>
                    <w:r w:rsidRPr="00832902"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 xml:space="preserve">765 </w:t>
                    </w:r>
                    <w:r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 xml:space="preserve"> </w:t>
                    </w:r>
                    <w:r w:rsidRPr="00832902"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>&gt; 7</w:t>
                    </w:r>
                  </w:p>
                </w:txbxContent>
              </v:textbox>
            </v:shape>
          </w:pict>
        </mc:Fallback>
      </mc:AlternateContent>
    </w: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F0035" w:rsidRPr="00E0758C" w14:paraId="04DA4E8B" w14:textId="77777777" w:rsidTr="00EF2F9C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B03CC87" w14:textId="77777777" w:rsidR="002F0035" w:rsidRPr="00E0758C" w:rsidRDefault="002F0035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BCA1E99" w14:textId="77777777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74344">
            <w:t xml:space="preserve">Ich kann </w:t>
          </w:r>
          <w:r w:rsidRPr="000A2BD2">
            <w:t xml:space="preserve">Zahlen </w:t>
          </w:r>
          <w:r>
            <w:t xml:space="preserve">einordnen und </w:t>
          </w:r>
          <w:r w:rsidRPr="000A2BD2">
            <w:t>vergleichen</w:t>
          </w:r>
          <w: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404BF55" w14:textId="16370809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5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52CDAFF" w14:textId="77777777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EAB1CB6" wp14:editId="55792BE3">
                <wp:extent cx="337235" cy="324000"/>
                <wp:effectExtent l="0" t="0" r="5715" b="0"/>
                <wp:docPr id="1206110693" name="Grafik 12061106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603DF2C" w14:textId="77777777" w:rsidR="002F0035" w:rsidRPr="00E17AE8" w:rsidRDefault="002F0035" w:rsidP="001C3EE1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5CAC8" w14:textId="28822D17" w:rsidR="002F0035" w:rsidRDefault="002F0035" w:rsidP="00E0758C">
    <w:r>
      <w:rPr>
        <w:noProof/>
      </w:rPr>
      <mc:AlternateContent>
        <mc:Choice Requires="wps">
          <w:drawing>
            <wp:anchor distT="0" distB="0" distL="114300" distR="114300" simplePos="0" relativeHeight="251708928" behindDoc="0" locked="0" layoutInCell="1" allowOverlap="1" wp14:anchorId="529497B3" wp14:editId="298C877E">
              <wp:simplePos x="0" y="0"/>
              <wp:positionH relativeFrom="column">
                <wp:posOffset>-176530</wp:posOffset>
              </wp:positionH>
              <wp:positionV relativeFrom="paragraph">
                <wp:posOffset>287655</wp:posOffset>
              </wp:positionV>
              <wp:extent cx="684000" cy="247650"/>
              <wp:effectExtent l="0" t="0" r="1905" b="6350"/>
              <wp:wrapNone/>
              <wp:docPr id="555822281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00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F557D85" w14:textId="77777777" w:rsidR="002F0035" w:rsidRPr="00832902" w:rsidRDefault="002F0035" w:rsidP="00832902">
                          <w:pPr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</w:pPr>
                          <w:r w:rsidRPr="00832902"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 xml:space="preserve">765 </w:t>
                          </w:r>
                          <w:r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32902"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>&gt; 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9497B3" id="_x0000_t202" coordsize="21600,21600" o:spt="202" path="m,l,21600r21600,l21600,xe">
              <v:stroke joinstyle="miter"/>
              <v:path gradientshapeok="t" o:connecttype="rect"/>
            </v:shapetype>
            <v:shape id="_x0000_s1594" type="#_x0000_t202" style="position:absolute;margin-left:-13.9pt;margin-top:22.65pt;width:53.85pt;height:19.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" fillcolor="white [3201]" stroked="f" strokeweight=".5pt">
              <v:textbox>
                <w:txbxContent>
                  <w:p w14:paraId="3F557D85" w14:textId="77777777" w:rsidR="002F0035" w:rsidRPr="00832902" w:rsidRDefault="002F0035" w:rsidP="00832902">
                    <w:pPr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</w:pPr>
                    <w:r w:rsidRPr="00832902"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 xml:space="preserve">765 </w:t>
                    </w:r>
                    <w:r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 xml:space="preserve"> </w:t>
                    </w:r>
                    <w:r w:rsidRPr="00832902"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>&gt; 7</w:t>
                    </w:r>
                  </w:p>
                </w:txbxContent>
              </v:textbox>
            </v:shape>
          </w:pict>
        </mc:Fallback>
      </mc:AlternateContent>
    </w: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F0035" w:rsidRPr="00E0758C" w14:paraId="69828502" w14:textId="77777777" w:rsidTr="00EF2F9C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6A13EC3" w14:textId="77777777" w:rsidR="002F0035" w:rsidRPr="00E0758C" w:rsidRDefault="002F0035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2F18C18" w14:textId="77777777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74344">
            <w:t xml:space="preserve">Ich kann </w:t>
          </w:r>
          <w:r w:rsidRPr="000A2BD2">
            <w:t xml:space="preserve">Zahlen </w:t>
          </w:r>
          <w:r>
            <w:t xml:space="preserve">einordnen und </w:t>
          </w:r>
          <w:r w:rsidRPr="000A2BD2">
            <w:t>vergleichen</w:t>
          </w:r>
          <w: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798329B" w14:textId="30555819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6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4DA65DD" w14:textId="77777777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F36C1F8" wp14:editId="42BC0EBA">
                <wp:extent cx="337235" cy="324000"/>
                <wp:effectExtent l="0" t="0" r="5715" b="0"/>
                <wp:docPr id="1579822190" name="Grafik 1579822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F3580A2" w14:textId="77777777" w:rsidR="002F0035" w:rsidRPr="00E17AE8" w:rsidRDefault="002F0035" w:rsidP="001C3EE1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AB54A" w14:textId="77777777" w:rsidR="005D0BD7" w:rsidRDefault="005D0BD7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7E295A9A" w14:textId="77777777" w:rsidTr="00EF2F9C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5ED99A58" w14:textId="77777777" w:rsidR="005D0BD7" w:rsidRPr="00E0758C" w:rsidRDefault="005D0BD7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1520" behindDoc="0" locked="0" layoutInCell="1" allowOverlap="1" wp14:anchorId="39B00F9D" wp14:editId="3253C75D">
                <wp:simplePos x="0" y="0"/>
                <wp:positionH relativeFrom="column">
                  <wp:posOffset>-77470</wp:posOffset>
                </wp:positionH>
                <wp:positionV relativeFrom="paragraph">
                  <wp:posOffset>93345</wp:posOffset>
                </wp:positionV>
                <wp:extent cx="432435" cy="216535"/>
                <wp:effectExtent l="0" t="0" r="0" b="0"/>
                <wp:wrapNone/>
                <wp:docPr id="1579069880" name="Grafik 15790698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Grafik 5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435" cy="2165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D03003A" w14:textId="77777777" w:rsidR="005D0BD7" w:rsidRPr="00E0758C" w:rsidRDefault="005D0BD7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2C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2C9E3D" w14:textId="77777777" w:rsidR="005D0BD7" w:rsidRPr="00E0758C" w:rsidRDefault="005D0BD7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5BF7CF3" w14:textId="77777777" w:rsidR="005D0BD7" w:rsidRPr="00E0758C" w:rsidRDefault="005D0BD7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313FFA5" wp14:editId="41433402">
                <wp:extent cx="337235" cy="324000"/>
                <wp:effectExtent l="0" t="0" r="5715" b="0"/>
                <wp:docPr id="2033596724" name="Grafik 20335967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385CE78" w14:textId="77777777" w:rsidR="005D0BD7" w:rsidRPr="003C704E" w:rsidRDefault="005D0BD7" w:rsidP="003C704E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91893" w14:textId="77777777" w:rsidR="005D0BD7" w:rsidRDefault="005D0BD7" w:rsidP="00177A63">
    <w:pPr>
      <w:pStyle w:val="Kopfzeile"/>
    </w:pPr>
    <w:r>
      <w:rPr>
        <w:noProof/>
      </w:rPr>
      <w:drawing>
        <wp:anchor distT="0" distB="0" distL="114300" distR="114300" simplePos="0" relativeHeight="251686400" behindDoc="0" locked="0" layoutInCell="1" allowOverlap="1" wp14:anchorId="4A2F0D1D" wp14:editId="0A16E9F4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947929724" name="Grafik 9479297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465635240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20090D9" w14:textId="77777777" w:rsidR="005D0BD7" w:rsidRPr="000809F3" w:rsidRDefault="005D0BD7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2AC1BFAE" w14:textId="77777777" w:rsidR="005D0BD7" w:rsidRDefault="005D0BD7" w:rsidP="00177A63">
    <w:pPr>
      <w:pStyle w:val="Kopfzeile"/>
    </w:pPr>
  </w:p>
  <w:p w14:paraId="65E350CC" w14:textId="77777777" w:rsidR="005D0BD7" w:rsidRDefault="005D0BD7" w:rsidP="00177A63">
    <w:pPr>
      <w:pStyle w:val="Kopfzeile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73600" behindDoc="0" locked="0" layoutInCell="1" allowOverlap="1" wp14:anchorId="2C19F601" wp14:editId="7AFF5F53">
              <wp:simplePos x="0" y="0"/>
              <wp:positionH relativeFrom="column">
                <wp:posOffset>0</wp:posOffset>
              </wp:positionH>
              <wp:positionV relativeFrom="paragraph">
                <wp:posOffset>123189</wp:posOffset>
              </wp:positionV>
              <wp:extent cx="5544185" cy="0"/>
              <wp:effectExtent l="0" t="0" r="0" b="0"/>
              <wp:wrapNone/>
              <wp:docPr id="13911" name="Gerader Verbinder 139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544185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3ACC9636" id="Gerader Verbinder 13911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9.7pt" to="436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" strokecolor="#327a86" strokeweight="1pt">
              <v:stroke joinstyle="miter"/>
              <o:lock v:ext="edit" shapetype="f"/>
            </v:line>
          </w:pict>
        </mc:Fallback>
      </mc:AlternateContent>
    </w:r>
  </w:p>
  <w:p w14:paraId="5C9F931A" w14:textId="77777777" w:rsidR="005D0BD7" w:rsidRPr="00177A63" w:rsidRDefault="005D0BD7" w:rsidP="00177A63">
    <w:pPr>
      <w:pStyle w:val="Kopfzeile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A15E2" w14:textId="77777777" w:rsidR="005D0BD7" w:rsidRDefault="005D0BD7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28B10E95" w14:textId="77777777" w:rsidTr="00EF2F9C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6864E00" w14:textId="77777777" w:rsidR="005D0BD7" w:rsidRPr="00E0758C" w:rsidRDefault="005D0BD7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2544" behindDoc="0" locked="0" layoutInCell="1" allowOverlap="1" wp14:anchorId="31F8E0A0" wp14:editId="33CE1C23">
                <wp:simplePos x="0" y="0"/>
                <wp:positionH relativeFrom="column">
                  <wp:posOffset>-108585</wp:posOffset>
                </wp:positionH>
                <wp:positionV relativeFrom="paragraph">
                  <wp:posOffset>29845</wp:posOffset>
                </wp:positionV>
                <wp:extent cx="575310" cy="287655"/>
                <wp:effectExtent l="0" t="0" r="0" b="0"/>
                <wp:wrapNone/>
                <wp:docPr id="39" name="Grafi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Grafik 3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96B3A1B" w14:textId="336B49C6" w:rsidR="005D0BD7" w:rsidRPr="00E0758C" w:rsidRDefault="005D0BD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E26AC">
            <w:rPr>
              <w:color w:val="706F6F"/>
              <w:sz w:val="20"/>
              <w:szCs w:val="20"/>
            </w:rPr>
            <w:t xml:space="preserve">Ich kann </w:t>
          </w:r>
          <w:r>
            <w:rPr>
              <w:color w:val="706F6F"/>
              <w:sz w:val="20"/>
              <w:szCs w:val="20"/>
            </w:rPr>
            <w:t>in Schritten zählen</w:t>
          </w:r>
          <w:r w:rsidR="00832902"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1A0EB10" w14:textId="77777777" w:rsidR="005D0BD7" w:rsidRPr="00E0758C" w:rsidRDefault="005D0BD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N1</w:t>
          </w:r>
          <w:r>
            <w:rPr>
              <w:color w:val="737373" w:themeColor="accent3"/>
              <w:sz w:val="18"/>
              <w:szCs w:val="18"/>
            </w:rPr>
            <w:t>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56682B4" w14:textId="77777777" w:rsidR="005D0BD7" w:rsidRPr="00E0758C" w:rsidRDefault="005D0BD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51A4588" wp14:editId="5BEA2B93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B891FC7" w14:textId="77777777" w:rsidR="005D0BD7" w:rsidRDefault="005D0BD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2A701" w14:textId="77777777" w:rsidR="005D0BD7" w:rsidRPr="00E0758C" w:rsidRDefault="005D0BD7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3FC2C15B" w14:textId="77777777" w:rsidTr="00EF2F9C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CDD87E9" w14:textId="77777777" w:rsidR="005D0BD7" w:rsidRPr="00E0758C" w:rsidRDefault="005D0BD7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7424" behindDoc="0" locked="0" layoutInCell="1" allowOverlap="1" wp14:anchorId="5961FD82" wp14:editId="1F473CF2">
                <wp:simplePos x="0" y="0"/>
                <wp:positionH relativeFrom="column">
                  <wp:posOffset>-65405</wp:posOffset>
                </wp:positionH>
                <wp:positionV relativeFrom="paragraph">
                  <wp:posOffset>15875</wp:posOffset>
                </wp:positionV>
                <wp:extent cx="467995" cy="233680"/>
                <wp:effectExtent l="0" t="0" r="1905" b="0"/>
                <wp:wrapNone/>
                <wp:docPr id="313606175" name="Grafik 3136061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995" cy="233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9B3D879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2</w:t>
          </w:r>
          <w:r w:rsidRPr="00E0758C">
            <w:rPr>
              <w:color w:val="706F6F"/>
              <w:sz w:val="20"/>
              <w:szCs w:val="20"/>
            </w:rPr>
            <w:t>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3848A33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EB6A41C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AF9C5CB" wp14:editId="2B25A0DD">
                <wp:extent cx="337235" cy="324000"/>
                <wp:effectExtent l="0" t="0" r="5715" b="0"/>
                <wp:docPr id="364575376" name="Grafik 3645753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D808B37" w14:textId="77777777" w:rsidR="005D0BD7" w:rsidRPr="00E17AE8" w:rsidRDefault="005D0BD7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2E269" w14:textId="77777777" w:rsidR="009100CA" w:rsidRDefault="009100C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9100CA" w:rsidRPr="00E0758C" w14:paraId="25DA32F9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0DA69FE1" w14:textId="072229E3" w:rsidR="009100CA" w:rsidRPr="00E0758C" w:rsidRDefault="00357FE0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00736" behindDoc="0" locked="0" layoutInCell="1" allowOverlap="1" wp14:anchorId="44AD9273" wp14:editId="138B816D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1771165449" name="Grafik 17711654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C502B5E" w14:textId="2367665F" w:rsidR="009100CA" w:rsidRPr="00E0758C" w:rsidRDefault="00357FE0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  <w:r w:rsidR="00832902"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A9C8A91" w14:textId="201F6535" w:rsidR="009100CA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N2A-1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27CB937" w14:textId="77777777" w:rsidR="009100CA" w:rsidRPr="00E0758C" w:rsidRDefault="009100CA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6B2B5BF" wp14:editId="20F345D8">
                <wp:extent cx="337235" cy="324000"/>
                <wp:effectExtent l="0" t="0" r="5715" b="0"/>
                <wp:docPr id="1969598871" name="Grafik 19695988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B0FCEE" w14:textId="77777777" w:rsidR="009100CA" w:rsidRPr="003C704E" w:rsidRDefault="009100CA" w:rsidP="003C704E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9681B" w14:textId="77777777" w:rsidR="002B2665" w:rsidRDefault="002B2665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B2665" w:rsidRPr="00E0758C" w14:paraId="4A8D80BC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556BD343" w14:textId="77777777" w:rsidR="002B2665" w:rsidRPr="00E0758C" w:rsidRDefault="002B2665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13024" behindDoc="0" locked="0" layoutInCell="1" allowOverlap="1" wp14:anchorId="110C37AA" wp14:editId="1CC037AC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1996939931" name="Grafik 19969399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4948A22" w14:textId="50CF1836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  <w:r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183F731" w14:textId="77777777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N2A-2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EAEFF85" w14:textId="77777777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5247CD5" wp14:editId="33D5A576">
                <wp:extent cx="337235" cy="324000"/>
                <wp:effectExtent l="0" t="0" r="5715" b="0"/>
                <wp:docPr id="1724283731" name="Grafik 17242837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1908A09" w14:textId="77777777" w:rsidR="002B2665" w:rsidRPr="003C704E" w:rsidRDefault="002B2665" w:rsidP="003C704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F2020" w14:textId="77777777" w:rsidR="002B2665" w:rsidRDefault="002B2665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B2665" w:rsidRPr="00E0758C" w14:paraId="3CA4B449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27802ED6" w14:textId="77777777" w:rsidR="002B2665" w:rsidRPr="00E0758C" w:rsidRDefault="002B2665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10976" behindDoc="0" locked="0" layoutInCell="1" allowOverlap="1" wp14:anchorId="7B6F226C" wp14:editId="718871C2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65497933" name="Grafik 654979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B919EF5" w14:textId="33E0B752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  <w:r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C8C0754" w14:textId="5E25FA18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N2A-3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301F1C4" w14:textId="77777777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A81084E" wp14:editId="6328504E">
                <wp:extent cx="337235" cy="324000"/>
                <wp:effectExtent l="0" t="0" r="5715" b="0"/>
                <wp:docPr id="391249770" name="Grafik 3912497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5A52452" w14:textId="77777777" w:rsidR="002B2665" w:rsidRPr="003C704E" w:rsidRDefault="002B2665" w:rsidP="003C704E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0C21E" w14:textId="77777777" w:rsidR="002B2665" w:rsidRDefault="002B2665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B2665" w:rsidRPr="00E0758C" w14:paraId="34AD262D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7953E983" w14:textId="77777777" w:rsidR="002B2665" w:rsidRPr="00E0758C" w:rsidRDefault="002B2665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15072" behindDoc="0" locked="0" layoutInCell="1" allowOverlap="1" wp14:anchorId="61115BA8" wp14:editId="71F6229B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365329875" name="Grafik 3653298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3324705" w14:textId="4EE58740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  <w:r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ADB4B07" w14:textId="77777777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N2A-4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9DA3EEF" w14:textId="77777777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A9A87B4" wp14:editId="6554AD60">
                <wp:extent cx="337235" cy="324000"/>
                <wp:effectExtent l="0" t="0" r="5715" b="0"/>
                <wp:docPr id="1251175850" name="Grafik 12511758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19E4D88" w14:textId="77777777" w:rsidR="002B2665" w:rsidRPr="003C704E" w:rsidRDefault="002B2665" w:rsidP="003C704E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D3FFB" w14:textId="77777777" w:rsidR="002B2665" w:rsidRDefault="002B2665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B2665" w:rsidRPr="00E0758C" w14:paraId="64E064F4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0D5C66B0" w14:textId="77777777" w:rsidR="002B2665" w:rsidRPr="00E0758C" w:rsidRDefault="002B2665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17120" behindDoc="0" locked="0" layoutInCell="1" allowOverlap="1" wp14:anchorId="50CD8CEF" wp14:editId="78A491E6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2089508935" name="Grafik 20895089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CDC33FF" w14:textId="56828082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  <w:r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6C3911C" w14:textId="2ED4C502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N2A-5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7A29FFC" w14:textId="77777777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C7E2608" wp14:editId="6E85D5F3">
                <wp:extent cx="337235" cy="324000"/>
                <wp:effectExtent l="0" t="0" r="5715" b="0"/>
                <wp:docPr id="779308151" name="Grafik 7793081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F8DDFC0" w14:textId="77777777" w:rsidR="002B2665" w:rsidRPr="003C704E" w:rsidRDefault="002B2665" w:rsidP="003C704E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3C607" w14:textId="77777777" w:rsidR="003F0346" w:rsidRDefault="003F0346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3F0346" w:rsidRPr="00E0758C" w14:paraId="7B908424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4CA0F905" w14:textId="77777777" w:rsidR="003F0346" w:rsidRPr="00E0758C" w:rsidRDefault="003F0346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19168" behindDoc="0" locked="0" layoutInCell="1" allowOverlap="1" wp14:anchorId="5DA4716B" wp14:editId="08A006CB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618501115" name="Grafik 618501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67E2608" w14:textId="6788E865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  <w:r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085EC5B" w14:textId="2C9C38DB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N2A-6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CC924AA" w14:textId="77777777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7E3142F4" wp14:editId="42E28719">
                <wp:extent cx="337235" cy="324000"/>
                <wp:effectExtent l="0" t="0" r="5715" b="0"/>
                <wp:docPr id="1653789058" name="Grafik 16537890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22A58FA" w14:textId="77777777" w:rsidR="003F0346" w:rsidRPr="003C704E" w:rsidRDefault="003F0346" w:rsidP="003C704E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31B3D" w14:textId="77777777" w:rsidR="003F0346" w:rsidRDefault="003F0346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3F0346" w:rsidRPr="00E0758C" w14:paraId="337F489D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6158DF35" w14:textId="77777777" w:rsidR="003F0346" w:rsidRPr="00E0758C" w:rsidRDefault="003F0346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21216" behindDoc="0" locked="0" layoutInCell="1" allowOverlap="1" wp14:anchorId="7C668EEC" wp14:editId="0585FC08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1901975367" name="Grafik 19019753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977E240" w14:textId="0A485D7C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  <w:r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72F7D99" w14:textId="521676DF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N2A-7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3F25A4E" w14:textId="77777777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02281F9" wp14:editId="46E0D060">
                <wp:extent cx="337235" cy="324000"/>
                <wp:effectExtent l="0" t="0" r="5715" b="0"/>
                <wp:docPr id="1979333073" name="Grafik 19793330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1186A1" w14:textId="77777777" w:rsidR="003F0346" w:rsidRPr="003C704E" w:rsidRDefault="003F0346" w:rsidP="003C704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F01A8"/>
    <w:multiLevelType w:val="hybridMultilevel"/>
    <w:tmpl w:val="624A29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D5095"/>
    <w:multiLevelType w:val="hybridMultilevel"/>
    <w:tmpl w:val="23D63846"/>
    <w:lvl w:ilvl="0" w:tplc="5A34F342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BF7EA3"/>
    <w:multiLevelType w:val="hybridMultilevel"/>
    <w:tmpl w:val="DD2C84CA"/>
    <w:lvl w:ilvl="0" w:tplc="F732D2F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435B6C"/>
    <w:multiLevelType w:val="hybridMultilevel"/>
    <w:tmpl w:val="5B9E37DC"/>
    <w:lvl w:ilvl="0" w:tplc="91F87C6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C52242F"/>
    <w:multiLevelType w:val="hybridMultilevel"/>
    <w:tmpl w:val="34E489E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52094704">
    <w:abstractNumId w:val="2"/>
  </w:num>
  <w:num w:numId="2" w16cid:durableId="616134930">
    <w:abstractNumId w:val="4"/>
  </w:num>
  <w:num w:numId="3" w16cid:durableId="522326839">
    <w:abstractNumId w:val="6"/>
  </w:num>
  <w:num w:numId="4" w16cid:durableId="1063680297">
    <w:abstractNumId w:val="1"/>
  </w:num>
  <w:num w:numId="5" w16cid:durableId="489559878">
    <w:abstractNumId w:val="3"/>
  </w:num>
  <w:num w:numId="6" w16cid:durableId="1343119015">
    <w:abstractNumId w:val="5"/>
  </w:num>
  <w:num w:numId="7" w16cid:durableId="542326210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1201"/>
    <w:rsid w:val="0000125A"/>
    <w:rsid w:val="00001908"/>
    <w:rsid w:val="00004F79"/>
    <w:rsid w:val="000052CA"/>
    <w:rsid w:val="00007F99"/>
    <w:rsid w:val="00010863"/>
    <w:rsid w:val="00011C8C"/>
    <w:rsid w:val="00013060"/>
    <w:rsid w:val="0001413B"/>
    <w:rsid w:val="00016CC1"/>
    <w:rsid w:val="00020370"/>
    <w:rsid w:val="00021B05"/>
    <w:rsid w:val="00024A24"/>
    <w:rsid w:val="00024CED"/>
    <w:rsid w:val="00026F34"/>
    <w:rsid w:val="00030B49"/>
    <w:rsid w:val="000358FA"/>
    <w:rsid w:val="0003654F"/>
    <w:rsid w:val="000425FD"/>
    <w:rsid w:val="00042F87"/>
    <w:rsid w:val="00045C57"/>
    <w:rsid w:val="00047413"/>
    <w:rsid w:val="0005096B"/>
    <w:rsid w:val="0005153C"/>
    <w:rsid w:val="00052B48"/>
    <w:rsid w:val="000553EB"/>
    <w:rsid w:val="00056293"/>
    <w:rsid w:val="0006256C"/>
    <w:rsid w:val="00063086"/>
    <w:rsid w:val="00063C56"/>
    <w:rsid w:val="00074A2C"/>
    <w:rsid w:val="00076180"/>
    <w:rsid w:val="00076A10"/>
    <w:rsid w:val="00077536"/>
    <w:rsid w:val="00077AFE"/>
    <w:rsid w:val="00081AEE"/>
    <w:rsid w:val="0008511F"/>
    <w:rsid w:val="00085A82"/>
    <w:rsid w:val="00091B11"/>
    <w:rsid w:val="0009400B"/>
    <w:rsid w:val="00094034"/>
    <w:rsid w:val="00095D18"/>
    <w:rsid w:val="00096230"/>
    <w:rsid w:val="000970F9"/>
    <w:rsid w:val="00097784"/>
    <w:rsid w:val="00097AFE"/>
    <w:rsid w:val="000A2473"/>
    <w:rsid w:val="000A2BD2"/>
    <w:rsid w:val="000A412F"/>
    <w:rsid w:val="000B0A24"/>
    <w:rsid w:val="000B1991"/>
    <w:rsid w:val="000B3B46"/>
    <w:rsid w:val="000B4F68"/>
    <w:rsid w:val="000B7134"/>
    <w:rsid w:val="000C3056"/>
    <w:rsid w:val="000C56AC"/>
    <w:rsid w:val="000C7083"/>
    <w:rsid w:val="000D30D1"/>
    <w:rsid w:val="000D3B3C"/>
    <w:rsid w:val="000D488F"/>
    <w:rsid w:val="000E1684"/>
    <w:rsid w:val="000E1DE9"/>
    <w:rsid w:val="000E2765"/>
    <w:rsid w:val="000E2F53"/>
    <w:rsid w:val="000F13CD"/>
    <w:rsid w:val="000F1545"/>
    <w:rsid w:val="000F32C4"/>
    <w:rsid w:val="000F3516"/>
    <w:rsid w:val="000F6551"/>
    <w:rsid w:val="000F7F6B"/>
    <w:rsid w:val="001011C1"/>
    <w:rsid w:val="00101357"/>
    <w:rsid w:val="001029C2"/>
    <w:rsid w:val="00104F4B"/>
    <w:rsid w:val="00105045"/>
    <w:rsid w:val="0010640E"/>
    <w:rsid w:val="00111757"/>
    <w:rsid w:val="00112BD0"/>
    <w:rsid w:val="00114DBF"/>
    <w:rsid w:val="00114F3B"/>
    <w:rsid w:val="00120536"/>
    <w:rsid w:val="00120E67"/>
    <w:rsid w:val="0012488A"/>
    <w:rsid w:val="00125525"/>
    <w:rsid w:val="001312A6"/>
    <w:rsid w:val="00131F82"/>
    <w:rsid w:val="001322F2"/>
    <w:rsid w:val="0013340C"/>
    <w:rsid w:val="00133C95"/>
    <w:rsid w:val="00133CDA"/>
    <w:rsid w:val="0013505A"/>
    <w:rsid w:val="00140BC5"/>
    <w:rsid w:val="00141E86"/>
    <w:rsid w:val="00142652"/>
    <w:rsid w:val="0014276C"/>
    <w:rsid w:val="0014695C"/>
    <w:rsid w:val="00146ED1"/>
    <w:rsid w:val="00146F2A"/>
    <w:rsid w:val="00150886"/>
    <w:rsid w:val="001524D5"/>
    <w:rsid w:val="001559BE"/>
    <w:rsid w:val="0016055E"/>
    <w:rsid w:val="001610F3"/>
    <w:rsid w:val="00164A5C"/>
    <w:rsid w:val="001662C7"/>
    <w:rsid w:val="00170589"/>
    <w:rsid w:val="0017272C"/>
    <w:rsid w:val="001735AF"/>
    <w:rsid w:val="00177A63"/>
    <w:rsid w:val="00180775"/>
    <w:rsid w:val="00180EC4"/>
    <w:rsid w:val="00182C65"/>
    <w:rsid w:val="00183265"/>
    <w:rsid w:val="0018492B"/>
    <w:rsid w:val="001853AA"/>
    <w:rsid w:val="001858C2"/>
    <w:rsid w:val="0018699D"/>
    <w:rsid w:val="00192D9F"/>
    <w:rsid w:val="001948F0"/>
    <w:rsid w:val="0019680D"/>
    <w:rsid w:val="001A1780"/>
    <w:rsid w:val="001A1E9E"/>
    <w:rsid w:val="001A2E91"/>
    <w:rsid w:val="001B2345"/>
    <w:rsid w:val="001B249B"/>
    <w:rsid w:val="001B3139"/>
    <w:rsid w:val="001B43D2"/>
    <w:rsid w:val="001B7CE6"/>
    <w:rsid w:val="001C0814"/>
    <w:rsid w:val="001C0C6A"/>
    <w:rsid w:val="001C3A55"/>
    <w:rsid w:val="001C3EE1"/>
    <w:rsid w:val="001C4682"/>
    <w:rsid w:val="001C6C3A"/>
    <w:rsid w:val="001C79F1"/>
    <w:rsid w:val="001D6674"/>
    <w:rsid w:val="001D6AC3"/>
    <w:rsid w:val="001D7B44"/>
    <w:rsid w:val="001E08C7"/>
    <w:rsid w:val="001E402C"/>
    <w:rsid w:val="001E4845"/>
    <w:rsid w:val="001E7430"/>
    <w:rsid w:val="001F2A76"/>
    <w:rsid w:val="001F6F57"/>
    <w:rsid w:val="00202DAA"/>
    <w:rsid w:val="0020423D"/>
    <w:rsid w:val="00204695"/>
    <w:rsid w:val="002061FE"/>
    <w:rsid w:val="00206256"/>
    <w:rsid w:val="00206AA9"/>
    <w:rsid w:val="00207B8D"/>
    <w:rsid w:val="0021056C"/>
    <w:rsid w:val="0021237C"/>
    <w:rsid w:val="002150E8"/>
    <w:rsid w:val="00222E96"/>
    <w:rsid w:val="00226676"/>
    <w:rsid w:val="002274BA"/>
    <w:rsid w:val="00230A99"/>
    <w:rsid w:val="002329E7"/>
    <w:rsid w:val="002330F5"/>
    <w:rsid w:val="00235B6C"/>
    <w:rsid w:val="00236F58"/>
    <w:rsid w:val="00240CAD"/>
    <w:rsid w:val="00243737"/>
    <w:rsid w:val="00252562"/>
    <w:rsid w:val="00253552"/>
    <w:rsid w:val="00261CE3"/>
    <w:rsid w:val="00262D48"/>
    <w:rsid w:val="00264D79"/>
    <w:rsid w:val="0027078B"/>
    <w:rsid w:val="00270D4E"/>
    <w:rsid w:val="00273BC7"/>
    <w:rsid w:val="00273C8A"/>
    <w:rsid w:val="002745E0"/>
    <w:rsid w:val="002752D7"/>
    <w:rsid w:val="00276E7E"/>
    <w:rsid w:val="00281B10"/>
    <w:rsid w:val="0028432B"/>
    <w:rsid w:val="002869C0"/>
    <w:rsid w:val="00287B00"/>
    <w:rsid w:val="002969B0"/>
    <w:rsid w:val="00297993"/>
    <w:rsid w:val="002A0857"/>
    <w:rsid w:val="002A1096"/>
    <w:rsid w:val="002A17E0"/>
    <w:rsid w:val="002A3358"/>
    <w:rsid w:val="002A5F55"/>
    <w:rsid w:val="002A7FD3"/>
    <w:rsid w:val="002B12F6"/>
    <w:rsid w:val="002B2665"/>
    <w:rsid w:val="002B391A"/>
    <w:rsid w:val="002B7422"/>
    <w:rsid w:val="002C1315"/>
    <w:rsid w:val="002C381B"/>
    <w:rsid w:val="002C56D1"/>
    <w:rsid w:val="002D1257"/>
    <w:rsid w:val="002D1886"/>
    <w:rsid w:val="002D3D06"/>
    <w:rsid w:val="002D5F21"/>
    <w:rsid w:val="002D6E0F"/>
    <w:rsid w:val="002E0053"/>
    <w:rsid w:val="002E55B9"/>
    <w:rsid w:val="002E6140"/>
    <w:rsid w:val="002F0035"/>
    <w:rsid w:val="002F2B43"/>
    <w:rsid w:val="002F4885"/>
    <w:rsid w:val="002F5465"/>
    <w:rsid w:val="003006A2"/>
    <w:rsid w:val="00300EA0"/>
    <w:rsid w:val="0030347F"/>
    <w:rsid w:val="00305887"/>
    <w:rsid w:val="003079FB"/>
    <w:rsid w:val="003105B6"/>
    <w:rsid w:val="00311CDE"/>
    <w:rsid w:val="00315877"/>
    <w:rsid w:val="0032057B"/>
    <w:rsid w:val="0032289E"/>
    <w:rsid w:val="00324169"/>
    <w:rsid w:val="003244CA"/>
    <w:rsid w:val="0032682C"/>
    <w:rsid w:val="00332BA3"/>
    <w:rsid w:val="00333312"/>
    <w:rsid w:val="00333FA5"/>
    <w:rsid w:val="00335B6E"/>
    <w:rsid w:val="0033677C"/>
    <w:rsid w:val="003402F9"/>
    <w:rsid w:val="003415A0"/>
    <w:rsid w:val="0034350A"/>
    <w:rsid w:val="00344789"/>
    <w:rsid w:val="00344CFE"/>
    <w:rsid w:val="00350DAC"/>
    <w:rsid w:val="00352164"/>
    <w:rsid w:val="00353BDB"/>
    <w:rsid w:val="00354295"/>
    <w:rsid w:val="00354A18"/>
    <w:rsid w:val="00354D8C"/>
    <w:rsid w:val="00356CEA"/>
    <w:rsid w:val="00357CE4"/>
    <w:rsid w:val="00357D79"/>
    <w:rsid w:val="00357FE0"/>
    <w:rsid w:val="003613DE"/>
    <w:rsid w:val="0036197D"/>
    <w:rsid w:val="00362FA9"/>
    <w:rsid w:val="00363593"/>
    <w:rsid w:val="003654EE"/>
    <w:rsid w:val="003655ED"/>
    <w:rsid w:val="00365D85"/>
    <w:rsid w:val="00367D3E"/>
    <w:rsid w:val="0037054C"/>
    <w:rsid w:val="0037445F"/>
    <w:rsid w:val="00376C2F"/>
    <w:rsid w:val="00377F82"/>
    <w:rsid w:val="00386976"/>
    <w:rsid w:val="00386A12"/>
    <w:rsid w:val="00386B6C"/>
    <w:rsid w:val="00387E4E"/>
    <w:rsid w:val="00387E96"/>
    <w:rsid w:val="003908B0"/>
    <w:rsid w:val="00391BC6"/>
    <w:rsid w:val="00393206"/>
    <w:rsid w:val="00393460"/>
    <w:rsid w:val="003954DF"/>
    <w:rsid w:val="00397B9C"/>
    <w:rsid w:val="003A591E"/>
    <w:rsid w:val="003A6648"/>
    <w:rsid w:val="003A744F"/>
    <w:rsid w:val="003B03AF"/>
    <w:rsid w:val="003B04ED"/>
    <w:rsid w:val="003B04FD"/>
    <w:rsid w:val="003B54C2"/>
    <w:rsid w:val="003B5F33"/>
    <w:rsid w:val="003B6076"/>
    <w:rsid w:val="003B6095"/>
    <w:rsid w:val="003B796D"/>
    <w:rsid w:val="003B7E60"/>
    <w:rsid w:val="003C0167"/>
    <w:rsid w:val="003C3680"/>
    <w:rsid w:val="003C704E"/>
    <w:rsid w:val="003C7B7B"/>
    <w:rsid w:val="003D17F3"/>
    <w:rsid w:val="003D2DC6"/>
    <w:rsid w:val="003D3739"/>
    <w:rsid w:val="003D3CF9"/>
    <w:rsid w:val="003D5798"/>
    <w:rsid w:val="003E0DE1"/>
    <w:rsid w:val="003E26AC"/>
    <w:rsid w:val="003E4596"/>
    <w:rsid w:val="003E6872"/>
    <w:rsid w:val="003F00BC"/>
    <w:rsid w:val="003F0346"/>
    <w:rsid w:val="003F0902"/>
    <w:rsid w:val="003F3BD6"/>
    <w:rsid w:val="003F625D"/>
    <w:rsid w:val="003F6BF5"/>
    <w:rsid w:val="003F7237"/>
    <w:rsid w:val="00400A74"/>
    <w:rsid w:val="004041C4"/>
    <w:rsid w:val="00405B3A"/>
    <w:rsid w:val="00406E9D"/>
    <w:rsid w:val="0041177D"/>
    <w:rsid w:val="00413012"/>
    <w:rsid w:val="00415ECC"/>
    <w:rsid w:val="00421399"/>
    <w:rsid w:val="00421559"/>
    <w:rsid w:val="004221C0"/>
    <w:rsid w:val="00423B88"/>
    <w:rsid w:val="00427CE9"/>
    <w:rsid w:val="00430DFC"/>
    <w:rsid w:val="00436169"/>
    <w:rsid w:val="004410FB"/>
    <w:rsid w:val="00441287"/>
    <w:rsid w:val="004430E4"/>
    <w:rsid w:val="004443AB"/>
    <w:rsid w:val="00450EDC"/>
    <w:rsid w:val="00451172"/>
    <w:rsid w:val="004629EB"/>
    <w:rsid w:val="00463F1E"/>
    <w:rsid w:val="00463F5D"/>
    <w:rsid w:val="00467290"/>
    <w:rsid w:val="00472112"/>
    <w:rsid w:val="00473B71"/>
    <w:rsid w:val="00477539"/>
    <w:rsid w:val="00477D11"/>
    <w:rsid w:val="00477D1D"/>
    <w:rsid w:val="004806B4"/>
    <w:rsid w:val="0048465A"/>
    <w:rsid w:val="0048537F"/>
    <w:rsid w:val="00485714"/>
    <w:rsid w:val="00487E41"/>
    <w:rsid w:val="004944E9"/>
    <w:rsid w:val="00496720"/>
    <w:rsid w:val="00497C47"/>
    <w:rsid w:val="004A2630"/>
    <w:rsid w:val="004B006A"/>
    <w:rsid w:val="004B0713"/>
    <w:rsid w:val="004B1005"/>
    <w:rsid w:val="004B1717"/>
    <w:rsid w:val="004B1E4C"/>
    <w:rsid w:val="004B27C9"/>
    <w:rsid w:val="004B43D8"/>
    <w:rsid w:val="004B66BA"/>
    <w:rsid w:val="004C0FF9"/>
    <w:rsid w:val="004C70DD"/>
    <w:rsid w:val="004D01A4"/>
    <w:rsid w:val="004D033C"/>
    <w:rsid w:val="004D0A5D"/>
    <w:rsid w:val="004D2F73"/>
    <w:rsid w:val="004D367A"/>
    <w:rsid w:val="004D5108"/>
    <w:rsid w:val="004D537D"/>
    <w:rsid w:val="004D78F6"/>
    <w:rsid w:val="004E07B3"/>
    <w:rsid w:val="004E1347"/>
    <w:rsid w:val="004E349C"/>
    <w:rsid w:val="004E3A72"/>
    <w:rsid w:val="004E5545"/>
    <w:rsid w:val="004E5F18"/>
    <w:rsid w:val="004E6E5D"/>
    <w:rsid w:val="004E7EF5"/>
    <w:rsid w:val="004F1321"/>
    <w:rsid w:val="004F6B97"/>
    <w:rsid w:val="004F797A"/>
    <w:rsid w:val="004F7D54"/>
    <w:rsid w:val="0050131C"/>
    <w:rsid w:val="00506BFA"/>
    <w:rsid w:val="00512E4A"/>
    <w:rsid w:val="005131AB"/>
    <w:rsid w:val="0051334C"/>
    <w:rsid w:val="00513F2E"/>
    <w:rsid w:val="00515503"/>
    <w:rsid w:val="00516206"/>
    <w:rsid w:val="0052085C"/>
    <w:rsid w:val="005256C6"/>
    <w:rsid w:val="00525E77"/>
    <w:rsid w:val="005306EE"/>
    <w:rsid w:val="00530B72"/>
    <w:rsid w:val="00533B76"/>
    <w:rsid w:val="005347CD"/>
    <w:rsid w:val="0053554B"/>
    <w:rsid w:val="0053610C"/>
    <w:rsid w:val="00536918"/>
    <w:rsid w:val="00536F5D"/>
    <w:rsid w:val="00545929"/>
    <w:rsid w:val="00550488"/>
    <w:rsid w:val="005513D5"/>
    <w:rsid w:val="00551D37"/>
    <w:rsid w:val="0055281F"/>
    <w:rsid w:val="00553FDA"/>
    <w:rsid w:val="005546E0"/>
    <w:rsid w:val="005551AE"/>
    <w:rsid w:val="005570FE"/>
    <w:rsid w:val="00557355"/>
    <w:rsid w:val="00557A27"/>
    <w:rsid w:val="0056041E"/>
    <w:rsid w:val="00560A32"/>
    <w:rsid w:val="00561FC1"/>
    <w:rsid w:val="005627BF"/>
    <w:rsid w:val="00563011"/>
    <w:rsid w:val="00564563"/>
    <w:rsid w:val="005659A1"/>
    <w:rsid w:val="0056638C"/>
    <w:rsid w:val="00575518"/>
    <w:rsid w:val="0057597F"/>
    <w:rsid w:val="0057608C"/>
    <w:rsid w:val="00576703"/>
    <w:rsid w:val="00577A57"/>
    <w:rsid w:val="00577C8D"/>
    <w:rsid w:val="00577DDC"/>
    <w:rsid w:val="00582922"/>
    <w:rsid w:val="00583B56"/>
    <w:rsid w:val="0058534D"/>
    <w:rsid w:val="00587F2C"/>
    <w:rsid w:val="005948D3"/>
    <w:rsid w:val="00596FF7"/>
    <w:rsid w:val="0059756F"/>
    <w:rsid w:val="005A1B94"/>
    <w:rsid w:val="005A396A"/>
    <w:rsid w:val="005A7DFB"/>
    <w:rsid w:val="005B0745"/>
    <w:rsid w:val="005B080D"/>
    <w:rsid w:val="005B181B"/>
    <w:rsid w:val="005B2620"/>
    <w:rsid w:val="005B3E4B"/>
    <w:rsid w:val="005B6F4D"/>
    <w:rsid w:val="005C24F6"/>
    <w:rsid w:val="005C26AF"/>
    <w:rsid w:val="005C35CF"/>
    <w:rsid w:val="005C3BFD"/>
    <w:rsid w:val="005C3C4F"/>
    <w:rsid w:val="005C56C1"/>
    <w:rsid w:val="005D0BD7"/>
    <w:rsid w:val="005D1C13"/>
    <w:rsid w:val="005D3569"/>
    <w:rsid w:val="005D3B6F"/>
    <w:rsid w:val="005D410F"/>
    <w:rsid w:val="005D476F"/>
    <w:rsid w:val="005D794B"/>
    <w:rsid w:val="005E0251"/>
    <w:rsid w:val="005E0F5B"/>
    <w:rsid w:val="005E619C"/>
    <w:rsid w:val="005F0A6D"/>
    <w:rsid w:val="005F22E4"/>
    <w:rsid w:val="005F5A22"/>
    <w:rsid w:val="005F772D"/>
    <w:rsid w:val="00600F31"/>
    <w:rsid w:val="006015F6"/>
    <w:rsid w:val="0060254B"/>
    <w:rsid w:val="00603DC4"/>
    <w:rsid w:val="00604AB1"/>
    <w:rsid w:val="00605734"/>
    <w:rsid w:val="00610739"/>
    <w:rsid w:val="00612E48"/>
    <w:rsid w:val="00614046"/>
    <w:rsid w:val="00614F05"/>
    <w:rsid w:val="00617AFA"/>
    <w:rsid w:val="00617C84"/>
    <w:rsid w:val="00624488"/>
    <w:rsid w:val="00624F74"/>
    <w:rsid w:val="006259AD"/>
    <w:rsid w:val="006347EC"/>
    <w:rsid w:val="0063560B"/>
    <w:rsid w:val="00636D7F"/>
    <w:rsid w:val="00637B96"/>
    <w:rsid w:val="006410D6"/>
    <w:rsid w:val="00643F9F"/>
    <w:rsid w:val="00644F56"/>
    <w:rsid w:val="00647092"/>
    <w:rsid w:val="00650402"/>
    <w:rsid w:val="00651822"/>
    <w:rsid w:val="006518F9"/>
    <w:rsid w:val="00654C03"/>
    <w:rsid w:val="00661A9A"/>
    <w:rsid w:val="0066281B"/>
    <w:rsid w:val="00662B5B"/>
    <w:rsid w:val="00664421"/>
    <w:rsid w:val="00666769"/>
    <w:rsid w:val="00667BB0"/>
    <w:rsid w:val="0067008E"/>
    <w:rsid w:val="00672EEB"/>
    <w:rsid w:val="00675072"/>
    <w:rsid w:val="0067534A"/>
    <w:rsid w:val="00681F02"/>
    <w:rsid w:val="00682FBC"/>
    <w:rsid w:val="00685B0E"/>
    <w:rsid w:val="00685B7A"/>
    <w:rsid w:val="006868D0"/>
    <w:rsid w:val="00686C67"/>
    <w:rsid w:val="00686FC0"/>
    <w:rsid w:val="00696B7F"/>
    <w:rsid w:val="006979EF"/>
    <w:rsid w:val="006A0447"/>
    <w:rsid w:val="006A253B"/>
    <w:rsid w:val="006A7431"/>
    <w:rsid w:val="006B1E07"/>
    <w:rsid w:val="006B5344"/>
    <w:rsid w:val="006B65B4"/>
    <w:rsid w:val="006C1774"/>
    <w:rsid w:val="006C3538"/>
    <w:rsid w:val="006C7499"/>
    <w:rsid w:val="006D25D9"/>
    <w:rsid w:val="006D3390"/>
    <w:rsid w:val="006D37CB"/>
    <w:rsid w:val="006D3AC2"/>
    <w:rsid w:val="006D707B"/>
    <w:rsid w:val="006E162A"/>
    <w:rsid w:val="006E3EA9"/>
    <w:rsid w:val="006E4B94"/>
    <w:rsid w:val="006E5DEC"/>
    <w:rsid w:val="006E63BC"/>
    <w:rsid w:val="006E700D"/>
    <w:rsid w:val="006F0F14"/>
    <w:rsid w:val="006F3B1C"/>
    <w:rsid w:val="006F3F4C"/>
    <w:rsid w:val="006F4B84"/>
    <w:rsid w:val="006F5451"/>
    <w:rsid w:val="006F5505"/>
    <w:rsid w:val="00700B74"/>
    <w:rsid w:val="00705357"/>
    <w:rsid w:val="00705AE4"/>
    <w:rsid w:val="0071032F"/>
    <w:rsid w:val="00712580"/>
    <w:rsid w:val="0071419E"/>
    <w:rsid w:val="00723E53"/>
    <w:rsid w:val="00724BEB"/>
    <w:rsid w:val="00727114"/>
    <w:rsid w:val="007306C0"/>
    <w:rsid w:val="00734981"/>
    <w:rsid w:val="007365D3"/>
    <w:rsid w:val="00736935"/>
    <w:rsid w:val="0073796D"/>
    <w:rsid w:val="00737D8D"/>
    <w:rsid w:val="00740CAE"/>
    <w:rsid w:val="0074113F"/>
    <w:rsid w:val="00750506"/>
    <w:rsid w:val="00751A89"/>
    <w:rsid w:val="00753CFE"/>
    <w:rsid w:val="00755665"/>
    <w:rsid w:val="00757C7A"/>
    <w:rsid w:val="00757F0F"/>
    <w:rsid w:val="007610A9"/>
    <w:rsid w:val="00761338"/>
    <w:rsid w:val="0076139C"/>
    <w:rsid w:val="00764711"/>
    <w:rsid w:val="00765246"/>
    <w:rsid w:val="00765286"/>
    <w:rsid w:val="0076674D"/>
    <w:rsid w:val="007674C3"/>
    <w:rsid w:val="007722A0"/>
    <w:rsid w:val="007723C1"/>
    <w:rsid w:val="0077358F"/>
    <w:rsid w:val="00773BF3"/>
    <w:rsid w:val="007751B1"/>
    <w:rsid w:val="00776C43"/>
    <w:rsid w:val="00782287"/>
    <w:rsid w:val="00784962"/>
    <w:rsid w:val="00785A7D"/>
    <w:rsid w:val="00786812"/>
    <w:rsid w:val="00790F21"/>
    <w:rsid w:val="00791C77"/>
    <w:rsid w:val="00792FE3"/>
    <w:rsid w:val="0079477A"/>
    <w:rsid w:val="00795F88"/>
    <w:rsid w:val="0079608D"/>
    <w:rsid w:val="007A0104"/>
    <w:rsid w:val="007A149C"/>
    <w:rsid w:val="007A1C42"/>
    <w:rsid w:val="007A605F"/>
    <w:rsid w:val="007A6CB2"/>
    <w:rsid w:val="007A7B97"/>
    <w:rsid w:val="007A7FD6"/>
    <w:rsid w:val="007B19C9"/>
    <w:rsid w:val="007B2454"/>
    <w:rsid w:val="007B726E"/>
    <w:rsid w:val="007C3B5B"/>
    <w:rsid w:val="007D3998"/>
    <w:rsid w:val="007D62DE"/>
    <w:rsid w:val="007D723D"/>
    <w:rsid w:val="007E2ED3"/>
    <w:rsid w:val="007E6AC7"/>
    <w:rsid w:val="007F025F"/>
    <w:rsid w:val="007F3178"/>
    <w:rsid w:val="008026EF"/>
    <w:rsid w:val="00803F58"/>
    <w:rsid w:val="00804EEA"/>
    <w:rsid w:val="00805AFC"/>
    <w:rsid w:val="00807CF4"/>
    <w:rsid w:val="008108D9"/>
    <w:rsid w:val="0081160E"/>
    <w:rsid w:val="00811D2D"/>
    <w:rsid w:val="00812B0E"/>
    <w:rsid w:val="00814EAA"/>
    <w:rsid w:val="00816C34"/>
    <w:rsid w:val="00817E52"/>
    <w:rsid w:val="00821A3E"/>
    <w:rsid w:val="00824C43"/>
    <w:rsid w:val="00824E78"/>
    <w:rsid w:val="00825CEC"/>
    <w:rsid w:val="0082727E"/>
    <w:rsid w:val="00830DD1"/>
    <w:rsid w:val="00831EC7"/>
    <w:rsid w:val="00832706"/>
    <w:rsid w:val="00832902"/>
    <w:rsid w:val="00834A4C"/>
    <w:rsid w:val="0083575B"/>
    <w:rsid w:val="00835983"/>
    <w:rsid w:val="00835C0B"/>
    <w:rsid w:val="008368C8"/>
    <w:rsid w:val="00841EB1"/>
    <w:rsid w:val="00844A02"/>
    <w:rsid w:val="008454DC"/>
    <w:rsid w:val="008456A0"/>
    <w:rsid w:val="00846EE1"/>
    <w:rsid w:val="0084766C"/>
    <w:rsid w:val="00850268"/>
    <w:rsid w:val="00851046"/>
    <w:rsid w:val="00851CEC"/>
    <w:rsid w:val="00854D4E"/>
    <w:rsid w:val="008616E5"/>
    <w:rsid w:val="008619E9"/>
    <w:rsid w:val="00867A6B"/>
    <w:rsid w:val="008700DD"/>
    <w:rsid w:val="00871C2C"/>
    <w:rsid w:val="008738EB"/>
    <w:rsid w:val="00880305"/>
    <w:rsid w:val="00881822"/>
    <w:rsid w:val="008869B1"/>
    <w:rsid w:val="00895250"/>
    <w:rsid w:val="008A03A6"/>
    <w:rsid w:val="008A17D3"/>
    <w:rsid w:val="008A207E"/>
    <w:rsid w:val="008A4C4F"/>
    <w:rsid w:val="008A67C2"/>
    <w:rsid w:val="008B07D1"/>
    <w:rsid w:val="008B083A"/>
    <w:rsid w:val="008B08C3"/>
    <w:rsid w:val="008B638F"/>
    <w:rsid w:val="008B729B"/>
    <w:rsid w:val="008B7859"/>
    <w:rsid w:val="008C0830"/>
    <w:rsid w:val="008C1673"/>
    <w:rsid w:val="008C4891"/>
    <w:rsid w:val="008C5545"/>
    <w:rsid w:val="008C6C14"/>
    <w:rsid w:val="008C767A"/>
    <w:rsid w:val="008D6498"/>
    <w:rsid w:val="008D64E8"/>
    <w:rsid w:val="008D6618"/>
    <w:rsid w:val="008D6BF7"/>
    <w:rsid w:val="008D7103"/>
    <w:rsid w:val="008E0035"/>
    <w:rsid w:val="008E1743"/>
    <w:rsid w:val="008E1F56"/>
    <w:rsid w:val="008E2563"/>
    <w:rsid w:val="008E408B"/>
    <w:rsid w:val="008E62F9"/>
    <w:rsid w:val="008E6EEC"/>
    <w:rsid w:val="008F06F9"/>
    <w:rsid w:val="008F4B5F"/>
    <w:rsid w:val="008F521D"/>
    <w:rsid w:val="009041D0"/>
    <w:rsid w:val="00906263"/>
    <w:rsid w:val="009073CA"/>
    <w:rsid w:val="009100CA"/>
    <w:rsid w:val="00911328"/>
    <w:rsid w:val="009117E0"/>
    <w:rsid w:val="00911EDF"/>
    <w:rsid w:val="00913BC8"/>
    <w:rsid w:val="00914E01"/>
    <w:rsid w:val="0092067B"/>
    <w:rsid w:val="00925871"/>
    <w:rsid w:val="009270B6"/>
    <w:rsid w:val="0092716D"/>
    <w:rsid w:val="00927D4F"/>
    <w:rsid w:val="0093552E"/>
    <w:rsid w:val="00937676"/>
    <w:rsid w:val="0094004C"/>
    <w:rsid w:val="009409A9"/>
    <w:rsid w:val="00942DC5"/>
    <w:rsid w:val="00944924"/>
    <w:rsid w:val="00946F8B"/>
    <w:rsid w:val="00947ED8"/>
    <w:rsid w:val="00950ED3"/>
    <w:rsid w:val="00951793"/>
    <w:rsid w:val="00951D37"/>
    <w:rsid w:val="009544F5"/>
    <w:rsid w:val="00960613"/>
    <w:rsid w:val="00963FC5"/>
    <w:rsid w:val="00964E33"/>
    <w:rsid w:val="009701AC"/>
    <w:rsid w:val="00971DCB"/>
    <w:rsid w:val="00974ACA"/>
    <w:rsid w:val="00976A0D"/>
    <w:rsid w:val="00983C41"/>
    <w:rsid w:val="00986924"/>
    <w:rsid w:val="009869B8"/>
    <w:rsid w:val="009870EE"/>
    <w:rsid w:val="00990F9C"/>
    <w:rsid w:val="0099425F"/>
    <w:rsid w:val="009A4DAC"/>
    <w:rsid w:val="009A6608"/>
    <w:rsid w:val="009A660E"/>
    <w:rsid w:val="009A767B"/>
    <w:rsid w:val="009B1745"/>
    <w:rsid w:val="009B37AD"/>
    <w:rsid w:val="009C07AB"/>
    <w:rsid w:val="009C2627"/>
    <w:rsid w:val="009C4E47"/>
    <w:rsid w:val="009C728B"/>
    <w:rsid w:val="009C7C4A"/>
    <w:rsid w:val="009D30C8"/>
    <w:rsid w:val="009D47D3"/>
    <w:rsid w:val="009E2ABB"/>
    <w:rsid w:val="009E2FC5"/>
    <w:rsid w:val="009E5DC5"/>
    <w:rsid w:val="009F0699"/>
    <w:rsid w:val="009F0C21"/>
    <w:rsid w:val="009F1BC6"/>
    <w:rsid w:val="009F4B5F"/>
    <w:rsid w:val="009F555C"/>
    <w:rsid w:val="009F7FBF"/>
    <w:rsid w:val="00A00AC8"/>
    <w:rsid w:val="00A00CB5"/>
    <w:rsid w:val="00A00F20"/>
    <w:rsid w:val="00A04869"/>
    <w:rsid w:val="00A05FEB"/>
    <w:rsid w:val="00A06C41"/>
    <w:rsid w:val="00A07BB3"/>
    <w:rsid w:val="00A07C7C"/>
    <w:rsid w:val="00A07FB0"/>
    <w:rsid w:val="00A07FE3"/>
    <w:rsid w:val="00A11083"/>
    <w:rsid w:val="00A12C37"/>
    <w:rsid w:val="00A12D6E"/>
    <w:rsid w:val="00A132DC"/>
    <w:rsid w:val="00A147B9"/>
    <w:rsid w:val="00A1590E"/>
    <w:rsid w:val="00A161B2"/>
    <w:rsid w:val="00A163E9"/>
    <w:rsid w:val="00A17843"/>
    <w:rsid w:val="00A2208A"/>
    <w:rsid w:val="00A25D2F"/>
    <w:rsid w:val="00A27870"/>
    <w:rsid w:val="00A32041"/>
    <w:rsid w:val="00A33EE3"/>
    <w:rsid w:val="00A34C62"/>
    <w:rsid w:val="00A3606A"/>
    <w:rsid w:val="00A42FF1"/>
    <w:rsid w:val="00A451D3"/>
    <w:rsid w:val="00A46915"/>
    <w:rsid w:val="00A47116"/>
    <w:rsid w:val="00A474AB"/>
    <w:rsid w:val="00A53FD1"/>
    <w:rsid w:val="00A561C8"/>
    <w:rsid w:val="00A563F1"/>
    <w:rsid w:val="00A565E3"/>
    <w:rsid w:val="00A57412"/>
    <w:rsid w:val="00A6056F"/>
    <w:rsid w:val="00A614C9"/>
    <w:rsid w:val="00A6279D"/>
    <w:rsid w:val="00A637F6"/>
    <w:rsid w:val="00A65FA8"/>
    <w:rsid w:val="00A6622F"/>
    <w:rsid w:val="00A678FC"/>
    <w:rsid w:val="00A708A4"/>
    <w:rsid w:val="00A709C2"/>
    <w:rsid w:val="00A711EE"/>
    <w:rsid w:val="00A72E24"/>
    <w:rsid w:val="00A73563"/>
    <w:rsid w:val="00A75E70"/>
    <w:rsid w:val="00A77C0C"/>
    <w:rsid w:val="00A8189F"/>
    <w:rsid w:val="00A819F9"/>
    <w:rsid w:val="00A82B32"/>
    <w:rsid w:val="00A83021"/>
    <w:rsid w:val="00A862D3"/>
    <w:rsid w:val="00A92325"/>
    <w:rsid w:val="00A955F6"/>
    <w:rsid w:val="00A96C50"/>
    <w:rsid w:val="00A976D2"/>
    <w:rsid w:val="00AA0750"/>
    <w:rsid w:val="00AA0AF3"/>
    <w:rsid w:val="00AA10D5"/>
    <w:rsid w:val="00AA1F9C"/>
    <w:rsid w:val="00AA2AFA"/>
    <w:rsid w:val="00AA2DAC"/>
    <w:rsid w:val="00AA47DF"/>
    <w:rsid w:val="00AA6944"/>
    <w:rsid w:val="00AA7231"/>
    <w:rsid w:val="00AA7BE7"/>
    <w:rsid w:val="00AB041C"/>
    <w:rsid w:val="00AB1C58"/>
    <w:rsid w:val="00AB2696"/>
    <w:rsid w:val="00AB4734"/>
    <w:rsid w:val="00AB5CB4"/>
    <w:rsid w:val="00AC74B6"/>
    <w:rsid w:val="00AC7674"/>
    <w:rsid w:val="00AD027D"/>
    <w:rsid w:val="00AD13C3"/>
    <w:rsid w:val="00AD1C72"/>
    <w:rsid w:val="00AD1ED2"/>
    <w:rsid w:val="00AD623E"/>
    <w:rsid w:val="00AD6B15"/>
    <w:rsid w:val="00AD791E"/>
    <w:rsid w:val="00AE0AB6"/>
    <w:rsid w:val="00AE3E32"/>
    <w:rsid w:val="00AE4B56"/>
    <w:rsid w:val="00AE6358"/>
    <w:rsid w:val="00B00335"/>
    <w:rsid w:val="00B00EE2"/>
    <w:rsid w:val="00B00F42"/>
    <w:rsid w:val="00B01E3A"/>
    <w:rsid w:val="00B02910"/>
    <w:rsid w:val="00B03BF9"/>
    <w:rsid w:val="00B055C4"/>
    <w:rsid w:val="00B0709F"/>
    <w:rsid w:val="00B07BD4"/>
    <w:rsid w:val="00B114AE"/>
    <w:rsid w:val="00B11B17"/>
    <w:rsid w:val="00B126D2"/>
    <w:rsid w:val="00B1324A"/>
    <w:rsid w:val="00B142AF"/>
    <w:rsid w:val="00B15BAC"/>
    <w:rsid w:val="00B20B30"/>
    <w:rsid w:val="00B21930"/>
    <w:rsid w:val="00B2197A"/>
    <w:rsid w:val="00B2327C"/>
    <w:rsid w:val="00B24DE1"/>
    <w:rsid w:val="00B25BA8"/>
    <w:rsid w:val="00B262C5"/>
    <w:rsid w:val="00B27756"/>
    <w:rsid w:val="00B30199"/>
    <w:rsid w:val="00B32444"/>
    <w:rsid w:val="00B3542D"/>
    <w:rsid w:val="00B37647"/>
    <w:rsid w:val="00B40674"/>
    <w:rsid w:val="00B41FF9"/>
    <w:rsid w:val="00B427B8"/>
    <w:rsid w:val="00B441CC"/>
    <w:rsid w:val="00B4676A"/>
    <w:rsid w:val="00B53DD7"/>
    <w:rsid w:val="00B54EF4"/>
    <w:rsid w:val="00B56F51"/>
    <w:rsid w:val="00B577E2"/>
    <w:rsid w:val="00B60530"/>
    <w:rsid w:val="00B60DB4"/>
    <w:rsid w:val="00B66771"/>
    <w:rsid w:val="00B70CFD"/>
    <w:rsid w:val="00B74344"/>
    <w:rsid w:val="00B75234"/>
    <w:rsid w:val="00B760BF"/>
    <w:rsid w:val="00B80FB3"/>
    <w:rsid w:val="00B843D5"/>
    <w:rsid w:val="00B849BA"/>
    <w:rsid w:val="00B84D5A"/>
    <w:rsid w:val="00B8773D"/>
    <w:rsid w:val="00B9190E"/>
    <w:rsid w:val="00B953E6"/>
    <w:rsid w:val="00BA119B"/>
    <w:rsid w:val="00BA2A29"/>
    <w:rsid w:val="00BB05E4"/>
    <w:rsid w:val="00BB23B9"/>
    <w:rsid w:val="00BB243C"/>
    <w:rsid w:val="00BB456F"/>
    <w:rsid w:val="00BB4735"/>
    <w:rsid w:val="00BB543D"/>
    <w:rsid w:val="00BB6FAC"/>
    <w:rsid w:val="00BB762D"/>
    <w:rsid w:val="00BC2170"/>
    <w:rsid w:val="00BC35DB"/>
    <w:rsid w:val="00BC5E98"/>
    <w:rsid w:val="00BC71B3"/>
    <w:rsid w:val="00BD1B41"/>
    <w:rsid w:val="00BD4139"/>
    <w:rsid w:val="00BD5277"/>
    <w:rsid w:val="00BE1EF5"/>
    <w:rsid w:val="00BE336E"/>
    <w:rsid w:val="00BE43DC"/>
    <w:rsid w:val="00BE6AC7"/>
    <w:rsid w:val="00BF0B52"/>
    <w:rsid w:val="00BF2289"/>
    <w:rsid w:val="00BF309C"/>
    <w:rsid w:val="00BF43AC"/>
    <w:rsid w:val="00BF5ABC"/>
    <w:rsid w:val="00BF62C0"/>
    <w:rsid w:val="00BF7225"/>
    <w:rsid w:val="00C00C0A"/>
    <w:rsid w:val="00C05056"/>
    <w:rsid w:val="00C056A1"/>
    <w:rsid w:val="00C06056"/>
    <w:rsid w:val="00C06312"/>
    <w:rsid w:val="00C069FF"/>
    <w:rsid w:val="00C06E18"/>
    <w:rsid w:val="00C06F1F"/>
    <w:rsid w:val="00C12B19"/>
    <w:rsid w:val="00C12D86"/>
    <w:rsid w:val="00C2193A"/>
    <w:rsid w:val="00C23863"/>
    <w:rsid w:val="00C240EB"/>
    <w:rsid w:val="00C24E9F"/>
    <w:rsid w:val="00C25120"/>
    <w:rsid w:val="00C27B73"/>
    <w:rsid w:val="00C30485"/>
    <w:rsid w:val="00C31EC7"/>
    <w:rsid w:val="00C35347"/>
    <w:rsid w:val="00C36FB8"/>
    <w:rsid w:val="00C37BC0"/>
    <w:rsid w:val="00C43751"/>
    <w:rsid w:val="00C4398E"/>
    <w:rsid w:val="00C43C5C"/>
    <w:rsid w:val="00C45211"/>
    <w:rsid w:val="00C46951"/>
    <w:rsid w:val="00C46C9B"/>
    <w:rsid w:val="00C47101"/>
    <w:rsid w:val="00C506B3"/>
    <w:rsid w:val="00C507AD"/>
    <w:rsid w:val="00C51925"/>
    <w:rsid w:val="00C51BE4"/>
    <w:rsid w:val="00C52197"/>
    <w:rsid w:val="00C66483"/>
    <w:rsid w:val="00C67509"/>
    <w:rsid w:val="00C75E4D"/>
    <w:rsid w:val="00C76DD9"/>
    <w:rsid w:val="00C80E7B"/>
    <w:rsid w:val="00C8286F"/>
    <w:rsid w:val="00C82C61"/>
    <w:rsid w:val="00C82C6A"/>
    <w:rsid w:val="00C83338"/>
    <w:rsid w:val="00C836CF"/>
    <w:rsid w:val="00C83C21"/>
    <w:rsid w:val="00C84303"/>
    <w:rsid w:val="00C845D1"/>
    <w:rsid w:val="00C90693"/>
    <w:rsid w:val="00C9163F"/>
    <w:rsid w:val="00C94274"/>
    <w:rsid w:val="00C94965"/>
    <w:rsid w:val="00C9737E"/>
    <w:rsid w:val="00CA03D2"/>
    <w:rsid w:val="00CA074C"/>
    <w:rsid w:val="00CA387B"/>
    <w:rsid w:val="00CB1226"/>
    <w:rsid w:val="00CB12F8"/>
    <w:rsid w:val="00CB2196"/>
    <w:rsid w:val="00CB388A"/>
    <w:rsid w:val="00CB394E"/>
    <w:rsid w:val="00CB56D5"/>
    <w:rsid w:val="00CB670B"/>
    <w:rsid w:val="00CB673F"/>
    <w:rsid w:val="00CB72F3"/>
    <w:rsid w:val="00CC284F"/>
    <w:rsid w:val="00CC5BBC"/>
    <w:rsid w:val="00CC730A"/>
    <w:rsid w:val="00CC77F0"/>
    <w:rsid w:val="00CD007E"/>
    <w:rsid w:val="00CD008D"/>
    <w:rsid w:val="00CD0320"/>
    <w:rsid w:val="00CD338A"/>
    <w:rsid w:val="00CD4FD7"/>
    <w:rsid w:val="00CD5EEC"/>
    <w:rsid w:val="00CD70B2"/>
    <w:rsid w:val="00CD7D00"/>
    <w:rsid w:val="00CD7EA4"/>
    <w:rsid w:val="00CE4F6E"/>
    <w:rsid w:val="00CF2749"/>
    <w:rsid w:val="00CF28DA"/>
    <w:rsid w:val="00CF2F07"/>
    <w:rsid w:val="00CF3F6C"/>
    <w:rsid w:val="00D046BA"/>
    <w:rsid w:val="00D0635D"/>
    <w:rsid w:val="00D10077"/>
    <w:rsid w:val="00D10355"/>
    <w:rsid w:val="00D12349"/>
    <w:rsid w:val="00D1727F"/>
    <w:rsid w:val="00D235CB"/>
    <w:rsid w:val="00D23CD3"/>
    <w:rsid w:val="00D30765"/>
    <w:rsid w:val="00D35B2E"/>
    <w:rsid w:val="00D41D0D"/>
    <w:rsid w:val="00D4245A"/>
    <w:rsid w:val="00D47BA6"/>
    <w:rsid w:val="00D5145C"/>
    <w:rsid w:val="00D521C6"/>
    <w:rsid w:val="00D53628"/>
    <w:rsid w:val="00D53CEA"/>
    <w:rsid w:val="00D55ED7"/>
    <w:rsid w:val="00D64848"/>
    <w:rsid w:val="00D67EB7"/>
    <w:rsid w:val="00D70637"/>
    <w:rsid w:val="00D75894"/>
    <w:rsid w:val="00D82A43"/>
    <w:rsid w:val="00D86395"/>
    <w:rsid w:val="00D90FD1"/>
    <w:rsid w:val="00D919CC"/>
    <w:rsid w:val="00D92625"/>
    <w:rsid w:val="00D92F05"/>
    <w:rsid w:val="00D93884"/>
    <w:rsid w:val="00D93ADB"/>
    <w:rsid w:val="00D94A62"/>
    <w:rsid w:val="00D95C7D"/>
    <w:rsid w:val="00DA057D"/>
    <w:rsid w:val="00DA1AD4"/>
    <w:rsid w:val="00DA581C"/>
    <w:rsid w:val="00DA7DEA"/>
    <w:rsid w:val="00DB0C59"/>
    <w:rsid w:val="00DB0EB3"/>
    <w:rsid w:val="00DB28DE"/>
    <w:rsid w:val="00DB2E8D"/>
    <w:rsid w:val="00DB688C"/>
    <w:rsid w:val="00DB6CF4"/>
    <w:rsid w:val="00DC60D7"/>
    <w:rsid w:val="00DD1212"/>
    <w:rsid w:val="00DD36C4"/>
    <w:rsid w:val="00DD527A"/>
    <w:rsid w:val="00DD5F0C"/>
    <w:rsid w:val="00DD722E"/>
    <w:rsid w:val="00DD7347"/>
    <w:rsid w:val="00DE01CB"/>
    <w:rsid w:val="00DE31E6"/>
    <w:rsid w:val="00DE4EDA"/>
    <w:rsid w:val="00DE56BE"/>
    <w:rsid w:val="00DF140D"/>
    <w:rsid w:val="00DF54E3"/>
    <w:rsid w:val="00E012B4"/>
    <w:rsid w:val="00E022BD"/>
    <w:rsid w:val="00E0515E"/>
    <w:rsid w:val="00E0758C"/>
    <w:rsid w:val="00E07631"/>
    <w:rsid w:val="00E076C1"/>
    <w:rsid w:val="00E077E2"/>
    <w:rsid w:val="00E12477"/>
    <w:rsid w:val="00E124DA"/>
    <w:rsid w:val="00E14506"/>
    <w:rsid w:val="00E14F0A"/>
    <w:rsid w:val="00E17AE8"/>
    <w:rsid w:val="00E20FAE"/>
    <w:rsid w:val="00E22D64"/>
    <w:rsid w:val="00E24481"/>
    <w:rsid w:val="00E244C3"/>
    <w:rsid w:val="00E3056F"/>
    <w:rsid w:val="00E3244B"/>
    <w:rsid w:val="00E34202"/>
    <w:rsid w:val="00E34AD9"/>
    <w:rsid w:val="00E403B6"/>
    <w:rsid w:val="00E41FB1"/>
    <w:rsid w:val="00E44ED6"/>
    <w:rsid w:val="00E45637"/>
    <w:rsid w:val="00E456FD"/>
    <w:rsid w:val="00E61159"/>
    <w:rsid w:val="00E6633C"/>
    <w:rsid w:val="00E6658B"/>
    <w:rsid w:val="00E7003F"/>
    <w:rsid w:val="00E704D4"/>
    <w:rsid w:val="00E71967"/>
    <w:rsid w:val="00E71F93"/>
    <w:rsid w:val="00E7596F"/>
    <w:rsid w:val="00E75FBC"/>
    <w:rsid w:val="00E76BB7"/>
    <w:rsid w:val="00E801D0"/>
    <w:rsid w:val="00E8113A"/>
    <w:rsid w:val="00E855E8"/>
    <w:rsid w:val="00E90B98"/>
    <w:rsid w:val="00E90BA9"/>
    <w:rsid w:val="00E91C8C"/>
    <w:rsid w:val="00EA08A0"/>
    <w:rsid w:val="00EA153E"/>
    <w:rsid w:val="00EA4189"/>
    <w:rsid w:val="00EA578E"/>
    <w:rsid w:val="00EA5A0E"/>
    <w:rsid w:val="00EB0F6A"/>
    <w:rsid w:val="00EB0FED"/>
    <w:rsid w:val="00EB1331"/>
    <w:rsid w:val="00EB1563"/>
    <w:rsid w:val="00EB5E35"/>
    <w:rsid w:val="00EC0A91"/>
    <w:rsid w:val="00EC1D0E"/>
    <w:rsid w:val="00EC2020"/>
    <w:rsid w:val="00EC3730"/>
    <w:rsid w:val="00ED0531"/>
    <w:rsid w:val="00ED4B91"/>
    <w:rsid w:val="00EE2D5D"/>
    <w:rsid w:val="00EE3F91"/>
    <w:rsid w:val="00EE49F9"/>
    <w:rsid w:val="00EE5809"/>
    <w:rsid w:val="00EE7F4D"/>
    <w:rsid w:val="00EF0981"/>
    <w:rsid w:val="00EF2EED"/>
    <w:rsid w:val="00EF2F9C"/>
    <w:rsid w:val="00EF6C83"/>
    <w:rsid w:val="00F0288A"/>
    <w:rsid w:val="00F02F68"/>
    <w:rsid w:val="00F042ED"/>
    <w:rsid w:val="00F05E24"/>
    <w:rsid w:val="00F06789"/>
    <w:rsid w:val="00F07772"/>
    <w:rsid w:val="00F10ADA"/>
    <w:rsid w:val="00F110CF"/>
    <w:rsid w:val="00F1212A"/>
    <w:rsid w:val="00F138ED"/>
    <w:rsid w:val="00F145D0"/>
    <w:rsid w:val="00F16511"/>
    <w:rsid w:val="00F167F1"/>
    <w:rsid w:val="00F16823"/>
    <w:rsid w:val="00F209BF"/>
    <w:rsid w:val="00F20CE4"/>
    <w:rsid w:val="00F224D7"/>
    <w:rsid w:val="00F24CA3"/>
    <w:rsid w:val="00F303DB"/>
    <w:rsid w:val="00F34AE1"/>
    <w:rsid w:val="00F378CB"/>
    <w:rsid w:val="00F40330"/>
    <w:rsid w:val="00F40E55"/>
    <w:rsid w:val="00F41AE4"/>
    <w:rsid w:val="00F42C84"/>
    <w:rsid w:val="00F4325B"/>
    <w:rsid w:val="00F43A93"/>
    <w:rsid w:val="00F5002D"/>
    <w:rsid w:val="00F50798"/>
    <w:rsid w:val="00F515D5"/>
    <w:rsid w:val="00F51F4A"/>
    <w:rsid w:val="00F52123"/>
    <w:rsid w:val="00F525EF"/>
    <w:rsid w:val="00F56440"/>
    <w:rsid w:val="00F61B85"/>
    <w:rsid w:val="00F63CC8"/>
    <w:rsid w:val="00F64B45"/>
    <w:rsid w:val="00F707F0"/>
    <w:rsid w:val="00F70D1B"/>
    <w:rsid w:val="00F7120E"/>
    <w:rsid w:val="00F73335"/>
    <w:rsid w:val="00F73D1C"/>
    <w:rsid w:val="00F73FFC"/>
    <w:rsid w:val="00F754B6"/>
    <w:rsid w:val="00F776E7"/>
    <w:rsid w:val="00F80DC9"/>
    <w:rsid w:val="00F815AF"/>
    <w:rsid w:val="00F81DC4"/>
    <w:rsid w:val="00F840AF"/>
    <w:rsid w:val="00F86491"/>
    <w:rsid w:val="00F86BCD"/>
    <w:rsid w:val="00F86E63"/>
    <w:rsid w:val="00F932AE"/>
    <w:rsid w:val="00F93689"/>
    <w:rsid w:val="00F95F13"/>
    <w:rsid w:val="00F96B1A"/>
    <w:rsid w:val="00F97093"/>
    <w:rsid w:val="00FA176D"/>
    <w:rsid w:val="00FA3C81"/>
    <w:rsid w:val="00FA3E8E"/>
    <w:rsid w:val="00FA7568"/>
    <w:rsid w:val="00FB0762"/>
    <w:rsid w:val="00FB188E"/>
    <w:rsid w:val="00FB40B8"/>
    <w:rsid w:val="00FB47AA"/>
    <w:rsid w:val="00FB5B67"/>
    <w:rsid w:val="00FC1570"/>
    <w:rsid w:val="00FC31FE"/>
    <w:rsid w:val="00FC5729"/>
    <w:rsid w:val="00FC65F8"/>
    <w:rsid w:val="00FD0A34"/>
    <w:rsid w:val="00FD2D28"/>
    <w:rsid w:val="00FD59BF"/>
    <w:rsid w:val="00FD5AC8"/>
    <w:rsid w:val="00FD6552"/>
    <w:rsid w:val="00FE27F5"/>
    <w:rsid w:val="00FE2CD3"/>
    <w:rsid w:val="00FE6AD8"/>
    <w:rsid w:val="00FF087C"/>
    <w:rsid w:val="00FF12B3"/>
    <w:rsid w:val="00FF155A"/>
    <w:rsid w:val="00FF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85604C"/>
  <w15:docId w15:val="{3DE25697-60AB-43C8-8B41-0CF2B41D3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C3A55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berschrift2"/>
    <w:next w:val="Standard"/>
    <w:link w:val="berschrift6Zchn"/>
    <w:uiPriority w:val="9"/>
    <w:semiHidden/>
    <w:rsid w:val="00CA074C"/>
    <w:pPr>
      <w:spacing w:after="120"/>
      <w:outlineLvl w:val="5"/>
    </w:pPr>
    <w:rPr>
      <w:color w:val="70BCC9" w:themeColor="text2" w:themeTint="99"/>
      <w:sz w:val="26"/>
      <w:szCs w:val="26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06256C"/>
    <w:pPr>
      <w:spacing w:line="240" w:lineRule="atLeast"/>
      <w:outlineLvl w:val="8"/>
    </w:pPr>
    <w:rPr>
      <w:noProof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Textkrper"/>
    <w:link w:val="SprechbaseBeschreibungZchn"/>
    <w:qFormat/>
    <w:rsid w:val="00A3606A"/>
  </w:style>
  <w:style w:type="character" w:customStyle="1" w:styleId="SprechbaseBeschreibungZchn">
    <w:name w:val="Sprechbase/Beschreibung Zchn"/>
    <w:basedOn w:val="Absatz-Standardschriftart"/>
    <w:link w:val="SprechbaseBeschreibung"/>
    <w:rsid w:val="00A3606A"/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2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A074C"/>
    <w:rPr>
      <w:rFonts w:ascii="Calibri" w:eastAsia="MS Gothic" w:hAnsi="Calibri" w:cs="Times New Roman"/>
      <w:b/>
      <w:bCs/>
      <w:color w:val="70BCC9" w:themeColor="text2" w:themeTint="99"/>
      <w:sz w:val="26"/>
      <w:szCs w:val="26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6256C"/>
    <w:rPr>
      <w:noProof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105045"/>
    <w:rPr>
      <w:color w:val="605E5C"/>
      <w:shd w:val="clear" w:color="auto" w:fill="E1DFDD"/>
    </w:rPr>
  </w:style>
  <w:style w:type="table" w:customStyle="1" w:styleId="Tabellenraster1">
    <w:name w:val="Tabellenraster1"/>
    <w:basedOn w:val="NormaleTabelle"/>
    <w:next w:val="Tabellenraster"/>
    <w:uiPriority w:val="59"/>
    <w:rsid w:val="008B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CD0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654C0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946F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EB1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next w:val="Tabellenraster"/>
    <w:uiPriority w:val="59"/>
    <w:rsid w:val="002843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773BF3"/>
    <w:rPr>
      <w:color w:val="327A86" w:themeColor="followedHyperlink"/>
      <w:u w:val="single"/>
    </w:rPr>
  </w:style>
  <w:style w:type="paragraph" w:styleId="Textkrper">
    <w:name w:val="Body Text"/>
    <w:basedOn w:val="Standard"/>
    <w:link w:val="TextkrperZchn"/>
    <w:uiPriority w:val="99"/>
    <w:unhideWhenUsed/>
    <w:rsid w:val="00A3606A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A3606A"/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paragraph" w:customStyle="1" w:styleId="Transcript">
    <w:name w:val="Transcript"/>
    <w:basedOn w:val="Standard"/>
    <w:qFormat/>
    <w:rsid w:val="00F50798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270D4E"/>
    <w:rPr>
      <w:color w:val="808080"/>
    </w:rPr>
  </w:style>
  <w:style w:type="paragraph" w:styleId="StandardWeb">
    <w:name w:val="Normal (Web)"/>
    <w:basedOn w:val="Standard"/>
    <w:uiPriority w:val="99"/>
    <w:semiHidden/>
    <w:unhideWhenUsed/>
    <w:rsid w:val="00C52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8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3.xml"/><Relationship Id="rId21" Type="http://schemas.openxmlformats.org/officeDocument/2006/relationships/image" Target="media/image9.png"/><Relationship Id="rId42" Type="http://schemas.openxmlformats.org/officeDocument/2006/relationships/image" Target="media/image25.png"/><Relationship Id="rId47" Type="http://schemas.openxmlformats.org/officeDocument/2006/relationships/image" Target="media/image190.png"/><Relationship Id="rId63" Type="http://schemas.openxmlformats.org/officeDocument/2006/relationships/header" Target="header10.xml"/><Relationship Id="rId68" Type="http://schemas.openxmlformats.org/officeDocument/2006/relationships/image" Target="media/image42.png"/><Relationship Id="rId84" Type="http://schemas.openxmlformats.org/officeDocument/2006/relationships/image" Target="media/image58.png"/><Relationship Id="rId89" Type="http://schemas.openxmlformats.org/officeDocument/2006/relationships/image" Target="media/image52.wmf"/><Relationship Id="rId16" Type="http://schemas.openxmlformats.org/officeDocument/2006/relationships/image" Target="media/image6.png"/><Relationship Id="rId11" Type="http://schemas.openxmlformats.org/officeDocument/2006/relationships/hyperlink" Target="https://vam.dzlm.de/vams/apps/ZahlenstrahlQ.html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3.png"/><Relationship Id="rId53" Type="http://schemas.openxmlformats.org/officeDocument/2006/relationships/image" Target="media/image33.png"/><Relationship Id="rId58" Type="http://schemas.openxmlformats.org/officeDocument/2006/relationships/header" Target="header8.xml"/><Relationship Id="rId74" Type="http://schemas.openxmlformats.org/officeDocument/2006/relationships/image" Target="media/image53.png"/><Relationship Id="rId79" Type="http://schemas.openxmlformats.org/officeDocument/2006/relationships/header" Target="header11.xml"/><Relationship Id="rId102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61.wmf"/><Relationship Id="rId95" Type="http://schemas.openxmlformats.org/officeDocument/2006/relationships/header" Target="header14.xml"/><Relationship Id="rId22" Type="http://schemas.openxmlformats.org/officeDocument/2006/relationships/header" Target="header2.xml"/><Relationship Id="rId27" Type="http://schemas.openxmlformats.org/officeDocument/2006/relationships/image" Target="media/image17.png"/><Relationship Id="rId43" Type="http://schemas.openxmlformats.org/officeDocument/2006/relationships/image" Target="media/image30.png"/><Relationship Id="rId48" Type="http://schemas.openxmlformats.org/officeDocument/2006/relationships/image" Target="media/image31.png"/><Relationship Id="rId64" Type="http://schemas.openxmlformats.org/officeDocument/2006/relationships/image" Target="media/image40.png"/><Relationship Id="rId69" Type="http://schemas.openxmlformats.org/officeDocument/2006/relationships/image" Target="media/image48.png"/><Relationship Id="rId80" Type="http://schemas.openxmlformats.org/officeDocument/2006/relationships/footer" Target="footer3.xml"/><Relationship Id="rId85" Type="http://schemas.openxmlformats.org/officeDocument/2006/relationships/header" Target="header12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29.png"/><Relationship Id="rId59" Type="http://schemas.openxmlformats.org/officeDocument/2006/relationships/image" Target="media/image38.png"/><Relationship Id="rId67" Type="http://schemas.openxmlformats.org/officeDocument/2006/relationships/image" Target="media/image46.png"/><Relationship Id="rId103" Type="http://schemas.openxmlformats.org/officeDocument/2006/relationships/header" Target="header16.xml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54" Type="http://schemas.openxmlformats.org/officeDocument/2006/relationships/image" Target="media/image37.png"/><Relationship Id="rId62" Type="http://schemas.openxmlformats.org/officeDocument/2006/relationships/image" Target="media/image43.wmf"/><Relationship Id="rId70" Type="http://schemas.openxmlformats.org/officeDocument/2006/relationships/image" Target="media/image43.png"/><Relationship Id="rId75" Type="http://schemas.openxmlformats.org/officeDocument/2006/relationships/image" Target="media/image45.png"/><Relationship Id="rId83" Type="http://schemas.openxmlformats.org/officeDocument/2006/relationships/image" Target="media/image50.png"/><Relationship Id="rId88" Type="http://schemas.openxmlformats.org/officeDocument/2006/relationships/header" Target="header13.xml"/><Relationship Id="rId91" Type="http://schemas.openxmlformats.org/officeDocument/2006/relationships/image" Target="media/image53.wmf"/><Relationship Id="rId96" Type="http://schemas.openxmlformats.org/officeDocument/2006/relationships/header" Target="header1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28" Type="http://schemas.microsoft.com/office/2007/relationships/hdphoto" Target="media/hdphoto1.wdp"/><Relationship Id="rId36" Type="http://schemas.openxmlformats.org/officeDocument/2006/relationships/image" Target="media/image70.png"/><Relationship Id="rId49" Type="http://schemas.openxmlformats.org/officeDocument/2006/relationships/image" Target="media/image34.png"/><Relationship Id="rId57" Type="http://schemas.openxmlformats.org/officeDocument/2006/relationships/image" Target="media/image36.png"/><Relationship Id="rId10" Type="http://schemas.openxmlformats.org/officeDocument/2006/relationships/image" Target="media/image3.png"/><Relationship Id="rId31" Type="http://schemas.openxmlformats.org/officeDocument/2006/relationships/image" Target="media/image19.jpeg"/><Relationship Id="rId44" Type="http://schemas.openxmlformats.org/officeDocument/2006/relationships/image" Target="media/image27.png"/><Relationship Id="rId52" Type="http://schemas.openxmlformats.org/officeDocument/2006/relationships/image" Target="media/image32.png"/><Relationship Id="rId60" Type="http://schemas.openxmlformats.org/officeDocument/2006/relationships/header" Target="header9.xml"/><Relationship Id="rId65" Type="http://schemas.microsoft.com/office/2007/relationships/hdphoto" Target="media/hdphoto2.wdp"/><Relationship Id="rId78" Type="http://schemas.openxmlformats.org/officeDocument/2006/relationships/image" Target="media/image390.png"/><Relationship Id="rId81" Type="http://schemas.openxmlformats.org/officeDocument/2006/relationships/image" Target="media/image49.png"/><Relationship Id="rId86" Type="http://schemas.openxmlformats.org/officeDocument/2006/relationships/image" Target="media/image51.png"/><Relationship Id="rId94" Type="http://schemas.openxmlformats.org/officeDocument/2006/relationships/image" Target="media/image7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7.wmf"/><Relationship Id="rId39" Type="http://schemas.openxmlformats.org/officeDocument/2006/relationships/header" Target="header5.xml"/><Relationship Id="rId34" Type="http://schemas.openxmlformats.org/officeDocument/2006/relationships/image" Target="media/image22.jpeg"/><Relationship Id="rId50" Type="http://schemas.openxmlformats.org/officeDocument/2006/relationships/header" Target="header7.xml"/><Relationship Id="rId55" Type="http://schemas.openxmlformats.org/officeDocument/2006/relationships/image" Target="media/image35.png"/><Relationship Id="rId76" Type="http://schemas.openxmlformats.org/officeDocument/2006/relationships/image" Target="media/image55.png"/><Relationship Id="rId97" Type="http://schemas.openxmlformats.org/officeDocument/2006/relationships/image" Target="media/image74.png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4.png"/><Relationship Id="rId92" Type="http://schemas.openxmlformats.org/officeDocument/2006/relationships/image" Target="media/image63.wmf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4.jpeg"/><Relationship Id="rId40" Type="http://schemas.openxmlformats.org/officeDocument/2006/relationships/image" Target="media/image24.png"/><Relationship Id="rId45" Type="http://schemas.openxmlformats.org/officeDocument/2006/relationships/header" Target="header6.xml"/><Relationship Id="rId66" Type="http://schemas.openxmlformats.org/officeDocument/2006/relationships/image" Target="media/image41.png"/><Relationship Id="rId87" Type="http://schemas.microsoft.com/office/2007/relationships/hdphoto" Target="media/hdphoto3.wdp"/><Relationship Id="rId61" Type="http://schemas.openxmlformats.org/officeDocument/2006/relationships/image" Target="media/image39.wmf"/><Relationship Id="rId82" Type="http://schemas.openxmlformats.org/officeDocument/2006/relationships/image" Target="media/image56.png"/><Relationship Id="rId19" Type="http://schemas.openxmlformats.org/officeDocument/2006/relationships/image" Target="media/image8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header" Target="header4.xml"/><Relationship Id="rId56" Type="http://schemas.openxmlformats.org/officeDocument/2006/relationships/image" Target="media/image39.png"/><Relationship Id="rId77" Type="http://schemas.openxmlformats.org/officeDocument/2006/relationships/image" Target="media/image47.png"/><Relationship Id="rId105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youtu.be/QWqzEEGy62A" TargetMode="External"/><Relationship Id="rId93" Type="http://schemas.openxmlformats.org/officeDocument/2006/relationships/image" Target="media/image54.png"/><Relationship Id="rId98" Type="http://schemas.openxmlformats.org/officeDocument/2006/relationships/image" Target="media/image6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57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6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6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6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6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6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91330-61CE-4DCB-B89F-727335FD8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Office-Vorlagen\Sima.dotx</Template>
  <TotalTime>0</TotalTime>
  <Pages>12</Pages>
  <Words>2773</Words>
  <Characters>17477</Characters>
  <Application>Microsoft Office Word</Application>
  <DocSecurity>0</DocSecurity>
  <Lines>145</Lines>
  <Paragraphs>40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Lena 2727</cp:lastModifiedBy>
  <cp:revision>3</cp:revision>
  <dcterms:created xsi:type="dcterms:W3CDTF">2024-04-26T08:32:00Z</dcterms:created>
  <dcterms:modified xsi:type="dcterms:W3CDTF">2024-04-26T08:33:00Z</dcterms:modified>
</cp:coreProperties>
</file>