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CFAC6" w14:textId="77777777" w:rsidR="00E0758C" w:rsidRPr="00E0758C" w:rsidRDefault="00E0758C" w:rsidP="0013419A">
      <w:pPr>
        <w:rPr>
          <w:lang w:eastAsia="de-DE"/>
        </w:rPr>
      </w:pPr>
      <w:bookmarkStart w:id="0" w:name="_Hlk116917551"/>
    </w:p>
    <w:p w14:paraId="486D48B5" w14:textId="342DD1A0" w:rsidR="00E0758C" w:rsidRPr="00E0758C" w:rsidRDefault="00E0758C" w:rsidP="0013419A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0384" behindDoc="1" locked="0" layoutInCell="1" allowOverlap="1" wp14:anchorId="1168BF67" wp14:editId="4F09B550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 xml:space="preserve">Mathe sicher </w:t>
      </w:r>
      <w:r w:rsidR="00F055F9">
        <w:rPr>
          <w:b/>
          <w:color w:val="000000"/>
          <w:sz w:val="72"/>
          <w:szCs w:val="72"/>
          <w:lang w:eastAsia="de-DE"/>
        </w:rPr>
        <w:t>k</w:t>
      </w:r>
      <w:r w:rsidRPr="00E0758C">
        <w:rPr>
          <w:b/>
          <w:color w:val="000000"/>
          <w:sz w:val="72"/>
          <w:szCs w:val="72"/>
          <w:lang w:eastAsia="de-DE"/>
        </w:rPr>
        <w:t>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238B2C3C" w14:textId="77777777" w:rsidR="00E0758C" w:rsidRPr="00E0758C" w:rsidRDefault="00E0758C" w:rsidP="0013419A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D2CC387" w14:textId="56ED5BA3" w:rsidR="00E0758C" w:rsidRPr="003A4816" w:rsidRDefault="00E0758C" w:rsidP="0013419A">
      <w:pPr>
        <w:tabs>
          <w:tab w:val="left" w:pos="8020"/>
        </w:tabs>
        <w:spacing w:after="120" w:line="240" w:lineRule="auto"/>
        <w:rPr>
          <w:b/>
          <w:color w:val="327A86" w:themeColor="text2"/>
          <w:sz w:val="48"/>
          <w:szCs w:val="48"/>
          <w:lang w:eastAsia="de-DE"/>
        </w:rPr>
      </w:pPr>
      <w:r w:rsidRPr="003A4816">
        <w:rPr>
          <w:b/>
          <w:color w:val="327A86" w:themeColor="text2"/>
          <w:sz w:val="48"/>
          <w:szCs w:val="48"/>
          <w:lang w:eastAsia="de-DE"/>
        </w:rPr>
        <w:t>N</w:t>
      </w:r>
      <w:r w:rsidR="002A69A9" w:rsidRPr="003A4816">
        <w:rPr>
          <w:b/>
          <w:color w:val="327A86" w:themeColor="text2"/>
          <w:sz w:val="48"/>
          <w:szCs w:val="48"/>
          <w:lang w:eastAsia="de-DE"/>
        </w:rPr>
        <w:t>3</w:t>
      </w:r>
      <w:r w:rsidRPr="003A4816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2A69A9" w:rsidRPr="003A4816">
        <w:rPr>
          <w:b/>
          <w:color w:val="327A86" w:themeColor="text2"/>
          <w:sz w:val="48"/>
          <w:szCs w:val="48"/>
          <w:lang w:eastAsia="de-DE"/>
        </w:rPr>
        <w:t>Addition &amp; Subtraktion verstehen</w:t>
      </w:r>
    </w:p>
    <w:p w14:paraId="2955E1B2" w14:textId="77777777" w:rsidR="00E0758C" w:rsidRPr="00E0758C" w:rsidRDefault="00E0758C" w:rsidP="0013419A">
      <w:pPr>
        <w:rPr>
          <w:lang w:eastAsia="de-DE"/>
        </w:rPr>
      </w:pPr>
    </w:p>
    <w:p w14:paraId="5EC0205C" w14:textId="77777777" w:rsidR="00E0758C" w:rsidRPr="00E0758C" w:rsidRDefault="00E0758C" w:rsidP="0013419A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418"/>
        <w:gridCol w:w="6657"/>
        <w:gridCol w:w="996"/>
      </w:tblGrid>
      <w:tr w:rsidR="00E0758C" w:rsidRPr="00E0758C" w14:paraId="46429C4F" w14:textId="77777777" w:rsidTr="00A01051">
        <w:trPr>
          <w:cantSplit/>
          <w:trHeight w:val="838"/>
          <w:jc w:val="center"/>
        </w:trPr>
        <w:tc>
          <w:tcPr>
            <w:tcW w:w="1418" w:type="dxa"/>
          </w:tcPr>
          <w:p w14:paraId="0BA65A31" w14:textId="77777777" w:rsidR="00E0758C" w:rsidRPr="00E0758C" w:rsidRDefault="00E0758C" w:rsidP="0013419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657" w:type="dxa"/>
          </w:tcPr>
          <w:p w14:paraId="07DECB71" w14:textId="77777777" w:rsidR="00E0758C" w:rsidRPr="00E0758C" w:rsidRDefault="00E0758C" w:rsidP="0013419A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2124E5D7" wp14:editId="3917FEB7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F6607" w14:textId="77777777" w:rsidR="00E0758C" w:rsidRPr="00E0758C" w:rsidRDefault="00E0758C" w:rsidP="0013419A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996" w:type="dxa"/>
          </w:tcPr>
          <w:p w14:paraId="7A69C1F4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2BFD97E7" w14:textId="77777777" w:rsidTr="00A01051">
        <w:trPr>
          <w:cantSplit/>
          <w:trHeight w:val="68"/>
          <w:jc w:val="center"/>
        </w:trPr>
        <w:tc>
          <w:tcPr>
            <w:tcW w:w="1418" w:type="dxa"/>
          </w:tcPr>
          <w:p w14:paraId="2CA65F1B" w14:textId="77777777" w:rsidR="0072654D" w:rsidRDefault="0072654D" w:rsidP="0013419A">
            <w:pPr>
              <w:pStyle w:val="berschrift1"/>
              <w:rPr>
                <w:color w:val="327A86" w:themeColor="text2"/>
              </w:rPr>
            </w:pPr>
          </w:p>
          <w:p w14:paraId="0473677B" w14:textId="79076B25" w:rsidR="00E0758C" w:rsidRPr="00E0758C" w:rsidRDefault="00E0758C" w:rsidP="0013419A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6657" w:type="dxa"/>
          </w:tcPr>
          <w:p w14:paraId="5A5598EC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996" w:type="dxa"/>
          </w:tcPr>
          <w:p w14:paraId="20D87B44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141358" w:rsidRPr="00E0758C" w14:paraId="23860391" w14:textId="77777777" w:rsidTr="00A01051">
        <w:trPr>
          <w:cantSplit/>
          <w:trHeight w:val="914"/>
          <w:jc w:val="center"/>
        </w:trPr>
        <w:tc>
          <w:tcPr>
            <w:tcW w:w="1418" w:type="dxa"/>
          </w:tcPr>
          <w:p w14:paraId="5B5F8345" w14:textId="77777777" w:rsidR="00141358" w:rsidRPr="00E0758C" w:rsidRDefault="00141358" w:rsidP="0013419A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3</w:t>
            </w:r>
            <w:r w:rsidRPr="00E0758C">
              <w:rPr>
                <w:rFonts w:eastAsiaTheme="minorHAnsi"/>
                <w:lang w:eastAsia="en-US"/>
              </w:rPr>
              <w:t xml:space="preserve"> A </w:t>
            </w:r>
          </w:p>
          <w:p w14:paraId="0F3A5E14" w14:textId="77777777" w:rsidR="00141358" w:rsidRPr="00644F56" w:rsidRDefault="00141358" w:rsidP="0013419A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653" w:type="dxa"/>
            <w:gridSpan w:val="2"/>
          </w:tcPr>
          <w:p w14:paraId="5CC31B6A" w14:textId="17CD3A19" w:rsidR="00141358" w:rsidRDefault="00141358" w:rsidP="0013419A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141358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 w:rsidR="003A4816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Aufgaben zu Situationen finden und umgekehrt</w:t>
            </w:r>
            <w:r w:rsidR="00F055F9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.</w:t>
            </w:r>
          </w:p>
          <w:p w14:paraId="43FF92EA" w14:textId="77777777" w:rsidR="00141358" w:rsidRDefault="00141358" w:rsidP="0013419A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EB3F9F1" w14:textId="4A175B62" w:rsidR="00141358" w:rsidRPr="00AF456C" w:rsidRDefault="00141358" w:rsidP="0013419A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Fördereinheiten</w:t>
            </w:r>
            <w:r w:rsidRPr="00AF456C">
              <w:rPr>
                <w:b w:val="0"/>
                <w:bCs/>
                <w:color w:val="000000"/>
              </w:rPr>
              <w:t xml:space="preserve"> (</w:t>
            </w:r>
            <w:r w:rsidR="00AF456C" w:rsidRPr="00AF456C">
              <w:rPr>
                <w:b w:val="0"/>
                <w:bCs/>
                <w:color w:val="000000"/>
              </w:rPr>
              <w:t>5</w:t>
            </w:r>
            <w:r w:rsidRPr="00AF456C">
              <w:rPr>
                <w:b w:val="0"/>
                <w:bCs/>
                <w:color w:val="000000"/>
              </w:rPr>
              <w:t xml:space="preserve"> Seiten)</w:t>
            </w:r>
          </w:p>
          <w:p w14:paraId="7188ADF2" w14:textId="45488467" w:rsidR="00141358" w:rsidRPr="00141358" w:rsidRDefault="00141358" w:rsidP="0013419A">
            <w:pPr>
              <w:rPr>
                <w:b/>
                <w:bCs/>
                <w:color w:val="327A86" w:themeColor="text2"/>
              </w:rPr>
            </w:pPr>
          </w:p>
        </w:tc>
      </w:tr>
      <w:tr w:rsidR="00A41D05" w:rsidRPr="00E0758C" w14:paraId="3AA0FC3D" w14:textId="77777777" w:rsidTr="00A01051">
        <w:trPr>
          <w:cantSplit/>
          <w:jc w:val="center"/>
        </w:trPr>
        <w:tc>
          <w:tcPr>
            <w:tcW w:w="1418" w:type="dxa"/>
          </w:tcPr>
          <w:p w14:paraId="2BBB5CC5" w14:textId="77777777" w:rsidR="00A41D05" w:rsidRPr="00E0758C" w:rsidRDefault="00A41D05" w:rsidP="0013419A">
            <w:pPr>
              <w:pStyle w:val="Nummerierung"/>
            </w:pPr>
          </w:p>
        </w:tc>
        <w:tc>
          <w:tcPr>
            <w:tcW w:w="6657" w:type="dxa"/>
          </w:tcPr>
          <w:p w14:paraId="4DE2B766" w14:textId="77777777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  <w:p w14:paraId="62DE5C97" w14:textId="6B3039B7" w:rsidR="00A02686" w:rsidRDefault="00A02686" w:rsidP="0013419A">
            <w:pPr>
              <w:pStyle w:val="Nummerierung"/>
              <w:rPr>
                <w:color w:val="70BCC9" w:themeColor="text2" w:themeTint="99"/>
              </w:rPr>
            </w:pPr>
          </w:p>
          <w:p w14:paraId="5332CE64" w14:textId="77777777" w:rsidR="00A02686" w:rsidRDefault="00A02686" w:rsidP="0013419A">
            <w:pPr>
              <w:pStyle w:val="Nummerierung"/>
              <w:rPr>
                <w:color w:val="70BCC9" w:themeColor="text2" w:themeTint="99"/>
              </w:rPr>
            </w:pPr>
          </w:p>
          <w:p w14:paraId="20A4CE7F" w14:textId="02B7D420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  <w:p w14:paraId="6D929714" w14:textId="77777777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</w:tc>
        <w:tc>
          <w:tcPr>
            <w:tcW w:w="996" w:type="dxa"/>
          </w:tcPr>
          <w:p w14:paraId="2BBADC45" w14:textId="77777777" w:rsidR="00A41D05" w:rsidRPr="00751A89" w:rsidRDefault="00A41D05" w:rsidP="0013419A">
            <w:pPr>
              <w:pStyle w:val="Nummerierung"/>
            </w:pPr>
          </w:p>
        </w:tc>
      </w:tr>
    </w:tbl>
    <w:p w14:paraId="4CF97A57" w14:textId="77777777" w:rsidR="00E0758C" w:rsidRPr="00E0758C" w:rsidRDefault="00E0758C" w:rsidP="0013419A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578F7339" w14:textId="77777777" w:rsidTr="003A4816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19D72EB4" w14:textId="77777777" w:rsidR="00E0758C" w:rsidRPr="00E0758C" w:rsidRDefault="00E0758C" w:rsidP="0013419A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E0758C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8AC14C2" wp14:editId="68937C5C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6F2773B9" w14:textId="6605669E" w:rsidR="00E0758C" w:rsidRPr="0084766C" w:rsidRDefault="00E0758C" w:rsidP="0013419A">
            <w:pPr>
              <w:pStyle w:val="Impressum"/>
              <w:spacing w:line="240" w:lineRule="auto"/>
            </w:pPr>
            <w:r w:rsidRPr="0084766C">
              <w:t xml:space="preserve">Dieses Material wurde durch </w:t>
            </w:r>
            <w:r w:rsidR="003A4816">
              <w:t xml:space="preserve">Theresa Deutscher, </w:t>
            </w:r>
            <w:r w:rsidRPr="0084766C">
              <w:t xml:space="preserve">Kathrin </w:t>
            </w:r>
            <w:proofErr w:type="spellStart"/>
            <w:r w:rsidRPr="0084766C">
              <w:t>Akinwunmi</w:t>
            </w:r>
            <w:proofErr w:type="spellEnd"/>
            <w:r w:rsidRPr="0084766C">
              <w:t xml:space="preserve"> &amp; Christoph Selter ursprünglich </w:t>
            </w:r>
            <w:r w:rsidRPr="00AA2449">
              <w:rPr>
                <w:color w:val="7F7F7F" w:themeColor="text1" w:themeTint="80"/>
              </w:rPr>
              <w:t xml:space="preserve">konzipiert und durch </w:t>
            </w:r>
            <w:r w:rsidR="00AA2449" w:rsidRPr="00AA2449">
              <w:rPr>
                <w:color w:val="7F7F7F" w:themeColor="text1" w:themeTint="80"/>
              </w:rPr>
              <w:t xml:space="preserve">Claudia </w:t>
            </w:r>
            <w:proofErr w:type="spellStart"/>
            <w:r w:rsidR="00AA2449" w:rsidRPr="00AA2449">
              <w:rPr>
                <w:color w:val="7F7F7F" w:themeColor="text1" w:themeTint="80"/>
              </w:rPr>
              <w:t>Ademmer</w:t>
            </w:r>
            <w:proofErr w:type="spellEnd"/>
            <w:r w:rsidR="00AA2449" w:rsidRPr="00AA2449">
              <w:rPr>
                <w:color w:val="7F7F7F" w:themeColor="text1" w:themeTint="80"/>
              </w:rPr>
              <w:t xml:space="preserve">, Anne Tester und </w:t>
            </w:r>
            <w:r w:rsidRPr="00AA2449">
              <w:rPr>
                <w:color w:val="7F7F7F" w:themeColor="text1" w:themeTint="80"/>
              </w:rPr>
              <w:t>Susanne Prediger</w:t>
            </w:r>
            <w:r w:rsidRPr="0084766C">
              <w:t xml:space="preserve"> </w:t>
            </w:r>
            <w:r w:rsidR="00C51A6B">
              <w:t>weiterentwickelt</w:t>
            </w:r>
            <w:r w:rsidRPr="0084766C">
              <w:t xml:space="preserve">. Es kann unter der Creative Commons Lizenz BY-NC-SA (Namensnennung – Nicht </w:t>
            </w:r>
            <w:proofErr w:type="gramStart"/>
            <w:r w:rsidRPr="0084766C">
              <w:t>Kommerziell</w:t>
            </w:r>
            <w:proofErr w:type="gramEnd"/>
            <w:r w:rsidRPr="0084766C">
              <w:t xml:space="preserve"> – Weitergabe unter gleichen Bedingungen) 4.0 International weiterverwendet werden.</w:t>
            </w:r>
          </w:p>
        </w:tc>
      </w:tr>
      <w:tr w:rsidR="00E0758C" w:rsidRPr="003A4816" w14:paraId="14A70BDC" w14:textId="77777777" w:rsidTr="003A4816">
        <w:trPr>
          <w:cantSplit/>
          <w:jc w:val="center"/>
        </w:trPr>
        <w:tc>
          <w:tcPr>
            <w:tcW w:w="1871" w:type="dxa"/>
          </w:tcPr>
          <w:p w14:paraId="354424A7" w14:textId="77777777" w:rsidR="00E0758C" w:rsidRPr="00E0758C" w:rsidRDefault="00E0758C" w:rsidP="0013419A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123EF76F" w14:textId="33F1CF63" w:rsidR="00E0758C" w:rsidRPr="003A4816" w:rsidRDefault="003A4816" w:rsidP="0013419A">
            <w:pPr>
              <w:pStyle w:val="Impressum"/>
              <w:spacing w:line="240" w:lineRule="auto"/>
            </w:pPr>
            <w:r>
              <w:t xml:space="preserve">Deutscher, Theresa, </w:t>
            </w:r>
            <w:proofErr w:type="spellStart"/>
            <w:r w:rsidR="00E0758C" w:rsidRPr="0084766C">
              <w:t>Akinwunmi</w:t>
            </w:r>
            <w:proofErr w:type="spellEnd"/>
            <w:r w:rsidR="00E0758C" w:rsidRPr="0084766C">
              <w:t>, Kathrin, Selter, Christoph</w:t>
            </w:r>
            <w:r w:rsidR="00AA2449">
              <w:t xml:space="preserve">, </w:t>
            </w:r>
            <w:proofErr w:type="spellStart"/>
            <w:r w:rsidR="00191ADD">
              <w:t>Ademmer</w:t>
            </w:r>
            <w:proofErr w:type="spellEnd"/>
            <w:r w:rsidR="00191ADD">
              <w:t xml:space="preserve">, Claudia, </w:t>
            </w:r>
            <w:r w:rsidR="00D9758A">
              <w:t>Böing, Lena</w:t>
            </w:r>
            <w:r w:rsidR="000A0A97">
              <w:t xml:space="preserve"> </w:t>
            </w:r>
            <w:r w:rsidR="00AA2449" w:rsidRPr="00AA2449">
              <w:t>&amp; Prediger, Susanne</w:t>
            </w:r>
            <w:r w:rsidR="00E0758C" w:rsidRPr="00AA2449">
              <w:t xml:space="preserve"> (202</w:t>
            </w:r>
            <w:r w:rsidRPr="00AA2449">
              <w:t>3</w:t>
            </w:r>
            <w:r w:rsidR="00E0758C" w:rsidRPr="00AA2449">
              <w:t>). Mathe sicher können Diagnose- und Förderbausteine N</w:t>
            </w:r>
            <w:r w:rsidRPr="00AA2449">
              <w:t>3: Addition und Subtraktion verstehen</w:t>
            </w:r>
            <w:r w:rsidR="00DF67AD">
              <w:t xml:space="preserve"> (2. Auflage)</w:t>
            </w:r>
            <w:r w:rsidR="00E0758C" w:rsidRPr="00AA2449">
              <w:t>. Open Educational Resources unter</w:t>
            </w:r>
            <w:r w:rsidR="00E0758C" w:rsidRPr="003A4816">
              <w:t xml:space="preserve"> </w:t>
            </w:r>
            <w:r w:rsidR="00C51A6B" w:rsidRPr="00014A1F">
              <w:t>mathe-sicher-koennen.dzlm.de/nz#n</w:t>
            </w:r>
            <w:r w:rsidR="00C51A6B">
              <w:t>3</w:t>
            </w:r>
          </w:p>
        </w:tc>
      </w:tr>
      <w:tr w:rsidR="00E0758C" w:rsidRPr="00E0758C" w14:paraId="7A55DD59" w14:textId="77777777" w:rsidTr="003A4816">
        <w:trPr>
          <w:cantSplit/>
          <w:jc w:val="center"/>
        </w:trPr>
        <w:tc>
          <w:tcPr>
            <w:tcW w:w="1871" w:type="dxa"/>
          </w:tcPr>
          <w:p w14:paraId="677EA2AE" w14:textId="77777777" w:rsidR="00E0758C" w:rsidRPr="00E0758C" w:rsidRDefault="00E0758C" w:rsidP="0013419A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 xml:space="preserve">Hinweis zu </w:t>
            </w:r>
          </w:p>
          <w:p w14:paraId="0033CA0D" w14:textId="77777777" w:rsidR="00E0758C" w:rsidRPr="00E0758C" w:rsidRDefault="00E0758C" w:rsidP="0013419A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verwandtem Material</w:t>
            </w:r>
          </w:p>
        </w:tc>
        <w:tc>
          <w:tcPr>
            <w:tcW w:w="7200" w:type="dxa"/>
          </w:tcPr>
          <w:p w14:paraId="3723FAB6" w14:textId="16D86162" w:rsidR="00E0758C" w:rsidRPr="0084766C" w:rsidRDefault="00E0758C" w:rsidP="0013419A">
            <w:pPr>
              <w:pStyle w:val="Impressum"/>
              <w:spacing w:line="240" w:lineRule="auto"/>
            </w:pPr>
            <w:r w:rsidRPr="0084766C">
              <w:t>Das Material</w:t>
            </w:r>
            <w:r w:rsidR="00DF67AD">
              <w:t xml:space="preserve"> der 1. Auflage</w:t>
            </w:r>
            <w:r w:rsidRPr="0084766C">
              <w:t xml:space="preserve"> ist in Print auch bei Cornelsen kaufbar, wurde </w:t>
            </w:r>
            <w:r w:rsidR="00DF67AD">
              <w:t>in der 2. Auflage jedoch erheblich verändert</w:t>
            </w:r>
            <w:r w:rsidRPr="0084766C">
              <w:t>. Zu dem Diagnose- und Fördermaterial sind auch Handreichungen  sowie Erklärvideos und Fortbildungsangebote</w:t>
            </w:r>
            <w:r w:rsidR="00F055F9">
              <w:t xml:space="preserve"> verfügbar</w:t>
            </w:r>
            <w:r w:rsidRPr="0084766C">
              <w:t xml:space="preserve">, alles zu finden unter mathe-sicher-koennen.dzlm.de. </w:t>
            </w:r>
          </w:p>
        </w:tc>
      </w:tr>
      <w:tr w:rsidR="000508A6" w:rsidRPr="00E0758C" w14:paraId="179196DF" w14:textId="77777777" w:rsidTr="003A4816">
        <w:trPr>
          <w:cantSplit/>
          <w:jc w:val="center"/>
        </w:trPr>
        <w:tc>
          <w:tcPr>
            <w:tcW w:w="1871" w:type="dxa"/>
          </w:tcPr>
          <w:p w14:paraId="5CF70B1D" w14:textId="6EBFC2E8" w:rsidR="000508A6" w:rsidRPr="00E0758C" w:rsidRDefault="000508A6" w:rsidP="0013419A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>
              <w:rPr>
                <w:b/>
                <w:color w:val="737373" w:themeColor="accent3"/>
                <w:sz w:val="17"/>
                <w:szCs w:val="18"/>
              </w:rPr>
              <w:t>Bilder</w:t>
            </w:r>
          </w:p>
        </w:tc>
        <w:tc>
          <w:tcPr>
            <w:tcW w:w="7200" w:type="dxa"/>
          </w:tcPr>
          <w:p w14:paraId="0C724A1B" w14:textId="460ECF2B" w:rsidR="000508A6" w:rsidRPr="0084766C" w:rsidRDefault="000508A6" w:rsidP="000508A6">
            <w:pPr>
              <w:pStyle w:val="Impressum"/>
              <w:spacing w:line="240" w:lineRule="auto"/>
              <w:jc w:val="left"/>
            </w:pPr>
            <w:r>
              <w:t xml:space="preserve">Die Illustrationen stammen von Andrea Schink und Karoline </w:t>
            </w:r>
            <w:proofErr w:type="spellStart"/>
            <w:r>
              <w:t>Mosen</w:t>
            </w:r>
            <w:proofErr w:type="spellEnd"/>
            <w:r>
              <w:t xml:space="preserve">, sie sind mit BY-NC-SA-Rechten und </w:t>
            </w:r>
            <w:r>
              <w:br/>
              <w:t xml:space="preserve">Verweis auf Mathe sicher können nutzbar. </w:t>
            </w:r>
          </w:p>
        </w:tc>
      </w:tr>
      <w:bookmarkEnd w:id="0"/>
    </w:tbl>
    <w:p w14:paraId="1BA88DC1" w14:textId="77777777" w:rsidR="00385054" w:rsidRDefault="00385054" w:rsidP="0013419A">
      <w:pPr>
        <w:sectPr w:rsidR="00385054" w:rsidSect="001D6E72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8038"/>
        <w:gridCol w:w="426"/>
      </w:tblGrid>
      <w:tr w:rsidR="00385054" w:rsidRPr="00E0758C" w14:paraId="0566B6F9" w14:textId="77777777" w:rsidTr="00C561C8">
        <w:tc>
          <w:tcPr>
            <w:tcW w:w="609" w:type="dxa"/>
          </w:tcPr>
          <w:p w14:paraId="2C52E5EE" w14:textId="77777777" w:rsidR="00385054" w:rsidRPr="00E0758C" w:rsidRDefault="00385054" w:rsidP="00C561C8">
            <w:pPr>
              <w:pStyle w:val="berschrift1"/>
              <w:spacing w:line="240" w:lineRule="auto"/>
            </w:pPr>
            <w:r w:rsidRPr="00E0758C">
              <w:lastRenderedPageBreak/>
              <w:t>A</w:t>
            </w:r>
          </w:p>
        </w:tc>
        <w:tc>
          <w:tcPr>
            <w:tcW w:w="8464" w:type="dxa"/>
            <w:gridSpan w:val="2"/>
          </w:tcPr>
          <w:p w14:paraId="034B9383" w14:textId="77777777" w:rsidR="00385054" w:rsidRPr="00E0758C" w:rsidRDefault="00385054" w:rsidP="00C561C8">
            <w:pPr>
              <w:pStyle w:val="berschrift1"/>
              <w:spacing w:line="240" w:lineRule="auto"/>
            </w:pPr>
            <w:r>
              <w:t xml:space="preserve">Kann ich </w:t>
            </w:r>
            <w:r w:rsidRPr="003A4816">
              <w:t>Aufgaben zu Situationen finden und umgekehrt</w:t>
            </w:r>
            <w:r>
              <w:t>?</w:t>
            </w:r>
          </w:p>
        </w:tc>
      </w:tr>
      <w:tr w:rsidR="00385054" w:rsidRPr="00E0758C" w14:paraId="254C2C70" w14:textId="77777777" w:rsidTr="00C561C8">
        <w:tc>
          <w:tcPr>
            <w:tcW w:w="609" w:type="dxa"/>
          </w:tcPr>
          <w:p w14:paraId="508632A5" w14:textId="1C739173" w:rsidR="00385054" w:rsidRPr="00AC7674" w:rsidRDefault="00385054" w:rsidP="00A1304A">
            <w:pPr>
              <w:pStyle w:val="berschrift6"/>
            </w:pPr>
            <w:r w:rsidRPr="00AC7674">
              <w:t>1</w:t>
            </w:r>
          </w:p>
        </w:tc>
        <w:tc>
          <w:tcPr>
            <w:tcW w:w="8464" w:type="dxa"/>
            <w:gridSpan w:val="2"/>
          </w:tcPr>
          <w:p w14:paraId="4751B9A8" w14:textId="462E6C4E" w:rsidR="00385054" w:rsidRPr="00385054" w:rsidRDefault="00385054" w:rsidP="00A1304A">
            <w:pPr>
              <w:pStyle w:val="berschrift6"/>
            </w:pPr>
            <w:r w:rsidRPr="00385054">
              <w:t>Addition und Subtraktion mit Material legen</w:t>
            </w:r>
          </w:p>
        </w:tc>
      </w:tr>
      <w:tr w:rsidR="00385054" w:rsidRPr="00E0758C" w14:paraId="085EC169" w14:textId="77777777" w:rsidTr="00C561C8">
        <w:tc>
          <w:tcPr>
            <w:tcW w:w="609" w:type="dxa"/>
          </w:tcPr>
          <w:p w14:paraId="76518652" w14:textId="63EE659A" w:rsidR="00385054" w:rsidRPr="00E0758C" w:rsidRDefault="00385054" w:rsidP="00C561C8">
            <w:pPr>
              <w:spacing w:line="240" w:lineRule="atLeast"/>
            </w:pPr>
          </w:p>
        </w:tc>
        <w:tc>
          <w:tcPr>
            <w:tcW w:w="8038" w:type="dxa"/>
          </w:tcPr>
          <w:p w14:paraId="5A0CD2EF" w14:textId="7BD47EEF" w:rsidR="00385054" w:rsidRDefault="0041157B" w:rsidP="00385054">
            <w:pPr>
              <w:pStyle w:val="berschrift4"/>
              <w:rPr>
                <w:color w:val="70BCC9" w:themeColor="accent1" w:themeTint="99"/>
              </w:rPr>
            </w:pPr>
            <w:r w:rsidRPr="0041157B"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2F28D7CE" wp14:editId="27488138">
                  <wp:simplePos x="0" y="0"/>
                  <wp:positionH relativeFrom="column">
                    <wp:posOffset>1844028</wp:posOffset>
                  </wp:positionH>
                  <wp:positionV relativeFrom="paragraph">
                    <wp:posOffset>-5080</wp:posOffset>
                  </wp:positionV>
                  <wp:extent cx="1086485" cy="998855"/>
                  <wp:effectExtent l="5715" t="0" r="0" b="0"/>
                  <wp:wrapNone/>
                  <wp:docPr id="14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5AA698-D0A4-0275-049E-2562369DAD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45AA698-D0A4-0275-049E-2562369DAD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9" t="37748" r="41418"/>
                          <a:stretch/>
                        </pic:blipFill>
                        <pic:spPr>
                          <a:xfrm rot="5400000">
                            <a:off x="0" y="0"/>
                            <a:ext cx="108648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0E174D9" wp14:editId="4F69C21C">
                      <wp:simplePos x="0" y="0"/>
                      <wp:positionH relativeFrom="column">
                        <wp:posOffset>2983810</wp:posOffset>
                      </wp:positionH>
                      <wp:positionV relativeFrom="paragraph">
                        <wp:posOffset>177547</wp:posOffset>
                      </wp:positionV>
                      <wp:extent cx="1577340" cy="443865"/>
                      <wp:effectExtent l="0" t="0" r="238760" b="13335"/>
                      <wp:wrapNone/>
                      <wp:docPr id="148469518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7340" cy="443865"/>
                              </a:xfrm>
                              <a:prstGeom prst="wedgeRoundRectCallout">
                                <a:avLst>
                                  <a:gd name="adj1" fmla="val 62971"/>
                                  <a:gd name="adj2" fmla="val -1566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E83BCD" w14:textId="77777777" w:rsidR="0041157B" w:rsidRPr="00647B02" w:rsidRDefault="0041157B" w:rsidP="00AF456C">
                                  <w:pPr>
                                    <w:pStyle w:val="Textkrper"/>
                                  </w:pPr>
                                  <w:r w:rsidRPr="00647B02">
                                    <w:t xml:space="preserve">Das sind </w:t>
                                  </w:r>
                                  <w:r>
                                    <w:t>44. Davon werden 23 weggenommen.</w:t>
                                  </w:r>
                                  <w:r w:rsidRPr="00647B02">
                                    <w:br/>
                                    <w:t>dazu kommen 23.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E174D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026" type="#_x0000_t62" style="position:absolute;margin-left:234.95pt;margin-top:14pt;width:124.2pt;height:34.9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" adj="24402,7417" filled="f" strokecolor="#bfbfbf [2412]" strokeweight="1pt">
                      <v:textbox inset="1mm,1mm,1mm,1mm">
                        <w:txbxContent>
                          <w:p w14:paraId="76E83BCD" w14:textId="77777777" w:rsidR="0041157B" w:rsidRPr="00647B02" w:rsidRDefault="0041157B" w:rsidP="00AF456C">
                            <w:pPr>
                              <w:pStyle w:val="Textkrper"/>
                            </w:pPr>
                            <w:r w:rsidRPr="00647B02">
                              <w:t xml:space="preserve">Das sind </w:t>
                            </w:r>
                            <w:r>
                              <w:t>44. Davon werden 23 weggenommen.</w:t>
                            </w:r>
                            <w:r w:rsidRPr="00647B02">
                              <w:br/>
                              <w:t>dazu kommen 23.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9360" behindDoc="0" locked="0" layoutInCell="1" allowOverlap="1" wp14:anchorId="77493AAB" wp14:editId="0A71E924">
                      <wp:simplePos x="0" y="0"/>
                      <wp:positionH relativeFrom="column">
                        <wp:posOffset>4535280</wp:posOffset>
                      </wp:positionH>
                      <wp:positionV relativeFrom="paragraph">
                        <wp:posOffset>-5759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827325" w14:textId="77777777" w:rsidR="0041157B" w:rsidRPr="008D5126" w:rsidRDefault="0041157B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493AAB" id="Gruppieren 21" o:spid="_x0000_s1027" style="position:absolute;margin-left:357.1pt;margin-top:-.45pt;width:49.35pt;height:60.85pt;z-index:251599360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LEsAACxLAaU9lqkAAAAHdElNRQflBA8T&#13;&#10;CCTNBOX3AAAgAElEQVR42u2dubH1RralLzpKKK1kqq22HxVRTtCAZ0IZQBPagHKCEfTjqU+lXFpp&#13;&#10;aKUPiT9vDmsPCSSAb0Xc4M8z4GDI3CvXzj18f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" o:spid="_x0000_s102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">
                        <v:imagedata r:id="rId1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827325" w14:textId="77777777" w:rsidR="0041157B" w:rsidRPr="008D5126" w:rsidRDefault="0041157B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1BB9B973" wp14:editId="0372350C">
                      <wp:simplePos x="0" y="0"/>
                      <wp:positionH relativeFrom="column">
                        <wp:posOffset>585229</wp:posOffset>
                      </wp:positionH>
                      <wp:positionV relativeFrom="paragraph">
                        <wp:posOffset>96498</wp:posOffset>
                      </wp:positionV>
                      <wp:extent cx="1155700" cy="444137"/>
                      <wp:effectExtent l="165100" t="0" r="12700" b="13335"/>
                      <wp:wrapNone/>
                      <wp:docPr id="13" name="Abgerundete rechteckige Legend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7A0CB5-5B67-F426-F98C-59BEEA2295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0" cy="444137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105857" w14:textId="77777777" w:rsidR="0041157B" w:rsidRPr="00647B02" w:rsidRDefault="0041157B" w:rsidP="00AF456C">
                                  <w:pPr>
                                    <w:pStyle w:val="Textkrper"/>
                                  </w:pPr>
                                  <w:r w:rsidRPr="00647B02">
                                    <w:t xml:space="preserve">Das sind 21, </w:t>
                                  </w:r>
                                  <w:r w:rsidRPr="00647B02">
                                    <w:br/>
                                    <w:t>dazu kommen 23.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9B973" id="_x0000_s1030" type="#_x0000_t62" style="position:absolute;margin-left:46.1pt;margin-top:7.6pt;width:91pt;height:34.9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33105857" w14:textId="77777777" w:rsidR="0041157B" w:rsidRPr="00647B02" w:rsidRDefault="0041157B" w:rsidP="00AF456C">
                            <w:pPr>
                              <w:pStyle w:val="Textkrper"/>
                            </w:pPr>
                            <w:r w:rsidRPr="00647B02">
                              <w:t xml:space="preserve">Das sind 21, </w:t>
                            </w:r>
                            <w:r w:rsidRPr="00647B02">
                              <w:br/>
                              <w:t>dazu kommen 23.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054" w:rsidRPr="008929A0">
              <w:rPr>
                <w:color w:val="70BCC9" w:themeColor="accent1" w:themeTint="99"/>
              </w:rPr>
              <w:t>a)</w:t>
            </w:r>
          </w:p>
          <w:p w14:paraId="2212696E" w14:textId="65364E9D" w:rsidR="008929A0" w:rsidRPr="008929A0" w:rsidRDefault="008929A0" w:rsidP="008929A0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71040A6A" wp14:editId="4C8E4EC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1905</wp:posOffset>
                      </wp:positionV>
                      <wp:extent cx="555171" cy="732769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63636C" w14:textId="77777777" w:rsidR="008929A0" w:rsidRPr="008D5126" w:rsidRDefault="008929A0" w:rsidP="00FF630E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040A6A" id="Gruppieren 20" o:spid="_x0000_s1031" style="position:absolute;margin-left:.15pt;margin-top:.15pt;width:43.7pt;height:57.7pt;z-index:251641344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">
                      <v:shape id="Grafik 4" o:spid="_x0000_s1032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">
                        <v:imagedata r:id="rId17" o:title="" chromakey="white"/>
                      </v:shape>
                      <v:shape id="Textfeld 12" o:spid="_x0000_s1033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763636C" w14:textId="77777777" w:rsidR="008929A0" w:rsidRPr="008D5126" w:rsidRDefault="008929A0" w:rsidP="00FF630E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1136DF0" w14:textId="78928B87" w:rsidR="00385054" w:rsidRDefault="00385054" w:rsidP="00385054">
            <w:pPr>
              <w:pStyle w:val="berschrift4"/>
            </w:pPr>
          </w:p>
          <w:p w14:paraId="48BDF770" w14:textId="38718492" w:rsidR="00385054" w:rsidRDefault="00385054" w:rsidP="00385054">
            <w:pPr>
              <w:pStyle w:val="berschrift4"/>
            </w:pPr>
          </w:p>
          <w:p w14:paraId="7FA0FF27" w14:textId="5CC1175B" w:rsidR="00385054" w:rsidRDefault="00385054" w:rsidP="00385054">
            <w:pPr>
              <w:pStyle w:val="berschrift4"/>
            </w:pPr>
          </w:p>
          <w:p w14:paraId="0EB4A870" w14:textId="58AB1AAC" w:rsidR="00385054" w:rsidRDefault="00385054" w:rsidP="00385054">
            <w:pPr>
              <w:pStyle w:val="berschrift4"/>
            </w:pPr>
          </w:p>
          <w:p w14:paraId="44D51543" w14:textId="5ADB1D8E" w:rsidR="00385054" w:rsidRDefault="00385054" w:rsidP="0041157B">
            <w:r>
              <w:t xml:space="preserve"> Welche Aufgabe sieht Jonas in dem Bild?        Welche Aufgabe sieht </w:t>
            </w:r>
            <w:r w:rsidR="008929A0">
              <w:t>Emily</w:t>
            </w:r>
            <w:r>
              <w:t xml:space="preserve"> in dem Bild?</w:t>
            </w:r>
            <w:r w:rsidR="0041157B">
              <w:br/>
            </w:r>
          </w:p>
          <w:p w14:paraId="1979D2B7" w14:textId="7298BE6F" w:rsidR="00385054" w:rsidRDefault="00385054" w:rsidP="00C561C8">
            <w:pPr>
              <w:spacing w:line="240" w:lineRule="auto"/>
            </w:pPr>
            <w:r>
              <w:t xml:space="preserve">Aufgabe: </w:t>
            </w:r>
            <w:r w:rsidRPr="0041157B">
              <w:rPr>
                <w:color w:val="BFBFBF" w:themeColor="background1" w:themeShade="BF"/>
              </w:rPr>
              <w:t xml:space="preserve">________________   </w:t>
            </w:r>
            <w:r>
              <w:t xml:space="preserve">                          </w:t>
            </w:r>
            <w:r w:rsidR="00E41F88">
              <w:t xml:space="preserve">  </w:t>
            </w:r>
            <w:r>
              <w:t xml:space="preserve">Aufgabe: </w:t>
            </w:r>
            <w:r w:rsidRPr="0041157B">
              <w:rPr>
                <w:color w:val="BFBFBF" w:themeColor="background1" w:themeShade="BF"/>
              </w:rPr>
              <w:t>__________________</w:t>
            </w:r>
          </w:p>
          <w:p w14:paraId="3D9D7A9D" w14:textId="77777777" w:rsidR="00385054" w:rsidRPr="00E0758C" w:rsidRDefault="00385054" w:rsidP="00C561C8">
            <w:pPr>
              <w:spacing w:line="240" w:lineRule="auto"/>
            </w:pPr>
          </w:p>
        </w:tc>
        <w:tc>
          <w:tcPr>
            <w:tcW w:w="426" w:type="dxa"/>
            <w:vAlign w:val="bottom"/>
          </w:tcPr>
          <w:p w14:paraId="5D75B99E" w14:textId="6A00CA79" w:rsidR="00385054" w:rsidRPr="00E0758C" w:rsidRDefault="00385054" w:rsidP="00C561C8">
            <w:pPr>
              <w:spacing w:line="240" w:lineRule="auto"/>
              <w:jc w:val="right"/>
            </w:pPr>
          </w:p>
        </w:tc>
      </w:tr>
      <w:tr w:rsidR="00385054" w:rsidRPr="00E0758C" w14:paraId="662FE646" w14:textId="77777777" w:rsidTr="00C561C8">
        <w:tc>
          <w:tcPr>
            <w:tcW w:w="609" w:type="dxa"/>
          </w:tcPr>
          <w:p w14:paraId="3AE293F6" w14:textId="540FDFC0" w:rsidR="00385054" w:rsidRPr="00E0758C" w:rsidRDefault="00385054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"/>
              <w:gridCol w:w="3765"/>
              <w:gridCol w:w="425"/>
              <w:gridCol w:w="3577"/>
            </w:tblGrid>
            <w:tr w:rsidR="00385054" w14:paraId="5FF369FE" w14:textId="77777777" w:rsidTr="00987237">
              <w:tc>
                <w:tcPr>
                  <w:tcW w:w="237" w:type="dxa"/>
                </w:tcPr>
                <w:p w14:paraId="21530E06" w14:textId="7FC0CCF3" w:rsidR="00385054" w:rsidRDefault="00385054" w:rsidP="00C561C8">
                  <w:pPr>
                    <w:pStyle w:val="Nummerierung"/>
                  </w:pPr>
                  <w:r>
                    <w:rPr>
                      <w:color w:val="70BCC9" w:themeColor="text2" w:themeTint="99"/>
                    </w:rPr>
                    <w:t>b</w:t>
                  </w:r>
                  <w:r w:rsidRPr="002A69A9">
                    <w:rPr>
                      <w:color w:val="70BCC9" w:themeColor="text2" w:themeTint="99"/>
                    </w:rPr>
                    <w:t>)</w:t>
                  </w:r>
                </w:p>
              </w:tc>
              <w:tc>
                <w:tcPr>
                  <w:tcW w:w="3765" w:type="dxa"/>
                </w:tcPr>
                <w:p w14:paraId="64860D1A" w14:textId="5594987F" w:rsidR="00385054" w:rsidRDefault="00385054" w:rsidP="00C561C8">
                  <w:r>
                    <w:t xml:space="preserve">Welches der Bilder passt zur Additionsaufgabe </w:t>
                  </w:r>
                  <w:r w:rsidRPr="0052247A">
                    <w:rPr>
                      <w:b/>
                      <w:bCs/>
                    </w:rPr>
                    <w:t>24 + 6</w:t>
                  </w:r>
                  <w:r>
                    <w:t>?</w:t>
                  </w:r>
                  <w:r w:rsidR="0052247A">
                    <w:t xml:space="preserve">   </w:t>
                  </w:r>
                  <w:r>
                    <w:t xml:space="preserve">Bild </w:t>
                  </w:r>
                  <w:r w:rsidRPr="0041157B">
                    <w:rPr>
                      <w:color w:val="BFBFBF" w:themeColor="background1" w:themeShade="BF"/>
                    </w:rPr>
                    <w:t>_____</w:t>
                  </w:r>
                </w:p>
                <w:p w14:paraId="0982EA10" w14:textId="6591E884" w:rsidR="00385054" w:rsidRDefault="00385054" w:rsidP="0041157B"/>
              </w:tc>
              <w:tc>
                <w:tcPr>
                  <w:tcW w:w="425" w:type="dxa"/>
                </w:tcPr>
                <w:p w14:paraId="7E5A1B5C" w14:textId="2691DACF" w:rsidR="00385054" w:rsidRDefault="0041157B" w:rsidP="00C561C8">
                  <w:pPr>
                    <w:pStyle w:val="Nummerierung"/>
                  </w:pPr>
                  <w:r>
                    <w:rPr>
                      <w:color w:val="70BCC9" w:themeColor="text2" w:themeTint="99"/>
                    </w:rPr>
                    <w:t>c</w:t>
                  </w:r>
                  <w:r w:rsidR="00385054" w:rsidRPr="002A69A9">
                    <w:rPr>
                      <w:color w:val="70BCC9" w:themeColor="text2" w:themeTint="99"/>
                    </w:rPr>
                    <w:t>)</w:t>
                  </w:r>
                </w:p>
              </w:tc>
              <w:tc>
                <w:tcPr>
                  <w:tcW w:w="3577" w:type="dxa"/>
                </w:tcPr>
                <w:p w14:paraId="2C8EC41F" w14:textId="57F3CE1F" w:rsidR="00385054" w:rsidRDefault="00385054" w:rsidP="0041157B">
                  <w:r>
                    <w:t xml:space="preserve">Welches der Bilder passt zur Subtraktionsaufgabe </w:t>
                  </w:r>
                  <w:r w:rsidRPr="0052247A">
                    <w:rPr>
                      <w:b/>
                      <w:bCs/>
                    </w:rPr>
                    <w:t>30 – 6</w:t>
                  </w:r>
                  <w:r>
                    <w:t>?</w:t>
                  </w:r>
                  <w:r w:rsidR="0052247A">
                    <w:t xml:space="preserve"> </w:t>
                  </w:r>
                  <w:r>
                    <w:t xml:space="preserve">Bild </w:t>
                  </w:r>
                  <w:r w:rsidRPr="0041157B">
                    <w:rPr>
                      <w:color w:val="BFBFBF" w:themeColor="background1" w:themeShade="BF"/>
                    </w:rPr>
                    <w:t>____</w:t>
                  </w:r>
                </w:p>
                <w:p w14:paraId="24D023A0" w14:textId="77777777" w:rsidR="00385054" w:rsidRDefault="00385054" w:rsidP="00C561C8">
                  <w:pPr>
                    <w:spacing w:line="240" w:lineRule="atLeast"/>
                  </w:pPr>
                </w:p>
              </w:tc>
            </w:tr>
            <w:tr w:rsidR="00385054" w14:paraId="6CEB1134" w14:textId="77777777" w:rsidTr="00987237">
              <w:tc>
                <w:tcPr>
                  <w:tcW w:w="237" w:type="dxa"/>
                </w:tcPr>
                <w:p w14:paraId="1836304F" w14:textId="6234237B" w:rsidR="00385054" w:rsidRPr="002A69A9" w:rsidRDefault="00987237" w:rsidP="00C561C8">
                  <w:pPr>
                    <w:pStyle w:val="Nummerierung"/>
                    <w:rPr>
                      <w:color w:val="70BCC9" w:themeColor="text2" w:themeTint="99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9952" behindDoc="0" locked="0" layoutInCell="1" allowOverlap="1" wp14:anchorId="55C92787" wp14:editId="030FF5F5">
                        <wp:simplePos x="0" y="0"/>
                        <wp:positionH relativeFrom="column">
                          <wp:posOffset>62816</wp:posOffset>
                        </wp:positionH>
                        <wp:positionV relativeFrom="paragraph">
                          <wp:posOffset>170815</wp:posOffset>
                        </wp:positionV>
                        <wp:extent cx="745490" cy="499110"/>
                        <wp:effectExtent l="0" t="0" r="3810" b="0"/>
                        <wp:wrapNone/>
                        <wp:docPr id="879220887" name="Grafik 7" descr="Ein Bild, das Quadrat, Rechteck, Muster, Symmetrie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9220887" name="Grafik 7" descr="Ein Bild, das Quadrat, Rechteck, Muster, Symmetrie enthält.&#10;&#10;Automatisch generierte Beschreibu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5490" cy="499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67" w:type="dxa"/>
                  <w:gridSpan w:val="3"/>
                </w:tcPr>
                <w:p w14:paraId="5AAB9608" w14:textId="16909A36" w:rsidR="00385054" w:rsidRDefault="00987237" w:rsidP="0041157B">
                  <w:r>
                    <w:t xml:space="preserve">    </w:t>
                  </w:r>
                  <w:r w:rsidR="00385054">
                    <w:t xml:space="preserve">Bild 1                        </w:t>
                  </w:r>
                  <w:r>
                    <w:t xml:space="preserve"> </w:t>
                  </w:r>
                  <w:r w:rsidR="00385054">
                    <w:t xml:space="preserve">  Bild</w:t>
                  </w:r>
                  <w:r w:rsidR="0041157B">
                    <w:t xml:space="preserve"> 2</w:t>
                  </w:r>
                  <w:r w:rsidR="00385054">
                    <w:t xml:space="preserve"> </w:t>
                  </w:r>
                  <w:r w:rsidR="0041157B">
                    <w:t xml:space="preserve">                          </w:t>
                  </w:r>
                  <w:r>
                    <w:t xml:space="preserve"> </w:t>
                  </w:r>
                  <w:r w:rsidR="00385054">
                    <w:t>Bild 3</w:t>
                  </w:r>
                  <w:r>
                    <w:t xml:space="preserve">                                           Bild 4</w:t>
                  </w:r>
                </w:p>
                <w:p w14:paraId="503D13A2" w14:textId="6C8D4649" w:rsidR="0041157B" w:rsidRDefault="00987237" w:rsidP="0041157B">
                  <w:r>
                    <w:rPr>
                      <w:noProof/>
                    </w:rPr>
                    <w:drawing>
                      <wp:anchor distT="0" distB="0" distL="114300" distR="114300" simplePos="0" relativeHeight="251707904" behindDoc="0" locked="0" layoutInCell="1" allowOverlap="1" wp14:anchorId="10500CFB" wp14:editId="2DC8952F">
                        <wp:simplePos x="0" y="0"/>
                        <wp:positionH relativeFrom="column">
                          <wp:posOffset>2240280</wp:posOffset>
                        </wp:positionH>
                        <wp:positionV relativeFrom="paragraph">
                          <wp:posOffset>49530</wp:posOffset>
                        </wp:positionV>
                        <wp:extent cx="1448435" cy="394970"/>
                        <wp:effectExtent l="0" t="0" r="0" b="0"/>
                        <wp:wrapNone/>
                        <wp:docPr id="1306018145" name="Grafik 4" descr="Ein Bild, das Screenshot, Rechteck, Reihe, weiß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6018145" name="Grafik 4" descr="Ein Bild, das Screenshot, Rechteck, Reihe, weiß enthält.&#10;&#10;Automatisch generierte Beschreibu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435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10976" behindDoc="0" locked="0" layoutInCell="1" allowOverlap="1" wp14:anchorId="2C15BC16" wp14:editId="65B36222">
                        <wp:simplePos x="0" y="0"/>
                        <wp:positionH relativeFrom="column">
                          <wp:posOffset>3872865</wp:posOffset>
                        </wp:positionH>
                        <wp:positionV relativeFrom="paragraph">
                          <wp:posOffset>103456</wp:posOffset>
                        </wp:positionV>
                        <wp:extent cx="906780" cy="337185"/>
                        <wp:effectExtent l="0" t="0" r="0" b="5715"/>
                        <wp:wrapNone/>
                        <wp:docPr id="654762526" name="Grafik 8" descr="Ein Bild, das Rechteck, Reihe, weiß, Screenshot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4762526" name="Grafik 8" descr="Ein Bild, das Rechteck, Reihe, weiß, Screenshot enthält.&#10;&#10;Automatisch generierte Beschreibung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1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06780" cy="3371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08928" behindDoc="0" locked="0" layoutInCell="1" allowOverlap="1" wp14:anchorId="7754E5F1" wp14:editId="4478B48D">
                        <wp:simplePos x="0" y="0"/>
                        <wp:positionH relativeFrom="column">
                          <wp:posOffset>986790</wp:posOffset>
                        </wp:positionH>
                        <wp:positionV relativeFrom="paragraph">
                          <wp:posOffset>52656</wp:posOffset>
                        </wp:positionV>
                        <wp:extent cx="977705" cy="450671"/>
                        <wp:effectExtent l="0" t="0" r="635" b="0"/>
                        <wp:wrapNone/>
                        <wp:docPr id="761186322" name="Grafik 6" descr="Ein Bild, das Screenshot, Rechteck, Reihe, Design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1186322" name="Grafik 6" descr="Ein Bild, das Screenshot, Rechteck, Reihe, Design enthält.&#10;&#10;Automatisch generierte Beschreibun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705" cy="450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1E803EA" w14:textId="5841FF40" w:rsidR="0041157B" w:rsidRDefault="0041157B" w:rsidP="0041157B"/>
              </w:tc>
            </w:tr>
          </w:tbl>
          <w:p w14:paraId="10FFF8FF" w14:textId="78054166" w:rsidR="00385054" w:rsidRPr="00E0758C" w:rsidRDefault="00385054" w:rsidP="00C561C8"/>
        </w:tc>
        <w:tc>
          <w:tcPr>
            <w:tcW w:w="426" w:type="dxa"/>
            <w:vAlign w:val="bottom"/>
          </w:tcPr>
          <w:p w14:paraId="470000EA" w14:textId="4718ECD6" w:rsidR="00385054" w:rsidRPr="00E0758C" w:rsidRDefault="00385054" w:rsidP="00C561C8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39296" behindDoc="0" locked="0" layoutInCell="1" allowOverlap="1" wp14:anchorId="2242A616" wp14:editId="65FEEEF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174625</wp:posOffset>
                  </wp:positionV>
                  <wp:extent cx="222885" cy="700405"/>
                  <wp:effectExtent l="0" t="0" r="5715" b="0"/>
                  <wp:wrapNone/>
                  <wp:docPr id="2548166" name="Grafik 2548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5054" w:rsidRPr="00E0758C" w14:paraId="603D0759" w14:textId="77777777" w:rsidTr="00C561C8">
        <w:tc>
          <w:tcPr>
            <w:tcW w:w="609" w:type="dxa"/>
          </w:tcPr>
          <w:p w14:paraId="56A20064" w14:textId="69009884" w:rsidR="00385054" w:rsidRPr="0077619D" w:rsidRDefault="00385054" w:rsidP="00A1304A">
            <w:pPr>
              <w:pStyle w:val="berschrift6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038" w:type="dxa"/>
          </w:tcPr>
          <w:p w14:paraId="1FF5EAED" w14:textId="7A5F2A51" w:rsidR="00385054" w:rsidRPr="0077619D" w:rsidRDefault="00385054" w:rsidP="00A1304A">
            <w:pPr>
              <w:pStyle w:val="berschrift6"/>
            </w:pPr>
            <w:r w:rsidRPr="0077619D">
              <w:t>Additions- und Subtraktions</w:t>
            </w:r>
            <w:r w:rsidR="001F482B">
              <w:t>a</w:t>
            </w:r>
            <w:r w:rsidRPr="00A1304A">
              <w:t>ufgaben</w:t>
            </w:r>
            <w:r w:rsidRPr="0077619D">
              <w:t xml:space="preserve"> am </w:t>
            </w:r>
            <w:r w:rsidRPr="00A1304A">
              <w:t>Zahlenstrahl</w:t>
            </w:r>
          </w:p>
        </w:tc>
        <w:tc>
          <w:tcPr>
            <w:tcW w:w="426" w:type="dxa"/>
            <w:vAlign w:val="bottom"/>
          </w:tcPr>
          <w:p w14:paraId="38423D78" w14:textId="77777777" w:rsidR="00385054" w:rsidRPr="00E0758C" w:rsidRDefault="00385054" w:rsidP="00C561C8">
            <w:pPr>
              <w:jc w:val="right"/>
            </w:pPr>
          </w:p>
        </w:tc>
      </w:tr>
      <w:tr w:rsidR="0041157B" w:rsidRPr="00E0758C" w14:paraId="61267705" w14:textId="77777777" w:rsidTr="0041157B">
        <w:trPr>
          <w:trHeight w:val="177"/>
        </w:trPr>
        <w:tc>
          <w:tcPr>
            <w:tcW w:w="609" w:type="dxa"/>
          </w:tcPr>
          <w:p w14:paraId="2407041D" w14:textId="77777777" w:rsidR="0041157B" w:rsidRDefault="0041157B" w:rsidP="0041157B">
            <w:pPr>
              <w:rPr>
                <w:noProof/>
              </w:rPr>
            </w:pPr>
          </w:p>
        </w:tc>
        <w:tc>
          <w:tcPr>
            <w:tcW w:w="8038" w:type="dxa"/>
          </w:tcPr>
          <w:p w14:paraId="3C359823" w14:textId="14F17136" w:rsidR="0041157B" w:rsidRPr="0077619D" w:rsidRDefault="0041157B" w:rsidP="0041157B">
            <w:pPr>
              <w:rPr>
                <w:color w:val="70BCC9" w:themeColor="text2" w:themeTint="99"/>
              </w:rPr>
            </w:pPr>
            <w:r w:rsidRPr="0077619D">
              <w:t xml:space="preserve">Welche Aufgaben passen zu dem Zahlenstrahl? </w:t>
            </w:r>
            <w:r>
              <w:t>Kreuze an.</w:t>
            </w:r>
          </w:p>
        </w:tc>
        <w:tc>
          <w:tcPr>
            <w:tcW w:w="426" w:type="dxa"/>
            <w:vAlign w:val="bottom"/>
          </w:tcPr>
          <w:p w14:paraId="6F1A5B1E" w14:textId="77777777" w:rsidR="0041157B" w:rsidRPr="00E0758C" w:rsidRDefault="0041157B" w:rsidP="00C561C8">
            <w:pPr>
              <w:jc w:val="right"/>
            </w:pPr>
          </w:p>
        </w:tc>
      </w:tr>
      <w:tr w:rsidR="00385054" w:rsidRPr="00E0758C" w14:paraId="33C04D41" w14:textId="77777777" w:rsidTr="00C561C8">
        <w:tc>
          <w:tcPr>
            <w:tcW w:w="609" w:type="dxa"/>
          </w:tcPr>
          <w:p w14:paraId="204FCA9C" w14:textId="77777777" w:rsidR="00385054" w:rsidRPr="00E0758C" w:rsidRDefault="00385054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p w14:paraId="501B33E6" w14:textId="7BB2310E" w:rsidR="00385054" w:rsidRDefault="00385054" w:rsidP="00C561C8"/>
          <w:tbl>
            <w:tblPr>
              <w:tblStyle w:val="Tabellenraster"/>
              <w:tblW w:w="12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"/>
              <w:gridCol w:w="3544"/>
              <w:gridCol w:w="7941"/>
            </w:tblGrid>
            <w:tr w:rsidR="0041157B" w14:paraId="743EAF5C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02CF4A35" w14:textId="6FE52636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a)</w:t>
                  </w:r>
                </w:p>
              </w:tc>
              <w:tc>
                <w:tcPr>
                  <w:tcW w:w="3544" w:type="dxa"/>
                </w:tcPr>
                <w:p w14:paraId="655E9590" w14:textId="44F7DF73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15 + 40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 w:val="restart"/>
                </w:tcPr>
                <w:p w14:paraId="3EA2CD3B" w14:textId="566A97A6" w:rsidR="0041157B" w:rsidRDefault="00797256" w:rsidP="0041157B">
                  <w:pPr>
                    <w:pStyle w:val="Ausflltext"/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06880" behindDoc="0" locked="0" layoutInCell="1" allowOverlap="1" wp14:anchorId="2C2ED857" wp14:editId="5B8CDE51">
                            <wp:simplePos x="0" y="0"/>
                            <wp:positionH relativeFrom="column">
                              <wp:posOffset>513080</wp:posOffset>
                            </wp:positionH>
                            <wp:positionV relativeFrom="paragraph">
                              <wp:posOffset>612775</wp:posOffset>
                            </wp:positionV>
                            <wp:extent cx="1472565" cy="257175"/>
                            <wp:effectExtent l="0" t="0" r="635" b="0"/>
                            <wp:wrapNone/>
                            <wp:docPr id="2056219862" name="Gruppieren 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72565" cy="257175"/>
                                      <a:chOff x="0" y="587828"/>
                                      <a:chExt cx="1473200" cy="257719"/>
                                    </a:xfrm>
                                  </wpg:grpSpPr>
                                  <wps:wsp>
                                    <wps:cNvPr id="84549411" name="Textfeld 2"/>
                                    <wps:cNvSpPr txBox="1"/>
                                    <wps:spPr>
                                      <a:xfrm>
                                        <a:off x="0" y="587828"/>
                                        <a:ext cx="355600" cy="2577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E65646" w14:textId="35A880D8" w:rsidR="00681035" w:rsidRPr="00681035" w:rsidRDefault="00681035" w:rsidP="00681035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15</w:t>
                                          </w:r>
                                          <w:r w:rsidRPr="0068103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0" rIns="91440" bIns="720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3045606" name="Textfeld 2"/>
                                    <wps:cNvSpPr txBox="1"/>
                                    <wps:spPr>
                                      <a:xfrm>
                                        <a:off x="1117600" y="587828"/>
                                        <a:ext cx="355600" cy="2577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37DF23" w14:textId="65A1E2AE" w:rsidR="00681035" w:rsidRPr="00681035" w:rsidRDefault="00681035" w:rsidP="00681035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40</w:t>
                                          </w:r>
                                          <w:r w:rsidRPr="0068103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0" rIns="91440" bIns="720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C2ED857" id="Gruppieren 3" o:spid="_x0000_s1034" style="position:absolute;left:0;text-align:left;margin-left:40.4pt;margin-top:48.25pt;width:115.95pt;height:20.25pt;z-index:252092416;mso-width-relative:margin;mso-height-relative:margin" coordorigin=",5878" coordsize="14732,25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">
                            <v:shape id="_x0000_s1035" type="#_x0000_t202" style="position:absolute;top:5878;width:3556;height:2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" fillcolor="white [3212]" stroked="f" strokeweight=".5pt">
                              <v:textbox inset=",0,,2mm">
                                <w:txbxContent>
                                  <w:p w14:paraId="3EE65646" w14:textId="35A880D8" w:rsidR="00681035" w:rsidRPr="00681035" w:rsidRDefault="00681035" w:rsidP="0068103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15</w:t>
                                    </w:r>
                                    <w:r w:rsidRPr="00681035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shape id="_x0000_s1036" type="#_x0000_t202" style="position:absolute;left:11176;top:5878;width:3556;height:2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" fillcolor="white [3212]" stroked="f" strokeweight=".5pt">
                              <v:textbox inset=",0,,2mm">
                                <w:txbxContent>
                                  <w:p w14:paraId="4C37DF23" w14:textId="65A1E2AE" w:rsidR="00681035" w:rsidRPr="00681035" w:rsidRDefault="00681035" w:rsidP="0068103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40</w:t>
                                    </w:r>
                                    <w:r w:rsidRPr="00681035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41157B">
                    <w:rPr>
                      <w:noProof/>
                    </w:rPr>
                    <w:drawing>
                      <wp:anchor distT="0" distB="0" distL="114300" distR="114300" simplePos="0" relativeHeight="251645440" behindDoc="0" locked="0" layoutInCell="1" allowOverlap="1" wp14:anchorId="272430DB" wp14:editId="2391FB0A">
                        <wp:simplePos x="0" y="0"/>
                        <wp:positionH relativeFrom="column">
                          <wp:posOffset>492957</wp:posOffset>
                        </wp:positionH>
                        <wp:positionV relativeFrom="paragraph">
                          <wp:posOffset>41253</wp:posOffset>
                        </wp:positionV>
                        <wp:extent cx="1565951" cy="776321"/>
                        <wp:effectExtent l="0" t="0" r="0" b="0"/>
                        <wp:wrapNone/>
                        <wp:docPr id="2050167171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167171" name="Grafik 2050167171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5951" cy="776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1157B" w14:paraId="4ED56006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2D7F620E" w14:textId="744425F3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b)</w:t>
                  </w:r>
                </w:p>
              </w:tc>
              <w:tc>
                <w:tcPr>
                  <w:tcW w:w="3544" w:type="dxa"/>
                </w:tcPr>
                <w:p w14:paraId="0AE175B3" w14:textId="7570E00C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40 + 15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F872AD6" w14:textId="789CAC00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764DBE49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2285F1DA" w14:textId="06502778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c)</w:t>
                  </w:r>
                </w:p>
              </w:tc>
              <w:tc>
                <w:tcPr>
                  <w:tcW w:w="3544" w:type="dxa"/>
                </w:tcPr>
                <w:p w14:paraId="079C0560" w14:textId="4C06EADA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15 + 25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0E8D6F5" w14:textId="066D19DD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2DDEEAA8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5DEA736B" w14:textId="406C993E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d)</w:t>
                  </w:r>
                </w:p>
              </w:tc>
              <w:tc>
                <w:tcPr>
                  <w:tcW w:w="3544" w:type="dxa"/>
                </w:tcPr>
                <w:p w14:paraId="065AAB83" w14:textId="213FB684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40 – 15 </w:t>
                  </w:r>
                  <w:r>
                    <w:rPr>
                      <w:b/>
                      <w:bCs/>
                      <w:color w:val="FF0000"/>
                    </w:rPr>
                    <w:t xml:space="preserve">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EB5DD29" w14:textId="0786EACD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2A8FDF65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45B31826" w14:textId="2449BB60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e)</w:t>
                  </w:r>
                </w:p>
              </w:tc>
              <w:tc>
                <w:tcPr>
                  <w:tcW w:w="3544" w:type="dxa"/>
                </w:tcPr>
                <w:p w14:paraId="02B24106" w14:textId="092729A6" w:rsidR="00797256" w:rsidRPr="00797256" w:rsidRDefault="0041157B" w:rsidP="00797256">
                  <w:pPr>
                    <w:pStyle w:val="Ausflltext"/>
                    <w:spacing w:line="240" w:lineRule="atLeast"/>
                    <w:jc w:val="center"/>
                    <w:rPr>
                      <w:rFonts w:eastAsia="MS Gothic" w:cstheme="minorHAnsi"/>
                    </w:rPr>
                  </w:pPr>
                  <w:r>
                    <w:t xml:space="preserve">40 – 25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17EE27A5" w14:textId="5F7279AF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797256" w14:paraId="3D2B3AB5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77DCC882" w14:textId="1F89AA93" w:rsidR="00797256" w:rsidRPr="0041157B" w:rsidRDefault="00797256" w:rsidP="0041157B">
                  <w:pPr>
                    <w:pStyle w:val="berschrift4"/>
                    <w:rPr>
                      <w:color w:val="70BCC9" w:themeColor="accent1" w:themeTint="99"/>
                    </w:rPr>
                  </w:pPr>
                  <w:r>
                    <w:rPr>
                      <w:color w:val="70BCC9" w:themeColor="accent1" w:themeTint="99"/>
                    </w:rPr>
                    <w:t>f)</w:t>
                  </w:r>
                </w:p>
              </w:tc>
              <w:tc>
                <w:tcPr>
                  <w:tcW w:w="3544" w:type="dxa"/>
                </w:tcPr>
                <w:p w14:paraId="6C0525E6" w14:textId="186DB77A" w:rsidR="00797256" w:rsidRDefault="00797256" w:rsidP="00797256">
                  <w:pPr>
                    <w:pStyle w:val="Ausflltext"/>
                    <w:spacing w:line="240" w:lineRule="atLeast"/>
                  </w:pPr>
                  <w:r>
                    <w:t xml:space="preserve">  25 + 15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</w:tcPr>
                <w:p w14:paraId="1C8BE05E" w14:textId="77777777" w:rsidR="00797256" w:rsidRDefault="00797256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</w:tbl>
          <w:p w14:paraId="62F621C0" w14:textId="77777777" w:rsidR="00385054" w:rsidRPr="002A69A9" w:rsidRDefault="00385054" w:rsidP="00C561C8"/>
        </w:tc>
        <w:tc>
          <w:tcPr>
            <w:tcW w:w="426" w:type="dxa"/>
            <w:vAlign w:val="bottom"/>
          </w:tcPr>
          <w:p w14:paraId="1779B924" w14:textId="1331C481" w:rsidR="00385054" w:rsidRPr="00E0758C" w:rsidRDefault="0041157B" w:rsidP="00C561C8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40320" behindDoc="0" locked="0" layoutInCell="1" allowOverlap="1" wp14:anchorId="236AB32D" wp14:editId="0023131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-33655</wp:posOffset>
                  </wp:positionV>
                  <wp:extent cx="222885" cy="700405"/>
                  <wp:effectExtent l="0" t="0" r="5715" b="0"/>
                  <wp:wrapNone/>
                  <wp:docPr id="1967806735" name="Grafik 1967806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157B" w:rsidRPr="00E0758C" w14:paraId="1E78DF95" w14:textId="77777777" w:rsidTr="00C561C8">
        <w:tc>
          <w:tcPr>
            <w:tcW w:w="609" w:type="dxa"/>
          </w:tcPr>
          <w:p w14:paraId="3E03FA8D" w14:textId="77777777" w:rsidR="0041157B" w:rsidRPr="00E0758C" w:rsidRDefault="0041157B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p w14:paraId="39AFD322" w14:textId="0057F116" w:rsidR="0041157B" w:rsidRPr="0077619D" w:rsidRDefault="0041157B" w:rsidP="00C561C8"/>
        </w:tc>
        <w:tc>
          <w:tcPr>
            <w:tcW w:w="426" w:type="dxa"/>
            <w:vAlign w:val="bottom"/>
          </w:tcPr>
          <w:p w14:paraId="29438603" w14:textId="459C2B31" w:rsidR="0041157B" w:rsidRDefault="0041157B" w:rsidP="00C561C8">
            <w:pPr>
              <w:jc w:val="right"/>
              <w:rPr>
                <w:noProof/>
                <w:sz w:val="18"/>
                <w:szCs w:val="18"/>
              </w:rPr>
            </w:pPr>
          </w:p>
        </w:tc>
      </w:tr>
      <w:tr w:rsidR="00385054" w:rsidRPr="00AC7674" w14:paraId="0574F64D" w14:textId="77777777" w:rsidTr="00C561C8">
        <w:tc>
          <w:tcPr>
            <w:tcW w:w="609" w:type="dxa"/>
          </w:tcPr>
          <w:p w14:paraId="108967BC" w14:textId="77777777" w:rsidR="00385054" w:rsidRDefault="00385054" w:rsidP="00A1304A">
            <w:pPr>
              <w:pStyle w:val="berschrift6"/>
            </w:pPr>
            <w:r>
              <w:t>3</w:t>
            </w:r>
          </w:p>
          <w:p w14:paraId="025D4AC7" w14:textId="628BD506" w:rsidR="00385054" w:rsidRDefault="00385054" w:rsidP="00C561C8">
            <w:pPr>
              <w:rPr>
                <w:lang w:eastAsia="de-DE"/>
              </w:rPr>
            </w:pPr>
          </w:p>
          <w:p w14:paraId="500A5F9A" w14:textId="7050FCFE" w:rsidR="00385054" w:rsidRDefault="00385054" w:rsidP="00C561C8">
            <w:pPr>
              <w:rPr>
                <w:lang w:eastAsia="de-DE"/>
              </w:rPr>
            </w:pPr>
          </w:p>
          <w:p w14:paraId="39027056" w14:textId="3814E1FF" w:rsidR="00385054" w:rsidRDefault="00385054" w:rsidP="00C561C8">
            <w:pPr>
              <w:rPr>
                <w:lang w:eastAsia="de-DE"/>
              </w:rPr>
            </w:pPr>
          </w:p>
          <w:p w14:paraId="2D9C7879" w14:textId="77777777" w:rsidR="00385054" w:rsidRDefault="00385054" w:rsidP="00C561C8">
            <w:pPr>
              <w:rPr>
                <w:lang w:eastAsia="de-DE"/>
              </w:rPr>
            </w:pPr>
          </w:p>
          <w:p w14:paraId="66C67CA4" w14:textId="77777777" w:rsidR="00385054" w:rsidRDefault="00385054" w:rsidP="00C561C8">
            <w:pPr>
              <w:rPr>
                <w:lang w:eastAsia="de-DE"/>
              </w:rPr>
            </w:pPr>
          </w:p>
          <w:p w14:paraId="67A892BE" w14:textId="58B96508" w:rsidR="00385054" w:rsidRDefault="00385054" w:rsidP="00C561C8">
            <w:pPr>
              <w:rPr>
                <w:lang w:eastAsia="de-DE"/>
              </w:rPr>
            </w:pPr>
          </w:p>
          <w:p w14:paraId="491263D5" w14:textId="381FDEF3" w:rsidR="00385054" w:rsidRDefault="00385054" w:rsidP="00C561C8">
            <w:pPr>
              <w:rPr>
                <w:lang w:eastAsia="de-DE"/>
              </w:rPr>
            </w:pPr>
          </w:p>
          <w:p w14:paraId="618CAFEE" w14:textId="331C3693" w:rsidR="00385054" w:rsidRDefault="00385054" w:rsidP="00C561C8">
            <w:pPr>
              <w:rPr>
                <w:lang w:eastAsia="de-DE"/>
              </w:rPr>
            </w:pPr>
          </w:p>
          <w:p w14:paraId="6D461739" w14:textId="1CF807EA" w:rsidR="00385054" w:rsidRDefault="00461030" w:rsidP="00C561C8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 wp14:anchorId="1A1ACB03" wp14:editId="3258833A">
                      <wp:simplePos x="0" y="0"/>
                      <wp:positionH relativeFrom="column">
                        <wp:posOffset>365196</wp:posOffset>
                      </wp:positionH>
                      <wp:positionV relativeFrom="paragraph">
                        <wp:posOffset>7552</wp:posOffset>
                      </wp:positionV>
                      <wp:extent cx="4014347" cy="1506128"/>
                      <wp:effectExtent l="0" t="0" r="0" b="5715"/>
                      <wp:wrapNone/>
                      <wp:docPr id="711280495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4347" cy="1506128"/>
                                <a:chOff x="0" y="-32928"/>
                                <a:chExt cx="4014470" cy="1506128"/>
                              </a:xfrm>
                            </wpg:grpSpPr>
                            <wps:wsp>
                              <wps:cNvPr id="153129202" name="Textfeld 2"/>
                              <wps:cNvSpPr txBox="1"/>
                              <wps:spPr>
                                <a:xfrm>
                                  <a:off x="2293257" y="863600"/>
                                  <a:ext cx="1617980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37D7D3" w14:textId="414E5CF0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D.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Leonie ist schon </w:t>
                                    </w:r>
                                    <w:r w:rsidR="001B3E09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300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m gelaufen. Wie viel</w:t>
                                    </w:r>
                                    <w:r w:rsidR="00681035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Meter fehlen noch bis zum Ziel?                               </w:t>
                                    </w:r>
                                  </w:p>
                                  <w:p w14:paraId="4C321F3B" w14:textId="1BE2F58F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8243657" name="Textfeld 2"/>
                              <wps:cNvSpPr txBox="1"/>
                              <wps:spPr>
                                <a:xfrm>
                                  <a:off x="21770" y="0"/>
                                  <a:ext cx="2064875" cy="631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AEFB9A" w14:textId="7777777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A.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Leonie ist schon 300 m gelaufen.</w:t>
                                    </w:r>
                                  </w:p>
                                  <w:p w14:paraId="24F6E557" w14:textId="7777777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500 m liegen noch vor ihr. </w:t>
                                    </w:r>
                                  </w:p>
                                  <w:p w14:paraId="2EC8FC65" w14:textId="7777777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Wie lang ist die ganze Strecke?                                           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50796417" name="Textfeld 2"/>
                              <wps:cNvSpPr txBox="1"/>
                              <wps:spPr>
                                <a:xfrm>
                                  <a:off x="2249170" y="-32928"/>
                                  <a:ext cx="1765300" cy="7949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494AF" w14:textId="3AE9ED23" w:rsidR="0052247A" w:rsidRPr="007D4550" w:rsidRDefault="00A1304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B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.</w:t>
                                    </w:r>
                                    <w:r w:rsidR="00461030" w:rsidRPr="0052247A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Leonie ist schon 300 m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gelaufen.</w:t>
                                    </w:r>
                                    <w:r w:rsidR="001F482B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500 Meter liegen noch vor ihr.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W</w:t>
                                    </w:r>
                                    <w:r w:rsidR="0099336C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elchen Platz macht sie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?                                          </w:t>
                                    </w:r>
                                  </w:p>
                                  <w:p w14:paraId="06D02548" w14:textId="2D3AA63F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2173759" name="Textfeld 2"/>
                              <wps:cNvSpPr txBox="1"/>
                              <wps:spPr>
                                <a:xfrm>
                                  <a:off x="0" y="762000"/>
                                  <a:ext cx="2249170" cy="614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C7B51C" w14:textId="1DBE8A0C" w:rsidR="0052247A" w:rsidRPr="007D4550" w:rsidRDefault="00A1304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C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.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Leonie läuft den 800-Meter-Lauf.</w:t>
                                    </w:r>
                                  </w:p>
                                  <w:p w14:paraId="127BBEA1" w14:textId="77777777" w:rsidR="0052247A" w:rsidRPr="0052247A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52247A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500 m fehlen noch bis zum Ziel. </w:t>
                                    </w:r>
                                  </w:p>
                                  <w:p w14:paraId="7BEAB25F" w14:textId="6E79B958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Wie viel</w:t>
                                    </w:r>
                                    <w:r w:rsidR="00926F1C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Meter hat sie schon</w:t>
                                    </w:r>
                                    <w:r w:rsidR="00843B22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?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geschafft?                                 </w:t>
                                    </w:r>
                                  </w:p>
                                  <w:p w14:paraId="5EAD4054" w14:textId="530889E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1ACB03" id="Gruppieren 1" o:spid="_x0000_s1037" style="position:absolute;margin-left:28.75pt;margin-top:.6pt;width:316.1pt;height:118.6pt;z-index:251646464;mso-width-relative:margin;mso-height-relative:margin" coordorigin=",-329" coordsize="40144,150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8" type="#_x0000_t202" style="position:absolute;left:22932;top:8636;width:16180;height:6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" fillcolor="#d8d8d8 [2732]" stroked="f" strokeweight=".5pt">
                        <v:textbox inset="2mm,,2mm">
                          <w:txbxContent>
                            <w:p w14:paraId="5B37D7D3" w14:textId="414E5CF0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D.</w:t>
                              </w: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Leonie ist schon </w:t>
                              </w:r>
                              <w:r w:rsidR="001B3E09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300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m gelaufen. Wie viel</w:t>
                              </w:r>
                              <w:r w:rsidR="00681035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e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Meter fehlen noch bis zum Ziel?                               </w:t>
                              </w:r>
                            </w:p>
                            <w:p w14:paraId="4C321F3B" w14:textId="1BE2F58F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9" type="#_x0000_t202" style="position:absolute;left:217;width:20649;height:6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" fillcolor="#d8d8d8 [2732]" stroked="f" strokeweight=".5pt">
                        <v:textbox style="mso-fit-shape-to-text:t" inset="2mm,,2mm">
                          <w:txbxContent>
                            <w:p w14:paraId="05AEFB9A" w14:textId="7777777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A.</w:t>
                              </w: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Leonie ist schon 300 m gelaufen.</w:t>
                              </w:r>
                            </w:p>
                            <w:p w14:paraId="24F6E557" w14:textId="7777777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500 m liegen noch vor ihr. </w:t>
                              </w:r>
                            </w:p>
                            <w:p w14:paraId="2EC8FC65" w14:textId="7777777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Wie lang ist die ganze Strecke?                                                 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22491;top:-329;width:17653;height:79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" fillcolor="#d8d8d8 [2732]" stroked="f" strokeweight=".5pt">
                        <v:textbox inset="2mm,,0">
                          <w:txbxContent>
                            <w:p w14:paraId="5BB494AF" w14:textId="3AE9ED23" w:rsidR="0052247A" w:rsidRPr="007D4550" w:rsidRDefault="00A1304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B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  <w:szCs w:val="20"/>
                                  <w:lang w:eastAsia="de-DE"/>
                                </w:rPr>
                                <w:t>.</w:t>
                              </w:r>
                              <w:r w:rsidR="00461030" w:rsidRPr="0052247A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Leonie ist schon 300 m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br/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gelaufen.</w:t>
                              </w:r>
                              <w:r w:rsidR="001F482B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500 Meter liegen noch vor ihr.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W</w:t>
                              </w:r>
                              <w:r w:rsidR="0099336C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elchen Platz macht sie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?                                          </w:t>
                              </w:r>
                            </w:p>
                            <w:p w14:paraId="06D02548" w14:textId="2D3AA63F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41" type="#_x0000_t202" style="position:absolute;top:7620;width:22491;height:6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" fillcolor="#d8d8d8 [2732]" stroked="f" strokeweight=".5pt">
                        <v:textbox inset="2mm,,2mm">
                          <w:txbxContent>
                            <w:p w14:paraId="12C7B51C" w14:textId="1DBE8A0C" w:rsidR="0052247A" w:rsidRPr="007D4550" w:rsidRDefault="00A1304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C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.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Leonie läuft den 800-Meter-Lauf.</w:t>
                              </w:r>
                            </w:p>
                            <w:p w14:paraId="127BBEA1" w14:textId="77777777" w:rsidR="0052247A" w:rsidRPr="0052247A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52247A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500 m fehlen noch bis zum Ziel. </w:t>
                              </w:r>
                            </w:p>
                            <w:p w14:paraId="7BEAB25F" w14:textId="6E79B958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Wie viel</w:t>
                              </w:r>
                              <w:r w:rsidR="00926F1C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e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Meter hat sie schon</w:t>
                              </w:r>
                              <w:r w:rsidR="00843B22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?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geschafft?                                 </w:t>
                              </w:r>
                            </w:p>
                            <w:p w14:paraId="5EAD4054" w14:textId="530889E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4F5D6C6" w14:textId="77777777" w:rsidR="00385054" w:rsidRDefault="00385054" w:rsidP="00C561C8">
            <w:pPr>
              <w:rPr>
                <w:lang w:eastAsia="de-DE"/>
              </w:rPr>
            </w:pPr>
          </w:p>
          <w:p w14:paraId="563D4784" w14:textId="77777777" w:rsidR="00385054" w:rsidRDefault="00385054" w:rsidP="00C561C8">
            <w:pPr>
              <w:rPr>
                <w:lang w:eastAsia="de-DE"/>
              </w:rPr>
            </w:pPr>
          </w:p>
          <w:p w14:paraId="07ED67C7" w14:textId="6FD49139" w:rsidR="00385054" w:rsidRDefault="00385054" w:rsidP="00C561C8">
            <w:pPr>
              <w:rPr>
                <w:lang w:eastAsia="de-DE"/>
              </w:rPr>
            </w:pPr>
          </w:p>
          <w:p w14:paraId="39B2E215" w14:textId="77777777" w:rsidR="00385054" w:rsidRPr="00E0107D" w:rsidRDefault="00385054" w:rsidP="00C561C8">
            <w:pPr>
              <w:rPr>
                <w:lang w:eastAsia="de-DE"/>
              </w:rPr>
            </w:pPr>
          </w:p>
        </w:tc>
        <w:tc>
          <w:tcPr>
            <w:tcW w:w="8464" w:type="dxa"/>
            <w:gridSpan w:val="2"/>
          </w:tcPr>
          <w:p w14:paraId="6D704DB8" w14:textId="3252A042" w:rsidR="00385054" w:rsidRDefault="0052247A" w:rsidP="00A1304A">
            <w:pPr>
              <w:pStyle w:val="berschrift6"/>
            </w:pPr>
            <w:r w:rsidRPr="00A1304A">
              <w:t>R</w:t>
            </w:r>
            <w:r w:rsidR="00385054" w:rsidRPr="00A1304A">
              <w:t xml:space="preserve">echengeschichten zu Addition und Subtraktion </w:t>
            </w:r>
          </w:p>
          <w:p w14:paraId="2B91EAB2" w14:textId="2E064AB6" w:rsidR="000508A6" w:rsidRPr="000508A6" w:rsidRDefault="00297AB7" w:rsidP="000508A6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26CE496" wp14:editId="7A61E9C8">
                  <wp:extent cx="5369679" cy="1019907"/>
                  <wp:effectExtent l="0" t="0" r="2540" b="0"/>
                  <wp:docPr id="2090756889" name="Grafik 2" descr="Ein Bild, das Entwurf, Zeichnung, Kunst, Schwarz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756889" name="Grafik 2" descr="Ein Bild, das Entwurf, Zeichnung, Kunst, Schwarzweiß enthält.&#10;&#10;Automatisch generierte Beschreibu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09" b="18429"/>
                          <a:stretch/>
                        </pic:blipFill>
                        <pic:spPr bwMode="auto">
                          <a:xfrm>
                            <a:off x="0" y="0"/>
                            <a:ext cx="5369679" cy="1019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627D37" w14:textId="36BC6B21" w:rsidR="00385054" w:rsidRDefault="00385054" w:rsidP="00C561C8">
            <w:pPr>
              <w:rPr>
                <w:noProof/>
              </w:rPr>
            </w:pPr>
            <w:r>
              <w:rPr>
                <w:noProof/>
              </w:rPr>
              <w:t>Schau</w:t>
            </w:r>
            <w:r w:rsidR="00F055F9">
              <w:rPr>
                <w:noProof/>
              </w:rPr>
              <w:t>e</w:t>
            </w:r>
            <w:r>
              <w:rPr>
                <w:noProof/>
              </w:rPr>
              <w:t xml:space="preserve"> dir die Situation auf dem Sportplatz an.</w:t>
            </w:r>
          </w:p>
          <w:p w14:paraId="34A09146" w14:textId="784CBBFC" w:rsidR="0052247A" w:rsidRDefault="00461030" w:rsidP="00C561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AAA0204" wp14:editId="41F0F516">
                      <wp:simplePos x="0" y="0"/>
                      <wp:positionH relativeFrom="column">
                        <wp:posOffset>4459620</wp:posOffset>
                      </wp:positionH>
                      <wp:positionV relativeFrom="paragraph">
                        <wp:posOffset>130903</wp:posOffset>
                      </wp:positionV>
                      <wp:extent cx="899586" cy="225313"/>
                      <wp:effectExtent l="0" t="0" r="2540" b="3810"/>
                      <wp:wrapNone/>
                      <wp:docPr id="500093336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586" cy="225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453898" w14:textId="0016BDA6" w:rsidR="0052247A" w:rsidRPr="007D4550" w:rsidRDefault="001B3E09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>3</w:t>
                                  </w:r>
                                  <w:r w:rsidR="0052247A"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00 + ? = 800        </w:t>
                                  </w:r>
                                </w:p>
                                <w:p w14:paraId="0398F132" w14:textId="77777777" w:rsidR="0052247A" w:rsidRPr="007D4550" w:rsidRDefault="0052247A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AA0204" id="Textfeld 2" o:spid="_x0000_s1042" type="#_x0000_t202" style="position:absolute;margin-left:351.15pt;margin-top:10.3pt;width:70.85pt;height:17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" fillcolor="#a5a5a5 [2092]" stroked="f" strokeweight=".5pt">
                      <v:textbox inset="2mm,1mm,1mm,0">
                        <w:txbxContent>
                          <w:p w14:paraId="1D453898" w14:textId="0016BDA6" w:rsidR="0052247A" w:rsidRPr="007D4550" w:rsidRDefault="001B3E09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>3</w:t>
                            </w:r>
                            <w:r w:rsidR="0052247A"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00 + ? = 800        </w:t>
                            </w:r>
                          </w:p>
                          <w:p w14:paraId="0398F132" w14:textId="77777777" w:rsidR="0052247A" w:rsidRPr="007D4550" w:rsidRDefault="0052247A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2D49B73" wp14:editId="658EBF87">
                      <wp:simplePos x="0" y="0"/>
                      <wp:positionH relativeFrom="column">
                        <wp:posOffset>4023642</wp:posOffset>
                      </wp:positionH>
                      <wp:positionV relativeFrom="paragraph">
                        <wp:posOffset>119935</wp:posOffset>
                      </wp:positionV>
                      <wp:extent cx="467780" cy="296220"/>
                      <wp:effectExtent l="0" t="0" r="0" b="0"/>
                      <wp:wrapNone/>
                      <wp:docPr id="27548138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780" cy="29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179D84" w14:textId="61FC6C2C" w:rsidR="00A1304A" w:rsidRPr="00A1304A" w:rsidRDefault="00A1304A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A1304A">
                                    <w:rPr>
                                      <w:color w:val="A6A6A6" w:themeColor="background1" w:themeShade="A6"/>
                                    </w:rPr>
                                    <w:t>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49B73" id="Textfeld 3" o:spid="_x0000_s1043" type="#_x0000_t202" style="position:absolute;margin-left:316.8pt;margin-top:9.45pt;width:36.85pt;height:23.3pt;z-index:25198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" filled="f" stroked="f" strokeweight=".5pt">
                      <v:textbox>
                        <w:txbxContent>
                          <w:p w14:paraId="1E179D84" w14:textId="61FC6C2C" w:rsidR="00A1304A" w:rsidRPr="00A1304A" w:rsidRDefault="00A1304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A1304A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054">
              <w:rPr>
                <w:noProof/>
              </w:rPr>
              <w:t>Welche Frage und welche Aufgabe passen zusammen? Ordne zu.</w:t>
            </w:r>
          </w:p>
          <w:p w14:paraId="4F7E9A1F" w14:textId="20C0BBF9" w:rsidR="00681035" w:rsidRDefault="00681035" w:rsidP="00C561C8">
            <w:pPr>
              <w:rPr>
                <w:noProof/>
              </w:rPr>
            </w:pPr>
          </w:p>
          <w:p w14:paraId="56EA05A0" w14:textId="5FDDC9AC" w:rsidR="000508A6" w:rsidRDefault="00461030" w:rsidP="00C561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6684A5E" wp14:editId="53F72BB3">
                      <wp:simplePos x="0" y="0"/>
                      <wp:positionH relativeFrom="column">
                        <wp:posOffset>4459620</wp:posOffset>
                      </wp:positionH>
                      <wp:positionV relativeFrom="paragraph">
                        <wp:posOffset>159204</wp:posOffset>
                      </wp:positionV>
                      <wp:extent cx="899381" cy="225313"/>
                      <wp:effectExtent l="0" t="0" r="2540" b="3810"/>
                      <wp:wrapNone/>
                      <wp:docPr id="1457087456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381" cy="225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684263" w14:textId="46C0AC2A" w:rsidR="0052247A" w:rsidRPr="007D4550" w:rsidRDefault="00A1304A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>8</w:t>
                                  </w:r>
                                  <w:r w:rsidR="0052247A"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00 – 300 = ?                       </w:t>
                                  </w:r>
                                </w:p>
                                <w:p w14:paraId="11C7A9A9" w14:textId="77777777" w:rsidR="0052247A" w:rsidRPr="007D4550" w:rsidRDefault="0052247A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84A5E" id="_x0000_s1044" type="#_x0000_t202" style="position:absolute;margin-left:351.15pt;margin-top:12.55pt;width:70.8pt;height:17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" fillcolor="#a5a5a5 [2092]" stroked="f" strokeweight=".5pt">
                      <v:textbox inset="2mm,1mm,1mm,0">
                        <w:txbxContent>
                          <w:p w14:paraId="43684263" w14:textId="46C0AC2A" w:rsidR="0052247A" w:rsidRPr="007D4550" w:rsidRDefault="00A1304A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>8</w:t>
                            </w:r>
                            <w:r w:rsidR="0052247A"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00 – 300 = ?                       </w:t>
                            </w:r>
                          </w:p>
                          <w:p w14:paraId="11C7A9A9" w14:textId="77777777" w:rsidR="0052247A" w:rsidRPr="007D4550" w:rsidRDefault="0052247A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A8EC3E5" wp14:editId="4CEA2DF7">
                      <wp:simplePos x="0" y="0"/>
                      <wp:positionH relativeFrom="column">
                        <wp:posOffset>4023642</wp:posOffset>
                      </wp:positionH>
                      <wp:positionV relativeFrom="paragraph">
                        <wp:posOffset>153701</wp:posOffset>
                      </wp:positionV>
                      <wp:extent cx="467780" cy="295558"/>
                      <wp:effectExtent l="0" t="0" r="0" b="0"/>
                      <wp:wrapNone/>
                      <wp:docPr id="2020255821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780" cy="2955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FDD0DE" w14:textId="77777777" w:rsidR="00A1304A" w:rsidRPr="00A1304A" w:rsidRDefault="00A1304A" w:rsidP="00A1304A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A1304A">
                                    <w:rPr>
                                      <w:color w:val="A6A6A6" w:themeColor="background1" w:themeShade="A6"/>
                                    </w:rPr>
                                    <w:t>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8EC3E5" id="_x0000_s1045" type="#_x0000_t202" style="position:absolute;margin-left:316.8pt;margin-top:12.1pt;width:36.85pt;height:23.25pt;z-index:25198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" filled="f" stroked="f" strokeweight=".5pt">
                      <v:textbox>
                        <w:txbxContent>
                          <w:p w14:paraId="1BFDD0DE" w14:textId="77777777" w:rsidR="00A1304A" w:rsidRPr="00A1304A" w:rsidRDefault="00A1304A" w:rsidP="00A1304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A1304A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A7B993" w14:textId="2EF683A4" w:rsidR="00385054" w:rsidRDefault="00385054" w:rsidP="00C561C8">
            <w:pPr>
              <w:rPr>
                <w:lang w:eastAsia="de-DE"/>
              </w:rPr>
            </w:pPr>
          </w:p>
          <w:p w14:paraId="30EE75CF" w14:textId="3D3AEAC4" w:rsidR="00A9015D" w:rsidRDefault="00A9015D" w:rsidP="00C561C8">
            <w:pPr>
              <w:rPr>
                <w:lang w:eastAsia="de-DE"/>
              </w:rPr>
            </w:pPr>
          </w:p>
          <w:p w14:paraId="77D219BD" w14:textId="22C3B2D5" w:rsidR="00385054" w:rsidRDefault="00461030" w:rsidP="00C561C8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6B5DCE5" wp14:editId="4C5462A5">
                      <wp:simplePos x="0" y="0"/>
                      <wp:positionH relativeFrom="column">
                        <wp:posOffset>4466651</wp:posOffset>
                      </wp:positionH>
                      <wp:positionV relativeFrom="paragraph">
                        <wp:posOffset>15188</wp:posOffset>
                      </wp:positionV>
                      <wp:extent cx="899381" cy="225313"/>
                      <wp:effectExtent l="0" t="0" r="2540" b="3810"/>
                      <wp:wrapNone/>
                      <wp:docPr id="2053287620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381" cy="225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D08212" w14:textId="6899AF55" w:rsidR="0052247A" w:rsidRPr="007D4550" w:rsidRDefault="00A1304A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>8</w:t>
                                  </w:r>
                                  <w:r w:rsidR="0052247A"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00 – 500 = ?                       </w:t>
                                  </w:r>
                                </w:p>
                                <w:p w14:paraId="121AB632" w14:textId="77777777" w:rsidR="0052247A" w:rsidRPr="007D4550" w:rsidRDefault="0052247A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B5DCE5" id="_x0000_s1046" type="#_x0000_t202" style="position:absolute;margin-left:351.7pt;margin-top:1.2pt;width:70.8pt;height:17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" fillcolor="#a5a5a5 [2092]" stroked="f" strokeweight=".5pt">
                      <v:textbox inset="2mm,1mm,1mm,0">
                        <w:txbxContent>
                          <w:p w14:paraId="18D08212" w14:textId="6899AF55" w:rsidR="0052247A" w:rsidRPr="007D4550" w:rsidRDefault="00A1304A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>8</w:t>
                            </w:r>
                            <w:r w:rsidR="0052247A"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00 – 500 = ?                       </w:t>
                            </w:r>
                          </w:p>
                          <w:p w14:paraId="121AB632" w14:textId="77777777" w:rsidR="0052247A" w:rsidRPr="007D4550" w:rsidRDefault="0052247A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8B06374" wp14:editId="0302368E">
                      <wp:simplePos x="0" y="0"/>
                      <wp:positionH relativeFrom="column">
                        <wp:posOffset>4023642</wp:posOffset>
                      </wp:positionH>
                      <wp:positionV relativeFrom="paragraph">
                        <wp:posOffset>15151</wp:posOffset>
                      </wp:positionV>
                      <wp:extent cx="467780" cy="295558"/>
                      <wp:effectExtent l="0" t="0" r="0" b="0"/>
                      <wp:wrapNone/>
                      <wp:docPr id="628221228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780" cy="2955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B8D702" w14:textId="77777777" w:rsidR="00A1304A" w:rsidRPr="00A1304A" w:rsidRDefault="00A1304A" w:rsidP="00A1304A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A1304A">
                                    <w:rPr>
                                      <w:color w:val="A6A6A6" w:themeColor="background1" w:themeShade="A6"/>
                                    </w:rPr>
                                    <w:t>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06374" id="_x0000_s1047" type="#_x0000_t202" style="position:absolute;margin-left:316.8pt;margin-top:1.2pt;width:36.85pt;height:23.25pt;z-index:25198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" filled="f" stroked="f" strokeweight=".5pt">
                      <v:textbox>
                        <w:txbxContent>
                          <w:p w14:paraId="7DB8D702" w14:textId="77777777" w:rsidR="00A1304A" w:rsidRPr="00A1304A" w:rsidRDefault="00A1304A" w:rsidP="00A1304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A1304A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897EE8" w14:textId="7835A9C6" w:rsidR="00385054" w:rsidRDefault="00385054" w:rsidP="00C561C8">
            <w:pPr>
              <w:rPr>
                <w:lang w:eastAsia="de-DE"/>
              </w:rPr>
            </w:pPr>
          </w:p>
          <w:p w14:paraId="01E33BAC" w14:textId="7188D30B" w:rsidR="00385054" w:rsidRPr="00F95025" w:rsidRDefault="00461030" w:rsidP="00C561C8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59A37E4" wp14:editId="5C592E01">
                      <wp:simplePos x="0" y="0"/>
                      <wp:positionH relativeFrom="column">
                        <wp:posOffset>4464873</wp:posOffset>
                      </wp:positionH>
                      <wp:positionV relativeFrom="paragraph">
                        <wp:posOffset>43489</wp:posOffset>
                      </wp:positionV>
                      <wp:extent cx="899381" cy="225313"/>
                      <wp:effectExtent l="0" t="0" r="2540" b="3810"/>
                      <wp:wrapNone/>
                      <wp:docPr id="1384471188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381" cy="225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73A238" w14:textId="22CBB322" w:rsidR="0052247A" w:rsidRPr="007D4550" w:rsidRDefault="0099336C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>300</w:t>
                                  </w:r>
                                  <w:r w:rsidR="0052247A"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+</w:t>
                                  </w:r>
                                  <w:r w:rsidR="0046103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>5</w:t>
                                  </w:r>
                                  <w:r w:rsidR="0052247A"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00 = </w:t>
                                  </w:r>
                                  <w:r w:rsidR="0061768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>?</w:t>
                                  </w:r>
                                  <w:r w:rsidR="0052247A"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                      </w:t>
                                  </w:r>
                                </w:p>
                                <w:p w14:paraId="73233181" w14:textId="77777777" w:rsidR="0052247A" w:rsidRPr="007D4550" w:rsidRDefault="0052247A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A37E4" id="_x0000_s1048" type="#_x0000_t202" style="position:absolute;margin-left:351.55pt;margin-top:3.4pt;width:70.8pt;height:17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" fillcolor="#a5a5a5 [2092]" stroked="f" strokeweight=".5pt">
                      <v:textbox inset="2mm,1mm,1mm,0">
                        <w:txbxContent>
                          <w:p w14:paraId="5473A238" w14:textId="22CBB322" w:rsidR="0052247A" w:rsidRPr="007D4550" w:rsidRDefault="0099336C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>300</w:t>
                            </w:r>
                            <w:r w:rsidR="0052247A"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 +</w:t>
                            </w:r>
                            <w:r w:rsidR="0046103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>5</w:t>
                            </w:r>
                            <w:r w:rsidR="0052247A"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00 = </w:t>
                            </w:r>
                            <w:r w:rsidR="00617688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>?</w:t>
                            </w:r>
                            <w:r w:rsidR="0052247A"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                       </w:t>
                            </w:r>
                          </w:p>
                          <w:p w14:paraId="73233181" w14:textId="77777777" w:rsidR="0052247A" w:rsidRPr="007D4550" w:rsidRDefault="0052247A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915458F" wp14:editId="3E7FC50D">
                      <wp:simplePos x="0" y="0"/>
                      <wp:positionH relativeFrom="column">
                        <wp:posOffset>4023642</wp:posOffset>
                      </wp:positionH>
                      <wp:positionV relativeFrom="paragraph">
                        <wp:posOffset>32466</wp:posOffset>
                      </wp:positionV>
                      <wp:extent cx="467780" cy="296220"/>
                      <wp:effectExtent l="0" t="0" r="0" b="0"/>
                      <wp:wrapNone/>
                      <wp:docPr id="183134847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780" cy="29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C182B4" w14:textId="77777777" w:rsidR="00A1304A" w:rsidRPr="00A1304A" w:rsidRDefault="00A1304A" w:rsidP="00A1304A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A1304A">
                                    <w:rPr>
                                      <w:color w:val="A6A6A6" w:themeColor="background1" w:themeShade="A6"/>
                                    </w:rPr>
                                    <w:t>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15458F" id="_x0000_s1049" type="#_x0000_t202" style="position:absolute;margin-left:316.8pt;margin-top:2.55pt;width:36.85pt;height:23.3pt;z-index:25198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" filled="f" stroked="f" strokeweight=".5pt">
                      <v:textbox>
                        <w:txbxContent>
                          <w:p w14:paraId="46C182B4" w14:textId="77777777" w:rsidR="00A1304A" w:rsidRPr="00A1304A" w:rsidRDefault="00A1304A" w:rsidP="00A1304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A1304A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359389D" w14:textId="2B649B5E" w:rsidR="00461030" w:rsidRDefault="00461030" w:rsidP="0013419A">
      <w:pPr>
        <w:sectPr w:rsidR="00461030" w:rsidSect="001D6E72"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9"/>
        <w:gridCol w:w="7942"/>
      </w:tblGrid>
      <w:tr w:rsidR="00E0758C" w:rsidRPr="00E0758C" w14:paraId="28BA5FAB" w14:textId="77777777" w:rsidTr="00A01051"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40E7BAF5" w14:textId="0B6B4A7E" w:rsidR="00E0758C" w:rsidRPr="007757B3" w:rsidRDefault="00E0758C" w:rsidP="0013419A">
            <w:pPr>
              <w:pStyle w:val="berschrift1"/>
              <w:rPr>
                <w:color w:val="327A86" w:themeColor="text2"/>
              </w:rPr>
            </w:pPr>
            <w:r w:rsidRPr="007757B3">
              <w:rPr>
                <w:color w:val="327A86" w:themeColor="text2"/>
              </w:rPr>
              <w:lastRenderedPageBreak/>
              <w:t>A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FC28EA" w14:textId="4E0609F0" w:rsidR="00E0758C" w:rsidRPr="007757B3" w:rsidRDefault="00E0758C" w:rsidP="0013419A">
            <w:pPr>
              <w:pStyle w:val="berschrift1"/>
              <w:rPr>
                <w:color w:val="327A86" w:themeColor="text2"/>
              </w:rPr>
            </w:pPr>
            <w:r w:rsidRPr="007757B3">
              <w:rPr>
                <w:color w:val="327A86" w:themeColor="text2"/>
              </w:rPr>
              <w:t>I</w:t>
            </w:r>
            <w:r w:rsidR="003A4816" w:rsidRPr="007757B3">
              <w:rPr>
                <w:color w:val="327A86" w:themeColor="text2"/>
              </w:rPr>
              <w:t>ch kann Aufgaben zu Situationen finden und umgekehrt</w:t>
            </w:r>
            <w:r w:rsidR="00F055F9">
              <w:rPr>
                <w:color w:val="327A86" w:themeColor="text2"/>
              </w:rPr>
              <w:t>.</w:t>
            </w:r>
          </w:p>
        </w:tc>
      </w:tr>
      <w:tr w:rsidR="00E0758C" w:rsidRPr="00E0758C" w14:paraId="5415CDEE" w14:textId="77777777" w:rsidTr="00A01051">
        <w:trPr>
          <w:trHeight w:val="17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10F4E19D" w14:textId="77777777" w:rsidR="00E0758C" w:rsidRPr="007757B3" w:rsidRDefault="00E0758C" w:rsidP="0013419A">
            <w:pPr>
              <w:pStyle w:val="berschrift2"/>
            </w:pPr>
            <w:r w:rsidRPr="007757B3">
              <w:t>1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800A3F" w14:textId="55DBE496" w:rsidR="00224BE7" w:rsidRPr="007757B3" w:rsidRDefault="00C7750B" w:rsidP="00E41F88">
            <w:pPr>
              <w:pStyle w:val="berschrift2"/>
            </w:pPr>
            <w:r w:rsidRPr="007757B3">
              <w:t>Additio</w:t>
            </w:r>
            <w:r w:rsidR="002365C6" w:rsidRPr="007757B3">
              <w:t>n</w:t>
            </w:r>
            <w:r w:rsidRPr="007757B3">
              <w:t xml:space="preserve"> und Subtraktion</w:t>
            </w:r>
            <w:r w:rsidR="00224BE7" w:rsidRPr="007757B3">
              <w:t xml:space="preserve"> </w:t>
            </w:r>
            <w:r w:rsidR="002365C6" w:rsidRPr="007757B3">
              <w:t>mit Material legen</w:t>
            </w:r>
          </w:p>
        </w:tc>
      </w:tr>
      <w:tr w:rsidR="00C96B35" w:rsidRPr="00E0758C" w14:paraId="255567E6" w14:textId="77777777" w:rsidTr="00A01051">
        <w:trPr>
          <w:trHeight w:val="3701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5292BC13" w14:textId="77777777" w:rsidR="00C96B35" w:rsidRDefault="00C96B35" w:rsidP="0013419A">
            <w:pPr>
              <w:pStyle w:val="berschrift4"/>
            </w:pPr>
            <w:r w:rsidRPr="004F79CD">
              <w:t>1.1</w:t>
            </w:r>
          </w:p>
          <w:p w14:paraId="2D3CF609" w14:textId="77777777" w:rsidR="00C96B35" w:rsidRDefault="00C96B35" w:rsidP="0013419A">
            <w:pPr>
              <w:rPr>
                <w:lang w:eastAsia="de-DE"/>
              </w:rPr>
            </w:pPr>
          </w:p>
          <w:p w14:paraId="441EEC2D" w14:textId="77777777" w:rsidR="00AF002A" w:rsidRDefault="00AF002A" w:rsidP="0013419A">
            <w:pPr>
              <w:rPr>
                <w:lang w:eastAsia="de-DE"/>
              </w:rPr>
            </w:pPr>
          </w:p>
          <w:p w14:paraId="3B4EA941" w14:textId="77777777" w:rsidR="00AF002A" w:rsidRDefault="00AF002A" w:rsidP="0013419A">
            <w:pPr>
              <w:rPr>
                <w:lang w:eastAsia="de-DE"/>
              </w:rPr>
            </w:pPr>
          </w:p>
          <w:p w14:paraId="038A6AC1" w14:textId="77777777" w:rsidR="00AF002A" w:rsidRDefault="00AF002A" w:rsidP="0013419A">
            <w:pPr>
              <w:rPr>
                <w:lang w:eastAsia="de-DE"/>
              </w:rPr>
            </w:pPr>
          </w:p>
          <w:p w14:paraId="32CBC68C" w14:textId="77777777" w:rsidR="00AF002A" w:rsidRDefault="00AF002A" w:rsidP="0013419A">
            <w:pPr>
              <w:rPr>
                <w:lang w:eastAsia="de-DE"/>
              </w:rPr>
            </w:pPr>
          </w:p>
          <w:p w14:paraId="09B71776" w14:textId="77777777" w:rsidR="00AF002A" w:rsidRDefault="00AF002A" w:rsidP="0013419A">
            <w:pPr>
              <w:rPr>
                <w:lang w:eastAsia="de-DE"/>
              </w:rPr>
            </w:pPr>
          </w:p>
          <w:p w14:paraId="6D436C73" w14:textId="77777777" w:rsidR="00AF002A" w:rsidRDefault="00AF002A" w:rsidP="0013419A">
            <w:pPr>
              <w:rPr>
                <w:lang w:eastAsia="de-DE"/>
              </w:rPr>
            </w:pPr>
          </w:p>
          <w:p w14:paraId="13B04B8F" w14:textId="77777777" w:rsidR="00AF002A" w:rsidRDefault="00AF002A" w:rsidP="0013419A">
            <w:pPr>
              <w:rPr>
                <w:lang w:eastAsia="de-DE"/>
              </w:rPr>
            </w:pPr>
          </w:p>
          <w:p w14:paraId="19C5A0AD" w14:textId="77777777" w:rsidR="00AF002A" w:rsidRDefault="00AF002A" w:rsidP="0013419A">
            <w:pPr>
              <w:rPr>
                <w:lang w:eastAsia="de-DE"/>
              </w:rPr>
            </w:pPr>
          </w:p>
          <w:p w14:paraId="3A1D1FF1" w14:textId="77777777" w:rsidR="00AF002A" w:rsidRDefault="00AF002A" w:rsidP="0013419A">
            <w:pPr>
              <w:rPr>
                <w:lang w:eastAsia="de-DE"/>
              </w:rPr>
            </w:pPr>
          </w:p>
          <w:p w14:paraId="0169EA5A" w14:textId="77777777" w:rsidR="00AF002A" w:rsidRDefault="00AF002A" w:rsidP="0013419A">
            <w:pPr>
              <w:rPr>
                <w:lang w:eastAsia="de-DE"/>
              </w:rPr>
            </w:pPr>
          </w:p>
          <w:p w14:paraId="3800D839" w14:textId="755929C4" w:rsidR="00AF002A" w:rsidRDefault="00AF002A" w:rsidP="0013419A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78A42B60" wp14:editId="2CBC3D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272386"/>
                  <wp:effectExtent l="0" t="0" r="2540" b="0"/>
                  <wp:wrapNone/>
                  <wp:docPr id="547795893" name="Grafik 547795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38A0265" w14:textId="2DE7EBB6" w:rsidR="00AF002A" w:rsidRPr="00181EE1" w:rsidRDefault="00AF002A" w:rsidP="0013419A">
            <w:pPr>
              <w:rPr>
                <w:lang w:eastAsia="de-D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09B68496" w14:textId="42AE75E4" w:rsidR="00C96B35" w:rsidRDefault="00C96B35" w:rsidP="0013419A">
            <w:pPr>
              <w:pStyle w:val="berschrift4"/>
            </w:pPr>
            <w:r w:rsidRPr="00181EE1">
              <w:t>a)</w:t>
            </w:r>
          </w:p>
          <w:p w14:paraId="37BC8675" w14:textId="77777777" w:rsidR="00C96B35" w:rsidRDefault="00C96B35" w:rsidP="0013419A">
            <w:pPr>
              <w:rPr>
                <w:color w:val="327A86" w:themeColor="text2"/>
                <w:lang w:eastAsia="de-DE"/>
              </w:rPr>
            </w:pPr>
          </w:p>
          <w:p w14:paraId="37C5A6EB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558F3536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0FD8C354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0CA9437D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0C5766EA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5A5CECDF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385DA5D6" w14:textId="2D34140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3A369969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52F83979" w14:textId="77777777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684E46CF" w14:textId="77777777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6B17F24E" w14:textId="77777777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265FE1AB" w14:textId="79F4FE40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46CAD549" wp14:editId="1A32DFB1">
                  <wp:simplePos x="0" y="0"/>
                  <wp:positionH relativeFrom="column">
                    <wp:posOffset>-345862275</wp:posOffset>
                  </wp:positionH>
                  <wp:positionV relativeFrom="paragraph">
                    <wp:posOffset>-514153785</wp:posOffset>
                  </wp:positionV>
                  <wp:extent cx="360000" cy="272386"/>
                  <wp:effectExtent l="0" t="0" r="2540" b="0"/>
                  <wp:wrapNone/>
                  <wp:docPr id="141304146" name="Grafik 14130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23B33DD8" w14:textId="7E33610F" w:rsidR="00C96B35" w:rsidRPr="00A01051" w:rsidRDefault="00B85B62" w:rsidP="0013419A">
            <w:pPr>
              <w:pStyle w:val="berschrift4"/>
            </w:pPr>
            <w:r w:rsidRPr="00B85B62">
              <w:t>Subtraktion mit Material legen</w:t>
            </w:r>
          </w:p>
          <w:p w14:paraId="2E583ED8" w14:textId="4D4E3488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777B0131" w14:textId="77A13321" w:rsidR="00C96B35" w:rsidRPr="001B2C42" w:rsidRDefault="008929A0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24960" behindDoc="0" locked="0" layoutInCell="1" allowOverlap="1" wp14:anchorId="3F66A543" wp14:editId="16B561E3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140335</wp:posOffset>
                  </wp:positionV>
                  <wp:extent cx="899295" cy="1368000"/>
                  <wp:effectExtent l="0" t="5715" r="0" b="0"/>
                  <wp:wrapNone/>
                  <wp:docPr id="20349663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966348" name="Grafik 203496634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929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eastAsia="de-DE"/>
              </w:rPr>
              <w:t>Emily</w:t>
            </w:r>
            <w:r w:rsidR="00C96B35" w:rsidRPr="001B2C42">
              <w:rPr>
                <w:lang w:eastAsia="de-DE"/>
              </w:rPr>
              <w:t xml:space="preserve"> und Tim wollen die Aufgabe </w:t>
            </w:r>
            <w:r w:rsidR="00C96B35" w:rsidRPr="007D4550">
              <w:rPr>
                <w:b/>
                <w:bCs/>
                <w:lang w:eastAsia="de-DE"/>
              </w:rPr>
              <w:t>43</w:t>
            </w:r>
            <w:r w:rsidR="00A01051" w:rsidRPr="007D4550">
              <w:rPr>
                <w:b/>
                <w:bCs/>
                <w:lang w:eastAsia="de-DE"/>
              </w:rPr>
              <w:t xml:space="preserve"> – </w:t>
            </w:r>
            <w:r w:rsidR="00C96B35" w:rsidRPr="007D4550">
              <w:rPr>
                <w:b/>
                <w:bCs/>
                <w:lang w:eastAsia="de-DE"/>
              </w:rPr>
              <w:t>11 = 32</w:t>
            </w:r>
            <w:r w:rsidR="00C96B35" w:rsidRPr="001B2C42">
              <w:rPr>
                <w:lang w:eastAsia="de-DE"/>
              </w:rPr>
              <w:t xml:space="preserve"> mit Würfelmaterial legen. </w:t>
            </w:r>
          </w:p>
          <w:p w14:paraId="3DEC50E8" w14:textId="6D8ECE68" w:rsidR="00F44D53" w:rsidRDefault="00F055F9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598336" behindDoc="0" locked="0" layoutInCell="1" allowOverlap="1" wp14:anchorId="717E296A" wp14:editId="19288682">
                  <wp:simplePos x="0" y="0"/>
                  <wp:positionH relativeFrom="column">
                    <wp:posOffset>1485727</wp:posOffset>
                  </wp:positionH>
                  <wp:positionV relativeFrom="paragraph">
                    <wp:posOffset>169545</wp:posOffset>
                  </wp:positionV>
                  <wp:extent cx="981710" cy="922850"/>
                  <wp:effectExtent l="0" t="0" r="0" b="4445"/>
                  <wp:wrapNone/>
                  <wp:docPr id="52916698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166987" name="Grafik 52916698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2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11EDBF" w14:textId="508DDE1D" w:rsidR="00F44D53" w:rsidRDefault="00F44D53" w:rsidP="0013419A">
            <w:pPr>
              <w:rPr>
                <w:lang w:eastAsia="de-DE"/>
              </w:rPr>
            </w:pPr>
          </w:p>
          <w:p w14:paraId="278ACAE0" w14:textId="6B77F712" w:rsidR="00F44D53" w:rsidRDefault="007D4550" w:rsidP="0013419A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6A893CDA" wp14:editId="367DFBD5">
                      <wp:simplePos x="0" y="0"/>
                      <wp:positionH relativeFrom="column">
                        <wp:posOffset>4522272</wp:posOffset>
                      </wp:positionH>
                      <wp:positionV relativeFrom="paragraph">
                        <wp:posOffset>67157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17AB47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893CDA" id="Gruppieren 14" o:spid="_x0000_s1052" style="position:absolute;margin-left:356.1pt;margin-top:5.3pt;width:39.35pt;height:55.65pt;z-index:251658752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">
                      <v:shape id="Grafik 11" o:spid="_x0000_s1053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">
                        <v:imagedata r:id="rId29" o:title="" chromakey="white"/>
                      </v:shape>
                      <v:shape id="Textfeld 12" o:spid="_x0000_s1054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A17AB47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550F9584" wp14:editId="7DD3840E">
                      <wp:simplePos x="0" y="0"/>
                      <wp:positionH relativeFrom="column">
                        <wp:posOffset>34881</wp:posOffset>
                      </wp:positionH>
                      <wp:positionV relativeFrom="paragraph">
                        <wp:posOffset>27152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EA32C9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F9584" id="_x0000_s1055" style="position:absolute;margin-left:2.75pt;margin-top:2.15pt;width:49.6pt;height:58.8pt;z-index:25165670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P8A/wD/oL2nkwAAAAlwSFlzAAAsSwAALEsBpT2W&#13;&#10;qQAAAAd0SU1FB+UEDxMIJM0E5fcAACAASURBVHja7Z25sfVGtqUvOkoorWSqrbYfFVFO0IBnQhlA&#13;&#10;E9qAcoIR9OOpT6VcWmlopQ+JP28Oaw8JJIBvRdzgzzPgYMjcK9fOPXx9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">
                      <v:shape id="Grafik 3" o:spid="_x0000_s1056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15" o:title="" chromakey="white"/>
                      </v:shape>
                      <v:shape id="Textfeld 12" o:spid="_x0000_s1057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EA32C9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913DE71" w14:textId="28F4969A" w:rsidR="00F44D53" w:rsidRDefault="00F44D53" w:rsidP="0013419A">
            <w:pPr>
              <w:rPr>
                <w:lang w:eastAsia="de-DE"/>
              </w:rPr>
            </w:pPr>
          </w:p>
          <w:p w14:paraId="55FF8B74" w14:textId="78C54D62" w:rsidR="00C96B35" w:rsidRPr="001B2C42" w:rsidRDefault="007D4550" w:rsidP="0013419A">
            <w:pPr>
              <w:rPr>
                <w:lang w:eastAsia="de-DE"/>
              </w:rPr>
            </w:pPr>
            <w:r w:rsidRPr="007D455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4216536" wp14:editId="73B985EE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138430</wp:posOffset>
                      </wp:positionV>
                      <wp:extent cx="1137307" cy="432000"/>
                      <wp:effectExtent l="381000" t="127000" r="18415" b="12700"/>
                      <wp:wrapNone/>
                      <wp:docPr id="16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62E8CD-F354-6ECF-FA12-A54E5E9B6C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307" cy="432000"/>
                              </a:xfrm>
                              <a:prstGeom prst="wedgeRoundRectCallout">
                                <a:avLst>
                                  <a:gd name="adj1" fmla="val -80958"/>
                                  <a:gd name="adj2" fmla="val -7240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FD741E" w14:textId="77777777" w:rsidR="007D4550" w:rsidRPr="007D4550" w:rsidRDefault="007D4550" w:rsidP="00AF456C">
                                  <w:pPr>
                                    <w:pStyle w:val="Textkrper"/>
                                    <w:rPr>
                                      <w:rFonts w:eastAsia="Calibri"/>
                                    </w:rPr>
                                  </w:pPr>
                                  <w:r w:rsidRPr="007D4550">
                                    <w:rPr>
                                      <w:rFonts w:eastAsia="Calibri"/>
                                    </w:rPr>
                                    <w:t>Ich lege 43. Davon nehme ich 11 weg.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16536" id="Rechteckige Legende 22152" o:spid="_x0000_s1057" type="#_x0000_t62" style="position:absolute;margin-left:55.75pt;margin-top:10.9pt;width:89.55pt;height:3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" adj="-6687,-4839" fillcolor="white [3201]" strokecolor="#bfbfbf [2412]" strokeweight="1pt">
                      <v:textbox inset="1mm,1mm,1mm,0">
                        <w:txbxContent>
                          <w:p w14:paraId="5EFD741E" w14:textId="77777777" w:rsidR="007D4550" w:rsidRPr="007D4550" w:rsidRDefault="007D4550" w:rsidP="00AF456C">
                            <w:pPr>
                              <w:pStyle w:val="Textkrper"/>
                              <w:rPr>
                                <w:rFonts w:eastAsia="Calibri"/>
                              </w:rPr>
                            </w:pPr>
                            <w:r w:rsidRPr="007D4550">
                              <w:rPr>
                                <w:rFonts w:eastAsia="Calibri"/>
                              </w:rPr>
                              <w:t>Ich lege 43. Davon nehme ich 11 weg.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CA7ED5" w14:textId="227BC6FE" w:rsidR="00B85B62" w:rsidRDefault="007D4550" w:rsidP="0013419A">
            <w:pPr>
              <w:rPr>
                <w:lang w:eastAsia="de-DE"/>
              </w:rPr>
            </w:pPr>
            <w:r w:rsidRPr="007D455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C5AC509" wp14:editId="4385DEF5">
                      <wp:simplePos x="0" y="0"/>
                      <wp:positionH relativeFrom="column">
                        <wp:posOffset>3461472</wp:posOffset>
                      </wp:positionH>
                      <wp:positionV relativeFrom="paragraph">
                        <wp:posOffset>92382</wp:posOffset>
                      </wp:positionV>
                      <wp:extent cx="1019175" cy="409575"/>
                      <wp:effectExtent l="0" t="139700" r="174625" b="9525"/>
                      <wp:wrapNone/>
                      <wp:docPr id="17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A674CF-E7B6-3DF3-B29C-670D71C51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409575"/>
                              </a:xfrm>
                              <a:prstGeom prst="wedgeRoundRectCallout">
                                <a:avLst>
                                  <a:gd name="adj1" fmla="val 64032"/>
                                  <a:gd name="adj2" fmla="val -792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ABAFC" w14:textId="77777777" w:rsidR="007D4550" w:rsidRPr="007D4550" w:rsidRDefault="007D4550" w:rsidP="00AF456C">
                                  <w:pPr>
                                    <w:pStyle w:val="Textkrper"/>
                                  </w:pPr>
                                  <w:r w:rsidRPr="007D4550">
                                    <w:t xml:space="preserve">Ich lege 43. </w:t>
                                  </w:r>
                                  <w:r w:rsidRPr="007D4550">
                                    <w:br/>
                                    <w:t>Und ich lege 11.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5AC509" id="_x0000_s1058" type="#_x0000_t62" style="position:absolute;margin-left:272.55pt;margin-top:7.25pt;width:80.25pt;height:32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" adj="24631,-6314" fillcolor="white [3201]" strokecolor="#bfbfbf [2412]" strokeweight="1pt">
                      <v:textbox inset="2mm,1mm,1mm,0">
                        <w:txbxContent>
                          <w:p w14:paraId="617ABAFC" w14:textId="77777777" w:rsidR="007D4550" w:rsidRPr="007D4550" w:rsidRDefault="007D4550" w:rsidP="00AF456C">
                            <w:pPr>
                              <w:pStyle w:val="Textkrper"/>
                            </w:pPr>
                            <w:r w:rsidRPr="007D4550">
                              <w:t xml:space="preserve">Ich lege 43. </w:t>
                            </w:r>
                            <w:r w:rsidRPr="007D4550">
                              <w:br/>
                              <w:t>Und ich lege 11.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032E81" w14:textId="31C25718" w:rsidR="00B85B62" w:rsidRDefault="00B85B62" w:rsidP="0013419A">
            <w:pPr>
              <w:rPr>
                <w:lang w:eastAsia="de-DE"/>
              </w:rPr>
            </w:pPr>
          </w:p>
          <w:p w14:paraId="4444B41B" w14:textId="5123F4ED" w:rsidR="00C96B35" w:rsidRPr="001B2C42" w:rsidRDefault="00C96B35" w:rsidP="0013419A">
            <w:pPr>
              <w:rPr>
                <w:lang w:eastAsia="de-DE"/>
              </w:rPr>
            </w:pPr>
          </w:p>
          <w:p w14:paraId="59E5DFC5" w14:textId="38A40959" w:rsidR="00F44D53" w:rsidRDefault="00F44D53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Leg</w:t>
            </w:r>
            <w:r w:rsidR="00E41F88">
              <w:rPr>
                <w:lang w:eastAsia="de-DE"/>
              </w:rPr>
              <w:t>e die Aufgabe nach</w:t>
            </w:r>
            <w:r>
              <w:rPr>
                <w:lang w:eastAsia="de-DE"/>
              </w:rPr>
              <w:t>.</w:t>
            </w:r>
          </w:p>
          <w:p w14:paraId="0DA62C16" w14:textId="695D1039" w:rsidR="00C96B35" w:rsidRPr="001B2C42" w:rsidRDefault="00C96B35" w:rsidP="0013419A">
            <w:pPr>
              <w:pStyle w:val="Listenabsatz"/>
              <w:rPr>
                <w:lang w:eastAsia="de-DE"/>
              </w:rPr>
            </w:pPr>
            <w:r w:rsidRPr="001B2C42">
              <w:rPr>
                <w:lang w:eastAsia="de-DE"/>
              </w:rPr>
              <w:t xml:space="preserve">Was meint </w:t>
            </w:r>
            <w:r w:rsidR="008929A0">
              <w:rPr>
                <w:lang w:eastAsia="de-DE"/>
              </w:rPr>
              <w:t>Emily</w:t>
            </w:r>
            <w:r w:rsidRPr="001B2C42">
              <w:rPr>
                <w:lang w:eastAsia="de-DE"/>
              </w:rPr>
              <w:t xml:space="preserve"> mit </w:t>
            </w:r>
            <w:r w:rsidRPr="001B2C42">
              <w:rPr>
                <w:i/>
                <w:lang w:eastAsia="de-DE"/>
              </w:rPr>
              <w:t>davon</w:t>
            </w:r>
            <w:r w:rsidRPr="001B2C42">
              <w:rPr>
                <w:lang w:eastAsia="de-DE"/>
              </w:rPr>
              <w:t>?</w:t>
            </w:r>
          </w:p>
          <w:p w14:paraId="46D5203D" w14:textId="2237FE5F" w:rsidR="00C96B35" w:rsidRDefault="00C96B35" w:rsidP="0013419A">
            <w:pPr>
              <w:pStyle w:val="Listenabsatz"/>
              <w:rPr>
                <w:color w:val="9D6006" w:themeColor="accent2" w:themeShade="80"/>
                <w:lang w:eastAsia="de-DE"/>
              </w:rPr>
            </w:pPr>
            <w:r w:rsidRPr="001B2C42">
              <w:rPr>
                <w:lang w:eastAsia="de-DE"/>
              </w:rPr>
              <w:t>Erklär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>, welchen Fehler Tim gemacht hat</w:t>
            </w:r>
            <w:r w:rsidR="00F44D53">
              <w:rPr>
                <w:color w:val="9D6006" w:themeColor="accent2" w:themeShade="80"/>
                <w:lang w:eastAsia="de-DE"/>
              </w:rPr>
              <w:t>.</w:t>
            </w:r>
          </w:p>
          <w:p w14:paraId="408ABBDA" w14:textId="34AF11A1" w:rsidR="00F44D53" w:rsidRPr="00C413DD" w:rsidRDefault="00F44D53" w:rsidP="00F44D53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9D6006" w:themeColor="accent2" w:themeShade="80"/>
                <w:lang w:eastAsia="de-DE"/>
              </w:rPr>
            </w:pPr>
          </w:p>
        </w:tc>
      </w:tr>
      <w:tr w:rsidR="007757B3" w:rsidRPr="00E0758C" w14:paraId="488A514B" w14:textId="77777777" w:rsidTr="00A01051">
        <w:trPr>
          <w:trHeight w:val="3447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97D59B7" w14:textId="77777777" w:rsidR="007757B3" w:rsidRPr="004F79CD" w:rsidRDefault="007757B3" w:rsidP="0013419A">
            <w:pPr>
              <w:pStyle w:val="berschrift3"/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28E78A2A" w14:textId="322772AF" w:rsidR="007757B3" w:rsidRDefault="00F64B5D" w:rsidP="0013419A">
            <w:pPr>
              <w:pStyle w:val="berschrift4"/>
              <w:rPr>
                <w:color w:val="9D6006" w:themeColor="accent2" w:themeShade="80"/>
              </w:rPr>
            </w:pPr>
            <w:r w:rsidRPr="00F64B5D">
              <w:t>b</w:t>
            </w:r>
            <w:r w:rsidR="00B85B62">
              <w:t>)</w:t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6674B9AB" w14:textId="6B20F63C" w:rsidR="00F64B5D" w:rsidRDefault="00F64B5D" w:rsidP="0013419A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Markier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 xml:space="preserve"> mit einem Farbstift immer 13, die </w:t>
            </w:r>
            <w:r w:rsidR="00E41F88">
              <w:rPr>
                <w:lang w:eastAsia="de-DE"/>
              </w:rPr>
              <w:t>du wegnimmst</w:t>
            </w:r>
            <w:r w:rsidRPr="001B2C42">
              <w:rPr>
                <w:lang w:eastAsia="de-DE"/>
              </w:rPr>
              <w:t xml:space="preserve">. </w:t>
            </w:r>
            <w:r w:rsidR="00A01051">
              <w:rPr>
                <w:lang w:eastAsia="de-DE"/>
              </w:rPr>
              <w:br/>
            </w:r>
            <w:r w:rsidRPr="001B2C42">
              <w:rPr>
                <w:lang w:eastAsia="de-DE"/>
              </w:rPr>
              <w:t>Schreib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 xml:space="preserve"> die passende Aufgabe darunter.</w:t>
            </w:r>
          </w:p>
          <w:p w14:paraId="416B8B33" w14:textId="77777777" w:rsidR="00EE189C" w:rsidRDefault="00EE189C" w:rsidP="0013419A">
            <w:pPr>
              <w:rPr>
                <w:lang w:eastAsia="de-DE"/>
              </w:rPr>
            </w:pPr>
          </w:p>
          <w:p w14:paraId="3E008EE1" w14:textId="3E96FCC3" w:rsidR="00AF002A" w:rsidRDefault="00EE189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28032" behindDoc="0" locked="0" layoutInCell="1" allowOverlap="1" wp14:anchorId="690C8C68" wp14:editId="022BECD6">
                  <wp:simplePos x="0" y="0"/>
                  <wp:positionH relativeFrom="column">
                    <wp:posOffset>3169285</wp:posOffset>
                  </wp:positionH>
                  <wp:positionV relativeFrom="paragraph">
                    <wp:posOffset>105410</wp:posOffset>
                  </wp:positionV>
                  <wp:extent cx="1639570" cy="861060"/>
                  <wp:effectExtent l="0" t="0" r="0" b="2540"/>
                  <wp:wrapNone/>
                  <wp:docPr id="139245531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455319" name="Grafik 139245531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27008" behindDoc="0" locked="0" layoutInCell="1" allowOverlap="1" wp14:anchorId="1D052BEB" wp14:editId="06C9AE2F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108585</wp:posOffset>
                  </wp:positionV>
                  <wp:extent cx="743585" cy="859790"/>
                  <wp:effectExtent l="0" t="0" r="5715" b="3810"/>
                  <wp:wrapNone/>
                  <wp:docPr id="147024110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41100" name="Grafik 147024110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25984" behindDoc="0" locked="0" layoutInCell="1" allowOverlap="1" wp14:anchorId="5298D268" wp14:editId="4778F7D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106220</wp:posOffset>
                  </wp:positionV>
                  <wp:extent cx="1233170" cy="859790"/>
                  <wp:effectExtent l="0" t="0" r="0" b="3810"/>
                  <wp:wrapNone/>
                  <wp:docPr id="24839739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397397" name="Grafik 24839739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99706A" w14:textId="7BB7507F" w:rsidR="00AF002A" w:rsidRDefault="00AF002A" w:rsidP="0013419A">
            <w:pPr>
              <w:rPr>
                <w:lang w:eastAsia="de-DE"/>
              </w:rPr>
            </w:pPr>
          </w:p>
          <w:p w14:paraId="34023162" w14:textId="7276EAC5" w:rsidR="00AF002A" w:rsidRDefault="00AF002A" w:rsidP="0013419A">
            <w:pPr>
              <w:rPr>
                <w:lang w:eastAsia="de-DE"/>
              </w:rPr>
            </w:pPr>
          </w:p>
          <w:p w14:paraId="54EB7310" w14:textId="33521E68" w:rsidR="00F64B5D" w:rsidRPr="001B2C42" w:rsidRDefault="00F64B5D" w:rsidP="0013419A">
            <w:pPr>
              <w:rPr>
                <w:lang w:eastAsia="de-DE"/>
              </w:rPr>
            </w:pPr>
          </w:p>
          <w:p w14:paraId="67AA08D3" w14:textId="77777777" w:rsidR="00F64B5D" w:rsidRPr="001B2C42" w:rsidRDefault="00F64B5D" w:rsidP="0013419A">
            <w:pPr>
              <w:rPr>
                <w:lang w:eastAsia="de-DE"/>
              </w:rPr>
            </w:pPr>
          </w:p>
          <w:p w14:paraId="1B4B811B" w14:textId="62275CE8" w:rsidR="001B2C42" w:rsidRDefault="00A01051" w:rsidP="0013419A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  </w:t>
            </w:r>
          </w:p>
          <w:p w14:paraId="5717FDC9" w14:textId="77777777" w:rsidR="00EE189C" w:rsidRPr="001B2C42" w:rsidRDefault="00EE189C" w:rsidP="0013419A">
            <w:pPr>
              <w:rPr>
                <w:lang w:eastAsia="de-DE"/>
              </w:rPr>
            </w:pPr>
          </w:p>
          <w:p w14:paraId="55AC2813" w14:textId="789E0B60" w:rsidR="007757B3" w:rsidRPr="001B2C42" w:rsidRDefault="001B2C42" w:rsidP="0013419A">
            <w:pPr>
              <w:rPr>
                <w:color w:val="9D6006" w:themeColor="accent2" w:themeShade="80"/>
                <w:lang w:eastAsia="de-DE"/>
              </w:rPr>
            </w:pPr>
            <w:r w:rsidRPr="007D4550">
              <w:rPr>
                <w:color w:val="BFBFBF" w:themeColor="background1" w:themeShade="BF"/>
                <w:lang w:eastAsia="de-DE"/>
              </w:rPr>
              <w:t>_______</w:t>
            </w:r>
            <w:r w:rsidR="00A01051">
              <w:rPr>
                <w:lang w:eastAsia="de-DE"/>
              </w:rPr>
              <w:t xml:space="preserve"> – </w:t>
            </w:r>
            <w:r w:rsidR="00B85B62">
              <w:rPr>
                <w:lang w:eastAsia="de-DE"/>
              </w:rPr>
              <w:t xml:space="preserve"> 13 </w:t>
            </w:r>
            <w:r w:rsidR="00B85B62" w:rsidRPr="007D4550">
              <w:rPr>
                <w:color w:val="BFBFBF" w:themeColor="background1" w:themeShade="BF"/>
                <w:lang w:eastAsia="de-DE"/>
              </w:rPr>
              <w:t>=</w:t>
            </w:r>
            <w:r w:rsidRPr="007D4550">
              <w:rPr>
                <w:color w:val="BFBFBF" w:themeColor="background1" w:themeShade="BF"/>
                <w:lang w:eastAsia="de-DE"/>
              </w:rPr>
              <w:t>______         ____________________     ____________________</w:t>
            </w:r>
          </w:p>
        </w:tc>
      </w:tr>
      <w:tr w:rsidR="00C96B35" w:rsidRPr="00E0758C" w14:paraId="679E120C" w14:textId="77777777" w:rsidTr="00A01051">
        <w:trPr>
          <w:trHeight w:val="5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179527A" w14:textId="3DF9A3DA" w:rsidR="00C96B35" w:rsidRDefault="00AF002A" w:rsidP="0013419A">
            <w:pPr>
              <w:pStyle w:val="berschrift3"/>
            </w:pPr>
            <w:r>
              <w:rPr>
                <w:noProof/>
              </w:rPr>
              <w:drawing>
                <wp:inline distT="0" distB="0" distL="0" distR="0" wp14:anchorId="2D0FB631" wp14:editId="4ECD4107">
                  <wp:extent cx="313144" cy="272386"/>
                  <wp:effectExtent l="0" t="0" r="0" b="0"/>
                  <wp:docPr id="1759902585" name="Grafik 175990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6B12E6" w14:textId="77777777" w:rsidR="00AF002A" w:rsidRDefault="00AF002A" w:rsidP="00AF002A">
            <w:pPr>
              <w:rPr>
                <w:lang w:eastAsia="de-DE"/>
              </w:rPr>
            </w:pPr>
          </w:p>
          <w:p w14:paraId="7FC78DB5" w14:textId="77777777" w:rsidR="00AF002A" w:rsidRDefault="00AF002A" w:rsidP="00AF002A">
            <w:pPr>
              <w:rPr>
                <w:lang w:eastAsia="de-DE"/>
              </w:rPr>
            </w:pPr>
          </w:p>
          <w:p w14:paraId="44BE5C6D" w14:textId="77777777" w:rsidR="00AF002A" w:rsidRDefault="00AF002A" w:rsidP="00AF002A">
            <w:pPr>
              <w:rPr>
                <w:lang w:eastAsia="de-DE"/>
              </w:rPr>
            </w:pPr>
          </w:p>
          <w:p w14:paraId="33BEA593" w14:textId="12BE04D8" w:rsidR="00AF002A" w:rsidRDefault="00AF002A" w:rsidP="00AF002A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1ECC83EC" wp14:editId="43FA8B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360000" cy="272386"/>
                  <wp:effectExtent l="0" t="0" r="2540" b="0"/>
                  <wp:wrapNone/>
                  <wp:docPr id="421495760" name="Grafik 42149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FCB0BFB" w14:textId="13AB3934" w:rsidR="00AF002A" w:rsidRPr="00AF002A" w:rsidRDefault="00AF002A" w:rsidP="00AF002A">
            <w:pPr>
              <w:rPr>
                <w:lang w:eastAsia="de-D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0B979755" w14:textId="1AD0A1D3" w:rsidR="00C96B35" w:rsidRPr="001B2C42" w:rsidRDefault="001B2C42" w:rsidP="0013419A">
            <w:pPr>
              <w:pStyle w:val="berschrift4"/>
            </w:pPr>
            <w:r w:rsidRPr="001B2C42">
              <w:t>c)</w:t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64338065" w14:textId="6F1B232E" w:rsidR="00BC2751" w:rsidRDefault="001B2C42" w:rsidP="0013419A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Arbeitet zu zweit zusammen</w:t>
            </w:r>
            <w:r w:rsidR="00BC2751">
              <w:rPr>
                <w:lang w:eastAsia="de-DE"/>
              </w:rPr>
              <w:t>:</w:t>
            </w:r>
            <w:r w:rsidRPr="001B2C42">
              <w:rPr>
                <w:lang w:eastAsia="de-DE"/>
              </w:rPr>
              <w:t xml:space="preserve"> </w:t>
            </w:r>
          </w:p>
          <w:p w14:paraId="08B25EA8" w14:textId="06E5478A" w:rsidR="00BC2751" w:rsidRDefault="00C413DD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Jede</w:t>
            </w:r>
            <w:r w:rsidR="00BC2751">
              <w:rPr>
                <w:lang w:eastAsia="de-DE"/>
              </w:rPr>
              <w:t xml:space="preserve">s Kind </w:t>
            </w:r>
            <w:r>
              <w:rPr>
                <w:lang w:eastAsia="de-DE"/>
              </w:rPr>
              <w:t xml:space="preserve">wählt 2 Aufgaben </w:t>
            </w:r>
            <w:r w:rsidR="00F055F9">
              <w:rPr>
                <w:lang w:eastAsia="de-DE"/>
              </w:rPr>
              <w:t xml:space="preserve">von </w:t>
            </w:r>
            <w:r w:rsidR="00BC2751">
              <w:rPr>
                <w:lang w:eastAsia="de-DE"/>
              </w:rPr>
              <w:t xml:space="preserve">unten </w:t>
            </w:r>
            <w:r>
              <w:rPr>
                <w:lang w:eastAsia="de-DE"/>
              </w:rPr>
              <w:t>aus</w:t>
            </w:r>
            <w:r w:rsidR="00BC2751">
              <w:rPr>
                <w:lang w:eastAsia="de-DE"/>
              </w:rPr>
              <w:t>.</w:t>
            </w:r>
          </w:p>
          <w:p w14:paraId="76CE0C63" w14:textId="31B623C0" w:rsidR="00BC2751" w:rsidRDefault="004D5740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Jeder z</w:t>
            </w:r>
            <w:r w:rsidR="00C413DD">
              <w:rPr>
                <w:lang w:eastAsia="de-DE"/>
              </w:rPr>
              <w:t xml:space="preserve">eichnet </w:t>
            </w:r>
            <w:r>
              <w:rPr>
                <w:lang w:eastAsia="de-DE"/>
              </w:rPr>
              <w:t xml:space="preserve">seine </w:t>
            </w:r>
            <w:r w:rsidR="00C413DD">
              <w:rPr>
                <w:lang w:eastAsia="de-DE"/>
              </w:rPr>
              <w:t xml:space="preserve">Aufgaben auf. </w:t>
            </w:r>
          </w:p>
          <w:p w14:paraId="5F42F9F8" w14:textId="65ACEEC5" w:rsidR="00C413DD" w:rsidRDefault="00C413DD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Tauscht dann eure Bilder aus</w:t>
            </w:r>
            <w:r w:rsidR="00E41F88">
              <w:rPr>
                <w:lang w:eastAsia="de-DE"/>
              </w:rPr>
              <w:t xml:space="preserve">: </w:t>
            </w:r>
            <w:r>
              <w:rPr>
                <w:lang w:eastAsia="de-DE"/>
              </w:rPr>
              <w:t>Wer hat welche Aufgabe gezeichnet?</w:t>
            </w:r>
          </w:p>
          <w:p w14:paraId="3C96DCEA" w14:textId="4DFA3050" w:rsidR="00BC2751" w:rsidRDefault="00BC2751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Beschreibt die Aufgabe wie </w:t>
            </w:r>
            <w:r w:rsidR="008929A0">
              <w:rPr>
                <w:lang w:eastAsia="de-DE"/>
              </w:rPr>
              <w:t>Emily</w:t>
            </w:r>
            <w:r>
              <w:rPr>
                <w:lang w:eastAsia="de-DE"/>
              </w:rPr>
              <w:t xml:space="preserve"> in Aufgabe </w:t>
            </w:r>
            <w:r w:rsidRPr="00BC2751">
              <w:rPr>
                <w:b/>
                <w:bCs/>
                <w:color w:val="327A86" w:themeColor="text2"/>
                <w:lang w:eastAsia="de-DE"/>
              </w:rPr>
              <w:t>a)</w:t>
            </w:r>
            <w:r>
              <w:rPr>
                <w:lang w:eastAsia="de-DE"/>
              </w:rPr>
              <w:t>.</w:t>
            </w:r>
            <w:r>
              <w:rPr>
                <w:lang w:eastAsia="de-DE"/>
              </w:rPr>
              <w:br/>
            </w:r>
            <w:proofErr w:type="gramStart"/>
            <w:r>
              <w:rPr>
                <w:lang w:eastAsia="de-DE"/>
              </w:rPr>
              <w:t>Erklärt</w:t>
            </w:r>
            <w:proofErr w:type="gramEnd"/>
            <w:r>
              <w:rPr>
                <w:lang w:eastAsia="de-DE"/>
              </w:rPr>
              <w:t xml:space="preserve"> </w:t>
            </w:r>
            <w:r w:rsidR="00E41F88">
              <w:rPr>
                <w:lang w:eastAsia="de-DE"/>
              </w:rPr>
              <w:t>damit</w:t>
            </w:r>
            <w:r>
              <w:rPr>
                <w:lang w:eastAsia="de-DE"/>
              </w:rPr>
              <w:t>, wie die Aufgabe zum Bild passt.</w:t>
            </w:r>
          </w:p>
          <w:p w14:paraId="0FCC73DF" w14:textId="3A120CB1" w:rsidR="00BC2751" w:rsidRDefault="00AF456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4764C7AB" wp14:editId="5795A121">
                      <wp:simplePos x="0" y="0"/>
                      <wp:positionH relativeFrom="column">
                        <wp:posOffset>2266440</wp:posOffset>
                      </wp:positionH>
                      <wp:positionV relativeFrom="paragraph">
                        <wp:posOffset>112432</wp:posOffset>
                      </wp:positionV>
                      <wp:extent cx="662609" cy="298174"/>
                      <wp:effectExtent l="25400" t="25400" r="86995" b="83185"/>
                      <wp:wrapNone/>
                      <wp:docPr id="148584572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A7C5E3D" w14:textId="7DE23AD9" w:rsidR="009028CC" w:rsidRDefault="009028CC" w:rsidP="009028CC">
                                  <w:r>
                                    <w:t>67 – 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4C7AB" id="_x0000_s1060" type="#_x0000_t202" style="position:absolute;margin-left:178.45pt;margin-top:8.85pt;width:52.15pt;height:23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6A7C5E3D" w14:textId="7DE23AD9" w:rsidR="009028CC" w:rsidRDefault="009028CC" w:rsidP="009028CC">
                            <w:r>
                              <w:t>67 – 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75C840A7" wp14:editId="6A87BF1C">
                      <wp:simplePos x="0" y="0"/>
                      <wp:positionH relativeFrom="column">
                        <wp:posOffset>787286</wp:posOffset>
                      </wp:positionH>
                      <wp:positionV relativeFrom="paragraph">
                        <wp:posOffset>75686</wp:posOffset>
                      </wp:positionV>
                      <wp:extent cx="662609" cy="298174"/>
                      <wp:effectExtent l="25400" t="25400" r="86995" b="83185"/>
                      <wp:wrapNone/>
                      <wp:docPr id="283636588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711CC85" w14:textId="756B75B6" w:rsidR="009028CC" w:rsidRDefault="009028CC" w:rsidP="009028CC">
                                  <w:r>
                                    <w:t>76 –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840A7" id="_x0000_s1061" type="#_x0000_t202" style="position:absolute;margin-left:62pt;margin-top:5.95pt;width:52.15pt;height:23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4711CC85" w14:textId="756B75B6" w:rsidR="009028CC" w:rsidRDefault="009028CC" w:rsidP="009028CC">
                            <w:r>
                              <w:t>76 –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59C282" w14:textId="34A060E1" w:rsidR="00C413DD" w:rsidRDefault="009028C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1EEA8D27" wp14:editId="4CA5FBB0">
                      <wp:simplePos x="0" y="0"/>
                      <wp:positionH relativeFrom="column">
                        <wp:posOffset>3463588</wp:posOffset>
                      </wp:positionH>
                      <wp:positionV relativeFrom="paragraph">
                        <wp:posOffset>68723</wp:posOffset>
                      </wp:positionV>
                      <wp:extent cx="576470" cy="284922"/>
                      <wp:effectExtent l="25400" t="25400" r="84455" b="83820"/>
                      <wp:wrapNone/>
                      <wp:docPr id="139951923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6470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86CCF73" w14:textId="10483B71" w:rsidR="009028CC" w:rsidRDefault="009028CC" w:rsidP="009028CC">
                                  <w:r>
                                    <w:t>52 –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A8D27" id="_x0000_s1062" type="#_x0000_t202" style="position:absolute;margin-left:272.7pt;margin-top:5.4pt;width:45.4pt;height:22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586CCF73" w14:textId="10483B71" w:rsidR="009028CC" w:rsidRDefault="009028CC" w:rsidP="009028CC">
                            <w:r>
                              <w:t>52 –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5B8FCF87" wp14:editId="0BB64528">
                      <wp:simplePos x="0" y="0"/>
                      <wp:positionH relativeFrom="column">
                        <wp:posOffset>124957</wp:posOffset>
                      </wp:positionH>
                      <wp:positionV relativeFrom="paragraph">
                        <wp:posOffset>116812</wp:posOffset>
                      </wp:positionV>
                      <wp:extent cx="662609" cy="298174"/>
                      <wp:effectExtent l="25400" t="25400" r="86995" b="83185"/>
                      <wp:wrapNone/>
                      <wp:docPr id="1684346657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08593A9" w14:textId="760E2C46" w:rsidR="009028CC" w:rsidRDefault="009028CC">
                                  <w:r>
                                    <w:t>50 – 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FCF87" id="_x0000_s1063" type="#_x0000_t202" style="position:absolute;margin-left:9.85pt;margin-top:9.2pt;width:52.15pt;height:23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608593A9" w14:textId="760E2C46" w:rsidR="009028CC" w:rsidRDefault="009028CC">
                            <w:r>
                              <w:t>50 – 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354AA4" w14:textId="215F1889" w:rsidR="00C413DD" w:rsidRDefault="00AF456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947D393" wp14:editId="771DC89C">
                      <wp:simplePos x="0" y="0"/>
                      <wp:positionH relativeFrom="column">
                        <wp:posOffset>2987216</wp:posOffset>
                      </wp:positionH>
                      <wp:positionV relativeFrom="paragraph">
                        <wp:posOffset>122552</wp:posOffset>
                      </wp:positionV>
                      <wp:extent cx="576470" cy="284922"/>
                      <wp:effectExtent l="25400" t="25400" r="84455" b="83820"/>
                      <wp:wrapNone/>
                      <wp:docPr id="74795011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6470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E577573" w14:textId="4C8F9C35" w:rsidR="009028CC" w:rsidRDefault="009028CC" w:rsidP="009028CC">
                                  <w:r>
                                    <w:t>46 –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D393" id="_x0000_s1064" type="#_x0000_t202" style="position:absolute;margin-left:235.2pt;margin-top:9.65pt;width:45.4pt;height:22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3E577573" w14:textId="4C8F9C35" w:rsidR="009028CC" w:rsidRDefault="009028CC" w:rsidP="009028CC">
                            <w:r>
                              <w:t>46 –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8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47EF4FCC" wp14:editId="2253502C">
                      <wp:simplePos x="0" y="0"/>
                      <wp:positionH relativeFrom="column">
                        <wp:posOffset>1728746</wp:posOffset>
                      </wp:positionH>
                      <wp:positionV relativeFrom="paragraph">
                        <wp:posOffset>17477</wp:posOffset>
                      </wp:positionV>
                      <wp:extent cx="596348" cy="284922"/>
                      <wp:effectExtent l="25400" t="25400" r="89535" b="83820"/>
                      <wp:wrapNone/>
                      <wp:docPr id="145690418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348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9F9A12A" w14:textId="3FCE72AB" w:rsidR="009028CC" w:rsidRDefault="009028CC" w:rsidP="009028CC">
                                  <w:r>
                                    <w:t>63 –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F4FCC" id="_x0000_s1065" type="#_x0000_t202" style="position:absolute;margin-left:136.1pt;margin-top:1.4pt;width:46.95pt;height:22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49F9A12A" w14:textId="3FCE72AB" w:rsidR="009028CC" w:rsidRDefault="009028CC" w:rsidP="009028CC">
                            <w:r>
                              <w:t>63 –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07CA2A" w14:textId="349A5FEF" w:rsidR="00C413DD" w:rsidRPr="001B2C42" w:rsidRDefault="00AF456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0CEEC554" wp14:editId="74BB7C1F">
                      <wp:simplePos x="0" y="0"/>
                      <wp:positionH relativeFrom="column">
                        <wp:posOffset>1274588</wp:posOffset>
                      </wp:positionH>
                      <wp:positionV relativeFrom="paragraph">
                        <wp:posOffset>112469</wp:posOffset>
                      </wp:positionV>
                      <wp:extent cx="662609" cy="298174"/>
                      <wp:effectExtent l="25400" t="25400" r="86995" b="83185"/>
                      <wp:wrapNone/>
                      <wp:docPr id="299809507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6C626CB" w14:textId="54FC99DF" w:rsidR="009028CC" w:rsidRDefault="009028CC" w:rsidP="009028CC">
                                  <w:r>
                                    <w:t>83 – 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EC554" id="_x0000_s1066" type="#_x0000_t202" style="position:absolute;margin-left:100.35pt;margin-top:8.85pt;width:52.15pt;height:23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36C626CB" w14:textId="54FC99DF" w:rsidR="009028CC" w:rsidRDefault="009028CC" w:rsidP="009028CC">
                            <w:r>
                              <w:t>83 –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36B02F" w14:textId="78648DC2" w:rsidR="00C413DD" w:rsidRDefault="009028C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37A09823" wp14:editId="71377203">
                      <wp:simplePos x="0" y="0"/>
                      <wp:positionH relativeFrom="column">
                        <wp:posOffset>2447459</wp:posOffset>
                      </wp:positionH>
                      <wp:positionV relativeFrom="paragraph">
                        <wp:posOffset>28436</wp:posOffset>
                      </wp:positionV>
                      <wp:extent cx="689113" cy="284922"/>
                      <wp:effectExtent l="25400" t="25400" r="85725" b="83820"/>
                      <wp:wrapNone/>
                      <wp:docPr id="123654151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113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61369B0" w14:textId="1B25BDF2" w:rsidR="009028CC" w:rsidRDefault="009028CC" w:rsidP="009028CC">
                                  <w:r>
                                    <w:t>99 – 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09823" id="_x0000_s1067" type="#_x0000_t202" style="position:absolute;margin-left:192.7pt;margin-top:2.25pt;width:54.25pt;height:22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&#13;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061369B0" w14:textId="1B25BDF2" w:rsidR="009028CC" w:rsidRDefault="009028CC" w:rsidP="009028CC">
                            <w:r>
                              <w:t>99 – 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954C54" w14:textId="34E4E153" w:rsidR="00C413DD" w:rsidRDefault="00C413DD" w:rsidP="0013419A">
            <w:pPr>
              <w:rPr>
                <w:lang w:eastAsia="de-DE"/>
              </w:rPr>
            </w:pPr>
          </w:p>
        </w:tc>
      </w:tr>
    </w:tbl>
    <w:p w14:paraId="61214C95" w14:textId="03A4CF1D" w:rsidR="00BC2751" w:rsidRDefault="00BC2751" w:rsidP="0013419A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94"/>
        <w:gridCol w:w="7942"/>
      </w:tblGrid>
      <w:tr w:rsidR="00DF67AD" w:rsidRPr="00E0758C" w14:paraId="18DA8A4A" w14:textId="77777777" w:rsidTr="003C566A">
        <w:tc>
          <w:tcPr>
            <w:tcW w:w="610" w:type="dxa"/>
          </w:tcPr>
          <w:p w14:paraId="2CC1530A" w14:textId="4752FF2B" w:rsidR="00DF67AD" w:rsidRDefault="00DF67AD" w:rsidP="0013419A">
            <w:pPr>
              <w:pStyle w:val="berschrift3"/>
            </w:pPr>
            <w:r>
              <w:lastRenderedPageBreak/>
              <w:t>1.2</w:t>
            </w:r>
          </w:p>
        </w:tc>
        <w:tc>
          <w:tcPr>
            <w:tcW w:w="8461" w:type="dxa"/>
            <w:gridSpan w:val="3"/>
          </w:tcPr>
          <w:p w14:paraId="572746F8" w14:textId="0126E436" w:rsidR="00DF67AD" w:rsidRPr="00B85B62" w:rsidRDefault="00DF67AD" w:rsidP="0013419A">
            <w:pPr>
              <w:pStyle w:val="berschrift3"/>
            </w:pPr>
            <w:r w:rsidRPr="00B85B62">
              <w:t>Addition mit Material legen</w:t>
            </w:r>
          </w:p>
        </w:tc>
      </w:tr>
      <w:tr w:rsidR="001B2C42" w:rsidRPr="00E0758C" w14:paraId="08790702" w14:textId="77777777" w:rsidTr="00BC2751">
        <w:tc>
          <w:tcPr>
            <w:tcW w:w="610" w:type="dxa"/>
          </w:tcPr>
          <w:p w14:paraId="5B8B2043" w14:textId="77777777" w:rsidR="001B2C42" w:rsidRDefault="001B2C42" w:rsidP="0013419A">
            <w:pPr>
              <w:pStyle w:val="berschrift3"/>
            </w:pPr>
          </w:p>
          <w:p w14:paraId="519C8D6A" w14:textId="77777777" w:rsidR="00000DD2" w:rsidRDefault="00000DD2" w:rsidP="00000DD2">
            <w:pPr>
              <w:rPr>
                <w:lang w:eastAsia="de-DE"/>
              </w:rPr>
            </w:pPr>
          </w:p>
          <w:p w14:paraId="1308EDEC" w14:textId="77777777" w:rsidR="00000DD2" w:rsidRDefault="00000DD2" w:rsidP="00000DD2">
            <w:pPr>
              <w:rPr>
                <w:lang w:eastAsia="de-DE"/>
              </w:rPr>
            </w:pPr>
          </w:p>
          <w:p w14:paraId="7A73A6A1" w14:textId="77777777" w:rsidR="00000DD2" w:rsidRDefault="00000DD2" w:rsidP="00000DD2">
            <w:pPr>
              <w:rPr>
                <w:lang w:eastAsia="de-DE"/>
              </w:rPr>
            </w:pPr>
          </w:p>
          <w:p w14:paraId="184A8386" w14:textId="77777777" w:rsidR="00000DD2" w:rsidRDefault="00000DD2" w:rsidP="00000DD2">
            <w:pPr>
              <w:rPr>
                <w:lang w:eastAsia="de-DE"/>
              </w:rPr>
            </w:pPr>
          </w:p>
          <w:p w14:paraId="259B7670" w14:textId="77777777" w:rsidR="00000DD2" w:rsidRDefault="00000DD2" w:rsidP="00000DD2">
            <w:pPr>
              <w:rPr>
                <w:lang w:eastAsia="de-DE"/>
              </w:rPr>
            </w:pPr>
          </w:p>
          <w:p w14:paraId="74F627DF" w14:textId="581B7416" w:rsidR="00000DD2" w:rsidRPr="00000DD2" w:rsidRDefault="00000DD2" w:rsidP="00000DD2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3041622F" wp14:editId="28D30F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60000" cy="272386"/>
                  <wp:effectExtent l="0" t="0" r="2540" b="0"/>
                  <wp:wrapNone/>
                  <wp:docPr id="620946766" name="Grafik 620946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" w:type="dxa"/>
            <w:gridSpan w:val="2"/>
          </w:tcPr>
          <w:p w14:paraId="49C972B4" w14:textId="43F8D23C" w:rsidR="001B2C42" w:rsidRPr="001B2C42" w:rsidRDefault="00DF67AD" w:rsidP="00DF67AD">
            <w:pPr>
              <w:pStyle w:val="berschrift4"/>
            </w:pPr>
            <w:r>
              <w:t>a)</w:t>
            </w:r>
          </w:p>
        </w:tc>
        <w:tc>
          <w:tcPr>
            <w:tcW w:w="7942" w:type="dxa"/>
          </w:tcPr>
          <w:p w14:paraId="28DA2F4D" w14:textId="2C1E526D" w:rsidR="004622B5" w:rsidRDefault="008929A0" w:rsidP="0013419A">
            <w:r>
              <w:t>Emily</w:t>
            </w:r>
            <w:r w:rsidR="001B2C42">
              <w:t xml:space="preserve"> </w:t>
            </w:r>
            <w:r w:rsidR="00EE189C">
              <w:t>legt 65 + 12.</w:t>
            </w:r>
            <w:r w:rsidR="001B2C42">
              <w:t xml:space="preserve"> </w:t>
            </w:r>
            <w:r w:rsidR="00EE189C">
              <w:t>Sie erklärt</w:t>
            </w:r>
          </w:p>
          <w:p w14:paraId="2724D422" w14:textId="76E26AE4" w:rsidR="001B2C42" w:rsidRDefault="00467E82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1502FC10" wp14:editId="0E276549">
                      <wp:simplePos x="0" y="0"/>
                      <wp:positionH relativeFrom="column">
                        <wp:posOffset>-150364</wp:posOffset>
                      </wp:positionH>
                      <wp:positionV relativeFrom="paragraph">
                        <wp:posOffset>131336</wp:posOffset>
                      </wp:positionV>
                      <wp:extent cx="567559" cy="842010"/>
                      <wp:effectExtent l="0" t="0" r="0" b="8890"/>
                      <wp:wrapNone/>
                      <wp:docPr id="107332171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559" cy="842010"/>
                                <a:chOff x="17252" y="-26137"/>
                                <a:chExt cx="567614" cy="842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314513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52" y="-26137"/>
                                  <a:ext cx="56761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3911402" name="Textfeld 12"/>
                              <wps:cNvSpPr txBox="1"/>
                              <wps:spPr>
                                <a:xfrm>
                                  <a:off x="160999" y="600127"/>
                                  <a:ext cx="349885" cy="216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9415EE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02FC10" id="_x0000_s1068" style="position:absolute;margin-left:-11.85pt;margin-top:10.35pt;width:44.7pt;height:66.3pt;z-index:251659776;mso-width-relative:margin;mso-height-relative:margin" coordorigin="172,-261" coordsize="5676,84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">
                      <v:shape id="Grafik 3" o:spid="_x0000_s1069" type="#_x0000_t75" style="position:absolute;left:172;top:-261;width:5676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">
                        <v:imagedata r:id="rId35" o:title="" chromakey="white"/>
                      </v:shape>
                      <v:shape id="Textfeld 12" o:spid="_x0000_s1070" type="#_x0000_t202" style="position:absolute;left:1609;top:6001;width:3499;height:2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9415EE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            </w:t>
            </w:r>
            <w:r w:rsidR="004622B5">
              <w:t>„</w:t>
            </w:r>
            <w:r w:rsidR="001B2C42">
              <w:t>Ich lege 65.</w:t>
            </w:r>
            <w:r w:rsidR="004622B5">
              <w:t xml:space="preserve">       </w:t>
            </w:r>
            <w:r w:rsidR="001B2C42">
              <w:t xml:space="preserve"> </w:t>
            </w:r>
            <w:r w:rsidR="001B2C42" w:rsidRPr="004E7A7C">
              <w:rPr>
                <w:b/>
              </w:rPr>
              <w:t>Dazu</w:t>
            </w:r>
            <w:r w:rsidR="00C413DD">
              <w:t xml:space="preserve"> lege ich 12.</w:t>
            </w:r>
            <w:r w:rsidR="004622B5">
              <w:t xml:space="preserve">         </w:t>
            </w:r>
            <w:r w:rsidR="00324E3A">
              <w:t xml:space="preserve">         </w:t>
            </w:r>
            <w:r w:rsidR="004622B5">
              <w:t xml:space="preserve"> Dann räume ich auf.</w:t>
            </w:r>
            <w:r w:rsidR="007D4550">
              <w:t>“</w:t>
            </w:r>
            <w:r w:rsidR="007D4550">
              <w:rPr>
                <w:noProof/>
                <w14:ligatures w14:val="standardContextual"/>
              </w:rPr>
              <w:t xml:space="preserve"> </w:t>
            </w:r>
          </w:p>
          <w:p w14:paraId="7DF23B99" w14:textId="3313545D" w:rsidR="004622B5" w:rsidRDefault="00153B2E" w:rsidP="0013419A">
            <w:r>
              <w:rPr>
                <w:noProof/>
              </w:rPr>
              <w:drawing>
                <wp:anchor distT="0" distB="0" distL="114300" distR="114300" simplePos="0" relativeHeight="251713024" behindDoc="0" locked="0" layoutInCell="1" allowOverlap="1" wp14:anchorId="30CB87F6" wp14:editId="5E7AD1E4">
                  <wp:simplePos x="0" y="0"/>
                  <wp:positionH relativeFrom="column">
                    <wp:posOffset>2910840</wp:posOffset>
                  </wp:positionH>
                  <wp:positionV relativeFrom="paragraph">
                    <wp:posOffset>19685</wp:posOffset>
                  </wp:positionV>
                  <wp:extent cx="1011555" cy="869315"/>
                  <wp:effectExtent l="12700" t="12700" r="17145" b="6985"/>
                  <wp:wrapNone/>
                  <wp:docPr id="1925526271" name="Grafik 10" descr="Ein Bild, das Screenshot, weiß, Rechteck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526271" name="Grafik 10" descr="Ein Bild, das Screenshot, weiß, Rechteck, Schrift enthält.&#10;&#10;Automatisch generierte Beschreibu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869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4D6">
              <w:rPr>
                <w:noProof/>
                <w:lang w:eastAsia="de-DE"/>
              </w:rPr>
              <w:drawing>
                <wp:anchor distT="0" distB="0" distL="114300" distR="114300" simplePos="0" relativeHeight="251712000" behindDoc="0" locked="0" layoutInCell="1" allowOverlap="1" wp14:anchorId="43316153" wp14:editId="6AC36BDE">
                  <wp:simplePos x="0" y="0"/>
                  <wp:positionH relativeFrom="column">
                    <wp:posOffset>421103</wp:posOffset>
                  </wp:positionH>
                  <wp:positionV relativeFrom="paragraph">
                    <wp:posOffset>68287</wp:posOffset>
                  </wp:positionV>
                  <wp:extent cx="1626186" cy="779780"/>
                  <wp:effectExtent l="12700" t="12700" r="12700" b="7620"/>
                  <wp:wrapNone/>
                  <wp:docPr id="940234805" name="Grafik 9" descr="Ein Bild, das weiß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234805" name="Grafik 9" descr="Ein Bild, das weiß, Design enthält.&#10;&#10;Automatisch generierte Beschreibu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772" cy="7800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47DB38" w14:textId="129395E8" w:rsidR="004622B5" w:rsidRDefault="004622B5" w:rsidP="0013419A"/>
          <w:p w14:paraId="4E351192" w14:textId="33079880" w:rsidR="004622B5" w:rsidRDefault="004622B5" w:rsidP="0013419A"/>
          <w:p w14:paraId="12900D71" w14:textId="0D9F1B7B" w:rsidR="004622B5" w:rsidRDefault="004622B5" w:rsidP="0013419A"/>
          <w:p w14:paraId="279C1501" w14:textId="77777777" w:rsidR="00D8286F" w:rsidRPr="00D8286F" w:rsidRDefault="00D8286F" w:rsidP="0013419A">
            <w:pPr>
              <w:rPr>
                <w:sz w:val="8"/>
                <w:szCs w:val="8"/>
                <w:lang w:eastAsia="de-DE"/>
              </w:rPr>
            </w:pPr>
          </w:p>
          <w:p w14:paraId="4AEAEBED" w14:textId="794452AC" w:rsidR="001B2C42" w:rsidRPr="001B2C42" w:rsidRDefault="001B2C42" w:rsidP="0013419A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Leg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 xml:space="preserve"> nach. Was meint </w:t>
            </w:r>
            <w:r w:rsidR="008929A0">
              <w:rPr>
                <w:lang w:eastAsia="de-DE"/>
              </w:rPr>
              <w:t>Emily</w:t>
            </w:r>
            <w:r w:rsidRPr="001B2C42">
              <w:rPr>
                <w:lang w:eastAsia="de-DE"/>
              </w:rPr>
              <w:t xml:space="preserve"> mit </w:t>
            </w:r>
            <w:r w:rsidRPr="001B2C42">
              <w:rPr>
                <w:i/>
                <w:lang w:eastAsia="de-DE"/>
              </w:rPr>
              <w:t>dazu</w:t>
            </w:r>
            <w:r w:rsidRPr="001B2C42">
              <w:rPr>
                <w:lang w:eastAsia="de-DE"/>
              </w:rPr>
              <w:t>?</w:t>
            </w:r>
            <w:r w:rsidR="00153B2E">
              <w:rPr>
                <w:lang w:eastAsia="de-DE"/>
              </w:rPr>
              <w:t xml:space="preserve"> Was meint Emily mit aufräumen?</w:t>
            </w:r>
          </w:p>
          <w:p w14:paraId="22649A1D" w14:textId="7A0485E8" w:rsidR="001B2C42" w:rsidRDefault="001B2C42" w:rsidP="0013419A"/>
        </w:tc>
      </w:tr>
      <w:tr w:rsidR="001B2C42" w:rsidRPr="00E0758C" w14:paraId="475CE40F" w14:textId="77777777" w:rsidTr="00BC2751">
        <w:tc>
          <w:tcPr>
            <w:tcW w:w="610" w:type="dxa"/>
          </w:tcPr>
          <w:p w14:paraId="76A143B4" w14:textId="77777777" w:rsidR="001B2C42" w:rsidRDefault="001B2C42" w:rsidP="0013419A">
            <w:pPr>
              <w:pStyle w:val="berschrift3"/>
            </w:pPr>
          </w:p>
          <w:p w14:paraId="190C9973" w14:textId="77777777" w:rsidR="00000DD2" w:rsidRDefault="00000DD2" w:rsidP="00000DD2">
            <w:pPr>
              <w:rPr>
                <w:lang w:eastAsia="de-DE"/>
              </w:rPr>
            </w:pPr>
          </w:p>
          <w:p w14:paraId="06E490CC" w14:textId="77777777" w:rsidR="00000DD2" w:rsidRDefault="00000DD2" w:rsidP="00000DD2">
            <w:pPr>
              <w:rPr>
                <w:lang w:eastAsia="de-DE"/>
              </w:rPr>
            </w:pPr>
          </w:p>
          <w:p w14:paraId="7BB965DD" w14:textId="77777777" w:rsidR="00000DD2" w:rsidRDefault="00000DD2" w:rsidP="00000DD2">
            <w:pPr>
              <w:rPr>
                <w:lang w:eastAsia="de-DE"/>
              </w:rPr>
            </w:pPr>
          </w:p>
          <w:p w14:paraId="5582AB7C" w14:textId="77777777" w:rsidR="00000DD2" w:rsidRDefault="00000DD2" w:rsidP="00000DD2">
            <w:pPr>
              <w:rPr>
                <w:lang w:eastAsia="de-DE"/>
              </w:rPr>
            </w:pPr>
          </w:p>
          <w:p w14:paraId="370C8186" w14:textId="76BED081" w:rsidR="00000DD2" w:rsidRDefault="00000DD2" w:rsidP="00000DD2">
            <w:pPr>
              <w:rPr>
                <w:lang w:eastAsia="de-DE"/>
              </w:rPr>
            </w:pPr>
          </w:p>
          <w:p w14:paraId="37FDBA8F" w14:textId="12BCD6CC" w:rsidR="00000DD2" w:rsidRPr="00000DD2" w:rsidRDefault="00000DD2" w:rsidP="00000DD2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7188FE0A" wp14:editId="493702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60000" cy="272386"/>
                  <wp:effectExtent l="0" t="0" r="254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" w:type="dxa"/>
            <w:gridSpan w:val="2"/>
          </w:tcPr>
          <w:p w14:paraId="1BEAC842" w14:textId="5D627D7B" w:rsidR="001B2C42" w:rsidRPr="001B2C42" w:rsidRDefault="001B2C42" w:rsidP="0013419A">
            <w:pPr>
              <w:pStyle w:val="berschrift4"/>
            </w:pPr>
            <w:r w:rsidRPr="001B2C42">
              <w:t>b)</w:t>
            </w:r>
          </w:p>
        </w:tc>
        <w:tc>
          <w:tcPr>
            <w:tcW w:w="7942" w:type="dxa"/>
          </w:tcPr>
          <w:p w14:paraId="712CB787" w14:textId="2ACCFE9D" w:rsidR="001B2C42" w:rsidRDefault="00000DD2" w:rsidP="007D4550">
            <w:pPr>
              <w:spacing w:after="8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Der Teil, der dazugekommen ist, ist grau markiert. </w:t>
            </w:r>
          </w:p>
          <w:p w14:paraId="11B38D3B" w14:textId="6D1E7495" w:rsidR="001B2C42" w:rsidRDefault="008D54D6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4048" behindDoc="0" locked="0" layoutInCell="1" allowOverlap="1" wp14:anchorId="05A03654" wp14:editId="454E5A92">
                  <wp:simplePos x="0" y="0"/>
                  <wp:positionH relativeFrom="column">
                    <wp:posOffset>252290</wp:posOffset>
                  </wp:positionH>
                  <wp:positionV relativeFrom="paragraph">
                    <wp:posOffset>65161</wp:posOffset>
                  </wp:positionV>
                  <wp:extent cx="1040765" cy="766265"/>
                  <wp:effectExtent l="12700" t="12700" r="13335" b="8890"/>
                  <wp:wrapNone/>
                  <wp:docPr id="1485039860" name="Grafik 11" descr="Ein Bild, das Screenshot, Design, Rechteck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039860" name="Grafik 11" descr="Ein Bild, das Screenshot, Design, Rechteck, Kunst enthält.&#10;&#10;Automatisch generierte Beschreibu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66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7E82">
              <w:rPr>
                <w:noProof/>
                <w:lang w:eastAsia="de-DE"/>
              </w:rPr>
              <w:drawing>
                <wp:anchor distT="0" distB="0" distL="114300" distR="114300" simplePos="0" relativeHeight="251633152" behindDoc="0" locked="0" layoutInCell="1" allowOverlap="1" wp14:anchorId="2E403C70" wp14:editId="49C6F89C">
                  <wp:simplePos x="0" y="0"/>
                  <wp:positionH relativeFrom="column">
                    <wp:posOffset>2546942</wp:posOffset>
                  </wp:positionH>
                  <wp:positionV relativeFrom="paragraph">
                    <wp:posOffset>24657</wp:posOffset>
                  </wp:positionV>
                  <wp:extent cx="1448238" cy="719466"/>
                  <wp:effectExtent l="12700" t="12700" r="12700" b="17145"/>
                  <wp:wrapNone/>
                  <wp:docPr id="1498805278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805278" name="Grafik 149880527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91" cy="731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189C">
              <w:rPr>
                <w:noProof/>
                <w:lang w:eastAsia="de-DE"/>
              </w:rPr>
              <w:t xml:space="preserve">(1)                                                                   (2) </w:t>
            </w:r>
          </w:p>
          <w:p w14:paraId="45AE01FD" w14:textId="45AFDF11" w:rsidR="001B2C42" w:rsidRDefault="001B2C42" w:rsidP="0013419A">
            <w:pPr>
              <w:rPr>
                <w:noProof/>
                <w:lang w:eastAsia="de-DE"/>
              </w:rPr>
            </w:pPr>
          </w:p>
          <w:p w14:paraId="1A39A45B" w14:textId="66EDF0BE" w:rsidR="001B2C42" w:rsidRDefault="001B2C42" w:rsidP="0013419A">
            <w:pPr>
              <w:rPr>
                <w:noProof/>
                <w:lang w:eastAsia="de-DE"/>
              </w:rPr>
            </w:pPr>
          </w:p>
          <w:p w14:paraId="3062F40D" w14:textId="77777777" w:rsidR="001B2C42" w:rsidRDefault="001B2C42" w:rsidP="0013419A">
            <w:pPr>
              <w:rPr>
                <w:noProof/>
                <w:lang w:eastAsia="de-DE"/>
              </w:rPr>
            </w:pPr>
          </w:p>
          <w:p w14:paraId="75854764" w14:textId="44C583CF" w:rsidR="00000DD2" w:rsidRDefault="00000DD2" w:rsidP="0013419A">
            <w:pPr>
              <w:rPr>
                <w:noProof/>
                <w:lang w:eastAsia="de-DE"/>
              </w:rPr>
            </w:pPr>
          </w:p>
          <w:p w14:paraId="406CB944" w14:textId="34468C3D" w:rsidR="001B2C42" w:rsidRDefault="001B2C42" w:rsidP="00000DD2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Finde zu jedem Bild passende </w:t>
            </w:r>
            <w:r w:rsidR="002533DC">
              <w:rPr>
                <w:noProof/>
                <w:lang w:eastAsia="de-DE"/>
              </w:rPr>
              <w:t>Additions</w:t>
            </w:r>
            <w:r>
              <w:rPr>
                <w:noProof/>
                <w:lang w:eastAsia="de-DE"/>
              </w:rPr>
              <w:t>aufgaben.</w:t>
            </w:r>
          </w:p>
          <w:p w14:paraId="19114A52" w14:textId="2C87317E" w:rsidR="00EE189C" w:rsidRDefault="00000DD2" w:rsidP="00DF67AD">
            <w:r>
              <w:t xml:space="preserve">Besprecht: </w:t>
            </w:r>
            <w:r w:rsidR="00DF67AD">
              <w:t xml:space="preserve">Wie könnt ihr zwei </w:t>
            </w:r>
            <w:r>
              <w:t xml:space="preserve">passende </w:t>
            </w:r>
            <w:r w:rsidR="002533DC">
              <w:t>Additionsaufgaben</w:t>
            </w:r>
            <w:r>
              <w:t xml:space="preserve"> finden? </w:t>
            </w:r>
            <w:r w:rsidR="007D4550">
              <w:br/>
            </w:r>
          </w:p>
        </w:tc>
      </w:tr>
      <w:tr w:rsidR="00DF67AD" w:rsidRPr="00E0758C" w14:paraId="6B0ADFA4" w14:textId="77777777" w:rsidTr="00FA749C">
        <w:tc>
          <w:tcPr>
            <w:tcW w:w="610" w:type="dxa"/>
          </w:tcPr>
          <w:p w14:paraId="52827AA9" w14:textId="125D168C" w:rsidR="00DF67AD" w:rsidRPr="00C413DD" w:rsidRDefault="00DF67AD" w:rsidP="00DF67AD">
            <w:pPr>
              <w:pStyle w:val="berschrift3"/>
            </w:pPr>
            <w:r w:rsidRPr="00C413DD">
              <w:t>1.3</w:t>
            </w:r>
          </w:p>
        </w:tc>
        <w:tc>
          <w:tcPr>
            <w:tcW w:w="8461" w:type="dxa"/>
            <w:gridSpan w:val="3"/>
          </w:tcPr>
          <w:p w14:paraId="4861CD39" w14:textId="694EE2BB" w:rsidR="00DF67AD" w:rsidRDefault="00DF67AD" w:rsidP="00DF67AD">
            <w:pPr>
              <w:pStyle w:val="berschrift3"/>
            </w:pPr>
            <w:r w:rsidRPr="00C413DD">
              <w:t>Addition und Subtraktion gehören zusammen</w:t>
            </w:r>
          </w:p>
        </w:tc>
      </w:tr>
      <w:tr w:rsidR="00DF67AD" w:rsidRPr="00E0758C" w14:paraId="03CB6BB3" w14:textId="77777777" w:rsidTr="00136791">
        <w:tc>
          <w:tcPr>
            <w:tcW w:w="610" w:type="dxa"/>
          </w:tcPr>
          <w:p w14:paraId="5D9CAF99" w14:textId="77777777" w:rsidR="00DF67AD" w:rsidRPr="00C413DD" w:rsidRDefault="00DF67AD" w:rsidP="0013419A">
            <w:pPr>
              <w:pStyle w:val="berschrift3"/>
            </w:pPr>
          </w:p>
        </w:tc>
        <w:tc>
          <w:tcPr>
            <w:tcW w:w="519" w:type="dxa"/>
            <w:gridSpan w:val="2"/>
          </w:tcPr>
          <w:p w14:paraId="5F09697B" w14:textId="2259BDAE" w:rsidR="00DF67AD" w:rsidRPr="00C413DD" w:rsidRDefault="00DF67AD" w:rsidP="00DF67AD">
            <w:pPr>
              <w:pStyle w:val="berschrift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54E8D51" wp14:editId="6E6EEEBC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155575</wp:posOffset>
                      </wp:positionV>
                      <wp:extent cx="1092835" cy="396000"/>
                      <wp:effectExtent l="0" t="0" r="12065" b="175895"/>
                      <wp:wrapNone/>
                      <wp:docPr id="6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835" cy="396000"/>
                              </a:xfrm>
                              <a:prstGeom prst="wedgeRoundRectCallout">
                                <a:avLst>
                                  <a:gd name="adj1" fmla="val 14322"/>
                                  <a:gd name="adj2" fmla="val 8973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6E16AF" w14:textId="37E814D6" w:rsidR="00DF67AD" w:rsidRPr="00183926" w:rsidRDefault="00DF67AD" w:rsidP="00AF456C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>
                                    <w:t xml:space="preserve">Das sind 123. </w:t>
                                  </w:r>
                                  <w:r>
                                    <w:br/>
                                    <w:t xml:space="preserve">Dazu kommen 22.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E8D51" id="_x0000_s1070" type="#_x0000_t62" style="position:absolute;margin-left:23.95pt;margin-top:12.25pt;width:86.05pt;height:31.2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" adj="13894,30183" fillcolor="white [3201]" strokecolor="#bfbfbf [2412]" strokeweight="1pt">
                      <v:textbox inset="1mm,1mm,1mm,0">
                        <w:txbxContent>
                          <w:p w14:paraId="6D6E16AF" w14:textId="37E814D6" w:rsidR="00DF67AD" w:rsidRPr="00183926" w:rsidRDefault="00DF67AD" w:rsidP="00AF456C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>
                              <w:t xml:space="preserve">Das sind 123. </w:t>
                            </w:r>
                            <w:r>
                              <w:br/>
                              <w:t xml:space="preserve">Dazu kommen 22.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a)</w:t>
            </w:r>
          </w:p>
        </w:tc>
        <w:tc>
          <w:tcPr>
            <w:tcW w:w="7942" w:type="dxa"/>
          </w:tcPr>
          <w:p w14:paraId="723F50E8" w14:textId="176354A1" w:rsidR="00DF67AD" w:rsidRDefault="00DF67AD" w:rsidP="00DF67AD"/>
          <w:p w14:paraId="020FD95C" w14:textId="39A35BB4" w:rsidR="00DF67AD" w:rsidRDefault="005C68C1" w:rsidP="00DF67AD"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554F18F" wp14:editId="421E3DAA">
                      <wp:simplePos x="0" y="0"/>
                      <wp:positionH relativeFrom="column">
                        <wp:posOffset>3376930</wp:posOffset>
                      </wp:positionH>
                      <wp:positionV relativeFrom="paragraph">
                        <wp:posOffset>8255</wp:posOffset>
                      </wp:positionV>
                      <wp:extent cx="1574165" cy="431800"/>
                      <wp:effectExtent l="0" t="0" r="13335" b="304800"/>
                      <wp:wrapNone/>
                      <wp:docPr id="177230921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165" cy="431800"/>
                              </a:xfrm>
                              <a:prstGeom prst="wedgeRoundRectCallout">
                                <a:avLst>
                                  <a:gd name="adj1" fmla="val -33068"/>
                                  <a:gd name="adj2" fmla="val 11545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2AEC83" w14:textId="77777777" w:rsidR="00E41F88" w:rsidRDefault="00E41F88" w:rsidP="00AF456C">
                                  <w:pPr>
                                    <w:pStyle w:val="Textkrper"/>
                                  </w:pPr>
                                  <w:r>
                                    <w:t>Das sind 145. Davon werden 22 weggenommen.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54F18F" id="_x0000_s1071" type="#_x0000_t62" style="position:absolute;margin-left:265.9pt;margin-top:.65pt;width:123.95pt;height:3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" adj="3657,35739" fillcolor="white [3201]" strokecolor="#bfbfbf [2412]" strokeweight="1pt">
                      <v:textbox inset="1mm,0,1mm,0">
                        <w:txbxContent>
                          <w:p w14:paraId="482AEC83" w14:textId="77777777" w:rsidR="00E41F88" w:rsidRDefault="00E41F88" w:rsidP="00AF456C">
                            <w:pPr>
                              <w:pStyle w:val="Textkrper"/>
                            </w:pPr>
                            <w:r>
                              <w:t>Das sind 145. Davon werden 22 weggenommen.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390DB32D" wp14:editId="30C9A07A">
                  <wp:simplePos x="0" y="0"/>
                  <wp:positionH relativeFrom="column">
                    <wp:posOffset>1460463</wp:posOffset>
                  </wp:positionH>
                  <wp:positionV relativeFrom="paragraph">
                    <wp:posOffset>5829</wp:posOffset>
                  </wp:positionV>
                  <wp:extent cx="1493681" cy="698162"/>
                  <wp:effectExtent l="12700" t="12700" r="17780" b="13335"/>
                  <wp:wrapNone/>
                  <wp:docPr id="290009927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09927" name="Grafik 29000992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81" cy="6981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124250" w14:textId="78978385" w:rsidR="00DF67AD" w:rsidRDefault="00DF67AD" w:rsidP="00DF67AD"/>
          <w:p w14:paraId="1886D122" w14:textId="24CE5112" w:rsidR="00DF67AD" w:rsidRDefault="005C68C1" w:rsidP="00DF67AD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04956EC5" wp14:editId="4A1CAD73">
                      <wp:simplePos x="0" y="0"/>
                      <wp:positionH relativeFrom="column">
                        <wp:posOffset>3177540</wp:posOffset>
                      </wp:positionH>
                      <wp:positionV relativeFrom="paragraph">
                        <wp:posOffset>138836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A685DD" w14:textId="77777777" w:rsidR="00DF67AD" w:rsidRPr="008D5126" w:rsidRDefault="00DF67AD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956EC5" id="Gruppieren 18" o:spid="_x0000_s1073" style="position:absolute;margin-left:250.2pt;margin-top:10.95pt;width:50.85pt;height:56.9pt;z-index:25166080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DT5llw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">
                      <v:shape id="Grafik 6" o:spid="_x0000_s1074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42" o:title="" chromakey="white"/>
                      </v:shape>
                      <v:shape id="Textfeld 12" o:spid="_x0000_s1075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8A685DD" w14:textId="77777777" w:rsidR="00DF67AD" w:rsidRPr="008D5126" w:rsidRDefault="00DF67AD" w:rsidP="00FF630E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3B3F2C5A" wp14:editId="7630D307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15875</wp:posOffset>
                      </wp:positionV>
                      <wp:extent cx="629920" cy="746760"/>
                      <wp:effectExtent l="0" t="0" r="0" b="2540"/>
                      <wp:wrapNone/>
                      <wp:docPr id="89353034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7360856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3519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6A40A8" w14:textId="77777777" w:rsidR="00DF67AD" w:rsidRPr="008D5126" w:rsidRDefault="00DF67AD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3F2C5A" id="_x0000_s1076" style="position:absolute;margin-left:19.8pt;margin-top:1.25pt;width:49.6pt;height:58.8pt;z-index:25166182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LEsA&#13;&#10;ACxLAaU9lqkAAAAHdElNRQflBA8TCCTNBOX3AAAgAElEQVR42u2dubH1RralLzpKKK1kqq22HxVR&#13;&#10;TtCAZ0IZQBPagHKCEfTjqU+lXFppaKUPiT9vDmsPCSSAb0Xc4M8z4GDI3CvXzj18f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">
                      <v:shape id="Grafik 3" o:spid="_x0000_s107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">
                        <v:imagedata r:id="rId15" o:title="" chromakey="white"/>
                      </v:shape>
                      <v:shape id="Textfeld 12" o:spid="_x0000_s107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76A40A8" w14:textId="77777777" w:rsidR="00DF67AD" w:rsidRPr="008D5126" w:rsidRDefault="00DF67AD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11B635" w14:textId="47626520" w:rsidR="00DF67AD" w:rsidRDefault="00DF67AD" w:rsidP="00DF67AD"/>
          <w:p w14:paraId="4D87D337" w14:textId="1FC58952" w:rsidR="00DF67AD" w:rsidRDefault="00DF67AD" w:rsidP="00DF67AD"/>
          <w:p w14:paraId="6EBEB527" w14:textId="53B3F291" w:rsidR="00DF67AD" w:rsidRDefault="00DF67AD" w:rsidP="00DF67AD"/>
          <w:p w14:paraId="253880A5" w14:textId="77777777" w:rsidR="00DF67AD" w:rsidRDefault="00DF67AD" w:rsidP="00DF67AD"/>
          <w:p w14:paraId="7A9F7B6A" w14:textId="672BCFAE" w:rsidR="00DF67AD" w:rsidRDefault="00DF67AD" w:rsidP="00DF67AD">
            <w:r>
              <w:t xml:space="preserve">Welche Aufgabe sieht Emily? </w:t>
            </w:r>
            <w:r w:rsidR="006E018C">
              <w:t xml:space="preserve">  </w:t>
            </w:r>
            <w:r>
              <w:t>Zeig</w:t>
            </w:r>
            <w:r w:rsidR="00E41F88">
              <w:t>e</w:t>
            </w:r>
            <w:r>
              <w:t xml:space="preserve"> im Bild.      Aufgabe:  </w:t>
            </w:r>
            <w:r w:rsidRPr="00EE189C">
              <w:rPr>
                <w:color w:val="BFBFBF" w:themeColor="background1" w:themeShade="BF"/>
              </w:rPr>
              <w:t xml:space="preserve">______________ </w:t>
            </w:r>
            <w:r>
              <w:t xml:space="preserve">                                              </w:t>
            </w:r>
          </w:p>
          <w:p w14:paraId="072078EA" w14:textId="6E524085" w:rsidR="005C68C1" w:rsidRDefault="00DF67AD" w:rsidP="00DF67AD">
            <w:pPr>
              <w:spacing w:before="240"/>
            </w:pPr>
            <w:r>
              <w:t>Welche Aufgabe sieht Leonie? Zeig</w:t>
            </w:r>
            <w:r w:rsidR="00E41F88">
              <w:t>e</w:t>
            </w:r>
            <w:r>
              <w:t xml:space="preserve"> im Bild.     </w:t>
            </w:r>
            <w:r w:rsidR="006E018C">
              <w:t xml:space="preserve"> </w:t>
            </w:r>
            <w:r>
              <w:t xml:space="preserve">Aufgabe:  </w:t>
            </w:r>
            <w:r w:rsidRPr="00EE189C">
              <w:rPr>
                <w:color w:val="BFBFBF" w:themeColor="background1" w:themeShade="BF"/>
              </w:rPr>
              <w:t>______________</w:t>
            </w:r>
            <w:r>
              <w:rPr>
                <w:color w:val="BFBFBF" w:themeColor="background1" w:themeShade="BF"/>
              </w:rPr>
              <w:br/>
            </w:r>
          </w:p>
        </w:tc>
      </w:tr>
      <w:tr w:rsidR="00181EE1" w:rsidRPr="00E0758C" w14:paraId="6D32839E" w14:textId="77777777" w:rsidTr="006E018C">
        <w:trPr>
          <w:trHeight w:val="1692"/>
        </w:trPr>
        <w:tc>
          <w:tcPr>
            <w:tcW w:w="610" w:type="dxa"/>
          </w:tcPr>
          <w:p w14:paraId="4683AFD7" w14:textId="77777777" w:rsidR="00C93C19" w:rsidRDefault="00C93C19" w:rsidP="0013419A">
            <w:pPr>
              <w:spacing w:line="240" w:lineRule="atLeast"/>
            </w:pPr>
          </w:p>
          <w:p w14:paraId="25FE1C40" w14:textId="628F2ED6" w:rsidR="00C93C19" w:rsidRDefault="00C93C19" w:rsidP="0013419A">
            <w:pPr>
              <w:spacing w:line="240" w:lineRule="atLeast"/>
            </w:pPr>
          </w:p>
          <w:p w14:paraId="15CF1F57" w14:textId="77777777" w:rsidR="00C93C19" w:rsidRDefault="00C93C19" w:rsidP="0013419A">
            <w:pPr>
              <w:spacing w:line="240" w:lineRule="atLeast"/>
            </w:pPr>
          </w:p>
          <w:p w14:paraId="6EAF662C" w14:textId="77777777" w:rsidR="00C93C19" w:rsidRDefault="00C93C19" w:rsidP="0013419A">
            <w:pPr>
              <w:spacing w:line="240" w:lineRule="atLeast"/>
            </w:pPr>
          </w:p>
          <w:p w14:paraId="038B9659" w14:textId="77777777" w:rsidR="002533DC" w:rsidRDefault="002533DC" w:rsidP="0013419A">
            <w:pPr>
              <w:spacing w:line="240" w:lineRule="atLeast"/>
            </w:pPr>
          </w:p>
          <w:p w14:paraId="55FE9CD7" w14:textId="77777777" w:rsidR="00C93C19" w:rsidRDefault="00C93C19" w:rsidP="0013419A">
            <w:pPr>
              <w:spacing w:line="240" w:lineRule="atLeast"/>
            </w:pPr>
          </w:p>
          <w:p w14:paraId="0F11C9B7" w14:textId="00787192" w:rsidR="00C93C19" w:rsidRPr="00E0758C" w:rsidRDefault="00C93C19" w:rsidP="0013419A">
            <w:pPr>
              <w:spacing w:line="240" w:lineRule="atLeast"/>
            </w:pPr>
          </w:p>
        </w:tc>
        <w:tc>
          <w:tcPr>
            <w:tcW w:w="519" w:type="dxa"/>
            <w:gridSpan w:val="2"/>
          </w:tcPr>
          <w:p w14:paraId="272A14E3" w14:textId="77777777" w:rsidR="00181EE1" w:rsidRDefault="00816EA0" w:rsidP="0013419A">
            <w:pPr>
              <w:pStyle w:val="Nummerierung"/>
            </w:pPr>
            <w:r>
              <w:t>b</w:t>
            </w:r>
            <w:r w:rsidR="00181EE1" w:rsidRPr="00E0758C">
              <w:t>)</w:t>
            </w:r>
          </w:p>
          <w:p w14:paraId="772BA682" w14:textId="77777777" w:rsidR="00C93C19" w:rsidRDefault="00C93C19" w:rsidP="0013419A">
            <w:pPr>
              <w:pStyle w:val="Nummerierung"/>
            </w:pPr>
          </w:p>
          <w:p w14:paraId="6C139D4F" w14:textId="77777777" w:rsidR="00C93C19" w:rsidRDefault="00C93C19" w:rsidP="0013419A">
            <w:pPr>
              <w:pStyle w:val="Nummerierung"/>
            </w:pPr>
          </w:p>
          <w:p w14:paraId="1C28D404" w14:textId="77777777" w:rsidR="00C93C19" w:rsidRDefault="00C93C19" w:rsidP="0013419A">
            <w:pPr>
              <w:pStyle w:val="Nummerierung"/>
            </w:pPr>
          </w:p>
          <w:p w14:paraId="5B4401E3" w14:textId="77777777" w:rsidR="00C93C19" w:rsidRDefault="00C93C19" w:rsidP="0013419A">
            <w:pPr>
              <w:pStyle w:val="Nummerierung"/>
            </w:pPr>
          </w:p>
          <w:p w14:paraId="38742628" w14:textId="6A02116A" w:rsidR="00C93C19" w:rsidRPr="00E0758C" w:rsidRDefault="00C93C19" w:rsidP="0013419A">
            <w:pPr>
              <w:pStyle w:val="Nummerierung"/>
            </w:pPr>
          </w:p>
        </w:tc>
        <w:tc>
          <w:tcPr>
            <w:tcW w:w="7942" w:type="dxa"/>
          </w:tcPr>
          <w:p w14:paraId="5C2F6D19" w14:textId="3F37DFC8" w:rsidR="005C68C1" w:rsidRDefault="006E018C" w:rsidP="005C68C1">
            <w:r>
              <w:t xml:space="preserve">Zeige mit dem Würfelmaterial, was hier gesagt ist. </w:t>
            </w:r>
          </w:p>
          <w:p w14:paraId="7230E46E" w14:textId="17EB9CAA" w:rsidR="006E018C" w:rsidRDefault="006E018C" w:rsidP="005C68C1">
            <w:r>
              <w:t>Warum passen diese zwei Aufgaben gut zusammen?</w:t>
            </w:r>
          </w:p>
          <w:p w14:paraId="598D93AA" w14:textId="5D90DDBC" w:rsidR="00816EA0" w:rsidRDefault="00A32122" w:rsidP="0013419A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310F9E06" wp14:editId="0C9B74BD">
                      <wp:simplePos x="0" y="0"/>
                      <wp:positionH relativeFrom="column">
                        <wp:posOffset>4081145</wp:posOffset>
                      </wp:positionH>
                      <wp:positionV relativeFrom="paragraph">
                        <wp:posOffset>34457</wp:posOffset>
                      </wp:positionV>
                      <wp:extent cx="1295400" cy="539750"/>
                      <wp:effectExtent l="228600" t="0" r="12700" b="19050"/>
                      <wp:wrapNone/>
                      <wp:docPr id="550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539750"/>
                              </a:xfrm>
                              <a:prstGeom prst="wedgeRoundRectCallout">
                                <a:avLst>
                                  <a:gd name="adj1" fmla="val -65630"/>
                                  <a:gd name="adj2" fmla="val -44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C674A4" w14:textId="6453B082" w:rsidR="00C14EC0" w:rsidRDefault="00C14EC0" w:rsidP="00AF456C">
                                  <w:pPr>
                                    <w:pStyle w:val="Textkrper"/>
                                  </w:pPr>
                                  <w:r>
                                    <w:t xml:space="preserve">Hier liegen 6. </w:t>
                                  </w:r>
                                  <w:r w:rsidR="00BC2751">
                                    <w:br/>
                                  </w:r>
                                  <w:r w:rsidRPr="006A6103">
                                    <w:t>Dazu lege ich 2.</w:t>
                                  </w:r>
                                  <w:r>
                                    <w:t xml:space="preserve"> </w:t>
                                  </w:r>
                                  <w:r w:rsidR="00EE189C">
                                    <w:br/>
                                  </w:r>
                                  <w:r>
                                    <w:t xml:space="preserve">Zusammen sind es </w:t>
                                  </w:r>
                                  <w:r w:rsidRPr="00BC2751"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  <w:r>
                                    <w:t xml:space="preserve">.           </w:t>
                                  </w:r>
                                </w:p>
                                <w:p w14:paraId="466C2C80" w14:textId="12F5DAD3" w:rsidR="00C14EC0" w:rsidRPr="00183926" w:rsidRDefault="00C14EC0" w:rsidP="00AF456C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F9E06" id="_x0000_s1079" type="#_x0000_t62" style="position:absolute;margin-left:321.35pt;margin-top:2.7pt;width:102pt;height:4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" adj="-3376,10705" fillcolor="white [3201]" strokecolor="#bfbfbf [2412]" strokeweight="1pt">
                      <v:textbox inset="1mm,0,1mm,0">
                        <w:txbxContent>
                          <w:p w14:paraId="53C674A4" w14:textId="6453B082" w:rsidR="00C14EC0" w:rsidRDefault="00C14EC0" w:rsidP="00AF456C">
                            <w:pPr>
                              <w:pStyle w:val="Textkrper"/>
                            </w:pPr>
                            <w:r>
                              <w:t xml:space="preserve">Hier liegen 6. </w:t>
                            </w:r>
                            <w:r w:rsidR="00BC2751">
                              <w:br/>
                            </w:r>
                            <w:r w:rsidRPr="006A6103">
                              <w:t>Dazu lege ich 2.</w:t>
                            </w:r>
                            <w:r>
                              <w:t xml:space="preserve"> </w:t>
                            </w:r>
                            <w:r w:rsidR="00EE189C">
                              <w:br/>
                            </w:r>
                            <w:r>
                              <w:t xml:space="preserve">Zusammen sind es </w:t>
                            </w:r>
                            <w:r w:rsidRPr="00BC2751">
                              <w:rPr>
                                <w:b/>
                                <w:bCs/>
                              </w:rPr>
                              <w:t>8</w:t>
                            </w:r>
                            <w:r>
                              <w:t xml:space="preserve">.           </w:t>
                            </w:r>
                          </w:p>
                          <w:p w14:paraId="466C2C80" w14:textId="12F5DAD3" w:rsidR="00C14EC0" w:rsidRPr="00183926" w:rsidRDefault="00C14EC0" w:rsidP="00AF456C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599B7ED8" wp14:editId="42DA3CCB">
                      <wp:simplePos x="0" y="0"/>
                      <wp:positionH relativeFrom="column">
                        <wp:posOffset>958682</wp:posOffset>
                      </wp:positionH>
                      <wp:positionV relativeFrom="paragraph">
                        <wp:posOffset>100531</wp:posOffset>
                      </wp:positionV>
                      <wp:extent cx="1458811" cy="534465"/>
                      <wp:effectExtent l="0" t="0" r="319405" b="12065"/>
                      <wp:wrapNone/>
                      <wp:docPr id="55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8811" cy="534465"/>
                              </a:xfrm>
                              <a:prstGeom prst="wedgeRoundRectCallout">
                                <a:avLst>
                                  <a:gd name="adj1" fmla="val 68579"/>
                                  <a:gd name="adj2" fmla="val 551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D5DDE7" w14:textId="5BF51586" w:rsidR="00C14EC0" w:rsidRPr="00183926" w:rsidRDefault="00C14EC0" w:rsidP="00AF456C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 w:rsidRPr="00BC2751">
                                    <w:t xml:space="preserve">Hier liegen </w:t>
                                  </w:r>
                                  <w:r w:rsidRPr="00BC2751"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  <w:r w:rsidRPr="00BC2751"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="00BC2751">
                                    <w:br/>
                                  </w:r>
                                  <w:r w:rsidRPr="006A6103">
                                    <w:t>Davon nehme ich 2 weg.</w:t>
                                  </w:r>
                                  <w:r>
                                    <w:t xml:space="preserve"> </w:t>
                                  </w:r>
                                  <w:r w:rsidR="00BC2751">
                                    <w:br/>
                                  </w:r>
                                  <w:r>
                                    <w:t>Es bleiben 6.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B7ED8" id="_x0000_s1080" type="#_x0000_t62" style="position:absolute;margin-left:75.5pt;margin-top:7.9pt;width:114.85pt;height:42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" adj="25613,11991" fillcolor="white [3201]" strokecolor="#bfbfbf [2412]" strokeweight="1pt">
                      <v:textbox inset="1mm,0,1mm,0">
                        <w:txbxContent>
                          <w:p w14:paraId="4BD5DDE7" w14:textId="5BF51586" w:rsidR="00C14EC0" w:rsidRPr="00183926" w:rsidRDefault="00C14EC0" w:rsidP="00AF456C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 w:rsidRPr="00BC2751">
                              <w:t xml:space="preserve">Hier liegen </w:t>
                            </w:r>
                            <w:r w:rsidRPr="00BC2751"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BC2751">
                              <w:t>.</w:t>
                            </w:r>
                            <w:r>
                              <w:t xml:space="preserve"> </w:t>
                            </w:r>
                            <w:r w:rsidR="00BC2751">
                              <w:br/>
                            </w:r>
                            <w:r w:rsidRPr="006A6103">
                              <w:t>Davon nehme ich 2 weg.</w:t>
                            </w:r>
                            <w:r>
                              <w:t xml:space="preserve"> </w:t>
                            </w:r>
                            <w:r w:rsidR="00BC2751">
                              <w:br/>
                            </w:r>
                            <w:r>
                              <w:t>Es bleiben 6.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E2FD03" w14:textId="322647E3" w:rsidR="006A6103" w:rsidRDefault="00A32122" w:rsidP="0013419A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6A015B0F" wp14:editId="6A89EBBB">
                      <wp:simplePos x="0" y="0"/>
                      <wp:positionH relativeFrom="column">
                        <wp:posOffset>2607310</wp:posOffset>
                      </wp:positionH>
                      <wp:positionV relativeFrom="paragraph">
                        <wp:posOffset>-635</wp:posOffset>
                      </wp:positionV>
                      <wp:extent cx="746760" cy="186690"/>
                      <wp:effectExtent l="88900" t="88900" r="27940" b="29210"/>
                      <wp:wrapNone/>
                      <wp:docPr id="149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624D6E1" w14:textId="77777777" w:rsidR="00816EA0" w:rsidRDefault="00816EA0" w:rsidP="00A66931">
                                  <w:pPr>
                                    <w:jc w:val="center"/>
                                  </w:pPr>
                                  <w:r w:rsidRPr="00A66931">
                                    <w:t xml:space="preserve">8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15B0F" id="Text Box 2795" o:spid="_x0000_s1081" type="#_x0000_t202" style="position:absolute;margin-left:205.3pt;margin-top:-.05pt;width:58.8pt;height:14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624D6E1" w14:textId="77777777" w:rsidR="00816EA0" w:rsidRDefault="00816EA0" w:rsidP="00A66931">
                            <w:pPr>
                              <w:jc w:val="center"/>
                            </w:pPr>
                            <w:r w:rsidRPr="00A66931">
                              <w:t xml:space="preserve">8 </w:t>
                            </w:r>
                            <w:r>
                              <w:t>–</w:t>
                            </w:r>
                            <w:r w:rsidRPr="00A66931"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055FA1" w14:textId="01A0AA22" w:rsidR="00816EA0" w:rsidRPr="00136791" w:rsidRDefault="00A32122" w:rsidP="00E41F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58528635" wp14:editId="3316732D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13335</wp:posOffset>
                      </wp:positionV>
                      <wp:extent cx="747395" cy="186690"/>
                      <wp:effectExtent l="88900" t="88900" r="27305" b="29210"/>
                      <wp:wrapNone/>
                      <wp:docPr id="1583218272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735361E" w14:textId="7F5BAE97" w:rsidR="007F11C5" w:rsidRDefault="007F11C5" w:rsidP="007F11C5">
                                  <w:pPr>
                                    <w:jc w:val="center"/>
                                  </w:pPr>
                                  <w:r>
                                    <w:t>6 + 2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28635" id="_x0000_s1082" type="#_x0000_t202" style="position:absolute;margin-left:255.7pt;margin-top:1.05pt;width:58.85pt;height:14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7735361E" w14:textId="7F5BAE97" w:rsidR="007F11C5" w:rsidRDefault="007F11C5" w:rsidP="007F11C5">
                            <w:pPr>
                              <w:jc w:val="center"/>
                            </w:pPr>
                            <w:r>
                              <w:t>6 + 2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6103">
              <w:t xml:space="preserve"> </w:t>
            </w:r>
          </w:p>
        </w:tc>
      </w:tr>
      <w:tr w:rsidR="005C68C1" w:rsidRPr="00E0758C" w14:paraId="33E03FE4" w14:textId="77777777" w:rsidTr="00136791">
        <w:trPr>
          <w:trHeight w:val="231"/>
        </w:trPr>
        <w:tc>
          <w:tcPr>
            <w:tcW w:w="610" w:type="dxa"/>
          </w:tcPr>
          <w:p w14:paraId="67422BB9" w14:textId="77777777" w:rsidR="005C68C1" w:rsidRDefault="005C68C1" w:rsidP="0013419A">
            <w:pPr>
              <w:spacing w:line="240" w:lineRule="atLeast"/>
            </w:pPr>
          </w:p>
        </w:tc>
        <w:tc>
          <w:tcPr>
            <w:tcW w:w="519" w:type="dxa"/>
            <w:gridSpan w:val="2"/>
          </w:tcPr>
          <w:p w14:paraId="70944022" w14:textId="3F855DF2" w:rsidR="005C68C1" w:rsidRDefault="005C68C1" w:rsidP="0013419A">
            <w:pPr>
              <w:pStyle w:val="Nummerierung"/>
            </w:pPr>
            <w:r>
              <w:t>c)</w:t>
            </w:r>
          </w:p>
        </w:tc>
        <w:tc>
          <w:tcPr>
            <w:tcW w:w="7942" w:type="dxa"/>
          </w:tcPr>
          <w:p w14:paraId="0EC05BA3" w14:textId="49CBBE39" w:rsidR="005C68C1" w:rsidRDefault="00A32122" w:rsidP="005C68C1">
            <w:pPr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B0BFD95" wp14:editId="3EBC4E42">
                      <wp:simplePos x="0" y="0"/>
                      <wp:positionH relativeFrom="column">
                        <wp:posOffset>2431482</wp:posOffset>
                      </wp:positionH>
                      <wp:positionV relativeFrom="paragraph">
                        <wp:posOffset>455730</wp:posOffset>
                      </wp:positionV>
                      <wp:extent cx="748030" cy="186690"/>
                      <wp:effectExtent l="88900" t="88900" r="26670" b="29210"/>
                      <wp:wrapNone/>
                      <wp:docPr id="49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03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27946F1" w14:textId="7E914BFB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48 + 8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0BFD95" id="_x0000_s1082" type="#_x0000_t202" style="position:absolute;margin-left:191.45pt;margin-top:35.9pt;width:58.9pt;height:14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27946F1" w14:textId="7E914BFB" w:rsidR="005C68C1" w:rsidRDefault="005C68C1" w:rsidP="005C68C1">
                            <w:pPr>
                              <w:jc w:val="center"/>
                            </w:pPr>
                            <w:r>
                              <w:t>48 + 8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AB84AC1" wp14:editId="02DD6DB4">
                      <wp:simplePos x="0" y="0"/>
                      <wp:positionH relativeFrom="column">
                        <wp:posOffset>2879024</wp:posOffset>
                      </wp:positionH>
                      <wp:positionV relativeFrom="paragraph">
                        <wp:posOffset>121318</wp:posOffset>
                      </wp:positionV>
                      <wp:extent cx="747395" cy="186690"/>
                      <wp:effectExtent l="88900" t="88900" r="27305" b="29210"/>
                      <wp:wrapNone/>
                      <wp:docPr id="160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CA71803" w14:textId="77777777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48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84AC1" id="_x0000_s1083" type="#_x0000_t202" style="position:absolute;margin-left:226.7pt;margin-top:9.55pt;width:58.85pt;height:14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CA71803" w14:textId="77777777" w:rsidR="005C68C1" w:rsidRDefault="005C68C1" w:rsidP="005C68C1">
                            <w:pPr>
                              <w:jc w:val="center"/>
                            </w:pPr>
                            <w:r>
                              <w:t>48</w:t>
                            </w:r>
                            <w:r w:rsidRPr="00A66931">
                              <w:t xml:space="preserve"> </w:t>
                            </w:r>
                            <w:r>
                              <w:t>–</w:t>
                            </w:r>
                            <w:r w:rsidRPr="00A66931">
                              <w:t xml:space="preserve"> </w:t>
                            </w:r>
                            <w: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CBCC6EE" wp14:editId="6B1BBA7D">
                      <wp:simplePos x="0" y="0"/>
                      <wp:positionH relativeFrom="column">
                        <wp:posOffset>3404201</wp:posOffset>
                      </wp:positionH>
                      <wp:positionV relativeFrom="paragraph">
                        <wp:posOffset>473609</wp:posOffset>
                      </wp:positionV>
                      <wp:extent cx="746760" cy="186690"/>
                      <wp:effectExtent l="88900" t="88900" r="27940" b="29210"/>
                      <wp:wrapNone/>
                      <wp:docPr id="152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BC7A8A3" w14:textId="4286CEA6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40 – 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CC6EE" id="_x0000_s1084" type="#_x0000_t202" style="position:absolute;margin-left:268.05pt;margin-top:37.3pt;width:58.8pt;height:14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3BC7A8A3" w14:textId="4286CEA6" w:rsidR="005C68C1" w:rsidRDefault="005C68C1" w:rsidP="005C68C1">
                            <w:pPr>
                              <w:jc w:val="center"/>
                            </w:pPr>
                            <w:r>
                              <w:t>40 –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29C5AF2A" wp14:editId="5912FF95">
                      <wp:simplePos x="0" y="0"/>
                      <wp:positionH relativeFrom="column">
                        <wp:posOffset>3794726</wp:posOffset>
                      </wp:positionH>
                      <wp:positionV relativeFrom="paragraph">
                        <wp:posOffset>87530</wp:posOffset>
                      </wp:positionV>
                      <wp:extent cx="747395" cy="186690"/>
                      <wp:effectExtent l="88900" t="88900" r="27305" b="29210"/>
                      <wp:wrapNone/>
                      <wp:docPr id="146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1A35D00" w14:textId="77777777" w:rsidR="005C68C1" w:rsidRDefault="005C68C1" w:rsidP="005C68C1">
                                  <w:pPr>
                                    <w:jc w:val="center"/>
                                  </w:pPr>
                                  <w:r w:rsidRPr="00A66931">
                                    <w:t>8 + 40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C5AF2A" id="_x0000_s1085" type="#_x0000_t202" style="position:absolute;margin-left:298.8pt;margin-top:6.9pt;width:58.85pt;height:14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1A35D00" w14:textId="77777777" w:rsidR="005C68C1" w:rsidRDefault="005C68C1" w:rsidP="005C68C1">
                            <w:pPr>
                              <w:jc w:val="center"/>
                            </w:pPr>
                            <w:r w:rsidRPr="00A66931">
                              <w:t>8 + 40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8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6309FB71" wp14:editId="21CE4FF0">
                      <wp:simplePos x="0" y="0"/>
                      <wp:positionH relativeFrom="column">
                        <wp:posOffset>4303930</wp:posOffset>
                      </wp:positionH>
                      <wp:positionV relativeFrom="paragraph">
                        <wp:posOffset>332105</wp:posOffset>
                      </wp:positionV>
                      <wp:extent cx="747395" cy="186690"/>
                      <wp:effectExtent l="88900" t="88900" r="27305" b="29210"/>
                      <wp:wrapNone/>
                      <wp:docPr id="158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59D3FD7" w14:textId="03DB96D3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48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9FB71" id="_x0000_s1086" type="#_x0000_t202" style="position:absolute;margin-left:338.9pt;margin-top:26.15pt;width:58.85pt;height:14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759D3FD7" w14:textId="03DB96D3" w:rsidR="005C68C1" w:rsidRDefault="005C68C1" w:rsidP="005C68C1">
                            <w:pPr>
                              <w:jc w:val="center"/>
                            </w:pPr>
                            <w:r>
                              <w:t>48</w:t>
                            </w:r>
                            <w:r w:rsidRPr="00A66931">
                              <w:t xml:space="preserve"> </w:t>
                            </w:r>
                            <w:r>
                              <w:t>–</w:t>
                            </w:r>
                            <w:r w:rsidRPr="00A66931">
                              <w:t xml:space="preserve"> </w:t>
                            </w:r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6E018C">
              <w:t>Finde</w:t>
            </w:r>
            <w:proofErr w:type="gramEnd"/>
            <w:r w:rsidR="006E018C">
              <w:t xml:space="preserve"> Paare, </w:t>
            </w:r>
            <w:r w:rsidR="00D17CC0">
              <w:t xml:space="preserve">bei denen </w:t>
            </w:r>
            <w:r w:rsidR="006E018C">
              <w:t xml:space="preserve">Addition und </w:t>
            </w:r>
            <w:r w:rsidR="006E018C">
              <w:br/>
              <w:t xml:space="preserve">Subtraktion zusammenpassen. </w:t>
            </w:r>
            <w:r w:rsidR="006E018C">
              <w:br/>
            </w:r>
            <w:r w:rsidR="005C68C1">
              <w:t>Zeige mit dem Würfelmaterial</w:t>
            </w:r>
            <w:r w:rsidR="006E018C">
              <w:t xml:space="preserve">. </w:t>
            </w:r>
          </w:p>
          <w:p w14:paraId="0488377D" w14:textId="6E1F1403" w:rsidR="005C68C1" w:rsidRPr="007F11C5" w:rsidRDefault="00A32122" w:rsidP="005C68C1">
            <w:pPr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4F0B5A5F" wp14:editId="03C638C2">
                      <wp:simplePos x="0" y="0"/>
                      <wp:positionH relativeFrom="column">
                        <wp:posOffset>3011705</wp:posOffset>
                      </wp:positionH>
                      <wp:positionV relativeFrom="paragraph">
                        <wp:posOffset>165568</wp:posOffset>
                      </wp:positionV>
                      <wp:extent cx="345150" cy="186690"/>
                      <wp:effectExtent l="88900" t="88900" r="23495" b="29210"/>
                      <wp:wrapNone/>
                      <wp:docPr id="655311628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15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D2F466A" w14:textId="75E25620" w:rsidR="005C68C1" w:rsidRDefault="005C68C1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0B5A5F" id="_x0000_s1087" type="#_x0000_t202" style="position:absolute;margin-left:237.15pt;margin-top:13.05pt;width:27.2pt;height:14.7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D2F466A" w14:textId="75E25620" w:rsidR="005C68C1" w:rsidRDefault="005C68C1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8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13351F13" wp14:editId="48E3ED84">
                      <wp:simplePos x="0" y="0"/>
                      <wp:positionH relativeFrom="column">
                        <wp:posOffset>3923250</wp:posOffset>
                      </wp:positionH>
                      <wp:positionV relativeFrom="paragraph">
                        <wp:posOffset>169460</wp:posOffset>
                      </wp:positionV>
                      <wp:extent cx="746760" cy="186690"/>
                      <wp:effectExtent l="88900" t="88900" r="27940" b="29210"/>
                      <wp:wrapNone/>
                      <wp:docPr id="147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3338D7D" w14:textId="070EFB72" w:rsidR="005C68C1" w:rsidRDefault="005C68C1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51F13" id="_x0000_s1088" type="#_x0000_t202" style="position:absolute;margin-left:308.9pt;margin-top:13.35pt;width:58.8pt;height:14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13338D7D" w14:textId="070EFB72" w:rsidR="005C68C1" w:rsidRDefault="005C68C1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8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40B4B9A9" wp14:editId="667C1DF4">
                      <wp:simplePos x="0" y="0"/>
                      <wp:positionH relativeFrom="column">
                        <wp:posOffset>4604473</wp:posOffset>
                      </wp:positionH>
                      <wp:positionV relativeFrom="paragraph">
                        <wp:posOffset>103590</wp:posOffset>
                      </wp:positionV>
                      <wp:extent cx="345150" cy="186690"/>
                      <wp:effectExtent l="88900" t="88900" r="23495" b="29210"/>
                      <wp:wrapNone/>
                      <wp:docPr id="1593226705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15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D7CD844" w14:textId="6BE2C667" w:rsidR="005C68C1" w:rsidRDefault="005C68C1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B4B9A9" id="_x0000_s1089" type="#_x0000_t202" style="position:absolute;margin-left:362.55pt;margin-top:8.15pt;width:27.2pt;height:14.7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&#13;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0D7CD844" w14:textId="6BE2C667" w:rsidR="005C68C1" w:rsidRDefault="005C68C1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8C1" w:rsidRPr="007F11C5">
              <w:rPr>
                <w:color w:val="000000" w:themeColor="text1"/>
              </w:rPr>
              <w:t>Erklär</w:t>
            </w:r>
            <w:r w:rsidR="005C68C1">
              <w:rPr>
                <w:color w:val="000000" w:themeColor="text1"/>
              </w:rPr>
              <w:t>e</w:t>
            </w:r>
            <w:r w:rsidR="005C68C1" w:rsidRPr="007F11C5">
              <w:rPr>
                <w:color w:val="000000" w:themeColor="text1"/>
              </w:rPr>
              <w:t xml:space="preserve"> die Rechnungen wie </w:t>
            </w:r>
            <w:r w:rsidR="006E018C">
              <w:rPr>
                <w:color w:val="000000" w:themeColor="text1"/>
              </w:rPr>
              <w:t xml:space="preserve">in </w:t>
            </w:r>
            <w:r w:rsidR="006E018C" w:rsidRPr="006E018C">
              <w:rPr>
                <w:b/>
                <w:bCs/>
                <w:color w:val="327A86" w:themeColor="text2"/>
              </w:rPr>
              <w:t>b)</w:t>
            </w:r>
            <w:r w:rsidR="005C68C1" w:rsidRPr="007F11C5">
              <w:rPr>
                <w:color w:val="000000" w:themeColor="text1"/>
              </w:rPr>
              <w:t>.</w:t>
            </w:r>
          </w:p>
          <w:p w14:paraId="3585EFEE" w14:textId="77777777" w:rsidR="005C68C1" w:rsidRDefault="005C68C1" w:rsidP="005C68C1"/>
          <w:p w14:paraId="026D3D95" w14:textId="7403C8CE" w:rsidR="006E018C" w:rsidRDefault="006E018C" w:rsidP="005C68C1"/>
        </w:tc>
      </w:tr>
      <w:tr w:rsidR="005C68C1" w:rsidRPr="00E0758C" w14:paraId="0DF407B7" w14:textId="77777777" w:rsidTr="00136791">
        <w:trPr>
          <w:trHeight w:val="231"/>
        </w:trPr>
        <w:tc>
          <w:tcPr>
            <w:tcW w:w="610" w:type="dxa"/>
          </w:tcPr>
          <w:p w14:paraId="1D66F5F4" w14:textId="3E80A725" w:rsidR="005C68C1" w:rsidRDefault="005C68C1" w:rsidP="0013419A">
            <w:pPr>
              <w:spacing w:line="240" w:lineRule="atLeast"/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6898F8FA" wp14:editId="7A8C5F4C">
                  <wp:extent cx="360000" cy="272386"/>
                  <wp:effectExtent l="0" t="0" r="2540" b="0"/>
                  <wp:docPr id="368844652" name="Grafik 36884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gridSpan w:val="2"/>
          </w:tcPr>
          <w:p w14:paraId="11F647AB" w14:textId="7FB99FC1" w:rsidR="005C68C1" w:rsidRDefault="005C68C1" w:rsidP="0013419A">
            <w:pPr>
              <w:pStyle w:val="Nummerierung"/>
            </w:pPr>
            <w:r>
              <w:t>d)</w:t>
            </w:r>
          </w:p>
        </w:tc>
        <w:tc>
          <w:tcPr>
            <w:tcW w:w="7942" w:type="dxa"/>
          </w:tcPr>
          <w:p w14:paraId="30281D2D" w14:textId="2A16007E" w:rsidR="005C68C1" w:rsidRDefault="005C68C1" w:rsidP="005C68C1">
            <w:r>
              <w:t>Besprecht: Warum steck</w:t>
            </w:r>
            <w:r w:rsidR="00903474">
              <w:t>en</w:t>
            </w:r>
            <w:r>
              <w:t xml:space="preserve"> Addition und Subtraktion in den Bildern? Wo genau ist das Plus? Wo das Minus? Warum müssen wir das Rechenzeichen nicht extra darstellen?</w:t>
            </w:r>
          </w:p>
        </w:tc>
      </w:tr>
      <w:tr w:rsidR="000104E0" w14:paraId="34C6052A" w14:textId="77777777" w:rsidTr="00C561C8">
        <w:trPr>
          <w:trHeight w:val="567"/>
        </w:trPr>
        <w:tc>
          <w:tcPr>
            <w:tcW w:w="610" w:type="dxa"/>
          </w:tcPr>
          <w:p w14:paraId="76C27CDF" w14:textId="579A29C2" w:rsidR="000104E0" w:rsidRPr="003D0C04" w:rsidRDefault="000104E0" w:rsidP="00C561C8">
            <w:pPr>
              <w:pStyle w:val="berschrift3"/>
              <w:rPr>
                <w:noProof/>
              </w:rPr>
            </w:pPr>
            <w:r>
              <w:lastRenderedPageBreak/>
              <w:t>1.4</w:t>
            </w:r>
          </w:p>
        </w:tc>
        <w:tc>
          <w:tcPr>
            <w:tcW w:w="8461" w:type="dxa"/>
            <w:gridSpan w:val="3"/>
          </w:tcPr>
          <w:p w14:paraId="1E3D67DB" w14:textId="77777777" w:rsidR="000104E0" w:rsidRPr="00224BE7" w:rsidRDefault="000104E0" w:rsidP="00C561C8">
            <w:pPr>
              <w:pStyle w:val="berschrift3"/>
              <w:keepNext/>
              <w:rPr>
                <w:color w:val="0000FF"/>
              </w:rPr>
            </w:pPr>
            <w:r w:rsidRPr="0079709F">
              <w:t>Rechnen mit Bildern im Kopf</w:t>
            </w:r>
          </w:p>
        </w:tc>
      </w:tr>
      <w:tr w:rsidR="000104E0" w14:paraId="044E231B" w14:textId="77777777" w:rsidTr="00C561C8">
        <w:trPr>
          <w:trHeight w:val="68"/>
        </w:trPr>
        <w:tc>
          <w:tcPr>
            <w:tcW w:w="610" w:type="dxa"/>
          </w:tcPr>
          <w:p w14:paraId="2BC0F679" w14:textId="77777777" w:rsidR="000104E0" w:rsidRPr="003D0C04" w:rsidRDefault="000104E0" w:rsidP="00C561C8"/>
        </w:tc>
        <w:tc>
          <w:tcPr>
            <w:tcW w:w="8461" w:type="dxa"/>
            <w:gridSpan w:val="3"/>
          </w:tcPr>
          <w:p w14:paraId="670D4CF4" w14:textId="05116F73" w:rsidR="00A32122" w:rsidRPr="00846684" w:rsidRDefault="000104E0" w:rsidP="001B5AF7">
            <w:pPr>
              <w:keepNext/>
              <w:keepLines/>
              <w:spacing w:after="120" w:line="240" w:lineRule="auto"/>
            </w:pPr>
            <w:r w:rsidRPr="00846684">
              <w:t>Stellt die Trennwand zwischen euch auf den Tisch.</w:t>
            </w:r>
            <w:r w:rsidRPr="00BC2751">
              <w:rPr>
                <w:color w:val="FF00FF"/>
              </w:rPr>
              <w:t xml:space="preserve"> </w:t>
            </w:r>
          </w:p>
        </w:tc>
      </w:tr>
      <w:tr w:rsidR="000104E0" w14:paraId="36A8BF97" w14:textId="77777777" w:rsidTr="00C561C8">
        <w:trPr>
          <w:trHeight w:val="3184"/>
        </w:trPr>
        <w:tc>
          <w:tcPr>
            <w:tcW w:w="610" w:type="dxa"/>
          </w:tcPr>
          <w:p w14:paraId="44A57CF4" w14:textId="77777777" w:rsidR="000104E0" w:rsidRDefault="000104E0" w:rsidP="00C561C8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64BD1A5F" wp14:editId="45A9995C">
                  <wp:extent cx="313144" cy="272386"/>
                  <wp:effectExtent l="0" t="0" r="0" b="0"/>
                  <wp:docPr id="3868" name="Grafik 3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BB774AF" w14:textId="6C25BE38" w:rsidR="000104E0" w:rsidRPr="00230A99" w:rsidRDefault="000104E0" w:rsidP="00C561C8">
            <w:pPr>
              <w:pStyle w:val="Nummerierung"/>
              <w:keepNext/>
              <w:keepLines/>
              <w:spacing w:line="240" w:lineRule="auto"/>
            </w:pPr>
            <w:r>
              <w:t>a</w:t>
            </w:r>
            <w:r w:rsidRPr="00230A99">
              <w:t>)</w:t>
            </w:r>
          </w:p>
        </w:tc>
        <w:tc>
          <w:tcPr>
            <w:tcW w:w="8036" w:type="dxa"/>
            <w:gridSpan w:val="2"/>
          </w:tcPr>
          <w:p w14:paraId="68042175" w14:textId="4B686C37" w:rsidR="000104E0" w:rsidRDefault="000104E0" w:rsidP="00C561C8">
            <w:pPr>
              <w:pStyle w:val="Listenabsatz"/>
              <w:numPr>
                <w:ilvl w:val="0"/>
                <w:numId w:val="3"/>
              </w:numPr>
              <w:ind w:left="357" w:hanging="357"/>
            </w:pPr>
            <w:r>
              <w:t xml:space="preserve">Wähle eine </w:t>
            </w:r>
            <w:r w:rsidRPr="00A32122">
              <w:rPr>
                <w:b/>
                <w:bCs/>
              </w:rPr>
              <w:t>Additionsaufgabe</w:t>
            </w:r>
            <w:r>
              <w:t xml:space="preserve"> aus dem Aufgabenpool, aber verrate sie nicht.</w:t>
            </w:r>
          </w:p>
          <w:p w14:paraId="01847514" w14:textId="77777777" w:rsidR="000104E0" w:rsidRDefault="000104E0" w:rsidP="00C561C8">
            <w:pPr>
              <w:pStyle w:val="Listenabsatz"/>
              <w:numPr>
                <w:ilvl w:val="0"/>
                <w:numId w:val="3"/>
              </w:numPr>
              <w:spacing w:after="120"/>
              <w:ind w:left="357" w:hanging="357"/>
            </w:pPr>
            <w:r>
              <w:t>Zeige deinem Partner die erste Zahl und lege sie hinter die Trennwand.</w:t>
            </w:r>
          </w:p>
          <w:tbl>
            <w:tblPr>
              <w:tblStyle w:val="Tabellenraster"/>
              <w:tblW w:w="10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  <w:gridCol w:w="2835"/>
            </w:tblGrid>
            <w:tr w:rsidR="000104E0" w14:paraId="6E0D73BA" w14:textId="77777777" w:rsidTr="00C561C8">
              <w:trPr>
                <w:trHeight w:val="2048"/>
              </w:trPr>
              <w:tc>
                <w:tcPr>
                  <w:tcW w:w="3061" w:type="dxa"/>
                </w:tcPr>
                <w:p w14:paraId="518C1F23" w14:textId="1939E98D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8448" behindDoc="0" locked="0" layoutInCell="1" allowOverlap="1" wp14:anchorId="7C094119" wp14:editId="3F92B73C">
                            <wp:simplePos x="0" y="0"/>
                            <wp:positionH relativeFrom="column">
                              <wp:posOffset>24978</wp:posOffset>
                            </wp:positionH>
                            <wp:positionV relativeFrom="paragraph">
                              <wp:posOffset>391270</wp:posOffset>
                            </wp:positionV>
                            <wp:extent cx="547370" cy="694698"/>
                            <wp:effectExtent l="0" t="0" r="0" b="3810"/>
                            <wp:wrapNone/>
                            <wp:docPr id="517067786" name="Gruppieren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7370" cy="694698"/>
                                      <a:chOff x="0" y="0"/>
                                      <a:chExt cx="547370" cy="6946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45586331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70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3511237" name="Textfeld 12"/>
                                    <wps:cNvSpPr txBox="1"/>
                                    <wps:spPr>
                                      <a:xfrm>
                                        <a:off x="72507" y="547834"/>
                                        <a:ext cx="349885" cy="146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807D74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C094119" id="Gruppieren 13" o:spid="_x0000_s1091" style="position:absolute;margin-left:1.95pt;margin-top:30.8pt;width:43.1pt;height:54.7pt;z-index:25168844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">
                            <v:shape id="Grafik 10" o:spid="_x0000_s109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">
                              <v:imagedata r:id="rId44" o:title="" chromakey="white"/>
                            </v:shape>
                            <v:shape id="Textfeld 12" o:spid="_x0000_s1093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6B807D74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 wp14:anchorId="2BDC5363" wp14:editId="18F30426">
                            <wp:simplePos x="0" y="0"/>
                            <wp:positionH relativeFrom="column">
                              <wp:posOffset>713078</wp:posOffset>
                            </wp:positionH>
                            <wp:positionV relativeFrom="paragraph">
                              <wp:posOffset>655983</wp:posOffset>
                            </wp:positionV>
                            <wp:extent cx="1104900" cy="585470"/>
                            <wp:effectExtent l="190500" t="0" r="12700" b="11430"/>
                            <wp:wrapNone/>
                            <wp:docPr id="384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585470"/>
                                    </a:xfrm>
                                    <a:prstGeom prst="wedgeRoundRectCallout">
                                      <a:avLst>
                                        <a:gd name="adj1" fmla="val -65547"/>
                                        <a:gd name="adj2" fmla="val -3026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2481EE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>... und</w:t>
                                        </w:r>
                                        <w:r>
                                          <w:t xml:space="preserve"> dann</w:t>
                                        </w:r>
                                        <w:r w:rsidRPr="001A7F59">
                                          <w:t xml:space="preserve"> lege</w:t>
                                        </w:r>
                                        <w:r>
                                          <w:t xml:space="preserve"> ich</w:t>
                                        </w:r>
                                        <w:r w:rsidRPr="001A7F59">
                                          <w:t xml:space="preserve"> sie 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DC5363" id="_x0000_s1093" type="#_x0000_t62" style="position:absolute;margin-left:56.15pt;margin-top:51.65pt;width:87pt;height:46.1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" adj="-3358,4263" fillcolor="white [3201]" strokecolor="#bfbfbf [2412]" strokeweight="1pt">
                            <v:textbox inset="1mm,0,1mm,0">
                              <w:txbxContent>
                                <w:p w14:paraId="312481EE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>... und</w:t>
                                  </w:r>
                                  <w:r>
                                    <w:t xml:space="preserve"> dann</w:t>
                                  </w:r>
                                  <w:r w:rsidRPr="001A7F59">
                                    <w:t xml:space="preserve"> lege</w:t>
                                  </w:r>
                                  <w:r>
                                    <w:t xml:space="preserve"> ich</w:t>
                                  </w:r>
                                  <w:r w:rsidRPr="001A7F59">
                                    <w:t xml:space="preserve"> sie 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 wp14:anchorId="154D7BF6" wp14:editId="68FBA4ED">
                            <wp:simplePos x="0" y="0"/>
                            <wp:positionH relativeFrom="column">
                              <wp:posOffset>697313</wp:posOffset>
                            </wp:positionH>
                            <wp:positionV relativeFrom="paragraph">
                              <wp:posOffset>258528</wp:posOffset>
                            </wp:positionV>
                            <wp:extent cx="1104900" cy="318052"/>
                            <wp:effectExtent l="203200" t="0" r="12700" b="12700"/>
                            <wp:wrapNone/>
                            <wp:docPr id="24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318052"/>
                                    </a:xfrm>
                                    <a:prstGeom prst="wedgeRoundRectCallout">
                                      <a:avLst>
                                        <a:gd name="adj1" fmla="val -66146"/>
                                        <a:gd name="adj2" fmla="val 2342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09950AA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 24…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4D7BF6" id="_x0000_s1094" type="#_x0000_t62" style="position:absolute;margin-left:54.9pt;margin-top:20.35pt;width:87pt;height:25.0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" adj="-3488,15860" fillcolor="white [3201]" strokecolor="#bfbfbf [2412]" strokeweight="1pt">
                            <v:textbox inset="1mm,0,1mm,0">
                              <w:txbxContent>
                                <w:p w14:paraId="609950AA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 24…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 wp14:anchorId="0B1EC88A" wp14:editId="3DF2D66F">
                            <wp:simplePos x="0" y="0"/>
                            <wp:positionH relativeFrom="column">
                              <wp:posOffset>-36921</wp:posOffset>
                            </wp:positionH>
                            <wp:positionV relativeFrom="paragraph">
                              <wp:posOffset>544</wp:posOffset>
                            </wp:positionV>
                            <wp:extent cx="748030" cy="273685"/>
                            <wp:effectExtent l="19050" t="0" r="13970" b="126365"/>
                            <wp:wrapNone/>
                            <wp:docPr id="3848" name="Text Box 27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48030" cy="273685"/>
                                    </a:xfrm>
                                    <a:prstGeom prst="cloudCallout">
                                      <a:avLst>
                                        <a:gd name="adj1" fmla="val -1200"/>
                                        <a:gd name="adj2" fmla="val 92815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4B8755A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  <w:r w:rsidRPr="001A7F59">
                                          <w:t>24 + 13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B1EC88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  <v:formulas>
                              <v:f eqn="sum #0 0 10800"/>
                              <v:f eqn="sum #1 0 10800"/>
                              <v:f eqn="cosatan2 10800 @0 @1"/>
                              <v:f eqn="sinatan2 10800 @0 @1"/>
                              <v:f eqn="sum @2 10800 0"/>
                              <v:f eqn="sum @3 10800 0"/>
                              <v:f eqn="sum @4 0 #0"/>
                              <v:f eqn="sum @5 0 #1"/>
                              <v:f eqn="mod @6 @7 0"/>
                              <v:f eqn="prod 600 11 1"/>
                              <v:f eqn="sum @8 0 @9"/>
                              <v:f eqn="prod @10 1 3"/>
                              <v:f eqn="prod 600 3 1"/>
                              <v:f eqn="sum @11 @12 0"/>
                              <v:f eqn="prod @13 @6 @8"/>
                              <v:f eqn="prod @13 @7 @8"/>
                              <v:f eqn="sum @14 #0 0"/>
                              <v:f eqn="sum @15 #1 0"/>
                              <v:f eqn="prod 600 8 1"/>
                              <v:f eqn="prod @11 2 1"/>
                              <v:f eqn="sum @18 @19 0"/>
                              <v:f eqn="prod @20 @6 @8"/>
                              <v:f eqn="prod @20 @7 @8"/>
                              <v:f eqn="sum @21 #0 0"/>
                              <v:f eqn="sum @22 #1 0"/>
                              <v:f eqn="prod 600 2 1"/>
                              <v:f eqn="sum #0 600 0"/>
                              <v:f eqn="sum #0 0 600"/>
                              <v:f eqn="sum #1 600 0"/>
                              <v:f eqn="sum #1 0 600"/>
                              <v:f eqn="sum @16 @25 0"/>
                              <v:f eqn="sum @16 0 @25"/>
                              <v:f eqn="sum @17 @25 0"/>
                              <v:f eqn="sum @17 0 @25"/>
                              <v:f eqn="sum @23 @12 0"/>
                              <v:f eqn="sum @23 0 @12"/>
                              <v:f eqn="sum @24 @12 0"/>
                              <v:f eqn="sum @24 0 @12"/>
                              <v:f eqn="val #0"/>
                              <v:f eqn="val #1"/>
                            </v:formulas>
                            <v:path o:extrusionok="f" o:connecttype="custom" o:connectlocs="67,10800;10800,21577;21582,10800;10800,1235;@38,@39" textboxrect="2977,3262,17087,17337"/>
                            <v:handles>
                              <v:h position="#0,#1"/>
                            </v:handles>
                            <o:complex v:ext="view"/>
                          </v:shapetype>
                          <v:shape id="_x0000_s1095" type="#_x0000_t106" style="position:absolute;margin-left:-2.9pt;margin-top:.05pt;width:58.9pt;height:21.55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" adj="10541,30848" fillcolor="#d8d8d8 [2732]" stroked="f" strokeweight="1pt">
                            <v:stroke joinstyle="miter"/>
                            <v:textbox inset="0,0,0,0">
                              <w:txbxContent>
                                <w:p w14:paraId="74B8755A" w14:textId="77777777" w:rsidR="000104E0" w:rsidRDefault="000104E0" w:rsidP="000104E0">
                                  <w:pPr>
                                    <w:jc w:val="center"/>
                                  </w:pPr>
                                  <w:r w:rsidRPr="001A7F59">
                                    <w:t>24 + 13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07935544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1885EB73" wp14:editId="64A6524C">
                        <wp:extent cx="786857" cy="612000"/>
                        <wp:effectExtent l="0" t="0" r="0" b="0"/>
                        <wp:docPr id="384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 rotWithShape="1">
                                <a:blip r:embed="rId45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30" t="-1" b="55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685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3ABE96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5BB01E4D" wp14:editId="0E875102">
                        <wp:extent cx="789660" cy="612000"/>
                        <wp:effectExtent l="0" t="0" r="0" b="0"/>
                        <wp:docPr id="3853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 rotWithShape="1">
                                <a:blip r:embed="rId47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06" t="13096" r="5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966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7AAE52C3" w14:textId="03EB3A58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0496" behindDoc="0" locked="0" layoutInCell="1" allowOverlap="1" wp14:anchorId="531415B7" wp14:editId="088DB62E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577557</wp:posOffset>
                            </wp:positionV>
                            <wp:extent cx="657225" cy="755120"/>
                            <wp:effectExtent l="0" t="0" r="0" b="6985"/>
                            <wp:wrapNone/>
                            <wp:docPr id="314192087" name="Gruppieren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7225" cy="755120"/>
                                      <a:chOff x="0" y="0"/>
                                      <a:chExt cx="657225" cy="75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98622642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9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878301601" name="Textfeld 12"/>
                                    <wps:cNvSpPr txBox="1"/>
                                    <wps:spPr>
                                      <a:xfrm>
                                        <a:off x="149043" y="60825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49D648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Rico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31415B7" id="Gruppieren 16" o:spid="_x0000_s1097" style="position:absolute;margin-left:-.05pt;margin-top:45.5pt;width:51.75pt;height:59.45pt;z-index:25169049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">
                            <v:shape id="Grafik 8" o:spid="_x0000_s1098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      <v:imagedata r:id="rId50" o:title="" chromakey="white"/>
                            </v:shape>
                            <v:shape id="Textfeld 12" o:spid="_x0000_s1099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B49D648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</w:rPr>
                    <w:drawing>
                      <wp:anchor distT="0" distB="0" distL="114300" distR="114300" simplePos="0" relativeHeight="251681280" behindDoc="0" locked="0" layoutInCell="1" allowOverlap="1" wp14:anchorId="783B75D1" wp14:editId="6F580E63">
                        <wp:simplePos x="0" y="0"/>
                        <wp:positionH relativeFrom="column">
                          <wp:posOffset>1021519</wp:posOffset>
                        </wp:positionH>
                        <wp:positionV relativeFrom="paragraph">
                          <wp:posOffset>136160</wp:posOffset>
                        </wp:positionV>
                        <wp:extent cx="396000" cy="565200"/>
                        <wp:effectExtent l="0" t="0" r="0" b="0"/>
                        <wp:wrapNone/>
                        <wp:docPr id="184034233" name="Grafi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034233" name="Grafik 184034233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000" cy="56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256" behindDoc="0" locked="0" layoutInCell="1" allowOverlap="1" wp14:anchorId="238A4035" wp14:editId="67958D3B">
                            <wp:simplePos x="0" y="0"/>
                            <wp:positionH relativeFrom="column">
                              <wp:posOffset>651291</wp:posOffset>
                            </wp:positionH>
                            <wp:positionV relativeFrom="paragraph">
                              <wp:posOffset>-69044</wp:posOffset>
                            </wp:positionV>
                            <wp:extent cx="1113155" cy="1026795"/>
                            <wp:effectExtent l="76200" t="0" r="29845" b="27305"/>
                            <wp:wrapNone/>
                            <wp:docPr id="1829403802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113155" cy="1026795"/>
                                    </a:xfrm>
                                    <a:prstGeom prst="cloudCallout">
                                      <a:avLst>
                                        <a:gd name="adj1" fmla="val 53589"/>
                                        <a:gd name="adj2" fmla="val 47669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37AF79A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8A4035" id="Wolkenförmige Legende 1" o:spid="_x0000_s1099" type="#_x0000_t106" style="position:absolute;margin-left:51.3pt;margin-top:-5.45pt;width:87.65pt;height:80.85pt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" adj="22375,21097" filled="f" strokecolor="#7f7f7f [1612]" strokeweight="1pt">
                            <v:stroke joinstyle="miter"/>
                            <v:textbox>
                              <w:txbxContent>
                                <w:p w14:paraId="637AF79A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35" w:type="dxa"/>
                </w:tcPr>
                <w:p w14:paraId="0CA9ED9E" w14:textId="77777777" w:rsidR="000104E0" w:rsidRDefault="000104E0" w:rsidP="00C561C8"/>
              </w:tc>
            </w:tr>
          </w:tbl>
          <w:p w14:paraId="151DA2A8" w14:textId="77777777" w:rsidR="000104E0" w:rsidRDefault="000104E0" w:rsidP="00C561C8">
            <w:pPr>
              <w:pStyle w:val="Listenabsatz"/>
              <w:numPr>
                <w:ilvl w:val="0"/>
                <w:numId w:val="3"/>
              </w:numPr>
              <w:spacing w:after="120"/>
              <w:ind w:left="357" w:hanging="357"/>
            </w:pPr>
            <w:r w:rsidRPr="001A7F59">
              <w:t>Zeige deinem Partner die zweite Zahl und lege sie hinter die Trennwand.</w:t>
            </w:r>
          </w:p>
          <w:tbl>
            <w:tblPr>
              <w:tblStyle w:val="Tabellenraster"/>
              <w:tblW w:w="79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</w:tblGrid>
            <w:tr w:rsidR="000104E0" w14:paraId="4BCCE763" w14:textId="77777777" w:rsidTr="00C561C8">
              <w:trPr>
                <w:trHeight w:val="2399"/>
              </w:trPr>
              <w:tc>
                <w:tcPr>
                  <w:tcW w:w="3061" w:type="dxa"/>
                </w:tcPr>
                <w:p w14:paraId="2CF5B2B7" w14:textId="5DC345B5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9472" behindDoc="0" locked="0" layoutInCell="1" allowOverlap="1" wp14:anchorId="275618E8" wp14:editId="7945DF20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270833</wp:posOffset>
                            </wp:positionV>
                            <wp:extent cx="547370" cy="694698"/>
                            <wp:effectExtent l="0" t="0" r="0" b="3810"/>
                            <wp:wrapNone/>
                            <wp:docPr id="1434446535" name="Gruppieren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7370" cy="694698"/>
                                      <a:chOff x="0" y="0"/>
                                      <a:chExt cx="547370" cy="6946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8777336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70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046097739" name="Textfeld 12"/>
                                    <wps:cNvSpPr txBox="1"/>
                                    <wps:spPr>
                                      <a:xfrm>
                                        <a:off x="72507" y="547834"/>
                                        <a:ext cx="349885" cy="146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F83983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75618E8" id="_x0000_s1101" style="position:absolute;margin-left:-.15pt;margin-top:21.35pt;width:43.1pt;height:54.7pt;z-index:25168947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PJNQPriAAAADAEAAA8AAABkcnMvZG93bnJl&#13;&#10;di54bWxMT01rwkAQvRf6H5Yp9KabxKa1MRsR+3GSQlWQ3sZkTILZ3ZBdk/jvO57ay4PhvXkf6XLU&#13;&#10;jeipc7U1CsJpAIJMbovalAr2u4/JHITzaApsrCEFV3KwzO7vUkwKO5hv6re+FGxiXIIKKu/bREqX&#13;&#10;V6TRTW1LhrmT7TR6PrtSFh0ObK4bGQXBs9RYG06osKV1Rfl5e9EKPgccVrPwvd+cT+vrzy7+OmxC&#13;&#10;UurxYXxbMKwWIDyN/u8Dbhu4P2Rc7GgvpnCiUTCZsVDBU/QCgul5/AriyLI4CkFmqfw/IvsF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">
                            <v:shape id="Grafik 10" o:spid="_x0000_s110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">
                              <v:imagedata r:id="rId44" o:title="" chromakey="white"/>
                            </v:shape>
                            <v:shape id="Textfeld 12" o:spid="_x0000_s1103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50F83983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 wp14:anchorId="5F724D08" wp14:editId="725CC23B">
                            <wp:simplePos x="0" y="0"/>
                            <wp:positionH relativeFrom="column">
                              <wp:posOffset>695656</wp:posOffset>
                            </wp:positionH>
                            <wp:positionV relativeFrom="paragraph">
                              <wp:posOffset>108833</wp:posOffset>
                            </wp:positionV>
                            <wp:extent cx="1104900" cy="304800"/>
                            <wp:effectExtent l="88900" t="0" r="12700" b="12700"/>
                            <wp:wrapNone/>
                            <wp:docPr id="385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30480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3BDF9F3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 die 13 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F724D08" id="_x0000_s1103" type="#_x0000_t62" style="position:absolute;margin-left:54.8pt;margin-top:8.55pt;width:87pt;height:24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" adj="-1545,15158" fillcolor="white [3201]" strokecolor="#bfbfbf [2412]" strokeweight="1pt">
                            <v:textbox inset="1mm,0,1mm,0">
                              <w:txbxContent>
                                <w:p w14:paraId="43BDF9F3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 die 13 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4CFC328A" wp14:editId="34DBA2A7">
                            <wp:simplePos x="0" y="0"/>
                            <wp:positionH relativeFrom="column">
                              <wp:posOffset>714431</wp:posOffset>
                            </wp:positionH>
                            <wp:positionV relativeFrom="paragraph">
                              <wp:posOffset>541869</wp:posOffset>
                            </wp:positionV>
                            <wp:extent cx="1104900" cy="791634"/>
                            <wp:effectExtent l="88900" t="0" r="12700" b="11430"/>
                            <wp:wrapNone/>
                            <wp:docPr id="385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791634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-2121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A2AC6C0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 xml:space="preserve">... und lege </w:t>
                                        </w:r>
                                        <w:r>
                                          <w:br/>
                                        </w:r>
                                        <w:r w:rsidRPr="001A7F59">
                                          <w:t xml:space="preserve">sie </w:t>
                                        </w:r>
                                        <w:r>
                                          <w:t xml:space="preserve">auch </w:t>
                                        </w:r>
                                        <w:r w:rsidRPr="001A7F59">
                                          <w:t>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FC328A" id="_x0000_s1104" type="#_x0000_t62" style="position:absolute;margin-left:56.25pt;margin-top:42.65pt;width:87pt;height:62.3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" adj="-1545,6218" fillcolor="white [3201]" strokecolor="#bfbfbf [2412]" strokeweight="1pt">
                            <v:textbox style="mso-fit-shape-to-text:t" inset="1mm,0,1mm,0">
                              <w:txbxContent>
                                <w:p w14:paraId="6A2AC6C0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 xml:space="preserve">... und lege </w:t>
                                  </w:r>
                                  <w:r>
                                    <w:br/>
                                  </w:r>
                                  <w:r w:rsidRPr="001A7F59">
                                    <w:t xml:space="preserve">sie </w:t>
                                  </w:r>
                                  <w:r>
                                    <w:t xml:space="preserve">auch </w:t>
                                  </w:r>
                                  <w:r w:rsidRPr="001A7F59">
                                    <w:t>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68D5EC59" w14:textId="77777777" w:rsidR="000104E0" w:rsidRDefault="000104E0" w:rsidP="00C561C8">
                  <w:pPr>
                    <w:pStyle w:val="Ausflltext"/>
                    <w:jc w:val="center"/>
                  </w:pP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328" behindDoc="0" locked="0" layoutInCell="1" allowOverlap="1" wp14:anchorId="61E728A9" wp14:editId="729E8B22">
                            <wp:simplePos x="0" y="0"/>
                            <wp:positionH relativeFrom="column">
                              <wp:posOffset>1228090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817880" cy="655320"/>
                            <wp:effectExtent l="12700" t="0" r="20320" b="195580"/>
                            <wp:wrapNone/>
                            <wp:docPr id="786862867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817880" cy="655320"/>
                                    </a:xfrm>
                                    <a:prstGeom prst="cloudCallout">
                                      <a:avLst>
                                        <a:gd name="adj1" fmla="val -13062"/>
                                        <a:gd name="adj2" fmla="val 73161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617AE09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E728A9" id="_x0000_s1105" type="#_x0000_t106" style="position:absolute;left:0;text-align:left;margin-left:96.7pt;margin-top:-.1pt;width:64.4pt;height:51.6p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" adj="7979,26603" filled="f" strokecolor="#7f7f7f [1612]" strokeweight="1pt">
                            <v:stroke joinstyle="miter"/>
                            <v:textbox>
                              <w:txbxContent>
                                <w:p w14:paraId="0617AE09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0534FE9C" wp14:editId="5D1852CE">
                        <wp:extent cx="794917" cy="612000"/>
                        <wp:effectExtent l="0" t="0" r="5715" b="0"/>
                        <wp:docPr id="386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91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D8F250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092D8227" wp14:editId="31E6D96D">
                        <wp:extent cx="796850" cy="612000"/>
                        <wp:effectExtent l="0" t="0" r="3810" b="0"/>
                        <wp:docPr id="386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85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2AD4DB0E" w14:textId="678BCD35" w:rsidR="000104E0" w:rsidRDefault="000104E0" w:rsidP="00C561C8">
                  <w:r>
                    <w:rPr>
                      <w:noProof/>
                    </w:rPr>
                    <w:drawing>
                      <wp:anchor distT="0" distB="0" distL="114300" distR="114300" simplePos="0" relativeHeight="251682304" behindDoc="0" locked="0" layoutInCell="1" allowOverlap="1" wp14:anchorId="002FFA7A" wp14:editId="202CD2C5">
                        <wp:simplePos x="0" y="0"/>
                        <wp:positionH relativeFrom="column">
                          <wp:posOffset>66302</wp:posOffset>
                        </wp:positionH>
                        <wp:positionV relativeFrom="paragraph">
                          <wp:posOffset>46844</wp:posOffset>
                        </wp:positionV>
                        <wp:extent cx="585915" cy="485726"/>
                        <wp:effectExtent l="0" t="0" r="0" b="0"/>
                        <wp:wrapNone/>
                        <wp:docPr id="552187785" name="Grafi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187785" name="Grafik 552187785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915" cy="485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2E46275" w14:textId="16C9F47B" w:rsidR="000104E0" w:rsidRPr="00412AD9" w:rsidRDefault="000104E0" w:rsidP="00C561C8"/>
                <w:p w14:paraId="4EA1E916" w14:textId="6A62DF91" w:rsidR="000104E0" w:rsidRPr="00412AD9" w:rsidRDefault="000104E0" w:rsidP="00C561C8"/>
                <w:p w14:paraId="3477CEE1" w14:textId="6E27BABB" w:rsidR="000104E0" w:rsidRPr="00412AD9" w:rsidRDefault="004F29DC" w:rsidP="00C561C8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 wp14:anchorId="3C029467" wp14:editId="6B945707">
                            <wp:simplePos x="0" y="0"/>
                            <wp:positionH relativeFrom="column">
                              <wp:posOffset>496621</wp:posOffset>
                            </wp:positionH>
                            <wp:positionV relativeFrom="paragraph">
                              <wp:posOffset>99335</wp:posOffset>
                            </wp:positionV>
                            <wp:extent cx="1140446" cy="718136"/>
                            <wp:effectExtent l="127000" t="0" r="15875" b="19050"/>
                            <wp:wrapNone/>
                            <wp:docPr id="386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40446" cy="718136"/>
                                    </a:xfrm>
                                    <a:prstGeom prst="wedgeRoundRectCallout">
                                      <a:avLst>
                                        <a:gd name="adj1" fmla="val -59751"/>
                                        <a:gd name="adj2" fmla="val 12081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D9D4E18" w14:textId="77777777" w:rsidR="000104E0" w:rsidRPr="00E96B43" w:rsidRDefault="000104E0" w:rsidP="00AF456C">
                                        <w:pPr>
                                          <w:pStyle w:val="Textkrper"/>
                                        </w:pPr>
                                        <w:r w:rsidRPr="00E96B43">
                                          <w:t xml:space="preserve">Das ist die Aufgabe </w:t>
                                        </w:r>
                                      </w:p>
                                      <w:p w14:paraId="36C99F59" w14:textId="77777777" w:rsidR="000104E0" w:rsidRPr="006518F9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24 + 13</w:t>
                                        </w:r>
                                        <w:r w:rsidRPr="00E96B43">
                                          <w:t>.</w:t>
                                        </w:r>
                                        <w:r>
                                          <w:t xml:space="preserve"> Das sind zusammen 37.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C029467" id="_x0000_s1106" type="#_x0000_t62" style="position:absolute;margin-left:39.1pt;margin-top:7.8pt;width:89.8pt;height:56.55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" adj="-2106,13409" fillcolor="white [3201]" strokecolor="#bfbfbf [2412]" strokeweight="1pt">
                            <v:textbox inset="1mm,0,1mm,0">
                              <w:txbxContent>
                                <w:p w14:paraId="1D9D4E18" w14:textId="77777777" w:rsidR="000104E0" w:rsidRPr="00E96B43" w:rsidRDefault="000104E0" w:rsidP="00AF456C">
                                  <w:pPr>
                                    <w:pStyle w:val="Textkrper"/>
                                  </w:pPr>
                                  <w:r w:rsidRPr="00E96B43">
                                    <w:t xml:space="preserve">Das ist die Aufgabe </w:t>
                                  </w:r>
                                </w:p>
                                <w:p w14:paraId="36C99F59" w14:textId="77777777" w:rsidR="000104E0" w:rsidRPr="006518F9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24 + 13</w:t>
                                  </w:r>
                                  <w:r w:rsidRPr="00E96B43">
                                    <w:t>.</w:t>
                                  </w:r>
                                  <w:r>
                                    <w:t xml:space="preserve"> Das sind zusammen 37.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1520" behindDoc="0" locked="0" layoutInCell="1" allowOverlap="1" wp14:anchorId="1B5E0F8B" wp14:editId="5221E473">
                            <wp:simplePos x="0" y="0"/>
                            <wp:positionH relativeFrom="column">
                              <wp:posOffset>-158932</wp:posOffset>
                            </wp:positionH>
                            <wp:positionV relativeFrom="paragraph">
                              <wp:posOffset>97702</wp:posOffset>
                            </wp:positionV>
                            <wp:extent cx="657225" cy="755120"/>
                            <wp:effectExtent l="0" t="0" r="0" b="6985"/>
                            <wp:wrapNone/>
                            <wp:docPr id="1278062027" name="Gruppieren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7225" cy="755120"/>
                                      <a:chOff x="0" y="0"/>
                                      <a:chExt cx="657225" cy="75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722106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9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65401803" name="Textfeld 12"/>
                                    <wps:cNvSpPr txBox="1"/>
                                    <wps:spPr>
                                      <a:xfrm>
                                        <a:off x="149043" y="60825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6177A8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Rico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B5E0F8B" id="_x0000_s1108" style="position:absolute;margin-left:-12.5pt;margin-top:7.7pt;width:51.75pt;height:59.45pt;z-index:251691520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">
                            <v:shape id="Grafik 8" o:spid="_x0000_s1109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">
                              <v:imagedata r:id="rId50" o:title="" chromakey="white"/>
                            </v:shape>
                            <v:shape id="Textfeld 12" o:spid="_x0000_s1110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66177A8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3485810" w14:textId="77777777" w:rsidR="000104E0" w:rsidRPr="00412AD9" w:rsidRDefault="000104E0" w:rsidP="00C561C8"/>
                <w:p w14:paraId="39676535" w14:textId="77777777" w:rsidR="000104E0" w:rsidRPr="00412AD9" w:rsidRDefault="000104E0" w:rsidP="00C561C8"/>
                <w:p w14:paraId="4EA284C9" w14:textId="77777777" w:rsidR="000104E0" w:rsidRPr="00412AD9" w:rsidRDefault="000104E0" w:rsidP="00C561C8"/>
              </w:tc>
            </w:tr>
          </w:tbl>
          <w:p w14:paraId="2C114924" w14:textId="77777777" w:rsidR="000104E0" w:rsidRDefault="000104E0" w:rsidP="00C561C8"/>
          <w:p w14:paraId="0ED5AF0A" w14:textId="77777777" w:rsidR="00A32122" w:rsidRPr="00D53CEA" w:rsidRDefault="00A32122" w:rsidP="00C561C8"/>
        </w:tc>
      </w:tr>
      <w:tr w:rsidR="000104E0" w14:paraId="49E618D4" w14:textId="77777777" w:rsidTr="00C561C8">
        <w:trPr>
          <w:trHeight w:val="3184"/>
        </w:trPr>
        <w:tc>
          <w:tcPr>
            <w:tcW w:w="610" w:type="dxa"/>
          </w:tcPr>
          <w:p w14:paraId="02CADD19" w14:textId="77777777" w:rsidR="000104E0" w:rsidRDefault="000104E0" w:rsidP="00C561C8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6FE9013A" wp14:editId="58E0F924">
                  <wp:extent cx="313144" cy="272386"/>
                  <wp:effectExtent l="0" t="0" r="0" b="0"/>
                  <wp:docPr id="3889" name="Grafik 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90C85F" w14:textId="77777777" w:rsidR="000104E0" w:rsidRPr="00230A99" w:rsidRDefault="000104E0" w:rsidP="00C561C8">
            <w:pPr>
              <w:pStyle w:val="Nummerierung"/>
            </w:pPr>
            <w:r>
              <w:t>b</w:t>
            </w:r>
            <w:r w:rsidRPr="00230A99">
              <w:t>)</w:t>
            </w:r>
          </w:p>
        </w:tc>
        <w:tc>
          <w:tcPr>
            <w:tcW w:w="8036" w:type="dxa"/>
            <w:gridSpan w:val="2"/>
          </w:tcPr>
          <w:p w14:paraId="3C63B882" w14:textId="77777777" w:rsidR="000104E0" w:rsidRDefault="000104E0" w:rsidP="00C561C8">
            <w:pPr>
              <w:pStyle w:val="Listenabsatz"/>
              <w:numPr>
                <w:ilvl w:val="0"/>
                <w:numId w:val="4"/>
              </w:numPr>
              <w:ind w:left="357" w:hanging="357"/>
            </w:pPr>
            <w:r w:rsidRPr="00412AD9">
              <w:t xml:space="preserve">Wähle eine </w:t>
            </w:r>
            <w:r w:rsidRPr="00A32122">
              <w:rPr>
                <w:b/>
                <w:bCs/>
              </w:rPr>
              <w:t>Subtraktionsaufgabe</w:t>
            </w:r>
            <w:r w:rsidRPr="00412AD9">
              <w:t xml:space="preserve"> aus dem Aufgabenpool, aber verrate sie nicht.</w:t>
            </w:r>
          </w:p>
          <w:p w14:paraId="58AA3575" w14:textId="77777777" w:rsidR="000104E0" w:rsidRDefault="000104E0" w:rsidP="00C561C8">
            <w:pPr>
              <w:pStyle w:val="Listenabsatz"/>
              <w:numPr>
                <w:ilvl w:val="0"/>
                <w:numId w:val="4"/>
              </w:numPr>
              <w:spacing w:after="120"/>
              <w:ind w:left="357" w:hanging="357"/>
            </w:pPr>
            <w:r>
              <w:t>Zeige deinem Partner die erste Zahl und lege sie hinter die Trennwand.</w:t>
            </w:r>
          </w:p>
          <w:tbl>
            <w:tblPr>
              <w:tblStyle w:val="Tabellenraster"/>
              <w:tblW w:w="10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  <w:gridCol w:w="2835"/>
            </w:tblGrid>
            <w:tr w:rsidR="000104E0" w14:paraId="67F85034" w14:textId="77777777" w:rsidTr="00C561C8">
              <w:trPr>
                <w:trHeight w:val="2268"/>
              </w:trPr>
              <w:tc>
                <w:tcPr>
                  <w:tcW w:w="3061" w:type="dxa"/>
                </w:tcPr>
                <w:p w14:paraId="14D1A85E" w14:textId="7C889F50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2544" behindDoc="0" locked="0" layoutInCell="1" allowOverlap="1" wp14:anchorId="2054B866" wp14:editId="0653A65D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410162</wp:posOffset>
                            </wp:positionV>
                            <wp:extent cx="487698" cy="793616"/>
                            <wp:effectExtent l="0" t="0" r="0" b="6985"/>
                            <wp:wrapNone/>
                            <wp:docPr id="1806991847" name="Gruppieren 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87698" cy="793616"/>
                                      <a:chOff x="73712" y="-43076"/>
                                      <a:chExt cx="487774" cy="79416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21243704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5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73712" y="-43076"/>
                                        <a:ext cx="487774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006144614" name="Textfeld 12"/>
                                    <wps:cNvSpPr txBox="1"/>
                                    <wps:spPr>
                                      <a:xfrm>
                                        <a:off x="92648" y="604229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D0137E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Kenan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054B866" id="Gruppieren 19" o:spid="_x0000_s1111" style="position:absolute;margin-left:-.15pt;margin-top:32.3pt;width:38.4pt;height:62.5pt;z-index:251692544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">
                            <v:shape id="Grafik 5" o:spid="_x0000_s1112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">
                              <v:imagedata r:id="rId56" o:title="" chromakey="white"/>
                            </v:shape>
                            <v:shape id="Textfeld 12" o:spid="_x0000_s111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4FD0137E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232" behindDoc="0" locked="0" layoutInCell="1" allowOverlap="1" wp14:anchorId="3DA143AE" wp14:editId="06683A69">
                            <wp:simplePos x="0" y="0"/>
                            <wp:positionH relativeFrom="column">
                              <wp:posOffset>-36921</wp:posOffset>
                            </wp:positionH>
                            <wp:positionV relativeFrom="paragraph">
                              <wp:posOffset>544</wp:posOffset>
                            </wp:positionV>
                            <wp:extent cx="748030" cy="273685"/>
                            <wp:effectExtent l="19050" t="0" r="13970" b="126365"/>
                            <wp:wrapNone/>
                            <wp:docPr id="3869" name="Text Box 27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48030" cy="273685"/>
                                    </a:xfrm>
                                    <a:prstGeom prst="cloudCallout">
                                      <a:avLst>
                                        <a:gd name="adj1" fmla="val -1200"/>
                                        <a:gd name="adj2" fmla="val 92815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5BE1849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  <w:r>
                                          <w:t>52 - 4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A143AE" id="_x0000_s1113" type="#_x0000_t106" style="position:absolute;margin-left:-2.9pt;margin-top:.05pt;width:58.9pt;height:21.55pt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" adj="10541,30848" fillcolor="#d8d8d8 [2732]" stroked="f" strokeweight="1pt">
                            <v:stroke joinstyle="miter"/>
                            <v:textbox inset="0,0,0,0">
                              <w:txbxContent>
                                <w:p w14:paraId="55BE1849" w14:textId="77777777" w:rsidR="000104E0" w:rsidRDefault="000104E0" w:rsidP="000104E0">
                                  <w:pPr>
                                    <w:jc w:val="center"/>
                                  </w:pPr>
                                  <w:r>
                                    <w:t>52 - 4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184" behindDoc="0" locked="0" layoutInCell="1" allowOverlap="1" wp14:anchorId="2BC0B790" wp14:editId="7A23B274">
                            <wp:simplePos x="0" y="0"/>
                            <wp:positionH relativeFrom="column">
                              <wp:posOffset>697865</wp:posOffset>
                            </wp:positionH>
                            <wp:positionV relativeFrom="paragraph">
                              <wp:posOffset>255905</wp:posOffset>
                            </wp:positionV>
                            <wp:extent cx="1104900" cy="407670"/>
                            <wp:effectExtent l="88900" t="0" r="12700" b="11430"/>
                            <wp:wrapNone/>
                            <wp:docPr id="387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67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8B68EF2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</w:t>
                                        </w:r>
                                        <w:r w:rsidRPr="00412AD9">
                                          <w:t xml:space="preserve"> 52...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BC0B790" id="_x0000_s1114" type="#_x0000_t62" style="position:absolute;margin-left:54.95pt;margin-top:20.15pt;width:87pt;height:32.1pt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" adj="-1545,15158" fillcolor="white [3201]" strokecolor="#bfbfbf [2412]" strokeweight="1pt">
                            <v:textbox inset="1mm,0,1mm,0">
                              <w:txbxContent>
                                <w:p w14:paraId="78B68EF2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</w:t>
                                  </w:r>
                                  <w:r w:rsidRPr="00412AD9">
                                    <w:t xml:space="preserve"> 52...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208" behindDoc="0" locked="0" layoutInCell="1" allowOverlap="1" wp14:anchorId="3CA116DC" wp14:editId="46820E37">
                            <wp:simplePos x="0" y="0"/>
                            <wp:positionH relativeFrom="column">
                              <wp:posOffset>707390</wp:posOffset>
                            </wp:positionH>
                            <wp:positionV relativeFrom="paragraph">
                              <wp:posOffset>760730</wp:posOffset>
                            </wp:positionV>
                            <wp:extent cx="1104900" cy="407540"/>
                            <wp:effectExtent l="88900" t="0" r="12700" b="11430"/>
                            <wp:wrapNone/>
                            <wp:docPr id="387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54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-2121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96BF5F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>... und lege sie 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CA116DC" id="_x0000_s1115" type="#_x0000_t62" style="position:absolute;margin-left:55.7pt;margin-top:59.9pt;width:87pt;height:32.1pt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" adj="-1545,6218" fillcolor="white [3201]" strokecolor="#bfbfbf [2412]" strokeweight="1pt">
                            <v:textbox style="mso-fit-shape-to-text:t" inset="1mm,0,1mm,0">
                              <w:txbxContent>
                                <w:p w14:paraId="0E96BF5F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>... und lege sie 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4A34CFFA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3787D4CB" wp14:editId="70FB2FA8">
                        <wp:extent cx="786857" cy="612000"/>
                        <wp:effectExtent l="0" t="0" r="0" b="0"/>
                        <wp:docPr id="3890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 rotWithShape="1">
                                <a:blip r:embed="rId45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7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30" t="-1" b="55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685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1B7BA4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6F603DE9" wp14:editId="5A33F37A">
                        <wp:extent cx="789661" cy="612000"/>
                        <wp:effectExtent l="0" t="0" r="0" b="0"/>
                        <wp:docPr id="3891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 rotWithShape="1">
                                <a:blip r:embed="rId47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06" t="13096" r="5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9661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246329E8" w14:textId="70AB5B2F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5616" behindDoc="0" locked="0" layoutInCell="1" allowOverlap="1" wp14:anchorId="78D6019F" wp14:editId="250D3269">
                            <wp:simplePos x="0" y="0"/>
                            <wp:positionH relativeFrom="column">
                              <wp:posOffset>-72545</wp:posOffset>
                            </wp:positionH>
                            <wp:positionV relativeFrom="paragraph">
                              <wp:posOffset>458341</wp:posOffset>
                            </wp:positionV>
                            <wp:extent cx="645795" cy="722893"/>
                            <wp:effectExtent l="0" t="0" r="0" b="1270"/>
                            <wp:wrapNone/>
                            <wp:docPr id="302113200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5795" cy="722893"/>
                                      <a:chOff x="0" y="0"/>
                                      <a:chExt cx="645795" cy="7228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30839056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1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79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96208613" name="Textfeld 12"/>
                                    <wps:cNvSpPr txBox="1"/>
                                    <wps:spPr>
                                      <a:xfrm>
                                        <a:off x="140987" y="57603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8991CE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Leonie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8D6019F" id="_x0000_s1117" style="position:absolute;margin-left:-5.7pt;margin-top:36.1pt;width:50.85pt;height:56.9pt;z-index:25169561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">
                            <v:shape id="Grafik 6" o:spid="_x0000_s111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">
                              <v:imagedata r:id="rId42" o:title="" chromakey="white"/>
                            </v:shape>
                            <v:shape id="Textfeld 12" o:spid="_x0000_s111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88991CE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85376" behindDoc="0" locked="0" layoutInCell="1" allowOverlap="1" wp14:anchorId="16107573" wp14:editId="5CF23BB3">
                        <wp:simplePos x="0" y="0"/>
                        <wp:positionH relativeFrom="column">
                          <wp:posOffset>1032656</wp:posOffset>
                        </wp:positionH>
                        <wp:positionV relativeFrom="paragraph">
                          <wp:posOffset>258024</wp:posOffset>
                        </wp:positionV>
                        <wp:extent cx="386861" cy="396909"/>
                        <wp:effectExtent l="0" t="0" r="0" b="0"/>
                        <wp:wrapNone/>
                        <wp:docPr id="1561130204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1130204" name="Grafik 1561130204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861" cy="396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352" behindDoc="0" locked="0" layoutInCell="1" allowOverlap="1" wp14:anchorId="2E0D3923" wp14:editId="474C80B3">
                            <wp:simplePos x="0" y="0"/>
                            <wp:positionH relativeFrom="column">
                              <wp:posOffset>816708</wp:posOffset>
                            </wp:positionH>
                            <wp:positionV relativeFrom="paragraph">
                              <wp:posOffset>110148</wp:posOffset>
                            </wp:positionV>
                            <wp:extent cx="817880" cy="655320"/>
                            <wp:effectExtent l="266700" t="0" r="7620" b="182880"/>
                            <wp:wrapNone/>
                            <wp:docPr id="875443949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817880" cy="655320"/>
                                    </a:xfrm>
                                    <a:prstGeom prst="cloudCallout">
                                      <a:avLst>
                                        <a:gd name="adj1" fmla="val 80464"/>
                                        <a:gd name="adj2" fmla="val 71819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83850BD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0D3923" id="_x0000_s1119" type="#_x0000_t106" style="position:absolute;margin-left:64.3pt;margin-top:8.65pt;width:64.4pt;height:51.6pt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" adj="28180,26313" filled="f" strokecolor="#7f7f7f [1612]" strokeweight="1pt">
                            <v:stroke joinstyle="miter"/>
                            <v:textbox>
                              <w:txbxContent>
                                <w:p w14:paraId="483850BD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35" w:type="dxa"/>
                </w:tcPr>
                <w:p w14:paraId="0B4B6F45" w14:textId="77777777" w:rsidR="000104E0" w:rsidRDefault="000104E0" w:rsidP="00C561C8"/>
              </w:tc>
            </w:tr>
          </w:tbl>
          <w:p w14:paraId="3C29C630" w14:textId="77777777" w:rsidR="000104E0" w:rsidRDefault="000104E0" w:rsidP="00C561C8">
            <w:pPr>
              <w:pStyle w:val="Listenabsatz"/>
              <w:numPr>
                <w:ilvl w:val="0"/>
                <w:numId w:val="4"/>
              </w:numPr>
              <w:spacing w:after="120"/>
              <w:ind w:left="357" w:hanging="357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076B694" wp14:editId="53E938B6">
                      <wp:simplePos x="0" y="0"/>
                      <wp:positionH relativeFrom="column">
                        <wp:posOffset>3492172</wp:posOffset>
                      </wp:positionH>
                      <wp:positionV relativeFrom="paragraph">
                        <wp:posOffset>209778</wp:posOffset>
                      </wp:positionV>
                      <wp:extent cx="1489439" cy="530225"/>
                      <wp:effectExtent l="12700" t="0" r="9525" b="231775"/>
                      <wp:wrapNone/>
                      <wp:docPr id="1797664369" name="Wolkenförm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89439" cy="530225"/>
                              </a:xfrm>
                              <a:prstGeom prst="cloudCallout">
                                <a:avLst>
                                  <a:gd name="adj1" fmla="val 31331"/>
                                  <a:gd name="adj2" fmla="val 86743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D515CD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6B694" id="_x0000_s1120" type="#_x0000_t106" style="position:absolute;left:0;text-align:left;margin-left:274.95pt;margin-top:16.5pt;width:117.3pt;height:41.75pt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" adj="17567,29536" filled="f" strokecolor="#7f7f7f [1612]" strokeweight="1pt">
                      <v:stroke joinstyle="miter"/>
                      <v:textbox>
                        <w:txbxContent>
                          <w:p w14:paraId="0ED515CD" w14:textId="77777777" w:rsidR="000104E0" w:rsidRDefault="000104E0" w:rsidP="000104E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Hole dann die zweite Zahl hinter der Trennwand hervor und zeige sie deinem Partner.</w:t>
            </w:r>
          </w:p>
          <w:tbl>
            <w:tblPr>
              <w:tblStyle w:val="Tabellenraster"/>
              <w:tblW w:w="79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</w:tblGrid>
            <w:tr w:rsidR="000104E0" w14:paraId="67DE7F53" w14:textId="77777777" w:rsidTr="00C561C8">
              <w:trPr>
                <w:trHeight w:val="2577"/>
              </w:trPr>
              <w:tc>
                <w:tcPr>
                  <w:tcW w:w="3061" w:type="dxa"/>
                </w:tcPr>
                <w:p w14:paraId="29A4FD79" w14:textId="586BE017" w:rsidR="000104E0" w:rsidRDefault="00AF456C" w:rsidP="00C561C8"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160" behindDoc="0" locked="0" layoutInCell="1" allowOverlap="1" wp14:anchorId="59703C88" wp14:editId="3EAFD24D">
                            <wp:simplePos x="0" y="0"/>
                            <wp:positionH relativeFrom="column">
                              <wp:posOffset>661072</wp:posOffset>
                            </wp:positionH>
                            <wp:positionV relativeFrom="paragraph">
                              <wp:posOffset>576242</wp:posOffset>
                            </wp:positionV>
                            <wp:extent cx="1367487" cy="846124"/>
                            <wp:effectExtent l="304800" t="0" r="17145" b="17780"/>
                            <wp:wrapNone/>
                            <wp:docPr id="3878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67487" cy="846124"/>
                                    </a:xfrm>
                                    <a:prstGeom prst="wedgeRoundRectCallout">
                                      <a:avLst>
                                        <a:gd name="adj1" fmla="val -70944"/>
                                        <a:gd name="adj2" fmla="val -26939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FA9D2F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89704E">
                                          <w:t xml:space="preserve">... dann </w:t>
                                        </w:r>
                                        <w:r>
                                          <w:t>tausche</w:t>
                                        </w:r>
                                        <w:r w:rsidRPr="0089704E">
                                          <w:t xml:space="preserve"> ich</w:t>
                                        </w:r>
                                        <w:r>
                                          <w:t xml:space="preserve"> </w:t>
                                        </w:r>
                                        <w:r w:rsidRPr="0089704E">
                                          <w:t>1 Zehner in 10 Einer</w:t>
                                        </w:r>
                                        <w:r>
                                          <w:t xml:space="preserve"> und kann jetzt noch 2 Einer wegnehmen.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703C88" id="_x0000_s1121" type="#_x0000_t62" style="position:absolute;margin-left:52.05pt;margin-top:45.35pt;width:107.7pt;height:66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" adj="-4524,4981" fillcolor="white [3201]" strokecolor="#bfbfbf [2412]" strokeweight="1pt">
                            <v:textbox inset="1mm,0,1mm,0">
                              <w:txbxContent>
                                <w:p w14:paraId="0EFA9D2F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89704E">
                                    <w:t xml:space="preserve">... dann </w:t>
                                  </w:r>
                                  <w:r>
                                    <w:t>tausche</w:t>
                                  </w:r>
                                  <w:r w:rsidRPr="0089704E">
                                    <w:t xml:space="preserve"> ich</w:t>
                                  </w:r>
                                  <w:r>
                                    <w:t xml:space="preserve"> </w:t>
                                  </w:r>
                                  <w:r w:rsidRPr="0089704E">
                                    <w:t>1 Zehner in 10 Einer</w:t>
                                  </w:r>
                                  <w:r>
                                    <w:t xml:space="preserve"> und kann jetzt noch 2 Einer wegnehmen.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F29DC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3568" behindDoc="0" locked="0" layoutInCell="1" allowOverlap="1" wp14:anchorId="09763699" wp14:editId="0BF08439">
                            <wp:simplePos x="0" y="0"/>
                            <wp:positionH relativeFrom="column">
                              <wp:posOffset>-35711</wp:posOffset>
                            </wp:positionH>
                            <wp:positionV relativeFrom="paragraph">
                              <wp:posOffset>368691</wp:posOffset>
                            </wp:positionV>
                            <wp:extent cx="487698" cy="793616"/>
                            <wp:effectExtent l="0" t="0" r="0" b="6985"/>
                            <wp:wrapNone/>
                            <wp:docPr id="1539897245" name="Gruppieren 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87698" cy="793616"/>
                                      <a:chOff x="73712" y="-43076"/>
                                      <a:chExt cx="487774" cy="79416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50371521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5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73712" y="-43076"/>
                                        <a:ext cx="487774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09297789" name="Textfeld 12"/>
                                    <wps:cNvSpPr txBox="1"/>
                                    <wps:spPr>
                                      <a:xfrm>
                                        <a:off x="92648" y="604229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2AA645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Kenan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9763699" id="_x0000_s1123" style="position:absolute;margin-left:-2.8pt;margin-top:29.05pt;width:38.4pt;height:62.5pt;z-index:251693568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">
                            <v:shape id="Grafik 5" o:spid="_x0000_s1124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">
                              <v:imagedata r:id="rId56" o:title="" chromakey="white"/>
                            </v:shape>
                            <v:shape id="Textfeld 12" o:spid="_x0000_s112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02AA645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112" behindDoc="0" locked="0" layoutInCell="1" allowOverlap="1" wp14:anchorId="3DBA948B" wp14:editId="281935BF">
                            <wp:simplePos x="0" y="0"/>
                            <wp:positionH relativeFrom="column">
                              <wp:posOffset>697865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1104900" cy="407670"/>
                            <wp:effectExtent l="88900" t="0" r="12700" b="11430"/>
                            <wp:wrapNone/>
                            <wp:docPr id="387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67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F6CBE09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Davon nehme ich 2 Einer weg 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type w14:anchorId="3DBA948B" id="_x0000_t62" coordsize="21600,21600" o:spt="62" adj="1350,25920" path="m3600,qx,3600l0@8@12@24,0@9,,18000qy3600,21600l@6,21600@15@27@7,21600,18000,21600qx21600,18000l21600@9@18@30,21600@8,21600,3600qy18000,l@7,0@21@33@6,xe">
                            <v:stroke joinstyle="miter"/>
                            <v:formulas>
                              <v:f eqn="sum 10800 0 #0"/>
                              <v:f eqn="sum 10800 0 #1"/>
                              <v:f eqn="sum #0 0 #1"/>
                              <v:f eqn="sum @0 @1 0"/>
                              <v:f eqn="sum 21600 0 #0"/>
                              <v:f eqn="sum 21600 0 #1"/>
                              <v:f eqn="if @0 3600 12600"/>
                              <v:f eqn="if @0 9000 18000"/>
                              <v:f eqn="if @1 3600 12600"/>
                              <v:f eqn="if @1 9000 18000"/>
                              <v:f eqn="if @2 0 #0"/>
                              <v:f eqn="if @3 @10 0"/>
                              <v:f eqn="if #0 0 @11"/>
                              <v:f eqn="if @2 @6 #0"/>
                              <v:f eqn="if @3 @6 @13"/>
                              <v:f eqn="if @5 @6 @14"/>
                              <v:f eqn="if @2 #0 21600"/>
                              <v:f eqn="if @3 21600 @16"/>
                              <v:f eqn="if @4 21600 @17"/>
                              <v:f eqn="if @2 #0 @6"/>
                              <v:f eqn="if @3 @19 @6"/>
                              <v:f eqn="if #1 @6 @20"/>
                              <v:f eqn="if @2 @8 #1"/>
                              <v:f eqn="if @3 @22 @8"/>
                              <v:f eqn="if #0 @8 @23"/>
                              <v:f eqn="if @2 21600 #1"/>
                              <v:f eqn="if @3 21600 @25"/>
                              <v:f eqn="if @5 21600 @26"/>
                              <v:f eqn="if @2 #1 @8"/>
                              <v:f eqn="if @3 @8 @28"/>
                              <v:f eqn="if @4 @8 @29"/>
                              <v:f eqn="if @2 #1 0"/>
                              <v:f eqn="if @3 @31 0"/>
                              <v:f eqn="if #1 0 @32"/>
                              <v:f eqn="val #0"/>
                              <v:f eqn="val #1"/>
                            </v:formulas>
                            <v:path o:connecttype="custom" o:connectlocs="10800,0;0,10800;10800,21600;21600,10800;@34,@35" textboxrect="791,791,20809,20809"/>
                            <v:handles>
                              <v:h position="#0,#1"/>
                            </v:handles>
                          </v:shapetype>
                          <v:shape id="_x0000_s1126" type="#_x0000_t62" style="position:absolute;margin-left:54.95pt;margin-top:6.3pt;width:87pt;height:32.1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" adj="-1545,15158" fillcolor="white [3201]" strokecolor="#bfbfbf [2412]" strokeweight="1pt">
                            <v:textbox inset="1mm,0,1mm,0">
                              <w:txbxContent>
                                <w:p w14:paraId="3F6CBE09" w14:textId="77777777" w:rsidR="000104E0" w:rsidRPr="00183926" w:rsidRDefault="000104E0" w:rsidP="00AF456C">
                                  <w:pPr>
                                    <w:pStyle w:val="Corpsdetexte"/>
                                  </w:pPr>
                                  <w:r>
                                    <w:t>Davon nehme ich 2 Einer weg 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399CE339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17B5ACE2" wp14:editId="2FB62435">
                        <wp:extent cx="794917" cy="612000"/>
                        <wp:effectExtent l="0" t="0" r="5715" b="0"/>
                        <wp:docPr id="3892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91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C5DA7F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7997D161" wp14:editId="5048650E">
                        <wp:extent cx="796850" cy="612000"/>
                        <wp:effectExtent l="0" t="0" r="3810" b="0"/>
                        <wp:docPr id="3893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85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0B5C1D58" w14:textId="4CB850DA" w:rsidR="000104E0" w:rsidRDefault="004F29DC" w:rsidP="00C561C8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136" behindDoc="0" locked="0" layoutInCell="1" allowOverlap="1" wp14:anchorId="1EC4EFCA" wp14:editId="6A2F968F">
                            <wp:simplePos x="0" y="0"/>
                            <wp:positionH relativeFrom="column">
                              <wp:posOffset>688003</wp:posOffset>
                            </wp:positionH>
                            <wp:positionV relativeFrom="paragraph">
                              <wp:posOffset>609277</wp:posOffset>
                            </wp:positionV>
                            <wp:extent cx="763028" cy="504000"/>
                            <wp:effectExtent l="139700" t="0" r="12065" b="17145"/>
                            <wp:wrapNone/>
                            <wp:docPr id="3888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3028" cy="504000"/>
                                    </a:xfrm>
                                    <a:prstGeom prst="wedgeRoundRectCallout">
                                      <a:avLst>
                                        <a:gd name="adj1" fmla="val -65485"/>
                                        <a:gd name="adj2" fmla="val -158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FD4CB77" w14:textId="77777777" w:rsidR="000104E0" w:rsidRPr="0089704E" w:rsidRDefault="000104E0" w:rsidP="00AF456C">
                                        <w:pPr>
                                          <w:pStyle w:val="Textkrper"/>
                                        </w:pPr>
                                        <w:r w:rsidRPr="0089704E">
                                          <w:t xml:space="preserve">Das ist die Aufgabe </w:t>
                                        </w:r>
                                      </w:p>
                                      <w:p w14:paraId="018E7F9B" w14:textId="77777777" w:rsidR="000104E0" w:rsidRPr="006518F9" w:rsidRDefault="000104E0" w:rsidP="00AF456C">
                                        <w:pPr>
                                          <w:pStyle w:val="Textkrper"/>
                                        </w:pPr>
                                        <w:r w:rsidRPr="0089704E">
                                          <w:t>52 - 4 = 48.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C4EFCA" id="_x0000_s1126" type="#_x0000_t62" style="position:absolute;margin-left:54.15pt;margin-top:47.95pt;width:60.1pt;height:39.7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" adj="-3345,10457" fillcolor="white [3201]" strokecolor="#bfbfbf [2412]" strokeweight="1pt">
                            <v:textbox inset="1mm,0,1mm,0">
                              <w:txbxContent>
                                <w:p w14:paraId="5FD4CB77" w14:textId="77777777" w:rsidR="000104E0" w:rsidRPr="0089704E" w:rsidRDefault="000104E0" w:rsidP="00AF456C">
                                  <w:pPr>
                                    <w:pStyle w:val="Textkrper"/>
                                  </w:pPr>
                                  <w:r w:rsidRPr="0089704E">
                                    <w:t xml:space="preserve">Das ist die Aufgabe </w:t>
                                  </w:r>
                                </w:p>
                                <w:p w14:paraId="018E7F9B" w14:textId="77777777" w:rsidR="000104E0" w:rsidRPr="006518F9" w:rsidRDefault="000104E0" w:rsidP="00AF456C">
                                  <w:pPr>
                                    <w:pStyle w:val="Textkrper"/>
                                  </w:pPr>
                                  <w:r w:rsidRPr="0089704E">
                                    <w:t>52 - 4 = 48.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4592" behindDoc="0" locked="0" layoutInCell="1" allowOverlap="1" wp14:anchorId="7E4784CA" wp14:editId="28923463">
                            <wp:simplePos x="0" y="0"/>
                            <wp:positionH relativeFrom="column">
                              <wp:posOffset>-53491</wp:posOffset>
                            </wp:positionH>
                            <wp:positionV relativeFrom="paragraph">
                              <wp:posOffset>648852</wp:posOffset>
                            </wp:positionV>
                            <wp:extent cx="645795" cy="722893"/>
                            <wp:effectExtent l="0" t="0" r="0" b="1270"/>
                            <wp:wrapNone/>
                            <wp:docPr id="355327593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5795" cy="722893"/>
                                      <a:chOff x="0" y="0"/>
                                      <a:chExt cx="645795" cy="7228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89426443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1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79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694840682" name="Textfeld 12"/>
                                    <wps:cNvSpPr txBox="1"/>
                                    <wps:spPr>
                                      <a:xfrm>
                                        <a:off x="140987" y="57603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3409B7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Leonie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E4784CA" id="_x0000_s1128" style="position:absolute;margin-left:-4.2pt;margin-top:51.1pt;width:50.85pt;height:56.9pt;z-index:25169459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">
                            <v:shape id="Grafik 6" o:spid="_x0000_s112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">
                              <v:imagedata r:id="rId42" o:title="" chromakey="white"/>
                            </v:shape>
                            <v:shape id="Textfeld 12" o:spid="_x0000_s113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5C3409B7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</w:rPr>
                    <w:drawing>
                      <wp:anchor distT="0" distB="0" distL="114300" distR="114300" simplePos="0" relativeHeight="251687424" behindDoc="0" locked="0" layoutInCell="1" allowOverlap="1" wp14:anchorId="0459BCCE" wp14:editId="35319388">
                        <wp:simplePos x="0" y="0"/>
                        <wp:positionH relativeFrom="column">
                          <wp:posOffset>713702</wp:posOffset>
                        </wp:positionH>
                        <wp:positionV relativeFrom="paragraph">
                          <wp:posOffset>21102</wp:posOffset>
                        </wp:positionV>
                        <wp:extent cx="492369" cy="364828"/>
                        <wp:effectExtent l="0" t="0" r="3175" b="3810"/>
                        <wp:wrapNone/>
                        <wp:docPr id="282446549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446549" name="Grafik 282446549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369" cy="364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DC7827F" w14:textId="77777777" w:rsidR="000104E0" w:rsidRPr="00D53CEA" w:rsidRDefault="000104E0" w:rsidP="00C561C8"/>
        </w:tc>
      </w:tr>
    </w:tbl>
    <w:p w14:paraId="07E30001" w14:textId="77777777" w:rsidR="000104E0" w:rsidRDefault="000104E0" w:rsidP="00D76E93">
      <w:pPr>
        <w:spacing w:after="200" w:line="276" w:lineRule="auto"/>
        <w:rPr>
          <w:sz w:val="2"/>
        </w:rPr>
      </w:pPr>
    </w:p>
    <w:p w14:paraId="1F1DC0B8" w14:textId="77777777" w:rsidR="000104E0" w:rsidRPr="00AA6195" w:rsidRDefault="000104E0" w:rsidP="00D76E93">
      <w:pPr>
        <w:spacing w:after="200" w:line="276" w:lineRule="auto"/>
        <w:rPr>
          <w:sz w:val="2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210"/>
        <w:gridCol w:w="142"/>
        <w:gridCol w:w="3684"/>
      </w:tblGrid>
      <w:tr w:rsidR="00AA6195" w14:paraId="287A9C59" w14:textId="77777777" w:rsidTr="000844FF">
        <w:tc>
          <w:tcPr>
            <w:tcW w:w="610" w:type="dxa"/>
            <w:shd w:val="clear" w:color="auto" w:fill="auto"/>
          </w:tcPr>
          <w:p w14:paraId="73438A85" w14:textId="7165FAB7" w:rsidR="00AA6195" w:rsidRDefault="00AA6195" w:rsidP="00D76E93">
            <w:pPr>
              <w:pStyle w:val="berschrift3"/>
              <w:spacing w:before="0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4"/>
            <w:shd w:val="clear" w:color="auto" w:fill="auto"/>
          </w:tcPr>
          <w:p w14:paraId="0125F6D3" w14:textId="33865804" w:rsidR="00AA6195" w:rsidRPr="003E5AF3" w:rsidRDefault="00AA6195" w:rsidP="00D76E93">
            <w:pPr>
              <w:pStyle w:val="berschrift2"/>
              <w:spacing w:before="0"/>
            </w:pPr>
            <w:r w:rsidRPr="00ED64A0">
              <w:t>Additions- und Subtraktions</w:t>
            </w:r>
            <w:r w:rsidR="00153B2E">
              <w:t>a</w:t>
            </w:r>
            <w:r w:rsidRPr="00ED64A0">
              <w:t>ufgaben am Zahlenstrahl</w:t>
            </w:r>
          </w:p>
        </w:tc>
      </w:tr>
      <w:tr w:rsidR="00D85DA5" w14:paraId="1E8CB2B8" w14:textId="77777777" w:rsidTr="000844FF">
        <w:tc>
          <w:tcPr>
            <w:tcW w:w="610" w:type="dxa"/>
            <w:shd w:val="clear" w:color="auto" w:fill="auto"/>
          </w:tcPr>
          <w:p w14:paraId="01D3AF8F" w14:textId="424192CA" w:rsidR="00D85DA5" w:rsidRDefault="00D85DA5" w:rsidP="000844FF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  <w:gridSpan w:val="4"/>
            <w:shd w:val="clear" w:color="auto" w:fill="auto"/>
          </w:tcPr>
          <w:p w14:paraId="4DF080DE" w14:textId="7E68BA70" w:rsidR="00D85DA5" w:rsidRDefault="00E41F88" w:rsidP="000844FF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t>Hin und her auf dem Zahlenstrahl</w:t>
            </w:r>
          </w:p>
        </w:tc>
      </w:tr>
      <w:tr w:rsidR="00315E78" w14:paraId="49BF9C42" w14:textId="77777777" w:rsidTr="000844FF">
        <w:tc>
          <w:tcPr>
            <w:tcW w:w="610" w:type="dxa"/>
            <w:shd w:val="clear" w:color="auto" w:fill="auto"/>
          </w:tcPr>
          <w:p w14:paraId="15A0F2C6" w14:textId="5C41B179" w:rsidR="00D85DA5" w:rsidRPr="00D85DA5" w:rsidRDefault="00D85DA5" w:rsidP="00D85DA5">
            <w:pPr>
              <w:rPr>
                <w:lang w:eastAsia="de-DE"/>
              </w:rPr>
            </w:pPr>
          </w:p>
          <w:p w14:paraId="21C8DC4A" w14:textId="7EF93111" w:rsidR="00315E78" w:rsidRDefault="00843B22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016BDE51" wp14:editId="6F9E5790">
                  <wp:extent cx="360000" cy="272386"/>
                  <wp:effectExtent l="0" t="0" r="2540" b="0"/>
                  <wp:docPr id="687807088" name="Grafik 687807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31B7CFFC" w14:textId="77777777" w:rsidR="00315E78" w:rsidRPr="007A149C" w:rsidRDefault="00315E78" w:rsidP="0013419A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3"/>
            <w:shd w:val="clear" w:color="auto" w:fill="auto"/>
          </w:tcPr>
          <w:p w14:paraId="2D6A1DB7" w14:textId="73B46D63" w:rsidR="00315E78" w:rsidRDefault="00360C2F" w:rsidP="0013419A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1294F356" wp14:editId="296E68C6">
                      <wp:simplePos x="0" y="0"/>
                      <wp:positionH relativeFrom="column">
                        <wp:posOffset>2687298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/>
                      <wp:docPr id="116313008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F01D8B" w14:textId="393564F0" w:rsidR="00360C2F" w:rsidRPr="00DF67AD" w:rsidRDefault="00360C2F" w:rsidP="00300D09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F67AD">
                                    <w:rPr>
                                      <w:color w:val="000000"/>
                                    </w:rPr>
                                    <w:t>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94F356" id="Textfeld 1" o:spid="_x0000_s1131" type="#_x0000_t202" style="position:absolute;margin-left:211.6pt;margin-top:0;width:2in;height:2in;z-index:251826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" filled="f" stroked="f" strokeweight=".5pt">
                      <v:textbox style="mso-fit-shape-to-text:t">
                        <w:txbxContent>
                          <w:p w14:paraId="4DF01D8B" w14:textId="393564F0" w:rsidR="00360C2F" w:rsidRPr="00DF67AD" w:rsidRDefault="00360C2F" w:rsidP="00300D0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F67AD">
                              <w:rPr>
                                <w:color w:val="000000"/>
                              </w:rPr>
                              <w:t>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15E78">
              <w:t xml:space="preserve">Zeichne die Aufgaben 26 + 10 und 36 </w:t>
            </w:r>
            <w:r w:rsidR="00467E82">
              <w:t xml:space="preserve">– </w:t>
            </w:r>
            <w:r w:rsidR="00315E78">
              <w:t xml:space="preserve">10 </w:t>
            </w:r>
            <w:r>
              <w:br/>
            </w:r>
            <w:r w:rsidR="00E41F88">
              <w:t>am</w:t>
            </w:r>
            <w:r w:rsidR="00315E78">
              <w:t xml:space="preserve"> Zahlenstrahl. Was fällt </w:t>
            </w:r>
            <w:r w:rsidR="00594932">
              <w:t xml:space="preserve">euch auf? </w:t>
            </w:r>
            <w:r w:rsidR="004465EA">
              <w:t>E</w:t>
            </w:r>
            <w:r w:rsidR="00594932">
              <w:t>rklär</w:t>
            </w:r>
            <w:r w:rsidR="00843B22">
              <w:t>t</w:t>
            </w:r>
            <w:r w:rsidR="00315E78">
              <w:t>.</w:t>
            </w:r>
          </w:p>
          <w:p w14:paraId="43C72412" w14:textId="77777777" w:rsidR="00315E78" w:rsidRDefault="00315E78" w:rsidP="0013419A">
            <w:pPr>
              <w:spacing w:line="240" w:lineRule="auto"/>
            </w:pPr>
          </w:p>
        </w:tc>
      </w:tr>
      <w:tr w:rsidR="00315E78" w14:paraId="3EC8503A" w14:textId="77777777" w:rsidTr="000844FF">
        <w:tc>
          <w:tcPr>
            <w:tcW w:w="610" w:type="dxa"/>
            <w:shd w:val="clear" w:color="auto" w:fill="auto"/>
          </w:tcPr>
          <w:p w14:paraId="56DA6206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12EF560D" w14:textId="77777777" w:rsidR="00315E78" w:rsidRPr="003D0C04" w:rsidRDefault="00315E78" w:rsidP="0013419A">
            <w:pPr>
              <w:pStyle w:val="berschrift4"/>
            </w:pPr>
            <w:r w:rsidRPr="003D0C04">
              <w:t>b)</w:t>
            </w:r>
          </w:p>
        </w:tc>
        <w:tc>
          <w:tcPr>
            <w:tcW w:w="8036" w:type="dxa"/>
            <w:gridSpan w:val="3"/>
            <w:shd w:val="clear" w:color="auto" w:fill="auto"/>
          </w:tcPr>
          <w:p w14:paraId="575EFF98" w14:textId="40EB2257" w:rsidR="00315E78" w:rsidRDefault="00153B2E" w:rsidP="0013419A"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15B3D86B" wp14:editId="2DEB80E4">
                  <wp:simplePos x="0" y="0"/>
                  <wp:positionH relativeFrom="column">
                    <wp:posOffset>1827090</wp:posOffset>
                  </wp:positionH>
                  <wp:positionV relativeFrom="paragraph">
                    <wp:posOffset>193537</wp:posOffset>
                  </wp:positionV>
                  <wp:extent cx="1244765" cy="549055"/>
                  <wp:effectExtent l="0" t="0" r="0" b="0"/>
                  <wp:wrapNone/>
                  <wp:docPr id="1755626847" name="Grafik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626847" name="Grafik 1755626847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65" cy="54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770F96F9" wp14:editId="78434948">
                  <wp:simplePos x="0" y="0"/>
                  <wp:positionH relativeFrom="column">
                    <wp:posOffset>96748</wp:posOffset>
                  </wp:positionH>
                  <wp:positionV relativeFrom="paragraph">
                    <wp:posOffset>191880</wp:posOffset>
                  </wp:positionV>
                  <wp:extent cx="1256306" cy="604299"/>
                  <wp:effectExtent l="0" t="0" r="1270" b="5715"/>
                  <wp:wrapNone/>
                  <wp:docPr id="780863435" name="Grafik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863435" name="Grafik 780863435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06" cy="6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315E78" w:rsidRPr="003D0C04">
              <w:t>Finde</w:t>
            </w:r>
            <w:proofErr w:type="gramEnd"/>
            <w:r w:rsidR="00315E78" w:rsidRPr="003D0C04">
              <w:t xml:space="preserve"> </w:t>
            </w:r>
            <w:r w:rsidR="00835E01">
              <w:t xml:space="preserve">jeweils eine </w:t>
            </w:r>
            <w:r w:rsidR="00BC2751">
              <w:t xml:space="preserve">Addition und eine Subtraktion </w:t>
            </w:r>
            <w:r w:rsidR="00594932">
              <w:t>und zeigt</w:t>
            </w:r>
            <w:r w:rsidR="00835E01">
              <w:t xml:space="preserve"> am Zahlenstrahl.</w:t>
            </w:r>
            <w:r w:rsidR="00BC2751">
              <w:br/>
            </w:r>
            <w:r w:rsidR="00835E0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666B38D2" wp14:editId="5BBD175F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609442</wp:posOffset>
                      </wp:positionV>
                      <wp:extent cx="342900" cy="124460"/>
                      <wp:effectExtent l="0" t="0" r="19050" b="2794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244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8BA54B" id="Rechteck 6" o:spid="_x0000_s1026" style="position:absolute;margin-left:217.35pt;margin-top:48pt;width:27pt;height:9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" fillcolor="white [3201]" strokecolor="white [3209]" strokeweight="1pt"/>
                  </w:pict>
                </mc:Fallback>
              </mc:AlternateContent>
            </w:r>
            <w:r w:rsidR="000E7E0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5BFD7197" wp14:editId="48255866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1786255</wp:posOffset>
                      </wp:positionV>
                      <wp:extent cx="234950" cy="336550"/>
                      <wp:effectExtent l="0" t="0" r="12700" b="2540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336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80F676D" id="Rechteck 5" o:spid="_x0000_s1026" style="position:absolute;margin-left:219.85pt;margin-top:140.65pt;width:18.5pt;height:26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" fillcolor="white [3201]" strokecolor="white [3209]" strokeweight="1pt"/>
                  </w:pict>
                </mc:Fallback>
              </mc:AlternateContent>
            </w:r>
          </w:p>
          <w:p w14:paraId="0C46A2B5" w14:textId="20AB52E8" w:rsidR="002533DC" w:rsidRDefault="00FA7FE4" w:rsidP="0013419A"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06B70CD7" wp14:editId="3DC2A770">
                  <wp:simplePos x="0" y="0"/>
                  <wp:positionH relativeFrom="column">
                    <wp:posOffset>3562348</wp:posOffset>
                  </wp:positionH>
                  <wp:positionV relativeFrom="paragraph">
                    <wp:posOffset>24394</wp:posOffset>
                  </wp:positionV>
                  <wp:extent cx="1322057" cy="305389"/>
                  <wp:effectExtent l="0" t="0" r="0" b="0"/>
                  <wp:wrapNone/>
                  <wp:docPr id="130672810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57" cy="30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B1F951" w14:textId="30B81285" w:rsidR="002533DC" w:rsidRDefault="002533DC" w:rsidP="0013419A"/>
          <w:p w14:paraId="4F1DDA22" w14:textId="578B4640" w:rsidR="00315E78" w:rsidRDefault="00D76E93" w:rsidP="0013419A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14720" behindDoc="0" locked="0" layoutInCell="1" allowOverlap="1" wp14:anchorId="6725FBD2" wp14:editId="45D57821">
                      <wp:simplePos x="0" y="0"/>
                      <wp:positionH relativeFrom="column">
                        <wp:posOffset>7523</wp:posOffset>
                      </wp:positionH>
                      <wp:positionV relativeFrom="paragraph">
                        <wp:posOffset>94371</wp:posOffset>
                      </wp:positionV>
                      <wp:extent cx="4876800" cy="799465"/>
                      <wp:effectExtent l="0" t="0" r="12700" b="13335"/>
                      <wp:wrapNone/>
                      <wp:docPr id="5541" name="Gruppieren 5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0" cy="799465"/>
                                <a:chOff x="103414" y="647700"/>
                                <a:chExt cx="4877211" cy="799939"/>
                              </a:xfrm>
                            </wpg:grpSpPr>
                            <wps:wsp>
                              <wps:cNvPr id="5530" name="Abgerundetes Rechteck 125"/>
                              <wps:cNvSpPr/>
                              <wps:spPr>
                                <a:xfrm>
                                  <a:off x="3657600" y="664028"/>
                                  <a:ext cx="1322705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996A62B" w14:textId="77777777" w:rsidR="00360C2F" w:rsidRDefault="00360C2F" w:rsidP="00360C2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1" name="Abgerundetes Rechteck 126"/>
                              <wps:cNvSpPr/>
                              <wps:spPr>
                                <a:xfrm>
                                  <a:off x="108857" y="653142"/>
                                  <a:ext cx="1322705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371B509" w14:textId="22676880" w:rsidR="00360C2F" w:rsidRPr="00DF67AD" w:rsidRDefault="00D76E93" w:rsidP="00360C2F">
                                    <w:pPr>
                                      <w:jc w:val="center"/>
                                      <w:rPr>
                                        <w:color w:val="BFBFBF" w:themeColor="background1" w:themeShade="BF"/>
                                      </w:rPr>
                                    </w:pPr>
                                    <w:r>
                                      <w:t>81</w:t>
                                    </w:r>
                                    <w:r w:rsidR="00360C2F">
                                      <w:t xml:space="preserve"> +</w:t>
                                    </w:r>
                                    <w:r w:rsidR="00360C2F"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 ___</w:t>
                                    </w:r>
                                    <w:r w:rsidR="00360C2F">
                                      <w:t xml:space="preserve"> = </w:t>
                                    </w:r>
                                    <w:r w:rsidR="00360C2F"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8" name="Abgerundetes Rechteck 124"/>
                              <wps:cNvSpPr/>
                              <wps:spPr>
                                <a:xfrm>
                                  <a:off x="1888672" y="647700"/>
                                  <a:ext cx="1322660" cy="32328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C3AE605" w14:textId="77777777" w:rsidR="00360C2F" w:rsidRDefault="00360C2F" w:rsidP="00360C2F">
                                    <w:pPr>
                                      <w:jc w:val="center"/>
                                    </w:pP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___ </w:t>
                                    </w:r>
                                    <w:r>
                                      <w:t>+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 ___</w:t>
                                    </w:r>
                                    <w:r>
                                      <w:t xml:space="preserve"> = 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</w:p>
                                  <w:p w14:paraId="5A974028" w14:textId="77777777" w:rsidR="00360C2F" w:rsidRDefault="00360C2F" w:rsidP="00360C2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40" name="Gruppieren 5540"/>
                              <wpg:cNvGrpSpPr/>
                              <wpg:grpSpPr>
                                <a:xfrm>
                                  <a:off x="103414" y="1110342"/>
                                  <a:ext cx="4877211" cy="337297"/>
                                  <a:chOff x="0" y="0"/>
                                  <a:chExt cx="4877211" cy="337297"/>
                                </a:xfrm>
                              </wpg:grpSpPr>
                              <wps:wsp>
                                <wps:cNvPr id="5537" name="Abgerundetes Rechteck 125"/>
                                <wps:cNvSpPr/>
                                <wps:spPr>
                                  <a:xfrm>
                                    <a:off x="3554506" y="13447"/>
                                    <a:ext cx="1322705" cy="32385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7851F69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8" name="Abgerundetes Rechteck 126"/>
                                <wps:cNvSpPr/>
                                <wps:spPr>
                                  <a:xfrm>
                                    <a:off x="0" y="8965"/>
                                    <a:ext cx="1322705" cy="32385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912FA07" w14:textId="1A7291AA" w:rsidR="00360C2F" w:rsidRPr="00DF67AD" w:rsidRDefault="00D76E93" w:rsidP="00360C2F">
                                      <w:pPr>
                                        <w:jc w:val="center"/>
                                        <w:rPr>
                                          <w:color w:val="BFBFBF" w:themeColor="background1" w:themeShade="BF"/>
                                        </w:rPr>
                                      </w:pPr>
                                      <w:r>
                                        <w:t xml:space="preserve">94  </w:t>
                                      </w:r>
                                      <w:r w:rsidR="00360C2F">
                                        <w:t xml:space="preserve"> </w:t>
                                      </w:r>
                                      <w:r w:rsidR="00DF67AD">
                                        <w:t>–</w:t>
                                      </w:r>
                                      <w:r w:rsidR="00360C2F">
                                        <w:t xml:space="preserve"> </w:t>
                                      </w:r>
                                      <w:r w:rsidR="00360C2F" w:rsidRPr="00DF67AD">
                                        <w:rPr>
                                          <w:color w:val="BFBFBF" w:themeColor="background1" w:themeShade="BF"/>
                                        </w:rPr>
                                        <w:t xml:space="preserve">___ </w:t>
                                      </w:r>
                                      <w:r w:rsidR="00360C2F">
                                        <w:t xml:space="preserve">= </w:t>
                                      </w:r>
                                      <w:r w:rsidR="00360C2F"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</w:p>
                                    <w:p w14:paraId="780EB42F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9" name="Abgerundetes Rechteck 124"/>
                                <wps:cNvSpPr/>
                                <wps:spPr>
                                  <a:xfrm>
                                    <a:off x="1779494" y="0"/>
                                    <a:ext cx="1322070" cy="32321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7236083" w14:textId="4818D97E" w:rsidR="00360C2F" w:rsidRPr="00DF67AD" w:rsidRDefault="00360C2F" w:rsidP="00360C2F">
                                      <w:pPr>
                                        <w:jc w:val="center"/>
                                        <w:rPr>
                                          <w:color w:val="BFBFBF" w:themeColor="background1" w:themeShade="BF"/>
                                        </w:rPr>
                                      </w:pP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  <w:r>
                                        <w:t xml:space="preserve"> </w:t>
                                      </w:r>
                                      <w:r w:rsidR="00DF67AD">
                                        <w:t>–</w:t>
                                      </w:r>
                                      <w:r>
                                        <w:t xml:space="preserve"> </w:t>
                                      </w: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  <w:r>
                                        <w:t xml:space="preserve"> = </w:t>
                                      </w: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</w:p>
                                    <w:p w14:paraId="533A8217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25FBD2" id="Gruppieren 5541" o:spid="_x0000_s1132" style="position:absolute;margin-left:.6pt;margin-top:7.45pt;width:384pt;height:62.95pt;z-index:251822080;mso-width-relative:margin;mso-height-relative:margin" coordorigin="1034,6477" coordsize="48772,79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">
                      <v:roundrect id="Abgerundetes Rechteck 125" o:spid="_x0000_s1133" style="position:absolute;left:36576;top:6640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" fillcolor="window" strokecolor="#d8d8d8 [2732]">
                        <v:textbox>
                          <w:txbxContent>
                            <w:p w14:paraId="7996A62B" w14:textId="77777777" w:rsidR="00360C2F" w:rsidRDefault="00360C2F" w:rsidP="00360C2F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roundrect id="Abgerundetes Rechteck 126" o:spid="_x0000_s1134" style="position:absolute;left:1088;top:6531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" fillcolor="window" strokecolor="#d8d8d8 [2732]">
                        <v:textbox>
                          <w:txbxContent>
                            <w:p w14:paraId="2371B509" w14:textId="22676880" w:rsidR="00360C2F" w:rsidRPr="00DF67AD" w:rsidRDefault="00D76E93" w:rsidP="00360C2F">
                              <w:pPr>
                                <w:jc w:val="center"/>
                                <w:rPr>
                                  <w:color w:val="BFBFBF" w:themeColor="background1" w:themeShade="BF"/>
                                </w:rPr>
                              </w:pPr>
                              <w:r>
                                <w:t>81</w:t>
                              </w:r>
                              <w:r w:rsidR="00360C2F">
                                <w:t xml:space="preserve"> +</w:t>
                              </w:r>
                              <w:r w:rsidR="00360C2F" w:rsidRPr="00DF67AD">
                                <w:rPr>
                                  <w:color w:val="BFBFBF" w:themeColor="background1" w:themeShade="BF"/>
                                </w:rPr>
                                <w:t xml:space="preserve"> ___</w:t>
                              </w:r>
                              <w:r w:rsidR="00360C2F">
                                <w:t xml:space="preserve"> = </w:t>
                              </w:r>
                              <w:r w:rsidR="00360C2F"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</w:p>
                          </w:txbxContent>
                        </v:textbox>
                      </v:roundrect>
                      <v:roundrect id="Abgerundetes Rechteck 124" o:spid="_x0000_s1135" style="position:absolute;left:18886;top:6477;width:13227;height:323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" fillcolor="window" strokecolor="#d8d8d8 [2732]">
                        <v:textbox>
                          <w:txbxContent>
                            <w:p w14:paraId="5C3AE605" w14:textId="77777777" w:rsidR="00360C2F" w:rsidRDefault="00360C2F" w:rsidP="00360C2F">
                              <w:pPr>
                                <w:jc w:val="center"/>
                              </w:pP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 xml:space="preserve">___ </w:t>
                              </w:r>
                              <w:r>
                                <w:t>+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 xml:space="preserve"> ___</w:t>
                              </w:r>
                              <w:r>
                                <w:t xml:space="preserve"> = 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</w:p>
                            <w:p w14:paraId="5A974028" w14:textId="77777777" w:rsidR="00360C2F" w:rsidRDefault="00360C2F" w:rsidP="00360C2F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group id="Gruppieren 5540" o:spid="_x0000_s1136" style="position:absolute;left:1034;top:11103;width:48772;height:3373" coordsize="48772,3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">
                        <v:roundrect id="Abgerundetes Rechteck 125" o:spid="_x0000_s1137" style="position:absolute;left:35545;top:134;width:13227;height:32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" fillcolor="window" strokecolor="#d8d8d8 [2732]">
                          <v:textbox>
                            <w:txbxContent>
                              <w:p w14:paraId="77851F69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  <v:roundrect id="Abgerundetes Rechteck 126" o:spid="_x0000_s1138" style="position:absolute;top:89;width:13227;height:323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" fillcolor="window" strokecolor="#d8d8d8 [2732]">
                          <v:textbox>
                            <w:txbxContent>
                              <w:p w14:paraId="4912FA07" w14:textId="1A7291AA" w:rsidR="00360C2F" w:rsidRPr="00DF67AD" w:rsidRDefault="00D76E93" w:rsidP="00360C2F">
                                <w:pPr>
                                  <w:jc w:val="center"/>
                                  <w:rPr>
                                    <w:color w:val="BFBFBF" w:themeColor="background1" w:themeShade="BF"/>
                                  </w:rPr>
                                </w:pPr>
                                <w:r>
                                  <w:t xml:space="preserve">94  </w:t>
                                </w:r>
                                <w:r w:rsidR="00360C2F">
                                  <w:t xml:space="preserve"> </w:t>
                                </w:r>
                                <w:r w:rsidR="00DF67AD">
                                  <w:t>–</w:t>
                                </w:r>
                                <w:r w:rsidR="00360C2F">
                                  <w:t xml:space="preserve"> </w:t>
                                </w:r>
                                <w:r w:rsidR="00360C2F" w:rsidRPr="00DF67AD">
                                  <w:rPr>
                                    <w:color w:val="BFBFBF" w:themeColor="background1" w:themeShade="BF"/>
                                  </w:rPr>
                                  <w:t xml:space="preserve">___ </w:t>
                                </w:r>
                                <w:r w:rsidR="00360C2F">
                                  <w:t xml:space="preserve">= </w:t>
                                </w:r>
                                <w:r w:rsidR="00360C2F"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</w:p>
                              <w:p w14:paraId="780EB42F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  <v:roundrect id="Abgerundetes Rechteck 124" o:spid="_x0000_s1139" style="position:absolute;left:17794;width:13221;height:323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" fillcolor="window" strokecolor="#d8d8d8 [2732]">
                          <v:textbox>
                            <w:txbxContent>
                              <w:p w14:paraId="67236083" w14:textId="4818D97E" w:rsidR="00360C2F" w:rsidRPr="00DF67AD" w:rsidRDefault="00360C2F" w:rsidP="00360C2F">
                                <w:pPr>
                                  <w:jc w:val="center"/>
                                  <w:rPr>
                                    <w:color w:val="BFBFBF" w:themeColor="background1" w:themeShade="BF"/>
                                  </w:rPr>
                                </w:pP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  <w:r>
                                  <w:t xml:space="preserve"> </w:t>
                                </w:r>
                                <w:r w:rsidR="00DF67AD">
                                  <w:t>–</w:t>
                                </w:r>
                                <w:r>
                                  <w:t xml:space="preserve"> </w:t>
                                </w: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  <w:r>
                                  <w:t xml:space="preserve"> = </w:t>
                                </w: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</w:p>
                              <w:p w14:paraId="533A8217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28A69A6C" w14:textId="3B038E93" w:rsidR="00360C2F" w:rsidRDefault="00360C2F" w:rsidP="0013419A"/>
          <w:p w14:paraId="11C6B85B" w14:textId="6416BE31" w:rsidR="00360C2F" w:rsidRDefault="00360C2F" w:rsidP="0013419A"/>
          <w:p w14:paraId="52856AB6" w14:textId="77777777" w:rsidR="00360C2F" w:rsidRDefault="00360C2F" w:rsidP="0013419A"/>
          <w:p w14:paraId="7FEB1BCE" w14:textId="77777777" w:rsidR="00360C2F" w:rsidRDefault="00360C2F" w:rsidP="0013419A"/>
          <w:p w14:paraId="72804AF3" w14:textId="6E3D91A8" w:rsidR="00360C2F" w:rsidRPr="003D0C04" w:rsidRDefault="00360C2F" w:rsidP="0013419A"/>
        </w:tc>
      </w:tr>
      <w:tr w:rsidR="00315E78" w14:paraId="034342AC" w14:textId="77777777" w:rsidTr="000844FF">
        <w:tc>
          <w:tcPr>
            <w:tcW w:w="610" w:type="dxa"/>
            <w:shd w:val="clear" w:color="auto" w:fill="auto"/>
          </w:tcPr>
          <w:p w14:paraId="6E7ACC19" w14:textId="41FCF955" w:rsidR="00315E78" w:rsidRPr="003D0C04" w:rsidRDefault="000A10D1" w:rsidP="0013419A">
            <w:pPr>
              <w:pStyle w:val="berschrift3"/>
            </w:pPr>
            <w:r>
              <w:t>2</w:t>
            </w:r>
            <w:r w:rsidR="00315E78" w:rsidRPr="003D0C04">
              <w:t>.</w:t>
            </w:r>
            <w:r w:rsidR="00AA6195">
              <w:t>2</w:t>
            </w:r>
          </w:p>
        </w:tc>
        <w:tc>
          <w:tcPr>
            <w:tcW w:w="8461" w:type="dxa"/>
            <w:gridSpan w:val="4"/>
            <w:shd w:val="clear" w:color="auto" w:fill="auto"/>
          </w:tcPr>
          <w:p w14:paraId="77F4BEA9" w14:textId="5670455B" w:rsidR="00BC2751" w:rsidRPr="00BC2751" w:rsidRDefault="00315E78" w:rsidP="0013419A">
            <w:pPr>
              <w:pStyle w:val="berschrift3"/>
            </w:pPr>
            <w:r>
              <w:t>Rechenwege ausprobieren</w:t>
            </w:r>
          </w:p>
        </w:tc>
      </w:tr>
      <w:tr w:rsidR="00BC2751" w14:paraId="39ACCA1A" w14:textId="77777777" w:rsidTr="000844FF">
        <w:tc>
          <w:tcPr>
            <w:tcW w:w="610" w:type="dxa"/>
            <w:shd w:val="clear" w:color="auto" w:fill="auto"/>
          </w:tcPr>
          <w:p w14:paraId="0DE7322A" w14:textId="13871CC4" w:rsidR="00BC2751" w:rsidRDefault="00136791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41673709" wp14:editId="7A4ED808">
                  <wp:extent cx="360000" cy="272386"/>
                  <wp:effectExtent l="0" t="0" r="2540" b="0"/>
                  <wp:docPr id="254154299" name="Grafik 25415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797C238F" w14:textId="3AB72E12" w:rsidR="00BC2751" w:rsidRDefault="00BC2751" w:rsidP="0013419A">
            <w:pPr>
              <w:pStyle w:val="berschrift4"/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4352" w:type="dxa"/>
            <w:gridSpan w:val="2"/>
            <w:shd w:val="clear" w:color="auto" w:fill="auto"/>
          </w:tcPr>
          <w:p w14:paraId="15A2875A" w14:textId="72D77BE7" w:rsidR="00BC2751" w:rsidRDefault="00BC2751" w:rsidP="0013419A">
            <w:r>
              <w:t xml:space="preserve">Emily und Leonie lösen beide die Textaufgabe: </w:t>
            </w:r>
          </w:p>
          <w:p w14:paraId="679D118C" w14:textId="6BD5595C" w:rsidR="00BC2751" w:rsidRDefault="00BC2751" w:rsidP="0013419A">
            <w:pPr>
              <w:pStyle w:val="Listenabsatz"/>
            </w:pPr>
            <w:r>
              <w:t>Vergleich</w:t>
            </w:r>
            <w:r w:rsidR="00843B22">
              <w:t>t</w:t>
            </w:r>
            <w:r>
              <w:t xml:space="preserve"> beide Wege: </w:t>
            </w:r>
            <w:r>
              <w:br/>
            </w:r>
            <w:proofErr w:type="gramStart"/>
            <w:r>
              <w:t>Sind</w:t>
            </w:r>
            <w:proofErr w:type="gramEnd"/>
            <w:r>
              <w:t xml:space="preserve"> beide Wege richtig? </w:t>
            </w:r>
          </w:p>
          <w:p w14:paraId="4B75866A" w14:textId="2D839EA3" w:rsidR="00BC2751" w:rsidRDefault="00BC2751" w:rsidP="0013419A">
            <w:pPr>
              <w:pStyle w:val="Listenabsatz"/>
            </w:pPr>
            <w:r>
              <w:t>Schreib</w:t>
            </w:r>
            <w:r w:rsidR="00843B22">
              <w:t>t</w:t>
            </w:r>
            <w:r>
              <w:t xml:space="preserve"> die Rechnungen dazu</w:t>
            </w:r>
            <w:r w:rsidR="009028CC">
              <w:t>.</w:t>
            </w:r>
          </w:p>
        </w:tc>
        <w:tc>
          <w:tcPr>
            <w:tcW w:w="3684" w:type="dxa"/>
            <w:shd w:val="clear" w:color="auto" w:fill="auto"/>
            <w:tcMar>
              <w:top w:w="57" w:type="dxa"/>
              <w:left w:w="85" w:type="dxa"/>
            </w:tcMar>
          </w:tcPr>
          <w:p w14:paraId="2A6D2EE5" w14:textId="0B4C2C9F" w:rsidR="00BC2751" w:rsidRDefault="00BC2751" w:rsidP="00A32122">
            <w:pPr>
              <w:pStyle w:val="Textkrper"/>
              <w:spacing w:before="60"/>
            </w:pPr>
            <w:r w:rsidRPr="00AF456C">
              <w:rPr>
                <w:b/>
                <w:bCs/>
              </w:rPr>
              <w:t>Textaufgabe:</w:t>
            </w:r>
            <w:r w:rsidR="00AF456C">
              <w:rPr>
                <w:b/>
                <w:bCs/>
              </w:rPr>
              <w:br/>
            </w:r>
            <w:r>
              <w:t>In das Sammelalbum passen 400 Fußballbilder. Emily hat 360 Fußballbilder. Wie viele Bilder fehlen ihr?</w:t>
            </w:r>
          </w:p>
        </w:tc>
      </w:tr>
      <w:tr w:rsidR="00BC2751" w14:paraId="6C4AA3E6" w14:textId="77777777" w:rsidTr="000844FF">
        <w:tc>
          <w:tcPr>
            <w:tcW w:w="610" w:type="dxa"/>
            <w:shd w:val="clear" w:color="auto" w:fill="auto"/>
          </w:tcPr>
          <w:p w14:paraId="51D2BFEC" w14:textId="7777777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1D199EC6" w14:textId="0D615652" w:rsidR="00BC2751" w:rsidRDefault="00BC2751" w:rsidP="0013419A">
            <w:pPr>
              <w:pStyle w:val="berschrift4"/>
              <w:rPr>
                <w:noProof/>
              </w:rPr>
            </w:pPr>
          </w:p>
        </w:tc>
        <w:tc>
          <w:tcPr>
            <w:tcW w:w="4352" w:type="dxa"/>
            <w:gridSpan w:val="2"/>
            <w:shd w:val="clear" w:color="auto" w:fill="auto"/>
          </w:tcPr>
          <w:p w14:paraId="7AECC3D4" w14:textId="0000486A" w:rsidR="00BC2751" w:rsidRDefault="004465EA" w:rsidP="0013419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5504" behindDoc="0" locked="0" layoutInCell="1" allowOverlap="1" wp14:anchorId="11454DC5" wp14:editId="00367AF2">
                      <wp:simplePos x="0" y="0"/>
                      <wp:positionH relativeFrom="column">
                        <wp:posOffset>390720</wp:posOffset>
                      </wp:positionH>
                      <wp:positionV relativeFrom="paragraph">
                        <wp:posOffset>28917</wp:posOffset>
                      </wp:positionV>
                      <wp:extent cx="4428503" cy="605317"/>
                      <wp:effectExtent l="0" t="0" r="16510" b="169545"/>
                      <wp:wrapNone/>
                      <wp:docPr id="5566" name="Gruppieren 5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8503" cy="605317"/>
                                <a:chOff x="631174" y="115823"/>
                                <a:chExt cx="4428757" cy="605505"/>
                              </a:xfrm>
                            </wpg:grpSpPr>
                            <wps:wsp>
                              <wps:cNvPr id="5548" name="Rechteckige Legende 22152"/>
                              <wps:cNvSpPr/>
                              <wps:spPr>
                                <a:xfrm>
                                  <a:off x="631174" y="115823"/>
                                  <a:ext cx="2070657" cy="605505"/>
                                </a:xfrm>
                                <a:prstGeom prst="wedgeRoundRectCallout">
                                  <a:avLst>
                                    <a:gd name="adj1" fmla="val -46716"/>
                                    <a:gd name="adj2" fmla="val 72512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2E661B7" w14:textId="2DC7644A" w:rsidR="004B45B4" w:rsidRPr="00FF630E" w:rsidRDefault="0024743A" w:rsidP="00FF630E">
                                    <w:pPr>
                                      <w:pStyle w:val="Textkrper"/>
                                    </w:pPr>
                                    <w:r w:rsidRPr="00FF630E">
                                      <w:t xml:space="preserve">Ich brauche 400 Bilder. </w:t>
                                    </w:r>
                                    <w:r w:rsidR="00BC2751" w:rsidRPr="00FF630E">
                                      <w:br/>
                                    </w:r>
                                    <w:r w:rsidRPr="00FF630E">
                                      <w:t xml:space="preserve">Davon habe ich schon 360. </w:t>
                                    </w:r>
                                    <w:r w:rsidR="00BC2751" w:rsidRPr="00FF630E">
                                      <w:br/>
                                    </w:r>
                                    <w:r w:rsidRPr="00FF630E">
                                      <w:t>Wie viele leere Felder habe ich noch?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1" name="Rechteckige Legende 22152"/>
                              <wps:cNvSpPr/>
                              <wps:spPr>
                                <a:xfrm>
                                  <a:off x="3444855" y="168611"/>
                                  <a:ext cx="1615076" cy="452292"/>
                                </a:xfrm>
                                <a:prstGeom prst="wedgeRoundRectCallout">
                                  <a:avLst>
                                    <a:gd name="adj1" fmla="val 30069"/>
                                    <a:gd name="adj2" fmla="val 87227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AD21E2C" w14:textId="5E6E44A3" w:rsidR="004B45B4" w:rsidRPr="00183926" w:rsidRDefault="0024743A" w:rsidP="00FF630E">
                                    <w:pPr>
                                      <w:pStyle w:val="Textkrper"/>
                                    </w:pPr>
                                    <w:r>
                                      <w:t xml:space="preserve">Ich habe schon 360 Bilder. </w:t>
                                    </w:r>
                                    <w:r w:rsidR="00BC2751">
                                      <w:br/>
                                    </w:r>
                                    <w:r>
                                      <w:t>Bis zur 400 fehlen mir noch…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54DC5" id="Gruppieren 5566" o:spid="_x0000_s1140" style="position:absolute;margin-left:30.75pt;margin-top:2.3pt;width:348.7pt;height:47.65pt;z-index:251772928;mso-width-relative:margin;mso-height-relative:margin" coordorigin="6311,1158" coordsize="44287,6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">
                      <v:shape id="_x0000_s1141" type="#_x0000_t62" style="position:absolute;left:6311;top:1158;width:20707;height:60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" adj="709,26463" fillcolor="white [3201]" strokecolor="#bfbfbf [2412]" strokeweight="1pt">
                        <v:textbox inset="1mm,0,0,0">
                          <w:txbxContent>
                            <w:p w14:paraId="12E661B7" w14:textId="2DC7644A" w:rsidR="004B45B4" w:rsidRPr="00FF630E" w:rsidRDefault="0024743A" w:rsidP="00FF630E">
                              <w:pPr>
                                <w:pStyle w:val="Textkrper"/>
                              </w:pPr>
                              <w:r w:rsidRPr="00FF630E">
                                <w:t xml:space="preserve">Ich brauche 400 Bilder. </w:t>
                              </w:r>
                              <w:r w:rsidR="00BC2751" w:rsidRPr="00FF630E">
                                <w:br/>
                              </w:r>
                              <w:r w:rsidRPr="00FF630E">
                                <w:t xml:space="preserve">Davon habe ich schon 360. </w:t>
                              </w:r>
                              <w:r w:rsidR="00BC2751" w:rsidRPr="00FF630E">
                                <w:br/>
                              </w:r>
                              <w:r w:rsidRPr="00FF630E">
                                <w:t>Wie viele leere Felder habe ich noch?</w:t>
                              </w:r>
                            </w:p>
                          </w:txbxContent>
                        </v:textbox>
                      </v:shape>
                      <v:shape id="_x0000_s1142" type="#_x0000_t62" style="position:absolute;left:34448;top:1686;width:16151;height:45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" adj="17295,29641" fillcolor="white [3201]" strokecolor="#bfbfbf [2412]" strokeweight="1pt">
                        <v:textbox inset="1mm,0,0,0">
                          <w:txbxContent>
                            <w:p w14:paraId="3AD21E2C" w14:textId="5E6E44A3" w:rsidR="004B45B4" w:rsidRPr="00183926" w:rsidRDefault="0024743A" w:rsidP="00FF630E">
                              <w:pPr>
                                <w:pStyle w:val="Textkrper"/>
                              </w:pPr>
                              <w:r>
                                <w:t xml:space="preserve">Ich habe schon 360 Bilder. </w:t>
                              </w:r>
                              <w:r w:rsidR="00BC2751">
                                <w:br/>
                              </w:r>
                              <w:r>
                                <w:t>Bis zur 400 fehlen mir noch…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84" w:type="dxa"/>
            <w:shd w:val="clear" w:color="auto" w:fill="auto"/>
            <w:tcMar>
              <w:top w:w="57" w:type="dxa"/>
              <w:left w:w="57" w:type="dxa"/>
            </w:tcMar>
          </w:tcPr>
          <w:p w14:paraId="68219B2B" w14:textId="77777777" w:rsidR="00BC2751" w:rsidRPr="00BC2751" w:rsidRDefault="00BC2751" w:rsidP="0013419A">
            <w:pPr>
              <w:rPr>
                <w:b/>
                <w:bCs/>
              </w:rPr>
            </w:pPr>
          </w:p>
        </w:tc>
      </w:tr>
      <w:tr w:rsidR="00315E78" w14:paraId="40A8D86A" w14:textId="77777777" w:rsidTr="000844FF">
        <w:trPr>
          <w:trHeight w:val="2509"/>
        </w:trPr>
        <w:tc>
          <w:tcPr>
            <w:tcW w:w="610" w:type="dxa"/>
            <w:shd w:val="clear" w:color="auto" w:fill="auto"/>
          </w:tcPr>
          <w:p w14:paraId="46617BE7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24DB2856" w14:textId="3A0CC96D" w:rsidR="00315E78" w:rsidRPr="003D0C04" w:rsidRDefault="00315E78" w:rsidP="0013419A">
            <w:pPr>
              <w:pStyle w:val="Nummerierung"/>
            </w:pPr>
          </w:p>
        </w:tc>
        <w:tc>
          <w:tcPr>
            <w:tcW w:w="8036" w:type="dxa"/>
            <w:gridSpan w:val="3"/>
            <w:shd w:val="clear" w:color="auto" w:fill="auto"/>
          </w:tcPr>
          <w:p w14:paraId="63D14C1C" w14:textId="702E30D3" w:rsidR="00D76E93" w:rsidRDefault="004465EA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13C1E4C0" wp14:editId="005FE7D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168275</wp:posOffset>
                      </wp:positionV>
                      <wp:extent cx="629920" cy="746760"/>
                      <wp:effectExtent l="0" t="0" r="0" b="2540"/>
                      <wp:wrapNone/>
                      <wp:docPr id="1993422094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63532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834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6607D" w14:textId="77777777" w:rsidR="004465EA" w:rsidRPr="008D5126" w:rsidRDefault="004465EA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1E4C0" id="_x0000_s1143" style="position:absolute;margin-left:-.05pt;margin-top:13.25pt;width:49.6pt;height:58.8pt;z-index:251665920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xLAAAs&#13;&#10;SwGlPZapAAAAB3RJTUUH5QQPEwgkzQTl9wAAIABJREFUeNrtnbmx9Ua2pS86SiitZKqtth8VUU7Q&#13;&#10;gGdCGUAT2oByghH046lPpVxaaWilD4k/bw5rDwkkgG9F3ODPM+BgyNwr1849fH0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">
                      <v:shape id="Grafik 3" o:spid="_x0000_s1144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">
                        <v:imagedata r:id="rId15" o:title="" chromakey="white"/>
                      </v:shape>
                      <v:shape id="Textfeld 12" o:spid="_x0000_s114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C6607D" w14:textId="77777777" w:rsidR="004465EA" w:rsidRPr="008D5126" w:rsidRDefault="004465EA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C9A008C" w14:textId="318AF4B6" w:rsidR="00D76E93" w:rsidRDefault="00D76E93" w:rsidP="0013419A"/>
          <w:p w14:paraId="3EE887C7" w14:textId="42EC88B1" w:rsidR="00081DA1" w:rsidRDefault="00FD6565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6D1A34A3" wp14:editId="1579E557">
                      <wp:simplePos x="0" y="0"/>
                      <wp:positionH relativeFrom="column">
                        <wp:posOffset>4369093</wp:posOffset>
                      </wp:positionH>
                      <wp:positionV relativeFrom="paragraph">
                        <wp:posOffset>88265</wp:posOffset>
                      </wp:positionV>
                      <wp:extent cx="645795" cy="722893"/>
                      <wp:effectExtent l="0" t="0" r="0" b="1270"/>
                      <wp:wrapNone/>
                      <wp:docPr id="1218900643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5456305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185725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3587C2" w14:textId="77777777" w:rsidR="004465EA" w:rsidRPr="00FF630E" w:rsidRDefault="004465EA" w:rsidP="00FF630E">
                                    <w:pPr>
                                      <w:pStyle w:val="Transcript"/>
                                    </w:pPr>
                                    <w:r w:rsidRPr="00FF630E"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1A34A3" id="_x0000_s1146" style="position:absolute;margin-left:344pt;margin-top:6.95pt;width:50.85pt;height:56.9pt;z-index:25166694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">
                      <v:shape id="Grafik 6" o:spid="_x0000_s114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">
                        <v:imagedata r:id="rId42" o:title="" chromakey="white"/>
                      </v:shape>
                      <v:shape id="Textfeld 12" o:spid="_x0000_s114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3587C2" w14:textId="77777777" w:rsidR="004465EA" w:rsidRPr="00FF630E" w:rsidRDefault="004465EA" w:rsidP="00FF630E">
                              <w:pPr>
                                <w:pStyle w:val="Transcript"/>
                              </w:pPr>
                              <w:r w:rsidRPr="00FF630E"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97312" behindDoc="0" locked="0" layoutInCell="1" allowOverlap="1" wp14:anchorId="26E6E3E3" wp14:editId="05CABFEF">
                  <wp:simplePos x="0" y="0"/>
                  <wp:positionH relativeFrom="column">
                    <wp:posOffset>700209</wp:posOffset>
                  </wp:positionH>
                  <wp:positionV relativeFrom="paragraph">
                    <wp:posOffset>86360</wp:posOffset>
                  </wp:positionV>
                  <wp:extent cx="1561513" cy="798906"/>
                  <wp:effectExtent l="0" t="0" r="635" b="1270"/>
                  <wp:wrapNone/>
                  <wp:docPr id="1481590812" name="Grafik 12" descr="Ein Bild, das Entwurf, Zeichnung, weiß, Diagram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590812" name="Grafik 12" descr="Ein Bild, das Entwurf, Zeichnung, weiß, Diagramm enthält.&#10;&#10;Automatisch generierte Beschreibu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819" cy="79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677DA1" w14:textId="0744CB97" w:rsidR="00081DA1" w:rsidRDefault="00FD6565" w:rsidP="0013419A">
            <w:r>
              <w:rPr>
                <w:noProof/>
              </w:rPr>
              <w:drawing>
                <wp:anchor distT="0" distB="0" distL="114300" distR="114300" simplePos="0" relativeHeight="251715072" behindDoc="0" locked="0" layoutInCell="1" allowOverlap="1" wp14:anchorId="5F524C89" wp14:editId="46773CF4">
                  <wp:simplePos x="0" y="0"/>
                  <wp:positionH relativeFrom="column">
                    <wp:posOffset>2483010</wp:posOffset>
                  </wp:positionH>
                  <wp:positionV relativeFrom="paragraph">
                    <wp:posOffset>16786</wp:posOffset>
                  </wp:positionV>
                  <wp:extent cx="1878336" cy="687512"/>
                  <wp:effectExtent l="0" t="0" r="1270" b="0"/>
                  <wp:wrapNone/>
                  <wp:docPr id="1156352580" name="Grafik 13" descr="Ein Bild, das Entwurf, Zeichnung, Diagramm, Line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352580" name="Grafik 13" descr="Ein Bild, das Entwurf, Zeichnung, Diagramm, Lineart enthält.&#10;&#10;Automatisch generierte Beschreibu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727" cy="69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0FF492" w14:textId="597C42B6" w:rsidR="00081DA1" w:rsidRDefault="00081DA1" w:rsidP="0013419A"/>
          <w:p w14:paraId="0A8D61CC" w14:textId="0644BA45" w:rsidR="00081DA1" w:rsidRDefault="00081DA1" w:rsidP="0013419A"/>
          <w:p w14:paraId="00E99300" w14:textId="4A393E4B" w:rsidR="00315E78" w:rsidRDefault="00315E78" w:rsidP="0013419A"/>
          <w:p w14:paraId="50A0B767" w14:textId="43EB4E12" w:rsidR="00DC4CDE" w:rsidRPr="004465EA" w:rsidRDefault="00D76E93" w:rsidP="004465EA">
            <w:pPr>
              <w:spacing w:before="120"/>
              <w:rPr>
                <w:color w:val="BFBFBF" w:themeColor="background1" w:themeShade="BF"/>
              </w:rPr>
            </w:pPr>
            <w:r>
              <w:t xml:space="preserve">Emilys Rechnung: </w:t>
            </w:r>
            <w:r w:rsidRPr="00467E82">
              <w:rPr>
                <w:color w:val="BFBFBF" w:themeColor="background1" w:themeShade="BF"/>
              </w:rPr>
              <w:t xml:space="preserve">_________________  </w:t>
            </w:r>
            <w:r>
              <w:t xml:space="preserve">     Leonies Rechnung: </w:t>
            </w:r>
            <w:r w:rsidRPr="004465EA">
              <w:rPr>
                <w:color w:val="BFBFBF" w:themeColor="background1" w:themeShade="BF"/>
              </w:rPr>
              <w:t>____________________</w:t>
            </w:r>
          </w:p>
        </w:tc>
      </w:tr>
      <w:tr w:rsidR="00BC2751" w14:paraId="50D305CE" w14:textId="77777777" w:rsidTr="000844FF">
        <w:tc>
          <w:tcPr>
            <w:tcW w:w="610" w:type="dxa"/>
            <w:shd w:val="clear" w:color="auto" w:fill="auto"/>
          </w:tcPr>
          <w:p w14:paraId="53723880" w14:textId="7777777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5FEE59BE" w14:textId="1F988230" w:rsidR="00BC2751" w:rsidRPr="003D0C04" w:rsidRDefault="00BC2751" w:rsidP="0013419A">
            <w:pPr>
              <w:pStyle w:val="Nummerierung"/>
            </w:pPr>
            <w:r>
              <w:t>b)</w:t>
            </w:r>
          </w:p>
        </w:tc>
        <w:tc>
          <w:tcPr>
            <w:tcW w:w="4210" w:type="dxa"/>
            <w:shd w:val="clear" w:color="auto" w:fill="auto"/>
          </w:tcPr>
          <w:p w14:paraId="1135F952" w14:textId="2C78E031" w:rsidR="00D76E93" w:rsidRDefault="00BC2751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Zeichne zwei Rechenwege </w:t>
            </w:r>
            <w:r w:rsidR="004465EA">
              <w:rPr>
                <w:noProof/>
                <w:lang w:eastAsia="de-DE"/>
              </w:rPr>
              <w:br/>
            </w:r>
            <w:r>
              <w:rPr>
                <w:noProof/>
                <w:lang w:eastAsia="de-DE"/>
              </w:rPr>
              <w:t xml:space="preserve">für die </w:t>
            </w:r>
            <w:r w:rsidR="00D76E93">
              <w:rPr>
                <w:noProof/>
                <w:lang w:eastAsia="de-DE"/>
              </w:rPr>
              <w:t xml:space="preserve">Textaufgabe. </w:t>
            </w:r>
          </w:p>
          <w:p w14:paraId="681E7895" w14:textId="67BF8F5F" w:rsidR="00BC2751" w:rsidRDefault="00BC2751" w:rsidP="0013419A">
            <w:pPr>
              <w:ind w:left="284" w:hanging="284"/>
              <w:rPr>
                <w:noProof/>
                <w:lang w:eastAsia="de-DE"/>
              </w:rPr>
            </w:pPr>
          </w:p>
        </w:tc>
        <w:tc>
          <w:tcPr>
            <w:tcW w:w="3826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177DDAB3" w14:textId="232A4291" w:rsidR="00BC2751" w:rsidRDefault="00BC2751" w:rsidP="00AF456C">
            <w:pPr>
              <w:pStyle w:val="Textkrper"/>
              <w:spacing w:before="60"/>
            </w:pPr>
            <w:r w:rsidRPr="00BC2751">
              <w:rPr>
                <w:b/>
                <w:bCs/>
              </w:rPr>
              <w:t>Textaufgabe:</w:t>
            </w:r>
            <w:r w:rsidR="009028CC">
              <w:rPr>
                <w:b/>
                <w:bCs/>
              </w:rPr>
              <w:t xml:space="preserve"> </w:t>
            </w:r>
            <w:r>
              <w:t xml:space="preserve">In das Sammelalbum passen </w:t>
            </w:r>
            <w:r w:rsidR="009028CC">
              <w:br/>
            </w:r>
            <w:r>
              <w:t>90 Tierbilder. Dilara hat 8 Tierbilder.</w:t>
            </w:r>
          </w:p>
          <w:p w14:paraId="55F5C6A8" w14:textId="0F7BDDB9" w:rsidR="00BC2751" w:rsidRDefault="00BC2751" w:rsidP="00AF456C">
            <w:pPr>
              <w:pStyle w:val="Textkrper"/>
            </w:pPr>
            <w:r>
              <w:t>Wie viele Bilder fehlen ihr?</w:t>
            </w:r>
          </w:p>
        </w:tc>
      </w:tr>
      <w:tr w:rsidR="00315E78" w14:paraId="36B8614E" w14:textId="77777777" w:rsidTr="000844FF">
        <w:trPr>
          <w:trHeight w:val="1820"/>
        </w:trPr>
        <w:tc>
          <w:tcPr>
            <w:tcW w:w="610" w:type="dxa"/>
            <w:shd w:val="clear" w:color="auto" w:fill="auto"/>
          </w:tcPr>
          <w:p w14:paraId="33797C8E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  <w:p w14:paraId="7B9B1D61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3F4563C3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7979EEBD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10871237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CA936C2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7799B18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88326DD" w14:textId="3D80B2CA" w:rsidR="00136791" w:rsidRDefault="0013679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4A76A348" w14:textId="49A6DF07" w:rsidR="00315E78" w:rsidRPr="003D0C04" w:rsidRDefault="00315E78" w:rsidP="0013419A">
            <w:pPr>
              <w:pStyle w:val="Nummerierung"/>
            </w:pPr>
          </w:p>
        </w:tc>
        <w:tc>
          <w:tcPr>
            <w:tcW w:w="8036" w:type="dxa"/>
            <w:gridSpan w:val="3"/>
            <w:shd w:val="clear" w:color="auto" w:fill="auto"/>
          </w:tcPr>
          <w:p w14:paraId="640A6BF0" w14:textId="77777777" w:rsidR="00315E78" w:rsidRDefault="00315E78" w:rsidP="0013419A"/>
          <w:tbl>
            <w:tblPr>
              <w:tblStyle w:val="Tabellenraster"/>
              <w:tblW w:w="120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13"/>
              <w:gridCol w:w="4013"/>
              <w:gridCol w:w="4013"/>
            </w:tblGrid>
            <w:tr w:rsidR="00315E78" w14:paraId="1FB0C24F" w14:textId="77777777" w:rsidTr="00136791">
              <w:tc>
                <w:tcPr>
                  <w:tcW w:w="4013" w:type="dxa"/>
                </w:tcPr>
                <w:p w14:paraId="7EDBBC3C" w14:textId="4A8DDCDC" w:rsidR="00315E78" w:rsidRDefault="00315E78" w:rsidP="0013419A">
                  <w:pPr>
                    <w:pStyle w:val="Ausflltext"/>
                  </w:pPr>
                  <w:r>
                    <w:t xml:space="preserve">(1) </w:t>
                  </w:r>
                  <w:r w:rsidRPr="0051318E">
                    <w:t>Z</w:t>
                  </w:r>
                  <w:r w:rsidR="001B3E09">
                    <w:t xml:space="preserve">eichne und rechne </w:t>
                  </w:r>
                  <w:r w:rsidRPr="0051318E">
                    <w:t>wie Emily.</w:t>
                  </w:r>
                </w:p>
                <w:p w14:paraId="5055599F" w14:textId="7BD157E1" w:rsidR="00315E78" w:rsidRPr="00DF67AD" w:rsidRDefault="00FA7FE4" w:rsidP="00FA7FE4">
                  <w:pPr>
                    <w:pStyle w:val="Ausflltext"/>
                    <w:spacing w:before="120"/>
                    <w:rPr>
                      <w:color w:val="BFBFBF" w:themeColor="background1" w:themeShade="BF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4832" behindDoc="0" locked="0" layoutInCell="1" allowOverlap="1" wp14:anchorId="6082A3C8" wp14:editId="272A1BD1">
                        <wp:simplePos x="0" y="0"/>
                        <wp:positionH relativeFrom="column">
                          <wp:posOffset>1018092</wp:posOffset>
                        </wp:positionH>
                        <wp:positionV relativeFrom="paragraph">
                          <wp:posOffset>58407</wp:posOffset>
                        </wp:positionV>
                        <wp:extent cx="1322057" cy="305389"/>
                        <wp:effectExtent l="0" t="0" r="0" b="0"/>
                        <wp:wrapNone/>
                        <wp:docPr id="362302907" name="Grafik 3623029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6728106" name="Grafik 1306728106"/>
                                <pic:cNvPicPr/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2057" cy="305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21BD6">
                    <w:rPr>
                      <w:noProof/>
                    </w:rPr>
                    <w:t xml:space="preserve">      </w:t>
                  </w:r>
                  <w:r w:rsidR="00E667CD">
                    <w:rPr>
                      <w:noProof/>
                    </w:rPr>
                    <w:t xml:space="preserve">Zahlenstrahl     </w:t>
                  </w:r>
                  <w:r w:rsidR="00221BD6">
                    <w:t xml:space="preserve">     </w:t>
                  </w:r>
                  <w:r w:rsidR="00DF67AD">
                    <w:t xml:space="preserve"> </w:t>
                  </w:r>
                  <w:r>
                    <w:br/>
                    <w:t xml:space="preserve">      </w:t>
                  </w:r>
                  <w:r w:rsidR="00BC2751">
                    <w:t xml:space="preserve">Rechnung: </w:t>
                  </w:r>
                  <w:r w:rsidR="00DF67AD">
                    <w:t xml:space="preserve">        </w:t>
                  </w:r>
                  <w:r w:rsidR="00D76E93" w:rsidRPr="00DF67AD">
                    <w:rPr>
                      <w:color w:val="BFBFBF" w:themeColor="background1" w:themeShade="BF"/>
                    </w:rPr>
                    <w:t>_______</w:t>
                  </w:r>
                  <w:r w:rsidR="00BC2751" w:rsidRPr="00DF67AD">
                    <w:rPr>
                      <w:color w:val="BFBFBF" w:themeColor="background1" w:themeShade="BF"/>
                    </w:rPr>
                    <w:t xml:space="preserve"> </w:t>
                  </w:r>
                </w:p>
              </w:tc>
              <w:tc>
                <w:tcPr>
                  <w:tcW w:w="4013" w:type="dxa"/>
                </w:tcPr>
                <w:p w14:paraId="755C14A8" w14:textId="47F5DEFE" w:rsidR="00315E78" w:rsidRDefault="00315E78" w:rsidP="0013419A">
                  <w:pPr>
                    <w:pStyle w:val="Ausflltext"/>
                  </w:pPr>
                  <w:r>
                    <w:t xml:space="preserve">(2) </w:t>
                  </w:r>
                  <w:r w:rsidR="001B3E09">
                    <w:t>Zeichne und rechne</w:t>
                  </w:r>
                  <w:r>
                    <w:t xml:space="preserve"> wie Leonie.</w:t>
                  </w:r>
                </w:p>
                <w:p w14:paraId="7AC9F958" w14:textId="0506A88F" w:rsidR="00315E78" w:rsidRDefault="00FA7FE4" w:rsidP="00DF67AD">
                  <w:pPr>
                    <w:pStyle w:val="Ausflltext"/>
                    <w:spacing w:before="240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5856" behindDoc="0" locked="0" layoutInCell="1" allowOverlap="1" wp14:anchorId="1A5DB003" wp14:editId="14AF6108">
                        <wp:simplePos x="0" y="0"/>
                        <wp:positionH relativeFrom="column">
                          <wp:posOffset>187505</wp:posOffset>
                        </wp:positionH>
                        <wp:positionV relativeFrom="paragraph">
                          <wp:posOffset>28575</wp:posOffset>
                        </wp:positionV>
                        <wp:extent cx="1322057" cy="305389"/>
                        <wp:effectExtent l="0" t="0" r="0" b="0"/>
                        <wp:wrapNone/>
                        <wp:docPr id="2121116222" name="Grafik 2121116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6728106" name="Grafik 1306728106"/>
                                <pic:cNvPicPr/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2057" cy="305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F67AD">
                    <w:rPr>
                      <w:noProof/>
                    </w:rPr>
                    <w:t xml:space="preserve">           </w:t>
                  </w:r>
                  <w:r>
                    <w:rPr>
                      <w:noProof/>
                    </w:rPr>
                    <w:br/>
                    <w:t xml:space="preserve">      </w:t>
                  </w:r>
                  <w:r w:rsidR="00BC2751">
                    <w:rPr>
                      <w:noProof/>
                    </w:rPr>
                    <w:t>Rechnung:</w:t>
                  </w:r>
                  <w:r w:rsidR="00DF67AD">
                    <w:rPr>
                      <w:noProof/>
                    </w:rPr>
                    <w:t xml:space="preserve">   </w:t>
                  </w:r>
                  <w:r w:rsidR="00DF67AD" w:rsidRPr="00DF67AD">
                    <w:rPr>
                      <w:color w:val="BFBFBF" w:themeColor="background1" w:themeShade="BF"/>
                    </w:rPr>
                    <w:t xml:space="preserve">_______ </w:t>
                  </w:r>
                </w:p>
              </w:tc>
              <w:tc>
                <w:tcPr>
                  <w:tcW w:w="4013" w:type="dxa"/>
                  <w:tcBorders>
                    <w:left w:val="nil"/>
                  </w:tcBorders>
                </w:tcPr>
                <w:p w14:paraId="316F8E3F" w14:textId="77777777" w:rsidR="00315E78" w:rsidRDefault="00315E78" w:rsidP="0013419A">
                  <w:pPr>
                    <w:pStyle w:val="Ausflltext"/>
                  </w:pPr>
                </w:p>
              </w:tc>
            </w:tr>
          </w:tbl>
          <w:p w14:paraId="22E9C2D8" w14:textId="351EE05B" w:rsidR="005C1126" w:rsidRDefault="00FA7FE4" w:rsidP="0013419A">
            <w:pPr>
              <w:ind w:left="284" w:hanging="284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     </w:t>
            </w:r>
            <w:r w:rsidR="00BC2751">
              <w:rPr>
                <w:noProof/>
                <w:lang w:eastAsia="de-DE"/>
              </w:rPr>
              <w:t xml:space="preserve">Wie würde Emily ihren Weg erklären?           </w:t>
            </w:r>
            <w:r>
              <w:rPr>
                <w:noProof/>
                <w:lang w:eastAsia="de-DE"/>
              </w:rPr>
              <w:t xml:space="preserve"> </w:t>
            </w:r>
            <w:r w:rsidR="00BC2751">
              <w:rPr>
                <w:noProof/>
                <w:lang w:eastAsia="de-DE"/>
              </w:rPr>
              <w:t xml:space="preserve"> Wie würde Leonie ihren Weg erklären?</w:t>
            </w:r>
          </w:p>
          <w:p w14:paraId="5B1B05BF" w14:textId="4C11127F" w:rsidR="00315E78" w:rsidRPr="003D0C04" w:rsidRDefault="00315E78" w:rsidP="000844FF">
            <w:pPr>
              <w:ind w:left="284" w:hanging="284"/>
            </w:pPr>
          </w:p>
        </w:tc>
      </w:tr>
      <w:tr w:rsidR="00315E78" w14:paraId="24EFC3E3" w14:textId="77777777" w:rsidTr="000844FF">
        <w:trPr>
          <w:trHeight w:val="159"/>
        </w:trPr>
        <w:tc>
          <w:tcPr>
            <w:tcW w:w="610" w:type="dxa"/>
            <w:shd w:val="clear" w:color="auto" w:fill="auto"/>
          </w:tcPr>
          <w:p w14:paraId="5A79BCE9" w14:textId="77777777" w:rsidR="00315E78" w:rsidRPr="00E0758C" w:rsidRDefault="00315E78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3A36A8D7" wp14:editId="31BF5868">
                  <wp:extent cx="360000" cy="272386"/>
                  <wp:effectExtent l="0" t="0" r="2540" b="0"/>
                  <wp:docPr id="22032" name="Grafik 2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0B510CBE" w14:textId="49227D5C" w:rsidR="00315E78" w:rsidRPr="003D0C04" w:rsidRDefault="00A32C34" w:rsidP="0013419A">
            <w:pPr>
              <w:pStyle w:val="Nummerierung"/>
            </w:pPr>
            <w:r w:rsidRPr="003D0C04">
              <w:t>c)</w:t>
            </w:r>
          </w:p>
        </w:tc>
        <w:tc>
          <w:tcPr>
            <w:tcW w:w="8036" w:type="dxa"/>
            <w:gridSpan w:val="3"/>
            <w:shd w:val="clear" w:color="auto" w:fill="auto"/>
          </w:tcPr>
          <w:p w14:paraId="7C32F492" w14:textId="7DA5C513" w:rsidR="00A32C34" w:rsidRDefault="00FA7FE4" w:rsidP="005C1126">
            <w:pPr>
              <w:ind w:left="284" w:hanging="284"/>
            </w:pPr>
            <w:r>
              <w:t>Schaut noch</w:t>
            </w:r>
            <w:r w:rsidR="00903474">
              <w:t xml:space="preserve"> ein</w:t>
            </w:r>
            <w:r>
              <w:t>mal zurück und vergleicht die Aufgaben:</w:t>
            </w:r>
          </w:p>
          <w:p w14:paraId="515D055D" w14:textId="77777777" w:rsidR="005C1126" w:rsidRPr="000844FF" w:rsidRDefault="005C1126" w:rsidP="000844FF">
            <w:pPr>
              <w:ind w:left="284" w:hanging="284"/>
              <w:rPr>
                <w:sz w:val="6"/>
                <w:szCs w:val="6"/>
              </w:rPr>
            </w:pPr>
          </w:p>
          <w:p w14:paraId="612CF935" w14:textId="4972FBFA" w:rsidR="005C1126" w:rsidRDefault="005C1126" w:rsidP="000844FF">
            <w:pPr>
              <w:pStyle w:val="Listenabsatz"/>
              <w:numPr>
                <w:ilvl w:val="0"/>
                <w:numId w:val="418"/>
              </w:numPr>
            </w:pPr>
            <w:r>
              <w:t>Wo könnt ihr das Ergebnis jeweils am Zahlenstrahl eintragen?</w:t>
            </w:r>
          </w:p>
          <w:p w14:paraId="40695BB3" w14:textId="3A1A8CF0" w:rsidR="005C1126" w:rsidRPr="003D0C04" w:rsidRDefault="00BC2751" w:rsidP="000844FF">
            <w:pPr>
              <w:pStyle w:val="Listenabsatz"/>
              <w:numPr>
                <w:ilvl w:val="0"/>
                <w:numId w:val="418"/>
              </w:numPr>
            </w:pPr>
            <w:r>
              <w:t>Wieso passen Addition und Subtraktion zu derselben Textaufgabe?</w:t>
            </w:r>
          </w:p>
        </w:tc>
      </w:tr>
      <w:tr w:rsidR="00315E78" w14:paraId="15306B8F" w14:textId="77777777" w:rsidTr="000844FF">
        <w:tc>
          <w:tcPr>
            <w:tcW w:w="610" w:type="dxa"/>
            <w:shd w:val="clear" w:color="auto" w:fill="auto"/>
          </w:tcPr>
          <w:p w14:paraId="5F60717E" w14:textId="6C321C85" w:rsidR="00315E78" w:rsidRPr="003D0C04" w:rsidRDefault="00315E78" w:rsidP="0013419A">
            <w:pPr>
              <w:pStyle w:val="berschrift2"/>
              <w:spacing w:before="0"/>
            </w:pPr>
            <w:r>
              <w:lastRenderedPageBreak/>
              <w:br w:type="page"/>
            </w:r>
            <w:r w:rsidRPr="003D0C04">
              <w:br w:type="page"/>
            </w:r>
            <w:r w:rsidRPr="003D0C04">
              <w:br w:type="page"/>
            </w:r>
            <w:r>
              <w:rPr>
                <w:szCs w:val="28"/>
              </w:rPr>
              <w:t>3</w:t>
            </w:r>
          </w:p>
        </w:tc>
        <w:tc>
          <w:tcPr>
            <w:tcW w:w="8461" w:type="dxa"/>
            <w:gridSpan w:val="4"/>
            <w:shd w:val="clear" w:color="auto" w:fill="auto"/>
          </w:tcPr>
          <w:p w14:paraId="11EEE769" w14:textId="4CC5B0C0" w:rsidR="00315E78" w:rsidRPr="003D0C04" w:rsidRDefault="00E815F0" w:rsidP="0013419A">
            <w:pPr>
              <w:pStyle w:val="berschrift2"/>
              <w:spacing w:before="0"/>
              <w:rPr>
                <w:szCs w:val="28"/>
              </w:rPr>
            </w:pPr>
            <w:r>
              <w:rPr>
                <w:szCs w:val="28"/>
              </w:rPr>
              <w:t>Rechengeschichten zu Addition und Subtraktion</w:t>
            </w:r>
          </w:p>
        </w:tc>
      </w:tr>
      <w:tr w:rsidR="00BC2751" w:rsidRPr="004A1C89" w14:paraId="49D50669" w14:textId="77777777" w:rsidTr="000844FF">
        <w:trPr>
          <w:trHeight w:val="265"/>
        </w:trPr>
        <w:tc>
          <w:tcPr>
            <w:tcW w:w="610" w:type="dxa"/>
            <w:shd w:val="clear" w:color="auto" w:fill="auto"/>
          </w:tcPr>
          <w:p w14:paraId="741F6B37" w14:textId="2CDA6F35" w:rsidR="00BC2751" w:rsidRPr="003D0C04" w:rsidRDefault="00BC2751" w:rsidP="0013419A">
            <w:pPr>
              <w:pStyle w:val="berschrift3"/>
              <w:rPr>
                <w:noProof/>
              </w:rPr>
            </w:pPr>
            <w:r>
              <w:t>3</w:t>
            </w:r>
            <w:r w:rsidRPr="003D0C04">
              <w:t>.</w:t>
            </w:r>
            <w:r>
              <w:t>1</w:t>
            </w:r>
          </w:p>
        </w:tc>
        <w:tc>
          <w:tcPr>
            <w:tcW w:w="8461" w:type="dxa"/>
            <w:gridSpan w:val="4"/>
            <w:shd w:val="clear" w:color="auto" w:fill="auto"/>
          </w:tcPr>
          <w:p w14:paraId="74610A4C" w14:textId="26F0BC78" w:rsidR="00BC2751" w:rsidRPr="004A1C89" w:rsidRDefault="00BC2751" w:rsidP="0013419A">
            <w:pPr>
              <w:pStyle w:val="berschrift3"/>
            </w:pPr>
            <w:r>
              <w:t>Rechengeschichten passend zuordnen</w:t>
            </w:r>
          </w:p>
        </w:tc>
      </w:tr>
      <w:tr w:rsidR="00BC2751" w14:paraId="350CE50F" w14:textId="77777777" w:rsidTr="000844FF">
        <w:trPr>
          <w:trHeight w:val="2564"/>
        </w:trPr>
        <w:tc>
          <w:tcPr>
            <w:tcW w:w="610" w:type="dxa"/>
            <w:shd w:val="clear" w:color="auto" w:fill="auto"/>
          </w:tcPr>
          <w:p w14:paraId="0C63CD47" w14:textId="41AC771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6BC6DC2E" w14:textId="4D3A0B7B" w:rsidR="00BC2751" w:rsidRDefault="004465EA" w:rsidP="0013419A">
            <w:pPr>
              <w:pStyle w:val="Nummerierung"/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13696" behindDoc="0" locked="0" layoutInCell="1" allowOverlap="1" wp14:anchorId="4ABC4797" wp14:editId="495B122F">
                      <wp:simplePos x="0" y="0"/>
                      <wp:positionH relativeFrom="column">
                        <wp:posOffset>264859</wp:posOffset>
                      </wp:positionH>
                      <wp:positionV relativeFrom="paragraph">
                        <wp:posOffset>445898</wp:posOffset>
                      </wp:positionV>
                      <wp:extent cx="5195745" cy="1135631"/>
                      <wp:effectExtent l="0" t="0" r="0" b="0"/>
                      <wp:wrapNone/>
                      <wp:docPr id="22069" name="Gruppieren 22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5745" cy="1135631"/>
                                <a:chOff x="-94596" y="0"/>
                                <a:chExt cx="5196379" cy="1136032"/>
                              </a:xfrm>
                            </wpg:grpSpPr>
                            <wpg:grpSp>
                              <wpg:cNvPr id="22066" name="Gruppieren 22066"/>
                              <wpg:cNvGrpSpPr/>
                              <wpg:grpSpPr>
                                <a:xfrm>
                                  <a:off x="-94596" y="0"/>
                                  <a:ext cx="5196379" cy="1136000"/>
                                  <a:chOff x="-94596" y="0"/>
                                  <a:chExt cx="5196379" cy="1136000"/>
                                </a:xfrm>
                              </wpg:grpSpPr>
                              <wpg:grpSp>
                                <wpg:cNvPr id="22064" name="Gruppieren 22064"/>
                                <wpg:cNvGrpSpPr/>
                                <wpg:grpSpPr>
                                  <a:xfrm>
                                    <a:off x="-94596" y="0"/>
                                    <a:ext cx="2124259" cy="1136000"/>
                                    <a:chOff x="-94596" y="0"/>
                                    <a:chExt cx="2124259" cy="1136000"/>
                                  </a:xfrm>
                                </wpg:grpSpPr>
                                <wps:wsp>
                                  <wps:cNvPr id="2880" name="Textfeld 2880"/>
                                  <wps:cNvSpPr txBox="1"/>
                                  <wps:spPr>
                                    <a:xfrm>
                                      <a:off x="-94596" y="0"/>
                                      <a:ext cx="2124259" cy="468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F4B2751" w14:textId="5540DE2B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Auf dem Flohmarkt:</w:t>
                                        </w:r>
                                        <w:r w:rsidR="00E71051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>Marie hat 50 Bücher.</w:t>
                                        </w:r>
                                        <w:r w:rsidR="00E71051">
                                          <w:t xml:space="preserve"> </w:t>
                                        </w:r>
                                        <w:r w:rsidRPr="00B022DF">
                                          <w:t xml:space="preserve">18 Bücher verkauft sie.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52" name="Textfeld 22052"/>
                                  <wps:cNvSpPr txBox="1"/>
                                  <wps:spPr>
                                    <a:xfrm>
                                      <a:off x="-94596" y="667835"/>
                                      <a:ext cx="2124259" cy="468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A640F57" w14:textId="5500069F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Autorennen:</w:t>
                                        </w:r>
                                        <w:r w:rsidR="004465EA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 xml:space="preserve">Es sind 50 Zuschauer. Die Autos </w:t>
                                        </w:r>
                                        <w:r w:rsidR="00543D8D">
                                          <w:t xml:space="preserve">fahren </w:t>
                                        </w:r>
                                        <w:r w:rsidRPr="00B022DF">
                                          <w:t xml:space="preserve">18 Runden.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065" name="Gruppieren 22065"/>
                                <wpg:cNvGrpSpPr/>
                                <wpg:grpSpPr>
                                  <a:xfrm>
                                    <a:off x="3179076" y="0"/>
                                    <a:ext cx="1922707" cy="1135978"/>
                                    <a:chOff x="54876" y="0"/>
                                    <a:chExt cx="1922707" cy="1135978"/>
                                  </a:xfrm>
                                </wpg:grpSpPr>
                                <wps:wsp>
                                  <wps:cNvPr id="102" name="Textfeld 102"/>
                                  <wps:cNvSpPr txBox="1"/>
                                  <wps:spPr>
                                    <a:xfrm>
                                      <a:off x="54876" y="0"/>
                                      <a:ext cx="1922707" cy="46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24035B2" w14:textId="60E78952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Eisdiele:</w:t>
                                        </w:r>
                                        <w:r w:rsidR="004465EA" w:rsidRPr="004465EA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>Es gibt 50 Gäste und</w:t>
                                        </w:r>
                                        <w:r w:rsidR="004465EA">
                                          <w:t xml:space="preserve"> </w:t>
                                        </w:r>
                                        <w:r w:rsidRPr="00B022DF">
                                          <w:t>18 Eissorten.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51" name="Textfeld 22051"/>
                                  <wps:cNvSpPr txBox="1"/>
                                  <wps:spPr>
                                    <a:xfrm>
                                      <a:off x="54876" y="523761"/>
                                      <a:ext cx="1922707" cy="6122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C26FA54" w14:textId="59C1FEA9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Im Kino:</w:t>
                                        </w:r>
                                        <w:r w:rsidR="004465EA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>In der Pause bleiben 50 Personen im Kinosaal und 18 Personen gehen raus.</w:t>
                                        </w:r>
                                      </w:p>
                                      <w:p w14:paraId="3E5E4D98" w14:textId="77777777" w:rsidR="00BC2751" w:rsidRPr="00312296" w:rsidRDefault="00BC2751" w:rsidP="00BC2751">
                                        <w:pPr>
                                          <w:rPr>
                                            <w:color w:val="0000FF"/>
                                          </w:rPr>
                                        </w:pPr>
                                        <w:r w:rsidRPr="00312296">
                                          <w:rPr>
                                            <w:color w:val="0000FF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2067" name="Gruppieren 22067"/>
                              <wpg:cNvGrpSpPr/>
                              <wpg:grpSpPr>
                                <a:xfrm>
                                  <a:off x="2276402" y="0"/>
                                  <a:ext cx="731142" cy="1136032"/>
                                  <a:chOff x="299965" y="0"/>
                                  <a:chExt cx="731142" cy="1136032"/>
                                </a:xfrm>
                              </wpg:grpSpPr>
                              <wps:wsp>
                                <wps:cNvPr id="22055" name="Rechteck 22055"/>
                                <wps:cNvSpPr/>
                                <wps:spPr>
                                  <a:xfrm>
                                    <a:off x="299965" y="391988"/>
                                    <a:ext cx="731137" cy="3239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2D39B55" w14:textId="77777777" w:rsidR="00BC2751" w:rsidRDefault="00BC2751" w:rsidP="00BC2751">
                                      <w:pPr>
                                        <w:jc w:val="center"/>
                                      </w:pPr>
                                      <w:r>
                                        <w:t>50 – 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58" name="Rechteck 22058"/>
                                <wps:cNvSpPr/>
                                <wps:spPr>
                                  <a:xfrm>
                                    <a:off x="299969" y="0"/>
                                    <a:ext cx="731136" cy="3244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AFAE0EC" w14:textId="77777777" w:rsidR="00BC2751" w:rsidRPr="004465EA" w:rsidRDefault="00BC2751" w:rsidP="00BC2751">
                                      <w:pPr>
                                        <w:jc w:val="center"/>
                                        <w:rPr>
                                          <w:color w:val="A6A6A6" w:themeColor="background1" w:themeShade="A6"/>
                                        </w:rPr>
                                      </w:pPr>
                                      <w:r>
                                        <w:t>50 + 18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62" name="Rechteck 22062"/>
                                <wps:cNvSpPr/>
                                <wps:spPr>
                                  <a:xfrm>
                                    <a:off x="299970" y="784448"/>
                                    <a:ext cx="731137" cy="3515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5939DCC" w14:textId="6CC0CD55" w:rsidR="00BC2751" w:rsidRPr="00E71051" w:rsidRDefault="00BC2751" w:rsidP="00E710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E71051">
                                        <w:rPr>
                                          <w:sz w:val="18"/>
                                          <w:szCs w:val="18"/>
                                        </w:rPr>
                                        <w:t>Hier kann ich nicht rechnen!</w:t>
                                      </w:r>
                                    </w:p>
                                    <w:p w14:paraId="5B194957" w14:textId="77777777" w:rsidR="00BC2751" w:rsidRPr="00E71051" w:rsidRDefault="00BC2751" w:rsidP="00E710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BC4797" id="Gruppieren 22069" o:spid="_x0000_s1149" style="position:absolute;margin-left:20.85pt;margin-top:35.1pt;width:409.1pt;height:89.4pt;z-index:251819008;mso-width-relative:margin;mso-height-relative:margin" coordorigin="-945" coordsize="51963,11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">
                      <v:group id="Gruppieren 22066" o:spid="_x0000_s1150" style="position:absolute;left:-945;width:51962;height:11360" coordorigin="-945" coordsize="51963,1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tKv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">
                        <v:group id="Gruppieren 22064" o:spid="_x0000_s1151" style="position:absolute;left:-945;width:21241;height:11360" coordorigin="-945" coordsize="21242,1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OlD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">
                          <v:shape id="Textfeld 2880" o:spid="_x0000_s1152" type="#_x0000_t202" style="position:absolute;left:-945;width:21241;height:46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" fillcolor="#f2f2f2 [3052]" stroked="f">
                            <v:textbox>
                              <w:txbxContent>
                                <w:p w14:paraId="2F4B2751" w14:textId="5540DE2B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Auf dem Flohmarkt:</w:t>
                                  </w:r>
                                  <w:r w:rsidR="00E71051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>Marie hat 50 Bücher.</w:t>
                                  </w:r>
                                  <w:r w:rsidR="00E71051">
                                    <w:t xml:space="preserve"> </w:t>
                                  </w:r>
                                  <w:r w:rsidRPr="00B022DF">
                                    <w:t xml:space="preserve">18 Bücher verkauft sie. </w:t>
                                  </w:r>
                                </w:p>
                              </w:txbxContent>
                            </v:textbox>
                          </v:shape>
                          <v:shape id="Textfeld 22052" o:spid="_x0000_s1153" type="#_x0000_t202" style="position:absolute;left:-945;top:6678;width:21241;height:4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" fillcolor="#f2f2f2 [3052]" stroked="f">
                            <v:textbox inset=",,1mm">
                              <w:txbxContent>
                                <w:p w14:paraId="6A640F57" w14:textId="5500069F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Autorennen:</w:t>
                                  </w:r>
                                  <w:r w:rsidR="004465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 xml:space="preserve">Es sind 50 Zuschauer. Die Autos </w:t>
                                  </w:r>
                                  <w:r w:rsidR="00543D8D">
                                    <w:t xml:space="preserve">fahren </w:t>
                                  </w:r>
                                  <w:r w:rsidRPr="00B022DF">
                                    <w:t xml:space="preserve">18 Runden.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2065" o:spid="_x0000_s1154" style="position:absolute;left:31790;width:19227;height:11359" coordorigin="548" coordsize="19227,11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">
                          <v:shape id="Textfeld 102" o:spid="_x0000_s1155" type="#_x0000_t202" style="position:absolute;left:548;width:19227;height:4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" fillcolor="#f2f2f2 [3052]" stroked="f">
                            <v:textbox>
                              <w:txbxContent>
                                <w:p w14:paraId="324035B2" w14:textId="60E78952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Eisdiele:</w:t>
                                  </w:r>
                                  <w:r w:rsidR="004465EA" w:rsidRPr="004465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>Es gibt 50 Gäste und</w:t>
                                  </w:r>
                                  <w:r w:rsidR="004465EA">
                                    <w:t xml:space="preserve"> </w:t>
                                  </w:r>
                                  <w:r w:rsidRPr="00B022DF">
                                    <w:t>18 Eissorten.</w:t>
                                  </w:r>
                                </w:p>
                              </w:txbxContent>
                            </v:textbox>
                          </v:shape>
                          <v:shape id="Textfeld 22051" o:spid="_x0000_s1156" type="#_x0000_t202" style="position:absolute;left:548;top:5237;width:19227;height:61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" fillcolor="#f2f2f2 [3052]" stroked="f">
                            <v:textbox>
                              <w:txbxContent>
                                <w:p w14:paraId="3C26FA54" w14:textId="59C1FEA9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Im Kino:</w:t>
                                  </w:r>
                                  <w:r w:rsidR="004465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>In der Pause bleiben 50 Personen im Kinosaal und 18 Personen gehen raus.</w:t>
                                  </w:r>
                                </w:p>
                                <w:p w14:paraId="3E5E4D98" w14:textId="77777777" w:rsidR="00BC2751" w:rsidRPr="00312296" w:rsidRDefault="00BC2751" w:rsidP="00BC2751">
                                  <w:pPr>
                                    <w:rPr>
                                      <w:color w:val="0000FF"/>
                                    </w:rPr>
                                  </w:pPr>
                                  <w:r w:rsidRPr="00312296">
                                    <w:rPr>
                                      <w:color w:val="0000FF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22067" o:spid="_x0000_s1157" style="position:absolute;left:22764;width:7311;height:11360" coordorigin="2999" coordsize="7311,1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nc0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">
                        <v:rect id="Rechteck 22055" o:spid="_x0000_s1158" style="position:absolute;left:2999;top:3919;width:7312;height:32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" fillcolor="#d8d8d8 [2732]" stroked="f">
                          <v:textbox>
                            <w:txbxContent>
                              <w:p w14:paraId="42D39B55" w14:textId="77777777" w:rsidR="00BC2751" w:rsidRDefault="00BC2751" w:rsidP="00BC2751">
                                <w:pPr>
                                  <w:jc w:val="center"/>
                                </w:pPr>
                                <w:r>
                                  <w:t>50 – 18</w:t>
                                </w:r>
                              </w:p>
                            </w:txbxContent>
                          </v:textbox>
                        </v:rect>
                        <v:rect id="Rechteck 22058" o:spid="_x0000_s1159" style="position:absolute;left:2999;width:7312;height:32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" fillcolor="#d8d8d8 [2732]" stroked="f">
                          <v:textbox>
                            <w:txbxContent>
                              <w:p w14:paraId="4AFAE0EC" w14:textId="77777777" w:rsidR="00BC2751" w:rsidRPr="004465EA" w:rsidRDefault="00BC2751" w:rsidP="00BC2751">
                                <w:pPr>
                                  <w:jc w:val="center"/>
                                  <w:rPr>
                                    <w:color w:val="A6A6A6" w:themeColor="background1" w:themeShade="A6"/>
                                  </w:rPr>
                                </w:pPr>
                                <w:r>
                                  <w:t>50 + 18</w:t>
                                </w:r>
                              </w:p>
                            </w:txbxContent>
                          </v:textbox>
                        </v:rect>
                        <v:rect id="Rechteck 22062" o:spid="_x0000_s1160" style="position:absolute;left:2999;top:7844;width:7312;height:35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" fillcolor="#d8d8d8 [2732]" stroked="f">
                          <v:textbox inset="0,1mm,0,0">
                            <w:txbxContent>
                              <w:p w14:paraId="15939DCC" w14:textId="6CC0CD55" w:rsidR="00BC2751" w:rsidRPr="00E71051" w:rsidRDefault="00BC2751" w:rsidP="00E71051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71051">
                                  <w:rPr>
                                    <w:sz w:val="18"/>
                                    <w:szCs w:val="18"/>
                                  </w:rPr>
                                  <w:t>Hier kann ich nicht rechnen!</w:t>
                                </w:r>
                              </w:p>
                              <w:p w14:paraId="5B194957" w14:textId="77777777" w:rsidR="00BC2751" w:rsidRPr="00E71051" w:rsidRDefault="00BC2751" w:rsidP="00E71051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BC2751">
              <w:t>a)</w:t>
            </w:r>
          </w:p>
        </w:tc>
        <w:tc>
          <w:tcPr>
            <w:tcW w:w="8036" w:type="dxa"/>
            <w:gridSpan w:val="3"/>
            <w:shd w:val="clear" w:color="auto" w:fill="auto"/>
          </w:tcPr>
          <w:p w14:paraId="46F9C42D" w14:textId="77777777" w:rsidR="00BC2751" w:rsidRDefault="00BC2751" w:rsidP="0013419A">
            <w:pPr>
              <w:rPr>
                <w:noProof/>
              </w:rPr>
            </w:pPr>
            <w:r w:rsidRPr="008323EB">
              <w:rPr>
                <w:noProof/>
              </w:rPr>
              <w:t>Bei welchen Geschichten kannst du rechnen? Verbinde und erkläre.</w:t>
            </w:r>
          </w:p>
          <w:p w14:paraId="76E7C8BD" w14:textId="07D90F4E" w:rsidR="00BC2751" w:rsidRDefault="00BC2751" w:rsidP="0013419A">
            <w:pPr>
              <w:rPr>
                <w:noProof/>
              </w:rPr>
            </w:pPr>
            <w:r>
              <w:rPr>
                <w:noProof/>
              </w:rPr>
              <w:t>Wieso passen die anderen nicht?</w:t>
            </w:r>
          </w:p>
        </w:tc>
      </w:tr>
      <w:tr w:rsidR="001B5AF7" w:rsidRPr="001B5AF7" w14:paraId="5E7AF1CE" w14:textId="77777777" w:rsidTr="000844FF">
        <w:trPr>
          <w:trHeight w:hRule="exact" w:val="130"/>
        </w:trPr>
        <w:tc>
          <w:tcPr>
            <w:tcW w:w="610" w:type="dxa"/>
            <w:shd w:val="clear" w:color="auto" w:fill="auto"/>
          </w:tcPr>
          <w:p w14:paraId="2294CDA0" w14:textId="77777777" w:rsidR="001B5AF7" w:rsidRPr="001B5AF7" w:rsidRDefault="001B5AF7" w:rsidP="0013419A">
            <w:pPr>
              <w:pStyle w:val="berschrift3"/>
              <w:rPr>
                <w:sz w:val="4"/>
                <w:szCs w:val="4"/>
              </w:rPr>
            </w:pPr>
          </w:p>
        </w:tc>
        <w:tc>
          <w:tcPr>
            <w:tcW w:w="8461" w:type="dxa"/>
            <w:gridSpan w:val="4"/>
            <w:shd w:val="clear" w:color="auto" w:fill="auto"/>
          </w:tcPr>
          <w:p w14:paraId="41A127A6" w14:textId="77777777" w:rsidR="001B5AF7" w:rsidRPr="001B5AF7" w:rsidRDefault="001B5AF7" w:rsidP="0013419A">
            <w:pPr>
              <w:pStyle w:val="berschrift3"/>
              <w:rPr>
                <w:sz w:val="4"/>
                <w:szCs w:val="4"/>
              </w:rPr>
            </w:pPr>
          </w:p>
        </w:tc>
      </w:tr>
      <w:tr w:rsidR="00315E78" w14:paraId="1557069C" w14:textId="77777777" w:rsidTr="000844FF">
        <w:tc>
          <w:tcPr>
            <w:tcW w:w="610" w:type="dxa"/>
            <w:shd w:val="clear" w:color="auto" w:fill="auto"/>
          </w:tcPr>
          <w:p w14:paraId="7D9AFA34" w14:textId="37ACC57B" w:rsidR="00315E78" w:rsidRPr="003D0C04" w:rsidRDefault="00266289" w:rsidP="0013419A">
            <w:pPr>
              <w:pStyle w:val="berschrift3"/>
              <w:rPr>
                <w:noProof/>
              </w:rPr>
            </w:pPr>
            <w:r>
              <w:t>3</w:t>
            </w:r>
            <w:r w:rsidR="00315E78" w:rsidRPr="003D0C04">
              <w:t>.</w:t>
            </w:r>
            <w:r w:rsidR="00BC2751">
              <w:t>2</w:t>
            </w:r>
          </w:p>
        </w:tc>
        <w:tc>
          <w:tcPr>
            <w:tcW w:w="8461" w:type="dxa"/>
            <w:gridSpan w:val="4"/>
            <w:shd w:val="clear" w:color="auto" w:fill="auto"/>
          </w:tcPr>
          <w:p w14:paraId="3D7D9201" w14:textId="2D7FD553" w:rsidR="00315E78" w:rsidRPr="004A1C89" w:rsidRDefault="00E815F0" w:rsidP="0013419A">
            <w:pPr>
              <w:pStyle w:val="berschrift3"/>
            </w:pPr>
            <w:r>
              <w:t xml:space="preserve">Eine Situation – Verschiedene </w:t>
            </w:r>
            <w:r w:rsidR="00D76E93">
              <w:t>Additions</w:t>
            </w:r>
            <w:r>
              <w:t xml:space="preserve">- und </w:t>
            </w:r>
            <w:r w:rsidR="00D76E93">
              <w:t>Subtraktions</w:t>
            </w:r>
            <w:r>
              <w:t>aufgaben</w:t>
            </w:r>
          </w:p>
        </w:tc>
      </w:tr>
      <w:tr w:rsidR="00315E78" w14:paraId="1459490A" w14:textId="77777777" w:rsidTr="000844FF">
        <w:trPr>
          <w:trHeight w:val="3358"/>
        </w:trPr>
        <w:tc>
          <w:tcPr>
            <w:tcW w:w="610" w:type="dxa"/>
            <w:shd w:val="clear" w:color="auto" w:fill="auto"/>
          </w:tcPr>
          <w:p w14:paraId="46A544C5" w14:textId="77777777" w:rsidR="00315E78" w:rsidRDefault="00315E78" w:rsidP="0013419A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57644799" wp14:editId="4682BE99">
                  <wp:extent cx="313144" cy="272386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4D4C18F3" w14:textId="769A05D5" w:rsidR="00315E78" w:rsidRPr="007A149C" w:rsidRDefault="00315E78" w:rsidP="0013419A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  <w:gridSpan w:val="3"/>
            <w:shd w:val="clear" w:color="auto" w:fill="auto"/>
          </w:tcPr>
          <w:p w14:paraId="6B31E33D" w14:textId="7C91D866" w:rsidR="00F81E84" w:rsidRDefault="00F81E84" w:rsidP="0013419A">
            <w:pPr>
              <w:rPr>
                <w:noProof/>
              </w:rPr>
            </w:pPr>
            <w:r>
              <w:rPr>
                <w:noProof/>
              </w:rPr>
              <w:t>Beschreib</w:t>
            </w:r>
            <w:r w:rsidR="005C1126">
              <w:rPr>
                <w:noProof/>
              </w:rPr>
              <w:t>t</w:t>
            </w:r>
            <w:r>
              <w:rPr>
                <w:noProof/>
              </w:rPr>
              <w:t xml:space="preserve"> die Situation auf dem Flohmarkt.</w:t>
            </w:r>
          </w:p>
          <w:p w14:paraId="55AFA577" w14:textId="7F5F2A3B" w:rsidR="00681035" w:rsidRDefault="008B7C14" w:rsidP="0013419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 wp14:anchorId="53A7C1D5" wp14:editId="2F49E7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3583093" cy="2077432"/>
                  <wp:effectExtent l="0" t="0" r="0" b="5715"/>
                  <wp:wrapNone/>
                  <wp:docPr id="957311552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311552" name="Grafik 957311552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093" cy="207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C9E6E2" w14:textId="77777777" w:rsidR="00681035" w:rsidRDefault="00681035" w:rsidP="0013419A">
            <w:pPr>
              <w:rPr>
                <w:noProof/>
              </w:rPr>
            </w:pPr>
          </w:p>
          <w:p w14:paraId="3EC6CA4F" w14:textId="77777777" w:rsidR="00681035" w:rsidRDefault="00681035" w:rsidP="0013419A">
            <w:pPr>
              <w:rPr>
                <w:noProof/>
              </w:rPr>
            </w:pPr>
          </w:p>
          <w:p w14:paraId="628C717D" w14:textId="77777777" w:rsidR="00681035" w:rsidRDefault="00681035" w:rsidP="0013419A">
            <w:pPr>
              <w:rPr>
                <w:noProof/>
              </w:rPr>
            </w:pPr>
          </w:p>
          <w:p w14:paraId="08EE4E6B" w14:textId="77777777" w:rsidR="00681035" w:rsidRDefault="00681035" w:rsidP="0013419A">
            <w:pPr>
              <w:rPr>
                <w:noProof/>
              </w:rPr>
            </w:pPr>
          </w:p>
          <w:p w14:paraId="5F4B992C" w14:textId="34E2E45A" w:rsidR="00681035" w:rsidRDefault="00681035" w:rsidP="0013419A">
            <w:pPr>
              <w:rPr>
                <w:noProof/>
              </w:rPr>
            </w:pPr>
          </w:p>
          <w:p w14:paraId="1F694646" w14:textId="77777777" w:rsidR="00681035" w:rsidRDefault="00681035" w:rsidP="0013419A">
            <w:pPr>
              <w:rPr>
                <w:noProof/>
              </w:rPr>
            </w:pPr>
          </w:p>
          <w:p w14:paraId="001D7B71" w14:textId="77777777" w:rsidR="00681035" w:rsidRDefault="00681035" w:rsidP="0013419A">
            <w:pPr>
              <w:rPr>
                <w:noProof/>
              </w:rPr>
            </w:pPr>
          </w:p>
          <w:p w14:paraId="785BD6F1" w14:textId="77777777" w:rsidR="00681035" w:rsidRDefault="00681035" w:rsidP="0013419A">
            <w:pPr>
              <w:rPr>
                <w:noProof/>
              </w:rPr>
            </w:pPr>
          </w:p>
          <w:p w14:paraId="3B56DAA4" w14:textId="77777777" w:rsidR="00681035" w:rsidRDefault="00681035" w:rsidP="0013419A">
            <w:pPr>
              <w:rPr>
                <w:noProof/>
              </w:rPr>
            </w:pPr>
          </w:p>
          <w:p w14:paraId="5E520838" w14:textId="77777777" w:rsidR="00681035" w:rsidRDefault="00681035" w:rsidP="0013419A">
            <w:pPr>
              <w:rPr>
                <w:noProof/>
              </w:rPr>
            </w:pPr>
          </w:p>
          <w:p w14:paraId="31A931AF" w14:textId="5A590378" w:rsidR="00D21B08" w:rsidRDefault="00D21B08" w:rsidP="00681035">
            <w:pPr>
              <w:spacing w:line="240" w:lineRule="atLeast"/>
              <w:rPr>
                <w:noProof/>
              </w:rPr>
            </w:pPr>
          </w:p>
          <w:p w14:paraId="13D62D71" w14:textId="0227BCFD" w:rsidR="00315E78" w:rsidRDefault="00315E78" w:rsidP="0013419A">
            <w:pPr>
              <w:rPr>
                <w:noProof/>
              </w:rPr>
            </w:pPr>
            <w:r>
              <w:rPr>
                <w:noProof/>
              </w:rPr>
              <w:t xml:space="preserve">Welche </w:t>
            </w:r>
            <w:r w:rsidR="00034C24">
              <w:rPr>
                <w:noProof/>
              </w:rPr>
              <w:t>Frage</w:t>
            </w:r>
            <w:r>
              <w:rPr>
                <w:noProof/>
              </w:rPr>
              <w:t xml:space="preserve"> und welche Aufgabe passen zusammen?</w:t>
            </w:r>
            <w:r w:rsidR="00681035">
              <w:rPr>
                <w:noProof/>
              </w:rPr>
              <w:t xml:space="preserve"> </w:t>
            </w:r>
            <w:r>
              <w:rPr>
                <w:noProof/>
              </w:rPr>
              <w:t>Verbinde</w:t>
            </w:r>
            <w:r w:rsidR="005C1126">
              <w:rPr>
                <w:noProof/>
              </w:rPr>
              <w:t>t</w:t>
            </w:r>
            <w:r>
              <w:rPr>
                <w:noProof/>
              </w:rPr>
              <w:t xml:space="preserve"> und erklär</w:t>
            </w:r>
            <w:r w:rsidR="005C1126">
              <w:rPr>
                <w:noProof/>
              </w:rPr>
              <w:t>t</w:t>
            </w:r>
            <w:r>
              <w:rPr>
                <w:noProof/>
              </w:rPr>
              <w:t>.</w:t>
            </w:r>
          </w:p>
          <w:p w14:paraId="2FF9A7CC" w14:textId="076F05EE" w:rsidR="00D21B08" w:rsidRDefault="00711057" w:rsidP="0013419A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01408" behindDoc="0" locked="0" layoutInCell="1" allowOverlap="1" wp14:anchorId="65265268" wp14:editId="236B6838">
                      <wp:simplePos x="0" y="0"/>
                      <wp:positionH relativeFrom="column">
                        <wp:posOffset>1885633</wp:posOffset>
                      </wp:positionH>
                      <wp:positionV relativeFrom="paragraph">
                        <wp:posOffset>74613</wp:posOffset>
                      </wp:positionV>
                      <wp:extent cx="1080002" cy="975995"/>
                      <wp:effectExtent l="0" t="0" r="0" b="1905"/>
                      <wp:wrapNone/>
                      <wp:docPr id="22068" name="Gruppieren 22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0002" cy="975995"/>
                                <a:chOff x="-2" y="0"/>
                                <a:chExt cx="1080002" cy="976260"/>
                              </a:xfr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g:grpSpPr>
                            <wps:wsp>
                              <wps:cNvPr id="22042" name="Rechteck 22042"/>
                              <wps:cNvSpPr/>
                              <wps:spPr>
                                <a:xfrm>
                                  <a:off x="-2" y="0"/>
                                  <a:ext cx="1080000" cy="28406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A54F2A" w14:textId="219D21B6" w:rsidR="00816EA0" w:rsidRDefault="00D21B08" w:rsidP="00315E78">
                                    <w:pPr>
                                      <w:jc w:val="center"/>
                                    </w:pPr>
                                    <w:r>
                                      <w:t>20</w:t>
                                    </w:r>
                                    <w:r w:rsidR="00711057">
                                      <w:t xml:space="preserve"> – 8 </w:t>
                                    </w:r>
                                    <w:r w:rsidR="00F81E84">
                                      <w:t xml:space="preserve">= </w:t>
                                    </w:r>
                                    <w:r w:rsidR="00711057">
                                      <w:t>1</w:t>
                                    </w:r>
                                    <w:r w:rsidR="00F81E84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5" name="Rechteck 22045"/>
                              <wps:cNvSpPr/>
                              <wps:spPr>
                                <a:xfrm>
                                  <a:off x="-2" y="352927"/>
                                  <a:ext cx="1080000" cy="28366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0592BFC" w14:textId="680010BB" w:rsidR="00816EA0" w:rsidRDefault="00F81E84" w:rsidP="00315E78">
                                    <w:pPr>
                                      <w:jc w:val="center"/>
                                    </w:pPr>
                                    <w:r>
                                      <w:t xml:space="preserve">20 </w:t>
                                    </w:r>
                                    <w:r w:rsidR="00805326">
                                      <w:t>+</w:t>
                                    </w:r>
                                    <w:r>
                                      <w:t xml:space="preserve"> </w:t>
                                    </w:r>
                                    <w:r w:rsidR="00805326">
                                      <w:t>8</w:t>
                                    </w:r>
                                    <w:r>
                                      <w:t xml:space="preserve"> = </w:t>
                                    </w:r>
                                    <w:r w:rsidR="00805326">
                                      <w:t>2</w:t>
                                    </w:r>
                                    <w:r>
                                      <w:t>8</w:t>
                                    </w:r>
                                  </w:p>
                                  <w:p w14:paraId="27F9563D" w14:textId="77777777" w:rsidR="00816EA0" w:rsidRDefault="00816EA0" w:rsidP="00315E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8" name="Rechteck 22048"/>
                              <wps:cNvSpPr/>
                              <wps:spPr>
                                <a:xfrm>
                                  <a:off x="0" y="693050"/>
                                  <a:ext cx="1080000" cy="28321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36E2705" w14:textId="3DDE798B" w:rsidR="00816EA0" w:rsidRDefault="00F81E84" w:rsidP="00315E78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  <w:r w:rsidR="00711057">
                                      <w:t>2</w:t>
                                    </w:r>
                                    <w:r>
                                      <w:t xml:space="preserve"> – 20 = </w:t>
                                    </w:r>
                                    <w:r w:rsidR="00711057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265268" id="Gruppieren 22068" o:spid="_x0000_s1159" style="position:absolute;margin-left:148.5pt;margin-top:5.9pt;width:85.05pt;height:76.85pt;z-index:251601408;mso-width-relative:margin;mso-height-relative:margin" coordorigin="" coordsize="10800,97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">
                      <v:rect id="Rechteck 22042" o:spid="_x0000_s1160" style="position:absolute;width:10799;height:2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" filled="f" stroked="f">
                        <v:textbox>
                          <w:txbxContent>
                            <w:p w14:paraId="5AA54F2A" w14:textId="219D21B6" w:rsidR="00816EA0" w:rsidRDefault="00D21B08" w:rsidP="00315E78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  <w:r w:rsidR="00711057">
                                <w:t xml:space="preserve"> – 8 </w:t>
                              </w:r>
                              <w:r w:rsidR="00F81E84">
                                <w:t xml:space="preserve">= </w:t>
                              </w:r>
                              <w:r w:rsidR="00711057">
                                <w:t>1</w:t>
                              </w:r>
                              <w:r w:rsidR="00F81E84">
                                <w:t>2</w:t>
                              </w:r>
                            </w:p>
                          </w:txbxContent>
                        </v:textbox>
                      </v:rect>
                      <v:rect id="Rechteck 22045" o:spid="_x0000_s1161" style="position:absolute;top:3529;width:10799;height:28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" filled="f" stroked="f">
                        <v:textbox>
                          <w:txbxContent>
                            <w:p w14:paraId="70592BFC" w14:textId="680010BB" w:rsidR="00816EA0" w:rsidRDefault="00F81E84" w:rsidP="00315E78">
                              <w:pPr>
                                <w:jc w:val="center"/>
                              </w:pPr>
                              <w:r>
                                <w:t xml:space="preserve">20 </w:t>
                              </w:r>
                              <w:r w:rsidR="00805326">
                                <w:t>+</w:t>
                              </w:r>
                              <w:r>
                                <w:t xml:space="preserve"> </w:t>
                              </w:r>
                              <w:r w:rsidR="00805326">
                                <w:t>8</w:t>
                              </w:r>
                              <w:r>
                                <w:t xml:space="preserve"> = </w:t>
                              </w:r>
                              <w:r w:rsidR="00805326">
                                <w:t>2</w:t>
                              </w:r>
                              <w:r>
                                <w:t>8</w:t>
                              </w:r>
                            </w:p>
                            <w:p w14:paraId="27F9563D" w14:textId="77777777" w:rsidR="00816EA0" w:rsidRDefault="00816EA0" w:rsidP="00315E7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hteck 22048" o:spid="_x0000_s1162" style="position:absolute;top:6930;width:10800;height:2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" filled="f" stroked="f">
                        <v:textbox>
                          <w:txbxContent>
                            <w:p w14:paraId="236E2705" w14:textId="3DDE798B" w:rsidR="00816EA0" w:rsidRDefault="00F81E84" w:rsidP="00315E78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="00711057">
                                <w:t>2</w:t>
                              </w:r>
                              <w:r>
                                <w:t xml:space="preserve"> – 20 = </w:t>
                              </w:r>
                              <w:r w:rsidR="00711057"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7ECC6998" w14:textId="28870742" w:rsidR="00D21B08" w:rsidRDefault="00DC4CDE" w:rsidP="0013419A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71D592AA" wp14:editId="299DF08C">
                      <wp:simplePos x="0" y="0"/>
                      <wp:positionH relativeFrom="column">
                        <wp:posOffset>3268177</wp:posOffset>
                      </wp:positionH>
                      <wp:positionV relativeFrom="paragraph">
                        <wp:posOffset>182245</wp:posOffset>
                      </wp:positionV>
                      <wp:extent cx="1871980" cy="467995"/>
                      <wp:effectExtent l="0" t="0" r="0" b="1905"/>
                      <wp:wrapNone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1980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4E35D06" w14:textId="3D89EA0D" w:rsidR="00F81E84" w:rsidRPr="00BC2751" w:rsidRDefault="00F81E84" w:rsidP="00E710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>Wieviel Geld fehlt Max,</w:t>
                                  </w:r>
                                  <w:r w:rsidR="00E71051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 xml:space="preserve">damit er sich </w:t>
                                  </w:r>
                                  <w:r w:rsidR="00D21B08">
                                    <w:rPr>
                                      <w:sz w:val="20"/>
                                      <w:szCs w:val="20"/>
                                    </w:rPr>
                                    <w:t>die Lampe kaufen kann?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592AA" id="Textfeld 43" o:spid="_x0000_s1165" type="#_x0000_t202" style="position:absolute;margin-left:257.35pt;margin-top:14.35pt;width:147.4pt;height:36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" fillcolor="#f2f2f2 [3052]" stroked="f">
                      <v:textbox>
                        <w:txbxContent>
                          <w:p w14:paraId="64E35D06" w14:textId="3D89EA0D" w:rsidR="00F81E84" w:rsidRPr="00BC2751" w:rsidRDefault="00F81E84" w:rsidP="00E710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2751">
                              <w:rPr>
                                <w:sz w:val="20"/>
                                <w:szCs w:val="20"/>
                              </w:rPr>
                              <w:t>Wieviel Geld fehlt Max,</w:t>
                            </w:r>
                            <w:r w:rsidR="00E7105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 xml:space="preserve">damit er sich </w:t>
                            </w:r>
                            <w:r w:rsidR="00D21B08">
                              <w:rPr>
                                <w:sz w:val="20"/>
                                <w:szCs w:val="20"/>
                              </w:rPr>
                              <w:t>die Lampe kaufen kann?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05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0A48E537" wp14:editId="45174AD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158750</wp:posOffset>
                      </wp:positionV>
                      <wp:extent cx="1687830" cy="431800"/>
                      <wp:effectExtent l="0" t="0" r="1270" b="0"/>
                      <wp:wrapNone/>
                      <wp:docPr id="22039" name="Textfeld 22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83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160CE4F" w14:textId="658ECA38" w:rsidR="00F81E84" w:rsidRPr="00BC2751" w:rsidRDefault="00F81E84" w:rsidP="00E710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 xml:space="preserve">Wie viel Geld hat Max übrig, wenn er </w:t>
                                  </w:r>
                                  <w:r w:rsidR="00376396">
                                    <w:rPr>
                                      <w:sz w:val="20"/>
                                      <w:szCs w:val="20"/>
                                    </w:rPr>
                                    <w:t>die Kanne</w:t>
                                  </w:r>
                                  <w:r w:rsidR="00D21B0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>kauft?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8E537" id="Textfeld 22039" o:spid="_x0000_s1164" type="#_x0000_t202" style="position:absolute;margin-left:.5pt;margin-top:12.5pt;width:132.9pt;height:3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" fillcolor="#f2f2f2 [3052]" stroked="f">
                      <v:textbox>
                        <w:txbxContent>
                          <w:p w14:paraId="3160CE4F" w14:textId="658ECA38" w:rsidR="00F81E84" w:rsidRPr="00BC2751" w:rsidRDefault="00F81E84" w:rsidP="00E710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2751">
                              <w:rPr>
                                <w:sz w:val="20"/>
                                <w:szCs w:val="20"/>
                              </w:rPr>
                              <w:t xml:space="preserve">Wie viel Geld hat Max übrig, wenn er </w:t>
                            </w:r>
                            <w:r w:rsidR="00376396">
                              <w:rPr>
                                <w:sz w:val="20"/>
                                <w:szCs w:val="20"/>
                              </w:rPr>
                              <w:t>die Kanne</w:t>
                            </w:r>
                            <w:r w:rsidR="00D21B0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>kauft?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959DD0" w14:textId="33964FFA" w:rsidR="00D21B08" w:rsidRDefault="00D21B08" w:rsidP="0013419A">
            <w:pPr>
              <w:rPr>
                <w:noProof/>
              </w:rPr>
            </w:pPr>
          </w:p>
          <w:p w14:paraId="0BBB1F4C" w14:textId="743C85AE" w:rsidR="00D21B08" w:rsidRDefault="00D21B08" w:rsidP="0013419A">
            <w:pPr>
              <w:rPr>
                <w:noProof/>
              </w:rPr>
            </w:pPr>
          </w:p>
          <w:p w14:paraId="1A9A0BB7" w14:textId="10D78C94" w:rsidR="00315E78" w:rsidRDefault="00315E78" w:rsidP="0013419A"/>
          <w:p w14:paraId="3F900D41" w14:textId="6B1AC56F" w:rsidR="00315E78" w:rsidRPr="00563011" w:rsidRDefault="00315E78" w:rsidP="00E71051">
            <w:pPr>
              <w:spacing w:after="120"/>
            </w:pPr>
          </w:p>
        </w:tc>
      </w:tr>
      <w:tr w:rsidR="006536D0" w14:paraId="7419C140" w14:textId="77777777" w:rsidTr="000844FF">
        <w:tc>
          <w:tcPr>
            <w:tcW w:w="610" w:type="dxa"/>
            <w:shd w:val="clear" w:color="auto" w:fill="auto"/>
          </w:tcPr>
          <w:p w14:paraId="00C2D546" w14:textId="77777777" w:rsidR="006536D0" w:rsidRDefault="006536D0" w:rsidP="0013419A">
            <w:pPr>
              <w:spacing w:line="240" w:lineRule="atLeast"/>
              <w:rPr>
                <w:noProof/>
                <w:lang w:eastAsia="de-DE"/>
              </w:rPr>
            </w:pPr>
          </w:p>
          <w:p w14:paraId="74837929" w14:textId="77777777" w:rsidR="00D21B08" w:rsidRDefault="00D21B08" w:rsidP="0013419A">
            <w:pPr>
              <w:spacing w:line="240" w:lineRule="atLeast"/>
              <w:rPr>
                <w:noProof/>
                <w:lang w:eastAsia="de-DE"/>
              </w:rPr>
            </w:pPr>
          </w:p>
        </w:tc>
        <w:tc>
          <w:tcPr>
            <w:tcW w:w="425" w:type="dxa"/>
            <w:shd w:val="clear" w:color="auto" w:fill="auto"/>
          </w:tcPr>
          <w:p w14:paraId="72CC0869" w14:textId="411F541C" w:rsidR="006536D0" w:rsidRDefault="006536D0" w:rsidP="0013419A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3"/>
            <w:shd w:val="clear" w:color="auto" w:fill="auto"/>
          </w:tcPr>
          <w:p w14:paraId="52482CAE" w14:textId="4989FA05" w:rsidR="006536D0" w:rsidRDefault="006536D0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Finde Fragen </w:t>
            </w:r>
            <w:r w:rsidR="008E250B">
              <w:rPr>
                <w:noProof/>
                <w:lang w:eastAsia="de-DE"/>
              </w:rPr>
              <w:t xml:space="preserve">zu der Situation aus </w:t>
            </w:r>
            <w:r w:rsidR="008E250B" w:rsidRPr="008E250B">
              <w:rPr>
                <w:b/>
                <w:bCs/>
                <w:noProof/>
                <w:color w:val="327A86" w:themeColor="text2"/>
                <w:lang w:eastAsia="de-DE"/>
              </w:rPr>
              <w:t>a)</w:t>
            </w:r>
            <w:r w:rsidR="008E250B">
              <w:rPr>
                <w:noProof/>
                <w:lang w:eastAsia="de-DE"/>
              </w:rPr>
              <w:t xml:space="preserve">, die zu diesen </w:t>
            </w:r>
            <w:r>
              <w:rPr>
                <w:noProof/>
                <w:lang w:eastAsia="de-DE"/>
              </w:rPr>
              <w:t xml:space="preserve">Aufgaben </w:t>
            </w:r>
            <w:r w:rsidR="008E250B">
              <w:rPr>
                <w:noProof/>
                <w:lang w:eastAsia="de-DE"/>
              </w:rPr>
              <w:t>pass</w:t>
            </w:r>
            <w:r w:rsidR="00903474">
              <w:rPr>
                <w:noProof/>
                <w:lang w:eastAsia="de-DE"/>
              </w:rPr>
              <w:t>en</w:t>
            </w:r>
            <w:r w:rsidR="008E250B">
              <w:rPr>
                <w:noProof/>
                <w:lang w:eastAsia="de-DE"/>
              </w:rPr>
              <w:t xml:space="preserve"> </w:t>
            </w:r>
            <w:r>
              <w:rPr>
                <w:noProof/>
                <w:lang w:eastAsia="de-DE"/>
              </w:rPr>
              <w:t xml:space="preserve">und rechne aus. </w:t>
            </w:r>
          </w:p>
          <w:p w14:paraId="6E3DE404" w14:textId="4D496FEE" w:rsidR="006536D0" w:rsidRDefault="00B0447E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2090A080" wp14:editId="5C6D7134">
                      <wp:simplePos x="0" y="0"/>
                      <wp:positionH relativeFrom="column">
                        <wp:posOffset>1336089</wp:posOffset>
                      </wp:positionH>
                      <wp:positionV relativeFrom="paragraph">
                        <wp:posOffset>113665</wp:posOffset>
                      </wp:positionV>
                      <wp:extent cx="1192530" cy="283845"/>
                      <wp:effectExtent l="0" t="0" r="1270" b="0"/>
                      <wp:wrapNone/>
                      <wp:docPr id="1147587146" name="Rechteck 1147587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6CD4D9" w14:textId="3F23393B" w:rsidR="003718B1" w:rsidRDefault="003718B1" w:rsidP="003718B1">
                                  <w:pPr>
                                    <w:jc w:val="center"/>
                                  </w:pPr>
                                  <w:r>
                                    <w:t>20 - 1</w:t>
                                  </w:r>
                                  <w:r w:rsidR="00B0447E">
                                    <w:t>3</w:t>
                                  </w:r>
                                  <w:r>
                                    <w:t xml:space="preserve"> = 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090A080" id="Rechteck 1147587146" o:spid="_x0000_s1165" style="position:absolute;margin-left:105.2pt;margin-top:8.95pt;width:93.9pt;height:22.35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" fillcolor="#d8d8d8 [2732]" stroked="f">
                      <v:textbox>
                        <w:txbxContent>
                          <w:p w14:paraId="7F6CD4D9" w14:textId="3F23393B" w:rsidR="003718B1" w:rsidRDefault="003718B1" w:rsidP="003718B1">
                            <w:pPr>
                              <w:jc w:val="center"/>
                            </w:pPr>
                            <w:r>
                              <w:t>20 - 1</w:t>
                            </w:r>
                            <w:r w:rsidR="00B0447E">
                              <w:t>3</w:t>
                            </w:r>
                            <w:r>
                              <w:t xml:space="preserve"> = 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4CB85D61" wp14:editId="39B6B0E6">
                      <wp:simplePos x="0" y="0"/>
                      <wp:positionH relativeFrom="column">
                        <wp:posOffset>2704026</wp:posOffset>
                      </wp:positionH>
                      <wp:positionV relativeFrom="paragraph">
                        <wp:posOffset>114251</wp:posOffset>
                      </wp:positionV>
                      <wp:extent cx="1192530" cy="283845"/>
                      <wp:effectExtent l="0" t="0" r="1270" b="0"/>
                      <wp:wrapNone/>
                      <wp:docPr id="747314574" name="Rechteck 747314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7129E9" w14:textId="225F4187" w:rsidR="004B417D" w:rsidRDefault="00B0447E" w:rsidP="004B417D">
                                  <w:pPr>
                                    <w:jc w:val="center"/>
                                  </w:pPr>
                                  <w:r>
                                    <w:t>20 + ___</w:t>
                                  </w:r>
                                  <w:r w:rsidR="004B417D">
                                    <w:t xml:space="preserve"> = </w:t>
                                  </w:r>
                                  <w: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CB85D61" id="Rechteck 747314574" o:spid="_x0000_s1166" style="position:absolute;margin-left:212.9pt;margin-top:9pt;width:93.9pt;height:22.3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" fillcolor="#d8d8d8 [2732]" stroked="f">
                      <v:textbox>
                        <w:txbxContent>
                          <w:p w14:paraId="177129E9" w14:textId="225F4187" w:rsidR="004B417D" w:rsidRDefault="00B0447E" w:rsidP="004B417D">
                            <w:pPr>
                              <w:jc w:val="center"/>
                            </w:pPr>
                            <w:r>
                              <w:t>20 + ___</w:t>
                            </w:r>
                            <w:r w:rsidR="004B417D">
                              <w:t xml:space="preserve"> = </w:t>
                            </w:r>
                            <w:r>
                              <w:t>70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05326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75B1DB1B" wp14:editId="2C81CC93">
                      <wp:simplePos x="0" y="0"/>
                      <wp:positionH relativeFrom="column">
                        <wp:posOffset>2707944</wp:posOffset>
                      </wp:positionH>
                      <wp:positionV relativeFrom="paragraph">
                        <wp:posOffset>120650</wp:posOffset>
                      </wp:positionV>
                      <wp:extent cx="1192530" cy="283845"/>
                      <wp:effectExtent l="0" t="0" r="1270" b="0"/>
                      <wp:wrapNone/>
                      <wp:docPr id="202537374" name="Rechteck 202537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6431AB" w14:textId="72F8115F" w:rsidR="00805326" w:rsidRDefault="00805326" w:rsidP="00805326">
                                  <w:pPr>
                                    <w:jc w:val="center"/>
                                  </w:pPr>
                                  <w:r>
                                    <w:t>28 – 12 = 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5B1DB1B" id="Rechteck 202537374" o:spid="_x0000_s1167" style="position:absolute;margin-left:213.2pt;margin-top:9.5pt;width:93.9pt;height:22.35pt;z-index:2517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" fillcolor="#d8d8d8 [2732]" stroked="f">
                      <v:textbox>
                        <w:txbxContent>
                          <w:p w14:paraId="346431AB" w14:textId="72F8115F" w:rsidR="00805326" w:rsidRDefault="00805326" w:rsidP="00805326">
                            <w:pPr>
                              <w:jc w:val="center"/>
                            </w:pPr>
                            <w:r>
                              <w:t>28 – 12 = 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536D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8576" behindDoc="1" locked="0" layoutInCell="1" allowOverlap="1" wp14:anchorId="19E998ED" wp14:editId="2B21EA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115570</wp:posOffset>
                      </wp:positionV>
                      <wp:extent cx="1188720" cy="283845"/>
                      <wp:effectExtent l="0" t="0" r="5080" b="0"/>
                      <wp:wrapTight wrapText="bothSides">
                        <wp:wrapPolygon edited="0">
                          <wp:start x="0" y="0"/>
                          <wp:lineTo x="0" y="20295"/>
                          <wp:lineTo x="21462" y="20295"/>
                          <wp:lineTo x="21462" y="0"/>
                          <wp:lineTo x="0" y="0"/>
                        </wp:wrapPolygon>
                      </wp:wrapTight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AB739B5" w14:textId="5863978C" w:rsidR="006536D0" w:rsidRDefault="00711057" w:rsidP="006536D0">
                                  <w:pPr>
                                    <w:jc w:val="center"/>
                                  </w:pPr>
                                  <w:r>
                                    <w:t>30</w:t>
                                  </w:r>
                                  <w:r w:rsidR="006536D0">
                                    <w:t xml:space="preserve"> + </w:t>
                                  </w:r>
                                  <w:r>
                                    <w:t xml:space="preserve">40 </w:t>
                                  </w:r>
                                  <w:r w:rsidR="00093E57">
                                    <w:t>= 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9E998ED" id="Rechteck 46" o:spid="_x0000_s1169" style="position:absolute;margin-left:0;margin-top:9.1pt;width:93.6pt;height:22.35pt;z-index:-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" fillcolor="#d8d8d8 [2732]" stroked="f">
                      <v:textbox>
                        <w:txbxContent>
                          <w:p w14:paraId="0AB739B5" w14:textId="5863978C" w:rsidR="006536D0" w:rsidRDefault="00711057" w:rsidP="006536D0">
                            <w:pPr>
                              <w:jc w:val="center"/>
                            </w:pPr>
                            <w:r>
                              <w:t>30</w:t>
                            </w:r>
                            <w:r w:rsidR="006536D0">
                              <w:t xml:space="preserve"> + </w:t>
                            </w:r>
                            <w:r>
                              <w:t xml:space="preserve">40 </w:t>
                            </w:r>
                            <w:r w:rsidR="00093E57">
                              <w:t>= ___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093E57">
              <w:rPr>
                <w:noProof/>
                <w:lang w:eastAsia="de-DE"/>
              </w:rPr>
              <w:t xml:space="preserve">                                         *</w:t>
            </w:r>
          </w:p>
          <w:p w14:paraId="186BA15A" w14:textId="09004FF7" w:rsidR="006536D0" w:rsidRDefault="006536D0" w:rsidP="000844FF">
            <w:pPr>
              <w:rPr>
                <w:noProof/>
                <w:lang w:eastAsia="de-DE"/>
              </w:rPr>
            </w:pPr>
          </w:p>
        </w:tc>
      </w:tr>
      <w:tr w:rsidR="00E71051" w14:paraId="7B714DA7" w14:textId="77777777" w:rsidTr="000844FF">
        <w:tc>
          <w:tcPr>
            <w:tcW w:w="610" w:type="dxa"/>
            <w:shd w:val="clear" w:color="auto" w:fill="auto"/>
          </w:tcPr>
          <w:p w14:paraId="2C2753DF" w14:textId="77777777" w:rsidR="00E71051" w:rsidRDefault="00E71051" w:rsidP="0013419A">
            <w:pPr>
              <w:spacing w:line="240" w:lineRule="atLeast"/>
              <w:rPr>
                <w:noProof/>
                <w:lang w:eastAsia="de-DE"/>
              </w:rPr>
            </w:pPr>
          </w:p>
        </w:tc>
        <w:tc>
          <w:tcPr>
            <w:tcW w:w="425" w:type="dxa"/>
            <w:shd w:val="clear" w:color="auto" w:fill="auto"/>
          </w:tcPr>
          <w:p w14:paraId="7BC96075" w14:textId="77777777" w:rsidR="00E71051" w:rsidRDefault="00E71051" w:rsidP="0013419A">
            <w:pPr>
              <w:pStyle w:val="Nummerierung"/>
            </w:pPr>
          </w:p>
        </w:tc>
        <w:tc>
          <w:tcPr>
            <w:tcW w:w="8036" w:type="dxa"/>
            <w:gridSpan w:val="3"/>
            <w:shd w:val="clear" w:color="auto" w:fill="auto"/>
          </w:tcPr>
          <w:p w14:paraId="77866F86" w14:textId="4D46EDCC" w:rsidR="00E71051" w:rsidRDefault="00E71051" w:rsidP="0013419A">
            <w:pPr>
              <w:rPr>
                <w:noProof/>
                <w:lang w:eastAsia="de-DE"/>
              </w:rPr>
            </w:pPr>
          </w:p>
        </w:tc>
      </w:tr>
      <w:tr w:rsidR="00BC2751" w14:paraId="4BB124CB" w14:textId="77777777" w:rsidTr="000844FF">
        <w:trPr>
          <w:trHeight w:val="1951"/>
        </w:trPr>
        <w:tc>
          <w:tcPr>
            <w:tcW w:w="610" w:type="dxa"/>
            <w:shd w:val="clear" w:color="auto" w:fill="auto"/>
          </w:tcPr>
          <w:p w14:paraId="3265AEF3" w14:textId="7822CCEB" w:rsidR="00BC2751" w:rsidRDefault="00BC2751" w:rsidP="00FE7F85">
            <w:pPr>
              <w:pStyle w:val="berschrift3"/>
              <w:rPr>
                <w:noProof/>
              </w:rPr>
            </w:pPr>
            <w:r>
              <w:rPr>
                <w:noProof/>
              </w:rPr>
              <w:t>3.3</w:t>
            </w:r>
          </w:p>
        </w:tc>
        <w:tc>
          <w:tcPr>
            <w:tcW w:w="425" w:type="dxa"/>
            <w:shd w:val="clear" w:color="auto" w:fill="auto"/>
          </w:tcPr>
          <w:p w14:paraId="01F563F1" w14:textId="77777777" w:rsidR="00BC2751" w:rsidRDefault="00BC2751" w:rsidP="0013419A">
            <w:pPr>
              <w:pStyle w:val="Nummerierung"/>
            </w:pPr>
          </w:p>
        </w:tc>
        <w:tc>
          <w:tcPr>
            <w:tcW w:w="8036" w:type="dxa"/>
            <w:gridSpan w:val="3"/>
            <w:shd w:val="clear" w:color="auto" w:fill="auto"/>
          </w:tcPr>
          <w:p w14:paraId="50048472" w14:textId="7B5C1360" w:rsidR="00BC2751" w:rsidRDefault="00711057" w:rsidP="00FE7F85">
            <w:pPr>
              <w:pStyle w:val="berschrift3"/>
              <w:rPr>
                <w:noProof/>
              </w:rPr>
            </w:pPr>
            <w:r>
              <w:rPr>
                <w:noProof/>
              </w:rPr>
              <w:t>Bekannte Zahlen, gesuchte Zahlen</w:t>
            </w:r>
          </w:p>
          <w:p w14:paraId="7F67E571" w14:textId="7EB8F3EE" w:rsidR="00BC2751" w:rsidRDefault="008929A0" w:rsidP="0013419A">
            <w:pPr>
              <w:rPr>
                <w:noProof/>
              </w:rPr>
            </w:pPr>
            <w:r>
              <w:rPr>
                <w:noProof/>
              </w:rPr>
              <w:t>Emily</w:t>
            </w:r>
            <w:r w:rsidR="00BC2751">
              <w:rPr>
                <w:noProof/>
              </w:rPr>
              <w:t xml:space="preserve"> hat 35 Murmeln, sie verschenkt 15 Murmeln. Sie behält 20 Murmeln.</w:t>
            </w:r>
          </w:p>
          <w:p w14:paraId="314FEE91" w14:textId="3A5ABC2E" w:rsidR="00BC2751" w:rsidRDefault="00BC2751" w:rsidP="0013419A">
            <w:pPr>
              <w:pStyle w:val="Listenabsatz"/>
              <w:rPr>
                <w:noProof/>
              </w:rPr>
            </w:pPr>
            <w:r>
              <w:rPr>
                <w:noProof/>
              </w:rPr>
              <w:t>Stelle eine Frage, die zur Addition passt.</w:t>
            </w:r>
            <w:r>
              <w:rPr>
                <w:noProof/>
              </w:rPr>
              <w:br/>
              <w:t>Welche Zahl ist dann gesucht und sollte noch nicht im Text stehen?</w:t>
            </w:r>
          </w:p>
          <w:p w14:paraId="3E07C8DA" w14:textId="401BA028" w:rsidR="00BC2751" w:rsidRPr="008323EB" w:rsidRDefault="00BC2751" w:rsidP="0013419A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Stelle eine Frage, die zur Subtraktion passt. </w:t>
            </w:r>
            <w:r>
              <w:rPr>
                <w:noProof/>
              </w:rPr>
              <w:br/>
              <w:t>Welche Zahl ist dann gesucht und sollte noch nicht im Text stehen?</w:t>
            </w:r>
          </w:p>
        </w:tc>
      </w:tr>
    </w:tbl>
    <w:p w14:paraId="323D5C98" w14:textId="60C1296D" w:rsidR="001E402C" w:rsidRDefault="001E402C" w:rsidP="0013419A"/>
    <w:sectPr w:rsidR="001E402C" w:rsidSect="001D6E72">
      <w:headerReference w:type="default" r:id="rId66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73011" w14:textId="77777777" w:rsidR="001D6E72" w:rsidRDefault="001D6E72" w:rsidP="00F56440">
      <w:r>
        <w:separator/>
      </w:r>
    </w:p>
    <w:p w14:paraId="5E2BCAC6" w14:textId="77777777" w:rsidR="001D6E72" w:rsidRDefault="001D6E72" w:rsidP="00F56440"/>
    <w:p w14:paraId="510EFC86" w14:textId="77777777" w:rsidR="001D6E72" w:rsidRDefault="001D6E72" w:rsidP="00F56440"/>
    <w:p w14:paraId="46FA7E6A" w14:textId="77777777" w:rsidR="001D6E72" w:rsidRDefault="001D6E72" w:rsidP="00F56440"/>
    <w:p w14:paraId="12D08B44" w14:textId="77777777" w:rsidR="001D6E72" w:rsidRDefault="001D6E72"/>
    <w:p w14:paraId="657B729D" w14:textId="77777777" w:rsidR="001D6E72" w:rsidRDefault="001D6E72"/>
    <w:p w14:paraId="4BE8D2BE" w14:textId="77777777" w:rsidR="001D6E72" w:rsidRDefault="001D6E72"/>
  </w:endnote>
  <w:endnote w:type="continuationSeparator" w:id="0">
    <w:p w14:paraId="4564A545" w14:textId="77777777" w:rsidR="001D6E72" w:rsidRDefault="001D6E72" w:rsidP="00F56440">
      <w:r>
        <w:continuationSeparator/>
      </w:r>
    </w:p>
    <w:p w14:paraId="41251744" w14:textId="77777777" w:rsidR="001D6E72" w:rsidRDefault="001D6E72" w:rsidP="00F56440"/>
    <w:p w14:paraId="46FA6551" w14:textId="77777777" w:rsidR="001D6E72" w:rsidRDefault="001D6E72" w:rsidP="00F56440"/>
    <w:p w14:paraId="0F0DB78F" w14:textId="77777777" w:rsidR="001D6E72" w:rsidRDefault="001D6E72" w:rsidP="00F56440"/>
    <w:p w14:paraId="1C47A857" w14:textId="77777777" w:rsidR="001D6E72" w:rsidRDefault="001D6E72"/>
    <w:p w14:paraId="0411DEB6" w14:textId="77777777" w:rsidR="001D6E72" w:rsidRDefault="001D6E72"/>
    <w:p w14:paraId="3C999C12" w14:textId="77777777" w:rsidR="001D6E72" w:rsidRDefault="001D6E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62BB4" w14:textId="498825AA" w:rsidR="00816EA0" w:rsidRDefault="00816EA0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  <w:lang w:eastAsia="de-DE"/>
      </w:rPr>
      <w:drawing>
        <wp:inline distT="0" distB="0" distL="0" distR="0" wp14:anchorId="48FDC127" wp14:editId="49E7DB5F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62A76CAF" w14:textId="77777777" w:rsidR="00816EA0" w:rsidRDefault="00816EA0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81FFE" w14:textId="77777777" w:rsidR="001D6E72" w:rsidRDefault="001D6E72" w:rsidP="00F56440">
      <w:r>
        <w:separator/>
      </w:r>
    </w:p>
    <w:p w14:paraId="63304756" w14:textId="77777777" w:rsidR="001D6E72" w:rsidRDefault="001D6E72" w:rsidP="00F56440"/>
    <w:p w14:paraId="4E2D9604" w14:textId="77777777" w:rsidR="001D6E72" w:rsidRDefault="001D6E72" w:rsidP="00F56440"/>
    <w:p w14:paraId="45E1073F" w14:textId="77777777" w:rsidR="001D6E72" w:rsidRDefault="001D6E72" w:rsidP="00F56440"/>
    <w:p w14:paraId="64DFD606" w14:textId="77777777" w:rsidR="001D6E72" w:rsidRDefault="001D6E72"/>
    <w:p w14:paraId="7A2291B9" w14:textId="77777777" w:rsidR="001D6E72" w:rsidRDefault="001D6E72"/>
    <w:p w14:paraId="1B3D557A" w14:textId="77777777" w:rsidR="001D6E72" w:rsidRDefault="001D6E72"/>
  </w:footnote>
  <w:footnote w:type="continuationSeparator" w:id="0">
    <w:p w14:paraId="28D5DEE6" w14:textId="77777777" w:rsidR="001D6E72" w:rsidRDefault="001D6E72" w:rsidP="00F56440">
      <w:r>
        <w:continuationSeparator/>
      </w:r>
    </w:p>
    <w:p w14:paraId="2FD4DFB8" w14:textId="77777777" w:rsidR="001D6E72" w:rsidRDefault="001D6E72" w:rsidP="00F56440"/>
    <w:p w14:paraId="1497583C" w14:textId="77777777" w:rsidR="001D6E72" w:rsidRDefault="001D6E72" w:rsidP="00F56440"/>
    <w:p w14:paraId="0D20A6BA" w14:textId="77777777" w:rsidR="001D6E72" w:rsidRDefault="001D6E72" w:rsidP="00F56440"/>
    <w:p w14:paraId="38A8F880" w14:textId="77777777" w:rsidR="001D6E72" w:rsidRDefault="001D6E72"/>
    <w:p w14:paraId="4552128D" w14:textId="77777777" w:rsidR="001D6E72" w:rsidRDefault="001D6E72"/>
    <w:p w14:paraId="789E9312" w14:textId="77777777" w:rsidR="001D6E72" w:rsidRDefault="001D6E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859B9" w14:textId="77777777" w:rsidR="00816EA0" w:rsidRPr="00E0758C" w:rsidRDefault="00816EA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816EA0" w:rsidRPr="00E0758C" w14:paraId="7BBCEFC5" w14:textId="77777777" w:rsidTr="003A4816">
      <w:trPr>
        <w:trHeight w:val="56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7571082" w14:textId="77777777" w:rsidR="00816EA0" w:rsidRPr="00E0758C" w:rsidRDefault="00816EA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08B2E0B5" wp14:editId="5414C7C9">
                <wp:simplePos x="0" y="0"/>
                <wp:positionH relativeFrom="column">
                  <wp:posOffset>-65405</wp:posOffset>
                </wp:positionH>
                <wp:positionV relativeFrom="paragraph">
                  <wp:posOffset>99060</wp:posOffset>
                </wp:positionV>
                <wp:extent cx="450215" cy="225425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2212044" w14:textId="145EF931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3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DFD71F" w14:textId="77777777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54CBB5E" w14:textId="77777777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6751FD5A" wp14:editId="4F714F58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47449E" w14:textId="77777777" w:rsidR="00816EA0" w:rsidRPr="00E17AE8" w:rsidRDefault="00816EA0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3049" w14:textId="77777777" w:rsidR="00816EA0" w:rsidRDefault="00816EA0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816EA0" w:rsidRPr="00E0758C" w14:paraId="027D6558" w14:textId="77777777" w:rsidTr="003A4816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B425FC0" w14:textId="77777777" w:rsidR="00816EA0" w:rsidRPr="00E0758C" w:rsidRDefault="00816EA0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58240" behindDoc="0" locked="0" layoutInCell="1" allowOverlap="1" wp14:anchorId="5ED79C0F" wp14:editId="02F77C6B">
                <wp:simplePos x="0" y="0"/>
                <wp:positionH relativeFrom="column">
                  <wp:posOffset>-107950</wp:posOffset>
                </wp:positionH>
                <wp:positionV relativeFrom="paragraph">
                  <wp:posOffset>86360</wp:posOffset>
                </wp:positionV>
                <wp:extent cx="450215" cy="22542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600CB7" w14:textId="6BBF1C6D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A4816">
            <w:rPr>
              <w:color w:val="706F6F"/>
              <w:sz w:val="20"/>
              <w:szCs w:val="20"/>
            </w:rPr>
            <w:t>Ich kann Aufgaben zu Situationen finden und umgekehrt</w:t>
          </w:r>
          <w:r w:rsidR="00F055F9"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BD4724A" w14:textId="7ECA9D22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305F85">
            <w:rPr>
              <w:noProof/>
              <w:color w:val="737373" w:themeColor="accent3"/>
              <w:sz w:val="18"/>
              <w:szCs w:val="18"/>
            </w:rPr>
            <w:t>7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31685D" w14:textId="77777777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38438819" wp14:editId="11C8ED38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A5A53B" w14:textId="77777777" w:rsidR="00816EA0" w:rsidRDefault="00816E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1A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F10A8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56662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525B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907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8C22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D80C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88B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E6D5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208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15C23"/>
    <w:multiLevelType w:val="hybridMultilevel"/>
    <w:tmpl w:val="7BC49EB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555B52"/>
    <w:multiLevelType w:val="hybridMultilevel"/>
    <w:tmpl w:val="28EC2CF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E51DC3"/>
    <w:multiLevelType w:val="hybridMultilevel"/>
    <w:tmpl w:val="D960EC4C"/>
    <w:lvl w:ilvl="0" w:tplc="B4BE6B6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74FA6"/>
    <w:multiLevelType w:val="hybridMultilevel"/>
    <w:tmpl w:val="183C0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41B09"/>
    <w:multiLevelType w:val="hybridMultilevel"/>
    <w:tmpl w:val="C20A9F7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B2201"/>
    <w:multiLevelType w:val="hybridMultilevel"/>
    <w:tmpl w:val="D960EC4C"/>
    <w:lvl w:ilvl="0" w:tplc="B4BE6B6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571255">
    <w:abstractNumId w:val="13"/>
  </w:num>
  <w:num w:numId="2" w16cid:durableId="2131392392">
    <w:abstractNumId w:val="16"/>
  </w:num>
  <w:num w:numId="3" w16cid:durableId="273903550">
    <w:abstractNumId w:val="17"/>
  </w:num>
  <w:num w:numId="4" w16cid:durableId="1323924289">
    <w:abstractNumId w:val="12"/>
  </w:num>
  <w:num w:numId="5" w16cid:durableId="1660190069">
    <w:abstractNumId w:val="10"/>
  </w:num>
  <w:num w:numId="6" w16cid:durableId="1274439496">
    <w:abstractNumId w:val="14"/>
  </w:num>
  <w:num w:numId="7" w16cid:durableId="1209685215">
    <w:abstractNumId w:val="0"/>
  </w:num>
  <w:num w:numId="8" w16cid:durableId="1881476054">
    <w:abstractNumId w:val="1"/>
  </w:num>
  <w:num w:numId="9" w16cid:durableId="65689446">
    <w:abstractNumId w:val="2"/>
  </w:num>
  <w:num w:numId="10" w16cid:durableId="1599022740">
    <w:abstractNumId w:val="3"/>
  </w:num>
  <w:num w:numId="11" w16cid:durableId="2144425296">
    <w:abstractNumId w:val="8"/>
  </w:num>
  <w:num w:numId="12" w16cid:durableId="295141080">
    <w:abstractNumId w:val="4"/>
  </w:num>
  <w:num w:numId="13" w16cid:durableId="1632325649">
    <w:abstractNumId w:val="5"/>
  </w:num>
  <w:num w:numId="14" w16cid:durableId="1661805585">
    <w:abstractNumId w:val="6"/>
  </w:num>
  <w:num w:numId="15" w16cid:durableId="1379823028">
    <w:abstractNumId w:val="7"/>
  </w:num>
  <w:num w:numId="16" w16cid:durableId="721291764">
    <w:abstractNumId w:val="9"/>
  </w:num>
  <w:num w:numId="17" w16cid:durableId="1560825190">
    <w:abstractNumId w:val="11"/>
  </w:num>
  <w:num w:numId="18" w16cid:durableId="140122591">
    <w:abstractNumId w:val="0"/>
  </w:num>
  <w:num w:numId="19" w16cid:durableId="755244735">
    <w:abstractNumId w:val="1"/>
  </w:num>
  <w:num w:numId="20" w16cid:durableId="1868063453">
    <w:abstractNumId w:val="2"/>
  </w:num>
  <w:num w:numId="21" w16cid:durableId="65500082">
    <w:abstractNumId w:val="3"/>
  </w:num>
  <w:num w:numId="22" w16cid:durableId="1572231743">
    <w:abstractNumId w:val="8"/>
  </w:num>
  <w:num w:numId="23" w16cid:durableId="118883290">
    <w:abstractNumId w:val="4"/>
  </w:num>
  <w:num w:numId="24" w16cid:durableId="1842086347">
    <w:abstractNumId w:val="5"/>
  </w:num>
  <w:num w:numId="25" w16cid:durableId="58142231">
    <w:abstractNumId w:val="6"/>
  </w:num>
  <w:num w:numId="26" w16cid:durableId="708533261">
    <w:abstractNumId w:val="7"/>
  </w:num>
  <w:num w:numId="27" w16cid:durableId="1032144448">
    <w:abstractNumId w:val="9"/>
  </w:num>
  <w:num w:numId="28" w16cid:durableId="1063874009">
    <w:abstractNumId w:val="0"/>
  </w:num>
  <w:num w:numId="29" w16cid:durableId="1379161374">
    <w:abstractNumId w:val="1"/>
  </w:num>
  <w:num w:numId="30" w16cid:durableId="1800563151">
    <w:abstractNumId w:val="2"/>
  </w:num>
  <w:num w:numId="31" w16cid:durableId="781534481">
    <w:abstractNumId w:val="3"/>
  </w:num>
  <w:num w:numId="32" w16cid:durableId="1747143930">
    <w:abstractNumId w:val="8"/>
  </w:num>
  <w:num w:numId="33" w16cid:durableId="49768619">
    <w:abstractNumId w:val="4"/>
  </w:num>
  <w:num w:numId="34" w16cid:durableId="1972058437">
    <w:abstractNumId w:val="5"/>
  </w:num>
  <w:num w:numId="35" w16cid:durableId="728188359">
    <w:abstractNumId w:val="6"/>
  </w:num>
  <w:num w:numId="36" w16cid:durableId="477695648">
    <w:abstractNumId w:val="7"/>
  </w:num>
  <w:num w:numId="37" w16cid:durableId="1094740656">
    <w:abstractNumId w:val="9"/>
  </w:num>
  <w:num w:numId="38" w16cid:durableId="199706446">
    <w:abstractNumId w:val="0"/>
  </w:num>
  <w:num w:numId="39" w16cid:durableId="419564660">
    <w:abstractNumId w:val="1"/>
  </w:num>
  <w:num w:numId="40" w16cid:durableId="2043287857">
    <w:abstractNumId w:val="2"/>
  </w:num>
  <w:num w:numId="41" w16cid:durableId="1292056932">
    <w:abstractNumId w:val="3"/>
  </w:num>
  <w:num w:numId="42" w16cid:durableId="660276369">
    <w:abstractNumId w:val="8"/>
  </w:num>
  <w:num w:numId="43" w16cid:durableId="972095506">
    <w:abstractNumId w:val="4"/>
  </w:num>
  <w:num w:numId="44" w16cid:durableId="921450719">
    <w:abstractNumId w:val="5"/>
  </w:num>
  <w:num w:numId="45" w16cid:durableId="1748377456">
    <w:abstractNumId w:val="6"/>
  </w:num>
  <w:num w:numId="46" w16cid:durableId="720599340">
    <w:abstractNumId w:val="7"/>
  </w:num>
  <w:num w:numId="47" w16cid:durableId="1363750917">
    <w:abstractNumId w:val="9"/>
  </w:num>
  <w:num w:numId="48" w16cid:durableId="23948114">
    <w:abstractNumId w:val="0"/>
  </w:num>
  <w:num w:numId="49" w16cid:durableId="283581569">
    <w:abstractNumId w:val="1"/>
  </w:num>
  <w:num w:numId="50" w16cid:durableId="1653830371">
    <w:abstractNumId w:val="2"/>
  </w:num>
  <w:num w:numId="51" w16cid:durableId="589852410">
    <w:abstractNumId w:val="3"/>
  </w:num>
  <w:num w:numId="52" w16cid:durableId="287322961">
    <w:abstractNumId w:val="8"/>
  </w:num>
  <w:num w:numId="53" w16cid:durableId="1565795234">
    <w:abstractNumId w:val="4"/>
  </w:num>
  <w:num w:numId="54" w16cid:durableId="1335918223">
    <w:abstractNumId w:val="5"/>
  </w:num>
  <w:num w:numId="55" w16cid:durableId="2107460084">
    <w:abstractNumId w:val="6"/>
  </w:num>
  <w:num w:numId="56" w16cid:durableId="1302418129">
    <w:abstractNumId w:val="7"/>
  </w:num>
  <w:num w:numId="57" w16cid:durableId="185411951">
    <w:abstractNumId w:val="9"/>
  </w:num>
  <w:num w:numId="58" w16cid:durableId="1900087931">
    <w:abstractNumId w:val="0"/>
  </w:num>
  <w:num w:numId="59" w16cid:durableId="1501384736">
    <w:abstractNumId w:val="1"/>
  </w:num>
  <w:num w:numId="60" w16cid:durableId="1400712142">
    <w:abstractNumId w:val="2"/>
  </w:num>
  <w:num w:numId="61" w16cid:durableId="723216185">
    <w:abstractNumId w:val="3"/>
  </w:num>
  <w:num w:numId="62" w16cid:durableId="270405495">
    <w:abstractNumId w:val="8"/>
  </w:num>
  <w:num w:numId="63" w16cid:durableId="1495073206">
    <w:abstractNumId w:val="4"/>
  </w:num>
  <w:num w:numId="64" w16cid:durableId="2030184212">
    <w:abstractNumId w:val="5"/>
  </w:num>
  <w:num w:numId="65" w16cid:durableId="508642343">
    <w:abstractNumId w:val="6"/>
  </w:num>
  <w:num w:numId="66" w16cid:durableId="1726374757">
    <w:abstractNumId w:val="7"/>
  </w:num>
  <w:num w:numId="67" w16cid:durableId="582448800">
    <w:abstractNumId w:val="9"/>
  </w:num>
  <w:num w:numId="68" w16cid:durableId="826479951">
    <w:abstractNumId w:val="0"/>
  </w:num>
  <w:num w:numId="69" w16cid:durableId="655576734">
    <w:abstractNumId w:val="1"/>
  </w:num>
  <w:num w:numId="70" w16cid:durableId="469596078">
    <w:abstractNumId w:val="2"/>
  </w:num>
  <w:num w:numId="71" w16cid:durableId="2002390663">
    <w:abstractNumId w:val="3"/>
  </w:num>
  <w:num w:numId="72" w16cid:durableId="776754963">
    <w:abstractNumId w:val="8"/>
  </w:num>
  <w:num w:numId="73" w16cid:durableId="1903783450">
    <w:abstractNumId w:val="4"/>
  </w:num>
  <w:num w:numId="74" w16cid:durableId="239487105">
    <w:abstractNumId w:val="5"/>
  </w:num>
  <w:num w:numId="75" w16cid:durableId="999382130">
    <w:abstractNumId w:val="6"/>
  </w:num>
  <w:num w:numId="76" w16cid:durableId="688338849">
    <w:abstractNumId w:val="7"/>
  </w:num>
  <w:num w:numId="77" w16cid:durableId="2139300851">
    <w:abstractNumId w:val="9"/>
  </w:num>
  <w:num w:numId="78" w16cid:durableId="1665159452">
    <w:abstractNumId w:val="0"/>
  </w:num>
  <w:num w:numId="79" w16cid:durableId="278032207">
    <w:abstractNumId w:val="1"/>
  </w:num>
  <w:num w:numId="80" w16cid:durableId="1270814410">
    <w:abstractNumId w:val="2"/>
  </w:num>
  <w:num w:numId="81" w16cid:durableId="615797588">
    <w:abstractNumId w:val="3"/>
  </w:num>
  <w:num w:numId="82" w16cid:durableId="707534924">
    <w:abstractNumId w:val="8"/>
  </w:num>
  <w:num w:numId="83" w16cid:durableId="1185824947">
    <w:abstractNumId w:val="4"/>
  </w:num>
  <w:num w:numId="84" w16cid:durableId="170023453">
    <w:abstractNumId w:val="5"/>
  </w:num>
  <w:num w:numId="85" w16cid:durableId="1548569672">
    <w:abstractNumId w:val="6"/>
  </w:num>
  <w:num w:numId="86" w16cid:durableId="205803075">
    <w:abstractNumId w:val="7"/>
  </w:num>
  <w:num w:numId="87" w16cid:durableId="1643727822">
    <w:abstractNumId w:val="9"/>
  </w:num>
  <w:num w:numId="88" w16cid:durableId="1186871215">
    <w:abstractNumId w:val="0"/>
  </w:num>
  <w:num w:numId="89" w16cid:durableId="378744244">
    <w:abstractNumId w:val="1"/>
  </w:num>
  <w:num w:numId="90" w16cid:durableId="291208991">
    <w:abstractNumId w:val="2"/>
  </w:num>
  <w:num w:numId="91" w16cid:durableId="1609386718">
    <w:abstractNumId w:val="3"/>
  </w:num>
  <w:num w:numId="92" w16cid:durableId="591356980">
    <w:abstractNumId w:val="8"/>
  </w:num>
  <w:num w:numId="93" w16cid:durableId="1273055008">
    <w:abstractNumId w:val="4"/>
  </w:num>
  <w:num w:numId="94" w16cid:durableId="1714963130">
    <w:abstractNumId w:val="5"/>
  </w:num>
  <w:num w:numId="95" w16cid:durableId="272052193">
    <w:abstractNumId w:val="6"/>
  </w:num>
  <w:num w:numId="96" w16cid:durableId="339238917">
    <w:abstractNumId w:val="7"/>
  </w:num>
  <w:num w:numId="97" w16cid:durableId="778572049">
    <w:abstractNumId w:val="9"/>
  </w:num>
  <w:num w:numId="98" w16cid:durableId="309527671">
    <w:abstractNumId w:val="0"/>
  </w:num>
  <w:num w:numId="99" w16cid:durableId="1465662216">
    <w:abstractNumId w:val="1"/>
  </w:num>
  <w:num w:numId="100" w16cid:durableId="726493414">
    <w:abstractNumId w:val="2"/>
  </w:num>
  <w:num w:numId="101" w16cid:durableId="1578320060">
    <w:abstractNumId w:val="3"/>
  </w:num>
  <w:num w:numId="102" w16cid:durableId="1110200906">
    <w:abstractNumId w:val="8"/>
  </w:num>
  <w:num w:numId="103" w16cid:durableId="1563826543">
    <w:abstractNumId w:val="4"/>
  </w:num>
  <w:num w:numId="104" w16cid:durableId="97139687">
    <w:abstractNumId w:val="5"/>
  </w:num>
  <w:num w:numId="105" w16cid:durableId="264073960">
    <w:abstractNumId w:val="6"/>
  </w:num>
  <w:num w:numId="106" w16cid:durableId="1315992606">
    <w:abstractNumId w:val="7"/>
  </w:num>
  <w:num w:numId="107" w16cid:durableId="1373848296">
    <w:abstractNumId w:val="9"/>
  </w:num>
  <w:num w:numId="108" w16cid:durableId="1539665185">
    <w:abstractNumId w:val="0"/>
  </w:num>
  <w:num w:numId="109" w16cid:durableId="1789735901">
    <w:abstractNumId w:val="1"/>
  </w:num>
  <w:num w:numId="110" w16cid:durableId="634526526">
    <w:abstractNumId w:val="2"/>
  </w:num>
  <w:num w:numId="111" w16cid:durableId="442385603">
    <w:abstractNumId w:val="3"/>
  </w:num>
  <w:num w:numId="112" w16cid:durableId="104274965">
    <w:abstractNumId w:val="8"/>
  </w:num>
  <w:num w:numId="113" w16cid:durableId="561721869">
    <w:abstractNumId w:val="4"/>
  </w:num>
  <w:num w:numId="114" w16cid:durableId="735936136">
    <w:abstractNumId w:val="5"/>
  </w:num>
  <w:num w:numId="115" w16cid:durableId="1252010652">
    <w:abstractNumId w:val="6"/>
  </w:num>
  <w:num w:numId="116" w16cid:durableId="61832035">
    <w:abstractNumId w:val="7"/>
  </w:num>
  <w:num w:numId="117" w16cid:durableId="116140573">
    <w:abstractNumId w:val="9"/>
  </w:num>
  <w:num w:numId="118" w16cid:durableId="1316765522">
    <w:abstractNumId w:val="0"/>
  </w:num>
  <w:num w:numId="119" w16cid:durableId="1447695245">
    <w:abstractNumId w:val="1"/>
  </w:num>
  <w:num w:numId="120" w16cid:durableId="2090998295">
    <w:abstractNumId w:val="2"/>
  </w:num>
  <w:num w:numId="121" w16cid:durableId="1577131171">
    <w:abstractNumId w:val="3"/>
  </w:num>
  <w:num w:numId="122" w16cid:durableId="954092337">
    <w:abstractNumId w:val="8"/>
  </w:num>
  <w:num w:numId="123" w16cid:durableId="426389145">
    <w:abstractNumId w:val="4"/>
  </w:num>
  <w:num w:numId="124" w16cid:durableId="78404293">
    <w:abstractNumId w:val="5"/>
  </w:num>
  <w:num w:numId="125" w16cid:durableId="1063407383">
    <w:abstractNumId w:val="6"/>
  </w:num>
  <w:num w:numId="126" w16cid:durableId="1427268496">
    <w:abstractNumId w:val="7"/>
  </w:num>
  <w:num w:numId="127" w16cid:durableId="525869073">
    <w:abstractNumId w:val="9"/>
  </w:num>
  <w:num w:numId="128" w16cid:durableId="1010064185">
    <w:abstractNumId w:val="0"/>
  </w:num>
  <w:num w:numId="129" w16cid:durableId="1847864739">
    <w:abstractNumId w:val="1"/>
  </w:num>
  <w:num w:numId="130" w16cid:durableId="815806955">
    <w:abstractNumId w:val="2"/>
  </w:num>
  <w:num w:numId="131" w16cid:durableId="1314290485">
    <w:abstractNumId w:val="3"/>
  </w:num>
  <w:num w:numId="132" w16cid:durableId="101800099">
    <w:abstractNumId w:val="8"/>
  </w:num>
  <w:num w:numId="133" w16cid:durableId="906840378">
    <w:abstractNumId w:val="4"/>
  </w:num>
  <w:num w:numId="134" w16cid:durableId="1233543875">
    <w:abstractNumId w:val="5"/>
  </w:num>
  <w:num w:numId="135" w16cid:durableId="255746180">
    <w:abstractNumId w:val="6"/>
  </w:num>
  <w:num w:numId="136" w16cid:durableId="517889153">
    <w:abstractNumId w:val="7"/>
  </w:num>
  <w:num w:numId="137" w16cid:durableId="1860118786">
    <w:abstractNumId w:val="9"/>
  </w:num>
  <w:num w:numId="138" w16cid:durableId="1160194204">
    <w:abstractNumId w:val="0"/>
  </w:num>
  <w:num w:numId="139" w16cid:durableId="27609220">
    <w:abstractNumId w:val="1"/>
  </w:num>
  <w:num w:numId="140" w16cid:durableId="149493090">
    <w:abstractNumId w:val="2"/>
  </w:num>
  <w:num w:numId="141" w16cid:durableId="285743437">
    <w:abstractNumId w:val="3"/>
  </w:num>
  <w:num w:numId="142" w16cid:durableId="269508941">
    <w:abstractNumId w:val="8"/>
  </w:num>
  <w:num w:numId="143" w16cid:durableId="152258707">
    <w:abstractNumId w:val="4"/>
  </w:num>
  <w:num w:numId="144" w16cid:durableId="179322146">
    <w:abstractNumId w:val="5"/>
  </w:num>
  <w:num w:numId="145" w16cid:durableId="853541652">
    <w:abstractNumId w:val="6"/>
  </w:num>
  <w:num w:numId="146" w16cid:durableId="1143233074">
    <w:abstractNumId w:val="7"/>
  </w:num>
  <w:num w:numId="147" w16cid:durableId="892934823">
    <w:abstractNumId w:val="9"/>
  </w:num>
  <w:num w:numId="148" w16cid:durableId="465126545">
    <w:abstractNumId w:val="0"/>
  </w:num>
  <w:num w:numId="149" w16cid:durableId="218710361">
    <w:abstractNumId w:val="1"/>
  </w:num>
  <w:num w:numId="150" w16cid:durableId="207106933">
    <w:abstractNumId w:val="2"/>
  </w:num>
  <w:num w:numId="151" w16cid:durableId="1859735197">
    <w:abstractNumId w:val="3"/>
  </w:num>
  <w:num w:numId="152" w16cid:durableId="864253810">
    <w:abstractNumId w:val="8"/>
  </w:num>
  <w:num w:numId="153" w16cid:durableId="630600658">
    <w:abstractNumId w:val="4"/>
  </w:num>
  <w:num w:numId="154" w16cid:durableId="344523811">
    <w:abstractNumId w:val="5"/>
  </w:num>
  <w:num w:numId="155" w16cid:durableId="960188965">
    <w:abstractNumId w:val="6"/>
  </w:num>
  <w:num w:numId="156" w16cid:durableId="784891121">
    <w:abstractNumId w:val="7"/>
  </w:num>
  <w:num w:numId="157" w16cid:durableId="2111243375">
    <w:abstractNumId w:val="9"/>
  </w:num>
  <w:num w:numId="158" w16cid:durableId="696976993">
    <w:abstractNumId w:val="0"/>
  </w:num>
  <w:num w:numId="159" w16cid:durableId="1397900307">
    <w:abstractNumId w:val="1"/>
  </w:num>
  <w:num w:numId="160" w16cid:durableId="426728232">
    <w:abstractNumId w:val="2"/>
  </w:num>
  <w:num w:numId="161" w16cid:durableId="1290285997">
    <w:abstractNumId w:val="3"/>
  </w:num>
  <w:num w:numId="162" w16cid:durableId="1095132320">
    <w:abstractNumId w:val="8"/>
  </w:num>
  <w:num w:numId="163" w16cid:durableId="1022130236">
    <w:abstractNumId w:val="4"/>
  </w:num>
  <w:num w:numId="164" w16cid:durableId="1597444193">
    <w:abstractNumId w:val="5"/>
  </w:num>
  <w:num w:numId="165" w16cid:durableId="2104495161">
    <w:abstractNumId w:val="6"/>
  </w:num>
  <w:num w:numId="166" w16cid:durableId="1142424891">
    <w:abstractNumId w:val="7"/>
  </w:num>
  <w:num w:numId="167" w16cid:durableId="700281622">
    <w:abstractNumId w:val="9"/>
  </w:num>
  <w:num w:numId="168" w16cid:durableId="868494755">
    <w:abstractNumId w:val="0"/>
  </w:num>
  <w:num w:numId="169" w16cid:durableId="1261572504">
    <w:abstractNumId w:val="1"/>
  </w:num>
  <w:num w:numId="170" w16cid:durableId="2104689707">
    <w:abstractNumId w:val="2"/>
  </w:num>
  <w:num w:numId="171" w16cid:durableId="1755977814">
    <w:abstractNumId w:val="3"/>
  </w:num>
  <w:num w:numId="172" w16cid:durableId="1772119964">
    <w:abstractNumId w:val="8"/>
  </w:num>
  <w:num w:numId="173" w16cid:durableId="1788428877">
    <w:abstractNumId w:val="4"/>
  </w:num>
  <w:num w:numId="174" w16cid:durableId="1218205390">
    <w:abstractNumId w:val="5"/>
  </w:num>
  <w:num w:numId="175" w16cid:durableId="127599268">
    <w:abstractNumId w:val="6"/>
  </w:num>
  <w:num w:numId="176" w16cid:durableId="626468723">
    <w:abstractNumId w:val="7"/>
  </w:num>
  <w:num w:numId="177" w16cid:durableId="596330342">
    <w:abstractNumId w:val="9"/>
  </w:num>
  <w:num w:numId="178" w16cid:durableId="168299533">
    <w:abstractNumId w:val="0"/>
  </w:num>
  <w:num w:numId="179" w16cid:durableId="1828587722">
    <w:abstractNumId w:val="1"/>
  </w:num>
  <w:num w:numId="180" w16cid:durableId="973095835">
    <w:abstractNumId w:val="2"/>
  </w:num>
  <w:num w:numId="181" w16cid:durableId="1250504091">
    <w:abstractNumId w:val="3"/>
  </w:num>
  <w:num w:numId="182" w16cid:durableId="245386932">
    <w:abstractNumId w:val="8"/>
  </w:num>
  <w:num w:numId="183" w16cid:durableId="1204366683">
    <w:abstractNumId w:val="4"/>
  </w:num>
  <w:num w:numId="184" w16cid:durableId="1249072334">
    <w:abstractNumId w:val="5"/>
  </w:num>
  <w:num w:numId="185" w16cid:durableId="1089960930">
    <w:abstractNumId w:val="6"/>
  </w:num>
  <w:num w:numId="186" w16cid:durableId="1296839454">
    <w:abstractNumId w:val="7"/>
  </w:num>
  <w:num w:numId="187" w16cid:durableId="474178331">
    <w:abstractNumId w:val="9"/>
  </w:num>
  <w:num w:numId="188" w16cid:durableId="648097271">
    <w:abstractNumId w:val="0"/>
  </w:num>
  <w:num w:numId="189" w16cid:durableId="815075806">
    <w:abstractNumId w:val="1"/>
  </w:num>
  <w:num w:numId="190" w16cid:durableId="1774279377">
    <w:abstractNumId w:val="2"/>
  </w:num>
  <w:num w:numId="191" w16cid:durableId="7147298">
    <w:abstractNumId w:val="3"/>
  </w:num>
  <w:num w:numId="192" w16cid:durableId="1923447165">
    <w:abstractNumId w:val="8"/>
  </w:num>
  <w:num w:numId="193" w16cid:durableId="1622029240">
    <w:abstractNumId w:val="4"/>
  </w:num>
  <w:num w:numId="194" w16cid:durableId="927544005">
    <w:abstractNumId w:val="5"/>
  </w:num>
  <w:num w:numId="195" w16cid:durableId="156921563">
    <w:abstractNumId w:val="6"/>
  </w:num>
  <w:num w:numId="196" w16cid:durableId="171914902">
    <w:abstractNumId w:val="7"/>
  </w:num>
  <w:num w:numId="197" w16cid:durableId="744111421">
    <w:abstractNumId w:val="9"/>
  </w:num>
  <w:num w:numId="198" w16cid:durableId="1699768374">
    <w:abstractNumId w:val="0"/>
  </w:num>
  <w:num w:numId="199" w16cid:durableId="1583906230">
    <w:abstractNumId w:val="1"/>
  </w:num>
  <w:num w:numId="200" w16cid:durableId="564222702">
    <w:abstractNumId w:val="2"/>
  </w:num>
  <w:num w:numId="201" w16cid:durableId="26413203">
    <w:abstractNumId w:val="3"/>
  </w:num>
  <w:num w:numId="202" w16cid:durableId="1298686292">
    <w:abstractNumId w:val="8"/>
  </w:num>
  <w:num w:numId="203" w16cid:durableId="642276920">
    <w:abstractNumId w:val="4"/>
  </w:num>
  <w:num w:numId="204" w16cid:durableId="1306278088">
    <w:abstractNumId w:val="5"/>
  </w:num>
  <w:num w:numId="205" w16cid:durableId="261301708">
    <w:abstractNumId w:val="6"/>
  </w:num>
  <w:num w:numId="206" w16cid:durableId="1131243495">
    <w:abstractNumId w:val="7"/>
  </w:num>
  <w:num w:numId="207" w16cid:durableId="280263859">
    <w:abstractNumId w:val="9"/>
  </w:num>
  <w:num w:numId="208" w16cid:durableId="360403575">
    <w:abstractNumId w:val="0"/>
  </w:num>
  <w:num w:numId="209" w16cid:durableId="841286683">
    <w:abstractNumId w:val="1"/>
  </w:num>
  <w:num w:numId="210" w16cid:durableId="671033744">
    <w:abstractNumId w:val="2"/>
  </w:num>
  <w:num w:numId="211" w16cid:durableId="884610203">
    <w:abstractNumId w:val="3"/>
  </w:num>
  <w:num w:numId="212" w16cid:durableId="400374874">
    <w:abstractNumId w:val="8"/>
  </w:num>
  <w:num w:numId="213" w16cid:durableId="375013018">
    <w:abstractNumId w:val="4"/>
  </w:num>
  <w:num w:numId="214" w16cid:durableId="1100569372">
    <w:abstractNumId w:val="5"/>
  </w:num>
  <w:num w:numId="215" w16cid:durableId="104887085">
    <w:abstractNumId w:val="6"/>
  </w:num>
  <w:num w:numId="216" w16cid:durableId="284696406">
    <w:abstractNumId w:val="7"/>
  </w:num>
  <w:num w:numId="217" w16cid:durableId="453140471">
    <w:abstractNumId w:val="9"/>
  </w:num>
  <w:num w:numId="218" w16cid:durableId="1511524995">
    <w:abstractNumId w:val="0"/>
  </w:num>
  <w:num w:numId="219" w16cid:durableId="1467504202">
    <w:abstractNumId w:val="1"/>
  </w:num>
  <w:num w:numId="220" w16cid:durableId="386997279">
    <w:abstractNumId w:val="2"/>
  </w:num>
  <w:num w:numId="221" w16cid:durableId="1839878873">
    <w:abstractNumId w:val="3"/>
  </w:num>
  <w:num w:numId="222" w16cid:durableId="7877314">
    <w:abstractNumId w:val="8"/>
  </w:num>
  <w:num w:numId="223" w16cid:durableId="773674807">
    <w:abstractNumId w:val="4"/>
  </w:num>
  <w:num w:numId="224" w16cid:durableId="1260984990">
    <w:abstractNumId w:val="5"/>
  </w:num>
  <w:num w:numId="225" w16cid:durableId="1638754052">
    <w:abstractNumId w:val="6"/>
  </w:num>
  <w:num w:numId="226" w16cid:durableId="2024017830">
    <w:abstractNumId w:val="7"/>
  </w:num>
  <w:num w:numId="227" w16cid:durableId="517894677">
    <w:abstractNumId w:val="9"/>
  </w:num>
  <w:num w:numId="228" w16cid:durableId="1219853480">
    <w:abstractNumId w:val="0"/>
  </w:num>
  <w:num w:numId="229" w16cid:durableId="498691937">
    <w:abstractNumId w:val="1"/>
  </w:num>
  <w:num w:numId="230" w16cid:durableId="1390953736">
    <w:abstractNumId w:val="2"/>
  </w:num>
  <w:num w:numId="231" w16cid:durableId="203714712">
    <w:abstractNumId w:val="3"/>
  </w:num>
  <w:num w:numId="232" w16cid:durableId="1847360586">
    <w:abstractNumId w:val="8"/>
  </w:num>
  <w:num w:numId="233" w16cid:durableId="371656602">
    <w:abstractNumId w:val="4"/>
  </w:num>
  <w:num w:numId="234" w16cid:durableId="839589138">
    <w:abstractNumId w:val="5"/>
  </w:num>
  <w:num w:numId="235" w16cid:durableId="1861620654">
    <w:abstractNumId w:val="6"/>
  </w:num>
  <w:num w:numId="236" w16cid:durableId="1348362469">
    <w:abstractNumId w:val="7"/>
  </w:num>
  <w:num w:numId="237" w16cid:durableId="17779116">
    <w:abstractNumId w:val="9"/>
  </w:num>
  <w:num w:numId="238" w16cid:durableId="889267511">
    <w:abstractNumId w:val="0"/>
  </w:num>
  <w:num w:numId="239" w16cid:durableId="2013095143">
    <w:abstractNumId w:val="1"/>
  </w:num>
  <w:num w:numId="240" w16cid:durableId="641496851">
    <w:abstractNumId w:val="2"/>
  </w:num>
  <w:num w:numId="241" w16cid:durableId="1517380109">
    <w:abstractNumId w:val="3"/>
  </w:num>
  <w:num w:numId="242" w16cid:durableId="1254363602">
    <w:abstractNumId w:val="8"/>
  </w:num>
  <w:num w:numId="243" w16cid:durableId="1818454565">
    <w:abstractNumId w:val="4"/>
  </w:num>
  <w:num w:numId="244" w16cid:durableId="1396590185">
    <w:abstractNumId w:val="5"/>
  </w:num>
  <w:num w:numId="245" w16cid:durableId="1686319922">
    <w:abstractNumId w:val="6"/>
  </w:num>
  <w:num w:numId="246" w16cid:durableId="1574656648">
    <w:abstractNumId w:val="7"/>
  </w:num>
  <w:num w:numId="247" w16cid:durableId="2138447568">
    <w:abstractNumId w:val="9"/>
  </w:num>
  <w:num w:numId="248" w16cid:durableId="1240213128">
    <w:abstractNumId w:val="0"/>
  </w:num>
  <w:num w:numId="249" w16cid:durableId="126634121">
    <w:abstractNumId w:val="1"/>
  </w:num>
  <w:num w:numId="250" w16cid:durableId="2080906938">
    <w:abstractNumId w:val="2"/>
  </w:num>
  <w:num w:numId="251" w16cid:durableId="45767386">
    <w:abstractNumId w:val="3"/>
  </w:num>
  <w:num w:numId="252" w16cid:durableId="295643377">
    <w:abstractNumId w:val="8"/>
  </w:num>
  <w:num w:numId="253" w16cid:durableId="602149426">
    <w:abstractNumId w:val="4"/>
  </w:num>
  <w:num w:numId="254" w16cid:durableId="1099981283">
    <w:abstractNumId w:val="5"/>
  </w:num>
  <w:num w:numId="255" w16cid:durableId="1927572158">
    <w:abstractNumId w:val="6"/>
  </w:num>
  <w:num w:numId="256" w16cid:durableId="701976021">
    <w:abstractNumId w:val="7"/>
  </w:num>
  <w:num w:numId="257" w16cid:durableId="1077169516">
    <w:abstractNumId w:val="9"/>
  </w:num>
  <w:num w:numId="258" w16cid:durableId="1859271653">
    <w:abstractNumId w:val="0"/>
  </w:num>
  <w:num w:numId="259" w16cid:durableId="1228687009">
    <w:abstractNumId w:val="1"/>
  </w:num>
  <w:num w:numId="260" w16cid:durableId="81100320">
    <w:abstractNumId w:val="2"/>
  </w:num>
  <w:num w:numId="261" w16cid:durableId="2136630882">
    <w:abstractNumId w:val="3"/>
  </w:num>
  <w:num w:numId="262" w16cid:durableId="1694502547">
    <w:abstractNumId w:val="8"/>
  </w:num>
  <w:num w:numId="263" w16cid:durableId="317459085">
    <w:abstractNumId w:val="4"/>
  </w:num>
  <w:num w:numId="264" w16cid:durableId="1824156543">
    <w:abstractNumId w:val="5"/>
  </w:num>
  <w:num w:numId="265" w16cid:durableId="940796373">
    <w:abstractNumId w:val="6"/>
  </w:num>
  <w:num w:numId="266" w16cid:durableId="271212669">
    <w:abstractNumId w:val="7"/>
  </w:num>
  <w:num w:numId="267" w16cid:durableId="1212693841">
    <w:abstractNumId w:val="9"/>
  </w:num>
  <w:num w:numId="268" w16cid:durableId="1899582852">
    <w:abstractNumId w:val="0"/>
  </w:num>
  <w:num w:numId="269" w16cid:durableId="588735614">
    <w:abstractNumId w:val="1"/>
  </w:num>
  <w:num w:numId="270" w16cid:durableId="432366044">
    <w:abstractNumId w:val="2"/>
  </w:num>
  <w:num w:numId="271" w16cid:durableId="128939300">
    <w:abstractNumId w:val="3"/>
  </w:num>
  <w:num w:numId="272" w16cid:durableId="917905548">
    <w:abstractNumId w:val="8"/>
  </w:num>
  <w:num w:numId="273" w16cid:durableId="576794306">
    <w:abstractNumId w:val="4"/>
  </w:num>
  <w:num w:numId="274" w16cid:durableId="1307584666">
    <w:abstractNumId w:val="5"/>
  </w:num>
  <w:num w:numId="275" w16cid:durableId="460418840">
    <w:abstractNumId w:val="6"/>
  </w:num>
  <w:num w:numId="276" w16cid:durableId="677737762">
    <w:abstractNumId w:val="7"/>
  </w:num>
  <w:num w:numId="277" w16cid:durableId="186021144">
    <w:abstractNumId w:val="9"/>
  </w:num>
  <w:num w:numId="278" w16cid:durableId="983193330">
    <w:abstractNumId w:val="0"/>
  </w:num>
  <w:num w:numId="279" w16cid:durableId="778453622">
    <w:abstractNumId w:val="1"/>
  </w:num>
  <w:num w:numId="280" w16cid:durableId="454910445">
    <w:abstractNumId w:val="2"/>
  </w:num>
  <w:num w:numId="281" w16cid:durableId="1375888290">
    <w:abstractNumId w:val="3"/>
  </w:num>
  <w:num w:numId="282" w16cid:durableId="2125684189">
    <w:abstractNumId w:val="8"/>
  </w:num>
  <w:num w:numId="283" w16cid:durableId="127169681">
    <w:abstractNumId w:val="4"/>
  </w:num>
  <w:num w:numId="284" w16cid:durableId="1240169442">
    <w:abstractNumId w:val="5"/>
  </w:num>
  <w:num w:numId="285" w16cid:durableId="269437232">
    <w:abstractNumId w:val="6"/>
  </w:num>
  <w:num w:numId="286" w16cid:durableId="379482624">
    <w:abstractNumId w:val="7"/>
  </w:num>
  <w:num w:numId="287" w16cid:durableId="1705252860">
    <w:abstractNumId w:val="9"/>
  </w:num>
  <w:num w:numId="288" w16cid:durableId="1778791971">
    <w:abstractNumId w:val="0"/>
  </w:num>
  <w:num w:numId="289" w16cid:durableId="1225222188">
    <w:abstractNumId w:val="1"/>
  </w:num>
  <w:num w:numId="290" w16cid:durableId="8802818">
    <w:abstractNumId w:val="2"/>
  </w:num>
  <w:num w:numId="291" w16cid:durableId="454755029">
    <w:abstractNumId w:val="3"/>
  </w:num>
  <w:num w:numId="292" w16cid:durableId="1727560216">
    <w:abstractNumId w:val="8"/>
  </w:num>
  <w:num w:numId="293" w16cid:durableId="1392390742">
    <w:abstractNumId w:val="4"/>
  </w:num>
  <w:num w:numId="294" w16cid:durableId="52389239">
    <w:abstractNumId w:val="5"/>
  </w:num>
  <w:num w:numId="295" w16cid:durableId="698626806">
    <w:abstractNumId w:val="6"/>
  </w:num>
  <w:num w:numId="296" w16cid:durableId="1237203346">
    <w:abstractNumId w:val="7"/>
  </w:num>
  <w:num w:numId="297" w16cid:durableId="988443912">
    <w:abstractNumId w:val="9"/>
  </w:num>
  <w:num w:numId="298" w16cid:durableId="1411388705">
    <w:abstractNumId w:val="0"/>
  </w:num>
  <w:num w:numId="299" w16cid:durableId="1044133568">
    <w:abstractNumId w:val="1"/>
  </w:num>
  <w:num w:numId="300" w16cid:durableId="1256982887">
    <w:abstractNumId w:val="2"/>
  </w:num>
  <w:num w:numId="301" w16cid:durableId="581986493">
    <w:abstractNumId w:val="3"/>
  </w:num>
  <w:num w:numId="302" w16cid:durableId="1085345041">
    <w:abstractNumId w:val="8"/>
  </w:num>
  <w:num w:numId="303" w16cid:durableId="717121116">
    <w:abstractNumId w:val="4"/>
  </w:num>
  <w:num w:numId="304" w16cid:durableId="1719934624">
    <w:abstractNumId w:val="5"/>
  </w:num>
  <w:num w:numId="305" w16cid:durableId="259333323">
    <w:abstractNumId w:val="6"/>
  </w:num>
  <w:num w:numId="306" w16cid:durableId="1345864209">
    <w:abstractNumId w:val="7"/>
  </w:num>
  <w:num w:numId="307" w16cid:durableId="1248809009">
    <w:abstractNumId w:val="9"/>
  </w:num>
  <w:num w:numId="308" w16cid:durableId="756824115">
    <w:abstractNumId w:val="0"/>
  </w:num>
  <w:num w:numId="309" w16cid:durableId="1899509596">
    <w:abstractNumId w:val="1"/>
  </w:num>
  <w:num w:numId="310" w16cid:durableId="578563994">
    <w:abstractNumId w:val="2"/>
  </w:num>
  <w:num w:numId="311" w16cid:durableId="1920554130">
    <w:abstractNumId w:val="3"/>
  </w:num>
  <w:num w:numId="312" w16cid:durableId="1012294043">
    <w:abstractNumId w:val="8"/>
  </w:num>
  <w:num w:numId="313" w16cid:durableId="1800412311">
    <w:abstractNumId w:val="4"/>
  </w:num>
  <w:num w:numId="314" w16cid:durableId="514660984">
    <w:abstractNumId w:val="5"/>
  </w:num>
  <w:num w:numId="315" w16cid:durableId="227301558">
    <w:abstractNumId w:val="6"/>
  </w:num>
  <w:num w:numId="316" w16cid:durableId="1257832962">
    <w:abstractNumId w:val="7"/>
  </w:num>
  <w:num w:numId="317" w16cid:durableId="1146439176">
    <w:abstractNumId w:val="9"/>
  </w:num>
  <w:num w:numId="318" w16cid:durableId="1606112792">
    <w:abstractNumId w:val="0"/>
  </w:num>
  <w:num w:numId="319" w16cid:durableId="1836608578">
    <w:abstractNumId w:val="1"/>
  </w:num>
  <w:num w:numId="320" w16cid:durableId="1378361140">
    <w:abstractNumId w:val="2"/>
  </w:num>
  <w:num w:numId="321" w16cid:durableId="1609462307">
    <w:abstractNumId w:val="3"/>
  </w:num>
  <w:num w:numId="322" w16cid:durableId="331833922">
    <w:abstractNumId w:val="8"/>
  </w:num>
  <w:num w:numId="323" w16cid:durableId="1105729316">
    <w:abstractNumId w:val="4"/>
  </w:num>
  <w:num w:numId="324" w16cid:durableId="188374523">
    <w:abstractNumId w:val="5"/>
  </w:num>
  <w:num w:numId="325" w16cid:durableId="2045059736">
    <w:abstractNumId w:val="6"/>
  </w:num>
  <w:num w:numId="326" w16cid:durableId="672029662">
    <w:abstractNumId w:val="7"/>
  </w:num>
  <w:num w:numId="327" w16cid:durableId="615139075">
    <w:abstractNumId w:val="9"/>
  </w:num>
  <w:num w:numId="328" w16cid:durableId="1580484490">
    <w:abstractNumId w:val="0"/>
  </w:num>
  <w:num w:numId="329" w16cid:durableId="970018917">
    <w:abstractNumId w:val="1"/>
  </w:num>
  <w:num w:numId="330" w16cid:durableId="1029915658">
    <w:abstractNumId w:val="2"/>
  </w:num>
  <w:num w:numId="331" w16cid:durableId="1140994156">
    <w:abstractNumId w:val="3"/>
  </w:num>
  <w:num w:numId="332" w16cid:durableId="265774620">
    <w:abstractNumId w:val="8"/>
  </w:num>
  <w:num w:numId="333" w16cid:durableId="302391578">
    <w:abstractNumId w:val="4"/>
  </w:num>
  <w:num w:numId="334" w16cid:durableId="109516365">
    <w:abstractNumId w:val="5"/>
  </w:num>
  <w:num w:numId="335" w16cid:durableId="358554724">
    <w:abstractNumId w:val="6"/>
  </w:num>
  <w:num w:numId="336" w16cid:durableId="1484851087">
    <w:abstractNumId w:val="7"/>
  </w:num>
  <w:num w:numId="337" w16cid:durableId="1486435353">
    <w:abstractNumId w:val="9"/>
  </w:num>
  <w:num w:numId="338" w16cid:durableId="1481775725">
    <w:abstractNumId w:val="0"/>
  </w:num>
  <w:num w:numId="339" w16cid:durableId="1367294174">
    <w:abstractNumId w:val="1"/>
  </w:num>
  <w:num w:numId="340" w16cid:durableId="1752119807">
    <w:abstractNumId w:val="2"/>
  </w:num>
  <w:num w:numId="341" w16cid:durableId="149903589">
    <w:abstractNumId w:val="3"/>
  </w:num>
  <w:num w:numId="342" w16cid:durableId="1956015873">
    <w:abstractNumId w:val="8"/>
  </w:num>
  <w:num w:numId="343" w16cid:durableId="1836068271">
    <w:abstractNumId w:val="4"/>
  </w:num>
  <w:num w:numId="344" w16cid:durableId="1728800854">
    <w:abstractNumId w:val="5"/>
  </w:num>
  <w:num w:numId="345" w16cid:durableId="2020160859">
    <w:abstractNumId w:val="6"/>
  </w:num>
  <w:num w:numId="346" w16cid:durableId="1523787696">
    <w:abstractNumId w:val="7"/>
  </w:num>
  <w:num w:numId="347" w16cid:durableId="2095281102">
    <w:abstractNumId w:val="9"/>
  </w:num>
  <w:num w:numId="348" w16cid:durableId="1621064843">
    <w:abstractNumId w:val="0"/>
  </w:num>
  <w:num w:numId="349" w16cid:durableId="1439258861">
    <w:abstractNumId w:val="1"/>
  </w:num>
  <w:num w:numId="350" w16cid:durableId="826090346">
    <w:abstractNumId w:val="2"/>
  </w:num>
  <w:num w:numId="351" w16cid:durableId="357900546">
    <w:abstractNumId w:val="3"/>
  </w:num>
  <w:num w:numId="352" w16cid:durableId="154035393">
    <w:abstractNumId w:val="8"/>
  </w:num>
  <w:num w:numId="353" w16cid:durableId="595942382">
    <w:abstractNumId w:val="4"/>
  </w:num>
  <w:num w:numId="354" w16cid:durableId="1803501821">
    <w:abstractNumId w:val="5"/>
  </w:num>
  <w:num w:numId="355" w16cid:durableId="1482818164">
    <w:abstractNumId w:val="6"/>
  </w:num>
  <w:num w:numId="356" w16cid:durableId="1081566761">
    <w:abstractNumId w:val="7"/>
  </w:num>
  <w:num w:numId="357" w16cid:durableId="1105002565">
    <w:abstractNumId w:val="9"/>
  </w:num>
  <w:num w:numId="358" w16cid:durableId="322439392">
    <w:abstractNumId w:val="0"/>
  </w:num>
  <w:num w:numId="359" w16cid:durableId="2118334270">
    <w:abstractNumId w:val="1"/>
  </w:num>
  <w:num w:numId="360" w16cid:durableId="1710952050">
    <w:abstractNumId w:val="2"/>
  </w:num>
  <w:num w:numId="361" w16cid:durableId="982975547">
    <w:abstractNumId w:val="3"/>
  </w:num>
  <w:num w:numId="362" w16cid:durableId="1568804717">
    <w:abstractNumId w:val="8"/>
  </w:num>
  <w:num w:numId="363" w16cid:durableId="675349322">
    <w:abstractNumId w:val="4"/>
  </w:num>
  <w:num w:numId="364" w16cid:durableId="213545927">
    <w:abstractNumId w:val="5"/>
  </w:num>
  <w:num w:numId="365" w16cid:durableId="115486586">
    <w:abstractNumId w:val="6"/>
  </w:num>
  <w:num w:numId="366" w16cid:durableId="1984894347">
    <w:abstractNumId w:val="7"/>
  </w:num>
  <w:num w:numId="367" w16cid:durableId="774708647">
    <w:abstractNumId w:val="9"/>
  </w:num>
  <w:num w:numId="368" w16cid:durableId="1192182028">
    <w:abstractNumId w:val="0"/>
  </w:num>
  <w:num w:numId="369" w16cid:durableId="234051465">
    <w:abstractNumId w:val="1"/>
  </w:num>
  <w:num w:numId="370" w16cid:durableId="1260484780">
    <w:abstractNumId w:val="2"/>
  </w:num>
  <w:num w:numId="371" w16cid:durableId="1217206947">
    <w:abstractNumId w:val="3"/>
  </w:num>
  <w:num w:numId="372" w16cid:durableId="615408216">
    <w:abstractNumId w:val="8"/>
  </w:num>
  <w:num w:numId="373" w16cid:durableId="685790423">
    <w:abstractNumId w:val="4"/>
  </w:num>
  <w:num w:numId="374" w16cid:durableId="507672561">
    <w:abstractNumId w:val="5"/>
  </w:num>
  <w:num w:numId="375" w16cid:durableId="1619023177">
    <w:abstractNumId w:val="6"/>
  </w:num>
  <w:num w:numId="376" w16cid:durableId="1816094963">
    <w:abstractNumId w:val="7"/>
  </w:num>
  <w:num w:numId="377" w16cid:durableId="1204247200">
    <w:abstractNumId w:val="9"/>
  </w:num>
  <w:num w:numId="378" w16cid:durableId="1012293153">
    <w:abstractNumId w:val="0"/>
  </w:num>
  <w:num w:numId="379" w16cid:durableId="421952050">
    <w:abstractNumId w:val="1"/>
  </w:num>
  <w:num w:numId="380" w16cid:durableId="1352607157">
    <w:abstractNumId w:val="2"/>
  </w:num>
  <w:num w:numId="381" w16cid:durableId="1941058559">
    <w:abstractNumId w:val="3"/>
  </w:num>
  <w:num w:numId="382" w16cid:durableId="141699421">
    <w:abstractNumId w:val="8"/>
  </w:num>
  <w:num w:numId="383" w16cid:durableId="1386564607">
    <w:abstractNumId w:val="4"/>
  </w:num>
  <w:num w:numId="384" w16cid:durableId="55251392">
    <w:abstractNumId w:val="5"/>
  </w:num>
  <w:num w:numId="385" w16cid:durableId="371419972">
    <w:abstractNumId w:val="6"/>
  </w:num>
  <w:num w:numId="386" w16cid:durableId="57898483">
    <w:abstractNumId w:val="7"/>
  </w:num>
  <w:num w:numId="387" w16cid:durableId="203101167">
    <w:abstractNumId w:val="9"/>
  </w:num>
  <w:num w:numId="388" w16cid:durableId="1666667721">
    <w:abstractNumId w:val="0"/>
  </w:num>
  <w:num w:numId="389" w16cid:durableId="972442202">
    <w:abstractNumId w:val="1"/>
  </w:num>
  <w:num w:numId="390" w16cid:durableId="1901865340">
    <w:abstractNumId w:val="2"/>
  </w:num>
  <w:num w:numId="391" w16cid:durableId="1592860952">
    <w:abstractNumId w:val="3"/>
  </w:num>
  <w:num w:numId="392" w16cid:durableId="1015301805">
    <w:abstractNumId w:val="8"/>
  </w:num>
  <w:num w:numId="393" w16cid:durableId="793407320">
    <w:abstractNumId w:val="4"/>
  </w:num>
  <w:num w:numId="394" w16cid:durableId="1728064619">
    <w:abstractNumId w:val="5"/>
  </w:num>
  <w:num w:numId="395" w16cid:durableId="2084062331">
    <w:abstractNumId w:val="6"/>
  </w:num>
  <w:num w:numId="396" w16cid:durableId="1922526108">
    <w:abstractNumId w:val="7"/>
  </w:num>
  <w:num w:numId="397" w16cid:durableId="2135785110">
    <w:abstractNumId w:val="9"/>
  </w:num>
  <w:num w:numId="398" w16cid:durableId="1677414755">
    <w:abstractNumId w:val="0"/>
  </w:num>
  <w:num w:numId="399" w16cid:durableId="1498419371">
    <w:abstractNumId w:val="1"/>
  </w:num>
  <w:num w:numId="400" w16cid:durableId="1906448765">
    <w:abstractNumId w:val="2"/>
  </w:num>
  <w:num w:numId="401" w16cid:durableId="1404569960">
    <w:abstractNumId w:val="3"/>
  </w:num>
  <w:num w:numId="402" w16cid:durableId="2029984468">
    <w:abstractNumId w:val="8"/>
  </w:num>
  <w:num w:numId="403" w16cid:durableId="981931428">
    <w:abstractNumId w:val="4"/>
  </w:num>
  <w:num w:numId="404" w16cid:durableId="994796624">
    <w:abstractNumId w:val="5"/>
  </w:num>
  <w:num w:numId="405" w16cid:durableId="1890457445">
    <w:abstractNumId w:val="6"/>
  </w:num>
  <w:num w:numId="406" w16cid:durableId="329990324">
    <w:abstractNumId w:val="7"/>
  </w:num>
  <w:num w:numId="407" w16cid:durableId="4138936">
    <w:abstractNumId w:val="9"/>
  </w:num>
  <w:num w:numId="408" w16cid:durableId="1937979049">
    <w:abstractNumId w:val="0"/>
  </w:num>
  <w:num w:numId="409" w16cid:durableId="288556563">
    <w:abstractNumId w:val="1"/>
  </w:num>
  <w:num w:numId="410" w16cid:durableId="66729846">
    <w:abstractNumId w:val="2"/>
  </w:num>
  <w:num w:numId="411" w16cid:durableId="441610148">
    <w:abstractNumId w:val="3"/>
  </w:num>
  <w:num w:numId="412" w16cid:durableId="1299991241">
    <w:abstractNumId w:val="8"/>
  </w:num>
  <w:num w:numId="413" w16cid:durableId="762143394">
    <w:abstractNumId w:val="4"/>
  </w:num>
  <w:num w:numId="414" w16cid:durableId="948708130">
    <w:abstractNumId w:val="5"/>
  </w:num>
  <w:num w:numId="415" w16cid:durableId="352800691">
    <w:abstractNumId w:val="6"/>
  </w:num>
  <w:num w:numId="416" w16cid:durableId="528834423">
    <w:abstractNumId w:val="7"/>
  </w:num>
  <w:num w:numId="417" w16cid:durableId="521288690">
    <w:abstractNumId w:val="9"/>
  </w:num>
  <w:num w:numId="418" w16cid:durableId="469905265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9A9"/>
    <w:rsid w:val="00000DD2"/>
    <w:rsid w:val="00001908"/>
    <w:rsid w:val="00004F79"/>
    <w:rsid w:val="000052CA"/>
    <w:rsid w:val="000104E0"/>
    <w:rsid w:val="00010863"/>
    <w:rsid w:val="00010F9D"/>
    <w:rsid w:val="00011C8C"/>
    <w:rsid w:val="00013060"/>
    <w:rsid w:val="00020370"/>
    <w:rsid w:val="00021B05"/>
    <w:rsid w:val="00024CED"/>
    <w:rsid w:val="00026F34"/>
    <w:rsid w:val="00030B49"/>
    <w:rsid w:val="00034C24"/>
    <w:rsid w:val="000358FA"/>
    <w:rsid w:val="0003654F"/>
    <w:rsid w:val="000369C2"/>
    <w:rsid w:val="000425FD"/>
    <w:rsid w:val="00042F87"/>
    <w:rsid w:val="00043C85"/>
    <w:rsid w:val="00045C57"/>
    <w:rsid w:val="00047413"/>
    <w:rsid w:val="00047B87"/>
    <w:rsid w:val="000508A6"/>
    <w:rsid w:val="0005096B"/>
    <w:rsid w:val="0005153C"/>
    <w:rsid w:val="00057FAC"/>
    <w:rsid w:val="00062F92"/>
    <w:rsid w:val="00063FFD"/>
    <w:rsid w:val="00065269"/>
    <w:rsid w:val="00075F7A"/>
    <w:rsid w:val="00076180"/>
    <w:rsid w:val="000767D4"/>
    <w:rsid w:val="00076A10"/>
    <w:rsid w:val="00081AEE"/>
    <w:rsid w:val="00081DA1"/>
    <w:rsid w:val="000844FF"/>
    <w:rsid w:val="00085A82"/>
    <w:rsid w:val="0008749F"/>
    <w:rsid w:val="00091B11"/>
    <w:rsid w:val="00093E57"/>
    <w:rsid w:val="0009400B"/>
    <w:rsid w:val="00094901"/>
    <w:rsid w:val="00095D18"/>
    <w:rsid w:val="000970F9"/>
    <w:rsid w:val="00097784"/>
    <w:rsid w:val="000A0A97"/>
    <w:rsid w:val="000A10D1"/>
    <w:rsid w:val="000A2473"/>
    <w:rsid w:val="000A272F"/>
    <w:rsid w:val="000A3741"/>
    <w:rsid w:val="000A412F"/>
    <w:rsid w:val="000B2DB1"/>
    <w:rsid w:val="000B6858"/>
    <w:rsid w:val="000B7134"/>
    <w:rsid w:val="000C1002"/>
    <w:rsid w:val="000C56AC"/>
    <w:rsid w:val="000C7083"/>
    <w:rsid w:val="000D203D"/>
    <w:rsid w:val="000D30D1"/>
    <w:rsid w:val="000D488F"/>
    <w:rsid w:val="000D4ABE"/>
    <w:rsid w:val="000E1DE9"/>
    <w:rsid w:val="000E2765"/>
    <w:rsid w:val="000E28C2"/>
    <w:rsid w:val="000E7E02"/>
    <w:rsid w:val="000F13CD"/>
    <w:rsid w:val="000F1545"/>
    <w:rsid w:val="000F2BBE"/>
    <w:rsid w:val="000F32C4"/>
    <w:rsid w:val="000F3516"/>
    <w:rsid w:val="000F7F6B"/>
    <w:rsid w:val="00101357"/>
    <w:rsid w:val="001029C2"/>
    <w:rsid w:val="00104F4B"/>
    <w:rsid w:val="00112BD0"/>
    <w:rsid w:val="00114F3B"/>
    <w:rsid w:val="00120536"/>
    <w:rsid w:val="00120E67"/>
    <w:rsid w:val="001223BB"/>
    <w:rsid w:val="0012488A"/>
    <w:rsid w:val="001312A6"/>
    <w:rsid w:val="00133C95"/>
    <w:rsid w:val="00133CDA"/>
    <w:rsid w:val="0013419A"/>
    <w:rsid w:val="00136791"/>
    <w:rsid w:val="00140BC5"/>
    <w:rsid w:val="00141358"/>
    <w:rsid w:val="001452C4"/>
    <w:rsid w:val="0014695C"/>
    <w:rsid w:val="00146ED1"/>
    <w:rsid w:val="00146F2A"/>
    <w:rsid w:val="001471C8"/>
    <w:rsid w:val="00150886"/>
    <w:rsid w:val="00152F95"/>
    <w:rsid w:val="00153B2E"/>
    <w:rsid w:val="0015476F"/>
    <w:rsid w:val="001559BE"/>
    <w:rsid w:val="001610F3"/>
    <w:rsid w:val="001662C7"/>
    <w:rsid w:val="00170589"/>
    <w:rsid w:val="00173015"/>
    <w:rsid w:val="001735AF"/>
    <w:rsid w:val="00174F35"/>
    <w:rsid w:val="00177A63"/>
    <w:rsid w:val="00180775"/>
    <w:rsid w:val="00180EC4"/>
    <w:rsid w:val="00181EE1"/>
    <w:rsid w:val="00183265"/>
    <w:rsid w:val="00183926"/>
    <w:rsid w:val="0018492B"/>
    <w:rsid w:val="001853AA"/>
    <w:rsid w:val="001858C2"/>
    <w:rsid w:val="0018699D"/>
    <w:rsid w:val="00191ADD"/>
    <w:rsid w:val="00192D9F"/>
    <w:rsid w:val="001948F0"/>
    <w:rsid w:val="001A1780"/>
    <w:rsid w:val="001A7F59"/>
    <w:rsid w:val="001B249B"/>
    <w:rsid w:val="001B2C42"/>
    <w:rsid w:val="001B3139"/>
    <w:rsid w:val="001B3E09"/>
    <w:rsid w:val="001B43D2"/>
    <w:rsid w:val="001B5AF7"/>
    <w:rsid w:val="001C0814"/>
    <w:rsid w:val="001C0C6A"/>
    <w:rsid w:val="001C3EE1"/>
    <w:rsid w:val="001C4682"/>
    <w:rsid w:val="001C6C3A"/>
    <w:rsid w:val="001D6674"/>
    <w:rsid w:val="001D6E72"/>
    <w:rsid w:val="001D7B44"/>
    <w:rsid w:val="001E08C7"/>
    <w:rsid w:val="001E402C"/>
    <w:rsid w:val="001E4845"/>
    <w:rsid w:val="001E7430"/>
    <w:rsid w:val="001F2A76"/>
    <w:rsid w:val="001F482B"/>
    <w:rsid w:val="001F6F57"/>
    <w:rsid w:val="00202DAA"/>
    <w:rsid w:val="00204695"/>
    <w:rsid w:val="002061FE"/>
    <w:rsid w:val="00206256"/>
    <w:rsid w:val="00206AA9"/>
    <w:rsid w:val="0021237C"/>
    <w:rsid w:val="002150E8"/>
    <w:rsid w:val="00221BD6"/>
    <w:rsid w:val="00224BE7"/>
    <w:rsid w:val="00225B06"/>
    <w:rsid w:val="002274BA"/>
    <w:rsid w:val="00230A99"/>
    <w:rsid w:val="002330F5"/>
    <w:rsid w:val="00235B6C"/>
    <w:rsid w:val="002365C6"/>
    <w:rsid w:val="00240CAD"/>
    <w:rsid w:val="0024292C"/>
    <w:rsid w:val="00243737"/>
    <w:rsid w:val="0024743A"/>
    <w:rsid w:val="00252562"/>
    <w:rsid w:val="00252CBD"/>
    <w:rsid w:val="002533DC"/>
    <w:rsid w:val="00261CE3"/>
    <w:rsid w:val="00264AF6"/>
    <w:rsid w:val="00264D79"/>
    <w:rsid w:val="00266289"/>
    <w:rsid w:val="00273BC7"/>
    <w:rsid w:val="00273C8A"/>
    <w:rsid w:val="00275104"/>
    <w:rsid w:val="00276E7E"/>
    <w:rsid w:val="00280A6E"/>
    <w:rsid w:val="00281B10"/>
    <w:rsid w:val="00285012"/>
    <w:rsid w:val="002869C0"/>
    <w:rsid w:val="002969B0"/>
    <w:rsid w:val="00297993"/>
    <w:rsid w:val="00297AB7"/>
    <w:rsid w:val="002A3358"/>
    <w:rsid w:val="002A69A9"/>
    <w:rsid w:val="002B2497"/>
    <w:rsid w:val="002B358D"/>
    <w:rsid w:val="002B7422"/>
    <w:rsid w:val="002C1315"/>
    <w:rsid w:val="002C381B"/>
    <w:rsid w:val="002D1257"/>
    <w:rsid w:val="002D1886"/>
    <w:rsid w:val="002D3D06"/>
    <w:rsid w:val="002D4E2A"/>
    <w:rsid w:val="002E0053"/>
    <w:rsid w:val="002E55B9"/>
    <w:rsid w:val="002E605C"/>
    <w:rsid w:val="002E6140"/>
    <w:rsid w:val="002F28B1"/>
    <w:rsid w:val="002F2B43"/>
    <w:rsid w:val="002F4885"/>
    <w:rsid w:val="003006A2"/>
    <w:rsid w:val="0030347F"/>
    <w:rsid w:val="00303593"/>
    <w:rsid w:val="00305887"/>
    <w:rsid w:val="00305F85"/>
    <w:rsid w:val="003079FB"/>
    <w:rsid w:val="003105B6"/>
    <w:rsid w:val="00315877"/>
    <w:rsid w:val="00315E78"/>
    <w:rsid w:val="0032057B"/>
    <w:rsid w:val="0032289E"/>
    <w:rsid w:val="00324169"/>
    <w:rsid w:val="003244CA"/>
    <w:rsid w:val="00324E3A"/>
    <w:rsid w:val="00325B57"/>
    <w:rsid w:val="00332BA3"/>
    <w:rsid w:val="00333312"/>
    <w:rsid w:val="00335B6E"/>
    <w:rsid w:val="0033677C"/>
    <w:rsid w:val="0034350A"/>
    <w:rsid w:val="00352164"/>
    <w:rsid w:val="00353BDB"/>
    <w:rsid w:val="00354A18"/>
    <w:rsid w:val="00354D8C"/>
    <w:rsid w:val="00357CE4"/>
    <w:rsid w:val="00360C2F"/>
    <w:rsid w:val="00360EAA"/>
    <w:rsid w:val="0036197D"/>
    <w:rsid w:val="00362FA9"/>
    <w:rsid w:val="003654EE"/>
    <w:rsid w:val="003655ED"/>
    <w:rsid w:val="00365D85"/>
    <w:rsid w:val="00367D3E"/>
    <w:rsid w:val="003718B1"/>
    <w:rsid w:val="0037445F"/>
    <w:rsid w:val="00376396"/>
    <w:rsid w:val="00376C2F"/>
    <w:rsid w:val="00381429"/>
    <w:rsid w:val="00385054"/>
    <w:rsid w:val="00386976"/>
    <w:rsid w:val="00386A12"/>
    <w:rsid w:val="00387E4E"/>
    <w:rsid w:val="00387E96"/>
    <w:rsid w:val="003908B0"/>
    <w:rsid w:val="00391BC6"/>
    <w:rsid w:val="00393206"/>
    <w:rsid w:val="003966E9"/>
    <w:rsid w:val="003A3A99"/>
    <w:rsid w:val="003A4816"/>
    <w:rsid w:val="003A591E"/>
    <w:rsid w:val="003A744F"/>
    <w:rsid w:val="003B03AF"/>
    <w:rsid w:val="003B0442"/>
    <w:rsid w:val="003B04ED"/>
    <w:rsid w:val="003B04FD"/>
    <w:rsid w:val="003B3169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E1A77"/>
    <w:rsid w:val="003E26AC"/>
    <w:rsid w:val="003E5AF3"/>
    <w:rsid w:val="003E62FA"/>
    <w:rsid w:val="003E647C"/>
    <w:rsid w:val="003E6872"/>
    <w:rsid w:val="003F00BC"/>
    <w:rsid w:val="003F0902"/>
    <w:rsid w:val="003F3BD6"/>
    <w:rsid w:val="003F534D"/>
    <w:rsid w:val="003F625D"/>
    <w:rsid w:val="003F6BF5"/>
    <w:rsid w:val="003F7237"/>
    <w:rsid w:val="004041C4"/>
    <w:rsid w:val="00405B3A"/>
    <w:rsid w:val="00406E9D"/>
    <w:rsid w:val="0041157B"/>
    <w:rsid w:val="00412746"/>
    <w:rsid w:val="00412AD9"/>
    <w:rsid w:val="00414B15"/>
    <w:rsid w:val="00415ECC"/>
    <w:rsid w:val="00421399"/>
    <w:rsid w:val="00421559"/>
    <w:rsid w:val="004221C0"/>
    <w:rsid w:val="0042316B"/>
    <w:rsid w:val="00423B88"/>
    <w:rsid w:val="00427CE9"/>
    <w:rsid w:val="0043241A"/>
    <w:rsid w:val="004410FB"/>
    <w:rsid w:val="00441287"/>
    <w:rsid w:val="004430E4"/>
    <w:rsid w:val="004443AB"/>
    <w:rsid w:val="00444FED"/>
    <w:rsid w:val="004465EA"/>
    <w:rsid w:val="00450EDC"/>
    <w:rsid w:val="00461030"/>
    <w:rsid w:val="004622B5"/>
    <w:rsid w:val="004629EB"/>
    <w:rsid w:val="00463F5D"/>
    <w:rsid w:val="00467290"/>
    <w:rsid w:val="00467E82"/>
    <w:rsid w:val="00473B71"/>
    <w:rsid w:val="00477539"/>
    <w:rsid w:val="004806B4"/>
    <w:rsid w:val="0048537F"/>
    <w:rsid w:val="00485714"/>
    <w:rsid w:val="00495DB2"/>
    <w:rsid w:val="004A1C89"/>
    <w:rsid w:val="004A2630"/>
    <w:rsid w:val="004A42F8"/>
    <w:rsid w:val="004A578E"/>
    <w:rsid w:val="004B006A"/>
    <w:rsid w:val="004B1E4C"/>
    <w:rsid w:val="004B417D"/>
    <w:rsid w:val="004B43D8"/>
    <w:rsid w:val="004B45B4"/>
    <w:rsid w:val="004B66BA"/>
    <w:rsid w:val="004C0FF9"/>
    <w:rsid w:val="004D01A4"/>
    <w:rsid w:val="004D033C"/>
    <w:rsid w:val="004D0BBC"/>
    <w:rsid w:val="004D5108"/>
    <w:rsid w:val="004D537D"/>
    <w:rsid w:val="004D5740"/>
    <w:rsid w:val="004E07B3"/>
    <w:rsid w:val="004E0A95"/>
    <w:rsid w:val="004E1347"/>
    <w:rsid w:val="004E5545"/>
    <w:rsid w:val="004E5F18"/>
    <w:rsid w:val="004E6E5D"/>
    <w:rsid w:val="004E7A7C"/>
    <w:rsid w:val="004E7EF5"/>
    <w:rsid w:val="004F29DC"/>
    <w:rsid w:val="004F6B97"/>
    <w:rsid w:val="004F797A"/>
    <w:rsid w:val="004F7D54"/>
    <w:rsid w:val="00501BE4"/>
    <w:rsid w:val="00501DEE"/>
    <w:rsid w:val="00506BFA"/>
    <w:rsid w:val="0051143E"/>
    <w:rsid w:val="00512E4A"/>
    <w:rsid w:val="0051318E"/>
    <w:rsid w:val="005131AB"/>
    <w:rsid w:val="0051334C"/>
    <w:rsid w:val="00513F2E"/>
    <w:rsid w:val="00516206"/>
    <w:rsid w:val="0052085C"/>
    <w:rsid w:val="0052247A"/>
    <w:rsid w:val="005256C6"/>
    <w:rsid w:val="00525E77"/>
    <w:rsid w:val="005306EE"/>
    <w:rsid w:val="00530B72"/>
    <w:rsid w:val="00533B76"/>
    <w:rsid w:val="0053554B"/>
    <w:rsid w:val="00536918"/>
    <w:rsid w:val="00536F5D"/>
    <w:rsid w:val="00543D8D"/>
    <w:rsid w:val="00545929"/>
    <w:rsid w:val="005460F9"/>
    <w:rsid w:val="0054734D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1CC5"/>
    <w:rsid w:val="00582922"/>
    <w:rsid w:val="00587F2C"/>
    <w:rsid w:val="00591434"/>
    <w:rsid w:val="005948D3"/>
    <w:rsid w:val="00594932"/>
    <w:rsid w:val="00596FF7"/>
    <w:rsid w:val="005A1B94"/>
    <w:rsid w:val="005B0745"/>
    <w:rsid w:val="005B080D"/>
    <w:rsid w:val="005B181B"/>
    <w:rsid w:val="005B2620"/>
    <w:rsid w:val="005C1126"/>
    <w:rsid w:val="005C136A"/>
    <w:rsid w:val="005C24F6"/>
    <w:rsid w:val="005C26AF"/>
    <w:rsid w:val="005C56C1"/>
    <w:rsid w:val="005C68C1"/>
    <w:rsid w:val="005D1C13"/>
    <w:rsid w:val="005D3569"/>
    <w:rsid w:val="005D3B6F"/>
    <w:rsid w:val="005D410F"/>
    <w:rsid w:val="005D794B"/>
    <w:rsid w:val="005D7AA1"/>
    <w:rsid w:val="005E0251"/>
    <w:rsid w:val="005E619C"/>
    <w:rsid w:val="005F0A6D"/>
    <w:rsid w:val="005F22E4"/>
    <w:rsid w:val="005F519D"/>
    <w:rsid w:val="005F52E1"/>
    <w:rsid w:val="005F772D"/>
    <w:rsid w:val="006015F6"/>
    <w:rsid w:val="00605734"/>
    <w:rsid w:val="00610220"/>
    <w:rsid w:val="00614F05"/>
    <w:rsid w:val="00617688"/>
    <w:rsid w:val="00617C84"/>
    <w:rsid w:val="00624F74"/>
    <w:rsid w:val="006259AD"/>
    <w:rsid w:val="00626205"/>
    <w:rsid w:val="006347EC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536D0"/>
    <w:rsid w:val="00661A9A"/>
    <w:rsid w:val="0066281B"/>
    <w:rsid w:val="00662B5B"/>
    <w:rsid w:val="00664421"/>
    <w:rsid w:val="00667BB0"/>
    <w:rsid w:val="00675072"/>
    <w:rsid w:val="0067534A"/>
    <w:rsid w:val="00681035"/>
    <w:rsid w:val="00681F02"/>
    <w:rsid w:val="00685B0E"/>
    <w:rsid w:val="00685B7A"/>
    <w:rsid w:val="00686C67"/>
    <w:rsid w:val="00686FC0"/>
    <w:rsid w:val="00692301"/>
    <w:rsid w:val="006967B8"/>
    <w:rsid w:val="00696B7F"/>
    <w:rsid w:val="006A253B"/>
    <w:rsid w:val="006A6103"/>
    <w:rsid w:val="006A7431"/>
    <w:rsid w:val="006B1E07"/>
    <w:rsid w:val="006B5344"/>
    <w:rsid w:val="006C7499"/>
    <w:rsid w:val="006D25D9"/>
    <w:rsid w:val="006D3390"/>
    <w:rsid w:val="006D3449"/>
    <w:rsid w:val="006E018C"/>
    <w:rsid w:val="006E162A"/>
    <w:rsid w:val="006E5DEC"/>
    <w:rsid w:val="006E700D"/>
    <w:rsid w:val="006F0F14"/>
    <w:rsid w:val="006F3B1C"/>
    <w:rsid w:val="006F3F4C"/>
    <w:rsid w:val="006F4FA4"/>
    <w:rsid w:val="006F5451"/>
    <w:rsid w:val="00700B74"/>
    <w:rsid w:val="007016D7"/>
    <w:rsid w:val="00705357"/>
    <w:rsid w:val="00705AE4"/>
    <w:rsid w:val="0071032F"/>
    <w:rsid w:val="00711057"/>
    <w:rsid w:val="00711A37"/>
    <w:rsid w:val="00712580"/>
    <w:rsid w:val="0072314D"/>
    <w:rsid w:val="00723419"/>
    <w:rsid w:val="00723E53"/>
    <w:rsid w:val="00724BEB"/>
    <w:rsid w:val="0072618A"/>
    <w:rsid w:val="0072654D"/>
    <w:rsid w:val="00726D55"/>
    <w:rsid w:val="00727114"/>
    <w:rsid w:val="007306C0"/>
    <w:rsid w:val="00734981"/>
    <w:rsid w:val="00737667"/>
    <w:rsid w:val="0073796D"/>
    <w:rsid w:val="00737D8D"/>
    <w:rsid w:val="00740CAE"/>
    <w:rsid w:val="0074113F"/>
    <w:rsid w:val="00750506"/>
    <w:rsid w:val="00751A89"/>
    <w:rsid w:val="00753CFE"/>
    <w:rsid w:val="007565F0"/>
    <w:rsid w:val="007575CB"/>
    <w:rsid w:val="00757F0F"/>
    <w:rsid w:val="007610A9"/>
    <w:rsid w:val="00761338"/>
    <w:rsid w:val="0076139C"/>
    <w:rsid w:val="00764711"/>
    <w:rsid w:val="00765286"/>
    <w:rsid w:val="007665AD"/>
    <w:rsid w:val="0076674D"/>
    <w:rsid w:val="007674C3"/>
    <w:rsid w:val="007723C1"/>
    <w:rsid w:val="007751B1"/>
    <w:rsid w:val="007757B3"/>
    <w:rsid w:val="0077619D"/>
    <w:rsid w:val="00776C43"/>
    <w:rsid w:val="00782287"/>
    <w:rsid w:val="00784962"/>
    <w:rsid w:val="00786812"/>
    <w:rsid w:val="00787E14"/>
    <w:rsid w:val="00790F21"/>
    <w:rsid w:val="00791C77"/>
    <w:rsid w:val="00792FE3"/>
    <w:rsid w:val="0079477A"/>
    <w:rsid w:val="00795F88"/>
    <w:rsid w:val="0079608D"/>
    <w:rsid w:val="0079709F"/>
    <w:rsid w:val="00797256"/>
    <w:rsid w:val="00797FBC"/>
    <w:rsid w:val="007A0104"/>
    <w:rsid w:val="007A149C"/>
    <w:rsid w:val="007A1C42"/>
    <w:rsid w:val="007A605F"/>
    <w:rsid w:val="007A6CB2"/>
    <w:rsid w:val="007A7B97"/>
    <w:rsid w:val="007B19C9"/>
    <w:rsid w:val="007B2454"/>
    <w:rsid w:val="007B726E"/>
    <w:rsid w:val="007B7377"/>
    <w:rsid w:val="007C3B5B"/>
    <w:rsid w:val="007D3998"/>
    <w:rsid w:val="007D4550"/>
    <w:rsid w:val="007D5598"/>
    <w:rsid w:val="007D62DE"/>
    <w:rsid w:val="007D723D"/>
    <w:rsid w:val="007E2ED3"/>
    <w:rsid w:val="007E6AC7"/>
    <w:rsid w:val="007F025F"/>
    <w:rsid w:val="007F11C5"/>
    <w:rsid w:val="007F7E1D"/>
    <w:rsid w:val="008026EF"/>
    <w:rsid w:val="00803F58"/>
    <w:rsid w:val="00805326"/>
    <w:rsid w:val="00807CF4"/>
    <w:rsid w:val="00811D2D"/>
    <w:rsid w:val="00812B0E"/>
    <w:rsid w:val="00814EAA"/>
    <w:rsid w:val="00816C34"/>
    <w:rsid w:val="00816EA0"/>
    <w:rsid w:val="008179DE"/>
    <w:rsid w:val="00824C43"/>
    <w:rsid w:val="00824E78"/>
    <w:rsid w:val="00825CEC"/>
    <w:rsid w:val="0082727E"/>
    <w:rsid w:val="00830DD1"/>
    <w:rsid w:val="008323EB"/>
    <w:rsid w:val="0083575B"/>
    <w:rsid w:val="00835983"/>
    <w:rsid w:val="00835C0B"/>
    <w:rsid w:val="00835E01"/>
    <w:rsid w:val="008368C8"/>
    <w:rsid w:val="00841EB1"/>
    <w:rsid w:val="00843B22"/>
    <w:rsid w:val="008440FF"/>
    <w:rsid w:val="00844A02"/>
    <w:rsid w:val="008454DC"/>
    <w:rsid w:val="008456A0"/>
    <w:rsid w:val="00846684"/>
    <w:rsid w:val="00846EE1"/>
    <w:rsid w:val="0084766C"/>
    <w:rsid w:val="00851046"/>
    <w:rsid w:val="00851CEC"/>
    <w:rsid w:val="00854D4E"/>
    <w:rsid w:val="00855393"/>
    <w:rsid w:val="008616E5"/>
    <w:rsid w:val="008619E9"/>
    <w:rsid w:val="00863C3B"/>
    <w:rsid w:val="00867A6B"/>
    <w:rsid w:val="00871C2C"/>
    <w:rsid w:val="008738EB"/>
    <w:rsid w:val="008767A8"/>
    <w:rsid w:val="00880305"/>
    <w:rsid w:val="008929A0"/>
    <w:rsid w:val="00892D3C"/>
    <w:rsid w:val="00895250"/>
    <w:rsid w:val="0089704E"/>
    <w:rsid w:val="008A17D3"/>
    <w:rsid w:val="008B083A"/>
    <w:rsid w:val="008B08C3"/>
    <w:rsid w:val="008B09F8"/>
    <w:rsid w:val="008B7C14"/>
    <w:rsid w:val="008C4891"/>
    <w:rsid w:val="008C6C14"/>
    <w:rsid w:val="008C767A"/>
    <w:rsid w:val="008D14E6"/>
    <w:rsid w:val="008D4CC2"/>
    <w:rsid w:val="008D54D6"/>
    <w:rsid w:val="008D6498"/>
    <w:rsid w:val="008D6BF7"/>
    <w:rsid w:val="008D7103"/>
    <w:rsid w:val="008E0035"/>
    <w:rsid w:val="008E1743"/>
    <w:rsid w:val="008E250B"/>
    <w:rsid w:val="008E2563"/>
    <w:rsid w:val="008E408B"/>
    <w:rsid w:val="008E6EEC"/>
    <w:rsid w:val="008F06F9"/>
    <w:rsid w:val="008F4B5F"/>
    <w:rsid w:val="008F521D"/>
    <w:rsid w:val="008F527C"/>
    <w:rsid w:val="009028CC"/>
    <w:rsid w:val="00903474"/>
    <w:rsid w:val="00906263"/>
    <w:rsid w:val="009073CA"/>
    <w:rsid w:val="00911328"/>
    <w:rsid w:val="009117E0"/>
    <w:rsid w:val="00911EDF"/>
    <w:rsid w:val="00914E01"/>
    <w:rsid w:val="0092067B"/>
    <w:rsid w:val="00926F1C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50ED3"/>
    <w:rsid w:val="00951D37"/>
    <w:rsid w:val="00956513"/>
    <w:rsid w:val="00960613"/>
    <w:rsid w:val="00963993"/>
    <w:rsid w:val="00963E89"/>
    <w:rsid w:val="00963FC5"/>
    <w:rsid w:val="00964E33"/>
    <w:rsid w:val="009701AC"/>
    <w:rsid w:val="00974ACA"/>
    <w:rsid w:val="00983C41"/>
    <w:rsid w:val="00987237"/>
    <w:rsid w:val="0099336C"/>
    <w:rsid w:val="0099425F"/>
    <w:rsid w:val="009A660E"/>
    <w:rsid w:val="009A767B"/>
    <w:rsid w:val="009B1745"/>
    <w:rsid w:val="009B33A8"/>
    <w:rsid w:val="009C07AB"/>
    <w:rsid w:val="009C2627"/>
    <w:rsid w:val="009C31D4"/>
    <w:rsid w:val="009C4E47"/>
    <w:rsid w:val="009D30C8"/>
    <w:rsid w:val="009D47D3"/>
    <w:rsid w:val="009E2ABB"/>
    <w:rsid w:val="009E5DC5"/>
    <w:rsid w:val="009F0699"/>
    <w:rsid w:val="009F0C21"/>
    <w:rsid w:val="009F555C"/>
    <w:rsid w:val="00A00AC8"/>
    <w:rsid w:val="00A00F20"/>
    <w:rsid w:val="00A01051"/>
    <w:rsid w:val="00A02686"/>
    <w:rsid w:val="00A04869"/>
    <w:rsid w:val="00A04F85"/>
    <w:rsid w:val="00A05FEB"/>
    <w:rsid w:val="00A06C41"/>
    <w:rsid w:val="00A07BB3"/>
    <w:rsid w:val="00A07FE3"/>
    <w:rsid w:val="00A1304A"/>
    <w:rsid w:val="00A147B9"/>
    <w:rsid w:val="00A1590E"/>
    <w:rsid w:val="00A161B2"/>
    <w:rsid w:val="00A2208A"/>
    <w:rsid w:val="00A27870"/>
    <w:rsid w:val="00A32041"/>
    <w:rsid w:val="00A32122"/>
    <w:rsid w:val="00A32C34"/>
    <w:rsid w:val="00A34C62"/>
    <w:rsid w:val="00A41D05"/>
    <w:rsid w:val="00A41E79"/>
    <w:rsid w:val="00A42FF1"/>
    <w:rsid w:val="00A47116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6931"/>
    <w:rsid w:val="00A678FC"/>
    <w:rsid w:val="00A709C2"/>
    <w:rsid w:val="00A72E24"/>
    <w:rsid w:val="00A73563"/>
    <w:rsid w:val="00A77C0C"/>
    <w:rsid w:val="00A82B32"/>
    <w:rsid w:val="00A83021"/>
    <w:rsid w:val="00A862D3"/>
    <w:rsid w:val="00A9015D"/>
    <w:rsid w:val="00A955F6"/>
    <w:rsid w:val="00AA0750"/>
    <w:rsid w:val="00AA0AF3"/>
    <w:rsid w:val="00AA1F9C"/>
    <w:rsid w:val="00AA2449"/>
    <w:rsid w:val="00AA2AFA"/>
    <w:rsid w:val="00AA6195"/>
    <w:rsid w:val="00AA62B5"/>
    <w:rsid w:val="00AA6944"/>
    <w:rsid w:val="00AA7BE7"/>
    <w:rsid w:val="00AB041C"/>
    <w:rsid w:val="00AB4734"/>
    <w:rsid w:val="00AC7674"/>
    <w:rsid w:val="00AD027D"/>
    <w:rsid w:val="00AD13C3"/>
    <w:rsid w:val="00AD1C72"/>
    <w:rsid w:val="00AD1ED2"/>
    <w:rsid w:val="00AD21D0"/>
    <w:rsid w:val="00AD623E"/>
    <w:rsid w:val="00AD791E"/>
    <w:rsid w:val="00AE3E32"/>
    <w:rsid w:val="00AE4B56"/>
    <w:rsid w:val="00AE5B16"/>
    <w:rsid w:val="00AE6358"/>
    <w:rsid w:val="00AF002A"/>
    <w:rsid w:val="00AF456C"/>
    <w:rsid w:val="00B00EE2"/>
    <w:rsid w:val="00B00F42"/>
    <w:rsid w:val="00B01E3A"/>
    <w:rsid w:val="00B0447E"/>
    <w:rsid w:val="00B055C4"/>
    <w:rsid w:val="00B0709F"/>
    <w:rsid w:val="00B114AE"/>
    <w:rsid w:val="00B11821"/>
    <w:rsid w:val="00B126D2"/>
    <w:rsid w:val="00B1324A"/>
    <w:rsid w:val="00B20B30"/>
    <w:rsid w:val="00B218AB"/>
    <w:rsid w:val="00B21930"/>
    <w:rsid w:val="00B2197A"/>
    <w:rsid w:val="00B2327C"/>
    <w:rsid w:val="00B24DE1"/>
    <w:rsid w:val="00B262C5"/>
    <w:rsid w:val="00B27756"/>
    <w:rsid w:val="00B30199"/>
    <w:rsid w:val="00B3542D"/>
    <w:rsid w:val="00B37647"/>
    <w:rsid w:val="00B4123E"/>
    <w:rsid w:val="00B41FF9"/>
    <w:rsid w:val="00B427B8"/>
    <w:rsid w:val="00B467F2"/>
    <w:rsid w:val="00B53DD7"/>
    <w:rsid w:val="00B54EF4"/>
    <w:rsid w:val="00B56F51"/>
    <w:rsid w:val="00B577E2"/>
    <w:rsid w:val="00B60530"/>
    <w:rsid w:val="00B61C4B"/>
    <w:rsid w:val="00B634FA"/>
    <w:rsid w:val="00B66771"/>
    <w:rsid w:val="00B70CFD"/>
    <w:rsid w:val="00B737CE"/>
    <w:rsid w:val="00B74344"/>
    <w:rsid w:val="00B74A3E"/>
    <w:rsid w:val="00B80A47"/>
    <w:rsid w:val="00B843D5"/>
    <w:rsid w:val="00B849BA"/>
    <w:rsid w:val="00B84D5A"/>
    <w:rsid w:val="00B85B62"/>
    <w:rsid w:val="00B953E6"/>
    <w:rsid w:val="00BA119B"/>
    <w:rsid w:val="00BA2A29"/>
    <w:rsid w:val="00BB05E4"/>
    <w:rsid w:val="00BB1695"/>
    <w:rsid w:val="00BB456F"/>
    <w:rsid w:val="00BB4735"/>
    <w:rsid w:val="00BB543D"/>
    <w:rsid w:val="00BB6FAC"/>
    <w:rsid w:val="00BB762D"/>
    <w:rsid w:val="00BC2170"/>
    <w:rsid w:val="00BC2751"/>
    <w:rsid w:val="00BC35DB"/>
    <w:rsid w:val="00BD0C69"/>
    <w:rsid w:val="00BD1B41"/>
    <w:rsid w:val="00BD4139"/>
    <w:rsid w:val="00BD5277"/>
    <w:rsid w:val="00BE1EF5"/>
    <w:rsid w:val="00BE336E"/>
    <w:rsid w:val="00BE43DC"/>
    <w:rsid w:val="00BE6AC7"/>
    <w:rsid w:val="00BE6DED"/>
    <w:rsid w:val="00BF0B52"/>
    <w:rsid w:val="00BF309C"/>
    <w:rsid w:val="00BF43AC"/>
    <w:rsid w:val="00BF4E72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4EC0"/>
    <w:rsid w:val="00C2193A"/>
    <w:rsid w:val="00C25120"/>
    <w:rsid w:val="00C31EC7"/>
    <w:rsid w:val="00C37BC0"/>
    <w:rsid w:val="00C413DD"/>
    <w:rsid w:val="00C43751"/>
    <w:rsid w:val="00C4398E"/>
    <w:rsid w:val="00C46951"/>
    <w:rsid w:val="00C506B3"/>
    <w:rsid w:val="00C507AD"/>
    <w:rsid w:val="00C51A6B"/>
    <w:rsid w:val="00C51BE4"/>
    <w:rsid w:val="00C529AB"/>
    <w:rsid w:val="00C54CF3"/>
    <w:rsid w:val="00C66483"/>
    <w:rsid w:val="00C67509"/>
    <w:rsid w:val="00C76CC2"/>
    <w:rsid w:val="00C7750B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3C19"/>
    <w:rsid w:val="00C94274"/>
    <w:rsid w:val="00C96B35"/>
    <w:rsid w:val="00CA03D2"/>
    <w:rsid w:val="00CA387B"/>
    <w:rsid w:val="00CA3B5F"/>
    <w:rsid w:val="00CB1226"/>
    <w:rsid w:val="00CB2196"/>
    <w:rsid w:val="00CB673F"/>
    <w:rsid w:val="00CB72F3"/>
    <w:rsid w:val="00CC77F0"/>
    <w:rsid w:val="00CD338A"/>
    <w:rsid w:val="00CD4FD7"/>
    <w:rsid w:val="00CD70B2"/>
    <w:rsid w:val="00CD7D00"/>
    <w:rsid w:val="00CD7EA4"/>
    <w:rsid w:val="00CF0CAB"/>
    <w:rsid w:val="00CF2749"/>
    <w:rsid w:val="00CF28DA"/>
    <w:rsid w:val="00CF2F07"/>
    <w:rsid w:val="00CF3F6C"/>
    <w:rsid w:val="00D06584"/>
    <w:rsid w:val="00D10355"/>
    <w:rsid w:val="00D12349"/>
    <w:rsid w:val="00D14DCD"/>
    <w:rsid w:val="00D1727F"/>
    <w:rsid w:val="00D17CC0"/>
    <w:rsid w:val="00D21B08"/>
    <w:rsid w:val="00D35B2E"/>
    <w:rsid w:val="00D4245A"/>
    <w:rsid w:val="00D47BA6"/>
    <w:rsid w:val="00D5145C"/>
    <w:rsid w:val="00D521C6"/>
    <w:rsid w:val="00D53628"/>
    <w:rsid w:val="00D53CEA"/>
    <w:rsid w:val="00D54E90"/>
    <w:rsid w:val="00D67EB7"/>
    <w:rsid w:val="00D75894"/>
    <w:rsid w:val="00D75C5A"/>
    <w:rsid w:val="00D76E93"/>
    <w:rsid w:val="00D822EE"/>
    <w:rsid w:val="00D8286F"/>
    <w:rsid w:val="00D85DA5"/>
    <w:rsid w:val="00D86395"/>
    <w:rsid w:val="00D90FD1"/>
    <w:rsid w:val="00D919CC"/>
    <w:rsid w:val="00D92625"/>
    <w:rsid w:val="00D92F05"/>
    <w:rsid w:val="00D96272"/>
    <w:rsid w:val="00D9758A"/>
    <w:rsid w:val="00DA1AD4"/>
    <w:rsid w:val="00DA581C"/>
    <w:rsid w:val="00DA7DEA"/>
    <w:rsid w:val="00DB0C59"/>
    <w:rsid w:val="00DB28DE"/>
    <w:rsid w:val="00DB2E8D"/>
    <w:rsid w:val="00DC039F"/>
    <w:rsid w:val="00DC213D"/>
    <w:rsid w:val="00DC2350"/>
    <w:rsid w:val="00DC4CDE"/>
    <w:rsid w:val="00DC60D7"/>
    <w:rsid w:val="00DD1212"/>
    <w:rsid w:val="00DD57BA"/>
    <w:rsid w:val="00DD5F0C"/>
    <w:rsid w:val="00DE01CB"/>
    <w:rsid w:val="00DE31E6"/>
    <w:rsid w:val="00DE56BE"/>
    <w:rsid w:val="00DF140D"/>
    <w:rsid w:val="00DF67AD"/>
    <w:rsid w:val="00E012B4"/>
    <w:rsid w:val="00E022BD"/>
    <w:rsid w:val="00E0515E"/>
    <w:rsid w:val="00E06442"/>
    <w:rsid w:val="00E0758C"/>
    <w:rsid w:val="00E07631"/>
    <w:rsid w:val="00E076C1"/>
    <w:rsid w:val="00E077E2"/>
    <w:rsid w:val="00E10527"/>
    <w:rsid w:val="00E14506"/>
    <w:rsid w:val="00E14F0A"/>
    <w:rsid w:val="00E15DFE"/>
    <w:rsid w:val="00E17AE8"/>
    <w:rsid w:val="00E22D64"/>
    <w:rsid w:val="00E24481"/>
    <w:rsid w:val="00E3056F"/>
    <w:rsid w:val="00E3244B"/>
    <w:rsid w:val="00E34202"/>
    <w:rsid w:val="00E34AD9"/>
    <w:rsid w:val="00E3630C"/>
    <w:rsid w:val="00E403B6"/>
    <w:rsid w:val="00E41F88"/>
    <w:rsid w:val="00E44ED6"/>
    <w:rsid w:val="00E456FD"/>
    <w:rsid w:val="00E61159"/>
    <w:rsid w:val="00E6633C"/>
    <w:rsid w:val="00E6658B"/>
    <w:rsid w:val="00E667CD"/>
    <w:rsid w:val="00E7003F"/>
    <w:rsid w:val="00E704D4"/>
    <w:rsid w:val="00E71051"/>
    <w:rsid w:val="00E71967"/>
    <w:rsid w:val="00E71F93"/>
    <w:rsid w:val="00E7596F"/>
    <w:rsid w:val="00E75FBC"/>
    <w:rsid w:val="00E7643B"/>
    <w:rsid w:val="00E76BB7"/>
    <w:rsid w:val="00E815F0"/>
    <w:rsid w:val="00E855E8"/>
    <w:rsid w:val="00E86BD4"/>
    <w:rsid w:val="00E91C8C"/>
    <w:rsid w:val="00E9210C"/>
    <w:rsid w:val="00E96B43"/>
    <w:rsid w:val="00EA153E"/>
    <w:rsid w:val="00EA4189"/>
    <w:rsid w:val="00EA578E"/>
    <w:rsid w:val="00EB0F6A"/>
    <w:rsid w:val="00EB0FED"/>
    <w:rsid w:val="00EB5E35"/>
    <w:rsid w:val="00EC0A91"/>
    <w:rsid w:val="00EC1D0E"/>
    <w:rsid w:val="00EC2020"/>
    <w:rsid w:val="00EC3730"/>
    <w:rsid w:val="00ED4B91"/>
    <w:rsid w:val="00ED58B7"/>
    <w:rsid w:val="00ED64A0"/>
    <w:rsid w:val="00EE189C"/>
    <w:rsid w:val="00EE2D5D"/>
    <w:rsid w:val="00EF2EED"/>
    <w:rsid w:val="00EF6C83"/>
    <w:rsid w:val="00F02F68"/>
    <w:rsid w:val="00F055F9"/>
    <w:rsid w:val="00F05E24"/>
    <w:rsid w:val="00F10ADA"/>
    <w:rsid w:val="00F138ED"/>
    <w:rsid w:val="00F167F1"/>
    <w:rsid w:val="00F16823"/>
    <w:rsid w:val="00F209BF"/>
    <w:rsid w:val="00F21620"/>
    <w:rsid w:val="00F22847"/>
    <w:rsid w:val="00F378CB"/>
    <w:rsid w:val="00F40330"/>
    <w:rsid w:val="00F4325B"/>
    <w:rsid w:val="00F43A93"/>
    <w:rsid w:val="00F44D53"/>
    <w:rsid w:val="00F453C2"/>
    <w:rsid w:val="00F5002D"/>
    <w:rsid w:val="00F515D5"/>
    <w:rsid w:val="00F51F4A"/>
    <w:rsid w:val="00F52123"/>
    <w:rsid w:val="00F56440"/>
    <w:rsid w:val="00F64B5D"/>
    <w:rsid w:val="00F70D1B"/>
    <w:rsid w:val="00F7120E"/>
    <w:rsid w:val="00F73335"/>
    <w:rsid w:val="00F73FFC"/>
    <w:rsid w:val="00F754B6"/>
    <w:rsid w:val="00F7629B"/>
    <w:rsid w:val="00F776E7"/>
    <w:rsid w:val="00F80681"/>
    <w:rsid w:val="00F80DC9"/>
    <w:rsid w:val="00F81E84"/>
    <w:rsid w:val="00F86491"/>
    <w:rsid w:val="00F86BCD"/>
    <w:rsid w:val="00F86E63"/>
    <w:rsid w:val="00F93689"/>
    <w:rsid w:val="00F94E7E"/>
    <w:rsid w:val="00F96B1A"/>
    <w:rsid w:val="00F97093"/>
    <w:rsid w:val="00FA176D"/>
    <w:rsid w:val="00FA3E8E"/>
    <w:rsid w:val="00FA7434"/>
    <w:rsid w:val="00FA7568"/>
    <w:rsid w:val="00FA7FE4"/>
    <w:rsid w:val="00FB0762"/>
    <w:rsid w:val="00FB188E"/>
    <w:rsid w:val="00FB3A74"/>
    <w:rsid w:val="00FB40B8"/>
    <w:rsid w:val="00FB47AA"/>
    <w:rsid w:val="00FB4BBD"/>
    <w:rsid w:val="00FB5B67"/>
    <w:rsid w:val="00FB71C0"/>
    <w:rsid w:val="00FC1570"/>
    <w:rsid w:val="00FC65F8"/>
    <w:rsid w:val="00FC6A68"/>
    <w:rsid w:val="00FD2D28"/>
    <w:rsid w:val="00FD59BF"/>
    <w:rsid w:val="00FD6552"/>
    <w:rsid w:val="00FD6565"/>
    <w:rsid w:val="00FE078E"/>
    <w:rsid w:val="00FE22F2"/>
    <w:rsid w:val="00FE27F5"/>
    <w:rsid w:val="00FE2CD3"/>
    <w:rsid w:val="00FE6AD8"/>
    <w:rsid w:val="00FE7F85"/>
    <w:rsid w:val="00FF087C"/>
    <w:rsid w:val="00FF12B3"/>
    <w:rsid w:val="00FF155A"/>
    <w:rsid w:val="00FF39FA"/>
    <w:rsid w:val="00FF630E"/>
    <w:rsid w:val="00FF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15BC29"/>
  <w15:chartTrackingRefBased/>
  <w15:docId w15:val="{B6D47ACF-5CB9-4D68-8F82-7193181D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A01051"/>
    <w:pPr>
      <w:outlineLvl w:val="3"/>
    </w:pPr>
    <w:rPr>
      <w:b/>
      <w:color w:val="327A86" w:themeColor="text2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semiHidden/>
    <w:rsid w:val="00A1304A"/>
    <w:pPr>
      <w:spacing w:after="120"/>
      <w:outlineLvl w:val="5"/>
    </w:pPr>
    <w:rPr>
      <w:color w:val="70BCC9" w:themeColor="text2" w:themeTint="99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01051"/>
    <w:rPr>
      <w:b/>
      <w:color w:val="327A86" w:themeColor="text2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304A"/>
    <w:rPr>
      <w:rFonts w:ascii="Calibri" w:eastAsia="MS Gothic" w:hAnsi="Calibri" w:cs="Times New Roman"/>
      <w:b/>
      <w:bCs/>
      <w:color w:val="70BCC9" w:themeColor="text2" w:themeTint="99"/>
      <w:sz w:val="28"/>
      <w:szCs w:val="3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ranscript">
    <w:name w:val="Transcript"/>
    <w:basedOn w:val="Standard"/>
    <w:qFormat/>
    <w:rsid w:val="00FF630E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6"/>
      <w:szCs w:val="16"/>
      <w:lang w:eastAsia="de-DE"/>
    </w:rPr>
  </w:style>
  <w:style w:type="paragraph" w:customStyle="1" w:styleId="Tabelle">
    <w:name w:val="Tabelle"/>
    <w:basedOn w:val="Standard"/>
    <w:link w:val="TabelleZchn"/>
    <w:qFormat/>
    <w:rsid w:val="0041157B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customStyle="1" w:styleId="TabelleZchn">
    <w:name w:val="Tabelle Zchn"/>
    <w:basedOn w:val="Absatz-Standardschriftart"/>
    <w:link w:val="Tabelle"/>
    <w:rsid w:val="0041157B"/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Zitat1">
    <w:name w:val="Zitat1"/>
    <w:basedOn w:val="Standard"/>
    <w:qFormat/>
    <w:rsid w:val="00264AF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styleId="Textkrper">
    <w:name w:val="Body Text"/>
    <w:basedOn w:val="Transcript"/>
    <w:link w:val="TextkrperZchn"/>
    <w:uiPriority w:val="99"/>
    <w:unhideWhenUsed/>
    <w:rsid w:val="00FF630E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FF630E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AF456C"/>
    <w:pPr>
      <w:overflowPunct/>
      <w:autoSpaceDE/>
      <w:autoSpaceDN/>
      <w:adjustRightInd/>
      <w:spacing w:line="280" w:lineRule="exact"/>
      <w:ind w:firstLine="360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AF456C"/>
    <w:rPr>
      <w:rFonts w:ascii="Calibri" w:eastAsia="Times New Roman" w:hAnsi="Calibri" w:cs="Times New Roman"/>
      <w:color w:val="000000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6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header" Target="header1.xml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7.pn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microsoft.com/office/2007/relationships/hdphoto" Target="media/hdphoto2.wdp"/><Relationship Id="rId56" Type="http://schemas.openxmlformats.org/officeDocument/2006/relationships/image" Target="media/image48.png"/><Relationship Id="rId64" Type="http://schemas.openxmlformats.org/officeDocument/2006/relationships/image" Target="media/image54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07/relationships/hdphoto" Target="media/hdphoto1.wdp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microsoft.com/office/2007/relationships/hdphoto" Target="media/hdphoto3.wdp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8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E0314-17C8-44D1-B188-7FC45ADCC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7</Pages>
  <Words>1020</Words>
  <Characters>6426</Characters>
  <Application>Microsoft Office Word</Application>
  <DocSecurity>0</DocSecurity>
  <Lines>53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Boeing</cp:lastModifiedBy>
  <cp:revision>20</cp:revision>
  <cp:lastPrinted>2023-10-27T21:19:00Z</cp:lastPrinted>
  <dcterms:created xsi:type="dcterms:W3CDTF">2024-03-21T08:23:00Z</dcterms:created>
  <dcterms:modified xsi:type="dcterms:W3CDTF">2024-03-21T13:06:00Z</dcterms:modified>
</cp:coreProperties>
</file>