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1E478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1C268FCF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9088" behindDoc="1" locked="0" layoutInCell="1" allowOverlap="1" wp14:anchorId="05824864" wp14:editId="7454D11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E67C53B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E06116B" w14:textId="297E9E35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01"/>
      </w:tblGrid>
      <w:tr w:rsidR="003760D9" w:rsidRPr="002F32D6" w14:paraId="7E638EF6" w14:textId="77777777" w:rsidTr="00BD673E">
        <w:trPr>
          <w:trHeight w:val="101"/>
        </w:trPr>
        <w:tc>
          <w:tcPr>
            <w:tcW w:w="1985" w:type="dxa"/>
          </w:tcPr>
          <w:p w14:paraId="64F88EAB" w14:textId="77777777" w:rsidR="003760D9" w:rsidRDefault="003760D9" w:rsidP="00BD673E">
            <w:pPr>
              <w:pStyle w:val="berschrift5"/>
              <w:rPr>
                <w:noProof/>
              </w:rPr>
            </w:pPr>
          </w:p>
        </w:tc>
        <w:tc>
          <w:tcPr>
            <w:tcW w:w="7301" w:type="dxa"/>
          </w:tcPr>
          <w:p w14:paraId="7AC5D1E1" w14:textId="77777777" w:rsidR="00456B4C" w:rsidRDefault="00456B4C" w:rsidP="003760D9">
            <w:pPr>
              <w:pStyle w:val="bershrift5"/>
            </w:pPr>
          </w:p>
          <w:p w14:paraId="2E8634C0" w14:textId="13C80072" w:rsidR="003760D9" w:rsidRDefault="003760D9" w:rsidP="003760D9">
            <w:pPr>
              <w:pStyle w:val="bershrift5"/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F878844" wp14:editId="5D83575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F5271" w14:textId="77777777" w:rsidR="003760D9" w:rsidRDefault="003760D9" w:rsidP="003760D9">
            <w:pPr>
              <w:pStyle w:val="bershrift5"/>
            </w:pPr>
          </w:p>
          <w:p w14:paraId="7699DD01" w14:textId="77777777" w:rsidR="003760D9" w:rsidRDefault="003760D9" w:rsidP="003760D9">
            <w:pPr>
              <w:pStyle w:val="bershrift5"/>
            </w:pPr>
          </w:p>
          <w:p w14:paraId="7C28E38F" w14:textId="77777777" w:rsidR="003760D9" w:rsidRDefault="003760D9" w:rsidP="003760D9">
            <w:pPr>
              <w:pStyle w:val="bershrift5"/>
            </w:pPr>
          </w:p>
          <w:p w14:paraId="195814FD" w14:textId="77777777" w:rsidR="003760D9" w:rsidRPr="003760D9" w:rsidRDefault="003760D9" w:rsidP="003760D9">
            <w:pPr>
              <w:pStyle w:val="bershrift5"/>
            </w:pPr>
          </w:p>
          <w:p w14:paraId="0E76CB57" w14:textId="77777777" w:rsidR="003760D9" w:rsidRPr="00967AB8" w:rsidRDefault="003760D9" w:rsidP="00BD673E">
            <w:pPr>
              <w:rPr>
                <w:lang w:eastAsia="de-DE"/>
              </w:rPr>
            </w:pPr>
          </w:p>
        </w:tc>
      </w:tr>
      <w:tr w:rsidR="003760D9" w:rsidRPr="002F32D6" w14:paraId="6A820494" w14:textId="77777777" w:rsidTr="00BD673E">
        <w:trPr>
          <w:trHeight w:val="622"/>
        </w:trPr>
        <w:tc>
          <w:tcPr>
            <w:tcW w:w="1985" w:type="dxa"/>
          </w:tcPr>
          <w:p w14:paraId="4C7062B6" w14:textId="77777777" w:rsidR="003760D9" w:rsidRPr="00420E4C" w:rsidRDefault="003760D9" w:rsidP="00BD673E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301" w:type="dxa"/>
          </w:tcPr>
          <w:p w14:paraId="0E87B6F6" w14:textId="77777777" w:rsidR="003760D9" w:rsidRPr="00967AB8" w:rsidRDefault="003760D9" w:rsidP="00BD673E">
            <w:pPr>
              <w:pStyle w:val="berschrift5"/>
            </w:pPr>
            <w:r w:rsidRPr="00967AB8">
              <w:t>Baustein N4 A Ich kann Multiplizieren verstehen und erklären</w:t>
            </w:r>
          </w:p>
          <w:p w14:paraId="0782C2DA" w14:textId="77777777" w:rsidR="003760D9" w:rsidRPr="00824378" w:rsidRDefault="003760D9" w:rsidP="00BD673E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3E79E39C" w14:textId="5265FCE9" w:rsidR="003760D9" w:rsidRDefault="003760D9" w:rsidP="00BD673E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29A98A01" w14:textId="6CE8C053" w:rsidR="00824378" w:rsidRPr="00967AB8" w:rsidRDefault="00824378" w:rsidP="00BD673E">
            <w:pPr>
              <w:pStyle w:val="Listenabsatz"/>
              <w:rPr>
                <w:color w:val="000000"/>
                <w:lang w:eastAsia="de-DE"/>
              </w:rPr>
            </w:pPr>
            <w:r>
              <w:rPr>
                <w:color w:val="000000"/>
              </w:rPr>
              <w:t>Speicherkiste (1 Seite)</w:t>
            </w:r>
          </w:p>
          <w:p w14:paraId="651DBD46" w14:textId="77777777" w:rsidR="003760D9" w:rsidRPr="00967AB8" w:rsidRDefault="003760D9" w:rsidP="00BD673E">
            <w:pPr>
              <w:pStyle w:val="berschrift5"/>
            </w:pPr>
            <w:r w:rsidRPr="00967AB8">
              <w:t>Baustein N4 B Ich kann Dividieren verstehen und erklären</w:t>
            </w:r>
          </w:p>
          <w:p w14:paraId="40F30BF5" w14:textId="77777777" w:rsidR="003760D9" w:rsidRPr="00967AB8" w:rsidRDefault="003760D9" w:rsidP="00BD673E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471E9490" w14:textId="4E013A91" w:rsidR="003760D9" w:rsidRPr="00495371" w:rsidRDefault="003760D9" w:rsidP="00BD673E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3A153D87" w14:textId="1A0532B8" w:rsidR="00824378" w:rsidRDefault="00824378" w:rsidP="00824378">
            <w:pPr>
              <w:pStyle w:val="Listenabsatz"/>
            </w:pPr>
            <w:r w:rsidRPr="00495371">
              <w:t>Speicherkiste (1 Seite)</w:t>
            </w:r>
          </w:p>
          <w:p w14:paraId="5B57A362" w14:textId="77777777" w:rsidR="00495371" w:rsidRPr="00495371" w:rsidRDefault="00495371" w:rsidP="00495371"/>
          <w:p w14:paraId="7B363AFD" w14:textId="77777777" w:rsidR="00824378" w:rsidRPr="00967AB8" w:rsidRDefault="00824378" w:rsidP="00BD673E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1801DE13" w14:textId="77777777" w:rsidTr="00BD673E">
        <w:trPr>
          <w:trHeight w:val="622"/>
        </w:trPr>
        <w:tc>
          <w:tcPr>
            <w:tcW w:w="1985" w:type="dxa"/>
          </w:tcPr>
          <w:p w14:paraId="18F68799" w14:textId="77777777" w:rsidR="003760D9" w:rsidRPr="00296BE0" w:rsidRDefault="003760D9" w:rsidP="00BD673E">
            <w:pPr>
              <w:spacing w:line="240" w:lineRule="atLeast"/>
              <w:rPr>
                <w:rFonts w:cs="Calibri"/>
                <w:sz w:val="18"/>
                <w:szCs w:val="23"/>
              </w:rPr>
            </w:pPr>
            <w:r w:rsidRPr="00420E4C">
              <w:rPr>
                <w:noProof/>
              </w:rPr>
              <w:drawing>
                <wp:inline distT="0" distB="0" distL="0" distR="0" wp14:anchorId="46AECFEB" wp14:editId="3B6B39B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</w:tcPr>
          <w:p w14:paraId="14443715" w14:textId="36B359AF" w:rsidR="003760D9" w:rsidRPr="00495371" w:rsidRDefault="003760D9" w:rsidP="000D673C">
            <w:pPr>
              <w:pStyle w:val="Impressum"/>
              <w:spacing w:after="60" w:line="240" w:lineRule="auto"/>
            </w:pPr>
            <w:r w:rsidRPr="00495371">
              <w:t xml:space="preserve">Dieses Material wurde durch Kathrin </w:t>
            </w:r>
            <w:proofErr w:type="spellStart"/>
            <w:r w:rsidRPr="00495371">
              <w:t>Akinwunmi</w:t>
            </w:r>
            <w:proofErr w:type="spellEnd"/>
            <w:r w:rsidRPr="00495371">
              <w:t xml:space="preserve"> &amp; Christoph Selter ursprünglich konzipiert und durch Susanne Prediger, Debora Totaro und Alexandra Dohle für einen sprachbildenden Unterricht adaptiert. Es kann unter der Creative Commons Lizenz BY-NC-SA (Namensnennung –Nicht Kommerziell – Weitergabe unter gleichen Bedingungen) 4.0 International weiterverwendet werden.</w:t>
            </w:r>
          </w:p>
        </w:tc>
      </w:tr>
      <w:tr w:rsidR="003760D9" w:rsidRPr="003760D9" w14:paraId="08D22319" w14:textId="77777777" w:rsidTr="00BD673E">
        <w:trPr>
          <w:trHeight w:val="622"/>
        </w:trPr>
        <w:tc>
          <w:tcPr>
            <w:tcW w:w="1985" w:type="dxa"/>
          </w:tcPr>
          <w:p w14:paraId="1AB13048" w14:textId="77777777" w:rsidR="003760D9" w:rsidRPr="00296BE0" w:rsidRDefault="003760D9" w:rsidP="00BD673E">
            <w:pPr>
              <w:rPr>
                <w:rFonts w:cs="Calibri"/>
                <w:b/>
                <w:sz w:val="18"/>
                <w:szCs w:val="23"/>
              </w:rPr>
            </w:pPr>
            <w:r w:rsidRPr="00296BE0">
              <w:rPr>
                <w:rFonts w:cs="Calibri"/>
                <w:b/>
                <w:sz w:val="18"/>
                <w:szCs w:val="23"/>
              </w:rPr>
              <w:t>Zitierbar als</w:t>
            </w:r>
          </w:p>
        </w:tc>
        <w:tc>
          <w:tcPr>
            <w:tcW w:w="7301" w:type="dxa"/>
          </w:tcPr>
          <w:p w14:paraId="6AB8630C" w14:textId="5E9D71D2" w:rsidR="003760D9" w:rsidRDefault="003760D9" w:rsidP="000D673C">
            <w:pPr>
              <w:pStyle w:val="Impressum"/>
              <w:spacing w:after="60" w:line="240" w:lineRule="auto"/>
            </w:pPr>
            <w:proofErr w:type="spellStart"/>
            <w:r w:rsidRPr="00495371">
              <w:t>Akinwunmi</w:t>
            </w:r>
            <w:proofErr w:type="spellEnd"/>
            <w:r w:rsidRPr="00495371">
              <w:t>, Kathrin, Selter, Christoph, Prediger, Susanne, Totaro, Debora &amp; Dohle, Alexandra (2023). Mathe sicher können Diagnose- und Förderbaustein N4</w:t>
            </w:r>
            <w:r w:rsidR="00A456D2" w:rsidRPr="00495371">
              <w:t>A</w:t>
            </w:r>
            <w:r w:rsidRPr="00495371">
              <w:t>: Multiplikation</w:t>
            </w:r>
            <w:r w:rsidR="00F72802">
              <w:t xml:space="preserve"> verstehen</w:t>
            </w:r>
            <w:r w:rsidR="008D7351">
              <w:t xml:space="preserve"> (2. Auflage)</w:t>
            </w:r>
            <w:r w:rsidRPr="00495371">
              <w:t xml:space="preserve">. Open Educational Resources unter mathe-sicher-koennen.dzlm.de/nz#n4 </w:t>
            </w:r>
          </w:p>
          <w:p w14:paraId="1A960889" w14:textId="2D8F769C" w:rsidR="003760D9" w:rsidRPr="00495371" w:rsidRDefault="00A456D2" w:rsidP="000D673C">
            <w:pPr>
              <w:pStyle w:val="Impressum"/>
              <w:spacing w:after="60" w:line="240" w:lineRule="auto"/>
            </w:pPr>
            <w:proofErr w:type="spellStart"/>
            <w:r w:rsidRPr="00495371">
              <w:t>Akinwunmi</w:t>
            </w:r>
            <w:proofErr w:type="spellEnd"/>
            <w:r w:rsidRPr="00495371">
              <w:t>, Kathrin, Selter, Christoph &amp; Prediger, Susanne (2023). Mathe sicher können Diagnose- und Förderbaustein N4B: Division</w:t>
            </w:r>
            <w:r w:rsidR="00F72802">
              <w:t xml:space="preserve"> </w:t>
            </w:r>
            <w:proofErr w:type="spellStart"/>
            <w:r w:rsidR="00F72802">
              <w:t>verstehen</w:t>
            </w:r>
            <w:r w:rsidR="008D7351">
              <w:t xml:space="preserve"> </w:t>
            </w:r>
            <w:proofErr w:type="spellEnd"/>
            <w:r w:rsidR="008D7351">
              <w:t>(2. Auflage)</w:t>
            </w:r>
            <w:r w:rsidRPr="00495371">
              <w:t xml:space="preserve">. Open Educational Resources unter mathe-sicher-koennen.dzlm.de/nz#n4 </w:t>
            </w:r>
          </w:p>
        </w:tc>
      </w:tr>
      <w:tr w:rsidR="003760D9" w:rsidRPr="002F32D6" w14:paraId="2825836E" w14:textId="77777777" w:rsidTr="00BD673E">
        <w:tc>
          <w:tcPr>
            <w:tcW w:w="1985" w:type="dxa"/>
          </w:tcPr>
          <w:p w14:paraId="39936668" w14:textId="77777777" w:rsidR="003760D9" w:rsidRPr="00495371" w:rsidRDefault="003760D9" w:rsidP="003760D9">
            <w:pPr>
              <w:spacing w:line="220" w:lineRule="exact"/>
              <w:jc w:val="both"/>
              <w:rPr>
                <w:b/>
                <w:color w:val="000000"/>
                <w:sz w:val="17"/>
                <w:szCs w:val="18"/>
              </w:rPr>
            </w:pPr>
            <w:r w:rsidRPr="00495371">
              <w:rPr>
                <w:b/>
                <w:color w:val="000000"/>
                <w:sz w:val="17"/>
                <w:szCs w:val="18"/>
              </w:rPr>
              <w:t xml:space="preserve">Hinweis zu </w:t>
            </w:r>
          </w:p>
          <w:p w14:paraId="009939D2" w14:textId="66CC7A2C" w:rsidR="003760D9" w:rsidRPr="00296BE0" w:rsidRDefault="003760D9" w:rsidP="003760D9">
            <w:pPr>
              <w:rPr>
                <w:rFonts w:cs="Calibri"/>
                <w:b/>
                <w:sz w:val="18"/>
                <w:szCs w:val="23"/>
              </w:rPr>
            </w:pPr>
            <w:r w:rsidRPr="00495371">
              <w:rPr>
                <w:b/>
                <w:color w:val="000000"/>
                <w:sz w:val="17"/>
                <w:szCs w:val="18"/>
              </w:rPr>
              <w:t>verwandtem Material</w:t>
            </w:r>
          </w:p>
        </w:tc>
        <w:tc>
          <w:tcPr>
            <w:tcW w:w="7301" w:type="dxa"/>
          </w:tcPr>
          <w:p w14:paraId="114BE88F" w14:textId="2A833771" w:rsidR="003760D9" w:rsidRPr="00495371" w:rsidRDefault="003760D9" w:rsidP="000D673C">
            <w:pPr>
              <w:pStyle w:val="Impressum"/>
              <w:spacing w:after="60" w:line="240" w:lineRule="auto"/>
            </w:pPr>
            <w:r w:rsidRPr="00495371">
              <w:t xml:space="preserve">Das Material </w:t>
            </w:r>
            <w:r w:rsidR="002F7A85">
              <w:t xml:space="preserve">der 1. Auflage </w:t>
            </w:r>
            <w:r w:rsidRPr="00495371">
              <w:t xml:space="preserve">ist in Print auch bei Cornelsen kaufbar, wurde hier </w:t>
            </w:r>
            <w:r w:rsidR="00495371" w:rsidRPr="00495371">
              <w:t xml:space="preserve">in der </w:t>
            </w:r>
            <w:r w:rsidR="002F7A85">
              <w:t xml:space="preserve">2. </w:t>
            </w:r>
            <w:r w:rsidR="00495371" w:rsidRPr="00495371">
              <w:t xml:space="preserve">Auflage </w:t>
            </w:r>
            <w:r w:rsidRPr="00495371">
              <w:t>jedoch weiterentwickelt</w:t>
            </w:r>
            <w:r w:rsidR="00495371" w:rsidRPr="00495371">
              <w:t xml:space="preserve"> und anders akzentuiert</w:t>
            </w:r>
            <w:r w:rsidRPr="00495371">
              <w:t xml:space="preserve">. Zu dem Diagnose- und Fördermaterial sind auch Handreichungen verfügbar sowie Erklärvideos und Fortbildungsangebote, alles zu finden unter mathe-sicher-koennen.dzlm.de. </w:t>
            </w:r>
          </w:p>
        </w:tc>
      </w:tr>
    </w:tbl>
    <w:p w14:paraId="529246B4" w14:textId="77777777" w:rsidR="005B5014" w:rsidRDefault="005B5014" w:rsidP="00C9163F">
      <w:pPr>
        <w:sectPr w:rsidR="005B5014" w:rsidSect="003079F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1"/>
        <w:gridCol w:w="374"/>
        <w:gridCol w:w="1416"/>
        <w:gridCol w:w="428"/>
        <w:gridCol w:w="1790"/>
        <w:gridCol w:w="386"/>
        <w:gridCol w:w="230"/>
        <w:gridCol w:w="713"/>
        <w:gridCol w:w="2693"/>
        <w:gridCol w:w="426"/>
      </w:tblGrid>
      <w:tr w:rsidR="005B5014" w:rsidRPr="00E0758C" w14:paraId="609050DB" w14:textId="77777777" w:rsidTr="0000022A">
        <w:tc>
          <w:tcPr>
            <w:tcW w:w="606" w:type="dxa"/>
          </w:tcPr>
          <w:p w14:paraId="50AF459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467" w:type="dxa"/>
            <w:gridSpan w:val="10"/>
          </w:tcPr>
          <w:p w14:paraId="6F0CFE9A" w14:textId="77777777" w:rsidR="005B5014" w:rsidRPr="003760D9" w:rsidRDefault="005B5014" w:rsidP="003760D9">
            <w:pPr>
              <w:pStyle w:val="berschrift1"/>
            </w:pPr>
            <w:r w:rsidRPr="005B5014">
              <w:t xml:space="preserve">Kann ich Multiplikations-Aufgaben zu Situationen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6A0E3F16" w14:textId="77777777" w:rsidTr="0000022A">
        <w:tc>
          <w:tcPr>
            <w:tcW w:w="606" w:type="dxa"/>
          </w:tcPr>
          <w:p w14:paraId="1B7AC597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467" w:type="dxa"/>
            <w:gridSpan w:val="10"/>
          </w:tcPr>
          <w:p w14:paraId="4FFAF823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54F70623" w14:textId="77777777" w:rsidTr="0000022A">
        <w:trPr>
          <w:trHeight w:val="427"/>
        </w:trPr>
        <w:tc>
          <w:tcPr>
            <w:tcW w:w="606" w:type="dxa"/>
            <w:vMerge w:val="restart"/>
          </w:tcPr>
          <w:p w14:paraId="3F97302B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85" w:type="dxa"/>
            <w:gridSpan w:val="2"/>
            <w:vMerge w:val="restart"/>
          </w:tcPr>
          <w:p w14:paraId="261FC128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634" w:type="dxa"/>
            <w:gridSpan w:val="3"/>
          </w:tcPr>
          <w:p w14:paraId="2B41E5B6" w14:textId="26A1C173" w:rsidR="005B5014" w:rsidRPr="00E0758C" w:rsidRDefault="005B5014" w:rsidP="00494C2C">
            <w:pPr>
              <w:spacing w:line="240" w:lineRule="auto"/>
            </w:pPr>
            <w:r>
              <w:t>Schreibe zu dem Würfelbild eine passende Mal-Aufgabe.</w:t>
            </w:r>
          </w:p>
        </w:tc>
        <w:tc>
          <w:tcPr>
            <w:tcW w:w="386" w:type="dxa"/>
          </w:tcPr>
          <w:p w14:paraId="1A164A37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636" w:type="dxa"/>
            <w:gridSpan w:val="3"/>
            <w:tcBorders>
              <w:bottom w:val="single" w:sz="4" w:space="0" w:color="A6A6A6" w:themeColor="background1" w:themeShade="A6"/>
            </w:tcBorders>
          </w:tcPr>
          <w:p w14:paraId="6429E450" w14:textId="3CDD5C16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>zur Aufgabe 2 · 6 = 12 passt.</w:t>
            </w:r>
          </w:p>
        </w:tc>
        <w:tc>
          <w:tcPr>
            <w:tcW w:w="426" w:type="dxa"/>
            <w:vMerge w:val="restart"/>
            <w:vAlign w:val="bottom"/>
          </w:tcPr>
          <w:p w14:paraId="3628C414" w14:textId="371BCE48" w:rsidR="005B5014" w:rsidRPr="00E0758C" w:rsidRDefault="00451718" w:rsidP="00494C2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42272" behindDoc="0" locked="0" layoutInCell="1" allowOverlap="1" wp14:anchorId="2C6A30D0" wp14:editId="39F572E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58420</wp:posOffset>
                  </wp:positionV>
                  <wp:extent cx="222885" cy="700405"/>
                  <wp:effectExtent l="0" t="0" r="5715" b="0"/>
                  <wp:wrapNone/>
                  <wp:docPr id="1103142831" name="Grafik 110314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0951D4" w:rsidRPr="00E0758C" w14:paraId="3B177AA6" w14:textId="77777777" w:rsidTr="0000022A">
        <w:trPr>
          <w:trHeight w:val="660"/>
        </w:trPr>
        <w:tc>
          <w:tcPr>
            <w:tcW w:w="606" w:type="dxa"/>
            <w:vMerge/>
          </w:tcPr>
          <w:p w14:paraId="23B34283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85" w:type="dxa"/>
            <w:gridSpan w:val="2"/>
            <w:vMerge/>
          </w:tcPr>
          <w:p w14:paraId="2F0B4E3E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FC57245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45AB18" wp14:editId="7876DA1E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B4B4D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">
                        <v:imagedata r:id="rId17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">
                        <v:imagedata r:id="rId18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8" w:type="dxa"/>
            <w:gridSpan w:val="2"/>
          </w:tcPr>
          <w:p w14:paraId="34BDA16D" w14:textId="77777777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69E69CB3" w14:textId="77777777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386" w:type="dxa"/>
            <w:tcBorders>
              <w:right w:val="single" w:sz="4" w:space="0" w:color="A6A6A6" w:themeColor="background1" w:themeShade="A6"/>
            </w:tcBorders>
          </w:tcPr>
          <w:p w14:paraId="4F167184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DC3C6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6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1C4F35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4E3708BE" w14:textId="77777777" w:rsidTr="0000022A">
        <w:tc>
          <w:tcPr>
            <w:tcW w:w="617" w:type="dxa"/>
            <w:gridSpan w:val="2"/>
          </w:tcPr>
          <w:p w14:paraId="0EC8F658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456" w:type="dxa"/>
            <w:gridSpan w:val="9"/>
          </w:tcPr>
          <w:p w14:paraId="4E9F3EBF" w14:textId="7E484F6C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47DC06D1" w14:textId="77777777" w:rsidTr="0000022A">
        <w:trPr>
          <w:trHeight w:val="119"/>
        </w:trPr>
        <w:tc>
          <w:tcPr>
            <w:tcW w:w="606" w:type="dxa"/>
            <w:vMerge w:val="restart"/>
          </w:tcPr>
          <w:p w14:paraId="30573552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16A0A330" w14:textId="1A07FE61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7656" w:type="dxa"/>
            <w:gridSpan w:val="7"/>
          </w:tcPr>
          <w:p w14:paraId="2DE2899A" w14:textId="1C5515D0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53664701" wp14:editId="74E5A103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81280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56C3AE0F" w14:textId="200FE1C5" w:rsidR="00327660" w:rsidRDefault="00327660" w:rsidP="0000022A">
            <w:pPr>
              <w:spacing w:before="120"/>
            </w:pPr>
            <w:r w:rsidRPr="007438C5">
              <w:t>Aufgabe:</w:t>
            </w:r>
            <w:r w:rsidRPr="005A2657">
              <w:rPr>
                <w:color w:val="7F7F7F" w:themeColor="text1" w:themeTint="80"/>
              </w:rPr>
              <w:t xml:space="preserve"> _______________</w:t>
            </w:r>
          </w:p>
          <w:p w14:paraId="0C4F517D" w14:textId="1C755C52" w:rsidR="0000022A" w:rsidRPr="00E0758C" w:rsidRDefault="0000022A" w:rsidP="0000022A">
            <w:pPr>
              <w:pStyle w:val="Impressum"/>
            </w:pPr>
          </w:p>
        </w:tc>
        <w:tc>
          <w:tcPr>
            <w:tcW w:w="426" w:type="dxa"/>
            <w:vMerge w:val="restart"/>
            <w:vAlign w:val="bottom"/>
          </w:tcPr>
          <w:p w14:paraId="59F5DAE9" w14:textId="16627E9C" w:rsidR="00327660" w:rsidRPr="00E0758C" w:rsidRDefault="00451718" w:rsidP="000951D4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40224" behindDoc="0" locked="0" layoutInCell="1" allowOverlap="1" wp14:anchorId="282808B8" wp14:editId="5BFDFD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118745</wp:posOffset>
                  </wp:positionV>
                  <wp:extent cx="222885" cy="700405"/>
                  <wp:effectExtent l="0" t="0" r="5715" b="0"/>
                  <wp:wrapNone/>
                  <wp:docPr id="91286199" name="Grafik 9128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7660" w:rsidRPr="00E0758C" w14:paraId="636D8629" w14:textId="77777777" w:rsidTr="0000022A">
        <w:trPr>
          <w:trHeight w:val="119"/>
        </w:trPr>
        <w:tc>
          <w:tcPr>
            <w:tcW w:w="606" w:type="dxa"/>
            <w:vMerge/>
          </w:tcPr>
          <w:p w14:paraId="5B5D12BA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1CA46188" w14:textId="4A669EA3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7656" w:type="dxa"/>
            <w:gridSpan w:val="7"/>
          </w:tcPr>
          <w:p w14:paraId="75EAC2BA" w14:textId="6E220036" w:rsidR="00327660" w:rsidRPr="00711B95" w:rsidRDefault="00327660" w:rsidP="0032766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0" locked="0" layoutInCell="1" allowOverlap="1" wp14:anchorId="4A3D5640" wp14:editId="778031B7">
                      <wp:simplePos x="0" y="0"/>
                      <wp:positionH relativeFrom="margin">
                        <wp:posOffset>52709</wp:posOffset>
                      </wp:positionH>
                      <wp:positionV relativeFrom="paragraph">
                        <wp:posOffset>280035</wp:posOffset>
                      </wp:positionV>
                      <wp:extent cx="4494530" cy="538480"/>
                      <wp:effectExtent l="0" t="0" r="52070" b="33020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4530" cy="538480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D1713D" id="Gruppieren 465" o:spid="_x0000_s1026" style="position:absolute;margin-left:4.15pt;margin-top:22.05pt;width:353.9pt;height:42.4pt;z-index:252129280;mso-position-horizontal-relative:margin" coordsize="44949,53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">
                      <v:group id="Gruppieren 22021" o:spid="_x0000_s1027" style="position:absolute;left:38238;width:6711;height:5126" coordsize="10382,7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fMbygAAAOM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">
                          <v:imagedata r:id="rId24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VaAywAAAOM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&#13;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">
                            <v:imagedata r:id="rId24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">
                            <v:imagedata r:id="rId24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">
                        <v:imagedata r:id="rId25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">
                          <v:imagedata r:id="rId25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">
                          <v:imagedata r:id="rId25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">
                        <v:imagedata r:id="rId26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>Welche Bilder passen zu der Aufgabe 3 · 4 = 12? Kreise ein.</w:t>
            </w:r>
            <w:r w:rsidR="00711B95">
              <w:br/>
            </w:r>
          </w:p>
          <w:p w14:paraId="36E0CAB4" w14:textId="77777777" w:rsidR="00327660" w:rsidRDefault="00327660" w:rsidP="000951D4"/>
          <w:p w14:paraId="2163826C" w14:textId="77777777" w:rsidR="00327660" w:rsidRDefault="00327660" w:rsidP="000951D4"/>
          <w:p w14:paraId="693E70D3" w14:textId="289B5028" w:rsidR="00327660" w:rsidRPr="00CF6345" w:rsidRDefault="00327660" w:rsidP="000951D4"/>
        </w:tc>
        <w:tc>
          <w:tcPr>
            <w:tcW w:w="426" w:type="dxa"/>
            <w:vMerge/>
            <w:vAlign w:val="bottom"/>
          </w:tcPr>
          <w:p w14:paraId="1B7B475D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6A4EB2E" w14:textId="77777777" w:rsidTr="00DC1E01">
        <w:trPr>
          <w:trHeight w:val="119"/>
        </w:trPr>
        <w:tc>
          <w:tcPr>
            <w:tcW w:w="606" w:type="dxa"/>
          </w:tcPr>
          <w:p w14:paraId="418C69DD" w14:textId="0D529651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041" w:type="dxa"/>
            <w:gridSpan w:val="9"/>
          </w:tcPr>
          <w:p w14:paraId="445851CF" w14:textId="38960D28" w:rsidR="0000022A" w:rsidRDefault="0000022A" w:rsidP="00A456D2">
            <w:pPr>
              <w:pStyle w:val="berschrift6"/>
              <w:rPr>
                <w:noProof/>
              </w:rPr>
            </w:pPr>
            <w:r w:rsidRPr="00964EC9">
              <w:t>Multiplikation am Zahlenstrahl</w:t>
            </w:r>
          </w:p>
        </w:tc>
        <w:tc>
          <w:tcPr>
            <w:tcW w:w="426" w:type="dxa"/>
            <w:vAlign w:val="bottom"/>
          </w:tcPr>
          <w:p w14:paraId="0B473ABC" w14:textId="7333697B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0AA455E0" w14:textId="77777777" w:rsidTr="0000022A">
        <w:trPr>
          <w:trHeight w:val="119"/>
        </w:trPr>
        <w:tc>
          <w:tcPr>
            <w:tcW w:w="606" w:type="dxa"/>
          </w:tcPr>
          <w:p w14:paraId="1D0A318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2B1B855C" w14:textId="52864076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4FEAAE26" w14:textId="77777777" w:rsidR="0000022A" w:rsidRDefault="0000022A" w:rsidP="0000022A">
            <w:r>
              <w:t xml:space="preserve">Schreibe zu dem Zahlenstrahl-Bild </w:t>
            </w:r>
            <w:r>
              <w:br/>
              <w:t>eine passende Mal-Aufgabe auf.</w:t>
            </w:r>
          </w:p>
          <w:p w14:paraId="79B3A56B" w14:textId="60A14CA4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      </w:t>
            </w:r>
            <w:r w:rsidRPr="0000022A">
              <w:rPr>
                <w:color w:val="7F7F7F" w:themeColor="text1" w:themeTint="80"/>
              </w:rPr>
              <w:t>____________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2693" w:type="dxa"/>
          </w:tcPr>
          <w:p w14:paraId="59D7DAA2" w14:textId="27A72774" w:rsidR="0000022A" w:rsidRDefault="0000022A" w:rsidP="0000022A">
            <w:pPr>
              <w:rPr>
                <w:noProof/>
              </w:rPr>
            </w:pPr>
            <w:r w:rsidRPr="007D3224">
              <w:rPr>
                <w:noProof/>
              </w:rPr>
              <w:drawing>
                <wp:anchor distT="0" distB="0" distL="114300" distR="114300" simplePos="0" relativeHeight="252184576" behindDoc="0" locked="0" layoutInCell="1" allowOverlap="1" wp14:anchorId="52A142CA" wp14:editId="14D9EE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24454</wp:posOffset>
                  </wp:positionV>
                  <wp:extent cx="1511300" cy="376136"/>
                  <wp:effectExtent l="0" t="0" r="0" b="5080"/>
                  <wp:wrapNone/>
                  <wp:docPr id="13920" name="Bild 38" descr="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37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vMerge w:val="restart"/>
          </w:tcPr>
          <w:p w14:paraId="5FA68E8A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74F1350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0C724187" w14:textId="2975661D" w:rsidR="0000022A" w:rsidRDefault="00451718" w:rsidP="0000022A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38176" behindDoc="0" locked="0" layoutInCell="1" allowOverlap="1" wp14:anchorId="56001CE8" wp14:editId="7EB0B4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82595</wp:posOffset>
                  </wp:positionV>
                  <wp:extent cx="222885" cy="700405"/>
                  <wp:effectExtent l="0" t="0" r="5715" b="0"/>
                  <wp:wrapNone/>
                  <wp:docPr id="862607344" name="Grafik 86260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2DFBAE" w14:textId="3245ECEC" w:rsidR="0000022A" w:rsidRDefault="0000022A" w:rsidP="0000022A">
            <w:pPr>
              <w:jc w:val="right"/>
              <w:rPr>
                <w:noProof/>
              </w:rPr>
            </w:pPr>
          </w:p>
          <w:p w14:paraId="319864B4" w14:textId="6E8D8655" w:rsidR="0000022A" w:rsidRDefault="0000022A" w:rsidP="0000022A">
            <w:pPr>
              <w:jc w:val="right"/>
              <w:rPr>
                <w:noProof/>
              </w:rPr>
            </w:pPr>
          </w:p>
          <w:p w14:paraId="48EB6C3E" w14:textId="2A340A21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1A026FB" w14:textId="77777777" w:rsidTr="0000022A">
        <w:trPr>
          <w:trHeight w:val="119"/>
        </w:trPr>
        <w:tc>
          <w:tcPr>
            <w:tcW w:w="606" w:type="dxa"/>
          </w:tcPr>
          <w:p w14:paraId="3F31CCE4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748E14E7" w14:textId="05126392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0BD912B9" w14:textId="2B3D8E94" w:rsidR="0000022A" w:rsidRDefault="0000022A" w:rsidP="0000022A">
            <w:pPr>
              <w:rPr>
                <w:noProof/>
              </w:rPr>
            </w:pPr>
            <w:r w:rsidRPr="00140B57">
              <w:t>Zeichne zu der Mal-</w:t>
            </w:r>
            <w:proofErr w:type="gramStart"/>
            <w:r w:rsidRPr="00140B57">
              <w:t xml:space="preserve">Aufgabe </w:t>
            </w:r>
            <w:r>
              <w:t xml:space="preserve"> </w:t>
            </w:r>
            <w:r w:rsidRPr="0000022A">
              <w:rPr>
                <w:b/>
                <w:bCs/>
              </w:rPr>
              <w:t>3</w:t>
            </w:r>
            <w:proofErr w:type="gramEnd"/>
            <w:r w:rsidRPr="0000022A">
              <w:rPr>
                <w:b/>
                <w:bCs/>
              </w:rPr>
              <w:t xml:space="preserve">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Bild in den Zahlenstrahl.</w:t>
            </w:r>
          </w:p>
        </w:tc>
        <w:tc>
          <w:tcPr>
            <w:tcW w:w="2693" w:type="dxa"/>
          </w:tcPr>
          <w:p w14:paraId="09C4C61A" w14:textId="01E1D324" w:rsidR="0000022A" w:rsidRDefault="0000022A" w:rsidP="0000022A">
            <w:pPr>
              <w:rPr>
                <w:noProof/>
              </w:rPr>
            </w:pPr>
            <w:r w:rsidRPr="007D3224">
              <w:rPr>
                <w:noProof/>
              </w:rPr>
              <w:drawing>
                <wp:anchor distT="0" distB="0" distL="114300" distR="114300" simplePos="0" relativeHeight="252185600" behindDoc="0" locked="0" layoutInCell="1" allowOverlap="1" wp14:anchorId="4F6DBFEE" wp14:editId="078DFA69">
                  <wp:simplePos x="0" y="0"/>
                  <wp:positionH relativeFrom="column">
                    <wp:posOffset>1971</wp:posOffset>
                  </wp:positionH>
                  <wp:positionV relativeFrom="paragraph">
                    <wp:posOffset>7871</wp:posOffset>
                  </wp:positionV>
                  <wp:extent cx="1514475" cy="324000"/>
                  <wp:effectExtent l="0" t="0" r="0" b="6350"/>
                  <wp:wrapNone/>
                  <wp:docPr id="8382" name="Bild 37" descr="5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vMerge/>
          </w:tcPr>
          <w:p w14:paraId="5CF08160" w14:textId="739385B3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1F39C5A" w14:textId="77777777" w:rsidTr="0000022A">
        <w:tc>
          <w:tcPr>
            <w:tcW w:w="617" w:type="dxa"/>
            <w:gridSpan w:val="2"/>
          </w:tcPr>
          <w:p w14:paraId="5D494B95" w14:textId="7A640109" w:rsidR="0000022A" w:rsidRPr="00AC7674" w:rsidRDefault="0000022A" w:rsidP="00A456D2">
            <w:pPr>
              <w:pStyle w:val="berschrift6"/>
            </w:pPr>
            <w:r>
              <w:t>4</w:t>
            </w:r>
          </w:p>
        </w:tc>
        <w:tc>
          <w:tcPr>
            <w:tcW w:w="8456" w:type="dxa"/>
            <w:gridSpan w:val="9"/>
          </w:tcPr>
          <w:p w14:paraId="5FE57CDA" w14:textId="51E3C4FF" w:rsidR="0000022A" w:rsidRPr="00AC7674" w:rsidRDefault="0000022A" w:rsidP="00A456D2">
            <w:pPr>
              <w:pStyle w:val="berschrift6"/>
            </w:pPr>
            <w:r>
              <w:t>Multiplikation und Rechengeschichten</w:t>
            </w:r>
          </w:p>
        </w:tc>
      </w:tr>
      <w:tr w:rsidR="0000022A" w:rsidRPr="00E0758C" w14:paraId="78DDBE73" w14:textId="77777777" w:rsidTr="00711B95">
        <w:trPr>
          <w:trHeight w:val="1473"/>
        </w:trPr>
        <w:tc>
          <w:tcPr>
            <w:tcW w:w="606" w:type="dxa"/>
          </w:tcPr>
          <w:p w14:paraId="79C1E469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2229" w:type="dxa"/>
            <w:gridSpan w:val="4"/>
          </w:tcPr>
          <w:p w14:paraId="1E64876F" w14:textId="77777777" w:rsidR="0000022A" w:rsidRDefault="0000022A" w:rsidP="0000022A">
            <w:r>
              <w:t>Rechts siehst du eine Rechengeschichte.</w:t>
            </w:r>
          </w:p>
          <w:p w14:paraId="11AC7E7A" w14:textId="77777777" w:rsidR="0000022A" w:rsidRDefault="0000022A" w:rsidP="0000022A">
            <w:r>
              <w:t xml:space="preserve">Erfinde eine eigene Rechengeschichte </w:t>
            </w:r>
          </w:p>
          <w:p w14:paraId="217CB6EF" w14:textId="77777777" w:rsidR="0000022A" w:rsidRPr="00CF6345" w:rsidRDefault="0000022A" w:rsidP="0000022A">
            <w:r>
              <w:t xml:space="preserve">zur </w:t>
            </w:r>
            <w:r w:rsidRPr="00224450">
              <w:rPr>
                <w:b/>
                <w:bCs/>
              </w:rPr>
              <w:t>Aufgabe 6 · 5.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4882B389" w14:textId="3A19E6C1" w:rsidR="0000022A" w:rsidRPr="00711B95" w:rsidRDefault="0000022A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Minus-Aufgabe:</w:t>
            </w:r>
          </w:p>
          <w:p w14:paraId="592E57E6" w14:textId="2C3D450A" w:rsidR="0000022A" w:rsidRDefault="0000022A" w:rsidP="0000022A">
            <w:r>
              <w:t>Rechengeschichte:</w:t>
            </w:r>
          </w:p>
          <w:p w14:paraId="7EFFCA85" w14:textId="77777777" w:rsidR="0000022A" w:rsidRDefault="0000022A" w:rsidP="0000022A"/>
          <w:p w14:paraId="61EEF72E" w14:textId="77777777" w:rsidR="0000022A" w:rsidRDefault="0000022A" w:rsidP="0000022A">
            <w:r>
              <w:t>Frage:</w:t>
            </w:r>
          </w:p>
          <w:p w14:paraId="7EE9496D" w14:textId="77777777" w:rsidR="0000022A" w:rsidRPr="00CF6345" w:rsidRDefault="0000022A" w:rsidP="0000022A">
            <w:r>
              <w:t>Antwort:</w:t>
            </w:r>
          </w:p>
        </w:tc>
        <w:tc>
          <w:tcPr>
            <w:tcW w:w="3406" w:type="dxa"/>
            <w:gridSpan w:val="2"/>
            <w:shd w:val="clear" w:color="auto" w:fill="F2F2F2" w:themeFill="background1" w:themeFillShade="F2"/>
          </w:tcPr>
          <w:p w14:paraId="5D3FB33D" w14:textId="77777777" w:rsidR="0000022A" w:rsidRPr="00711B95" w:rsidRDefault="0000022A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448F8C41" w14:textId="767F2B29" w:rsidR="0000022A" w:rsidRPr="00711B95" w:rsidRDefault="0000022A" w:rsidP="0000022A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 xml:space="preserve">Tim hat schon 8 Sammelbilder, </w:t>
            </w: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br/>
              <w:t xml:space="preserve">er möchte alle 19 haben. </w:t>
            </w:r>
          </w:p>
          <w:p w14:paraId="56B2DEC5" w14:textId="6CEB6F0C" w:rsidR="0000022A" w:rsidRPr="00711B95" w:rsidRDefault="0000022A" w:rsidP="0000022A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 xml:space="preserve">Wie viel fehlen ihm noch? </w:t>
            </w:r>
          </w:p>
          <w:p w14:paraId="35CE019E" w14:textId="16116836" w:rsidR="0000022A" w:rsidRPr="00CF6345" w:rsidRDefault="0000022A" w:rsidP="0000022A"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>Tim fehlen noch 11 Sammelbilder.</w:t>
            </w:r>
          </w:p>
        </w:tc>
        <w:tc>
          <w:tcPr>
            <w:tcW w:w="426" w:type="dxa"/>
            <w:vAlign w:val="bottom"/>
          </w:tcPr>
          <w:p w14:paraId="3B20EAD5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34C9D47A" w14:textId="77777777" w:rsidTr="0000022A">
        <w:trPr>
          <w:trHeight w:val="1590"/>
        </w:trPr>
        <w:tc>
          <w:tcPr>
            <w:tcW w:w="606" w:type="dxa"/>
          </w:tcPr>
          <w:p w14:paraId="6DE03025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041" w:type="dxa"/>
            <w:gridSpan w:val="9"/>
          </w:tcPr>
          <w:p w14:paraId="4CA3EAB6" w14:textId="77777777" w:rsidR="0000022A" w:rsidRPr="005A2657" w:rsidRDefault="0000022A" w:rsidP="0000022A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 xml:space="preserve">Meine Rechengeschichte: </w:t>
            </w:r>
            <w:r w:rsidRPr="005A2657">
              <w:rPr>
                <w:color w:val="7F7F7F" w:themeColor="text1" w:themeTint="80"/>
              </w:rPr>
              <w:t>___________________________________________________</w:t>
            </w:r>
          </w:p>
          <w:p w14:paraId="477017EA" w14:textId="76E6789F" w:rsidR="0000022A" w:rsidRPr="005A2657" w:rsidRDefault="0000022A" w:rsidP="0000022A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_______________________________________________________________________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</w:p>
          <w:p w14:paraId="32525702" w14:textId="197661AC" w:rsidR="0000022A" w:rsidRPr="005A2657" w:rsidRDefault="0000022A" w:rsidP="0000022A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_____________________________________________________________</w:t>
            </w:r>
          </w:p>
          <w:p w14:paraId="1BE0A9E4" w14:textId="179869E7" w:rsidR="0000022A" w:rsidRPr="005A2657" w:rsidRDefault="0000022A" w:rsidP="0000022A">
            <w:pPr>
              <w:pStyle w:val="HandschriftVorlage"/>
              <w:spacing w:before="60" w:line="360" w:lineRule="auto"/>
              <w:rPr>
                <w:rStyle w:val="TextZchn"/>
                <w:color w:val="7F7F7F" w:themeColor="text1" w:themeTint="80"/>
                <w:sz w:val="21"/>
                <w:szCs w:val="21"/>
              </w:rPr>
            </w:pPr>
            <w:r w:rsidRPr="005A2657">
              <w:rPr>
                <w:rFonts w:ascii="Calibri" w:hAnsi="Calibri"/>
                <w:color w:val="000000"/>
                <w:sz w:val="21"/>
                <w:szCs w:val="28"/>
              </w:rPr>
              <w:t xml:space="preserve">Mal-Aufgabe: </w:t>
            </w:r>
            <w:r w:rsidRPr="005A2657">
              <w:t>6 · 5 =</w:t>
            </w:r>
            <w:r w:rsidRPr="005A2657">
              <w:rPr>
                <w:color w:val="7F7F7F" w:themeColor="text1" w:themeTint="80"/>
                <w:sz w:val="21"/>
                <w:szCs w:val="28"/>
              </w:rPr>
              <w:t xml:space="preserve"> </w:t>
            </w:r>
            <w:r w:rsidRPr="005A2657">
              <w:rPr>
                <w:rStyle w:val="TextZchn"/>
                <w:color w:val="7F7F7F" w:themeColor="text1" w:themeTint="80"/>
                <w:sz w:val="21"/>
                <w:szCs w:val="21"/>
              </w:rPr>
              <w:t>_________</w:t>
            </w:r>
          </w:p>
          <w:p w14:paraId="14E25238" w14:textId="6C4E9E21" w:rsidR="0000022A" w:rsidRPr="007E21D8" w:rsidRDefault="0000022A" w:rsidP="0000022A">
            <w:pPr>
              <w:spacing w:before="60" w:line="360" w:lineRule="auto"/>
            </w:pPr>
            <w:r w:rsidRPr="005A2657">
              <w:t xml:space="preserve">Antwort: </w:t>
            </w:r>
            <w:r>
              <w:t xml:space="preserve">      _</w:t>
            </w:r>
            <w:r w:rsidRPr="005A2657">
              <w:rPr>
                <w:color w:val="7F7F7F" w:themeColor="text1" w:themeTint="80"/>
              </w:rPr>
              <w:t>_____________________________________________________________</w:t>
            </w:r>
          </w:p>
        </w:tc>
        <w:tc>
          <w:tcPr>
            <w:tcW w:w="426" w:type="dxa"/>
            <w:vAlign w:val="bottom"/>
          </w:tcPr>
          <w:p w14:paraId="4978DF46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D1A4B5C" w14:textId="03F1E835" w:rsidR="0000022A" w:rsidRPr="00E0758C" w:rsidRDefault="00451718" w:rsidP="0000022A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36128" behindDoc="0" locked="0" layoutInCell="1" allowOverlap="1" wp14:anchorId="7265ED40" wp14:editId="63819EA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631825</wp:posOffset>
                  </wp:positionV>
                  <wp:extent cx="222885" cy="700405"/>
                  <wp:effectExtent l="0" t="0" r="5715" b="0"/>
                  <wp:wrapNone/>
                  <wp:docPr id="44092354" name="Grafik 4409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C73EDD" w14:textId="77777777" w:rsidR="007E6223" w:rsidRDefault="007E6223" w:rsidP="003760D9">
      <w:pPr>
        <w:pStyle w:val="berschrift2"/>
      </w:pPr>
    </w:p>
    <w:p w14:paraId="2A538AE1" w14:textId="77777777" w:rsidR="00F37035" w:rsidRPr="00F37035" w:rsidRDefault="00F37035" w:rsidP="00F37035">
      <w:pPr>
        <w:rPr>
          <w:lang w:eastAsia="de-DE"/>
        </w:rPr>
        <w:sectPr w:rsidR="00F37035" w:rsidRPr="00F37035" w:rsidSect="003079FB">
          <w:headerReference w:type="default" r:id="rId29"/>
          <w:footerReference w:type="default" r:id="rId30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16"/>
        <w:gridCol w:w="1950"/>
        <w:gridCol w:w="1985"/>
        <w:gridCol w:w="459"/>
        <w:gridCol w:w="3226"/>
        <w:gridCol w:w="34"/>
        <w:gridCol w:w="533"/>
      </w:tblGrid>
      <w:tr w:rsidR="00F37035" w:rsidRPr="00053C69" w14:paraId="68593147" w14:textId="77777777" w:rsidTr="00623B9A">
        <w:tc>
          <w:tcPr>
            <w:tcW w:w="782" w:type="dxa"/>
          </w:tcPr>
          <w:p w14:paraId="41996FB1" w14:textId="40C452A6" w:rsidR="00F37035" w:rsidRPr="00053C69" w:rsidRDefault="00F37035" w:rsidP="00F37035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3" w:type="dxa"/>
            <w:gridSpan w:val="7"/>
          </w:tcPr>
          <w:p w14:paraId="365EA7D4" w14:textId="5BB35645" w:rsidR="00F37035" w:rsidRPr="00053C69" w:rsidRDefault="00F37035" w:rsidP="00F37035">
            <w:pPr>
              <w:pStyle w:val="berschrift1"/>
            </w:pPr>
            <w:r w:rsidRPr="00053C69">
              <w:t xml:space="preserve">Kann ich Divisions-Aufgaben zu Situationen finden </w:t>
            </w:r>
            <w:r w:rsidR="000C2A49">
              <w:br/>
            </w:r>
            <w:r w:rsidRPr="00053C69">
              <w:t>und umgekehrt?</w:t>
            </w:r>
          </w:p>
        </w:tc>
      </w:tr>
      <w:tr w:rsidR="00F37035" w:rsidRPr="00053C69" w14:paraId="674038B9" w14:textId="77777777" w:rsidTr="00623B9A">
        <w:tc>
          <w:tcPr>
            <w:tcW w:w="782" w:type="dxa"/>
          </w:tcPr>
          <w:p w14:paraId="5F90CBC8" w14:textId="77777777" w:rsidR="00F37035" w:rsidRPr="00053C69" w:rsidRDefault="00F37035" w:rsidP="00A456D2">
            <w:pPr>
              <w:pStyle w:val="berschrift6"/>
            </w:pPr>
            <w:r w:rsidRPr="00053C69">
              <w:t>1</w:t>
            </w:r>
          </w:p>
        </w:tc>
        <w:tc>
          <w:tcPr>
            <w:tcW w:w="8503" w:type="dxa"/>
            <w:gridSpan w:val="7"/>
          </w:tcPr>
          <w:p w14:paraId="3C175C64" w14:textId="093260EB" w:rsidR="00F37035" w:rsidRPr="00053C69" w:rsidRDefault="004D383A" w:rsidP="00A456D2">
            <w:pPr>
              <w:pStyle w:val="berschrift6"/>
            </w:pPr>
            <w:r>
              <w:t>G</w:t>
            </w:r>
            <w:r w:rsidR="00F37035" w:rsidRPr="00053C69">
              <w:t>erecht verteilen</w:t>
            </w:r>
          </w:p>
        </w:tc>
      </w:tr>
      <w:tr w:rsidR="00F37035" w:rsidRPr="00053C69" w14:paraId="50CEDF25" w14:textId="77777777" w:rsidTr="00623B9A">
        <w:tc>
          <w:tcPr>
            <w:tcW w:w="782" w:type="dxa"/>
          </w:tcPr>
          <w:p w14:paraId="25CD0D97" w14:textId="77777777" w:rsidR="00F37035" w:rsidRPr="00053C69" w:rsidRDefault="00F37035" w:rsidP="00BD673E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66B28FC1" w14:textId="77777777" w:rsidR="00623B9A" w:rsidRDefault="00F37035" w:rsidP="00F37035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="00623B9A" w:rsidRPr="00623B9A">
              <w:rPr>
                <w:color w:val="7F7F7F" w:themeColor="text1" w:themeTint="80"/>
              </w:rPr>
              <w:t>____</w:t>
            </w:r>
          </w:p>
          <w:p w14:paraId="661FA04F" w14:textId="6B41D07A" w:rsidR="00F37035" w:rsidRPr="00053C69" w:rsidRDefault="00F37035" w:rsidP="00623B9A">
            <w:pPr>
              <w:spacing w:before="120"/>
            </w:pPr>
            <w:r>
              <w:t xml:space="preserve">Welche Aufgabe passt dazu?  </w:t>
            </w:r>
            <w:r w:rsidR="00623B9A"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368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55DCAD" w14:textId="77777777" w:rsidR="00F37035" w:rsidRPr="00053C69" w:rsidRDefault="00F37035" w:rsidP="00F37035"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06FFBADC" w14:textId="77777777" w:rsidR="00F37035" w:rsidRPr="00053C69" w:rsidRDefault="00F37035" w:rsidP="00BD673E">
            <w:pPr>
              <w:pStyle w:val="SOBText"/>
              <w:rPr>
                <w:noProof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6A6A6" w:themeColor="background1" w:themeShade="A6"/>
            </w:tcBorders>
          </w:tcPr>
          <w:p w14:paraId="1BB02D84" w14:textId="77777777" w:rsidR="00F37035" w:rsidRPr="00053C69" w:rsidRDefault="00F37035" w:rsidP="00BD673E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7056" behindDoc="0" locked="0" layoutInCell="1" allowOverlap="1" wp14:anchorId="5381C664" wp14:editId="42AF498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20320</wp:posOffset>
                  </wp:positionV>
                  <wp:extent cx="222885" cy="700405"/>
                  <wp:effectExtent l="0" t="0" r="5715" b="0"/>
                  <wp:wrapNone/>
                  <wp:docPr id="220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7035" w:rsidRPr="00053C69" w14:paraId="625C7D13" w14:textId="77777777" w:rsidTr="00623B9A">
        <w:tc>
          <w:tcPr>
            <w:tcW w:w="782" w:type="dxa"/>
          </w:tcPr>
          <w:p w14:paraId="16781EBF" w14:textId="77777777" w:rsidR="00F37035" w:rsidRPr="00053C69" w:rsidRDefault="00F37035" w:rsidP="00A456D2">
            <w:pPr>
              <w:pStyle w:val="berschrift6"/>
            </w:pPr>
            <w:r w:rsidRPr="00053C69">
              <w:t>2</w:t>
            </w:r>
          </w:p>
        </w:tc>
        <w:tc>
          <w:tcPr>
            <w:tcW w:w="8503" w:type="dxa"/>
            <w:gridSpan w:val="7"/>
          </w:tcPr>
          <w:p w14:paraId="277EB9FE" w14:textId="20D4C5B7" w:rsidR="00200F3D" w:rsidRPr="00A456D2" w:rsidRDefault="005855D4" w:rsidP="00A456D2">
            <w:pPr>
              <w:pStyle w:val="berschrift6"/>
            </w:pPr>
            <w:r>
              <w:t>Divis</w:t>
            </w:r>
            <w:r w:rsidR="00F37035" w:rsidRPr="00A456D2">
              <w:t xml:space="preserve">ions- und </w:t>
            </w:r>
            <w:r w:rsidRPr="00A456D2">
              <w:t>Multiplikat</w:t>
            </w:r>
            <w:r w:rsidR="00F37035" w:rsidRPr="00A456D2">
              <w:t xml:space="preserve">ions-Aufgaben zu </w:t>
            </w:r>
            <w:r w:rsidR="00327660" w:rsidRPr="00A456D2">
              <w:t xml:space="preserve">Gruppen und </w:t>
            </w:r>
            <w:r w:rsidR="00BD71FF">
              <w:t>Schritte</w:t>
            </w:r>
            <w:r w:rsidR="003811BF">
              <w:t>n</w:t>
            </w:r>
          </w:p>
          <w:p w14:paraId="52BAC676" w14:textId="43B1FAFF" w:rsidR="00623B9A" w:rsidRPr="00623B9A" w:rsidRDefault="00623B9A" w:rsidP="00200F3D">
            <w:pPr>
              <w:pStyle w:val="Impressum"/>
            </w:pPr>
          </w:p>
        </w:tc>
      </w:tr>
      <w:tr w:rsidR="00327660" w:rsidRPr="00053C69" w14:paraId="1B829272" w14:textId="77777777" w:rsidTr="00623B9A">
        <w:tc>
          <w:tcPr>
            <w:tcW w:w="782" w:type="dxa"/>
          </w:tcPr>
          <w:p w14:paraId="29C9DCD2" w14:textId="77777777" w:rsidR="00327660" w:rsidRPr="00053C69" w:rsidRDefault="00327660" w:rsidP="00BD673E"/>
        </w:tc>
        <w:tc>
          <w:tcPr>
            <w:tcW w:w="316" w:type="dxa"/>
          </w:tcPr>
          <w:p w14:paraId="05D9954C" w14:textId="7C5E1F4B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7620" w:type="dxa"/>
            <w:gridSpan w:val="4"/>
          </w:tcPr>
          <w:p w14:paraId="1405B258" w14:textId="77777777" w:rsidR="00327660" w:rsidRPr="00053C69" w:rsidRDefault="00327660" w:rsidP="00327660"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33241551" wp14:editId="0C003B7D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39978FD8" w14:textId="77777777" w:rsidR="00327660" w:rsidRDefault="00327660" w:rsidP="00327660">
            <w:r w:rsidRPr="00053C69">
              <w:t>Kreise ein</w:t>
            </w:r>
            <w:r>
              <w:t xml:space="preserve"> und streiche durch</w:t>
            </w:r>
            <w:r w:rsidRPr="00053C69">
              <w:t>.</w:t>
            </w:r>
          </w:p>
          <w:p w14:paraId="06761BF4" w14:textId="77777777" w:rsidR="00327660" w:rsidRPr="00053C69" w:rsidRDefault="00327660" w:rsidP="00327660">
            <w:pPr>
              <w:pStyle w:val="SOBText"/>
            </w:pPr>
          </w:p>
          <w:p w14:paraId="40292660" w14:textId="7C1B01E1" w:rsidR="00327660" w:rsidRDefault="00327660" w:rsidP="00327660">
            <w:pPr>
              <w:rPr>
                <w:noProof/>
              </w:rPr>
            </w:pPr>
            <w:proofErr w:type="gramStart"/>
            <w:r w:rsidRPr="00053C69">
              <w:t>6 :</w:t>
            </w:r>
            <w:proofErr w:type="gramEnd"/>
            <w:r w:rsidRPr="00053C69">
              <w:t xml:space="preserve">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567" w:type="dxa"/>
            <w:gridSpan w:val="2"/>
          </w:tcPr>
          <w:p w14:paraId="05B212A9" w14:textId="2A16248E" w:rsidR="00327660" w:rsidRPr="00053C69" w:rsidRDefault="005B7C07" w:rsidP="00BD673E">
            <w:pPr>
              <w:pStyle w:val="SOBTex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8080" behindDoc="0" locked="0" layoutInCell="1" allowOverlap="1" wp14:anchorId="3417087A" wp14:editId="59A3F3C4">
                  <wp:simplePos x="0" y="0"/>
                  <wp:positionH relativeFrom="column">
                    <wp:posOffset>68932</wp:posOffset>
                  </wp:positionH>
                  <wp:positionV relativeFrom="paragraph">
                    <wp:posOffset>14589</wp:posOffset>
                  </wp:positionV>
                  <wp:extent cx="222885" cy="700405"/>
                  <wp:effectExtent l="0" t="0" r="5715" b="0"/>
                  <wp:wrapNone/>
                  <wp:docPr id="2207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660" w:rsidRPr="00053C69" w14:paraId="38382772" w14:textId="77777777" w:rsidTr="00623B9A">
        <w:tc>
          <w:tcPr>
            <w:tcW w:w="782" w:type="dxa"/>
          </w:tcPr>
          <w:p w14:paraId="7E9A1182" w14:textId="77777777" w:rsidR="00327660" w:rsidRPr="00327660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779EA91A" w14:textId="77777777" w:rsidR="00327660" w:rsidRPr="00327660" w:rsidRDefault="00327660" w:rsidP="00327660">
            <w:pPr>
              <w:pStyle w:val="Impressum"/>
            </w:pPr>
          </w:p>
        </w:tc>
        <w:tc>
          <w:tcPr>
            <w:tcW w:w="7620" w:type="dxa"/>
            <w:gridSpan w:val="4"/>
          </w:tcPr>
          <w:p w14:paraId="6860753D" w14:textId="77777777" w:rsidR="00623B9A" w:rsidRDefault="00623B9A" w:rsidP="00327660">
            <w:pPr>
              <w:pStyle w:val="Impressum"/>
            </w:pPr>
          </w:p>
          <w:p w14:paraId="1CCA3479" w14:textId="77777777" w:rsidR="00623B9A" w:rsidRPr="00327660" w:rsidRDefault="00623B9A" w:rsidP="00327660">
            <w:pPr>
              <w:pStyle w:val="Impressum"/>
            </w:pPr>
          </w:p>
        </w:tc>
        <w:tc>
          <w:tcPr>
            <w:tcW w:w="567" w:type="dxa"/>
            <w:gridSpan w:val="2"/>
          </w:tcPr>
          <w:p w14:paraId="144BBA56" w14:textId="77777777" w:rsidR="00327660" w:rsidRPr="00327660" w:rsidRDefault="00327660" w:rsidP="00327660">
            <w:pPr>
              <w:pStyle w:val="Impressum"/>
            </w:pPr>
          </w:p>
        </w:tc>
      </w:tr>
      <w:tr w:rsidR="00327660" w:rsidRPr="00053C69" w14:paraId="52B1F15B" w14:textId="77777777" w:rsidTr="00623B9A">
        <w:tc>
          <w:tcPr>
            <w:tcW w:w="782" w:type="dxa"/>
          </w:tcPr>
          <w:p w14:paraId="4AF6220F" w14:textId="77777777" w:rsidR="00327660" w:rsidRPr="00053C69" w:rsidRDefault="00327660" w:rsidP="00BD673E"/>
        </w:tc>
        <w:tc>
          <w:tcPr>
            <w:tcW w:w="316" w:type="dxa"/>
          </w:tcPr>
          <w:p w14:paraId="5F858113" w14:textId="50BAC267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b)</w:t>
            </w:r>
          </w:p>
        </w:tc>
        <w:tc>
          <w:tcPr>
            <w:tcW w:w="7620" w:type="dxa"/>
            <w:gridSpan w:val="4"/>
          </w:tcPr>
          <w:p w14:paraId="7A00C4FA" w14:textId="77777777" w:rsidR="00327660" w:rsidRDefault="00327660" w:rsidP="003276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3376" behindDoc="0" locked="0" layoutInCell="1" allowOverlap="1" wp14:anchorId="106961CB" wp14:editId="7FF6D424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-124841</wp:posOffset>
                      </wp:positionV>
                      <wp:extent cx="945381" cy="843046"/>
                      <wp:effectExtent l="0" t="0" r="0" b="0"/>
                      <wp:wrapNone/>
                      <wp:docPr id="5621045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381" cy="843046"/>
                                <a:chOff x="0" y="0"/>
                                <a:chExt cx="945381" cy="843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4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56682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875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28875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474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B1E1B" id="Gruppieren 1" o:spid="_x0000_s1026" style="position:absolute;margin-left:304.5pt;margin-top:-9.85pt;width:74.45pt;height:66.4pt;z-index:252133376" coordsize="9453,84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">
                      <v:shape id="Bild 230" o:spid="_x0000_s1027" type="#_x0000_t75" alt="Beschreibung: Macintosh HD:Users:kakinwunmi:Desktop:Bilder Janina:Gummibärchen.jpg" style="position:absolute;left:7593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">
                        <v:imagedata r:id="rId33" o:title="Gummibärchen" croptop="5552f"/>
                      </v:shape>
                      <v:shape id="Bild 230" o:spid="_x0000_s1028" type="#_x0000_t75" alt="Beschreibung: Macintosh HD:Users:kakinwunmi:Desktop:Bilder Janina:Gummibärchen.jpg" style="position:absolute;left:5668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">
                        <v:imagedata r:id="rId33" o:title="Gummibärchen" croptop="5552f"/>
                      </v:shape>
                      <v:shape id="Bild 230" o:spid="_x0000_s1029" type="#_x0000_t75" alt="Beschreibung: Macintosh HD:Users:kakinwunmi:Desktop:Bilder Janina:Gummibärchen.jpg" style="position:absolute;left:3796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0" type="#_x0000_t75" alt="Beschreibung: Macintosh HD:Users:kakinwunmi:Desktop:Bilder Janina:Gummibärchen.jpg" style="position:absolute;left:1978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1" type="#_x0000_t75" alt="Beschreibung: Macintosh HD:Users:kakinwunmi:Desktop:Bilder Janina:Gummibärchen.jpg" style="position:absolute;top:53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2" type="#_x0000_t75" alt="Beschreibung: Macintosh HD:Users:kakinwunmi:Desktop:Bilder Janina:Gummibärchen.jpg" style="position:absolute;left:7593;top:283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">
                        <v:imagedata r:id="rId33" o:title="Gummibärchen" croptop="5552f"/>
                      </v:shape>
                      <v:shape id="Bild 230" o:spid="_x0000_s1033" type="#_x0000_t75" alt="Beschreibung: Macintosh HD:Users:kakinwunmi:Desktop:Bilder Janina:Gummibärchen.jpg" style="position:absolute;left:5668;top:283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">
                        <v:imagedata r:id="rId33" o:title="Gummibärchen" croptop="5552f"/>
                      </v:shape>
                      <v:shape id="Bild 230" o:spid="_x0000_s1034" type="#_x0000_t75" alt="Beschreibung: Macintosh HD:Users:kakinwunmi:Desktop:Bilder Janina:Gummibärchen.jpg" style="position:absolute;left:3796;top:5668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">
                        <v:imagedata r:id="rId33" o:title="Gummibärchen" croptop="5552f"/>
                      </v:shape>
                      <v:shape id="Bild 230" o:spid="_x0000_s1035" type="#_x0000_t75" alt="Beschreibung: Macintosh HD:Users:kakinwunmi:Desktop:Bilder Janina:Gummibärchen.jpg" style="position:absolute;left:1978;top:2834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6" type="#_x0000_t75" alt="Beschreibung: Macintosh HD:Users:kakinwunmi:Desktop:Bilder Janina:Gummibärchen.jpg" style="position:absolute;top:2887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7" type="#_x0000_t75" alt="Beschreibung: Macintosh HD:Users:kakinwunmi:Desktop:Bilder Janina:Gummibärchen.jpg" style="position:absolute;left:7593;top:5561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8" type="#_x0000_t75" alt="Beschreibung: Macintosh HD:Users:kakinwunmi:Desktop:Bilder Janina:Gummibärchen.jpg" style="position:absolute;left:5668;top:5561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">
                        <v:imagedata r:id="rId33" o:title="Gummibärchen" croptop="5552f"/>
                      </v:shape>
                      <v:shape id="Bild 230" o:spid="_x0000_s1039" type="#_x0000_t75" alt="Beschreibung: Macintosh HD:Users:kakinwunmi:Desktop:Bilder Janina:Gummibärchen.jpg" style="position:absolute;left:3796;top:2887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">
                        <v:imagedata r:id="rId33" o:title="Gummibärchen" croptop="5552f"/>
                      </v:shape>
                      <v:shape id="Bild 230" o:spid="_x0000_s1040" type="#_x0000_t75" alt="Beschreibung: Macintosh HD:Users:kakinwunmi:Desktop:Bilder Janina:Gummibärchen.jpg" style="position:absolute;left:1978;top:5561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">
                        <v:imagedata r:id="rId33" o:title="Gummibärchen" croptop="5552f"/>
                      </v:shape>
                      <v:shape id="Bild 230" o:spid="_x0000_s1041" type="#_x0000_t75" alt="Beschreibung: Macintosh HD:Users:kakinwunmi:Desktop:Bilder Janina:Gummibärchen.jpg" style="position:absolute;top:561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">
                        <v:imagedata r:id="rId33" o:title="Gummibärchen" croptop="5552f"/>
                      </v:shape>
                    </v:group>
                  </w:pict>
                </mc:Fallback>
              </mc:AlternateContent>
            </w:r>
            <w:r w:rsidRPr="00F37035">
              <w:t xml:space="preserve">Immer 5 Gummibärchen in eine Tüte.                                          </w:t>
            </w:r>
          </w:p>
          <w:p w14:paraId="1FB597C3" w14:textId="0A91A4BB" w:rsidR="00327660" w:rsidRDefault="00327660" w:rsidP="00327660">
            <w:pPr>
              <w:rPr>
                <w:noProof/>
              </w:rPr>
            </w:pPr>
            <w:r w:rsidRPr="00F37035">
              <w:t>Wie viele Tüten braucht man?</w:t>
            </w:r>
            <w:r w:rsidRPr="00053C69">
              <w:t xml:space="preserve">         </w:t>
            </w:r>
            <w:r>
              <w:br/>
              <w:t xml:space="preserve">Welche Aufgaben passen dazu?      </w:t>
            </w:r>
            <w:r w:rsidRPr="00F37035">
              <w:rPr>
                <w:color w:val="7F7F7F" w:themeColor="text1" w:themeTint="80"/>
              </w:rPr>
              <w:t>___________</w:t>
            </w:r>
            <w:r w:rsidRPr="00053C69">
              <w:t xml:space="preserve">       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567" w:type="dxa"/>
            <w:gridSpan w:val="2"/>
          </w:tcPr>
          <w:p w14:paraId="148BCFDC" w14:textId="77777777" w:rsidR="00327660" w:rsidRPr="00053C69" w:rsidRDefault="00327660" w:rsidP="00BD673E">
            <w:pPr>
              <w:pStyle w:val="SOBText"/>
            </w:pPr>
          </w:p>
        </w:tc>
      </w:tr>
      <w:tr w:rsidR="00327660" w:rsidRPr="00053C69" w14:paraId="7D0CA25F" w14:textId="77777777" w:rsidTr="00623B9A">
        <w:tc>
          <w:tcPr>
            <w:tcW w:w="782" w:type="dxa"/>
          </w:tcPr>
          <w:p w14:paraId="2B89F373" w14:textId="77777777" w:rsidR="00327660" w:rsidRPr="00053C69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664D598B" w14:textId="77777777" w:rsidR="00327660" w:rsidRPr="00327660" w:rsidRDefault="00327660" w:rsidP="00327660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7620" w:type="dxa"/>
            <w:gridSpan w:val="4"/>
          </w:tcPr>
          <w:p w14:paraId="2E89CA41" w14:textId="77777777" w:rsidR="00327660" w:rsidRDefault="00327660" w:rsidP="00327660">
            <w:pPr>
              <w:pStyle w:val="Impressum"/>
              <w:rPr>
                <w:noProof/>
              </w:rPr>
            </w:pPr>
          </w:p>
          <w:p w14:paraId="4071105F" w14:textId="77777777" w:rsidR="00623B9A" w:rsidRDefault="00623B9A" w:rsidP="00327660">
            <w:pPr>
              <w:pStyle w:val="Impressum"/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4C8DF569" w14:textId="77777777" w:rsidR="00327660" w:rsidRPr="00053C69" w:rsidRDefault="00327660" w:rsidP="00327660">
            <w:pPr>
              <w:pStyle w:val="Impressum"/>
            </w:pPr>
          </w:p>
        </w:tc>
      </w:tr>
      <w:tr w:rsidR="00327660" w:rsidRPr="00053C69" w14:paraId="0C8A3FE7" w14:textId="77777777" w:rsidTr="00623B9A">
        <w:tc>
          <w:tcPr>
            <w:tcW w:w="782" w:type="dxa"/>
          </w:tcPr>
          <w:p w14:paraId="7485D3AA" w14:textId="77777777" w:rsidR="00327660" w:rsidRPr="00053C69" w:rsidRDefault="00327660" w:rsidP="00327660"/>
        </w:tc>
        <w:tc>
          <w:tcPr>
            <w:tcW w:w="316" w:type="dxa"/>
          </w:tcPr>
          <w:p w14:paraId="4D160B61" w14:textId="6BD6B30F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7620" w:type="dxa"/>
            <w:gridSpan w:val="4"/>
          </w:tcPr>
          <w:p w14:paraId="44A61EC0" w14:textId="2673AC4E" w:rsidR="00623B9A" w:rsidRDefault="00327660" w:rsidP="00327660">
            <w:r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53F2400B" wp14:editId="3B356FF3">
                  <wp:simplePos x="0" y="0"/>
                  <wp:positionH relativeFrom="column">
                    <wp:posOffset>3243199</wp:posOffset>
                  </wp:positionH>
                  <wp:positionV relativeFrom="paragraph">
                    <wp:posOffset>64389</wp:posOffset>
                  </wp:positionV>
                  <wp:extent cx="1548130" cy="574040"/>
                  <wp:effectExtent l="0" t="0" r="1270" b="10160"/>
                  <wp:wrapNone/>
                  <wp:docPr id="80" name="Bild 80" descr="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Schreibe </w:t>
            </w:r>
            <w:proofErr w:type="gramStart"/>
            <w:r w:rsidRPr="00053C69">
              <w:t>zu de</w:t>
            </w:r>
            <w:r w:rsidR="00623B9A">
              <w:t xml:space="preserve">n </w:t>
            </w:r>
            <w:r w:rsidR="00BD71FF">
              <w:t>Schritte</w:t>
            </w:r>
            <w:proofErr w:type="gramEnd"/>
            <w:r w:rsidR="00623B9A">
              <w:t xml:space="preserve"> auf de</w:t>
            </w:r>
            <w:r w:rsidRPr="00053C69">
              <w:t xml:space="preserve">m Zahlenstrahl </w:t>
            </w:r>
            <w:r w:rsidR="00623B9A"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7CBD785E" w14:textId="0105554D" w:rsidR="00327660" w:rsidRDefault="00327660" w:rsidP="00327660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61BF745C" w14:textId="6B08CC02" w:rsidR="00327660" w:rsidRDefault="00327660" w:rsidP="00327660">
            <w:pPr>
              <w:rPr>
                <w:noProof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8DFCB63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17D0F0F9" w14:textId="77777777" w:rsidTr="00623B9A">
        <w:tc>
          <w:tcPr>
            <w:tcW w:w="782" w:type="dxa"/>
          </w:tcPr>
          <w:p w14:paraId="2E56FAD9" w14:textId="77777777" w:rsidR="00327660" w:rsidRPr="00053C69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59E22B80" w14:textId="77777777" w:rsidR="00327660" w:rsidRPr="00327660" w:rsidRDefault="00327660" w:rsidP="00327660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7620" w:type="dxa"/>
            <w:gridSpan w:val="4"/>
          </w:tcPr>
          <w:p w14:paraId="3C97272F" w14:textId="77777777" w:rsidR="00327660" w:rsidRDefault="00327660" w:rsidP="00327660">
            <w:pPr>
              <w:pStyle w:val="Impressum"/>
              <w:rPr>
                <w:noProof/>
              </w:rPr>
            </w:pPr>
          </w:p>
          <w:p w14:paraId="54ABB114" w14:textId="227B1266" w:rsidR="00623B9A" w:rsidRDefault="00623B9A" w:rsidP="00327660">
            <w:pPr>
              <w:pStyle w:val="Impressum"/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59B53577" w14:textId="4ABCF7F3" w:rsidR="00327660" w:rsidRPr="00053C69" w:rsidRDefault="005B7C07" w:rsidP="00327660">
            <w:pPr>
              <w:pStyle w:val="Impressum"/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2234752" behindDoc="0" locked="0" layoutInCell="1" allowOverlap="1" wp14:anchorId="0339621B" wp14:editId="59ECADE8">
                  <wp:simplePos x="0" y="0"/>
                  <wp:positionH relativeFrom="column">
                    <wp:posOffset>66737</wp:posOffset>
                  </wp:positionH>
                  <wp:positionV relativeFrom="paragraph">
                    <wp:posOffset>58635</wp:posOffset>
                  </wp:positionV>
                  <wp:extent cx="222885" cy="700405"/>
                  <wp:effectExtent l="0" t="0" r="5715" b="0"/>
                  <wp:wrapNone/>
                  <wp:docPr id="1571566108" name="Grafik 157156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660" w:rsidRPr="00053C69" w14:paraId="5A883D0F" w14:textId="77777777" w:rsidTr="00623B9A">
        <w:tc>
          <w:tcPr>
            <w:tcW w:w="782" w:type="dxa"/>
          </w:tcPr>
          <w:p w14:paraId="7D1E908B" w14:textId="77777777" w:rsidR="00327660" w:rsidRPr="00053C69" w:rsidRDefault="00327660" w:rsidP="00327660"/>
        </w:tc>
        <w:tc>
          <w:tcPr>
            <w:tcW w:w="316" w:type="dxa"/>
          </w:tcPr>
          <w:p w14:paraId="189C1BDC" w14:textId="431A3E0C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d)</w:t>
            </w:r>
          </w:p>
        </w:tc>
        <w:tc>
          <w:tcPr>
            <w:tcW w:w="7620" w:type="dxa"/>
            <w:gridSpan w:val="4"/>
          </w:tcPr>
          <w:p w14:paraId="37E58809" w14:textId="1D4A8B85" w:rsidR="00623B9A" w:rsidRPr="00623B9A" w:rsidRDefault="00327660" w:rsidP="00623B9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626BAC74" wp14:editId="0CB12EAD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75565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Zeichne in den Zahlenstrahl </w:t>
            </w:r>
            <w:r w:rsidR="00623B9A">
              <w:t xml:space="preserve">zu der </w:t>
            </w:r>
            <w:r w:rsidR="00623B9A">
              <w:br/>
            </w:r>
            <w:r w:rsidRPr="00053C69">
              <w:t>Geteilt-Aufga</w:t>
            </w:r>
            <w:r w:rsidR="00623B9A">
              <w:t>b</w:t>
            </w:r>
            <w:r w:rsidRPr="00053C69">
              <w:t>e</w:t>
            </w:r>
            <w:r w:rsidR="00623B9A">
              <w:t xml:space="preserve"> </w:t>
            </w:r>
            <w:proofErr w:type="gramStart"/>
            <w:r w:rsidR="00623B9A" w:rsidRPr="00623B9A">
              <w:rPr>
                <w:b/>
                <w:bCs/>
              </w:rPr>
              <w:t>20 :</w:t>
            </w:r>
            <w:proofErr w:type="gramEnd"/>
            <w:r w:rsidR="00623B9A" w:rsidRPr="00623B9A">
              <w:rPr>
                <w:b/>
                <w:bCs/>
              </w:rPr>
              <w:t xml:space="preserve"> 5</w:t>
            </w:r>
            <w:r w:rsidR="00623B9A">
              <w:t xml:space="preserve"> ein </w:t>
            </w:r>
            <w:r w:rsidRPr="00053C69">
              <w:t>passendes Bild</w:t>
            </w:r>
            <w:r w:rsidR="00623B9A">
              <w:t>.</w:t>
            </w:r>
            <w:r w:rsidRPr="00053C69">
              <w:rPr>
                <w:b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7BA09530" w14:textId="6DAAC10D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6DC8A477" w14:textId="77777777" w:rsidTr="00623B9A">
        <w:tc>
          <w:tcPr>
            <w:tcW w:w="782" w:type="dxa"/>
          </w:tcPr>
          <w:p w14:paraId="732057D5" w14:textId="77777777" w:rsidR="00327660" w:rsidRPr="00053C69" w:rsidRDefault="00327660" w:rsidP="00327660"/>
        </w:tc>
        <w:tc>
          <w:tcPr>
            <w:tcW w:w="7936" w:type="dxa"/>
            <w:gridSpan w:val="5"/>
          </w:tcPr>
          <w:p w14:paraId="3AD6689C" w14:textId="77777777" w:rsidR="00327660" w:rsidRDefault="00327660" w:rsidP="00327660">
            <w:pPr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4E78079B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1802D0F1" w14:textId="77777777" w:rsidTr="00623B9A">
        <w:tc>
          <w:tcPr>
            <w:tcW w:w="782" w:type="dxa"/>
          </w:tcPr>
          <w:p w14:paraId="72EA1592" w14:textId="1A8C7FEF" w:rsidR="00327660" w:rsidRPr="00053C69" w:rsidRDefault="00623B9A" w:rsidP="00A456D2">
            <w:pPr>
              <w:pStyle w:val="berschrift6"/>
            </w:pPr>
            <w:r>
              <w:t>3</w:t>
            </w:r>
          </w:p>
        </w:tc>
        <w:tc>
          <w:tcPr>
            <w:tcW w:w="8503" w:type="dxa"/>
            <w:gridSpan w:val="7"/>
          </w:tcPr>
          <w:p w14:paraId="58AA4AC2" w14:textId="6D18B813" w:rsidR="00327660" w:rsidRPr="00053C69" w:rsidRDefault="00327660" w:rsidP="00A456D2">
            <w:pPr>
              <w:pStyle w:val="berschrift6"/>
            </w:pPr>
            <w:r w:rsidRPr="00053C69">
              <w:t>Rechengeschichten</w:t>
            </w:r>
            <w:r w:rsidR="00623B9A">
              <w:t xml:space="preserve"> zu Multiplikation und Division</w:t>
            </w:r>
          </w:p>
        </w:tc>
      </w:tr>
      <w:tr w:rsidR="00327660" w:rsidRPr="00053C69" w14:paraId="5BA6438F" w14:textId="77777777" w:rsidTr="00623B9A">
        <w:tc>
          <w:tcPr>
            <w:tcW w:w="782" w:type="dxa"/>
          </w:tcPr>
          <w:p w14:paraId="3F166692" w14:textId="77777777" w:rsidR="00327660" w:rsidRPr="00053C69" w:rsidRDefault="00327660" w:rsidP="00327660"/>
        </w:tc>
        <w:tc>
          <w:tcPr>
            <w:tcW w:w="2266" w:type="dxa"/>
            <w:gridSpan w:val="2"/>
            <w:shd w:val="clear" w:color="auto" w:fill="auto"/>
          </w:tcPr>
          <w:p w14:paraId="5969D1A5" w14:textId="77777777" w:rsidR="00327660" w:rsidRPr="00053C69" w:rsidRDefault="00327660" w:rsidP="00327660">
            <w:r w:rsidRPr="00053C69">
              <w:t xml:space="preserve">Rechts siehst du eine Rechengeschichte. </w:t>
            </w:r>
          </w:p>
          <w:p w14:paraId="4E3EC7BE" w14:textId="27C48408" w:rsidR="00327660" w:rsidRPr="00053C69" w:rsidRDefault="00327660" w:rsidP="00327660">
            <w:pPr>
              <w:rPr>
                <w:rFonts w:ascii="Comic Sans MS" w:hAnsi="Comic Sans MS"/>
              </w:rPr>
            </w:pPr>
            <w:r w:rsidRPr="00053C69">
              <w:t xml:space="preserve">Erfinde eine eigene Rechengeschichte zu </w:t>
            </w:r>
            <w:r w:rsidR="00200F3D">
              <w:br/>
            </w:r>
            <w:r w:rsidRPr="00053C69">
              <w:t xml:space="preserve">der Aufgabe </w:t>
            </w:r>
            <w:proofErr w:type="gramStart"/>
            <w:r w:rsidRPr="00053C69">
              <w:rPr>
                <w:b/>
              </w:rPr>
              <w:t>48 :</w:t>
            </w:r>
            <w:proofErr w:type="gramEnd"/>
            <w:r w:rsidRPr="00053C69">
              <w:rPr>
                <w:b/>
              </w:rPr>
              <w:t xml:space="preserve"> 6</w:t>
            </w:r>
            <w:r w:rsidRPr="00053C69"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561A8D6C" w14:textId="77777777" w:rsidR="00327660" w:rsidRPr="00200F3D" w:rsidRDefault="00327660" w:rsidP="00200F3D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Minus-Aufgabe:</w:t>
            </w:r>
          </w:p>
          <w:p w14:paraId="53B03EDA" w14:textId="77777777" w:rsidR="00327660" w:rsidRDefault="00327660" w:rsidP="00200F3D">
            <w:pPr>
              <w:ind w:left="85"/>
            </w:pPr>
            <w:r>
              <w:t>Rechengeschichte:</w:t>
            </w:r>
          </w:p>
          <w:p w14:paraId="2B680A23" w14:textId="77777777" w:rsidR="00327660" w:rsidRDefault="00327660" w:rsidP="00200F3D">
            <w:pPr>
              <w:ind w:left="85"/>
            </w:pPr>
          </w:p>
          <w:p w14:paraId="5159AB7E" w14:textId="77777777" w:rsidR="00327660" w:rsidRDefault="00327660" w:rsidP="00200F3D">
            <w:pPr>
              <w:ind w:left="85"/>
            </w:pPr>
            <w:r>
              <w:t>Frage:</w:t>
            </w:r>
          </w:p>
          <w:p w14:paraId="062022B3" w14:textId="7814E540" w:rsidR="00327660" w:rsidRPr="00053C69" w:rsidRDefault="00327660" w:rsidP="00200F3D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260" w:type="dxa"/>
            <w:gridSpan w:val="2"/>
            <w:shd w:val="clear" w:color="auto" w:fill="E6E6E6"/>
          </w:tcPr>
          <w:p w14:paraId="54ABB857" w14:textId="77777777" w:rsidR="00327660" w:rsidRPr="00200F3D" w:rsidRDefault="00327660" w:rsidP="00327660">
            <w:r w:rsidRPr="00200F3D">
              <w:t>19 – 8 = 11</w:t>
            </w:r>
          </w:p>
          <w:p w14:paraId="1ACD2460" w14:textId="77777777" w:rsidR="00327660" w:rsidRPr="00200F3D" w:rsidRDefault="00327660" w:rsidP="00327660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 xml:space="preserve">Tim hat schon 8 Sammelbilder, </w:t>
            </w: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br/>
              <w:t xml:space="preserve">er möchte alle 19 haben. </w:t>
            </w:r>
          </w:p>
          <w:p w14:paraId="4AF92615" w14:textId="77777777" w:rsidR="00327660" w:rsidRPr="00200F3D" w:rsidRDefault="00327660" w:rsidP="00327660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 xml:space="preserve">Wie viel fehlen ihm noch? </w:t>
            </w:r>
          </w:p>
          <w:p w14:paraId="6E45971A" w14:textId="5336C33D" w:rsidR="00327660" w:rsidRDefault="00327660" w:rsidP="00327660">
            <w:pPr>
              <w:ind w:right="-108"/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>Tim fehlen noch 11 Sammelbilder.</w:t>
            </w:r>
          </w:p>
        </w:tc>
        <w:tc>
          <w:tcPr>
            <w:tcW w:w="533" w:type="dxa"/>
            <w:shd w:val="clear" w:color="auto" w:fill="auto"/>
          </w:tcPr>
          <w:p w14:paraId="598197B8" w14:textId="54431991" w:rsidR="00327660" w:rsidRPr="00053C69" w:rsidRDefault="00327660" w:rsidP="00327660">
            <w:pPr>
              <w:rPr>
                <w:i/>
              </w:rPr>
            </w:pPr>
          </w:p>
        </w:tc>
      </w:tr>
      <w:tr w:rsidR="00327660" w:rsidRPr="00053C69" w14:paraId="79C3EFD6" w14:textId="77777777" w:rsidTr="00623B9A">
        <w:tc>
          <w:tcPr>
            <w:tcW w:w="782" w:type="dxa"/>
          </w:tcPr>
          <w:p w14:paraId="147ABD5D" w14:textId="77777777" w:rsidR="00327660" w:rsidRPr="00053C69" w:rsidRDefault="00327660" w:rsidP="00327660">
            <w:pPr>
              <w:rPr>
                <w:noProof/>
              </w:rPr>
            </w:pPr>
          </w:p>
        </w:tc>
        <w:tc>
          <w:tcPr>
            <w:tcW w:w="7936" w:type="dxa"/>
            <w:gridSpan w:val="5"/>
          </w:tcPr>
          <w:p w14:paraId="43BF484A" w14:textId="77777777" w:rsidR="00327660" w:rsidRPr="00053C69" w:rsidRDefault="00327660" w:rsidP="00623B9A">
            <w:pPr>
              <w:pStyle w:val="Impressum"/>
            </w:pPr>
          </w:p>
          <w:p w14:paraId="42E47BCB" w14:textId="2B0C36F5" w:rsidR="00327660" w:rsidRPr="005A2657" w:rsidRDefault="00327660" w:rsidP="00327660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 xml:space="preserve">Meine Rechengeschichte: </w:t>
            </w:r>
            <w:r w:rsidRPr="005A2657">
              <w:rPr>
                <w:color w:val="7F7F7F" w:themeColor="text1" w:themeTint="80"/>
              </w:rPr>
              <w:t>_________________________________________________</w:t>
            </w:r>
          </w:p>
          <w:p w14:paraId="526E0345" w14:textId="15E250C8" w:rsidR="00327660" w:rsidRPr="005A2657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618056D0" w14:textId="58C42F5D" w:rsidR="00327660" w:rsidRPr="005A2657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___________________________________________________________</w:t>
            </w:r>
          </w:p>
          <w:p w14:paraId="138F6738" w14:textId="55EF4AA5" w:rsidR="00327660" w:rsidRPr="005A2657" w:rsidRDefault="00327660" w:rsidP="00327660">
            <w:pPr>
              <w:pStyle w:val="HandschriftVorlage"/>
              <w:spacing w:before="60" w:line="360" w:lineRule="auto"/>
              <w:rPr>
                <w:rStyle w:val="TextZchn"/>
                <w:color w:val="7F7F7F" w:themeColor="text1" w:themeTint="80"/>
                <w:sz w:val="21"/>
                <w:szCs w:val="21"/>
              </w:rPr>
            </w:pPr>
            <w:r w:rsidRPr="005A2657">
              <w:rPr>
                <w:rFonts w:ascii="Calibri" w:hAnsi="Calibri"/>
                <w:color w:val="000000"/>
                <w:sz w:val="21"/>
                <w:szCs w:val="28"/>
              </w:rPr>
              <w:t xml:space="preserve">Mal-Aufgabe: </w:t>
            </w:r>
            <w:proofErr w:type="gramStart"/>
            <w:r w:rsidR="00A9431F">
              <w:t>48 :</w:t>
            </w:r>
            <w:proofErr w:type="gramEnd"/>
            <w:r w:rsidR="00A9431F">
              <w:t xml:space="preserve"> 6</w:t>
            </w:r>
            <w:r w:rsidRPr="005A2657">
              <w:t xml:space="preserve"> =</w:t>
            </w:r>
            <w:r w:rsidRPr="005A2657">
              <w:rPr>
                <w:color w:val="7F7F7F" w:themeColor="text1" w:themeTint="80"/>
                <w:sz w:val="21"/>
                <w:szCs w:val="28"/>
              </w:rPr>
              <w:t xml:space="preserve"> </w:t>
            </w:r>
            <w:r w:rsidRPr="005A2657">
              <w:rPr>
                <w:rStyle w:val="TextZchn"/>
                <w:color w:val="7F7F7F" w:themeColor="text1" w:themeTint="80"/>
                <w:sz w:val="21"/>
                <w:szCs w:val="21"/>
              </w:rPr>
              <w:t>_________</w:t>
            </w:r>
          </w:p>
          <w:p w14:paraId="22BDF847" w14:textId="702D7B5D" w:rsidR="00327660" w:rsidRPr="000C2A49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___________________________________________________________</w:t>
            </w:r>
          </w:p>
        </w:tc>
        <w:tc>
          <w:tcPr>
            <w:tcW w:w="567" w:type="dxa"/>
            <w:gridSpan w:val="2"/>
          </w:tcPr>
          <w:p w14:paraId="6CEA7629" w14:textId="77777777" w:rsidR="00327660" w:rsidRPr="00053C69" w:rsidRDefault="00327660" w:rsidP="00327660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143616" behindDoc="0" locked="0" layoutInCell="1" allowOverlap="1" wp14:anchorId="7FD789C4" wp14:editId="0C149552">
                  <wp:simplePos x="0" y="0"/>
                  <wp:positionH relativeFrom="column">
                    <wp:posOffset>65635</wp:posOffset>
                  </wp:positionH>
                  <wp:positionV relativeFrom="paragraph">
                    <wp:posOffset>926524</wp:posOffset>
                  </wp:positionV>
                  <wp:extent cx="222885" cy="700405"/>
                  <wp:effectExtent l="0" t="0" r="5715" b="0"/>
                  <wp:wrapNone/>
                  <wp:docPr id="2207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4E178D" w14:textId="77777777" w:rsidR="00F37035" w:rsidRDefault="00F37035"/>
    <w:p w14:paraId="26C7DEE5" w14:textId="77777777" w:rsidR="00325B9F" w:rsidRDefault="00325B9F">
      <w:pPr>
        <w:sectPr w:rsidR="00325B9F" w:rsidSect="003079FB">
          <w:headerReference w:type="default" r:id="rId3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7EAC518D" w14:textId="77777777" w:rsidTr="005B7C07">
        <w:tc>
          <w:tcPr>
            <w:tcW w:w="567" w:type="dxa"/>
          </w:tcPr>
          <w:p w14:paraId="5CBEABD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19D4401D" w14:textId="27537A01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Multiplikations-Aufgaben 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29753EAA" w14:textId="77777777" w:rsidTr="005B7C07">
        <w:trPr>
          <w:trHeight w:val="170"/>
        </w:trPr>
        <w:tc>
          <w:tcPr>
            <w:tcW w:w="567" w:type="dxa"/>
          </w:tcPr>
          <w:p w14:paraId="33C19731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24D20E24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003988ED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05BB6E68" w14:textId="0B506C32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1BB4C014" w14:textId="244E126C" w:rsidR="003C1F98" w:rsidRPr="00B82047" w:rsidRDefault="003C1F98" w:rsidP="003760D9">
            <w:pPr>
              <w:pStyle w:val="berschrift3"/>
            </w:pPr>
            <w:r w:rsidRPr="003760D9">
              <w:t>Punktegruppen</w:t>
            </w:r>
            <w:r w:rsidRPr="00A54F5D">
              <w:t xml:space="preserve"> und Mal-A</w:t>
            </w:r>
            <w:r w:rsidRPr="00E73313">
              <w:t>ufgaben</w:t>
            </w:r>
          </w:p>
        </w:tc>
      </w:tr>
      <w:tr w:rsidR="003C1F98" w:rsidRPr="00E73313" w14:paraId="42B3207F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3A46A56B" w14:textId="7E3470A8" w:rsidR="003C1F98" w:rsidRPr="00E73313" w:rsidRDefault="00CD3FFB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79136" behindDoc="0" locked="0" layoutInCell="1" allowOverlap="1" wp14:anchorId="3CD2DD3C" wp14:editId="2BEF34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449209</wp:posOffset>
                  </wp:positionV>
                  <wp:extent cx="360000" cy="272386"/>
                  <wp:effectExtent l="0" t="0" r="0" b="0"/>
                  <wp:wrapNone/>
                  <wp:docPr id="732606713" name="Grafik 73260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4344D1FD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4238B026" w14:textId="77777777" w:rsidR="003C1F98" w:rsidRDefault="003C1F98" w:rsidP="00BD673E">
            <w:r w:rsidRPr="00843F97"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57AAE757" wp14:editId="490BE2D3">
                  <wp:simplePos x="0" y="0"/>
                  <wp:positionH relativeFrom="column">
                    <wp:posOffset>4641807</wp:posOffset>
                  </wp:positionH>
                  <wp:positionV relativeFrom="paragraph">
                    <wp:posOffset>7215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26D20A01" wp14:editId="1F02C9FE">
                  <wp:simplePos x="0" y="0"/>
                  <wp:positionH relativeFrom="column">
                    <wp:posOffset>3684942</wp:posOffset>
                  </wp:positionH>
                  <wp:positionV relativeFrom="paragraph">
                    <wp:posOffset>141726</wp:posOffset>
                  </wp:positionV>
                  <wp:extent cx="357505" cy="346710"/>
                  <wp:effectExtent l="76200" t="76200" r="4254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5B7EC013" wp14:editId="62BE9205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46355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71427586" wp14:editId="39BEAB4E">
                  <wp:simplePos x="0" y="0"/>
                  <wp:positionH relativeFrom="column">
                    <wp:posOffset>4103072</wp:posOffset>
                  </wp:positionH>
                  <wp:positionV relativeFrom="paragraph">
                    <wp:posOffset>50382</wp:posOffset>
                  </wp:positionV>
                  <wp:extent cx="357505" cy="346710"/>
                  <wp:effectExtent l="38100" t="38100" r="4254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Wie viele Punkte siehst du auf den Würfeln? </w:t>
            </w:r>
          </w:p>
          <w:p w14:paraId="13CA8876" w14:textId="77777777" w:rsidR="003C1F98" w:rsidRDefault="003C1F98" w:rsidP="003760D9">
            <w:pPr>
              <w:pStyle w:val="Listenabsatz"/>
              <w:numPr>
                <w:ilvl w:val="0"/>
                <w:numId w:val="2"/>
              </w:numPr>
              <w:spacing w:line="240" w:lineRule="auto"/>
              <w:ind w:left="468"/>
              <w:contextualSpacing w:val="0"/>
            </w:pPr>
            <w:r>
              <w:t xml:space="preserve">Wie </w:t>
            </w:r>
            <w:r w:rsidRPr="005A52CB">
              <w:t>zählst</w:t>
            </w:r>
            <w:r>
              <w:t xml:space="preserve"> du sie am schnellsten? </w:t>
            </w:r>
          </w:p>
          <w:p w14:paraId="5BE1C47F" w14:textId="77777777" w:rsidR="003C1F98" w:rsidRDefault="003C1F98" w:rsidP="003760D9">
            <w:pPr>
              <w:pStyle w:val="Listenabsatz"/>
              <w:numPr>
                <w:ilvl w:val="0"/>
                <w:numId w:val="2"/>
              </w:numPr>
              <w:spacing w:line="240" w:lineRule="auto"/>
              <w:ind w:left="468"/>
              <w:contextualSpacing w:val="0"/>
            </w:pPr>
            <w:r>
              <w:t>Findest du mehrere Wege zum Zählen?</w:t>
            </w:r>
          </w:p>
          <w:p w14:paraId="7F3C2DB9" w14:textId="77777777" w:rsidR="003C1F98" w:rsidRDefault="003C1F98" w:rsidP="003760D9">
            <w:pPr>
              <w:pStyle w:val="Listenabsatz"/>
              <w:numPr>
                <w:ilvl w:val="0"/>
                <w:numId w:val="2"/>
              </w:numPr>
              <w:spacing w:line="240" w:lineRule="auto"/>
              <w:ind w:left="468"/>
              <w:contextualSpacing w:val="0"/>
            </w:pPr>
            <w:r>
              <w:t>Vergleicht eure Wege.</w:t>
            </w:r>
            <w:r w:rsidRPr="00843F97">
              <w:t xml:space="preserve"> </w:t>
            </w:r>
          </w:p>
        </w:tc>
      </w:tr>
      <w:tr w:rsidR="003C1F98" w:rsidRPr="00E73313" w14:paraId="594DE9EC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6CF27F93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284" w:type="dxa"/>
          </w:tcPr>
          <w:p w14:paraId="2E1529A2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5BFECEBC" w14:textId="7981E930" w:rsidR="003C1F98" w:rsidRDefault="003C1F98" w:rsidP="00BD673E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284C6A54" wp14:editId="26692289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D7E8723" wp14:editId="4507EA08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B1CB233" wp14:editId="4FE95252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0E52A55" wp14:editId="6DF0F4B9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49B63BDE" wp14:editId="5BAA115E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23B3059A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D13E498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284" w:type="dxa"/>
          </w:tcPr>
          <w:p w14:paraId="1F35573D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5C608597" w14:textId="5168A262" w:rsidR="003C1F98" w:rsidRDefault="000D673C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44320" behindDoc="0" locked="0" layoutInCell="1" allowOverlap="1" wp14:anchorId="7C7AF082" wp14:editId="1844D4FE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E5EA" w14:textId="77777777" w:rsidR="000D673C" w:rsidRPr="008D5126" w:rsidRDefault="000D673C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AF082" id="Gruppieren 19" o:spid="_x0000_s1026" style="position:absolute;margin-left:353.8pt;margin-top:-8.8pt;width:42.9pt;height:59.15pt;z-index:2523443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2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4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AA8E5EA" w14:textId="77777777" w:rsidR="000D673C" w:rsidRPr="008D5126" w:rsidRDefault="000D673C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C4C637A" wp14:editId="43F4BCFB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B445F5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ein 3er, zwei 3er, drei 3er, vier 3er, fünf 3er</w:t>
                                  </w:r>
                                </w:p>
                                <w:p w14:paraId="00EC9AE1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C637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29" type="#_x0000_t62" style="position:absolute;margin-left:135.9pt;margin-top:32.35pt;width:206.4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" adj="22853,-6563" filled="f" strokecolor="gray [1629]" strokeweight="1pt">
                      <v:textbox inset="1mm,,1mm">
                        <w:txbxContent>
                          <w:p w14:paraId="4AB445F5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ein 3er, zwei 3er, drei 3er, vier 3er, fünf 3er</w:t>
                            </w:r>
                          </w:p>
                          <w:p w14:paraId="00EC9AE1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7DF1E82A" w14:textId="77777777" w:rsidR="003C1F98" w:rsidRDefault="003C1F98" w:rsidP="00BD673E">
            <w:pPr>
              <w:pStyle w:val="Text"/>
            </w:pPr>
            <w:r>
              <w:t xml:space="preserve">Kenan zählt: </w:t>
            </w:r>
          </w:p>
          <w:p w14:paraId="44648C31" w14:textId="77777777" w:rsidR="003C1F98" w:rsidRDefault="003C1F98" w:rsidP="00BD673E">
            <w:pPr>
              <w:pStyle w:val="Text"/>
            </w:pPr>
          </w:p>
          <w:p w14:paraId="6063143B" w14:textId="6B34FE33" w:rsidR="003C1F98" w:rsidRDefault="003C1F98" w:rsidP="00BD673E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 die </w:t>
            </w:r>
            <w:r w:rsidR="00A9431F">
              <w:rPr>
                <w:rFonts w:ascii="Calibri" w:hAnsi="Calibri"/>
                <w:color w:val="000000"/>
                <w:sz w:val="22"/>
              </w:rPr>
              <w:t>3er-</w:t>
            </w:r>
            <w:r w:rsidRPr="00046F58">
              <w:rPr>
                <w:rFonts w:ascii="Calibri" w:hAnsi="Calibri"/>
                <w:color w:val="000000"/>
                <w:sz w:val="22"/>
              </w:rPr>
              <w:t xml:space="preserve">Gruppen auf:    </w:t>
            </w:r>
            <w:r w:rsidRPr="00FD5602">
              <w:rPr>
                <w:sz w:val="21"/>
              </w:rPr>
              <w:t>fünf 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40C12DE" w14:textId="77777777" w:rsidR="003C1F98" w:rsidRDefault="003C1F98" w:rsidP="00BD673E">
            <w:pPr>
              <w:pStyle w:val="Text"/>
            </w:pPr>
          </w:p>
          <w:p w14:paraId="6E3CBD04" w14:textId="77777777" w:rsidR="003C1F98" w:rsidRDefault="003C1F98" w:rsidP="003760D9">
            <w:pPr>
              <w:pStyle w:val="Listenabsatz"/>
              <w:numPr>
                <w:ilvl w:val="0"/>
                <w:numId w:val="2"/>
              </w:numPr>
              <w:spacing w:line="240" w:lineRule="auto"/>
              <w:ind w:left="468"/>
              <w:contextualSpacing w:val="0"/>
            </w:pPr>
            <w:r>
              <w:t xml:space="preserve">Wieso zählt Kenan nicht die einzelnen Punkte, </w:t>
            </w:r>
            <w:r>
              <w:br/>
            </w:r>
            <w:r w:rsidRPr="00BA13E1">
              <w:t>sondern</w:t>
            </w:r>
            <w:r>
              <w:t xml:space="preserve"> immer 3 Punkte in einer Gruppe?</w:t>
            </w:r>
          </w:p>
          <w:p w14:paraId="2B2C31A6" w14:textId="77777777" w:rsidR="003C1F98" w:rsidRDefault="003C1F98" w:rsidP="003760D9">
            <w:pPr>
              <w:pStyle w:val="Listenabsatz"/>
              <w:numPr>
                <w:ilvl w:val="0"/>
                <w:numId w:val="2"/>
              </w:numPr>
              <w:spacing w:line="240" w:lineRule="auto"/>
              <w:ind w:left="468"/>
              <w:contextualSpacing w:val="0"/>
            </w:pPr>
            <w:r>
              <w:t xml:space="preserve">Wieso passt diese Mal-Aufgabe dazu? </w:t>
            </w:r>
          </w:p>
          <w:p w14:paraId="5979760F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372FA797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25EAAADB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284" w:type="dxa"/>
          </w:tcPr>
          <w:p w14:paraId="36A9591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19CBB6C7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3200929D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3A3D27A5" w14:textId="77777777" w:rsidR="003C1F98" w:rsidRPr="00E73313" w:rsidRDefault="003C1F98" w:rsidP="00BD673E"/>
        </w:tc>
        <w:tc>
          <w:tcPr>
            <w:tcW w:w="284" w:type="dxa"/>
          </w:tcPr>
          <w:p w14:paraId="5726ABF9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1A050CB" w14:textId="344EBC54" w:rsidR="003C1F98" w:rsidRDefault="003C1F98" w:rsidP="00BD673E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Malaufgabe dazu</w:t>
            </w:r>
            <w:r w:rsidRPr="00E73313">
              <w:t>.</w:t>
            </w:r>
          </w:p>
          <w:p w14:paraId="7E482D58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439FAE80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5B0569F9" w14:textId="77777777" w:rsidR="003C1F98" w:rsidRPr="00E73313" w:rsidRDefault="003C1F98" w:rsidP="00BD673E"/>
        </w:tc>
        <w:tc>
          <w:tcPr>
            <w:tcW w:w="284" w:type="dxa"/>
          </w:tcPr>
          <w:p w14:paraId="79BF6698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3ECFE010" w14:textId="77777777" w:rsidR="003C1F98" w:rsidRPr="003760D9" w:rsidRDefault="003C1F98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77523E34" wp14:editId="3DE0FEEA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47D38F9E" w14:textId="77777777" w:rsidR="003C1F98" w:rsidRPr="003760D9" w:rsidRDefault="003C1F98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2EF98FFC" wp14:editId="7BA02B99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4F542E87" wp14:editId="4AB58F8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397705" w14:textId="77777777" w:rsidR="003C1F98" w:rsidRPr="003760D9" w:rsidRDefault="003C1F98" w:rsidP="00BD673E">
            <w:pPr>
              <w:rPr>
                <w:b/>
                <w:bCs/>
              </w:rPr>
            </w:pPr>
          </w:p>
          <w:p w14:paraId="2997AD65" w14:textId="77777777" w:rsidR="003C1F98" w:rsidRPr="003760D9" w:rsidRDefault="003C1F98" w:rsidP="00BD673E">
            <w:pPr>
              <w:rPr>
                <w:b/>
                <w:bCs/>
              </w:rPr>
            </w:pPr>
          </w:p>
          <w:p w14:paraId="3AE3C678" w14:textId="77777777" w:rsidR="003C1F98" w:rsidRPr="003760D9" w:rsidRDefault="003C1F98" w:rsidP="00BD673E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4F41CE12" w14:textId="0DE838F5" w:rsidR="003C1F98" w:rsidRPr="003760D9" w:rsidRDefault="00902DA5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9312" behindDoc="0" locked="0" layoutInCell="1" allowOverlap="1" wp14:anchorId="684F7FC6" wp14:editId="11689B08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0336" behindDoc="0" locked="0" layoutInCell="1" allowOverlap="1" wp14:anchorId="69F3F216" wp14:editId="75103E85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7264" behindDoc="0" locked="0" layoutInCell="1" allowOverlap="1" wp14:anchorId="203BF1A5" wp14:editId="325127E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8288" behindDoc="0" locked="0" layoutInCell="1" allowOverlap="1" wp14:anchorId="30395357" wp14:editId="6E74C9A4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2A8B78A2" w14:textId="33CD9889" w:rsidR="003C1F98" w:rsidRPr="003760D9" w:rsidRDefault="00902DA5" w:rsidP="00BD673E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3408" behindDoc="0" locked="0" layoutInCell="1" allowOverlap="1" wp14:anchorId="45A329CF" wp14:editId="73570F40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1360" behindDoc="0" locked="0" layoutInCell="1" allowOverlap="1" wp14:anchorId="22FE0E6E" wp14:editId="0B3B7280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92384" behindDoc="0" locked="0" layoutInCell="1" allowOverlap="1" wp14:anchorId="34BDD939" wp14:editId="02A4477C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7B783350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5FF6418F" w14:textId="77777777" w:rsidR="003C1F98" w:rsidRPr="00E73313" w:rsidRDefault="003C1F98" w:rsidP="00BD673E"/>
        </w:tc>
        <w:tc>
          <w:tcPr>
            <w:tcW w:w="284" w:type="dxa"/>
          </w:tcPr>
          <w:p w14:paraId="053DFBB8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35EE837B" w14:textId="77777777" w:rsidR="003C1F98" w:rsidRDefault="003C1F98" w:rsidP="00BD673E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1A36E405" w14:textId="77777777" w:rsidR="003C1F98" w:rsidRDefault="003C1F98" w:rsidP="00BD673E">
            <w:pPr>
              <w:pStyle w:val="HandschriftVorlage"/>
            </w:pPr>
          </w:p>
          <w:p w14:paraId="46D66198" w14:textId="43D70680" w:rsidR="003C1F98" w:rsidRPr="00891D9B" w:rsidRDefault="003C1F98" w:rsidP="00BD673E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  <w:t xml:space="preserve">sie haben </w:t>
            </w:r>
            <w:r w:rsidRPr="00891D9B">
              <w:t xml:space="preserve">immer 6 Punkte </w:t>
            </w:r>
            <w:r>
              <w:br/>
            </w:r>
            <w:r w:rsidRPr="00891D9B">
              <w:t xml:space="preserve">auf jedem </w:t>
            </w:r>
            <w:r w:rsidRPr="00E512B6">
              <w:t>Würfel</w:t>
            </w:r>
            <w:r w:rsidRPr="00891D9B">
              <w:t xml:space="preserve">. </w:t>
            </w:r>
          </w:p>
          <w:p w14:paraId="296ACC87" w14:textId="77777777" w:rsidR="003C1F98" w:rsidRPr="00FD5602" w:rsidRDefault="003C1F98" w:rsidP="00BD673E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</w:p>
          <w:p w14:paraId="01351563" w14:textId="77777777" w:rsidR="003C1F98" w:rsidRDefault="003C1F98" w:rsidP="00BD673E"/>
          <w:p w14:paraId="6C822F3C" w14:textId="77777777" w:rsidR="003C1F98" w:rsidRDefault="003C1F98" w:rsidP="00BD673E">
            <w:pPr>
              <w:pStyle w:val="Text"/>
              <w:spacing w:before="240" w:line="240" w:lineRule="atLeast"/>
            </w:pPr>
            <w:r>
              <w:t xml:space="preserve">Schreibe die </w:t>
            </w:r>
            <w:r w:rsidRPr="00E73313">
              <w:t>Mal-Aufgabe:</w:t>
            </w:r>
            <w:r>
              <w:br/>
            </w:r>
          </w:p>
          <w:p w14:paraId="595AFA72" w14:textId="77777777" w:rsidR="003C1F98" w:rsidRPr="0048299A" w:rsidRDefault="003C1F98" w:rsidP="00BD673E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246D124" w14:textId="73B5697B" w:rsidR="003C1F98" w:rsidRPr="00902DA5" w:rsidRDefault="00902DA5" w:rsidP="00BD673E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41D210DE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2DDF6BB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084F34DC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1AB95FD" w14:textId="026FC9C8" w:rsidR="003C1F98" w:rsidRDefault="003C1F98" w:rsidP="00BD673E">
            <w:pPr>
              <w:pStyle w:val="Text"/>
              <w:spacing w:line="240" w:lineRule="atLeast"/>
            </w:pPr>
            <w:r w:rsidRPr="00E73313">
              <w:t>Mal-Aufgabe:</w:t>
            </w:r>
            <w:r>
              <w:br/>
            </w:r>
          </w:p>
          <w:p w14:paraId="0EA60259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1B4D857" w14:textId="77777777" w:rsidR="003C1F98" w:rsidRPr="00E73313" w:rsidRDefault="003C1F98" w:rsidP="00BD673E"/>
        </w:tc>
        <w:tc>
          <w:tcPr>
            <w:tcW w:w="2728" w:type="dxa"/>
          </w:tcPr>
          <w:p w14:paraId="61DC4A6F" w14:textId="66CA857C" w:rsidR="003C1F98" w:rsidRPr="0069129F" w:rsidRDefault="00902DA5" w:rsidP="00BD673E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B207371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06F99E34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136F6CD" w14:textId="77777777" w:rsidR="003C1F98" w:rsidRPr="0069129F" w:rsidRDefault="003C1F98" w:rsidP="00BD673E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24A6DC02" w14:textId="159CA812" w:rsidR="003C1F98" w:rsidRPr="0069129F" w:rsidRDefault="003C1F98" w:rsidP="00BD673E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 w:rsidRPr="00E73313">
              <w:t>Mal-Aufgabe:</w:t>
            </w:r>
            <w:r>
              <w:br/>
            </w:r>
          </w:p>
          <w:p w14:paraId="305301C8" w14:textId="77777777" w:rsidR="003C1F98" w:rsidRPr="00E7402C" w:rsidRDefault="003C1F98" w:rsidP="00BD673E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657ED602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D558636" w14:textId="0263FE2E" w:rsidR="003C1F98" w:rsidRPr="00E73313" w:rsidRDefault="00902DA5" w:rsidP="00BD673E">
            <w:r>
              <w:rPr>
                <w:noProof/>
              </w:rPr>
              <w:drawing>
                <wp:anchor distT="0" distB="0" distL="114300" distR="114300" simplePos="0" relativeHeight="252377088" behindDoc="0" locked="0" layoutInCell="1" allowOverlap="1" wp14:anchorId="202E6629" wp14:editId="69383251">
                  <wp:simplePos x="0" y="0"/>
                  <wp:positionH relativeFrom="column">
                    <wp:posOffset>211</wp:posOffset>
                  </wp:positionH>
                  <wp:positionV relativeFrom="paragraph">
                    <wp:posOffset>29451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650AB316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4D7EBA6A" w14:textId="77777777" w:rsidR="00902DA5" w:rsidRDefault="00902DA5" w:rsidP="00902DA5">
            <w:pPr>
              <w:pStyle w:val="Text"/>
            </w:pPr>
            <w:r>
              <w:t>Zeichne neue Würfelbilder und schreibe die Mal-Aufgabe dazu.</w:t>
            </w:r>
          </w:p>
          <w:p w14:paraId="20408018" w14:textId="11C258B1" w:rsidR="003C1F98" w:rsidRPr="00E73313" w:rsidRDefault="00902DA5" w:rsidP="00902DA5">
            <w:pPr>
              <w:pStyle w:val="Text"/>
            </w:pPr>
            <w:r w:rsidRPr="00E73313">
              <w:t>Begründe, warum diese Aufgaben zu den Bildern passen.</w:t>
            </w:r>
          </w:p>
        </w:tc>
      </w:tr>
    </w:tbl>
    <w:p w14:paraId="04B5ED5E" w14:textId="02AC8753" w:rsidR="00902DA5" w:rsidRDefault="00902DA5" w:rsidP="003C1F98"/>
    <w:p w14:paraId="2FD02D48" w14:textId="77777777" w:rsidR="00902DA5" w:rsidRDefault="00902DA5">
      <w:pPr>
        <w:spacing w:after="200" w:line="276" w:lineRule="auto"/>
      </w:pPr>
      <w:r>
        <w:br w:type="page"/>
      </w:r>
    </w:p>
    <w:p w14:paraId="5E97DAAA" w14:textId="77777777" w:rsidR="003C1F98" w:rsidRDefault="003C1F98" w:rsidP="003C1F98"/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6"/>
        <w:gridCol w:w="709"/>
        <w:gridCol w:w="1701"/>
        <w:gridCol w:w="709"/>
        <w:gridCol w:w="425"/>
        <w:gridCol w:w="213"/>
        <w:gridCol w:w="567"/>
        <w:gridCol w:w="921"/>
        <w:gridCol w:w="992"/>
        <w:gridCol w:w="851"/>
        <w:gridCol w:w="1063"/>
      </w:tblGrid>
      <w:tr w:rsidR="003C1F98" w:rsidRPr="00E73313" w14:paraId="13584924" w14:textId="77777777" w:rsidTr="00BD673E">
        <w:tc>
          <w:tcPr>
            <w:tcW w:w="780" w:type="dxa"/>
          </w:tcPr>
          <w:p w14:paraId="41FEF763" w14:textId="2F43BE9C" w:rsidR="003C1F98" w:rsidRPr="00E73313" w:rsidRDefault="003760D9" w:rsidP="0000022A">
            <w:pPr>
              <w:pStyle w:val="berschrift3"/>
            </w:pPr>
            <w:r>
              <w:t>1.2</w:t>
            </w:r>
            <w:r w:rsidR="003C1F98">
              <w:t xml:space="preserve"> </w:t>
            </w:r>
          </w:p>
        </w:tc>
        <w:tc>
          <w:tcPr>
            <w:tcW w:w="8505" w:type="dxa"/>
            <w:gridSpan w:val="12"/>
          </w:tcPr>
          <w:p w14:paraId="646F0D26" w14:textId="5476044F" w:rsidR="003C1F98" w:rsidRPr="000809F3" w:rsidRDefault="003C1F98" w:rsidP="0000022A">
            <w:pPr>
              <w:pStyle w:val="berschrift3"/>
            </w:pPr>
            <w:r>
              <w:t>Gruppen beim Würfelspiel</w:t>
            </w:r>
          </w:p>
        </w:tc>
      </w:tr>
      <w:tr w:rsidR="003C1F98" w:rsidRPr="00E73313" w14:paraId="5BD5368B" w14:textId="77777777" w:rsidTr="00200F3D">
        <w:tc>
          <w:tcPr>
            <w:tcW w:w="780" w:type="dxa"/>
          </w:tcPr>
          <w:p w14:paraId="3CFAB7DB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796C14DC" w14:textId="77777777" w:rsidR="003C1F98" w:rsidRPr="006C3A53" w:rsidRDefault="003C1F98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51" w:type="dxa"/>
            <w:gridSpan w:val="10"/>
          </w:tcPr>
          <w:p w14:paraId="426946FD" w14:textId="1C7CA568" w:rsidR="003C1F98" w:rsidRPr="00E73313" w:rsidRDefault="00902DA5" w:rsidP="00BD673E">
            <w:pPr>
              <w:pStyle w:val="Text"/>
            </w:pPr>
            <w:r>
              <w:t>Spielt zu dritt, s</w:t>
            </w:r>
            <w:r w:rsidR="003C1F98" w:rsidRPr="00CF53D7">
              <w:t>chreibt eu</w:t>
            </w:r>
            <w:r>
              <w:t xml:space="preserve">re Spiele </w:t>
            </w:r>
            <w:r w:rsidR="003C1F98" w:rsidRPr="00CF53D7">
              <w:t>in die</w:t>
            </w:r>
            <w:r w:rsidR="003C1F98">
              <w:t xml:space="preserve"> Tabelle. </w:t>
            </w:r>
            <w:r w:rsidR="003C1F98" w:rsidRPr="00E73313">
              <w:br/>
            </w:r>
          </w:p>
        </w:tc>
      </w:tr>
      <w:tr w:rsidR="003C1F98" w:rsidRPr="00E73313" w14:paraId="7C2432FA" w14:textId="77777777" w:rsidTr="00902DA5">
        <w:tc>
          <w:tcPr>
            <w:tcW w:w="780" w:type="dxa"/>
          </w:tcPr>
          <w:p w14:paraId="1D9A5C26" w14:textId="77777777" w:rsidR="003C1F98" w:rsidRPr="00E73313" w:rsidRDefault="003C1F98" w:rsidP="00BD673E"/>
        </w:tc>
        <w:tc>
          <w:tcPr>
            <w:tcW w:w="354" w:type="dxa"/>
            <w:gridSpan w:val="2"/>
            <w:tcBorders>
              <w:right w:val="single" w:sz="6" w:space="0" w:color="BFBFBF" w:themeColor="background1" w:themeShade="BF"/>
            </w:tcBorders>
          </w:tcPr>
          <w:p w14:paraId="45CDD5A0" w14:textId="77777777" w:rsidR="003C1F98" w:rsidRPr="00E73313" w:rsidRDefault="003C1F98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894155" w14:textId="25DEE7C8" w:rsidR="003C1F98" w:rsidRPr="00E73313" w:rsidRDefault="00902DA5" w:rsidP="00BD673E">
            <w:pPr>
              <w:pStyle w:val="Text"/>
            </w:pPr>
            <w:r>
              <w:t>Name der 3 Kinder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9C0411" w14:textId="77777777" w:rsidR="003C1F98" w:rsidRPr="00BB186C" w:rsidRDefault="003C1F98" w:rsidP="00BD673E">
            <w:pPr>
              <w:pStyle w:val="Text"/>
              <w:ind w:left="57"/>
              <w:rPr>
                <w:highlight w:val="yellow"/>
              </w:rPr>
            </w:pPr>
            <w:r w:rsidRPr="00FD5602">
              <w:t xml:space="preserve">Wie viele Würfel mit dem gleichen Würfelbild? </w:t>
            </w: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54BDC5" w14:textId="77777777" w:rsidR="003C1F98" w:rsidRPr="00E73313" w:rsidRDefault="003C1F98" w:rsidP="00BD673E">
            <w:pPr>
              <w:pStyle w:val="Text"/>
              <w:ind w:left="57"/>
            </w:pPr>
            <w:r>
              <w:t>Ein Würfelbild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00EDE1" w14:textId="77777777" w:rsidR="003C1F98" w:rsidRPr="00213578" w:rsidRDefault="003C1F98" w:rsidP="00BD673E">
            <w:pPr>
              <w:pStyle w:val="Text"/>
              <w:ind w:left="57"/>
            </w:pPr>
            <w:r>
              <w:t>Alle Würfelbilder</w:t>
            </w:r>
            <w:r>
              <w:br/>
              <w:t>zusammen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B2BD3D" w14:textId="77777777" w:rsidR="003C1F98" w:rsidRDefault="003C1F98" w:rsidP="00BD673E">
            <w:pPr>
              <w:pStyle w:val="Text"/>
              <w:ind w:left="57"/>
            </w:pPr>
            <w:r>
              <w:t>Aufgabe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12813D" w14:textId="77777777" w:rsidR="003C1F98" w:rsidRPr="00E73313" w:rsidRDefault="003C1F98" w:rsidP="00BD673E">
            <w:pPr>
              <w:pStyle w:val="Text"/>
              <w:ind w:left="57"/>
            </w:pPr>
            <w:r w:rsidRPr="00E73313">
              <w:t>Punkte</w:t>
            </w: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F4BDDA" w14:textId="669901E7" w:rsidR="003C1F98" w:rsidRPr="00E73313" w:rsidRDefault="00902DA5" w:rsidP="00BD673E">
            <w:pPr>
              <w:pStyle w:val="Text"/>
              <w:ind w:left="57"/>
            </w:pPr>
            <w:r>
              <w:t xml:space="preserve">Wer gewinnt? </w:t>
            </w:r>
          </w:p>
        </w:tc>
      </w:tr>
      <w:tr w:rsidR="003C1F98" w:rsidRPr="00E73313" w14:paraId="74EB2A64" w14:textId="77777777" w:rsidTr="00902DA5">
        <w:tc>
          <w:tcPr>
            <w:tcW w:w="780" w:type="dxa"/>
            <w:tcBorders>
              <w:bottom w:val="single" w:sz="6" w:space="0" w:color="BFBFBF" w:themeColor="background1" w:themeShade="BF"/>
            </w:tcBorders>
          </w:tcPr>
          <w:p w14:paraId="13C49869" w14:textId="61041EC7" w:rsidR="003C1F98" w:rsidRPr="00E73313" w:rsidRDefault="00902DA5" w:rsidP="00BD673E">
            <w:r>
              <w:t>Beispiel</w:t>
            </w:r>
          </w:p>
        </w:tc>
        <w:tc>
          <w:tcPr>
            <w:tcW w:w="354" w:type="dxa"/>
            <w:gridSpan w:val="2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17A3B9" w14:textId="77777777" w:rsidR="003C1F98" w:rsidRPr="00E73313" w:rsidRDefault="003C1F98" w:rsidP="00902DA5">
            <w:pPr>
              <w:pStyle w:val="HandschriftVorlage"/>
              <w:spacing w:before="60" w:after="60" w:line="240" w:lineRule="auto"/>
            </w:pPr>
          </w:p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F0D729" w14:textId="16EAE47F" w:rsidR="003C1F98" w:rsidRPr="00E73313" w:rsidRDefault="00902DA5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7B098C" w14:textId="77777777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2A2EE8" w14:textId="77777777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563519" w14:textId="35C90129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 w:rsidRPr="00C453AF">
              <w:t xml:space="preserve">drei 4er </w:t>
            </w: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3FF07A" w14:textId="77777777" w:rsidR="003C1F98" w:rsidRPr="00C453AF" w:rsidRDefault="003C1F98" w:rsidP="00BD673E">
            <w:pPr>
              <w:pStyle w:val="HandschriftVorlage"/>
              <w:spacing w:before="60" w:after="60" w:line="240" w:lineRule="auto"/>
            </w:pPr>
            <w:r w:rsidRPr="00C453AF">
              <w:t>3 · 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F93D7A" w14:textId="57EB9CB1" w:rsidR="003C1F98" w:rsidRPr="00E73313" w:rsidRDefault="00902DA5" w:rsidP="00BD673E">
            <w:pPr>
              <w:pStyle w:val="HandschriftVorlage"/>
              <w:spacing w:before="60" w:after="60" w:line="240" w:lineRule="auto"/>
            </w:pPr>
            <w:r>
              <w:t>12</w:t>
            </w:r>
          </w:p>
        </w:tc>
        <w:tc>
          <w:tcPr>
            <w:tcW w:w="10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B86443" w14:textId="77777777" w:rsidR="003C1F98" w:rsidRPr="00E73313" w:rsidRDefault="003C1F98" w:rsidP="00BD673E">
            <w:pPr>
              <w:pStyle w:val="HandschriftVorlage"/>
              <w:spacing w:before="60" w:after="60" w:line="240" w:lineRule="auto"/>
            </w:pPr>
            <w:r>
              <w:t>Jonas</w:t>
            </w:r>
          </w:p>
        </w:tc>
      </w:tr>
      <w:tr w:rsidR="00902DA5" w:rsidRPr="00E73313" w14:paraId="346F04E8" w14:textId="77777777" w:rsidTr="00902DA5">
        <w:tc>
          <w:tcPr>
            <w:tcW w:w="7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</w:tcBorders>
          </w:tcPr>
          <w:p w14:paraId="7CC6262D" w14:textId="48442D48" w:rsidR="00902DA5" w:rsidRPr="00E73313" w:rsidRDefault="00902DA5" w:rsidP="00BD673E">
            <w:r>
              <w:t>Spiel 1</w:t>
            </w:r>
          </w:p>
        </w:tc>
        <w:tc>
          <w:tcPr>
            <w:tcW w:w="354" w:type="dxa"/>
            <w:gridSpan w:val="2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B38342" w14:textId="77777777" w:rsidR="00902DA5" w:rsidRPr="00E73313" w:rsidRDefault="00902DA5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BF5F01" w14:textId="607C3F8D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AC960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3B341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008700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47E24A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C1222D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48E467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1FFBF1EA" w14:textId="77777777" w:rsidTr="00902DA5">
        <w:tc>
          <w:tcPr>
            <w:tcW w:w="780" w:type="dxa"/>
            <w:tcBorders>
              <w:left w:val="single" w:sz="6" w:space="0" w:color="BFBFBF" w:themeColor="background1" w:themeShade="BF"/>
            </w:tcBorders>
          </w:tcPr>
          <w:p w14:paraId="221C08AE" w14:textId="77777777" w:rsidR="00902DA5" w:rsidRPr="00E73313" w:rsidRDefault="00902DA5" w:rsidP="00BD673E"/>
        </w:tc>
        <w:tc>
          <w:tcPr>
            <w:tcW w:w="354" w:type="dxa"/>
            <w:gridSpan w:val="2"/>
            <w:tcBorders>
              <w:right w:val="single" w:sz="6" w:space="0" w:color="BFBFBF" w:themeColor="background1" w:themeShade="BF"/>
            </w:tcBorders>
          </w:tcPr>
          <w:p w14:paraId="2885D13B" w14:textId="77777777" w:rsidR="00902DA5" w:rsidRPr="00E73313" w:rsidRDefault="00902DA5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B88BFE" w14:textId="199EEC4D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DF54A8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BF928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64917F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2E69CF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9E1EA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A376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16A24DF6" w14:textId="77777777" w:rsidTr="00902DA5">
        <w:tc>
          <w:tcPr>
            <w:tcW w:w="78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1F7C57C8" w14:textId="644DAC21" w:rsidR="00902DA5" w:rsidRPr="00E73313" w:rsidRDefault="00902DA5" w:rsidP="00BD673E"/>
        </w:tc>
        <w:tc>
          <w:tcPr>
            <w:tcW w:w="354" w:type="dxa"/>
            <w:gridSpan w:val="2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4048DC" w14:textId="77777777" w:rsidR="00902DA5" w:rsidRPr="00E73313" w:rsidRDefault="00902DA5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37D20D" w14:textId="761D9CFE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82040F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E27251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8501C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36355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A90521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367137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6E0D26BB" w14:textId="77777777" w:rsidTr="00902DA5">
        <w:tc>
          <w:tcPr>
            <w:tcW w:w="7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</w:tcBorders>
          </w:tcPr>
          <w:p w14:paraId="589F8EF9" w14:textId="12D1547E" w:rsidR="00902DA5" w:rsidRDefault="00902DA5" w:rsidP="00BD673E">
            <w:r>
              <w:t>Spiel 2</w:t>
            </w:r>
          </w:p>
        </w:tc>
        <w:tc>
          <w:tcPr>
            <w:tcW w:w="354" w:type="dxa"/>
            <w:gridSpan w:val="2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3CBC65" w14:textId="77777777" w:rsidR="00902DA5" w:rsidRPr="00E73313" w:rsidRDefault="00902DA5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147C02" w14:textId="77777777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E6223B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C128B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20218E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4343B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4487A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1447A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2C1E9C8E" w14:textId="77777777" w:rsidTr="00902DA5">
        <w:tc>
          <w:tcPr>
            <w:tcW w:w="780" w:type="dxa"/>
            <w:tcBorders>
              <w:left w:val="single" w:sz="6" w:space="0" w:color="BFBFBF" w:themeColor="background1" w:themeShade="BF"/>
            </w:tcBorders>
          </w:tcPr>
          <w:p w14:paraId="6B95827F" w14:textId="77777777" w:rsidR="00902DA5" w:rsidRPr="00E73313" w:rsidRDefault="00902DA5" w:rsidP="00BD673E"/>
        </w:tc>
        <w:tc>
          <w:tcPr>
            <w:tcW w:w="354" w:type="dxa"/>
            <w:gridSpan w:val="2"/>
            <w:tcBorders>
              <w:right w:val="single" w:sz="6" w:space="0" w:color="BFBFBF" w:themeColor="background1" w:themeShade="BF"/>
            </w:tcBorders>
          </w:tcPr>
          <w:p w14:paraId="61BC41D0" w14:textId="77777777" w:rsidR="00902DA5" w:rsidRPr="00E73313" w:rsidRDefault="00902DA5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35B630" w14:textId="736E9AE0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9AF8F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4D4DE0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B1952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B36F34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BDF1AA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ECBD16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902DA5" w:rsidRPr="00E73313" w14:paraId="597C53D3" w14:textId="77777777" w:rsidTr="00902DA5">
        <w:tc>
          <w:tcPr>
            <w:tcW w:w="78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3F1FB057" w14:textId="77777777" w:rsidR="00902DA5" w:rsidRPr="00E73313" w:rsidRDefault="00902DA5" w:rsidP="00BD673E"/>
        </w:tc>
        <w:tc>
          <w:tcPr>
            <w:tcW w:w="354" w:type="dxa"/>
            <w:gridSpan w:val="2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BCDDA3" w14:textId="77777777" w:rsidR="00902DA5" w:rsidRPr="00E73313" w:rsidRDefault="00902DA5" w:rsidP="003760D9"/>
        </w:tc>
        <w:tc>
          <w:tcPr>
            <w:tcW w:w="70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8F7C80" w14:textId="77777777" w:rsidR="00902DA5" w:rsidRPr="00E73313" w:rsidRDefault="00902DA5" w:rsidP="00BD673E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7FC8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8F0866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4236F3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42F8E5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534342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47FB30" w14:textId="77777777" w:rsidR="00902DA5" w:rsidRPr="00E73313" w:rsidRDefault="00902DA5" w:rsidP="00BD673E">
            <w:pPr>
              <w:pStyle w:val="Text"/>
              <w:spacing w:before="60" w:after="60"/>
            </w:pPr>
          </w:p>
        </w:tc>
      </w:tr>
      <w:tr w:rsidR="003C1F98" w:rsidRPr="00E73313" w14:paraId="683E5CFE" w14:textId="77777777" w:rsidTr="00902DA5">
        <w:tc>
          <w:tcPr>
            <w:tcW w:w="780" w:type="dxa"/>
            <w:tcBorders>
              <w:top w:val="single" w:sz="6" w:space="0" w:color="BFBFBF" w:themeColor="background1" w:themeShade="BF"/>
            </w:tcBorders>
          </w:tcPr>
          <w:p w14:paraId="2D68C9D4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54" w:type="dxa"/>
            <w:gridSpan w:val="2"/>
            <w:tcBorders>
              <w:top w:val="single" w:sz="6" w:space="0" w:color="BFBFBF" w:themeColor="background1" w:themeShade="BF"/>
            </w:tcBorders>
          </w:tcPr>
          <w:p w14:paraId="2813A67B" w14:textId="77777777" w:rsidR="003C1F98" w:rsidRPr="00E73313" w:rsidRDefault="003C1F98" w:rsidP="003760D9"/>
        </w:tc>
        <w:tc>
          <w:tcPr>
            <w:tcW w:w="8151" w:type="dxa"/>
            <w:gridSpan w:val="10"/>
          </w:tcPr>
          <w:p w14:paraId="14E675B5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037D3E0B" w14:textId="77777777" w:rsidTr="00200F3D">
        <w:tc>
          <w:tcPr>
            <w:tcW w:w="780" w:type="dxa"/>
          </w:tcPr>
          <w:p w14:paraId="3B827DFA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1827A369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  <w:gridSpan w:val="10"/>
          </w:tcPr>
          <w:p w14:paraId="43B4A07A" w14:textId="71330166" w:rsidR="003C1F98" w:rsidRPr="00E73313" w:rsidRDefault="003C1F98" w:rsidP="00BD673E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60774208" w14:textId="77777777" w:rsidTr="00200F3D">
        <w:tc>
          <w:tcPr>
            <w:tcW w:w="780" w:type="dxa"/>
          </w:tcPr>
          <w:p w14:paraId="76C1D7AD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057C0415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51" w:type="dxa"/>
            <w:gridSpan w:val="10"/>
          </w:tcPr>
          <w:p w14:paraId="01B55367" w14:textId="77777777" w:rsidR="003C1F98" w:rsidRPr="00E73313" w:rsidRDefault="003C1F98" w:rsidP="00BD673E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7D514A69" wp14:editId="236E9357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53C2B24A" wp14:editId="08D30B8B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12F8C74" wp14:editId="01CBF718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0A072D6" wp14:editId="36C36A26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4B68F98" wp14:editId="68DDB7A8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4E7F01B9" wp14:editId="1CDBA324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225AD64F" wp14:editId="310E6044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4FC5FE99" wp14:editId="0F8FCF6C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94FE683" wp14:editId="1B1516FD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383DDD20" wp14:editId="641731C8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D4B9E" w14:textId="77777777" w:rsidR="003C1F98" w:rsidRPr="00E73313" w:rsidRDefault="003C1F98" w:rsidP="00BD673E">
            <w:pPr>
              <w:pStyle w:val="Text"/>
            </w:pPr>
          </w:p>
          <w:p w14:paraId="69403D29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5E9FADB3" w14:textId="77777777" w:rsidTr="00200F3D">
        <w:tc>
          <w:tcPr>
            <w:tcW w:w="780" w:type="dxa"/>
          </w:tcPr>
          <w:p w14:paraId="5A2D1B93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0F87BB1C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51" w:type="dxa"/>
            <w:gridSpan w:val="10"/>
          </w:tcPr>
          <w:p w14:paraId="6521D971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1055B67F" w14:textId="77777777" w:rsidTr="00200F3D">
        <w:tc>
          <w:tcPr>
            <w:tcW w:w="780" w:type="dxa"/>
          </w:tcPr>
          <w:p w14:paraId="2ED78A37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1DDE1FD2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  <w:gridSpan w:val="10"/>
          </w:tcPr>
          <w:p w14:paraId="6D778BD6" w14:textId="77777777" w:rsidR="003C1F98" w:rsidRPr="00E73313" w:rsidRDefault="003C1F98" w:rsidP="00BD673E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1E3C74B3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1BB07735" w14:textId="77777777" w:rsidTr="00200F3D">
        <w:trPr>
          <w:trHeight w:val="1562"/>
        </w:trPr>
        <w:tc>
          <w:tcPr>
            <w:tcW w:w="780" w:type="dxa"/>
          </w:tcPr>
          <w:p w14:paraId="4346D3D8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0F39D7AB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119" w:type="dxa"/>
            <w:gridSpan w:val="3"/>
          </w:tcPr>
          <w:p w14:paraId="39137890" w14:textId="77777777" w:rsidR="003C1F98" w:rsidRDefault="003C1F98" w:rsidP="00BD673E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13704F41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66DA2860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2D77D096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3B05040E" w14:textId="5A4BEAB4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5F7E5F5" wp14:editId="5EE3E2D9">
                  <wp:extent cx="1917291" cy="834218"/>
                  <wp:effectExtent l="0" t="0" r="0" b="0"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45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-1" r="-2979" b="75885"/>
                          <a:stretch/>
                        </pic:blipFill>
                        <pic:spPr bwMode="auto">
                          <a:xfrm>
                            <a:off x="0" y="0"/>
                            <a:ext cx="1917291" cy="83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7"/>
            <w:vMerge w:val="restart"/>
          </w:tcPr>
          <w:p w14:paraId="27DFF7FD" w14:textId="77777777" w:rsidR="003760D9" w:rsidRDefault="003C1F98" w:rsidP="00BD673E">
            <w:r>
              <w:t>Emily:</w:t>
            </w:r>
          </w:p>
          <w:p w14:paraId="7667416E" w14:textId="77777777" w:rsidR="003760D9" w:rsidRDefault="003760D9" w:rsidP="00BD673E"/>
          <w:p w14:paraId="0254FF38" w14:textId="77777777" w:rsidR="003760D9" w:rsidRDefault="003760D9" w:rsidP="00BD673E"/>
          <w:p w14:paraId="6858E64F" w14:textId="77777777" w:rsidR="003760D9" w:rsidRDefault="003760D9" w:rsidP="00BD673E"/>
          <w:p w14:paraId="47DF59C7" w14:textId="77777777" w:rsidR="003760D9" w:rsidRDefault="003760D9" w:rsidP="00BD673E"/>
          <w:p w14:paraId="4A795B76" w14:textId="35884582" w:rsidR="003C1F98" w:rsidRDefault="003C1F98" w:rsidP="00BD673E">
            <w:r>
              <w:t xml:space="preserve"> </w:t>
            </w:r>
          </w:p>
          <w:p w14:paraId="2CB6978F" w14:textId="77777777" w:rsidR="003C1F98" w:rsidRDefault="003C1F98" w:rsidP="00BD673E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inline distT="0" distB="0" distL="0" distR="0" wp14:anchorId="236DEDBC" wp14:editId="4B45FB05">
                  <wp:extent cx="2903220" cy="1002323"/>
                  <wp:effectExtent l="0" t="0" r="5080" b="127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benanntes Notizbuch (3)-2.jpg"/>
                          <pic:cNvPicPr/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t="32210" b="36703"/>
                          <a:stretch/>
                        </pic:blipFill>
                        <pic:spPr bwMode="auto">
                          <a:xfrm>
                            <a:off x="0" y="0"/>
                            <a:ext cx="2926265" cy="101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4EE1FB" w14:textId="77777777" w:rsidR="003760D9" w:rsidRDefault="003760D9" w:rsidP="00BD673E"/>
          <w:p w14:paraId="73E10CAE" w14:textId="6889D21F" w:rsidR="003C1F98" w:rsidRPr="005553DB" w:rsidRDefault="003C1F98" w:rsidP="00BD673E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BBD1B8" wp14:editId="7E69770D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0E7F81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5D7A5CA4" w14:textId="77777777" w:rsidTr="00200F3D">
        <w:trPr>
          <w:trHeight w:val="1562"/>
        </w:trPr>
        <w:tc>
          <w:tcPr>
            <w:tcW w:w="780" w:type="dxa"/>
          </w:tcPr>
          <w:p w14:paraId="5BD9F9CE" w14:textId="77777777" w:rsidR="003C1F98" w:rsidRPr="00E73313" w:rsidRDefault="003C1F98" w:rsidP="00BD673E"/>
        </w:tc>
        <w:tc>
          <w:tcPr>
            <w:tcW w:w="354" w:type="dxa"/>
            <w:gridSpan w:val="2"/>
          </w:tcPr>
          <w:p w14:paraId="54512D99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119" w:type="dxa"/>
            <w:gridSpan w:val="3"/>
          </w:tcPr>
          <w:p w14:paraId="494F37A6" w14:textId="77777777" w:rsidR="003C1F98" w:rsidRDefault="003C1F98" w:rsidP="00BD673E">
            <w:pPr>
              <w:pStyle w:val="Text"/>
            </w:pPr>
          </w:p>
          <w:p w14:paraId="7F16B8D0" w14:textId="77777777" w:rsidR="003C1F98" w:rsidRDefault="003C1F98" w:rsidP="00BD673E">
            <w:pPr>
              <w:pStyle w:val="Text"/>
            </w:pP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783168" behindDoc="0" locked="0" layoutInCell="1" allowOverlap="1" wp14:anchorId="2F092D8D" wp14:editId="131F9698">
                  <wp:simplePos x="0" y="0"/>
                  <wp:positionH relativeFrom="column">
                    <wp:posOffset>-86044</wp:posOffset>
                  </wp:positionH>
                  <wp:positionV relativeFrom="paragraph">
                    <wp:posOffset>166370</wp:posOffset>
                  </wp:positionV>
                  <wp:extent cx="2619879" cy="452387"/>
                  <wp:effectExtent l="0" t="0" r="0" b="0"/>
                  <wp:wrapNone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45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2" t="29129" r="-23" b="57497"/>
                          <a:stretch/>
                        </pic:blipFill>
                        <pic:spPr bwMode="auto">
                          <a:xfrm>
                            <a:off x="0" y="0"/>
                            <a:ext cx="2619879" cy="45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Jonas:</w:t>
            </w: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5032" w:type="dxa"/>
            <w:gridSpan w:val="7"/>
            <w:vMerge/>
          </w:tcPr>
          <w:p w14:paraId="25BCF7C7" w14:textId="77777777" w:rsidR="003C1F98" w:rsidRPr="00E73313" w:rsidRDefault="003C1F98" w:rsidP="00BD673E">
            <w:pPr>
              <w:pStyle w:val="Text"/>
              <w:rPr>
                <w:noProof/>
              </w:rPr>
            </w:pPr>
          </w:p>
        </w:tc>
      </w:tr>
      <w:tr w:rsidR="003C1F98" w:rsidRPr="00E73313" w14:paraId="360B67CC" w14:textId="77777777" w:rsidTr="00200F3D">
        <w:trPr>
          <w:trHeight w:val="279"/>
        </w:trPr>
        <w:tc>
          <w:tcPr>
            <w:tcW w:w="780" w:type="dxa"/>
          </w:tcPr>
          <w:p w14:paraId="3A40E721" w14:textId="1419AEEF" w:rsidR="003C1F98" w:rsidRPr="00E73313" w:rsidRDefault="00CD3FFB" w:rsidP="00BD673E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75040" behindDoc="0" locked="0" layoutInCell="1" allowOverlap="1" wp14:anchorId="3858BBB9" wp14:editId="781C1A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  <w:gridSpan w:val="2"/>
          </w:tcPr>
          <w:p w14:paraId="66EFB7E0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51" w:type="dxa"/>
            <w:gridSpan w:val="10"/>
          </w:tcPr>
          <w:p w14:paraId="156DF2E1" w14:textId="23321934" w:rsidR="003C1F98" w:rsidRPr="00E73313" w:rsidRDefault="003C1F98" w:rsidP="00BD673E">
            <w:pPr>
              <w:pStyle w:val="Text"/>
            </w:pPr>
            <w:r w:rsidRPr="00E73313">
              <w:t>Beschreibe, wie die Kinder rechnen.</w:t>
            </w:r>
            <w:r w:rsidRPr="00E73313">
              <w:br/>
            </w:r>
            <w:r w:rsidR="00902DA5">
              <w:rPr>
                <w:color w:val="000000"/>
                <w:sz w:val="20"/>
              </w:rPr>
              <w:t>Was hat Kenan anders gemacht als Emily oder Jonas?</w:t>
            </w:r>
          </w:p>
        </w:tc>
      </w:tr>
      <w:tr w:rsidR="003C1F98" w:rsidRPr="00E73313" w14:paraId="251184FC" w14:textId="77777777" w:rsidTr="00200F3D">
        <w:trPr>
          <w:trHeight w:val="279"/>
        </w:trPr>
        <w:tc>
          <w:tcPr>
            <w:tcW w:w="780" w:type="dxa"/>
          </w:tcPr>
          <w:p w14:paraId="6E99D094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54" w:type="dxa"/>
            <w:gridSpan w:val="2"/>
          </w:tcPr>
          <w:p w14:paraId="1DE3A4F2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51" w:type="dxa"/>
            <w:gridSpan w:val="10"/>
          </w:tcPr>
          <w:p w14:paraId="413B9009" w14:textId="7E74CC9C" w:rsidR="003C1F98" w:rsidRPr="00E73313" w:rsidRDefault="00902DA5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46368" behindDoc="0" locked="0" layoutInCell="1" allowOverlap="1" wp14:anchorId="79814A83" wp14:editId="23ABD10B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F61C71" w14:textId="77777777" w:rsidR="000D673C" w:rsidRPr="008D5126" w:rsidRDefault="000D673C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14A83" id="Gruppieren 20" o:spid="_x0000_s1030" style="position:absolute;margin-left:329.5pt;margin-top:18pt;width:47.85pt;height:61.05pt;z-index:252346368;mso-width-relative:margin;mso-height-relative:margin" coordorigin="617,-538" coordsize="607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">
                      <v:shape id="Grafik 4" o:spid="_x0000_s1031" type="#_x0000_t75" style="position:absolute;left:617;top:-538;width:6079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<v:imagedata r:id="rId48" o:title="" chromakey="white"/>
                      </v:shape>
                      <v:shape id="_x0000_s10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F61C71" w14:textId="77777777" w:rsidR="000D673C" w:rsidRPr="008D5126" w:rsidRDefault="000D673C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72EC9BDB" w14:textId="77777777" w:rsidTr="00200F3D">
        <w:trPr>
          <w:trHeight w:val="2001"/>
        </w:trPr>
        <w:tc>
          <w:tcPr>
            <w:tcW w:w="780" w:type="dxa"/>
          </w:tcPr>
          <w:p w14:paraId="2C27779D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54" w:type="dxa"/>
            <w:gridSpan w:val="2"/>
          </w:tcPr>
          <w:p w14:paraId="01248121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51" w:type="dxa"/>
            <w:gridSpan w:val="10"/>
          </w:tcPr>
          <w:p w14:paraId="707A8037" w14:textId="77777777" w:rsidR="003C1F98" w:rsidRPr="00E73313" w:rsidRDefault="003C1F98" w:rsidP="00BD673E">
            <w:r w:rsidRPr="00E73313">
              <w:t>Jonas überlegt:</w:t>
            </w:r>
          </w:p>
          <w:p w14:paraId="2695A4C9" w14:textId="2824B1B1" w:rsidR="003C1F98" w:rsidRPr="00E73313" w:rsidRDefault="00902DA5" w:rsidP="00BD673E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145CB7FB" wp14:editId="6935B3D4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48B9E7" w14:textId="77777777" w:rsidR="00902DA5" w:rsidRDefault="00902DA5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1D10B1B4" w14:textId="77777777" w:rsidR="00902DA5" w:rsidRDefault="00902DA5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CB7FB" id="Abgerundete rechteckige Legende 3" o:spid="_x0000_s1033" type="#_x0000_t62" style="position:absolute;margin-left:64.8pt;margin-top:5.9pt;width:238.15pt;height:40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" adj="23689,11118" filled="f" strokecolor="#bfbfbf [2412]" strokeweight="1pt">
                      <v:textbox inset="1mm,,1mm">
                        <w:txbxContent>
                          <w:p w14:paraId="4C48B9E7" w14:textId="77777777" w:rsidR="00902DA5" w:rsidRDefault="00902DA5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1D10B1B4" w14:textId="77777777" w:rsidR="00902DA5" w:rsidRDefault="00902DA5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DF7A20" w14:textId="3717D3CA" w:rsidR="003C1F98" w:rsidRPr="00E73313" w:rsidRDefault="003C1F98" w:rsidP="00BD673E"/>
          <w:p w14:paraId="5A648947" w14:textId="5E400747" w:rsidR="003C1F98" w:rsidRPr="00E73313" w:rsidRDefault="003C1F98" w:rsidP="00BD673E"/>
          <w:p w14:paraId="5CB40B6B" w14:textId="0206940F" w:rsidR="003C1F98" w:rsidRPr="00E73313" w:rsidRDefault="003C1F98" w:rsidP="00BD673E"/>
          <w:p w14:paraId="1B712EF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2141C343" w14:textId="7FD9CD78" w:rsidR="00902DA5" w:rsidRPr="00E73313" w:rsidRDefault="00902DA5" w:rsidP="00902DA5">
            <w:pPr>
              <w:pStyle w:val="Listenabsatz"/>
            </w:pPr>
            <w:r>
              <w:t>Wie würde Emily es vielleicht rechnen? Und wie Jonas?</w:t>
            </w:r>
          </w:p>
        </w:tc>
      </w:tr>
      <w:tr w:rsidR="003C1F98" w:rsidRPr="00E73313" w14:paraId="1357DED2" w14:textId="77777777" w:rsidTr="00BD673E">
        <w:tc>
          <w:tcPr>
            <w:tcW w:w="780" w:type="dxa"/>
          </w:tcPr>
          <w:p w14:paraId="7A241B70" w14:textId="292177B5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05" w:type="dxa"/>
            <w:gridSpan w:val="12"/>
          </w:tcPr>
          <w:p w14:paraId="563D93B1" w14:textId="35982632" w:rsidR="0000022A" w:rsidRPr="0000022A" w:rsidRDefault="003C1F98" w:rsidP="0000022A">
            <w:pPr>
              <w:pStyle w:val="berschrift3"/>
            </w:pPr>
            <w:r w:rsidRPr="00843F97">
              <w:t>Multiplikations-Aufgaben zu Würfelbildern finden und umgekehrt</w:t>
            </w:r>
          </w:p>
        </w:tc>
      </w:tr>
      <w:tr w:rsidR="003C1F98" w:rsidRPr="00E73313" w14:paraId="189057C5" w14:textId="77777777" w:rsidTr="00BD673E">
        <w:trPr>
          <w:trHeight w:val="354"/>
        </w:trPr>
        <w:tc>
          <w:tcPr>
            <w:tcW w:w="780" w:type="dxa"/>
          </w:tcPr>
          <w:p w14:paraId="2D0BD8E2" w14:textId="1EF0DBFE" w:rsidR="003C1F98" w:rsidRPr="00E73313" w:rsidRDefault="000D673C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7392" behindDoc="0" locked="0" layoutInCell="1" allowOverlap="1" wp14:anchorId="193461AA" wp14:editId="117F5263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3A8C3197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187" w:type="dxa"/>
            <w:gridSpan w:val="11"/>
          </w:tcPr>
          <w:p w14:paraId="2F573F61" w14:textId="77777777" w:rsidR="003C1F98" w:rsidRDefault="003C1F98" w:rsidP="00BD673E">
            <w:r w:rsidRPr="00E73313">
              <w:t>Nehmt fünf Würfel und stellt euch gegenseitig Aufgaben.</w:t>
            </w:r>
          </w:p>
          <w:p w14:paraId="412737B1" w14:textId="77777777" w:rsidR="003C1F98" w:rsidRPr="00E73313" w:rsidRDefault="003C1F98" w:rsidP="00BD673E">
            <w:pPr>
              <w:rPr>
                <w:noProof/>
              </w:rPr>
            </w:pPr>
          </w:p>
        </w:tc>
      </w:tr>
      <w:tr w:rsidR="003C1F98" w:rsidRPr="00E73313" w14:paraId="4C77D906" w14:textId="77777777" w:rsidTr="00BD673E">
        <w:trPr>
          <w:trHeight w:val="1873"/>
        </w:trPr>
        <w:tc>
          <w:tcPr>
            <w:tcW w:w="780" w:type="dxa"/>
          </w:tcPr>
          <w:p w14:paraId="7483EB91" w14:textId="77777777" w:rsidR="003C1F98" w:rsidRPr="00E73313" w:rsidRDefault="003C1F98" w:rsidP="00BD673E"/>
        </w:tc>
        <w:tc>
          <w:tcPr>
            <w:tcW w:w="318" w:type="dxa"/>
          </w:tcPr>
          <w:p w14:paraId="03F11310" w14:textId="6240169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360" w:type="dxa"/>
            <w:gridSpan w:val="7"/>
          </w:tcPr>
          <w:p w14:paraId="52750A2E" w14:textId="77777777" w:rsidR="003C1F98" w:rsidRDefault="003C1F98" w:rsidP="00BD673E">
            <w:pPr>
              <w:pStyle w:val="Text"/>
            </w:pPr>
            <w:r>
              <w:t>Die</w:t>
            </w:r>
            <w:r w:rsidRPr="00E73313">
              <w:t xml:space="preserve"> </w:t>
            </w:r>
            <w:r>
              <w:t>Eine</w:t>
            </w:r>
            <w:r w:rsidRPr="00E73313">
              <w:t xml:space="preserve"> legt mehrere Würfel </w:t>
            </w:r>
            <w:r>
              <w:br/>
            </w:r>
            <w:r w:rsidRPr="00E73313">
              <w:t>mit der gleichen Augenzahl.</w:t>
            </w:r>
          </w:p>
          <w:p w14:paraId="6F14577B" w14:textId="77777777" w:rsidR="003C1F98" w:rsidRPr="00E73313" w:rsidRDefault="003C1F98" w:rsidP="00BD673E">
            <w:pPr>
              <w:pStyle w:val="Text"/>
            </w:pPr>
          </w:p>
          <w:p w14:paraId="7A6D028A" w14:textId="50A9CCE5" w:rsidR="003C1F98" w:rsidRPr="00E73313" w:rsidRDefault="00CD3FFB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3232" behindDoc="0" locked="0" layoutInCell="1" allowOverlap="1" wp14:anchorId="5A992781" wp14:editId="314935CE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8CC5A9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992781" id="Gruppieren 21" o:spid="_x0000_s1034" style="position:absolute;margin-left:6.9pt;margin-top:2.35pt;width:49.6pt;height:58.8pt;z-index:25238323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/wD/AP+gvaeTAAAACXBIWXMAACxLAAAsSwGlPZap&#13;&#10;AAAAB3RJTUUH5QQPEwgkzQTl9wAAIABJREFUeNrtnbmx9Ua2pS86SiitZKqtth8VUU7QgGdCGUAT&#13;&#10;2oByghH046lPpVxaaWilD4k/bw5rDwkkgG9F3ODPM+BgyNwr1849fH0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">
                      <v:shape id="Grafik 3" o:spid="_x0000_s103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">
                        <v:imagedata r:id="rId51" o:title="" chromakey="white"/>
                      </v:shape>
                      <v:shape id="_x0000_s103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8CC5A9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636C33A" wp14:editId="6809926A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29098</wp:posOffset>
                      </wp:positionV>
                      <wp:extent cx="21703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3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14703F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5622FA93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6C33A" id="Abgerundete rechteckige Legende 670" o:spid="_x0000_s1037" type="#_x0000_t62" style="position:absolute;margin-left:152.75pt;margin-top:2.3pt;width:170.9pt;height:40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" adj="23987,13769" filled="f" strokecolor="#bfbfbf [2412]" strokeweight="1pt">
                      <v:textbox inset="1mm,,1mm">
                        <w:txbxContent>
                          <w:p w14:paraId="2714703F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5622FA93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21C895" wp14:editId="5E82A897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767E3" w14:textId="6EA76ABC" w:rsidR="003C1F98" w:rsidRPr="00E73313" w:rsidRDefault="003C1F98" w:rsidP="00BD673E"/>
          <w:p w14:paraId="0E293DC5" w14:textId="26378EC4" w:rsidR="003C1F98" w:rsidRPr="00E73313" w:rsidRDefault="003C1F98" w:rsidP="00BD673E">
            <w:r w:rsidRPr="00E73313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227353A" wp14:editId="285EEB80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35AEC" w14:textId="1EDD018A" w:rsidR="003C1F98" w:rsidRPr="00E73313" w:rsidRDefault="003C1F98" w:rsidP="00BD673E"/>
          <w:p w14:paraId="5033FDF4" w14:textId="77777777" w:rsidR="003C1F98" w:rsidRPr="00E73313" w:rsidRDefault="003C1F98" w:rsidP="00BD673E"/>
        </w:tc>
        <w:tc>
          <w:tcPr>
            <w:tcW w:w="3827" w:type="dxa"/>
            <w:gridSpan w:val="4"/>
          </w:tcPr>
          <w:p w14:paraId="75A25AE5" w14:textId="77777777" w:rsidR="003C1F98" w:rsidRDefault="003C1F98" w:rsidP="00BD673E">
            <w:pPr>
              <w:pStyle w:val="Text"/>
            </w:pPr>
            <w:r w:rsidRPr="00E73313">
              <w:t xml:space="preserve">Der </w:t>
            </w:r>
            <w:r>
              <w:t>A</w:t>
            </w:r>
            <w:r w:rsidRPr="00E73313">
              <w:t xml:space="preserve">ndere nennt die passende </w:t>
            </w:r>
            <w:r w:rsidRPr="00E73313">
              <w:br/>
              <w:t>Mal-Aufgabe und das Ergebnis.</w:t>
            </w:r>
          </w:p>
          <w:p w14:paraId="7085FA8D" w14:textId="4B265AD8" w:rsidR="003C1F98" w:rsidRDefault="00CD3FFB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5280" behindDoc="0" locked="0" layoutInCell="1" allowOverlap="1" wp14:anchorId="2AED9E90" wp14:editId="60A1E405">
                      <wp:simplePos x="0" y="0"/>
                      <wp:positionH relativeFrom="column">
                        <wp:posOffset>1486008</wp:posOffset>
                      </wp:positionH>
                      <wp:positionV relativeFrom="paragraph">
                        <wp:posOffset>148986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F90C6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ED9E90" id="_x0000_s1038" style="position:absolute;margin-left:117pt;margin-top:11.75pt;width:42.9pt;height:59.15pt;z-index:25238528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">
                      <v:shape id="Grafik 5" o:spid="_x0000_s10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">
                        <v:imagedata r:id="rId41" o:title="" chromakey="white"/>
                      </v:shape>
                      <v:shape id="_x0000_s10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4F90C6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EE9DAB2" w14:textId="1E4AEE90" w:rsidR="003C1F98" w:rsidRPr="00E73313" w:rsidRDefault="003C1F98" w:rsidP="00BD673E">
            <w:pPr>
              <w:pStyle w:val="Text"/>
            </w:pPr>
          </w:p>
        </w:tc>
      </w:tr>
      <w:tr w:rsidR="003C1F98" w:rsidRPr="00E73313" w14:paraId="79BBEDD3" w14:textId="77777777" w:rsidTr="00BD673E">
        <w:tc>
          <w:tcPr>
            <w:tcW w:w="780" w:type="dxa"/>
          </w:tcPr>
          <w:p w14:paraId="2CCD8669" w14:textId="77777777" w:rsidR="003C1F98" w:rsidRPr="00E73313" w:rsidRDefault="003C1F98" w:rsidP="00BD673E"/>
        </w:tc>
        <w:tc>
          <w:tcPr>
            <w:tcW w:w="318" w:type="dxa"/>
          </w:tcPr>
          <w:p w14:paraId="63AA2BB4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125B9620" w14:textId="3B49CAC8" w:rsidR="003C1F98" w:rsidRDefault="003C1F98" w:rsidP="00BD673E">
            <w:pPr>
              <w:pStyle w:val="Text"/>
            </w:pPr>
          </w:p>
          <w:p w14:paraId="5E9AF528" w14:textId="77777777" w:rsidR="003C1F98" w:rsidRPr="00E73313" w:rsidRDefault="003C1F98" w:rsidP="00BD673E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5A5213E2" w14:textId="77777777" w:rsidTr="00BD673E">
        <w:tc>
          <w:tcPr>
            <w:tcW w:w="780" w:type="dxa"/>
          </w:tcPr>
          <w:p w14:paraId="399F9FE1" w14:textId="77777777" w:rsidR="003C1F98" w:rsidRPr="00E73313" w:rsidRDefault="003C1F98" w:rsidP="00BD673E"/>
        </w:tc>
        <w:tc>
          <w:tcPr>
            <w:tcW w:w="318" w:type="dxa"/>
          </w:tcPr>
          <w:p w14:paraId="3BC547B1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262A43DB" w14:textId="75FA5A97" w:rsidR="003C1F98" w:rsidRDefault="003C1F98" w:rsidP="00BD673E"/>
          <w:p w14:paraId="67D22AB6" w14:textId="77777777" w:rsidR="0069129F" w:rsidRDefault="0069129F" w:rsidP="00BD673E"/>
          <w:p w14:paraId="1A5C19AF" w14:textId="77777777" w:rsidR="0069129F" w:rsidRPr="00E73313" w:rsidRDefault="0069129F" w:rsidP="00BD673E"/>
        </w:tc>
      </w:tr>
      <w:tr w:rsidR="003C1F98" w:rsidRPr="00E73313" w14:paraId="353A1D8B" w14:textId="77777777" w:rsidTr="00BD673E">
        <w:trPr>
          <w:trHeight w:val="2594"/>
        </w:trPr>
        <w:tc>
          <w:tcPr>
            <w:tcW w:w="780" w:type="dxa"/>
          </w:tcPr>
          <w:p w14:paraId="19D19F9E" w14:textId="42C0C657" w:rsidR="003C1F98" w:rsidRPr="00E73313" w:rsidRDefault="000D673C" w:rsidP="00BD673E">
            <w:r>
              <w:rPr>
                <w:noProof/>
              </w:rPr>
              <w:drawing>
                <wp:anchor distT="0" distB="0" distL="114300" distR="114300" simplePos="0" relativeHeight="252348416" behindDoc="0" locked="0" layoutInCell="1" allowOverlap="1" wp14:anchorId="7885D723" wp14:editId="5C886D11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19E53410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793" w:type="dxa"/>
            <w:gridSpan w:val="6"/>
          </w:tcPr>
          <w:p w14:paraId="090AFE1E" w14:textId="06B8961B" w:rsidR="003C1F98" w:rsidRPr="00E73313" w:rsidRDefault="003C1F98" w:rsidP="00BD673E">
            <w:pPr>
              <w:pStyle w:val="Text"/>
            </w:pPr>
            <w:r>
              <w:t>Die</w:t>
            </w:r>
            <w:r w:rsidRPr="00E73313">
              <w:t xml:space="preserve"> </w:t>
            </w:r>
            <w:r>
              <w:t>Eine</w:t>
            </w:r>
            <w:r w:rsidRPr="00E73313">
              <w:t xml:space="preserve"> nennt eine </w:t>
            </w:r>
            <w:r w:rsidRPr="00E73313">
              <w:br/>
              <w:t>Mal-Aufgabe.</w:t>
            </w:r>
            <w:r>
              <w:rPr>
                <w:noProof/>
              </w:rPr>
              <w:t xml:space="preserve"> </w:t>
            </w:r>
          </w:p>
          <w:p w14:paraId="05C37023" w14:textId="43C19C0F" w:rsidR="003C1F98" w:rsidRPr="00E73313" w:rsidRDefault="00CD3FFB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1184" behindDoc="0" locked="0" layoutInCell="1" allowOverlap="1" wp14:anchorId="17C590A4" wp14:editId="12C1D65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BA78C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C590A4" id="_x0000_s1041" style="position:absolute;margin-left:.1pt;margin-top:8.35pt;width:49.6pt;height:58.8pt;z-index:2523811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mx5alQMAAH8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sSwAALEsBpT2W&#13;&#10;qQAAAAd0SU1FB+UEDxMIJM0E5fcAACAASURBVHja7Z25sfVGtqUvOkoorWSqrbYfFVFO0IBnQhlA&#13;&#10;E9qAcoIR9OOpT6VcWmlopQ+JP28Oaw8JJIBvRdzgzzPgYMjcK9fOPXx9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">
                      <v:shape id="Grafik 3" o:spid="_x0000_s104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51" o:title="" chromakey="white"/>
                      </v:shape>
                      <v:shape id="_x0000_s104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CBA78C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41F3D9C" wp14:editId="78DE66D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2D0D4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CC227D0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F3D9C" id="Abgerundete rechteckige Legende 684" o:spid="_x0000_s1044" type="#_x0000_t62" style="position:absolute;margin-left:61.35pt;margin-top:13.25pt;width:49.8pt;height:26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" adj="-8511,15334" filled="f" strokecolor="#bfbfbf [2412]" strokeweight="1pt">
                      <v:textbox inset="1mm,,1mm">
                        <w:txbxContent>
                          <w:p w14:paraId="3172D0D4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CC227D0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B19AC6" w14:textId="77777777" w:rsidR="003C1F98" w:rsidRPr="00E73313" w:rsidRDefault="003C1F98" w:rsidP="00BD673E"/>
          <w:p w14:paraId="798B7046" w14:textId="77777777" w:rsidR="003C1F98" w:rsidRPr="00E73313" w:rsidRDefault="003C1F98" w:rsidP="00BD673E"/>
          <w:p w14:paraId="755F1F2B" w14:textId="30081382" w:rsidR="003C1F98" w:rsidRPr="00E73313" w:rsidRDefault="003C1F98" w:rsidP="00BD673E"/>
          <w:p w14:paraId="5D3BAAA2" w14:textId="0B673753" w:rsidR="003C1F98" w:rsidRDefault="003C1F98" w:rsidP="00BD673E"/>
          <w:p w14:paraId="550DE5FD" w14:textId="77777777" w:rsidR="003C1F98" w:rsidRDefault="003C1F98" w:rsidP="00BD673E"/>
          <w:p w14:paraId="113CEC49" w14:textId="45BAAEF5" w:rsidR="003C1F98" w:rsidRDefault="003C1F98" w:rsidP="00BD673E"/>
          <w:p w14:paraId="69416A09" w14:textId="7CEDFA57" w:rsidR="003C1F98" w:rsidRDefault="003C1F98" w:rsidP="00BD673E"/>
          <w:p w14:paraId="0D8DB9FB" w14:textId="77777777" w:rsidR="003C1F98" w:rsidRPr="005E2B6F" w:rsidRDefault="003C1F98" w:rsidP="00BD673E"/>
        </w:tc>
        <w:tc>
          <w:tcPr>
            <w:tcW w:w="4394" w:type="dxa"/>
            <w:gridSpan w:val="5"/>
          </w:tcPr>
          <w:p w14:paraId="11249C71" w14:textId="6C2183C2" w:rsidR="003C1F98" w:rsidRDefault="003C1F98" w:rsidP="00BD673E">
            <w:pPr>
              <w:pStyle w:val="Text"/>
            </w:pPr>
            <w:r w:rsidRPr="00E73313">
              <w:t>Der</w:t>
            </w:r>
            <w:r>
              <w:t xml:space="preserve"> A</w:t>
            </w:r>
            <w:r w:rsidRPr="00E73313">
              <w:t xml:space="preserve">ndere legt das passende Würfelbild </w:t>
            </w:r>
            <w:r w:rsidR="00867675">
              <w:br/>
            </w:r>
            <w:r w:rsidRPr="00E73313">
              <w:t>und nennt das Ergebnis.</w:t>
            </w:r>
          </w:p>
          <w:p w14:paraId="44924EC0" w14:textId="32AD69DF" w:rsidR="003C1F98" w:rsidRDefault="003C1F98" w:rsidP="00BD673E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B50116" wp14:editId="5A7B2184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7F8A3E" wp14:editId="5C7D4745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4B35D5" wp14:editId="4D23FDA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E66016" wp14:editId="78C5E1FA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40254" w14:textId="11C2193D" w:rsidR="003C1F98" w:rsidRPr="00E73313" w:rsidRDefault="00CD3FFB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37B10D6" wp14:editId="5242DD93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592455</wp:posOffset>
                      </wp:positionV>
                      <wp:extent cx="2443348" cy="604017"/>
                      <wp:effectExtent l="0" t="101600" r="20955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3348" cy="604017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6D241B" w14:textId="77777777" w:rsidR="003C1F98" w:rsidRPr="00CD3FFB" w:rsidRDefault="003C1F98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4 mal 5, ich muss also vier Würfel legen. Und auf jedem Würfel müssen 5 Punkte sein. 4 mal 5 gleich 20.</w:t>
                                  </w:r>
                                </w:p>
                                <w:p w14:paraId="470ECAD1" w14:textId="77777777" w:rsidR="003C1F98" w:rsidRPr="00CD3FFB" w:rsidRDefault="003C1F98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B10D6" id="Abgerundete rechteckige Legende 671" o:spid="_x0000_s1045" type="#_x0000_t62" style="position:absolute;margin-left:-9.75pt;margin-top:46.65pt;width:192.4pt;height:47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" adj="21251,-3407" filled="f" strokecolor="#bfbfbf [2412]" strokeweight="1pt">
                      <v:textbox inset="1mm,,1mm">
                        <w:txbxContent>
                          <w:p w14:paraId="056D241B" w14:textId="77777777" w:rsidR="003C1F98" w:rsidRPr="00CD3FFB" w:rsidRDefault="003C1F98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>4 mal 5, ich muss also vier Würfel legen. Und auf jedem Würfel müssen 5 Punkte sein. 4 mal 5 gleich 20.</w:t>
                            </w:r>
                          </w:p>
                          <w:p w14:paraId="470ECAD1" w14:textId="77777777" w:rsidR="003C1F98" w:rsidRPr="00CD3FFB" w:rsidRDefault="003C1F98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4988" behindDoc="0" locked="0" layoutInCell="1" allowOverlap="1" wp14:anchorId="5C71C4B6" wp14:editId="2B8DF510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F68B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1C4B6" id="_x0000_s1046" style="position:absolute;margin-left:174.9pt;margin-top:13.05pt;width:42.9pt;height:59.15pt;z-index:25160498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">
                        <v:imagedata r:id="rId41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D1F68B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F4BA3E5" w14:textId="77777777" w:rsidTr="00BD673E">
        <w:tc>
          <w:tcPr>
            <w:tcW w:w="780" w:type="dxa"/>
          </w:tcPr>
          <w:p w14:paraId="118C2CD9" w14:textId="77777777" w:rsidR="003C1F98" w:rsidRPr="00E73313" w:rsidRDefault="003C1F98" w:rsidP="00BD673E"/>
        </w:tc>
        <w:tc>
          <w:tcPr>
            <w:tcW w:w="318" w:type="dxa"/>
          </w:tcPr>
          <w:p w14:paraId="49A14205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187" w:type="dxa"/>
            <w:gridSpan w:val="11"/>
          </w:tcPr>
          <w:p w14:paraId="4A6E94B4" w14:textId="77777777" w:rsidR="003C1F98" w:rsidRPr="00E73313" w:rsidRDefault="003C1F98" w:rsidP="00BD673E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73F1B04C" w14:textId="77777777" w:rsidTr="00BD673E">
        <w:tc>
          <w:tcPr>
            <w:tcW w:w="780" w:type="dxa"/>
          </w:tcPr>
          <w:p w14:paraId="63DB4E3F" w14:textId="77777777" w:rsidR="003C1F98" w:rsidRPr="00E73313" w:rsidRDefault="003C1F98" w:rsidP="00BD673E"/>
        </w:tc>
        <w:tc>
          <w:tcPr>
            <w:tcW w:w="318" w:type="dxa"/>
          </w:tcPr>
          <w:p w14:paraId="6F55C0B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47CF3A05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28A633BC" w14:textId="77777777" w:rsidTr="00BD673E">
        <w:tc>
          <w:tcPr>
            <w:tcW w:w="780" w:type="dxa"/>
          </w:tcPr>
          <w:p w14:paraId="1A0555B0" w14:textId="77777777" w:rsidR="003C1F98" w:rsidRPr="00E73313" w:rsidRDefault="003C1F98" w:rsidP="00BD673E"/>
        </w:tc>
        <w:tc>
          <w:tcPr>
            <w:tcW w:w="318" w:type="dxa"/>
          </w:tcPr>
          <w:p w14:paraId="59B5010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87" w:type="dxa"/>
            <w:gridSpan w:val="11"/>
          </w:tcPr>
          <w:p w14:paraId="0FF44275" w14:textId="77777777" w:rsidR="003C1F98" w:rsidRPr="00E73313" w:rsidRDefault="003C1F98" w:rsidP="00BD673E">
            <w:pPr>
              <w:pStyle w:val="Text"/>
            </w:pPr>
            <w:r w:rsidRPr="00E73313">
              <w:t>Wie viele verschiedene Mal-Aufgaben kannst du mit maximal fünf Würfeln legen?</w:t>
            </w:r>
          </w:p>
        </w:tc>
      </w:tr>
      <w:tr w:rsidR="003C1F98" w:rsidRPr="00E73313" w14:paraId="7E7E6B2E" w14:textId="77777777" w:rsidTr="00BD673E">
        <w:tc>
          <w:tcPr>
            <w:tcW w:w="780" w:type="dxa"/>
          </w:tcPr>
          <w:p w14:paraId="0B1B73BD" w14:textId="77777777" w:rsidR="003C1F98" w:rsidRPr="00E73313" w:rsidRDefault="003C1F98" w:rsidP="00BD673E"/>
        </w:tc>
        <w:tc>
          <w:tcPr>
            <w:tcW w:w="318" w:type="dxa"/>
          </w:tcPr>
          <w:p w14:paraId="3733D53B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5A87FB6B" w14:textId="77777777" w:rsidR="003C1F98" w:rsidRDefault="003C1F98" w:rsidP="00BD673E">
            <w:pPr>
              <w:pStyle w:val="Text"/>
            </w:pPr>
          </w:p>
          <w:p w14:paraId="2DC5208C" w14:textId="77777777" w:rsidR="003C1F98" w:rsidRPr="00E73313" w:rsidRDefault="003C1F98" w:rsidP="00BD673E">
            <w:pPr>
              <w:pStyle w:val="Text"/>
            </w:pPr>
          </w:p>
        </w:tc>
      </w:tr>
    </w:tbl>
    <w:p w14:paraId="52E2B91F" w14:textId="1097940B" w:rsidR="003C1F98" w:rsidRDefault="003C1F98" w:rsidP="003C1F98"/>
    <w:p w14:paraId="5EE4CC60" w14:textId="77777777" w:rsidR="003C1F98" w:rsidRPr="00E73313" w:rsidRDefault="003C1F98" w:rsidP="003C1F98"/>
    <w:p w14:paraId="0A817138" w14:textId="77777777" w:rsidR="003C1F98" w:rsidRDefault="003C1F98" w:rsidP="003C1F98">
      <w:r>
        <w:rPr>
          <w:b/>
          <w:bCs/>
        </w:rPr>
        <w:br w:type="page"/>
      </w: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2835"/>
      </w:tblGrid>
      <w:tr w:rsidR="0000022A" w:rsidRPr="00E73313" w14:paraId="507276C3" w14:textId="77777777" w:rsidTr="00BD673E">
        <w:trPr>
          <w:trHeight w:val="368"/>
        </w:trPr>
        <w:tc>
          <w:tcPr>
            <w:tcW w:w="780" w:type="dxa"/>
          </w:tcPr>
          <w:p w14:paraId="22E12BDD" w14:textId="28C94DA6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505" w:type="dxa"/>
            <w:gridSpan w:val="4"/>
          </w:tcPr>
          <w:p w14:paraId="0152617C" w14:textId="7233FDDF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2E2A9B7D" w14:textId="77777777" w:rsidTr="00BD673E">
        <w:tc>
          <w:tcPr>
            <w:tcW w:w="780" w:type="dxa"/>
          </w:tcPr>
          <w:p w14:paraId="5242F0D4" w14:textId="178ACFB0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505" w:type="dxa"/>
            <w:gridSpan w:val="4"/>
          </w:tcPr>
          <w:p w14:paraId="6D1DE016" w14:textId="1868760D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670D9BC6" w14:textId="77777777" w:rsidTr="00BD673E">
        <w:tc>
          <w:tcPr>
            <w:tcW w:w="780" w:type="dxa"/>
          </w:tcPr>
          <w:p w14:paraId="339BC8AD" w14:textId="6A854154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7A6E6C83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187" w:type="dxa"/>
            <w:gridSpan w:val="3"/>
          </w:tcPr>
          <w:p w14:paraId="7945CB5B" w14:textId="410F3CDE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7328" behindDoc="0" locked="0" layoutInCell="1" allowOverlap="1" wp14:anchorId="54B2CF22" wp14:editId="3DB578E5">
                      <wp:simplePos x="0" y="0"/>
                      <wp:positionH relativeFrom="column">
                        <wp:posOffset>4059998</wp:posOffset>
                      </wp:positionH>
                      <wp:positionV relativeFrom="paragraph">
                        <wp:posOffset>104200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9C4014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2CF22" id="Gruppieren 13" o:spid="_x0000_s1049" style="position:absolute;margin-left:319.7pt;margin-top:8.2pt;width:43.1pt;height:54.7pt;z-index:25238732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">
                      <v:shape id="Grafik 10" o:spid="_x0000_s105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53" o:title="" chromakey="white"/>
                      </v:shape>
                      <v:shape id="_x0000_s105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A9C4014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05976650" w14:textId="288AE593" w:rsidR="0000022A" w:rsidRPr="00E73313" w:rsidRDefault="0000022A" w:rsidP="0000022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56A3DBCE" wp14:editId="7B51FC26">
                      <wp:simplePos x="0" y="0"/>
                      <wp:positionH relativeFrom="column">
                        <wp:posOffset>2218202</wp:posOffset>
                      </wp:positionH>
                      <wp:positionV relativeFrom="paragraph">
                        <wp:posOffset>119039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0C56D3" w14:textId="77777777" w:rsidR="0000022A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13121BAD" w14:textId="29D596F1" w:rsidR="0000022A" w:rsidRPr="00D644E6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38BC831B" w14:textId="77777777" w:rsidR="0000022A" w:rsidRPr="00D644E6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2FE72AF" w14:textId="77777777" w:rsidR="0000022A" w:rsidRPr="00D644E6" w:rsidRDefault="0000022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3DBCE" id="Abgerundete rechteckige Legende 672" o:spid="_x0000_s1052" type="#_x0000_t62" style="position:absolute;margin-left:174.65pt;margin-top:9.35pt;width:135.55pt;height:40.1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" adj="24970,4940" filled="f" strokecolor="#bfbfbf [2412]" strokeweight="1pt">
                      <v:textbox inset="1mm,,1mm">
                        <w:txbxContent>
                          <w:p w14:paraId="020C56D3" w14:textId="77777777" w:rsidR="0000022A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13121BAD" w14:textId="29D596F1" w:rsidR="0000022A" w:rsidRPr="00D644E6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38BC831B" w14:textId="77777777" w:rsidR="0000022A" w:rsidRPr="00D644E6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2FE72AF" w14:textId="77777777" w:rsidR="0000022A" w:rsidRPr="00D644E6" w:rsidRDefault="0000022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5DA2B304" wp14:editId="4F361A5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90693</wp:posOffset>
                  </wp:positionV>
                  <wp:extent cx="1245235" cy="873760"/>
                  <wp:effectExtent l="0" t="0" r="0" b="254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CAF1B" w14:textId="04A3A25A" w:rsidR="0000022A" w:rsidRPr="00E73313" w:rsidRDefault="0000022A" w:rsidP="0000022A">
            <w:pPr>
              <w:pStyle w:val="Text"/>
            </w:pPr>
          </w:p>
          <w:p w14:paraId="5F166072" w14:textId="26790CE4" w:rsidR="0000022A" w:rsidRPr="00E73313" w:rsidRDefault="0000022A" w:rsidP="0000022A">
            <w:pPr>
              <w:pStyle w:val="Text"/>
            </w:pPr>
          </w:p>
          <w:p w14:paraId="787ED3BF" w14:textId="15282B3B" w:rsidR="0000022A" w:rsidRDefault="0000022A" w:rsidP="0000022A">
            <w:pPr>
              <w:pStyle w:val="Text"/>
            </w:pPr>
          </w:p>
          <w:p w14:paraId="348E3A87" w14:textId="77777777" w:rsidR="0000022A" w:rsidRDefault="0000022A" w:rsidP="0000022A">
            <w:pPr>
              <w:pStyle w:val="Text"/>
            </w:pPr>
          </w:p>
          <w:p w14:paraId="72AA1B9D" w14:textId="77777777" w:rsidR="0000022A" w:rsidRDefault="0000022A" w:rsidP="0000022A">
            <w:pPr>
              <w:pStyle w:val="Text"/>
            </w:pPr>
          </w:p>
          <w:p w14:paraId="4F68157F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4D32507B" w14:textId="77777777" w:rsidTr="00BD673E">
        <w:tc>
          <w:tcPr>
            <w:tcW w:w="780" w:type="dxa"/>
          </w:tcPr>
          <w:p w14:paraId="101DF7B0" w14:textId="152826FC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2372992" behindDoc="0" locked="0" layoutInCell="1" allowOverlap="1" wp14:anchorId="6478B7C7" wp14:editId="64966135">
                  <wp:simplePos x="0" y="0"/>
                  <wp:positionH relativeFrom="column">
                    <wp:posOffset>-19665</wp:posOffset>
                  </wp:positionH>
                  <wp:positionV relativeFrom="paragraph">
                    <wp:posOffset>17073</wp:posOffset>
                  </wp:positionV>
                  <wp:extent cx="360000" cy="272386"/>
                  <wp:effectExtent l="0" t="0" r="0" b="0"/>
                  <wp:wrapNone/>
                  <wp:docPr id="461427531" name="Grafik 46142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68B3DEF8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187" w:type="dxa"/>
            <w:gridSpan w:val="3"/>
          </w:tcPr>
          <w:p w14:paraId="577DCD99" w14:textId="52120856" w:rsidR="0000022A" w:rsidRPr="00E73313" w:rsidRDefault="0000022A" w:rsidP="0000022A">
            <w:pPr>
              <w:pStyle w:val="Text"/>
            </w:pPr>
            <w:r w:rsidRPr="00E73313">
              <w:t xml:space="preserve">Finde passende Mal-Aufgaben zu den Bildern. </w:t>
            </w:r>
            <w:r w:rsidR="00F92C75">
              <w:t xml:space="preserve">Beschreibe, wie du in Gruppen zählst. </w:t>
            </w:r>
          </w:p>
          <w:p w14:paraId="104549F1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5140354F" w14:textId="77777777" w:rsidTr="00BD673E">
        <w:tc>
          <w:tcPr>
            <w:tcW w:w="780" w:type="dxa"/>
          </w:tcPr>
          <w:p w14:paraId="1E4665CA" w14:textId="77777777" w:rsidR="0000022A" w:rsidRPr="00E73313" w:rsidRDefault="0000022A" w:rsidP="0000022A"/>
        </w:tc>
        <w:tc>
          <w:tcPr>
            <w:tcW w:w="318" w:type="dxa"/>
          </w:tcPr>
          <w:p w14:paraId="0DBBA777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731432BB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68EB1A1B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3856" behindDoc="0" locked="0" layoutInCell="1" allowOverlap="1" wp14:anchorId="037FFA39" wp14:editId="04586C0E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5667C" w14:textId="77777777" w:rsidR="0000022A" w:rsidRPr="00E73313" w:rsidRDefault="0000022A" w:rsidP="0000022A">
            <w:pPr>
              <w:pStyle w:val="Text"/>
            </w:pPr>
          </w:p>
          <w:p w14:paraId="4D49735F" w14:textId="77777777" w:rsidR="0000022A" w:rsidRPr="00E73313" w:rsidRDefault="0000022A" w:rsidP="0000022A">
            <w:pPr>
              <w:pStyle w:val="Text"/>
            </w:pPr>
          </w:p>
          <w:p w14:paraId="15DBD290" w14:textId="77777777" w:rsidR="0000022A" w:rsidRPr="00E73313" w:rsidRDefault="0000022A" w:rsidP="0000022A">
            <w:pPr>
              <w:pStyle w:val="Text"/>
            </w:pPr>
          </w:p>
          <w:p w14:paraId="2D29A9FE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326B3A49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56A7C129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Gummibärchen?</w:t>
            </w:r>
          </w:p>
          <w:p w14:paraId="7CAA160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57CDC69C" wp14:editId="36339E06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705B9BF6" wp14:editId="699C8F55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615E2F4D" wp14:editId="05CA9EB7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1D25389" wp14:editId="75422677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C56CD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27661BC9" wp14:editId="4937932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4CEE400C" wp14:editId="7414C2E9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28D3BEC5" wp14:editId="5B8667F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 wp14:anchorId="641EBB1C" wp14:editId="4E50652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6144" behindDoc="0" locked="0" layoutInCell="1" allowOverlap="1" wp14:anchorId="4DAE804A" wp14:editId="64EF98A2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7168" behindDoc="0" locked="0" layoutInCell="1" allowOverlap="1" wp14:anchorId="54562B5C" wp14:editId="56BF5F35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5120" behindDoc="0" locked="0" layoutInCell="1" allowOverlap="1" wp14:anchorId="52EC8F8B" wp14:editId="623D4E3E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4096" behindDoc="0" locked="0" layoutInCell="1" allowOverlap="1" wp14:anchorId="6C05890B" wp14:editId="7D452F87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E3AAFF1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Pr="00E73313">
              <w:t>?</w:t>
            </w:r>
          </w:p>
          <w:p w14:paraId="5C7C969A" w14:textId="77777777" w:rsidR="0000022A" w:rsidRPr="00E73313" w:rsidRDefault="0000022A" w:rsidP="0000022A">
            <w:pPr>
              <w:pStyle w:val="Text"/>
            </w:pPr>
          </w:p>
          <w:p w14:paraId="32AA7B12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68192" behindDoc="0" locked="0" layoutInCell="1" allowOverlap="1" wp14:anchorId="39C7926E" wp14:editId="06B464BA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7F2BD834" w14:textId="77777777" w:rsidTr="00BD673E">
        <w:tc>
          <w:tcPr>
            <w:tcW w:w="780" w:type="dxa"/>
          </w:tcPr>
          <w:p w14:paraId="2749F463" w14:textId="77777777" w:rsidR="0000022A" w:rsidRPr="00E73313" w:rsidRDefault="0000022A" w:rsidP="0000022A"/>
        </w:tc>
        <w:tc>
          <w:tcPr>
            <w:tcW w:w="318" w:type="dxa"/>
          </w:tcPr>
          <w:p w14:paraId="5B3147E4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C9FCC13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6964AB00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2835" w:type="dxa"/>
          </w:tcPr>
          <w:p w14:paraId="5600FE62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15A1BCDB" w14:textId="77777777" w:rsidTr="00BD673E">
        <w:tc>
          <w:tcPr>
            <w:tcW w:w="780" w:type="dxa"/>
          </w:tcPr>
          <w:p w14:paraId="50124497" w14:textId="77777777" w:rsidR="0000022A" w:rsidRPr="00E73313" w:rsidRDefault="0000022A" w:rsidP="0000022A"/>
        </w:tc>
        <w:tc>
          <w:tcPr>
            <w:tcW w:w="318" w:type="dxa"/>
          </w:tcPr>
          <w:p w14:paraId="67DE3EE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541F1867" w14:textId="77777777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>Reihen mit jeweils 5 Stücken.</w:t>
            </w:r>
          </w:p>
          <w:p w14:paraId="0F18E0E1" w14:textId="7EDF3FC9" w:rsidR="0000022A" w:rsidRDefault="0000022A" w:rsidP="0000022A">
            <w:pPr>
              <w:pStyle w:val="HandschriftVorlage"/>
            </w:pPr>
            <w:r>
              <w:t xml:space="preserve"> </w:t>
            </w:r>
          </w:p>
          <w:p w14:paraId="2C9C1098" w14:textId="77777777" w:rsidR="0000022A" w:rsidRDefault="0000022A" w:rsidP="0000022A">
            <w:pPr>
              <w:pStyle w:val="HandschriftVorlage"/>
            </w:pPr>
          </w:p>
          <w:p w14:paraId="4877C3B9" w14:textId="77777777" w:rsidR="0000022A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____________</w:t>
            </w:r>
          </w:p>
          <w:p w14:paraId="359C5B96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1FCCD766" w14:textId="77777777" w:rsidR="0000022A" w:rsidRDefault="0000022A" w:rsidP="0000022A">
            <w:pPr>
              <w:pStyle w:val="HandschriftVorlage"/>
            </w:pPr>
          </w:p>
          <w:p w14:paraId="107036B4" w14:textId="77777777" w:rsidR="0000022A" w:rsidRDefault="0000022A" w:rsidP="0000022A">
            <w:pPr>
              <w:pStyle w:val="HandschriftVorlage"/>
            </w:pPr>
          </w:p>
          <w:p w14:paraId="3BEF5847" w14:textId="77777777" w:rsidR="0000022A" w:rsidRDefault="0000022A" w:rsidP="0000022A">
            <w:pPr>
              <w:pStyle w:val="HandschriftVorlage"/>
            </w:pPr>
          </w:p>
          <w:p w14:paraId="6B87A8ED" w14:textId="77777777" w:rsidR="0000022A" w:rsidRDefault="0000022A" w:rsidP="0000022A">
            <w:pPr>
              <w:pStyle w:val="HandschriftVorlage"/>
            </w:pPr>
          </w:p>
          <w:p w14:paraId="681A812B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</w:t>
            </w:r>
          </w:p>
        </w:tc>
        <w:tc>
          <w:tcPr>
            <w:tcW w:w="2835" w:type="dxa"/>
          </w:tcPr>
          <w:p w14:paraId="5FAD363B" w14:textId="77777777" w:rsidR="0000022A" w:rsidRDefault="0000022A" w:rsidP="0000022A">
            <w:pPr>
              <w:pStyle w:val="HandschriftVorlage"/>
            </w:pPr>
          </w:p>
          <w:p w14:paraId="130656FE" w14:textId="77777777" w:rsidR="0000022A" w:rsidRDefault="0000022A" w:rsidP="0000022A">
            <w:pPr>
              <w:pStyle w:val="HandschriftVorlage"/>
            </w:pPr>
          </w:p>
          <w:p w14:paraId="194055BA" w14:textId="77777777" w:rsidR="0000022A" w:rsidRDefault="0000022A" w:rsidP="0000022A">
            <w:pPr>
              <w:pStyle w:val="HandschriftVorlage"/>
            </w:pPr>
          </w:p>
          <w:p w14:paraId="754414C7" w14:textId="77777777" w:rsidR="0000022A" w:rsidRDefault="0000022A" w:rsidP="0000022A">
            <w:pPr>
              <w:pStyle w:val="HandschriftVorlage"/>
            </w:pPr>
          </w:p>
          <w:p w14:paraId="4FDE1393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___________</w:t>
            </w:r>
          </w:p>
        </w:tc>
      </w:tr>
      <w:tr w:rsidR="0000022A" w:rsidRPr="00E73313" w14:paraId="1A822F07" w14:textId="77777777" w:rsidTr="00BD673E">
        <w:tc>
          <w:tcPr>
            <w:tcW w:w="780" w:type="dxa"/>
          </w:tcPr>
          <w:p w14:paraId="78D6D7DA" w14:textId="77777777" w:rsidR="0000022A" w:rsidRPr="00E73313" w:rsidRDefault="0000022A" w:rsidP="0000022A"/>
        </w:tc>
        <w:tc>
          <w:tcPr>
            <w:tcW w:w="318" w:type="dxa"/>
          </w:tcPr>
          <w:p w14:paraId="6523AC2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2490F61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83CBB19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35" w:type="dxa"/>
          </w:tcPr>
          <w:p w14:paraId="7CE28E83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56FCEA1F" w14:textId="77777777" w:rsidTr="00BD673E">
        <w:tc>
          <w:tcPr>
            <w:tcW w:w="780" w:type="dxa"/>
          </w:tcPr>
          <w:p w14:paraId="0F52E7B4" w14:textId="77777777" w:rsidR="0000022A" w:rsidRPr="00E73313" w:rsidRDefault="0000022A" w:rsidP="0000022A"/>
        </w:tc>
        <w:tc>
          <w:tcPr>
            <w:tcW w:w="318" w:type="dxa"/>
          </w:tcPr>
          <w:p w14:paraId="7A8F94CB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714C169F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F0CBABD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1264" behindDoc="0" locked="0" layoutInCell="1" allowOverlap="1" wp14:anchorId="70D079F2" wp14:editId="0A0680B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4AA91" w14:textId="77777777" w:rsidR="0000022A" w:rsidRPr="00E73313" w:rsidRDefault="0000022A" w:rsidP="0000022A">
            <w:pPr>
              <w:pStyle w:val="Text"/>
            </w:pPr>
          </w:p>
          <w:p w14:paraId="0EF06893" w14:textId="77777777" w:rsidR="0000022A" w:rsidRPr="00E73313" w:rsidRDefault="0000022A" w:rsidP="0000022A">
            <w:pPr>
              <w:pStyle w:val="Text"/>
            </w:pPr>
          </w:p>
          <w:p w14:paraId="37E89875" w14:textId="77777777" w:rsidR="0000022A" w:rsidRPr="00E73313" w:rsidRDefault="0000022A" w:rsidP="0000022A">
            <w:pPr>
              <w:pStyle w:val="Text"/>
            </w:pPr>
          </w:p>
          <w:p w14:paraId="712D9E29" w14:textId="77777777" w:rsidR="0000022A" w:rsidRPr="00E73313" w:rsidRDefault="0000022A" w:rsidP="0000022A">
            <w:pPr>
              <w:pStyle w:val="Text"/>
            </w:pPr>
          </w:p>
          <w:p w14:paraId="7E198D0B" w14:textId="77777777" w:rsidR="0000022A" w:rsidRPr="00E73313" w:rsidRDefault="0000022A" w:rsidP="0000022A">
            <w:pPr>
              <w:pStyle w:val="Text"/>
            </w:pPr>
          </w:p>
          <w:p w14:paraId="3544CC78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5386" w:type="dxa"/>
            <w:gridSpan w:val="2"/>
          </w:tcPr>
          <w:p w14:paraId="2B64D99B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0240" behindDoc="0" locked="0" layoutInCell="1" allowOverlap="1" wp14:anchorId="0DE83EAF" wp14:editId="5188D955">
                  <wp:simplePos x="0" y="0"/>
                  <wp:positionH relativeFrom="column">
                    <wp:posOffset>40305</wp:posOffset>
                  </wp:positionH>
                  <wp:positionV relativeFrom="paragraph">
                    <wp:posOffset>198120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(5) Wie viele Fensterscheiben</w:t>
            </w:r>
            <w:r>
              <w:t xml:space="preserve"> sind im Bild</w:t>
            </w:r>
            <w:r w:rsidRPr="00E73313">
              <w:t>?</w:t>
            </w:r>
          </w:p>
        </w:tc>
      </w:tr>
      <w:tr w:rsidR="0000022A" w:rsidRPr="00E73313" w14:paraId="57E2F231" w14:textId="77777777" w:rsidTr="00BD673E">
        <w:tc>
          <w:tcPr>
            <w:tcW w:w="780" w:type="dxa"/>
          </w:tcPr>
          <w:p w14:paraId="3FAE86CC" w14:textId="77777777" w:rsidR="0000022A" w:rsidRPr="00E73313" w:rsidRDefault="0000022A" w:rsidP="0000022A"/>
        </w:tc>
        <w:tc>
          <w:tcPr>
            <w:tcW w:w="318" w:type="dxa"/>
          </w:tcPr>
          <w:p w14:paraId="25760A4A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C758BFB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</w:p>
          <w:p w14:paraId="0487E086" w14:textId="77777777" w:rsidR="0000022A" w:rsidRPr="00E73313" w:rsidRDefault="0000022A" w:rsidP="0000022A">
            <w:pPr>
              <w:pStyle w:val="Text"/>
            </w:pPr>
          </w:p>
          <w:p w14:paraId="6BBD1AF7" w14:textId="77777777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</w:p>
        </w:tc>
        <w:tc>
          <w:tcPr>
            <w:tcW w:w="5386" w:type="dxa"/>
            <w:gridSpan w:val="2"/>
          </w:tcPr>
          <w:p w14:paraId="50C06EF7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</w:p>
          <w:p w14:paraId="016DCFAD" w14:textId="77777777" w:rsidR="0000022A" w:rsidRPr="0069129F" w:rsidRDefault="0000022A" w:rsidP="0000022A">
            <w:pPr>
              <w:pStyle w:val="Text"/>
              <w:rPr>
                <w:color w:val="7F7F7F" w:themeColor="text1" w:themeTint="80"/>
              </w:rPr>
            </w:pPr>
          </w:p>
          <w:p w14:paraId="6CC4E06F" w14:textId="77777777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4D4AD8E6" w14:textId="77777777" w:rsidTr="00BD673E">
        <w:tc>
          <w:tcPr>
            <w:tcW w:w="780" w:type="dxa"/>
          </w:tcPr>
          <w:p w14:paraId="38722E86" w14:textId="15735B7A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0F6F93AA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8187" w:type="dxa"/>
            <w:gridSpan w:val="3"/>
          </w:tcPr>
          <w:p w14:paraId="46809116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4D487130" w14:textId="77777777" w:rsidTr="00BD673E">
        <w:tc>
          <w:tcPr>
            <w:tcW w:w="780" w:type="dxa"/>
          </w:tcPr>
          <w:p w14:paraId="4B6FDC93" w14:textId="058918E3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2370944" behindDoc="0" locked="0" layoutInCell="1" allowOverlap="1" wp14:anchorId="59A07FE4" wp14:editId="746BBF4A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1D6DD842" w14:textId="30F813C1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3"/>
          </w:tcPr>
          <w:p w14:paraId="1A0E2230" w14:textId="77777777" w:rsidR="0000022A" w:rsidRDefault="0000022A" w:rsidP="0000022A">
            <w:pPr>
              <w:pStyle w:val="Text"/>
            </w:pPr>
            <w:r w:rsidRPr="00E73313">
              <w:t>Begründe, warum die Aufgaben zu den Bildern passen.</w:t>
            </w:r>
            <w:r>
              <w:t xml:space="preserve"> Nutze die Gruppensprache. </w:t>
            </w:r>
          </w:p>
          <w:p w14:paraId="2B42467C" w14:textId="1C1B1ED5" w:rsidR="0000022A" w:rsidRDefault="0000022A" w:rsidP="0000022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F8C4104" wp14:editId="05B1C9BB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131347</wp:posOffset>
                      </wp:positionV>
                      <wp:extent cx="1250315" cy="327660"/>
                      <wp:effectExtent l="63500" t="76200" r="19685" b="27940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46FFFA9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Darum passt… </w:t>
                                  </w:r>
                                </w:p>
                                <w:p w14:paraId="57AF9E08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C4104" id="Textfeld 410" o:spid="_x0000_s1053" type="#_x0000_t202" style="position:absolute;margin-left:230.6pt;margin-top:10.35pt;width:98.45pt;height:25.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046FFFA9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Darum passt… </w:t>
                            </w:r>
                          </w:p>
                          <w:p w14:paraId="57AF9E08" w14:textId="77777777" w:rsidR="0000022A" w:rsidRPr="0022722E" w:rsidRDefault="0000022A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96BB9F" w14:textId="577A9FAE" w:rsidR="0000022A" w:rsidRDefault="0000022A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E371B92" wp14:editId="37D4D73C">
                      <wp:simplePos x="0" y="0"/>
                      <wp:positionH relativeFrom="column">
                        <wp:posOffset>3911893</wp:posOffset>
                      </wp:positionH>
                      <wp:positionV relativeFrom="paragraph">
                        <wp:posOffset>137600</wp:posOffset>
                      </wp:positionV>
                      <wp:extent cx="1150815" cy="310515"/>
                      <wp:effectExtent l="63500" t="76200" r="30480" b="19685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815" cy="31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8328047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Jedes Fenster…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71B92" id="Textfeld 418" o:spid="_x0000_s1054" type="#_x0000_t202" style="position:absolute;margin-left:308pt;margin-top:10.85pt;width:90.6pt;height:24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38328047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Jedes Fenster…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FC9C33F" wp14:editId="1094CEF9">
                      <wp:simplePos x="0" y="0"/>
                      <wp:positionH relativeFrom="column">
                        <wp:posOffset>1498209</wp:posOffset>
                      </wp:positionH>
                      <wp:positionV relativeFrom="paragraph">
                        <wp:posOffset>254977</wp:posOffset>
                      </wp:positionV>
                      <wp:extent cx="1625600" cy="310551"/>
                      <wp:effectExtent l="63500" t="76200" r="25400" b="19685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0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74E761F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Immer … in jeder Reihe </w:t>
                                  </w:r>
                                </w:p>
                                <w:p w14:paraId="6816353D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9C33F" id="Textfeld 416" o:spid="_x0000_s1055" type="#_x0000_t202" style="position:absolute;margin-left:117.95pt;margin-top:20.1pt;width:128pt;height:24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074E761F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Immer … in jeder Reihe </w:t>
                            </w:r>
                          </w:p>
                          <w:p w14:paraId="6816353D" w14:textId="77777777" w:rsidR="0000022A" w:rsidRPr="0022722E" w:rsidRDefault="0000022A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Du kannst folgende Satzbausteine nutzen:</w:t>
            </w:r>
            <w:r>
              <w:br/>
            </w:r>
            <w:r w:rsidRPr="00B7023C">
              <w:rPr>
                <w:color w:val="FF00FF"/>
              </w:rPr>
              <w:t xml:space="preserve"> </w:t>
            </w:r>
          </w:p>
          <w:p w14:paraId="0DDB348E" w14:textId="2C532B72" w:rsidR="0000022A" w:rsidRDefault="0000022A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14EFD8AA" wp14:editId="36841F4E">
                      <wp:simplePos x="0" y="0"/>
                      <wp:positionH relativeFrom="column">
                        <wp:posOffset>586447</wp:posOffset>
                      </wp:positionH>
                      <wp:positionV relativeFrom="paragraph">
                        <wp:posOffset>80645</wp:posOffset>
                      </wp:positionV>
                      <wp:extent cx="1015658" cy="327660"/>
                      <wp:effectExtent l="63500" t="76200" r="26035" b="27940"/>
                      <wp:wrapNone/>
                      <wp:docPr id="50" name="Textfel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658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70544EB" w14:textId="77777777" w:rsidR="0000022A" w:rsidRDefault="0000022A" w:rsidP="003C1F98">
                                  <w:pPr>
                                    <w:pStyle w:val="HandschriftVorlage"/>
                                    <w:rPr>
                                      <w:color w:val="FF00FF"/>
                                    </w:rPr>
                                  </w:pPr>
                                  <w:r w:rsidRPr="00B7023C">
                                    <w:t xml:space="preserve">das passt zu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6031CA74" w14:textId="77777777" w:rsidR="0000022A" w:rsidRPr="0022722E" w:rsidRDefault="0000022A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D8AA" id="Textfeld 50" o:spid="_x0000_s1056" type="#_x0000_t202" style="position:absolute;margin-left:46.2pt;margin-top:6.35pt;width:79.95pt;height:25.8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370544EB" w14:textId="77777777" w:rsidR="0000022A" w:rsidRDefault="0000022A" w:rsidP="003C1F98">
                            <w:pPr>
                              <w:pStyle w:val="HandschriftVorlage"/>
                              <w:rPr>
                                <w:color w:val="FF00FF"/>
                              </w:rPr>
                            </w:pPr>
                            <w:r w:rsidRPr="00B7023C">
                              <w:t xml:space="preserve">das passt zu </w:t>
                            </w:r>
                            <w:r>
                              <w:t xml:space="preserve"> </w:t>
                            </w:r>
                          </w:p>
                          <w:p w14:paraId="6031CA74" w14:textId="77777777" w:rsidR="0000022A" w:rsidRPr="0022722E" w:rsidRDefault="0000022A" w:rsidP="003C1F98">
                            <w:pPr>
                              <w:pStyle w:val="HandschriftVorlage"/>
                            </w:pPr>
                            <w:r w:rsidRPr="0022722E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EB271BA" wp14:editId="13433877">
                      <wp:simplePos x="0" y="0"/>
                      <wp:positionH relativeFrom="column">
                        <wp:posOffset>3260579</wp:posOffset>
                      </wp:positionH>
                      <wp:positionV relativeFrom="paragraph">
                        <wp:posOffset>111126</wp:posOffset>
                      </wp:positionV>
                      <wp:extent cx="681487" cy="310551"/>
                      <wp:effectExtent l="63500" t="76200" r="29845" b="1968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487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40C369E" w14:textId="31A2D988" w:rsidR="0000022A" w:rsidRPr="0022722E" w:rsidRDefault="00F92C75" w:rsidP="003C1F98">
                                  <w:pPr>
                                    <w:pStyle w:val="HandschriftVorlage"/>
                                  </w:pPr>
                                  <w:r>
                                    <w:t>Gruppen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271BA" id="Textfeld 415" o:spid="_x0000_s1057" type="#_x0000_t202" style="position:absolute;margin-left:256.75pt;margin-top:8.75pt;width:53.65pt;height:24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740C369E" w14:textId="31A2D988" w:rsidR="0000022A" w:rsidRPr="0022722E" w:rsidRDefault="00F92C75" w:rsidP="003C1F98">
                            <w:pPr>
                              <w:pStyle w:val="HandschriftVorlage"/>
                            </w:pPr>
                            <w:r>
                              <w:t>Gruppen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A87B8F" w14:textId="17FECA3E" w:rsidR="0000022A" w:rsidRDefault="0000022A" w:rsidP="0000022A">
            <w:pPr>
              <w:pStyle w:val="Text"/>
              <w:rPr>
                <w:color w:val="FF00FF"/>
              </w:rPr>
            </w:pPr>
          </w:p>
          <w:p w14:paraId="786ECA01" w14:textId="77777777" w:rsidR="0000022A" w:rsidRPr="00E73313" w:rsidRDefault="0000022A" w:rsidP="0000022A">
            <w:pPr>
              <w:pStyle w:val="Text"/>
            </w:pPr>
          </w:p>
        </w:tc>
      </w:tr>
    </w:tbl>
    <w:p w14:paraId="6F2B1CC5" w14:textId="77777777" w:rsidR="003C1F98" w:rsidRDefault="003C1F98" w:rsidP="003C1F98"/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105"/>
        <w:gridCol w:w="8082"/>
        <w:gridCol w:w="105"/>
      </w:tblGrid>
      <w:tr w:rsidR="003C1F98" w:rsidRPr="00E73313" w14:paraId="77E6FF95" w14:textId="77777777" w:rsidTr="00A35658">
        <w:trPr>
          <w:gridAfter w:val="1"/>
          <w:wAfter w:w="105" w:type="dxa"/>
        </w:trPr>
        <w:tc>
          <w:tcPr>
            <w:tcW w:w="709" w:type="dxa"/>
          </w:tcPr>
          <w:p w14:paraId="63FBA5B4" w14:textId="75FCD0B2" w:rsidR="003C1F98" w:rsidRPr="00E73313" w:rsidRDefault="00D644E6" w:rsidP="00D644E6">
            <w:pPr>
              <w:pStyle w:val="berschrift3"/>
            </w:pPr>
            <w:r>
              <w:t>2.2</w:t>
            </w:r>
          </w:p>
        </w:tc>
        <w:tc>
          <w:tcPr>
            <w:tcW w:w="8576" w:type="dxa"/>
            <w:gridSpan w:val="3"/>
          </w:tcPr>
          <w:p w14:paraId="4969B8E5" w14:textId="4F7FF280" w:rsidR="003C1F98" w:rsidRPr="00D732D1" w:rsidRDefault="003C1F98" w:rsidP="00F92C75">
            <w:pPr>
              <w:pStyle w:val="berschrift3"/>
            </w:pPr>
            <w:r>
              <w:t>Bilder für Multiplikationen</w:t>
            </w:r>
          </w:p>
        </w:tc>
      </w:tr>
      <w:tr w:rsidR="003C1F98" w:rsidRPr="00E73313" w14:paraId="6C985CDD" w14:textId="77777777" w:rsidTr="00A35658">
        <w:trPr>
          <w:gridAfter w:val="1"/>
          <w:wAfter w:w="105" w:type="dxa"/>
          <w:trHeight w:val="713"/>
        </w:trPr>
        <w:tc>
          <w:tcPr>
            <w:tcW w:w="709" w:type="dxa"/>
          </w:tcPr>
          <w:p w14:paraId="73E7E186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89" w:type="dxa"/>
          </w:tcPr>
          <w:p w14:paraId="21C3CF30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2"/>
          </w:tcPr>
          <w:p w14:paraId="6FF02180" w14:textId="7E50F1A0" w:rsidR="003C1F98" w:rsidRPr="005E2B6F" w:rsidRDefault="003C1F98" w:rsidP="00BD673E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200F3D">
              <w:rPr>
                <w:b/>
                <w:bCs/>
                <w:color w:val="auto"/>
              </w:rPr>
              <w:t xml:space="preserve">3 </w:t>
            </w:r>
            <w:r w:rsidR="00200F3D" w:rsidRPr="00200F3D">
              <w:rPr>
                <w:b/>
                <w:bCs/>
                <w:color w:val="auto"/>
              </w:rPr>
              <w:t>·</w:t>
            </w:r>
            <w:r w:rsidRPr="00200F3D">
              <w:rPr>
                <w:b/>
                <w:bCs/>
                <w:color w:val="auto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6A422D20" w14:textId="5E33C696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Welche </w:t>
            </w:r>
            <w:r w:rsidR="00902DA5">
              <w:t xml:space="preserve">passen </w:t>
            </w:r>
            <w:r w:rsidRPr="005E2B6F">
              <w:t xml:space="preserve">nicht? </w:t>
            </w:r>
          </w:p>
          <w:p w14:paraId="07CA07C2" w14:textId="702E0129" w:rsidR="003C1F98" w:rsidRPr="00F0367C" w:rsidRDefault="00902DA5" w:rsidP="00867675">
            <w:pPr>
              <w:pStyle w:val="Listenabsatz"/>
            </w:pPr>
            <w:r>
              <w:t xml:space="preserve">Warum nicht? </w:t>
            </w:r>
            <w:r w:rsidR="00200F3D">
              <w:t>Be</w:t>
            </w:r>
            <w:r>
              <w:t xml:space="preserve">gründe, indem du Gruppen einzeichnest und zählst. </w:t>
            </w:r>
          </w:p>
        </w:tc>
      </w:tr>
      <w:tr w:rsidR="00F92C75" w:rsidRPr="00E73313" w14:paraId="6BEB49FE" w14:textId="77777777" w:rsidTr="00902DA5">
        <w:trPr>
          <w:gridAfter w:val="1"/>
          <w:wAfter w:w="105" w:type="dxa"/>
          <w:trHeight w:val="713"/>
        </w:trPr>
        <w:tc>
          <w:tcPr>
            <w:tcW w:w="709" w:type="dxa"/>
          </w:tcPr>
          <w:p w14:paraId="23F47349" w14:textId="77777777" w:rsidR="00F92C75" w:rsidRPr="00E73313" w:rsidRDefault="00F92C75" w:rsidP="00BD673E">
            <w:pPr>
              <w:rPr>
                <w:noProof/>
              </w:rPr>
            </w:pPr>
          </w:p>
        </w:tc>
        <w:tc>
          <w:tcPr>
            <w:tcW w:w="389" w:type="dxa"/>
          </w:tcPr>
          <w:p w14:paraId="73F771F6" w14:textId="51B892F9" w:rsidR="00F92C75" w:rsidRDefault="00F92C75" w:rsidP="00D644E6">
            <w:pPr>
              <w:pStyle w:val="berschrift4"/>
            </w:pPr>
          </w:p>
        </w:tc>
        <w:tc>
          <w:tcPr>
            <w:tcW w:w="8187" w:type="dxa"/>
            <w:gridSpan w:val="2"/>
          </w:tcPr>
          <w:p w14:paraId="0F2E1483" w14:textId="7D43F0C7" w:rsidR="00DF5007" w:rsidRDefault="00DF5007" w:rsidP="00BD673E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6F988D63" wp14:editId="3DD3DFB9">
                  <wp:simplePos x="0" y="0"/>
                  <wp:positionH relativeFrom="column">
                    <wp:posOffset>2710815</wp:posOffset>
                  </wp:positionH>
                  <wp:positionV relativeFrom="paragraph">
                    <wp:posOffset>111097</wp:posOffset>
                  </wp:positionV>
                  <wp:extent cx="603885" cy="825500"/>
                  <wp:effectExtent l="0" t="0" r="5715" b="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8063" behindDoc="0" locked="0" layoutInCell="1" allowOverlap="1" wp14:anchorId="24194090" wp14:editId="20AEFE0C">
                  <wp:simplePos x="0" y="0"/>
                  <wp:positionH relativeFrom="column">
                    <wp:posOffset>553350</wp:posOffset>
                  </wp:positionH>
                  <wp:positionV relativeFrom="paragraph">
                    <wp:posOffset>113460</wp:posOffset>
                  </wp:positionV>
                  <wp:extent cx="1181735" cy="693420"/>
                  <wp:effectExtent l="0" t="0" r="0" b="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9F8D58" w14:textId="4564BCCC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5520" behindDoc="0" locked="0" layoutInCell="1" allowOverlap="1" wp14:anchorId="0EEEF532" wp14:editId="2BD27E27">
                      <wp:simplePos x="0" y="0"/>
                      <wp:positionH relativeFrom="column">
                        <wp:posOffset>182425</wp:posOffset>
                      </wp:positionH>
                      <wp:positionV relativeFrom="paragraph">
                        <wp:posOffset>100725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264112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EEF532" id="_x0000_s1058" style="position:absolute;margin-left:14.35pt;margin-top:7.95pt;width:38.4pt;height:62.5pt;z-index:25239552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">
                      <v:shape id="Grafik 5" o:spid="_x0000_s105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">
                        <v:imagedata r:id="rId41" o:title="" chromakey="white"/>
                      </v:shape>
                      <v:shape id="_x0000_s106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A264112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F5007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19DA6E8" wp14:editId="043AA184">
                  <wp:simplePos x="0" y="0"/>
                  <wp:positionH relativeFrom="column">
                    <wp:posOffset>3613564</wp:posOffset>
                  </wp:positionH>
                  <wp:positionV relativeFrom="paragraph">
                    <wp:posOffset>143565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645BBC" w14:textId="79823F79" w:rsidR="00DF5007" w:rsidRDefault="00DF5007" w:rsidP="00BD673E">
            <w:pPr>
              <w:pStyle w:val="Text"/>
              <w:rPr>
                <w:color w:val="auto"/>
              </w:rPr>
            </w:pPr>
          </w:p>
          <w:p w14:paraId="2EE8FC1D" w14:textId="1EE8006B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680E99E8" wp14:editId="70D6B960">
                      <wp:simplePos x="0" y="0"/>
                      <wp:positionH relativeFrom="column">
                        <wp:posOffset>2407848</wp:posOffset>
                      </wp:positionH>
                      <wp:positionV relativeFrom="paragraph">
                        <wp:posOffset>133127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DF4964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0E99E8" id="_x0000_s1061" style="position:absolute;margin-left:189.6pt;margin-top:10.5pt;width:49.6pt;height:58.8pt;z-index:2523914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">
                      <v:shape id="Grafik 3" o:spid="_x0000_s106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">
                        <v:imagedata r:id="rId51" o:title="" chromakey="white"/>
                      </v:shape>
                      <v:shape id="_x0000_s106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EDF4964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2C5CB7" w14:textId="1FA461F7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051911C1" wp14:editId="75EBC44D">
                      <wp:simplePos x="0" y="0"/>
                      <wp:positionH relativeFrom="column">
                        <wp:posOffset>4523884</wp:posOffset>
                      </wp:positionH>
                      <wp:positionV relativeFrom="paragraph">
                        <wp:posOffset>79794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2E569E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1911C1" id="_x0000_s1064" style="position:absolute;margin-left:356.2pt;margin-top:6.3pt;width:43.1pt;height:54.7pt;z-index:25238937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YeLtJOQAAAAPAQAADwAAAGRycy9kb3ducmV2&#13;&#10;LnhtbExPTW/CMAy9T9p/iDxpt5G224CVpgixjxOaNJg07RYa01Y0TtWEtvz7mdO4WLbf8/N72XK0&#13;&#10;jeix87UjBfEkAoFUOFNTqeB79/4wB+GDJqMbR6jgjB6W+e1NplPjBvrCfhtKwSLkU62gCqFNpfRF&#13;&#10;hVb7iWuRGDu4zurAY1dK0+mBxW0jkyiaSqtr4g+VbnFdYXHcnqyCj0EPq8f4rd8cD+vz7+7582cT&#13;&#10;o1L3d+PrgstqASLgGP4v4JKB/UPOxvbuRMaLRsEsTp6YykAyBcGE2cucm/1lkUQg80xe58j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">
                      <v:shape id="Grafik 10" o:spid="_x0000_s106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">
                        <v:imagedata r:id="rId53" o:title="" chromakey="white"/>
                      </v:shape>
                      <v:shape id="_x0000_s106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C2E569E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C347F0D" w14:textId="3E2CDCB9" w:rsidR="00DF5007" w:rsidRDefault="00DF5007" w:rsidP="00BD673E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07038" behindDoc="0" locked="0" layoutInCell="1" allowOverlap="1" wp14:anchorId="67636DB7" wp14:editId="7B665A9C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9497</wp:posOffset>
                  </wp:positionV>
                  <wp:extent cx="1175385" cy="672465"/>
                  <wp:effectExtent l="0" t="0" r="5715" b="635"/>
                  <wp:wrapSquare wrapText="bothSides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40D36C" w14:textId="689E6456" w:rsidR="00DF5007" w:rsidRDefault="00CD3FFB" w:rsidP="00BD673E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3472" behindDoc="0" locked="0" layoutInCell="1" allowOverlap="1" wp14:anchorId="3C9EB86D" wp14:editId="78929E5E">
                      <wp:simplePos x="0" y="0"/>
                      <wp:positionH relativeFrom="column">
                        <wp:posOffset>629597</wp:posOffset>
                      </wp:positionH>
                      <wp:positionV relativeFrom="paragraph">
                        <wp:posOffset>9022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F8D5A8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9EB86D" id="_x0000_s1067" style="position:absolute;margin-left:49.55pt;margin-top:.7pt;width:45.55pt;height:56.9pt;z-index:25239347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5HDxmQMAAIE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ypqBN9FujHlIwJ1BinDTPGWryTyd8t8&#13;&#10;WDOH8YFNjMTwGZ9KGTxmOomS2rjvv9qP+kgdTik5YBwtqP+2Y7FfqY8aSY2zqxdcL2x6Qe+aK4My&#13;&#10;Q37gTRJxwQXVixWK8ism5TK+giOmOd5a0NCLV6Edipi0XCyXSalte7f6zqJZDhNYkY33x6/M2Y6y&#13;&#10;AQn7ZHrasIKdMrfVjahrs9wFU8lE6whsi2KHNyicpDTnIJ0M0p/XSev5P4fLH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">
                      <v:shape id="Grafik 4" o:spid="_x0000_s106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48" o:title="" chromakey="white"/>
                      </v:shape>
                      <v:shape id="_x0000_s106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8F8D5A8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BDE223" w14:textId="23DA7B55" w:rsidR="00DF5007" w:rsidRDefault="00DF5007" w:rsidP="00BD673E">
            <w:pPr>
              <w:pStyle w:val="Text"/>
              <w:rPr>
                <w:color w:val="auto"/>
              </w:rPr>
            </w:pPr>
          </w:p>
          <w:p w14:paraId="3CE88662" w14:textId="2DE295ED" w:rsidR="00DF5007" w:rsidRDefault="00DF5007" w:rsidP="00BD673E">
            <w:pPr>
              <w:pStyle w:val="Text"/>
              <w:rPr>
                <w:color w:val="auto"/>
              </w:rPr>
            </w:pPr>
          </w:p>
          <w:p w14:paraId="1D53D794" w14:textId="77777777" w:rsidR="00F92C75" w:rsidRDefault="00F92C75" w:rsidP="00BD673E">
            <w:pPr>
              <w:pStyle w:val="Text"/>
              <w:rPr>
                <w:color w:val="auto"/>
              </w:rPr>
            </w:pPr>
          </w:p>
          <w:p w14:paraId="76DBDE47" w14:textId="16649A88" w:rsidR="00DF5007" w:rsidRPr="005E2B6F" w:rsidRDefault="00DF5007" w:rsidP="00BD673E">
            <w:pPr>
              <w:pStyle w:val="Text"/>
              <w:rPr>
                <w:color w:val="auto"/>
              </w:rPr>
            </w:pPr>
          </w:p>
        </w:tc>
      </w:tr>
      <w:tr w:rsidR="003C1F98" w:rsidRPr="00E73313" w14:paraId="44D356DF" w14:textId="77777777" w:rsidTr="00902DA5">
        <w:trPr>
          <w:gridAfter w:val="1"/>
          <w:wAfter w:w="105" w:type="dxa"/>
          <w:trHeight w:val="287"/>
        </w:trPr>
        <w:tc>
          <w:tcPr>
            <w:tcW w:w="709" w:type="dxa"/>
          </w:tcPr>
          <w:p w14:paraId="3B73D51A" w14:textId="77777777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89" w:type="dxa"/>
          </w:tcPr>
          <w:p w14:paraId="65C312CC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7" w:type="dxa"/>
            <w:gridSpan w:val="2"/>
          </w:tcPr>
          <w:p w14:paraId="07B4F979" w14:textId="7EA8C2A2" w:rsidR="003C1F98" w:rsidRPr="00FD2B40" w:rsidRDefault="003C1F98" w:rsidP="00BD673E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 Gruppen.     (2) 6 · 2</w:t>
            </w:r>
          </w:p>
        </w:tc>
      </w:tr>
      <w:tr w:rsidR="003C1F98" w:rsidRPr="00E73313" w14:paraId="7709828D" w14:textId="77777777" w:rsidTr="00711B95">
        <w:tc>
          <w:tcPr>
            <w:tcW w:w="709" w:type="dxa"/>
          </w:tcPr>
          <w:p w14:paraId="3BA84B96" w14:textId="30F6B854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1" w:type="dxa"/>
            <w:gridSpan w:val="4"/>
          </w:tcPr>
          <w:p w14:paraId="42A96160" w14:textId="09B325C8" w:rsidR="003C1F98" w:rsidRPr="00E73313" w:rsidRDefault="003C1F98" w:rsidP="00D644E6">
            <w:pPr>
              <w:pStyle w:val="berschrift3"/>
            </w:pPr>
            <w:r w:rsidRPr="00E73313">
              <w:t>Multiplikations-Aufgaben zu Punktebildern finden</w:t>
            </w:r>
          </w:p>
        </w:tc>
      </w:tr>
      <w:tr w:rsidR="003C1F98" w:rsidRPr="00E73313" w14:paraId="438ADA87" w14:textId="77777777" w:rsidTr="00711B95">
        <w:tc>
          <w:tcPr>
            <w:tcW w:w="709" w:type="dxa"/>
          </w:tcPr>
          <w:p w14:paraId="42E263E4" w14:textId="680E9E52" w:rsidR="003C1F98" w:rsidRPr="00E73313" w:rsidRDefault="003C1F98" w:rsidP="00BD673E"/>
        </w:tc>
        <w:tc>
          <w:tcPr>
            <w:tcW w:w="8681" w:type="dxa"/>
            <w:gridSpan w:val="4"/>
          </w:tcPr>
          <w:p w14:paraId="021F07A9" w14:textId="3353A4A8" w:rsidR="003C1F98" w:rsidRPr="00E73313" w:rsidRDefault="003C1F98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F55C13" wp14:editId="558A8DA2">
                  <wp:simplePos x="0" y="0"/>
                  <wp:positionH relativeFrom="column">
                    <wp:posOffset>3284682</wp:posOffset>
                  </wp:positionH>
                  <wp:positionV relativeFrom="paragraph">
                    <wp:posOffset>53975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313">
              <w:t xml:space="preserve">Das ist ein Punktebild. </w:t>
            </w:r>
            <w:r w:rsidRPr="00E73313">
              <w:br/>
              <w:t xml:space="preserve">Hier kannst du mehrere Mal-Aufgaben finden. </w:t>
            </w:r>
            <w:r w:rsidRPr="00E73313">
              <w:br/>
            </w:r>
            <w:r w:rsidR="00F92C75">
              <w:t>Denn du kannst Gruppen unterschiedlich bilden</w:t>
            </w:r>
            <w:r w:rsidRPr="00E73313">
              <w:t>.</w:t>
            </w:r>
          </w:p>
          <w:p w14:paraId="7B758C19" w14:textId="6ADCA3B4" w:rsidR="003C1F98" w:rsidRPr="00E73313" w:rsidRDefault="003C1F98" w:rsidP="00BD673E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08DCAB" wp14:editId="57F973E4">
                  <wp:simplePos x="0" y="0"/>
                  <wp:positionH relativeFrom="column">
                    <wp:posOffset>2840631</wp:posOffset>
                  </wp:positionH>
                  <wp:positionV relativeFrom="paragraph">
                    <wp:posOffset>123717</wp:posOffset>
                  </wp:positionV>
                  <wp:extent cx="981075" cy="381000"/>
                  <wp:effectExtent l="0" t="0" r="9525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5B9801D" wp14:editId="3F686574">
                  <wp:simplePos x="0" y="0"/>
                  <wp:positionH relativeFrom="column">
                    <wp:posOffset>983363</wp:posOffset>
                  </wp:positionH>
                  <wp:positionV relativeFrom="paragraph">
                    <wp:posOffset>122651</wp:posOffset>
                  </wp:positionV>
                  <wp:extent cx="1000125" cy="381000"/>
                  <wp:effectExtent l="0" t="0" r="9525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8C93A4" w14:textId="13DC989E" w:rsidR="003C1F98" w:rsidRPr="00E73313" w:rsidRDefault="00CD3FFB" w:rsidP="00BD673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392B7B9B" wp14:editId="03A96ECA">
                      <wp:simplePos x="0" y="0"/>
                      <wp:positionH relativeFrom="column">
                        <wp:posOffset>119297</wp:posOffset>
                      </wp:positionH>
                      <wp:positionV relativeFrom="paragraph">
                        <wp:posOffset>59750</wp:posOffset>
                      </wp:positionV>
                      <wp:extent cx="547370" cy="694698"/>
                      <wp:effectExtent l="0" t="0" r="0" b="381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C4C441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B7B9B" id="_x0000_s1070" style="position:absolute;margin-left:9.4pt;margin-top:4.7pt;width:43.1pt;height:54.7pt;z-index:25239961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JB3JzfhAAAADQEAAA8AAABkcnMvZG93bnJl&#13;&#10;di54bWxMj09Lw0AQxe+C32EZwZvdRK3UNJtS6p9TEWwF8TZNpklodjZkt0n67Z2c9DLM48e8eS9d&#13;&#10;jbZRPXW+dmwgnkWgiHNX1Fwa+Nq/3S1A+YBcYOOYDFzIwyq7vkoxKdzAn9TvQqnEhH2CBqoQ2kRr&#13;&#10;n1dk0c9cSyzs6DqLQWRX6qLDQcxto++j6ElbrFk+VNjSpqL8tDtbA+8DDuuH+LXfno6by89+/vG9&#13;&#10;jcmY25vxZSljvQQVaAx/FzB1kPyQSbCDO3PhVSN6IfGDgedHUBOO5tLvIMsEdJbq/y2yX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">
                      <v:shape id="Grafik 10" o:spid="_x0000_s107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">
                        <v:imagedata r:id="rId53" o:title="" chromakey="white"/>
                      </v:shape>
                      <v:shape id="_x0000_s107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2C4C441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7568" behindDoc="0" locked="0" layoutInCell="1" allowOverlap="1" wp14:anchorId="752CEC96" wp14:editId="453E5757">
                      <wp:simplePos x="0" y="0"/>
                      <wp:positionH relativeFrom="column">
                        <wp:posOffset>4600287</wp:posOffset>
                      </wp:positionH>
                      <wp:positionV relativeFrom="paragraph">
                        <wp:posOffset>88888</wp:posOffset>
                      </wp:positionV>
                      <wp:extent cx="544830" cy="751091"/>
                      <wp:effectExtent l="0" t="0" r="1270" b="0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DE45F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CEC96" id="_x0000_s1073" style="position:absolute;margin-left:362.25pt;margin-top:7pt;width:42.9pt;height:59.15pt;z-index:25239756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">
                      <v:shape id="Grafik 5" o:spid="_x0000_s107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">
                        <v:imagedata r:id="rId41" o:title="" chromakey="white"/>
                      </v:shape>
                      <v:shape id="_x0000_s107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0DE45F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08F563" w14:textId="5023F963" w:rsidR="003C1F98" w:rsidRPr="00E73313" w:rsidRDefault="003C1F98" w:rsidP="00BD673E"/>
          <w:p w14:paraId="4DBAA5A4" w14:textId="4F085904" w:rsidR="003C1F98" w:rsidRPr="00E73313" w:rsidRDefault="003C1F98" w:rsidP="00BD673E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E4C3106" wp14:editId="7B5D37DB">
                      <wp:simplePos x="0" y="0"/>
                      <wp:positionH relativeFrom="column">
                        <wp:posOffset>3362667</wp:posOffset>
                      </wp:positionH>
                      <wp:positionV relativeFrom="paragraph">
                        <wp:posOffset>126693</wp:posOffset>
                      </wp:positionV>
                      <wp:extent cx="1372766" cy="492369"/>
                      <wp:effectExtent l="0" t="152400" r="1206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766" cy="492369"/>
                              </a:xfrm>
                              <a:prstGeom prst="wedgeRoundRectCallout">
                                <a:avLst>
                                  <a:gd name="adj1" fmla="val 40570"/>
                                  <a:gd name="adj2" fmla="val -780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2DFC53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7535DB3C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E2879F8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C3106" id="Abgerundete rechteckige Legende 674" o:spid="_x0000_s1076" type="#_x0000_t62" style="position:absolute;margin-left:264.8pt;margin-top:10pt;width:108.1pt;height:3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" adj="19563,-6059" filled="f" strokecolor="#bfbfbf [2412]" strokeweight="1pt">
                      <v:textbox inset="1mm,,1mm">
                        <w:txbxContent>
                          <w:p w14:paraId="6E2DFC53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7535DB3C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E2879F8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404598C" wp14:editId="6A3B2DE9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156210</wp:posOffset>
                      </wp:positionV>
                      <wp:extent cx="2632075" cy="540000"/>
                      <wp:effectExtent l="190500" t="1651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40000"/>
                              </a:xfrm>
                              <a:prstGeom prst="wedgeRoundRectCallout">
                                <a:avLst>
                                  <a:gd name="adj1" fmla="val -56576"/>
                                  <a:gd name="adj2" fmla="val -7773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A1184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 xml:space="preserve">Das sind zwei 5er-Reihen, also 2 mal 5 </w:t>
                                  </w:r>
                                </w:p>
                                <w:p w14:paraId="4AAED2FD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FE10C2D" w14:textId="77777777" w:rsidR="003C1F98" w:rsidRPr="00867675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4598C" id="Abgerundete rechteckige Legende 673" o:spid="_x0000_s1077" type="#_x0000_t62" style="position:absolute;margin-left:50.35pt;margin-top:12.3pt;width:207.2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" adj="-1420,-5991" filled="f" strokecolor="#bfbfbf [2412]" strokeweight="1pt">
                      <v:textbox inset="1mm,,1mm">
                        <w:txbxContent>
                          <w:p w14:paraId="4CEA1184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 xml:space="preserve">Das sind zwei 5er-Reihen, also 2 mal 5 </w:t>
                            </w:r>
                          </w:p>
                          <w:p w14:paraId="4AAED2FD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FE10C2D" w14:textId="77777777" w:rsidR="003C1F98" w:rsidRPr="00867675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7153C8" w14:textId="77777777" w:rsidR="003C1F98" w:rsidRPr="00E73313" w:rsidRDefault="003C1F98" w:rsidP="00BD673E">
            <w:pPr>
              <w:rPr>
                <w:b/>
                <w:color w:val="4F6228"/>
              </w:rPr>
            </w:pPr>
          </w:p>
          <w:p w14:paraId="72A7D2E8" w14:textId="77777777" w:rsidR="003C1F98" w:rsidRPr="00E73313" w:rsidRDefault="003C1F98" w:rsidP="00BD673E"/>
          <w:p w14:paraId="2B52F16A" w14:textId="77777777" w:rsidR="003C1F98" w:rsidRDefault="003C1F98" w:rsidP="00BD673E"/>
          <w:p w14:paraId="28042EF9" w14:textId="77777777" w:rsidR="003C1F98" w:rsidRPr="00E73313" w:rsidRDefault="003C1F98" w:rsidP="00BD673E"/>
        </w:tc>
      </w:tr>
      <w:tr w:rsidR="00EC5E23" w:rsidRPr="00E73313" w14:paraId="1053080A" w14:textId="77777777" w:rsidTr="00711B95">
        <w:tc>
          <w:tcPr>
            <w:tcW w:w="709" w:type="dxa"/>
          </w:tcPr>
          <w:p w14:paraId="5601E7CA" w14:textId="77777777" w:rsidR="00EC5E23" w:rsidRPr="00E73313" w:rsidRDefault="00EC5E23" w:rsidP="00BD673E">
            <w:pPr>
              <w:rPr>
                <w:noProof/>
              </w:rPr>
            </w:pPr>
          </w:p>
        </w:tc>
        <w:tc>
          <w:tcPr>
            <w:tcW w:w="494" w:type="dxa"/>
            <w:gridSpan w:val="2"/>
          </w:tcPr>
          <w:p w14:paraId="22260D5F" w14:textId="3939116B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2"/>
          </w:tcPr>
          <w:p w14:paraId="28DBB8F3" w14:textId="0C043F32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Mal-Aufgaben. </w:t>
            </w:r>
            <w:r w:rsidRPr="00E73313">
              <w:br/>
              <w:t>Kreise so ein, dass man deine Aufgabe gut sehen kann.</w:t>
            </w:r>
          </w:p>
        </w:tc>
      </w:tr>
      <w:tr w:rsidR="003C1F98" w:rsidRPr="00E73313" w14:paraId="318FEE14" w14:textId="77777777" w:rsidTr="00711B95">
        <w:tc>
          <w:tcPr>
            <w:tcW w:w="709" w:type="dxa"/>
          </w:tcPr>
          <w:p w14:paraId="2CDEE3DA" w14:textId="3D3AA9BF" w:rsidR="003C1F98" w:rsidRPr="00E73313" w:rsidRDefault="00CD3FFB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8896" behindDoc="0" locked="0" layoutInCell="1" allowOverlap="1" wp14:anchorId="0E8ED024" wp14:editId="7627EAE8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2"/>
          </w:tcPr>
          <w:p w14:paraId="7DD7E46E" w14:textId="77777777" w:rsidR="003C1F98" w:rsidRPr="00E73313" w:rsidRDefault="003C1F98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5E633FAD" w14:textId="77777777" w:rsidR="003C1F98" w:rsidRPr="00E73313" w:rsidRDefault="003C1F98" w:rsidP="00BD673E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9156B87" wp14:editId="0AE0B46E">
                      <wp:simplePos x="0" y="0"/>
                      <wp:positionH relativeFrom="column">
                        <wp:posOffset>1171527</wp:posOffset>
                      </wp:positionH>
                      <wp:positionV relativeFrom="paragraph">
                        <wp:posOffset>77003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0FB5CB7" id="Ellipse 15236" o:spid="_x0000_s1026" style="position:absolute;margin-left:92.25pt;margin-top:6.05pt;width:16.55pt;height:50.6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A79A86" wp14:editId="2A5E9E03">
                      <wp:simplePos x="0" y="0"/>
                      <wp:positionH relativeFrom="column">
                        <wp:posOffset>964493</wp:posOffset>
                      </wp:positionH>
                      <wp:positionV relativeFrom="paragraph">
                        <wp:posOffset>99863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F0B48DC" id="Ellipse 271" o:spid="_x0000_s1026" style="position:absolute;margin-left:75.95pt;margin-top:7.85pt;width:16.55pt;height:50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Bnq3dT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D4D7922" wp14:editId="4D41A872">
                      <wp:simplePos x="0" y="0"/>
                      <wp:positionH relativeFrom="column">
                        <wp:posOffset>756309</wp:posOffset>
                      </wp:positionH>
                      <wp:positionV relativeFrom="paragraph">
                        <wp:posOffset>102559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0E81B0E" id="Ellipse 270" o:spid="_x0000_s1026" style="position:absolute;margin-left:59.55pt;margin-top:8.1pt;width:16.55pt;height:50.6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KIOWWf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76020F2" wp14:editId="17DFD423">
                  <wp:simplePos x="0" y="0"/>
                  <wp:positionH relativeFrom="column">
                    <wp:posOffset>168623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9525" b="9525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712562D" wp14:editId="11FDB627">
                      <wp:simplePos x="0" y="0"/>
                      <wp:positionH relativeFrom="column">
                        <wp:posOffset>554021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C07A630" id="Ellipse 269" o:spid="_x0000_s1026" style="position:absolute;margin-left:43.6pt;margin-top:6.65pt;width:16.55pt;height:50.6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955703E" wp14:editId="475E916C">
                      <wp:simplePos x="0" y="0"/>
                      <wp:positionH relativeFrom="column">
                        <wp:posOffset>354698</wp:posOffset>
                      </wp:positionH>
                      <wp:positionV relativeFrom="paragraph">
                        <wp:posOffset>92142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32D6D89" id="Ellipse 266" o:spid="_x0000_s1026" style="position:absolute;margin-left:27.95pt;margin-top:7.25pt;width:16.55pt;height:50.6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0B642D0" wp14:editId="3AAAD94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94916</wp:posOffset>
                      </wp:positionV>
                      <wp:extent cx="210552" cy="643690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52" cy="6436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F46E91" id="Ellipse 265" o:spid="_x0000_s1026" style="position:absolute;margin-left:11.1pt;margin-top:7.45pt;width:16.6pt;height:50.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0D0EB64" wp14:editId="469272C8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9708758" wp14:editId="00DA022F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8EC975" w14:textId="77777777" w:rsidR="003C1F98" w:rsidRPr="00E73313" w:rsidRDefault="003C1F98" w:rsidP="00BD673E">
            <w:pPr>
              <w:pStyle w:val="Text"/>
            </w:pPr>
          </w:p>
          <w:p w14:paraId="20D35FC7" w14:textId="77777777" w:rsidR="003C1F98" w:rsidRPr="00E73313" w:rsidRDefault="003C1F98" w:rsidP="00BD673E">
            <w:pPr>
              <w:pStyle w:val="Text"/>
            </w:pPr>
          </w:p>
          <w:p w14:paraId="680E19B3" w14:textId="77777777" w:rsidR="003C1F98" w:rsidRPr="00E73313" w:rsidRDefault="003C1F98" w:rsidP="00BD673E">
            <w:pPr>
              <w:pStyle w:val="Text"/>
            </w:pPr>
          </w:p>
          <w:p w14:paraId="7FFCE202" w14:textId="77777777" w:rsidR="003C1F98" w:rsidRDefault="003C1F98" w:rsidP="00BD673E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01CEF67F" wp14:editId="076D058F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59CC1" w14:textId="1A38871C" w:rsidR="003C1F98" w:rsidRPr="0069129F" w:rsidRDefault="003C1F98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</w:t>
                                  </w:r>
                                  <w:r w:rsidR="00D644E6" w:rsidRPr="0069129F">
                                    <w:rPr>
                                      <w:color w:val="7F7F7F" w:themeColor="text1" w:themeTint="80"/>
                                    </w:rPr>
                                    <w:t>____</w:t>
                                  </w: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</w:t>
                                  </w:r>
                                  <w:r w:rsidR="000A65C6" w:rsidRPr="0069129F">
                                    <w:rPr>
                                      <w:color w:val="7F7F7F" w:themeColor="text1" w:themeTint="80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CEF67F" id="Textfeld 2" o:spid="_x0000_s1078" type="#_x0000_t202" style="position:absolute;margin-left:248.9pt;margin-top:7.35pt;width:107.3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" stroked="f">
                      <v:textbox style="mso-fit-shape-to-text:t">
                        <w:txbxContent>
                          <w:p w14:paraId="40059CC1" w14:textId="1A38871C" w:rsidR="003C1F98" w:rsidRPr="0069129F" w:rsidRDefault="003C1F98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</w:t>
                            </w:r>
                            <w:r w:rsidR="00D644E6" w:rsidRPr="0069129F">
                              <w:rPr>
                                <w:color w:val="7F7F7F" w:themeColor="text1" w:themeTint="80"/>
                              </w:rPr>
                              <w:t>____</w:t>
                            </w:r>
                            <w:r w:rsidRPr="0069129F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 w:rsidR="000A65C6" w:rsidRPr="0069129F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69B8EE2B" wp14:editId="6976A38B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F906B" w14:textId="3B737F4E" w:rsidR="003C1F98" w:rsidRPr="0069129F" w:rsidRDefault="000A65C6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B8EE2B" id="_x0000_s1079" type="#_x0000_t202" style="position:absolute;margin-left:125.95pt;margin-top:7.25pt;width:107.3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" stroked="f">
                      <v:textbox style="mso-fit-shape-to-text:t">
                        <w:txbxContent>
                          <w:p w14:paraId="764F906B" w14:textId="3B737F4E" w:rsidR="003C1F98" w:rsidRPr="0069129F" w:rsidRDefault="000A65C6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3775BD7" w14:textId="26673341" w:rsidR="003C1F98" w:rsidRDefault="003C1F98" w:rsidP="00BD673E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350B1D59" w14:textId="77777777" w:rsidR="003C1F98" w:rsidRDefault="003C1F98" w:rsidP="00BD673E">
            <w:pPr>
              <w:pStyle w:val="HandschriftVorlage"/>
            </w:pPr>
            <w:r>
              <w:t>je 3 Punkten</w:t>
            </w:r>
          </w:p>
          <w:p w14:paraId="0671BBCC" w14:textId="77777777" w:rsidR="003C1F98" w:rsidRDefault="003C1F98" w:rsidP="00BD673E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543E3A21" w14:textId="77777777" w:rsidR="003C1F98" w:rsidRDefault="003C1F98" w:rsidP="00BD673E">
            <w:pPr>
              <w:pStyle w:val="HandschriftVorlage"/>
            </w:pPr>
            <w:r>
              <w:t xml:space="preserve">Sechs 3er Reihen </w:t>
            </w:r>
          </w:p>
          <w:p w14:paraId="7248E697" w14:textId="77777777" w:rsidR="003C1F98" w:rsidRDefault="003C1F98" w:rsidP="00BD673E">
            <w:pPr>
              <w:pStyle w:val="HandschriftVorlage"/>
            </w:pPr>
          </w:p>
          <w:p w14:paraId="71C3308E" w14:textId="77777777" w:rsidR="003C1F98" w:rsidRDefault="003C1F98" w:rsidP="00BD673E">
            <w:pPr>
              <w:pStyle w:val="HandschriftVorlage"/>
            </w:pPr>
          </w:p>
          <w:p w14:paraId="682AA19B" w14:textId="77777777" w:rsidR="003C1F98" w:rsidRPr="00E73313" w:rsidRDefault="003C1F98" w:rsidP="00BD673E">
            <w:pPr>
              <w:pStyle w:val="Text"/>
            </w:pPr>
            <w:r w:rsidRPr="00E73313">
              <w:t xml:space="preserve">Mal-Aufgabe:                            Mal-Aufgabe                           </w:t>
            </w:r>
            <w:proofErr w:type="spellStart"/>
            <w:r w:rsidRPr="00E73313">
              <w:t>Mal-Aufgabe</w:t>
            </w:r>
            <w:proofErr w:type="spellEnd"/>
          </w:p>
          <w:p w14:paraId="4686B869" w14:textId="77777777" w:rsidR="003C1F98" w:rsidRPr="00E73313" w:rsidRDefault="003C1F98" w:rsidP="00BD673E">
            <w:pPr>
              <w:pStyle w:val="Text"/>
            </w:pPr>
          </w:p>
          <w:p w14:paraId="02B9EB99" w14:textId="7DCF575D" w:rsidR="003C1F98" w:rsidRPr="00A35658" w:rsidRDefault="003C1F98" w:rsidP="00BD673E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 wp14:anchorId="6D563911" wp14:editId="2308F8A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B1A88" id="Gerade Verbindung 21692" o:spid="_x0000_s1026" style="position:absolute;z-index:251680768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A09a+t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44908C29" wp14:editId="40C19BC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81CB1" id="Gerade Verbindung 21692" o:spid="_x0000_s1026" style="position:absolute;z-index:251662336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4332D4C1" wp14:editId="2A3896AF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1BE6C" id="Gerade Verbindung 21692" o:spid="_x0000_s1026" style="position:absolute;z-index:251681792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Dd9iWo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6AF630D2" w14:textId="77777777" w:rsidTr="00711B95">
        <w:tc>
          <w:tcPr>
            <w:tcW w:w="709" w:type="dxa"/>
          </w:tcPr>
          <w:p w14:paraId="20969E50" w14:textId="77777777" w:rsidR="00EC5E23" w:rsidRDefault="00EC5E23" w:rsidP="00BD673E">
            <w:pPr>
              <w:rPr>
                <w:noProof/>
              </w:rPr>
            </w:pPr>
          </w:p>
          <w:p w14:paraId="667C7655" w14:textId="77777777" w:rsidR="00EC5E23" w:rsidRPr="00E73313" w:rsidRDefault="00EC5E23" w:rsidP="00BD673E">
            <w:pPr>
              <w:rPr>
                <w:noProof/>
              </w:rPr>
            </w:pPr>
          </w:p>
        </w:tc>
        <w:tc>
          <w:tcPr>
            <w:tcW w:w="494" w:type="dxa"/>
            <w:gridSpan w:val="2"/>
          </w:tcPr>
          <w:p w14:paraId="4FD48DBE" w14:textId="27A7443B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7" w:type="dxa"/>
            <w:gridSpan w:val="2"/>
          </w:tcPr>
          <w:p w14:paraId="284E9D53" w14:textId="3C6F4672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 xml:space="preserve">Findest du im gleichen Bild noch weitere Multiplikationen? </w:t>
            </w:r>
            <w:r>
              <w:rPr>
                <w:noProof/>
              </w:rPr>
              <w:br/>
              <w:t>Wie müssen dann die gleich großen Gruppen aussehen?</w:t>
            </w:r>
          </w:p>
        </w:tc>
      </w:tr>
    </w:tbl>
    <w:p w14:paraId="1B233BB4" w14:textId="77777777" w:rsidR="00A35658" w:rsidRDefault="00A35658"/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69"/>
        <w:gridCol w:w="8187"/>
      </w:tblGrid>
      <w:tr w:rsidR="00A35658" w:rsidRPr="00E73313" w14:paraId="278B5FF7" w14:textId="77777777" w:rsidTr="002B2936">
        <w:tc>
          <w:tcPr>
            <w:tcW w:w="709" w:type="dxa"/>
          </w:tcPr>
          <w:p w14:paraId="79AD3029" w14:textId="00481701" w:rsidR="00A35658" w:rsidRPr="00E73313" w:rsidRDefault="00A35658" w:rsidP="00A35658">
            <w:pPr>
              <w:pStyle w:val="berschrift3"/>
              <w:rPr>
                <w:noProof/>
              </w:rPr>
            </w:pPr>
            <w:r>
              <w:rPr>
                <w:noProof/>
              </w:rPr>
              <w:t>2.4</w:t>
            </w:r>
          </w:p>
        </w:tc>
        <w:tc>
          <w:tcPr>
            <w:tcW w:w="8681" w:type="dxa"/>
            <w:gridSpan w:val="3"/>
          </w:tcPr>
          <w:p w14:paraId="19C4A219" w14:textId="5A148664" w:rsidR="00A35658" w:rsidRPr="00E73313" w:rsidRDefault="00A35658" w:rsidP="00A35658">
            <w:pPr>
              <w:pStyle w:val="berschrift3"/>
              <w:rPr>
                <w:noProof/>
              </w:rPr>
            </w:pPr>
            <w:r>
              <w:rPr>
                <w:noProof/>
              </w:rPr>
              <w:t>Bilder zur Multiplikation</w:t>
            </w:r>
          </w:p>
        </w:tc>
      </w:tr>
      <w:tr w:rsidR="00C672EA" w:rsidRPr="00E73313" w14:paraId="1BDEDC0D" w14:textId="77777777" w:rsidTr="00A35658">
        <w:tc>
          <w:tcPr>
            <w:tcW w:w="709" w:type="dxa"/>
          </w:tcPr>
          <w:p w14:paraId="22EE3892" w14:textId="77777777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5" w:type="dxa"/>
          </w:tcPr>
          <w:p w14:paraId="27FCF50F" w14:textId="28205F76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2"/>
          </w:tcPr>
          <w:p w14:paraId="58A9ADFD" w14:textId="77777777" w:rsidR="00C672EA" w:rsidRDefault="00C672EA" w:rsidP="00C672EA">
            <w:pPr>
              <w:pStyle w:val="Text"/>
            </w:pPr>
            <w:r w:rsidRPr="00E73313">
              <w:t>Welche Aufgaben passen zu dem Punktebild? Kreise die passenden Aufgaben ein.</w:t>
            </w:r>
          </w:p>
          <w:p w14:paraId="2E5206E2" w14:textId="0084A42C" w:rsidR="00C672EA" w:rsidRDefault="00C672EA" w:rsidP="00C672EA">
            <w:pPr>
              <w:pStyle w:val="Text"/>
              <w:rPr>
                <w:noProof/>
              </w:rPr>
            </w:pPr>
            <w:r>
              <w:t>Begründe, warum sie passen oder nicht passen.</w:t>
            </w:r>
          </w:p>
        </w:tc>
      </w:tr>
      <w:tr w:rsidR="00C672EA" w:rsidRPr="00E73313" w14:paraId="6567AAA3" w14:textId="77777777" w:rsidTr="00A35658">
        <w:tc>
          <w:tcPr>
            <w:tcW w:w="709" w:type="dxa"/>
          </w:tcPr>
          <w:p w14:paraId="0C39333F" w14:textId="2A1DDB36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6848" behindDoc="0" locked="0" layoutInCell="1" allowOverlap="1" wp14:anchorId="566F6841" wp14:editId="2E971C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96FA55F" w14:textId="56180836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2"/>
          </w:tcPr>
          <w:p w14:paraId="72FFF3C1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29632" behindDoc="0" locked="0" layoutInCell="1" allowOverlap="1" wp14:anchorId="01F23EB0" wp14:editId="3DAABBA0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105410</wp:posOffset>
                  </wp:positionV>
                  <wp:extent cx="1171575" cy="762000"/>
                  <wp:effectExtent l="0" t="0" r="9525" b="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3721C8" w14:textId="77777777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3E17DA6F" w14:textId="77777777" w:rsidR="00C672EA" w:rsidRPr="00E73313" w:rsidRDefault="00C672EA" w:rsidP="00C672EA"/>
          <w:p w14:paraId="3423B9EE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59A09EA0" w14:textId="77777777" w:rsidR="00C672EA" w:rsidRPr="00E73313" w:rsidRDefault="00C672EA" w:rsidP="00C672EA"/>
          <w:p w14:paraId="1B27EACE" w14:textId="77777777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65191F60" w14:textId="77777777" w:rsidTr="00A35658">
        <w:tc>
          <w:tcPr>
            <w:tcW w:w="709" w:type="dxa"/>
          </w:tcPr>
          <w:p w14:paraId="65BAFEBE" w14:textId="64F14E1F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4800" behindDoc="0" locked="0" layoutInCell="1" allowOverlap="1" wp14:anchorId="184EE630" wp14:editId="4CF358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CBB449" w14:textId="41A1A29B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2"/>
          </w:tcPr>
          <w:p w14:paraId="0F8B657B" w14:textId="2908BC58" w:rsidR="00C672EA" w:rsidRDefault="00C672EA" w:rsidP="00C672EA">
            <w:r w:rsidRPr="00E73313">
              <w:t xml:space="preserve">Bei welchen Bildern kannst du </w:t>
            </w:r>
            <w:r w:rsidR="00902DA5">
              <w:t xml:space="preserve">mit </w:t>
            </w:r>
            <w:r w:rsidRPr="00E73313">
              <w:rPr>
                <w:b/>
              </w:rPr>
              <w:t>3 · 5 = 15</w:t>
            </w:r>
            <w:r w:rsidRPr="00E73313">
              <w:t xml:space="preserve"> herauszufinden, wie viele Punkte das Bild hat? Kreise ein</w:t>
            </w:r>
            <w:r>
              <w:t xml:space="preserve"> und begründe, warum sie passen</w:t>
            </w:r>
            <w:r w:rsidR="005B7C07">
              <w:t xml:space="preserve"> oder nicht</w:t>
            </w:r>
            <w:r>
              <w:t>.</w:t>
            </w:r>
          </w:p>
          <w:p w14:paraId="0EEA2CA1" w14:textId="128BB58B" w:rsidR="00C672EA" w:rsidRDefault="00C672EA" w:rsidP="00C672EA">
            <w:r>
              <w:rPr>
                <w:noProof/>
              </w:rPr>
              <w:drawing>
                <wp:anchor distT="0" distB="0" distL="114300" distR="114300" simplePos="0" relativeHeight="252224512" behindDoc="0" locked="0" layoutInCell="1" allowOverlap="1" wp14:anchorId="46701AE8" wp14:editId="7998372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218440</wp:posOffset>
                  </wp:positionV>
                  <wp:extent cx="962025" cy="561975"/>
                  <wp:effectExtent l="0" t="0" r="9525" b="9525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2225536" behindDoc="0" locked="0" layoutInCell="1" allowOverlap="1" wp14:anchorId="06D6E69B" wp14:editId="5F882A8E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220345</wp:posOffset>
                  </wp:positionV>
                  <wp:extent cx="962025" cy="561975"/>
                  <wp:effectExtent l="0" t="0" r="9525" b="9525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26560" behindDoc="0" locked="0" layoutInCell="1" allowOverlap="1" wp14:anchorId="6DB216E5" wp14:editId="05D5788F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459105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27584" behindDoc="0" locked="0" layoutInCell="1" allowOverlap="1" wp14:anchorId="0497BC22" wp14:editId="697EB9CC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176530</wp:posOffset>
                  </wp:positionV>
                  <wp:extent cx="784225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EACC9" w14:textId="2E51C8A9" w:rsidR="00C672EA" w:rsidRDefault="00C672EA" w:rsidP="00C672EA"/>
          <w:p w14:paraId="73140DF6" w14:textId="0F44A5FF" w:rsidR="00C672EA" w:rsidRDefault="00C672EA" w:rsidP="00C672EA"/>
          <w:p w14:paraId="3A07032B" w14:textId="5EDBFAB2" w:rsidR="00C672EA" w:rsidRDefault="00C672EA" w:rsidP="00C672EA"/>
          <w:p w14:paraId="0ED038A1" w14:textId="0CB0F882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1F9A3FAA" w14:textId="77777777" w:rsidTr="00BD673E">
        <w:trPr>
          <w:trHeight w:val="661"/>
        </w:trPr>
        <w:tc>
          <w:tcPr>
            <w:tcW w:w="709" w:type="dxa"/>
          </w:tcPr>
          <w:p w14:paraId="4C156D52" w14:textId="3B51473C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1" w:type="dxa"/>
            <w:gridSpan w:val="3"/>
          </w:tcPr>
          <w:p w14:paraId="11AFC80C" w14:textId="380C6C47" w:rsidR="00C672EA" w:rsidRPr="00E73313" w:rsidRDefault="00C672EA" w:rsidP="00C672EA">
            <w:pPr>
              <w:pStyle w:val="berschrift3"/>
            </w:pPr>
            <w:r w:rsidRPr="00E73313">
              <w:t>Multiplikations-Aufgaben zu Punktebildern finden</w:t>
            </w:r>
          </w:p>
        </w:tc>
      </w:tr>
      <w:tr w:rsidR="00C672EA" w:rsidRPr="00E73313" w14:paraId="40DBCF0E" w14:textId="77777777" w:rsidTr="00BD673E">
        <w:trPr>
          <w:trHeight w:val="2440"/>
        </w:trPr>
        <w:tc>
          <w:tcPr>
            <w:tcW w:w="709" w:type="dxa"/>
          </w:tcPr>
          <w:p w14:paraId="7B892549" w14:textId="5100848C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1BE9CD92" wp14:editId="78CCFB7D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2"/>
          </w:tcPr>
          <w:p w14:paraId="57685B21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7" w:type="dxa"/>
          </w:tcPr>
          <w:p w14:paraId="597CD355" w14:textId="42FC75A3" w:rsidR="00C672EA" w:rsidRPr="00E73313" w:rsidRDefault="00C672EA" w:rsidP="00C672EA">
            <w:pPr>
              <w:pStyle w:val="Text"/>
            </w:pPr>
            <w:r w:rsidRPr="00E73313">
              <w:t>Legt zuerst ein Punktebild mit dem Malwinkel und dem Hunderterpunktefeld.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dan</w:t>
            </w:r>
            <w:r w:rsidR="00902DA5">
              <w:rPr>
                <w:noProof/>
              </w:rPr>
              <w:t>ach</w:t>
            </w:r>
            <w:r w:rsidRPr="00E73313">
              <w:rPr>
                <w:noProof/>
              </w:rPr>
              <w:t xml:space="preserve">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24C4559F" w14:textId="69A48302" w:rsidR="00C672EA" w:rsidRPr="00E73313" w:rsidRDefault="00CD3FFB" w:rsidP="00C672EA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allowOverlap="1" wp14:anchorId="2CB5E260" wp14:editId="61D48B3B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2957AA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B5E260" id="_x0000_s1080" style="position:absolute;margin-left:147.35pt;margin-top:8.65pt;width:49.6pt;height:58.8pt;z-index:25240371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sI43lA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/wD/AP+gvaeTAAAACXBIWXMAACxLAAAsSwGlPZap&#13;&#10;AAAAB3RJTUUH5QQPEwgkzQTl9wAAIABJREFUeNrtnbmx9Ua2pS86SiitZKqtth8VUU7QgGdCGUAT&#13;&#10;2oByghH046lPpVxaaWilD4k/bw5rDwkkgG9F3ODPM+BgyNwr1849fH0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">
                      <v:shape id="Grafik 3" o:spid="_x0000_s108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">
                        <v:imagedata r:id="rId51" o:title="" chromakey="white"/>
                      </v:shape>
                      <v:shape id="_x0000_s108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42957AA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94B2753" wp14:editId="2BE8890C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C8E188" w14:textId="77777777" w:rsidR="00C672EA" w:rsidRPr="007B06C3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7B06C3">
                                    <w:rPr>
                                      <w:color w:val="000000"/>
                                    </w:rPr>
                                    <w:t xml:space="preserve">Ich sehe die Aufgabe 3 mal 5. Drei Reihen mit je 5 Punkten. </w:t>
                                  </w:r>
                                </w:p>
                                <w:p w14:paraId="7F81044E" w14:textId="77777777" w:rsidR="00C672EA" w:rsidRPr="007B06C3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138F25BD" w14:textId="77777777" w:rsidR="00C672EA" w:rsidRPr="007B06C3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B2753" id="Abgerundete rechteckige Legende 675" o:spid="_x0000_s1083" type="#_x0000_t62" style="position:absolute;margin-left:210.8pt;margin-top:10.75pt;width:154.25pt;height:40.6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" adj="-4041,12928" filled="f" strokecolor="#bfbfbf [2412]" strokeweight="1pt">
                      <v:textbox inset="1mm,,1mm">
                        <w:txbxContent>
                          <w:p w14:paraId="52C8E188" w14:textId="77777777" w:rsidR="00C672EA" w:rsidRPr="007B06C3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  <w:r w:rsidRPr="007B06C3">
                              <w:rPr>
                                <w:color w:val="000000"/>
                              </w:rPr>
                              <w:t xml:space="preserve">Ich sehe die Aufgabe 3 mal 5. Drei Reihen mit je 5 Punkten. </w:t>
                            </w:r>
                          </w:p>
                          <w:p w14:paraId="7F81044E" w14:textId="77777777" w:rsidR="00C672EA" w:rsidRPr="007B06C3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38F25BD" w14:textId="77777777" w:rsidR="00C672EA" w:rsidRPr="007B06C3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45F5F612" wp14:editId="5E7AE6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158443" w14:textId="68B19633" w:rsidR="00C672EA" w:rsidRPr="00E73313" w:rsidRDefault="00CD3FFB" w:rsidP="00C672EA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665C8E52" wp14:editId="160BE81E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85C17D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5C8E52" id="_x0000_s1084" style="position:absolute;margin-left:365.25pt;margin-top:11pt;width:45.55pt;height:56.9pt;z-index:25240166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">
                        <v:imagedata r:id="rId48" o:title="" chromakey="white"/>
                      </v:shape>
                      <v:shape id="_x0000_s108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85C17D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37FCD77" w14:textId="55A928DF" w:rsidR="00C672EA" w:rsidRPr="00E73313" w:rsidRDefault="00C672EA" w:rsidP="00C672EA">
            <w:pPr>
              <w:rPr>
                <w:noProof/>
              </w:rPr>
            </w:pPr>
          </w:p>
          <w:p w14:paraId="78FA20E0" w14:textId="4D5FA75D" w:rsidR="00C672EA" w:rsidRPr="00E73313" w:rsidRDefault="00C672EA" w:rsidP="00C672E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F93CEE6" wp14:editId="12DE6A14">
                      <wp:simplePos x="0" y="0"/>
                      <wp:positionH relativeFrom="column">
                        <wp:posOffset>3130302</wp:posOffset>
                      </wp:positionH>
                      <wp:positionV relativeFrom="paragraph">
                        <wp:posOffset>64190</wp:posOffset>
                      </wp:positionV>
                      <wp:extent cx="1363980" cy="318052"/>
                      <wp:effectExtent l="0" t="0" r="4394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8052"/>
                              </a:xfrm>
                              <a:prstGeom prst="wedgeRoundRectCallout">
                                <a:avLst>
                                  <a:gd name="adj1" fmla="val 81165"/>
                                  <a:gd name="adj2" fmla="val -1350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460064" w14:textId="2599381D" w:rsidR="00C672EA" w:rsidRPr="00867675" w:rsidRDefault="00C672EA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Also drei 5er-Reihen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3CEE6" id="Abgerundete rechteckige Legende 676" o:spid="_x0000_s1087" type="#_x0000_t62" style="position:absolute;margin-left:246.5pt;margin-top:5.05pt;width:107.4pt;height:25.0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" adj="28332,7883" fillcolor="white [3212]" strokecolor="#bfbfbf [2412]" strokeweight="1pt">
                      <v:textbox inset="1mm,,1mm">
                        <w:txbxContent>
                          <w:p w14:paraId="39460064" w14:textId="2599381D" w:rsidR="00C672EA" w:rsidRPr="00867675" w:rsidRDefault="00C672EA" w:rsidP="003C1F9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Also drei 5er-Reihen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2A53C1" w14:textId="653475EC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21CAA745" w14:textId="77777777" w:rsidTr="00BD673E">
        <w:tc>
          <w:tcPr>
            <w:tcW w:w="709" w:type="dxa"/>
          </w:tcPr>
          <w:p w14:paraId="79703B48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2"/>
          </w:tcPr>
          <w:p w14:paraId="619F30E4" w14:textId="349A9DE4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73C68434" w14:textId="2E8D6868" w:rsidR="00C672EA" w:rsidRPr="00E73313" w:rsidRDefault="00902DA5" w:rsidP="00902DA5">
            <w:pPr>
              <w:pStyle w:val="Text"/>
            </w:pPr>
            <w:r w:rsidRPr="00E73313">
              <w:t xml:space="preserve">Ein Punktebild hat 20 Punkte. </w:t>
            </w:r>
            <w:r>
              <w:t xml:space="preserve">Legt mit dem Malwinkel Malaufgaben und schreibt sie </w:t>
            </w:r>
            <w:proofErr w:type="gramStart"/>
            <w:r>
              <w:t xml:space="preserve">auf </w:t>
            </w:r>
            <w:r w:rsidRPr="00E73313">
              <w:t>.</w:t>
            </w:r>
            <w:proofErr w:type="gramEnd"/>
            <w:r w:rsidRPr="00E73313">
              <w:t xml:space="preserve"> Wie viele </w:t>
            </w:r>
            <w:r>
              <w:t xml:space="preserve">verschiedene </w:t>
            </w:r>
            <w:r w:rsidRPr="00E73313">
              <w:t>Aufgaben finde</w:t>
            </w:r>
            <w:r>
              <w:t>t</w:t>
            </w:r>
            <w:r w:rsidRPr="00E73313">
              <w:t xml:space="preserve"> </w:t>
            </w:r>
            <w:r>
              <w:t>ihr</w:t>
            </w:r>
            <w:r w:rsidRPr="00E73313">
              <w:t>?</w:t>
            </w:r>
            <w:r>
              <w:t xml:space="preserve"> Vergleicht und diskutiert.</w:t>
            </w:r>
          </w:p>
        </w:tc>
      </w:tr>
    </w:tbl>
    <w:p w14:paraId="254DEC0B" w14:textId="548486B6" w:rsidR="007B06C3" w:rsidRDefault="007B06C3">
      <w:pPr>
        <w:rPr>
          <w:b/>
          <w:bCs/>
        </w:rPr>
      </w:pPr>
    </w:p>
    <w:tbl>
      <w:tblPr>
        <w:tblW w:w="9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4716"/>
        <w:gridCol w:w="3474"/>
      </w:tblGrid>
      <w:tr w:rsidR="007B06C3" w:rsidRPr="00E73313" w14:paraId="7DE39A81" w14:textId="77777777" w:rsidTr="007E6223">
        <w:tc>
          <w:tcPr>
            <w:tcW w:w="709" w:type="dxa"/>
          </w:tcPr>
          <w:p w14:paraId="36AC8AF4" w14:textId="4F21E279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579" w:type="dxa"/>
            <w:gridSpan w:val="3"/>
          </w:tcPr>
          <w:p w14:paraId="1620A842" w14:textId="00734B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291A67BB" w14:textId="77777777" w:rsidTr="007E6223">
        <w:tc>
          <w:tcPr>
            <w:tcW w:w="709" w:type="dxa"/>
          </w:tcPr>
          <w:p w14:paraId="291DCDB0" w14:textId="01C59BB8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2351488" behindDoc="0" locked="0" layoutInCell="1" allowOverlap="1" wp14:anchorId="14F38F1A" wp14:editId="6AD8F4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77689A6C" w14:textId="01EB19BA" w:rsidR="007B06C3" w:rsidRPr="00E73313" w:rsidRDefault="007B06C3" w:rsidP="007B06C3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02F91800" w14:textId="457E2CC9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>
              <w:t>:</w:t>
            </w:r>
          </w:p>
        </w:tc>
      </w:tr>
      <w:tr w:rsidR="007B06C3" w:rsidRPr="00E73313" w14:paraId="136F733A" w14:textId="77777777" w:rsidTr="007E6223">
        <w:tc>
          <w:tcPr>
            <w:tcW w:w="709" w:type="dxa"/>
          </w:tcPr>
          <w:p w14:paraId="62F6FC93" w14:textId="6F7A03EA" w:rsidR="007B06C3" w:rsidRPr="00E73313" w:rsidRDefault="007B06C3" w:rsidP="007B06C3"/>
        </w:tc>
        <w:tc>
          <w:tcPr>
            <w:tcW w:w="389" w:type="dxa"/>
          </w:tcPr>
          <w:p w14:paraId="38448991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6" w:type="dxa"/>
          </w:tcPr>
          <w:p w14:paraId="164278BC" w14:textId="1488EBB8" w:rsidR="007B06C3" w:rsidRPr="00E73313" w:rsidRDefault="007B06C3" w:rsidP="007B06C3">
            <w:pPr>
              <w:pStyle w:val="Text"/>
            </w:pPr>
            <w:r w:rsidRPr="00E73313">
              <w:t xml:space="preserve">Eine Person legt ein Punktebild mit dem </w:t>
            </w:r>
            <w:r w:rsidRPr="00E73313">
              <w:br/>
              <w:t xml:space="preserve">Malwinkel und dem Hunderterpunktefeld. </w:t>
            </w:r>
          </w:p>
        </w:tc>
        <w:tc>
          <w:tcPr>
            <w:tcW w:w="3474" w:type="dxa"/>
          </w:tcPr>
          <w:p w14:paraId="385E4450" w14:textId="2A9C1F4E" w:rsidR="007B06C3" w:rsidRPr="00E73313" w:rsidRDefault="007B06C3" w:rsidP="007B06C3">
            <w:pPr>
              <w:pStyle w:val="Text"/>
            </w:pPr>
            <w:r>
              <w:t>Die a</w:t>
            </w:r>
            <w:r w:rsidRPr="00E73313">
              <w:t>ndere nennt die Mal-Aufgabe und das Ergebnis.</w:t>
            </w:r>
          </w:p>
        </w:tc>
      </w:tr>
      <w:tr w:rsidR="007B06C3" w:rsidRPr="00E73313" w14:paraId="2A00C031" w14:textId="77777777" w:rsidTr="007E6223">
        <w:tc>
          <w:tcPr>
            <w:tcW w:w="709" w:type="dxa"/>
          </w:tcPr>
          <w:p w14:paraId="438D703A" w14:textId="2399EEA8" w:rsidR="007B06C3" w:rsidRPr="00E73313" w:rsidRDefault="007B06C3" w:rsidP="007B06C3"/>
        </w:tc>
        <w:tc>
          <w:tcPr>
            <w:tcW w:w="389" w:type="dxa"/>
          </w:tcPr>
          <w:p w14:paraId="24173CB6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195BE7FB" w14:textId="650825B5" w:rsidR="007B06C3" w:rsidRPr="00E73313" w:rsidRDefault="00CD3FFB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5760" behindDoc="0" locked="0" layoutInCell="1" allowOverlap="1" wp14:anchorId="25593997" wp14:editId="31EE4973">
                      <wp:simplePos x="0" y="0"/>
                      <wp:positionH relativeFrom="column">
                        <wp:posOffset>1346991</wp:posOffset>
                      </wp:positionH>
                      <wp:positionV relativeFrom="paragraph">
                        <wp:posOffset>121501</wp:posOffset>
                      </wp:positionV>
                      <wp:extent cx="629920" cy="747063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2CE3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93997" id="_x0000_s1088" style="position:absolute;margin-left:106.05pt;margin-top:9.55pt;width:49.6pt;height:58.8pt;z-index:252405760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">
                      <v:shape id="Grafik 3" o:spid="_x0000_s108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">
                        <v:imagedata r:id="rId51" o:title="" chromakey="white"/>
                      </v:shape>
                      <v:shape id="_x0000_s109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222CE3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B7C07"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1F96D3B2" wp14:editId="6618302D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113031</wp:posOffset>
                  </wp:positionV>
                  <wp:extent cx="950401" cy="756000"/>
                  <wp:effectExtent l="0" t="0" r="2540" b="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DF385C" w14:textId="13A2E43E" w:rsidR="007B06C3" w:rsidRPr="00E73313" w:rsidRDefault="007B06C3" w:rsidP="007B06C3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4BBC2C8" wp14:editId="48FD2BDA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64770</wp:posOffset>
                      </wp:positionV>
                      <wp:extent cx="1175385" cy="516255"/>
                      <wp:effectExtent l="0" t="0" r="374015" b="17145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516255"/>
                              </a:xfrm>
                              <a:prstGeom prst="wedgeRoundRectCallout">
                                <a:avLst>
                                  <a:gd name="adj1" fmla="val 77819"/>
                                  <a:gd name="adj2" fmla="val -76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8C2F4" w14:textId="77777777" w:rsidR="007B06C3" w:rsidRPr="007B06C3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7B06C3">
                                    <w:rPr>
                                      <w:color w:val="000000"/>
                                    </w:rPr>
                                    <w:t xml:space="preserve">Drei 4er, also </w:t>
                                  </w:r>
                                  <w:r w:rsidRPr="007B06C3">
                                    <w:rPr>
                                      <w:color w:val="00000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4B1BAB29" w14:textId="77777777" w:rsidR="007B06C3" w:rsidRPr="007B06C3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BC2C8" id="Abgerundete rechteckige Legende 1597765079" o:spid="_x0000_s1091" type="#_x0000_t62" style="position:absolute;margin-left:238.65pt;margin-top:5.1pt;width:92.55pt;height:4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" adj="27609,9144" filled="f" strokecolor="#bfbfbf [2412]" strokeweight="1pt">
                      <v:textbox inset="1mm,,1mm">
                        <w:txbxContent>
                          <w:p w14:paraId="00B8C2F4" w14:textId="77777777" w:rsidR="007B06C3" w:rsidRPr="007B06C3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  <w:r w:rsidRPr="007B06C3">
                              <w:rPr>
                                <w:color w:val="000000"/>
                              </w:rPr>
                              <w:t xml:space="preserve">Drei 4er, also </w:t>
                            </w:r>
                            <w:r w:rsidRPr="007B06C3">
                              <w:rPr>
                                <w:color w:val="000000"/>
                              </w:rPr>
                              <w:br/>
                              <w:t>3 mal 4 gleich 12.</w:t>
                            </w:r>
                          </w:p>
                          <w:p w14:paraId="4B1BAB29" w14:textId="77777777" w:rsidR="007B06C3" w:rsidRPr="007B06C3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8219C3" w14:textId="431BF8E6" w:rsidR="007B06C3" w:rsidRPr="00E73313" w:rsidRDefault="00CD3FFB" w:rsidP="007B06C3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7808" behindDoc="0" locked="0" layoutInCell="1" allowOverlap="1" wp14:anchorId="6077D282" wp14:editId="1D8493A7">
                      <wp:simplePos x="0" y="0"/>
                      <wp:positionH relativeFrom="column">
                        <wp:posOffset>4353296</wp:posOffset>
                      </wp:positionH>
                      <wp:positionV relativeFrom="paragraph">
                        <wp:posOffset>34171</wp:posOffset>
                      </wp:positionV>
                      <wp:extent cx="578485" cy="722893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89D335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77D282" id="_x0000_s1092" style="position:absolute;margin-left:342.8pt;margin-top:2.7pt;width:45.55pt;height:56.9pt;z-index:25240780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">
                      <v:shape id="Grafik 4" o:spid="_x0000_s10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">
                        <v:imagedata r:id="rId48" o:title="" chromakey="white"/>
                      </v:shape>
                      <v:shape id="_x0000_s10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89D335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22F688" w14:textId="351BDC21" w:rsidR="007B06C3" w:rsidRPr="00E73313" w:rsidRDefault="007B06C3" w:rsidP="007B06C3">
            <w:pPr>
              <w:rPr>
                <w:color w:val="FF0000"/>
              </w:rPr>
            </w:pPr>
          </w:p>
          <w:p w14:paraId="115864B9" w14:textId="6CD64FE7" w:rsidR="007B06C3" w:rsidRPr="00E73313" w:rsidRDefault="007B06C3" w:rsidP="007B06C3">
            <w:r>
              <w:t xml:space="preserve">    </w:t>
            </w:r>
          </w:p>
          <w:p w14:paraId="2A80CB37" w14:textId="40AFCC2C" w:rsidR="007B06C3" w:rsidRPr="00E73313" w:rsidRDefault="005B7C07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74F511A" wp14:editId="0A484E85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156845</wp:posOffset>
                      </wp:positionV>
                      <wp:extent cx="984250" cy="518160"/>
                      <wp:effectExtent l="0" t="63500" r="463550" b="1524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518160"/>
                              </a:xfrm>
                              <a:prstGeom prst="wedgeRoundRectCallout">
                                <a:avLst>
                                  <a:gd name="adj1" fmla="val 89970"/>
                                  <a:gd name="adj2" fmla="val -580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738A7C" w14:textId="77777777" w:rsidR="007B06C3" w:rsidRPr="00867675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 xml:space="preserve">Unten kommt 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4A94A843" w14:textId="77777777" w:rsidR="007B06C3" w:rsidRPr="00867675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407FDDD" w14:textId="77777777" w:rsidR="007B06C3" w:rsidRPr="00867675" w:rsidRDefault="007B06C3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F511A" id="Abgerundete rechteckige Legende 809717737" o:spid="_x0000_s1095" type="#_x0000_t62" style="position:absolute;margin-left:240.8pt;margin-top:12.35pt;width:77.5pt;height:40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" adj="30234,-1729" filled="f" strokecolor="#bfbfbf [2412]" strokeweight="1pt">
                      <v:textbox inset="1mm,,1mm">
                        <w:txbxContent>
                          <w:p w14:paraId="6B738A7C" w14:textId="77777777" w:rsidR="007B06C3" w:rsidRPr="00867675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 xml:space="preserve">Unten kommt 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ein 4er dazu.</w:t>
                            </w:r>
                          </w:p>
                          <w:p w14:paraId="4A94A843" w14:textId="77777777" w:rsidR="007B06C3" w:rsidRPr="00867675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407FDDD" w14:textId="77777777" w:rsidR="007B06C3" w:rsidRPr="00867675" w:rsidRDefault="007B06C3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06C3" w:rsidRPr="00E73313" w14:paraId="5209FC7B" w14:textId="77777777" w:rsidTr="007E6223">
        <w:tc>
          <w:tcPr>
            <w:tcW w:w="709" w:type="dxa"/>
          </w:tcPr>
          <w:p w14:paraId="3ACD32FB" w14:textId="0DB3A8DF" w:rsidR="007B06C3" w:rsidRPr="00E73313" w:rsidRDefault="007B06C3" w:rsidP="007B06C3"/>
        </w:tc>
        <w:tc>
          <w:tcPr>
            <w:tcW w:w="389" w:type="dxa"/>
          </w:tcPr>
          <w:p w14:paraId="6D2994CF" w14:textId="3A759158" w:rsidR="007B06C3" w:rsidRPr="00E73313" w:rsidRDefault="007B06C3" w:rsidP="00867675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7B9AE675" w14:textId="33579C82" w:rsidR="007B06C3" w:rsidRPr="00E73313" w:rsidRDefault="005B7C07" w:rsidP="007B06C3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44E31D7D" wp14:editId="33882D8D">
                  <wp:simplePos x="0" y="0"/>
                  <wp:positionH relativeFrom="column">
                    <wp:posOffset>1937386</wp:posOffset>
                  </wp:positionH>
                  <wp:positionV relativeFrom="paragraph">
                    <wp:posOffset>51601</wp:posOffset>
                  </wp:positionV>
                  <wp:extent cx="934784" cy="743578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84" cy="7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06C3" w:rsidRPr="00E73313">
              <w:t xml:space="preserve">Verschiebt den Malwinkel </w:t>
            </w:r>
            <w:r>
              <w:br/>
            </w:r>
            <w:r w:rsidR="007B06C3" w:rsidRPr="00E73313">
              <w:t xml:space="preserve">unten oder an der Seite </w:t>
            </w:r>
            <w:r>
              <w:br/>
            </w:r>
            <w:r w:rsidR="007B06C3" w:rsidRPr="00E73313">
              <w:t xml:space="preserve">um </w:t>
            </w:r>
            <w:r w:rsidR="007B06C3" w:rsidRPr="00E73313">
              <w:rPr>
                <w:b/>
              </w:rPr>
              <w:t>eine Reihe.</w:t>
            </w:r>
            <w:r w:rsidR="007B06C3">
              <w:rPr>
                <w:noProof/>
              </w:rPr>
              <w:t xml:space="preserve"> </w:t>
            </w:r>
          </w:p>
          <w:p w14:paraId="0088180F" w14:textId="528E6E4F" w:rsidR="007B06C3" w:rsidRDefault="005B7C07" w:rsidP="005B7C07">
            <w:pPr>
              <w:pStyle w:val="Listenabsatz"/>
            </w:pPr>
            <w:r>
              <w:t>Wie lautet die Aufgabe dann?</w:t>
            </w:r>
          </w:p>
          <w:p w14:paraId="6F3EA9EE" w14:textId="287B5D66" w:rsidR="007B06C3" w:rsidRPr="00E73313" w:rsidRDefault="005B7C07" w:rsidP="005B7C07">
            <w:pPr>
              <w:pStyle w:val="Listenabsatz"/>
            </w:pPr>
            <w:r>
              <w:t>Warum so?</w:t>
            </w:r>
          </w:p>
        </w:tc>
      </w:tr>
    </w:tbl>
    <w:p w14:paraId="5DF6FFE7" w14:textId="1FBAE514" w:rsidR="00A35658" w:rsidRDefault="00A35658"/>
    <w:tbl>
      <w:tblPr>
        <w:tblW w:w="9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348"/>
        <w:gridCol w:w="8157"/>
      </w:tblGrid>
      <w:tr w:rsidR="003C1F98" w:rsidRPr="00E73313" w14:paraId="08A10DD6" w14:textId="77777777" w:rsidTr="007E6223">
        <w:tc>
          <w:tcPr>
            <w:tcW w:w="783" w:type="dxa"/>
          </w:tcPr>
          <w:p w14:paraId="77762BC6" w14:textId="755877C0" w:rsidR="003C1F98" w:rsidRPr="00E73313" w:rsidRDefault="0000022A" w:rsidP="00505C12">
            <w:pPr>
              <w:pStyle w:val="berschrift2"/>
            </w:pPr>
            <w:r>
              <w:t>3</w:t>
            </w:r>
          </w:p>
        </w:tc>
        <w:tc>
          <w:tcPr>
            <w:tcW w:w="8505" w:type="dxa"/>
            <w:gridSpan w:val="2"/>
          </w:tcPr>
          <w:p w14:paraId="69CA1553" w14:textId="2F4DB7AD" w:rsidR="003C1F98" w:rsidRPr="00B57C58" w:rsidRDefault="003C1F98" w:rsidP="00505C12">
            <w:pPr>
              <w:pStyle w:val="berschrift2"/>
            </w:pPr>
            <w:r w:rsidRPr="00E73313">
              <w:t>Multiplikation am Zahlenstrahl</w:t>
            </w:r>
          </w:p>
        </w:tc>
      </w:tr>
      <w:tr w:rsidR="003C1F98" w:rsidRPr="00E73313" w14:paraId="23278CA7" w14:textId="77777777" w:rsidTr="007E6223">
        <w:tc>
          <w:tcPr>
            <w:tcW w:w="783" w:type="dxa"/>
          </w:tcPr>
          <w:p w14:paraId="259C87D0" w14:textId="62A12BD8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4DDFF0D9" w14:textId="538C39F8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2863ADA1" wp14:editId="2DED9440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FA14F" id="Gruppierung 259" o:spid="_x0000_s1026" style="position:absolute;margin-left:332.2pt;margin-top:5.15pt;width:24.6pt;height:25.4pt;rotation:-2772898fd;z-index:251827200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">
                        <v:imagedata r:id="rId84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544CB2F0" wp14:editId="545DCF7B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81AD84" id="Gruppierung 256" o:spid="_x0000_s1026" style="position:absolute;margin-left:267pt;margin-top:11.9pt;width:24.6pt;height:22.6pt;rotation:927083fd;z-index:251826176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">
                        <v:imagedata r:id="rId86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5909E65C" wp14:editId="0E5D2AAD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C254B" id="Gruppierung 262" o:spid="_x0000_s1026" style="position:absolute;margin-left:295.7pt;margin-top:1.3pt;width:24.6pt;height:22.6pt;rotation:-741026fd;z-index:251828224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">
                        <v:imagedata r:id="rId86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43638C2" w14:textId="77777777" w:rsidTr="007E6223">
        <w:tc>
          <w:tcPr>
            <w:tcW w:w="783" w:type="dxa"/>
          </w:tcPr>
          <w:p w14:paraId="3F4B9D1D" w14:textId="4D44D72D" w:rsidR="003C1F98" w:rsidRPr="00E73313" w:rsidRDefault="003C1F98" w:rsidP="00BD673E"/>
        </w:tc>
        <w:tc>
          <w:tcPr>
            <w:tcW w:w="8505" w:type="dxa"/>
            <w:gridSpan w:val="2"/>
          </w:tcPr>
          <w:p w14:paraId="52D72F16" w14:textId="77777777" w:rsidR="003C1F98" w:rsidRPr="00E73313" w:rsidRDefault="003C1F98" w:rsidP="00BD673E">
            <w:pPr>
              <w:pStyle w:val="Text"/>
            </w:pPr>
            <w:r w:rsidRPr="00E73313">
              <w:t xml:space="preserve">Erkläre, warum beide Bilder die Aufgabe </w:t>
            </w:r>
            <w:r w:rsidRPr="00E73313">
              <w:rPr>
                <w:b/>
              </w:rPr>
              <w:t>3 · 4</w:t>
            </w:r>
            <w:r w:rsidRPr="00E73313">
              <w:t xml:space="preserve"> zeigen.</w:t>
            </w:r>
          </w:p>
        </w:tc>
      </w:tr>
      <w:tr w:rsidR="003C1F98" w:rsidRPr="00E73313" w14:paraId="77F5904C" w14:textId="77777777" w:rsidTr="007E6223">
        <w:tc>
          <w:tcPr>
            <w:tcW w:w="783" w:type="dxa"/>
          </w:tcPr>
          <w:p w14:paraId="4F2C352E" w14:textId="64FFB489" w:rsidR="003C1F98" w:rsidRPr="00E73313" w:rsidRDefault="007E6223" w:rsidP="00BD673E"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DE1C923" wp14:editId="12F9050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-135900</wp:posOffset>
                  </wp:positionV>
                  <wp:extent cx="288000" cy="338264"/>
                  <wp:effectExtent l="0" t="0" r="4445" b="5080"/>
                  <wp:wrapNone/>
                  <wp:docPr id="2060353391" name="Grafik 206035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3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6E010338" w14:textId="6F9A0941" w:rsidR="003C1F98" w:rsidRPr="002E7DEE" w:rsidRDefault="003C1F98" w:rsidP="00BD673E">
            <w:pPr>
              <w:rPr>
                <w:color w:val="000000"/>
              </w:rPr>
            </w:pPr>
            <w:r w:rsidRPr="002E7DEE">
              <w:rPr>
                <w:noProof/>
                <w:color w:val="000000"/>
              </w:rPr>
              <w:drawing>
                <wp:anchor distT="0" distB="0" distL="114300" distR="114300" simplePos="0" relativeHeight="251832320" behindDoc="0" locked="0" layoutInCell="1" allowOverlap="1" wp14:anchorId="3B3BB57C" wp14:editId="273AF701">
                  <wp:simplePos x="0" y="0"/>
                  <wp:positionH relativeFrom="column">
                    <wp:posOffset>3321510</wp:posOffset>
                  </wp:positionH>
                  <wp:positionV relativeFrom="paragraph">
                    <wp:posOffset>-26232</wp:posOffset>
                  </wp:positionV>
                  <wp:extent cx="1967089" cy="552450"/>
                  <wp:effectExtent l="0" t="0" r="1905" b="0"/>
                  <wp:wrapNone/>
                  <wp:docPr id="600" name="Grafik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5.1.eps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31" cy="55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7DEE">
              <w:rPr>
                <w:color w:val="000000"/>
              </w:rPr>
              <w:t xml:space="preserve">Fülle nun die Speicherkiste hinten aus. </w:t>
            </w:r>
          </w:p>
          <w:p w14:paraId="37E56F8F" w14:textId="77777777" w:rsidR="003C1F98" w:rsidRPr="00E73313" w:rsidRDefault="003C1F98" w:rsidP="00BD673E"/>
        </w:tc>
      </w:tr>
      <w:tr w:rsidR="003C1F98" w:rsidRPr="00E73313" w14:paraId="45ACCAF6" w14:textId="77777777" w:rsidTr="007E6223">
        <w:tc>
          <w:tcPr>
            <w:tcW w:w="783" w:type="dxa"/>
          </w:tcPr>
          <w:p w14:paraId="4BF5FFE2" w14:textId="3797CFE6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6DFAB2DD" w14:textId="4598BBEE" w:rsidR="003C1F98" w:rsidRPr="00E73313" w:rsidRDefault="003C1F98" w:rsidP="00505C12">
            <w:pPr>
              <w:pStyle w:val="berschrift3"/>
            </w:pPr>
            <w:r w:rsidRPr="00E73313">
              <w:t>Multiplikations-Aufgaben am Zahlenstrahl finden</w:t>
            </w:r>
          </w:p>
        </w:tc>
      </w:tr>
      <w:tr w:rsidR="003C1F98" w:rsidRPr="00E73313" w14:paraId="59E6D324" w14:textId="77777777" w:rsidTr="007E6223">
        <w:tc>
          <w:tcPr>
            <w:tcW w:w="783" w:type="dxa"/>
          </w:tcPr>
          <w:p w14:paraId="67EA0AEC" w14:textId="77777777" w:rsidR="003C1F98" w:rsidRPr="00E73313" w:rsidRDefault="003C1F98" w:rsidP="00BD673E"/>
        </w:tc>
        <w:tc>
          <w:tcPr>
            <w:tcW w:w="348" w:type="dxa"/>
          </w:tcPr>
          <w:p w14:paraId="18B1FCA4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7" w:type="dxa"/>
          </w:tcPr>
          <w:p w14:paraId="5F59E650" w14:textId="77777777" w:rsidR="00BD71FF" w:rsidRDefault="003C1F98" w:rsidP="00BD71F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401CB866" wp14:editId="1C22B822">
                  <wp:simplePos x="0" y="0"/>
                  <wp:positionH relativeFrom="column">
                    <wp:posOffset>3134995</wp:posOffset>
                  </wp:positionH>
                  <wp:positionV relativeFrom="paragraph">
                    <wp:posOffset>101600</wp:posOffset>
                  </wp:positionV>
                  <wp:extent cx="2040255" cy="512445"/>
                  <wp:effectExtent l="0" t="0" r="4445" b="0"/>
                  <wp:wrapSquare wrapText="bothSides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5.2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71FF">
              <w:t xml:space="preserve">Welche Mal-Aufgabe passt zu den Schritten auf dem Zahlenstrahl? </w:t>
            </w:r>
            <w:r w:rsidR="00BD71FF" w:rsidRPr="00BD71FF">
              <w:rPr>
                <w:color w:val="0070C0"/>
              </w:rPr>
              <w:t>_______</w:t>
            </w:r>
            <w:r w:rsidR="00BD71FF">
              <w:br/>
              <w:t xml:space="preserve">So kannst du das begründen:  </w:t>
            </w:r>
            <w:r w:rsidR="00BD71FF">
              <w:br/>
            </w:r>
          </w:p>
          <w:p w14:paraId="47FD475F" w14:textId="02F6E25E" w:rsidR="00BD71FF" w:rsidRDefault="003C1F98" w:rsidP="00BD71FF"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, jeder Schritt mit dr</w:t>
            </w:r>
            <w:r w:rsidR="0023730D" w:rsidRPr="00BD71FF">
              <w:rPr>
                <w:rFonts w:ascii="Comic Sans MS" w:hAnsi="Comic Sans MS"/>
                <w:color w:val="0070C0"/>
                <w:sz w:val="20"/>
                <w:szCs w:val="20"/>
              </w:rPr>
              <w:t>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i Strichen. 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______3er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48936718" w14:textId="7B1AA372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4D919EEB" w14:textId="77777777" w:rsidTr="007E6223">
        <w:tc>
          <w:tcPr>
            <w:tcW w:w="783" w:type="dxa"/>
          </w:tcPr>
          <w:p w14:paraId="3977C266" w14:textId="4721CEDD" w:rsidR="003C1F98" w:rsidRPr="00E73313" w:rsidRDefault="00CD3FFB" w:rsidP="00BD67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2752" behindDoc="0" locked="0" layoutInCell="1" allowOverlap="1" wp14:anchorId="567DBBF2" wp14:editId="3299AFA0">
                  <wp:simplePos x="0" y="0"/>
                  <wp:positionH relativeFrom="column">
                    <wp:posOffset>11562</wp:posOffset>
                  </wp:positionH>
                  <wp:positionV relativeFrom="paragraph">
                    <wp:posOffset>688340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</w:tcPr>
          <w:p w14:paraId="426985BE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7" w:type="dxa"/>
          </w:tcPr>
          <w:p w14:paraId="75592AF0" w14:textId="0B183F96" w:rsidR="00BD71FF" w:rsidRDefault="00BD71FF" w:rsidP="00BD673E">
            <w:r>
              <w:t xml:space="preserve">Welche Aufgaben passen zu den Schritten auf dem Zahlenstrahl? </w:t>
            </w:r>
          </w:p>
          <w:p w14:paraId="653C96D3" w14:textId="16E56E58" w:rsidR="003C1F98" w:rsidRPr="00E73313" w:rsidRDefault="003C1F98" w:rsidP="00BD673E"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71E98B1B" wp14:editId="17D3F730">
                  <wp:simplePos x="0" y="0"/>
                  <wp:positionH relativeFrom="column">
                    <wp:posOffset>2652130</wp:posOffset>
                  </wp:positionH>
                  <wp:positionV relativeFrom="paragraph">
                    <wp:posOffset>93178</wp:posOffset>
                  </wp:positionV>
                  <wp:extent cx="2247900" cy="471805"/>
                  <wp:effectExtent l="0" t="0" r="0" b="0"/>
                  <wp:wrapNone/>
                  <wp:docPr id="603" name="Grafi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5.2c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05F02747" wp14:editId="7AFEB0DD">
                  <wp:simplePos x="0" y="0"/>
                  <wp:positionH relativeFrom="column">
                    <wp:posOffset>160139</wp:posOffset>
                  </wp:positionH>
                  <wp:positionV relativeFrom="paragraph">
                    <wp:posOffset>93178</wp:posOffset>
                  </wp:positionV>
                  <wp:extent cx="2246575" cy="472272"/>
                  <wp:effectExtent l="0" t="0" r="1905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670" cy="4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(1)                                                                      </w:t>
            </w:r>
            <w:proofErr w:type="gramStart"/>
            <w:r>
              <w:t xml:space="preserve">   (</w:t>
            </w:r>
            <w:proofErr w:type="gramEnd"/>
            <w:r>
              <w:t>2)</w:t>
            </w:r>
          </w:p>
          <w:p w14:paraId="6072FD75" w14:textId="77777777" w:rsidR="003C1F98" w:rsidRPr="00E73313" w:rsidRDefault="003C1F98" w:rsidP="00BD673E"/>
          <w:p w14:paraId="3672656B" w14:textId="77777777" w:rsidR="003C1F98" w:rsidRDefault="003C1F98" w:rsidP="00BD673E">
            <w:pPr>
              <w:pStyle w:val="Text"/>
            </w:pPr>
            <w:r w:rsidRPr="00E73313">
              <w:t xml:space="preserve">                                                                           </w:t>
            </w:r>
          </w:p>
          <w:p w14:paraId="5DA993A2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1D15B812" w14:textId="77777777" w:rsidTr="007E6223">
        <w:tc>
          <w:tcPr>
            <w:tcW w:w="783" w:type="dxa"/>
          </w:tcPr>
          <w:p w14:paraId="63DF94DD" w14:textId="34374368" w:rsidR="003C1F98" w:rsidRPr="00E73313" w:rsidRDefault="003C1F98" w:rsidP="00BD673E">
            <w:pPr>
              <w:rPr>
                <w:noProof/>
              </w:rPr>
            </w:pPr>
          </w:p>
        </w:tc>
        <w:tc>
          <w:tcPr>
            <w:tcW w:w="348" w:type="dxa"/>
          </w:tcPr>
          <w:p w14:paraId="135EC86A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7" w:type="dxa"/>
          </w:tcPr>
          <w:p w14:paraId="363B5417" w14:textId="77777777" w:rsidR="003C1F98" w:rsidRPr="00E73313" w:rsidRDefault="003C1F98" w:rsidP="00BD673E">
            <w:pPr>
              <w:pStyle w:val="Text"/>
            </w:pPr>
            <w:r w:rsidRPr="00E73313">
              <w:t>Begründe, warum die Aufgaben zu den Bildern passen.</w:t>
            </w:r>
          </w:p>
        </w:tc>
      </w:tr>
      <w:tr w:rsidR="0069129F" w:rsidRPr="00E73313" w14:paraId="5C53C277" w14:textId="77777777" w:rsidTr="007E6223">
        <w:tc>
          <w:tcPr>
            <w:tcW w:w="783" w:type="dxa"/>
          </w:tcPr>
          <w:p w14:paraId="46184593" w14:textId="77777777" w:rsidR="0069129F" w:rsidRPr="00E73313" w:rsidRDefault="0069129F" w:rsidP="00BD673E">
            <w:pPr>
              <w:rPr>
                <w:noProof/>
              </w:rPr>
            </w:pPr>
          </w:p>
        </w:tc>
        <w:tc>
          <w:tcPr>
            <w:tcW w:w="348" w:type="dxa"/>
          </w:tcPr>
          <w:p w14:paraId="2C31FE29" w14:textId="77777777" w:rsidR="0069129F" w:rsidRDefault="0069129F" w:rsidP="00867675">
            <w:pPr>
              <w:pStyle w:val="berschrift4"/>
            </w:pPr>
          </w:p>
        </w:tc>
        <w:tc>
          <w:tcPr>
            <w:tcW w:w="8157" w:type="dxa"/>
          </w:tcPr>
          <w:p w14:paraId="14F028A3" w14:textId="77777777" w:rsidR="0069129F" w:rsidRPr="00E73313" w:rsidRDefault="0069129F" w:rsidP="00BD673E">
            <w:pPr>
              <w:pStyle w:val="Text"/>
            </w:pPr>
          </w:p>
        </w:tc>
      </w:tr>
      <w:tr w:rsidR="0069129F" w:rsidRPr="00E73313" w14:paraId="3A73C8F3" w14:textId="77777777" w:rsidTr="008A594A">
        <w:tc>
          <w:tcPr>
            <w:tcW w:w="783" w:type="dxa"/>
          </w:tcPr>
          <w:p w14:paraId="466CD834" w14:textId="23ECB039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511C0189" w14:textId="2B8BC48F" w:rsidR="0069129F" w:rsidRPr="00E73313" w:rsidRDefault="0069129F" w:rsidP="0069129F">
            <w:pPr>
              <w:pStyle w:val="berschrift3"/>
            </w:pPr>
            <w:r w:rsidRPr="00E73313">
              <w:t>Multiplikations-Aufgaben am Zahlenstrahl darstellen</w:t>
            </w:r>
          </w:p>
        </w:tc>
      </w:tr>
      <w:tr w:rsidR="0069129F" w:rsidRPr="00E73313" w14:paraId="1D3F2C01" w14:textId="77777777" w:rsidTr="007E6223">
        <w:tc>
          <w:tcPr>
            <w:tcW w:w="783" w:type="dxa"/>
          </w:tcPr>
          <w:p w14:paraId="0D259F23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7756C12D" w14:textId="263C4660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7" w:type="dxa"/>
          </w:tcPr>
          <w:p w14:paraId="71649488" w14:textId="4FB478C0" w:rsidR="0069129F" w:rsidRDefault="0069129F" w:rsidP="0069129F">
            <w:pPr>
              <w:pStyle w:val="Text"/>
            </w:pPr>
            <w:r w:rsidRPr="00E73313">
              <w:t xml:space="preserve">Zeichne in diesen Zahlenstrahl passende </w:t>
            </w:r>
            <w:r w:rsidR="00BD71FF">
              <w:t>Schritte</w:t>
            </w:r>
            <w:r w:rsidRPr="00E73313">
              <w:t xml:space="preserve"> zur Aufgabe </w:t>
            </w:r>
            <w:r w:rsidRPr="00B678A7">
              <w:rPr>
                <w:rFonts w:ascii="Comic Sans MS" w:hAnsi="Comic Sans MS"/>
                <w:b/>
              </w:rPr>
              <w:t>4 · 10</w:t>
            </w:r>
            <w:r w:rsidRPr="00E73313">
              <w:t>.</w:t>
            </w:r>
            <w:r>
              <w:t xml:space="preserve"> </w:t>
            </w:r>
          </w:p>
          <w:p w14:paraId="66D3C54B" w14:textId="77777777" w:rsidR="00BD71FF" w:rsidRPr="00F65EAE" w:rsidRDefault="00BD71FF" w:rsidP="00BD71FF"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Begründe wie in 3.2.</w:t>
            </w:r>
          </w:p>
          <w:p w14:paraId="563DD5C8" w14:textId="2D145017" w:rsidR="0069129F" w:rsidRPr="00E73313" w:rsidRDefault="0069129F" w:rsidP="0069129F">
            <w:pPr>
              <w:pStyle w:val="Text"/>
            </w:pPr>
          </w:p>
        </w:tc>
      </w:tr>
      <w:tr w:rsidR="0069129F" w:rsidRPr="00E73313" w14:paraId="1DFFA28E" w14:textId="77777777" w:rsidTr="007E6223">
        <w:tc>
          <w:tcPr>
            <w:tcW w:w="783" w:type="dxa"/>
          </w:tcPr>
          <w:p w14:paraId="41B6305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0569CB42" w14:textId="77777777" w:rsidR="0069129F" w:rsidRDefault="0069129F" w:rsidP="0069129F">
            <w:pPr>
              <w:pStyle w:val="berschrift4"/>
            </w:pPr>
          </w:p>
        </w:tc>
        <w:tc>
          <w:tcPr>
            <w:tcW w:w="8157" w:type="dxa"/>
          </w:tcPr>
          <w:p w14:paraId="20064213" w14:textId="77777777" w:rsidR="0069129F" w:rsidRPr="00E73313" w:rsidRDefault="0069129F" w:rsidP="0069129F"/>
          <w:p w14:paraId="2B218CE6" w14:textId="77777777" w:rsidR="0069129F" w:rsidRPr="00E73313" w:rsidRDefault="0069129F" w:rsidP="0069129F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7BC355AA" wp14:editId="7643C18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92883</wp:posOffset>
                  </wp:positionV>
                  <wp:extent cx="4686300" cy="381000"/>
                  <wp:effectExtent l="0" t="0" r="0" b="0"/>
                  <wp:wrapNone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5.3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271DA9" w14:textId="77777777" w:rsidR="0069129F" w:rsidRPr="00E73313" w:rsidRDefault="0069129F" w:rsidP="0069129F"/>
          <w:p w14:paraId="14A9A886" w14:textId="77777777" w:rsidR="0069129F" w:rsidRPr="00E73313" w:rsidRDefault="0069129F" w:rsidP="0069129F"/>
          <w:p w14:paraId="46A75F4B" w14:textId="77777777" w:rsidR="0069129F" w:rsidRPr="00E73313" w:rsidRDefault="0069129F" w:rsidP="00BD71FF"/>
        </w:tc>
      </w:tr>
      <w:tr w:rsidR="0069129F" w:rsidRPr="00E73313" w14:paraId="27FF4075" w14:textId="77777777" w:rsidTr="007E6223">
        <w:tc>
          <w:tcPr>
            <w:tcW w:w="783" w:type="dxa"/>
          </w:tcPr>
          <w:p w14:paraId="1C3AFACC" w14:textId="054B2779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1DB42B98" w14:textId="77FBE6AB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7" w:type="dxa"/>
          </w:tcPr>
          <w:p w14:paraId="15CD37D8" w14:textId="7E6BC171" w:rsidR="0069129F" w:rsidRDefault="0069129F" w:rsidP="0069129F">
            <w:pPr>
              <w:pStyle w:val="Text"/>
            </w:pPr>
            <w:r w:rsidRPr="00E73313">
              <w:t xml:space="preserve">Zeichne in diesen Zahlenstrahl passende </w:t>
            </w:r>
            <w:r w:rsidR="00BD71FF">
              <w:t>Schritte</w:t>
            </w:r>
            <w:r w:rsidRPr="00E73313">
              <w:t xml:space="preserve"> zur Aufgabe </w:t>
            </w:r>
            <w:r w:rsidRPr="00B678A7">
              <w:rPr>
                <w:rFonts w:ascii="Comic Sans MS" w:hAnsi="Comic Sans MS"/>
                <w:b/>
              </w:rPr>
              <w:t>5 · 8</w:t>
            </w:r>
            <w:r w:rsidRPr="00E73313">
              <w:t>.</w:t>
            </w:r>
          </w:p>
          <w:p w14:paraId="23F924A3" w14:textId="6A2989ED" w:rsidR="0069129F" w:rsidRPr="00E73313" w:rsidRDefault="00BD71FF" w:rsidP="00BD71FF"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Begründe.</w:t>
            </w:r>
          </w:p>
        </w:tc>
      </w:tr>
      <w:tr w:rsidR="0069129F" w:rsidRPr="00E73313" w14:paraId="4C6C0079" w14:textId="77777777" w:rsidTr="007E6223">
        <w:tc>
          <w:tcPr>
            <w:tcW w:w="783" w:type="dxa"/>
          </w:tcPr>
          <w:p w14:paraId="1841A524" w14:textId="4066B264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296904AF" w14:textId="77777777" w:rsidR="0069129F" w:rsidRDefault="0069129F" w:rsidP="0069129F">
            <w:pPr>
              <w:pStyle w:val="berschrift4"/>
            </w:pPr>
          </w:p>
        </w:tc>
        <w:tc>
          <w:tcPr>
            <w:tcW w:w="8157" w:type="dxa"/>
          </w:tcPr>
          <w:p w14:paraId="53027AE6" w14:textId="77777777" w:rsidR="0069129F" w:rsidRPr="00E73313" w:rsidRDefault="0069129F" w:rsidP="0069129F"/>
          <w:p w14:paraId="213198E8" w14:textId="77777777" w:rsidR="0069129F" w:rsidRPr="00E73313" w:rsidRDefault="0069129F" w:rsidP="0069129F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29C28F7F" wp14:editId="206430E9">
                  <wp:simplePos x="0" y="0"/>
                  <wp:positionH relativeFrom="column">
                    <wp:posOffset>-59459</wp:posOffset>
                  </wp:positionH>
                  <wp:positionV relativeFrom="paragraph">
                    <wp:posOffset>117244</wp:posOffset>
                  </wp:positionV>
                  <wp:extent cx="4686300" cy="381000"/>
                  <wp:effectExtent l="0" t="0" r="0" b="0"/>
                  <wp:wrapNone/>
                  <wp:docPr id="606" name="Grafik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5.3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C3BD79" w14:textId="77777777" w:rsidR="0069129F" w:rsidRPr="00E73313" w:rsidRDefault="0069129F" w:rsidP="0069129F"/>
          <w:p w14:paraId="1E487F7C" w14:textId="77777777" w:rsidR="0069129F" w:rsidRPr="00E73313" w:rsidRDefault="0069129F" w:rsidP="0069129F"/>
          <w:p w14:paraId="3CE586AA" w14:textId="5E4F782F" w:rsidR="0069129F" w:rsidRPr="00E73313" w:rsidRDefault="0069129F" w:rsidP="0069129F">
            <w:pPr>
              <w:pStyle w:val="Text"/>
            </w:pPr>
            <w:r w:rsidRPr="00A51E65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4E8DF77C" wp14:editId="3EB51E74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207645</wp:posOffset>
                  </wp:positionV>
                  <wp:extent cx="1381125" cy="775970"/>
                  <wp:effectExtent l="0" t="0" r="9525" b="508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29F" w:rsidRPr="00E73313" w14:paraId="5C9CF010" w14:textId="77777777" w:rsidTr="007E6223">
        <w:tc>
          <w:tcPr>
            <w:tcW w:w="783" w:type="dxa"/>
          </w:tcPr>
          <w:p w14:paraId="6D598D12" w14:textId="4A3136B9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3536" behindDoc="0" locked="0" layoutInCell="1" allowOverlap="1" wp14:anchorId="2B9C6953" wp14:editId="201D4A3B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</w:tcPr>
          <w:p w14:paraId="1F85E00E" w14:textId="666F133F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7" w:type="dxa"/>
          </w:tcPr>
          <w:p w14:paraId="4E42426F" w14:textId="77777777" w:rsidR="0069129F" w:rsidRDefault="0069129F" w:rsidP="0069129F">
            <w:pPr>
              <w:ind w:left="284" w:hanging="284"/>
            </w:pPr>
            <w:r w:rsidRPr="00E73313">
              <w:t xml:space="preserve">Nehmt euch die Zahlenstrahl-Karten. </w:t>
            </w:r>
          </w:p>
          <w:p w14:paraId="5EFB8167" w14:textId="77777777" w:rsidR="0069129F" w:rsidRDefault="0069129F" w:rsidP="0069129F">
            <w:pPr>
              <w:pStyle w:val="Listenabsatz"/>
            </w:pPr>
            <w:r>
              <w:t>Die E</w:t>
            </w:r>
            <w:r w:rsidRPr="00E73313">
              <w:t xml:space="preserve">ine nennt eine Mal-Aufgabe. </w:t>
            </w:r>
          </w:p>
          <w:p w14:paraId="6DF1497B" w14:textId="32D60A66" w:rsidR="0069129F" w:rsidRPr="00E73313" w:rsidRDefault="0069129F" w:rsidP="0069129F">
            <w:pPr>
              <w:pStyle w:val="Listenabsatz"/>
            </w:pPr>
            <w:r>
              <w:t>Der A</w:t>
            </w:r>
            <w:r w:rsidRPr="00E73313">
              <w:t xml:space="preserve">ndere zeichnet passende </w:t>
            </w:r>
            <w:r w:rsidR="00BD71FF">
              <w:t>Schritte</w:t>
            </w:r>
            <w:r w:rsidRPr="00E73313">
              <w:t xml:space="preserve"> </w:t>
            </w:r>
            <w:r w:rsidRPr="00E73313">
              <w:br/>
              <w:t>in den Zahlenstrahl. Wechselt euch ab.</w:t>
            </w:r>
            <w:r>
              <w:t xml:space="preserve"> </w:t>
            </w:r>
          </w:p>
        </w:tc>
      </w:tr>
    </w:tbl>
    <w:p w14:paraId="6166BD56" w14:textId="55378EBE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54"/>
        <w:gridCol w:w="8150"/>
      </w:tblGrid>
      <w:tr w:rsidR="003C1F98" w:rsidRPr="00E73313" w14:paraId="2C24BA8C" w14:textId="77777777" w:rsidTr="0069129F">
        <w:tc>
          <w:tcPr>
            <w:tcW w:w="782" w:type="dxa"/>
          </w:tcPr>
          <w:p w14:paraId="6A55BF3D" w14:textId="0AEE51E9" w:rsidR="003C1F98" w:rsidRDefault="0000022A" w:rsidP="00505C12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504" w:type="dxa"/>
            <w:gridSpan w:val="2"/>
          </w:tcPr>
          <w:p w14:paraId="082FC853" w14:textId="1859579D" w:rsidR="003C1F98" w:rsidRDefault="003C1F98" w:rsidP="00505C12">
            <w:pPr>
              <w:pStyle w:val="berschrift2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6DAC8401" w14:textId="77777777" w:rsidTr="0069129F">
        <w:tc>
          <w:tcPr>
            <w:tcW w:w="782" w:type="dxa"/>
          </w:tcPr>
          <w:p w14:paraId="18154EA6" w14:textId="00890F49" w:rsidR="003C1F98" w:rsidRPr="00E73313" w:rsidRDefault="0000022A" w:rsidP="00505C12">
            <w:pPr>
              <w:pStyle w:val="berschrift3"/>
            </w:pPr>
            <w:r>
              <w:t>4</w:t>
            </w:r>
            <w:r w:rsidR="00505C12">
              <w:t>.1</w:t>
            </w:r>
          </w:p>
        </w:tc>
        <w:tc>
          <w:tcPr>
            <w:tcW w:w="8504" w:type="dxa"/>
            <w:gridSpan w:val="2"/>
          </w:tcPr>
          <w:p w14:paraId="0476FC37" w14:textId="77777777" w:rsidR="003C1F98" w:rsidRDefault="003C1F98" w:rsidP="00505C12">
            <w:pPr>
              <w:pStyle w:val="berschrift3"/>
            </w:pPr>
            <w:r>
              <w:t>Gruppen unterschiedlich beschreiben</w:t>
            </w:r>
          </w:p>
          <w:p w14:paraId="63B68F83" w14:textId="48856F12" w:rsidR="003C1F98" w:rsidRPr="00174278" w:rsidRDefault="003C1F98" w:rsidP="00BD673E"/>
        </w:tc>
      </w:tr>
      <w:tr w:rsidR="003C1F98" w:rsidRPr="00E73313" w14:paraId="30C7D68E" w14:textId="77777777" w:rsidTr="0069129F">
        <w:tc>
          <w:tcPr>
            <w:tcW w:w="782" w:type="dxa"/>
          </w:tcPr>
          <w:p w14:paraId="0E511E64" w14:textId="77777777" w:rsidR="003C1F98" w:rsidRPr="00E73313" w:rsidRDefault="003C1F98" w:rsidP="00BD673E"/>
        </w:tc>
        <w:tc>
          <w:tcPr>
            <w:tcW w:w="354" w:type="dxa"/>
          </w:tcPr>
          <w:p w14:paraId="590797E7" w14:textId="2D0DB2C2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0" w:type="dxa"/>
          </w:tcPr>
          <w:p w14:paraId="135B4DE4" w14:textId="7B2BF405" w:rsidR="003C1F98" w:rsidRPr="008D102E" w:rsidRDefault="003811BF" w:rsidP="00BD673E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beschreiben das Bild.</w:t>
            </w:r>
            <w:r>
              <w:rPr>
                <w:color w:val="auto"/>
              </w:rPr>
              <w:t xml:space="preserve"> Welche Beschreibung passt, welche nicht? </w:t>
            </w:r>
          </w:p>
        </w:tc>
      </w:tr>
      <w:tr w:rsidR="003C1F98" w:rsidRPr="00E73313" w14:paraId="06493D9A" w14:textId="77777777" w:rsidTr="0069129F">
        <w:tc>
          <w:tcPr>
            <w:tcW w:w="782" w:type="dxa"/>
          </w:tcPr>
          <w:p w14:paraId="7D7EDE4C" w14:textId="77777777" w:rsidR="003C1F98" w:rsidRPr="00E73313" w:rsidRDefault="003C1F98" w:rsidP="00BD673E"/>
        </w:tc>
        <w:tc>
          <w:tcPr>
            <w:tcW w:w="354" w:type="dxa"/>
          </w:tcPr>
          <w:p w14:paraId="07230C37" w14:textId="77777777" w:rsidR="003C1F98" w:rsidRPr="00E73313" w:rsidRDefault="003C1F98" w:rsidP="00BD673E">
            <w:pPr>
              <w:pStyle w:val="Text"/>
            </w:pPr>
          </w:p>
        </w:tc>
        <w:tc>
          <w:tcPr>
            <w:tcW w:w="8150" w:type="dxa"/>
          </w:tcPr>
          <w:p w14:paraId="66983E2B" w14:textId="1A3723D9" w:rsidR="003C1F98" w:rsidRDefault="003C1F98" w:rsidP="00BD673E">
            <w:pPr>
              <w:pStyle w:val="Text"/>
            </w:pPr>
          </w:p>
          <w:p w14:paraId="7995ED8E" w14:textId="77777777" w:rsidR="003C1F98" w:rsidRDefault="003C1F98" w:rsidP="00BD673E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24BA86F9" wp14:editId="26899D8C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361D39E" wp14:editId="1314F863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26D7B27" wp14:editId="7C7AEE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C75D0C" w14:textId="0EEDF5D3" w:rsidR="003C1F98" w:rsidRPr="00E73313" w:rsidRDefault="00CD3FFB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9856" behindDoc="0" locked="0" layoutInCell="1" allowOverlap="1" wp14:anchorId="3942B1CF" wp14:editId="02211D1A">
                      <wp:simplePos x="0" y="0"/>
                      <wp:positionH relativeFrom="column">
                        <wp:posOffset>4488127</wp:posOffset>
                      </wp:positionH>
                      <wp:positionV relativeFrom="paragraph">
                        <wp:posOffset>153526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1A62C4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2B1CF" id="_x0000_s1096" style="position:absolute;margin-left:353.4pt;margin-top:12.1pt;width:45.55pt;height:56.9pt;z-index:25240985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">
                      <v:shape id="Grafik 4" o:spid="_x0000_s109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">
                        <v:imagedata r:id="rId48" o:title="" chromakey="white"/>
                      </v:shape>
                      <v:shape id="_x0000_s109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1A62C4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318612E4" w14:textId="77777777" w:rsidTr="0069129F">
        <w:tc>
          <w:tcPr>
            <w:tcW w:w="782" w:type="dxa"/>
          </w:tcPr>
          <w:p w14:paraId="42CCDED0" w14:textId="77777777" w:rsidR="003C1F98" w:rsidRPr="00E73313" w:rsidRDefault="003C1F98" w:rsidP="00BD673E"/>
        </w:tc>
        <w:tc>
          <w:tcPr>
            <w:tcW w:w="354" w:type="dxa"/>
          </w:tcPr>
          <w:p w14:paraId="488CAF4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582DD95D" w14:textId="09996FFE" w:rsidR="003C1F98" w:rsidRDefault="003C1F98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4794669" wp14:editId="4234C232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2E2173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Kinder. Also drei 5er. </w:t>
                                  </w:r>
                                </w:p>
                                <w:p w14:paraId="3CC5E67C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94669" id="Abgerundete rechteckige Legende 680" o:spid="_x0000_s1099" type="#_x0000_t62" style="position:absolute;margin-left:71.1pt;margin-top:8.4pt;width:173.25pt;height:40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" adj="-3705,11667" filled="f" strokecolor="#bfbfbf [2412]" strokeweight="1pt">
                      <v:textbox inset="1mm,,1mm">
                        <w:txbxContent>
                          <w:p w14:paraId="182E2173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Kinder. Also drei 5er. </w:t>
                            </w:r>
                          </w:p>
                          <w:p w14:paraId="3CC5E67C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5E6A13C0" wp14:editId="4B6621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DE70C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A13C0" id="_x0000_s1100" style="position:absolute;margin-left:0;margin-top:0;width:49.6pt;height:58.8pt;z-index:25241190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LEsAACxL&#13;&#10;AaU9lqkAAAAHdElNRQflBA8TCCTNBOX3AAAgAElEQVR42u2dubH1RralLzpKKK1kqq22HxVRTtCA&#13;&#10;Z0IZQBPagHKCEfTjqU+lXFppaKUPiT9vDmsPCSSAb0Xc4M8z4GDI3CvXzj18f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">
                      <v:shape id="Grafik 3" o:spid="_x0000_s110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">
                        <v:imagedata r:id="rId51" o:title="" chromakey="white"/>
                      </v:shape>
                      <v:shape id="_x0000_s110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DE70C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F8AE0F" w14:textId="77777777" w:rsidR="003C1F98" w:rsidRDefault="003C1F98" w:rsidP="00BD673E">
            <w:pPr>
              <w:pStyle w:val="Text"/>
            </w:pPr>
          </w:p>
          <w:p w14:paraId="6C3A5727" w14:textId="58269C96" w:rsidR="003C1F98" w:rsidRDefault="003C1F98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71C733E" wp14:editId="7D0AD8BE">
                      <wp:simplePos x="0" y="0"/>
                      <wp:positionH relativeFrom="column">
                        <wp:posOffset>2570913</wp:posOffset>
                      </wp:positionH>
                      <wp:positionV relativeFrom="paragraph">
                        <wp:posOffset>56948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78F5B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48834989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C733E" id="Abgerundete rechteckige Legende 682" o:spid="_x0000_s1103" type="#_x0000_t62" style="position:absolute;margin-left:202.45pt;margin-top:4.5pt;width:149.8pt;height:40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" adj="23066,-3889" fillcolor="white [3212]" strokecolor="#bfbfbf [2412]" strokeweight="1pt">
                      <v:textbox inset="1mm,,1mm">
                        <w:txbxContent>
                          <w:p w14:paraId="22378F5B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48834989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2E6DFA" w14:textId="06DA9BD1" w:rsidR="003C1F98" w:rsidRDefault="003C1F98" w:rsidP="00BD673E">
            <w:pPr>
              <w:pStyle w:val="Text"/>
            </w:pPr>
          </w:p>
          <w:p w14:paraId="313DDE92" w14:textId="7D78BAE1" w:rsidR="003C1F98" w:rsidRDefault="00CD3FFB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6000" behindDoc="0" locked="0" layoutInCell="1" allowOverlap="1" wp14:anchorId="3D78EECC" wp14:editId="1E1DF561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A23897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8EECC" id="_x0000_s1104" style="position:absolute;margin-left:353pt;margin-top:13.8pt;width:43.1pt;height:54.7pt;z-index:25241600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t+b/VeYAAAAPAQAADwAAAGRycy9kb3ducmV2&#13;&#10;LnhtbEyPzWrDMBCE74W+g9hCb41kh9qNYzmE9OcUAk0KoTfF2tgmlmQsxXbevttTe1lYdmZ2vnw1&#13;&#10;mZYN2PvGWQnRTABDWzrd2ErC1+H96QWYD8pq1TqLEm7oYVXc3+Uq0260nzjsQ8UoxPpMSahD6DLO&#13;&#10;fVmjUX7mOrR0O7veqEBrX3Hdq5HCTctjIRJuVGPpQ6063NRYXvZXI+FjVON6Hr0N28t5c/s+PO+O&#13;&#10;2wilfHyYXpc01ktgAafw54BfBuoPBRU7uavVnrUSUpEQUJAQpwkwEqSLOAZ2IuU8FcCLnP/nKH4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">
                      <v:shape id="Grafik 10" o:spid="_x0000_s110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">
                        <v:imagedata r:id="rId53" o:title="" chromakey="white"/>
                      </v:shape>
                      <v:shape id="_x0000_s110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4A23897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3952" behindDoc="0" locked="0" layoutInCell="1" allowOverlap="1" wp14:anchorId="598CC4F3" wp14:editId="28108DD5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B16E6D" w14:textId="77777777" w:rsidR="00CD3FFB" w:rsidRPr="008D5126" w:rsidRDefault="00CD3FFB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CC4F3" id="_x0000_s1107" style="position:absolute;margin-left:9.8pt;margin-top:3.25pt;width:38.4pt;height:62.5pt;z-index:25241395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y6uU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s8PwS00utXxGk1MoZp4wxbCHjzQJ1fUovBgk0MS/8dn0pqPKY7KSG1&#13;&#10;tv98tB/0kTmcJmSHQTVL3N9bGhqY/KqQ0zDVesH2wqoX1La51Sg8lCy8iSIuWC97sUKZ/sAMnYdX&#13;&#10;cEQVw1uzxPfirW/HJWYw4/N5VGr74IN6NOieLesD6k/7H9SajrEeCfume9bQkp4Tt9UNiVV6vvW6&#13;&#10;EpHVAdgWxQ5vMDhKcQJCOhuxp+uodfyf4uZfAA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">
                      <v:shape id="Grafik 5" o:spid="_x0000_s110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41" o:title="" chromakey="white"/>
                      </v:shape>
                      <v:shape id="_x0000_s110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B16E6D" w14:textId="77777777" w:rsidR="00CD3FFB" w:rsidRPr="008D5126" w:rsidRDefault="00CD3FFB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0E2CB6B" wp14:editId="071B4FDF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C566A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Kinder. Also 3 mal 5.</w:t>
                                  </w:r>
                                </w:p>
                                <w:p w14:paraId="1B4C0EBB" w14:textId="77777777" w:rsidR="003C1F98" w:rsidRPr="00505C12" w:rsidRDefault="003C1F98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2CB6B" id="Abgerundete rechteckige Legende 686" o:spid="_x0000_s1110" type="#_x0000_t62" style="position:absolute;margin-left:54.45pt;margin-top:6.65pt;width:154.6pt;height:40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" adj="-2029,13348" fillcolor="white [3212]" strokecolor="#bfbfbf [2412]" strokeweight="1pt">
                      <v:textbox inset="1mm,,1mm">
                        <w:txbxContent>
                          <w:p w14:paraId="73BC566A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Kinder. Also 3 mal 5.</w:t>
                            </w:r>
                          </w:p>
                          <w:p w14:paraId="1B4C0EBB" w14:textId="77777777" w:rsidR="003C1F98" w:rsidRPr="00505C12" w:rsidRDefault="003C1F98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905D35" w14:textId="2E25D0DF" w:rsidR="003C1F98" w:rsidRDefault="003C1F98" w:rsidP="00BD673E">
            <w:pPr>
              <w:pStyle w:val="Text"/>
            </w:pPr>
          </w:p>
          <w:p w14:paraId="16548FC0" w14:textId="7BCABCB8" w:rsidR="003C1F98" w:rsidRDefault="003811BF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68A43BFB" wp14:editId="27B622FE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D8CFC" w14:textId="77777777" w:rsidR="003811BF" w:rsidRPr="00505C12" w:rsidRDefault="003811BF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5B663E3" w14:textId="77777777" w:rsidR="003811BF" w:rsidRPr="00505C12" w:rsidRDefault="003811BF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43BFB" id="Abgerundete rechteckige Legende 683" o:spid="_x0000_s1111" type="#_x0000_t62" style="position:absolute;margin-left:203.45pt;margin-top:1.05pt;width:2in;height:40.6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" adj="23064,6622" fillcolor="white [3212]" strokecolor="#bfbfbf [2412]" strokeweight="1pt">
                      <v:textbox inset="1mm,,0">
                        <w:txbxContent>
                          <w:p w14:paraId="211D8CFC" w14:textId="77777777" w:rsidR="003811BF" w:rsidRPr="00505C12" w:rsidRDefault="003811BF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5B663E3" w14:textId="77777777" w:rsidR="003811BF" w:rsidRPr="00505C12" w:rsidRDefault="003811BF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1B75E4" w14:textId="122AA59A" w:rsidR="003C1F98" w:rsidRDefault="003C1F98" w:rsidP="00BD673E">
            <w:pPr>
              <w:pStyle w:val="Text"/>
            </w:pPr>
          </w:p>
          <w:p w14:paraId="49868E0F" w14:textId="1B382EFB" w:rsidR="003C1F98" w:rsidRDefault="003C1F98" w:rsidP="00BD673E">
            <w:pPr>
              <w:pStyle w:val="Text"/>
            </w:pPr>
          </w:p>
          <w:p w14:paraId="4A04B44F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2B068DE9" w14:textId="77777777" w:rsidTr="0069129F">
        <w:tc>
          <w:tcPr>
            <w:tcW w:w="782" w:type="dxa"/>
          </w:tcPr>
          <w:p w14:paraId="7F8F86A5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4" w:type="dxa"/>
            <w:gridSpan w:val="2"/>
          </w:tcPr>
          <w:p w14:paraId="402D75A2" w14:textId="0476DBA0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5C8A8E50" wp14:editId="76163947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438F0BC" wp14:editId="086DC474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17DB389D" wp14:editId="4DA06043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33FD7605" wp14:editId="1C99D3C4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F16A291" w14:textId="77777777" w:rsidTr="0069129F">
        <w:tc>
          <w:tcPr>
            <w:tcW w:w="782" w:type="dxa"/>
          </w:tcPr>
          <w:p w14:paraId="357EF71E" w14:textId="49589E6D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7C2A94B" wp14:editId="5B7CBDAF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2DAFAB6" w14:textId="77818CE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0" w:type="dxa"/>
          </w:tcPr>
          <w:p w14:paraId="3C8E6DCA" w14:textId="40077A59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>dieses Bild beschreiben?</w:t>
            </w:r>
          </w:p>
        </w:tc>
      </w:tr>
      <w:tr w:rsidR="003C1F98" w:rsidRPr="00E73313" w14:paraId="460C8298" w14:textId="77777777" w:rsidTr="0069129F">
        <w:tc>
          <w:tcPr>
            <w:tcW w:w="782" w:type="dxa"/>
          </w:tcPr>
          <w:p w14:paraId="626779C1" w14:textId="77777777" w:rsidR="003C1F98" w:rsidRPr="00E73313" w:rsidRDefault="003C1F98" w:rsidP="00BD673E"/>
        </w:tc>
        <w:tc>
          <w:tcPr>
            <w:tcW w:w="354" w:type="dxa"/>
          </w:tcPr>
          <w:p w14:paraId="36B6BC3A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1B5FD21E" w14:textId="03196A54" w:rsidR="003C1F98" w:rsidRDefault="003C1F98" w:rsidP="00BD673E">
            <w:pPr>
              <w:pStyle w:val="Text"/>
            </w:pPr>
          </w:p>
        </w:tc>
      </w:tr>
      <w:tr w:rsidR="003C1F98" w:rsidRPr="00E73313" w14:paraId="38B64CC6" w14:textId="77777777" w:rsidTr="0069129F">
        <w:tc>
          <w:tcPr>
            <w:tcW w:w="782" w:type="dxa"/>
          </w:tcPr>
          <w:p w14:paraId="68FAD5D0" w14:textId="77777777" w:rsidR="003C1F98" w:rsidRPr="00E73313" w:rsidRDefault="003C1F98" w:rsidP="00BD673E"/>
        </w:tc>
        <w:tc>
          <w:tcPr>
            <w:tcW w:w="354" w:type="dxa"/>
          </w:tcPr>
          <w:p w14:paraId="79E9692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0A74AA4F" w14:textId="77777777" w:rsidR="003C1F98" w:rsidRDefault="003C1F98" w:rsidP="00BD673E">
            <w:pPr>
              <w:pStyle w:val="Text"/>
            </w:pPr>
          </w:p>
        </w:tc>
      </w:tr>
    </w:tbl>
    <w:p w14:paraId="34D99DEB" w14:textId="77777777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1A82D31C" w14:textId="77777777" w:rsidTr="00BD673E">
        <w:tc>
          <w:tcPr>
            <w:tcW w:w="780" w:type="dxa"/>
          </w:tcPr>
          <w:p w14:paraId="1B8C09E1" w14:textId="1F6A2ECB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6663B77B" w14:textId="52DE889F" w:rsidR="003C1F98" w:rsidRPr="00E73313" w:rsidRDefault="003C1F98" w:rsidP="00505C12">
            <w:pPr>
              <w:pStyle w:val="berschrift3"/>
            </w:pPr>
            <w:r w:rsidRPr="00E73313">
              <w:t>Multiplikations-Aufgaben und Bilder zu Rechengeschichten finden</w:t>
            </w:r>
          </w:p>
        </w:tc>
      </w:tr>
      <w:tr w:rsidR="003C1F98" w:rsidRPr="00E73313" w14:paraId="082FD5DA" w14:textId="77777777" w:rsidTr="00BD673E">
        <w:tc>
          <w:tcPr>
            <w:tcW w:w="780" w:type="dxa"/>
          </w:tcPr>
          <w:p w14:paraId="27E9A27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90A0858" w14:textId="77777777" w:rsidR="003C1F98" w:rsidRPr="00E73313" w:rsidRDefault="003C1F98" w:rsidP="00BD673E">
            <w:pPr>
              <w:pStyle w:val="Text"/>
            </w:pPr>
          </w:p>
        </w:tc>
        <w:tc>
          <w:tcPr>
            <w:tcW w:w="8152" w:type="dxa"/>
          </w:tcPr>
          <w:p w14:paraId="20EEE765" w14:textId="77777777" w:rsidR="003C1F98" w:rsidRPr="00E73313" w:rsidRDefault="003C1F98" w:rsidP="00BD673E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>Schreibe dann die passende Mal-Aufgabe dazu.</w:t>
            </w:r>
          </w:p>
        </w:tc>
      </w:tr>
      <w:tr w:rsidR="003C1F98" w:rsidRPr="00E73313" w14:paraId="6E5181A5" w14:textId="77777777" w:rsidTr="00BD673E">
        <w:tc>
          <w:tcPr>
            <w:tcW w:w="780" w:type="dxa"/>
          </w:tcPr>
          <w:p w14:paraId="2E2BBC9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EEF2075" w14:textId="77777777" w:rsidR="003C1F98" w:rsidRPr="00E73313" w:rsidRDefault="003C1F98" w:rsidP="00BD673E">
            <w:pPr>
              <w:pStyle w:val="Text"/>
            </w:pPr>
          </w:p>
        </w:tc>
        <w:tc>
          <w:tcPr>
            <w:tcW w:w="8152" w:type="dxa"/>
          </w:tcPr>
          <w:p w14:paraId="16BD1168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77CB424A" w14:textId="77777777" w:rsidTr="00BD673E">
        <w:tc>
          <w:tcPr>
            <w:tcW w:w="780" w:type="dxa"/>
          </w:tcPr>
          <w:p w14:paraId="47E77FFE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726003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7E37974" w14:textId="77777777" w:rsidR="003C1F98" w:rsidRPr="00E73313" w:rsidRDefault="003C1F98" w:rsidP="00BD673E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jedem Riegel sind 4 Stücke.</w:t>
            </w:r>
            <w:r w:rsidRPr="00E73313">
              <w:br/>
              <w:t>Wie viele Stücke sind es insgesamt?</w:t>
            </w:r>
          </w:p>
          <w:p w14:paraId="5CB71C73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31596EE7" w14:textId="77777777" w:rsidTr="00BD673E">
        <w:tc>
          <w:tcPr>
            <w:tcW w:w="780" w:type="dxa"/>
          </w:tcPr>
          <w:p w14:paraId="4BBAFAE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F38710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1354A562" w14:textId="77777777" w:rsidR="003C1F98" w:rsidRPr="00E73313" w:rsidRDefault="003C1F98" w:rsidP="00BD673E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0C832D21" w14:textId="77777777" w:rsidTr="00BD673E">
        <w:tc>
          <w:tcPr>
            <w:tcW w:w="780" w:type="dxa"/>
          </w:tcPr>
          <w:p w14:paraId="4F0066A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D6E696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FCFA894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74362DFA" w14:textId="77777777" w:rsidTr="00BD673E">
        <w:tc>
          <w:tcPr>
            <w:tcW w:w="780" w:type="dxa"/>
          </w:tcPr>
          <w:p w14:paraId="1C850C03" w14:textId="40B93CDD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372A7E25" w14:textId="0209AB09" w:rsidR="003C1F98" w:rsidRDefault="003C1F98" w:rsidP="00505C12">
            <w:pPr>
              <w:pStyle w:val="berschrift3"/>
            </w:pPr>
            <w:r w:rsidRPr="00E73313">
              <w:t>Rechengeschichten und Multiplikations-Aufgaben zu Bildern finden</w:t>
            </w:r>
          </w:p>
        </w:tc>
      </w:tr>
      <w:tr w:rsidR="003C1F98" w:rsidRPr="00E73313" w14:paraId="40DF5672" w14:textId="77777777" w:rsidTr="00BD673E">
        <w:tc>
          <w:tcPr>
            <w:tcW w:w="780" w:type="dxa"/>
          </w:tcPr>
          <w:p w14:paraId="5D8EB62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6EF949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0255B0B" w14:textId="77777777" w:rsidR="003C1F98" w:rsidRPr="00E73313" w:rsidRDefault="003C1F98" w:rsidP="00BD673E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6422B98B" w14:textId="77777777" w:rsidR="003C1F98" w:rsidRPr="00E73313" w:rsidRDefault="003C1F98" w:rsidP="00BD673E">
            <w:pPr>
              <w:pStyle w:val="Text"/>
            </w:pPr>
            <w:r w:rsidRPr="00E73313">
              <w:t>Schreibe auch eine Frage und eine passende Mal-Aufgabe auf.</w:t>
            </w:r>
          </w:p>
          <w:p w14:paraId="2334EFC6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71A4FC95" w14:textId="77777777" w:rsidTr="00BD673E">
        <w:tc>
          <w:tcPr>
            <w:tcW w:w="780" w:type="dxa"/>
          </w:tcPr>
          <w:p w14:paraId="5304333F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2EDDF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1805292A" w14:textId="77777777" w:rsidR="003C1F98" w:rsidRPr="00E73313" w:rsidRDefault="003C1F98" w:rsidP="00BD673E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6FC3FB83" wp14:editId="0D4F6A3A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465293" id="Abgerundetes Rechteck 15256" o:spid="_x0000_s1026" style="position:absolute;margin-left:249.4pt;margin-top:2.15pt;width:108.75pt;height:39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qsgPc4QAAAA0BAAAPAAAAZHJzL2Rv&#13;&#10;d25yZXYueG1sTI9BT8MwDIXvSPyHyEjcWLoNjdA1nRCIcaiQoCBxdZvQViRO1WRb+feYE1ysZz35&#13;&#10;+XvFbvZOHO0Uh0AalosMhKU2mIE6De9vj1cKRExIBl0gq+HbRtiV52cF5iac6NUe69QJDqGYo4Y+&#13;&#10;pTGXMra99RgXYbTE3meYPCZep06aCU8c7p1cZdlGehyIP/Q42vvetl/1wWtIsUFcPVduX+9VVlWu&#13;&#10;e/rwL1pfXswPWx53WxDJzunvAn47MD+UDNaEA5konIbrW8X8icUaBPs3yw2LRoNaK5BlIf+3KH8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qrID3OEAAAAN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012F6F1F" wp14:editId="2556C850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849DCBD" wp14:editId="6B7291F8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1EE74BF" wp14:editId="7A1DFCA7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95BF563" wp14:editId="760A0991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94E34BD" wp14:editId="4BAE3A93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DA12214" wp14:editId="3BDDEBDC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6D81B433" wp14:editId="515B6FD4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1FEA8" id="Abgerundetes Rechteck 15257" o:spid="_x0000_s1026" style="position:absolute;margin-left:131.65pt;margin-top:1.4pt;width:108.75pt;height:39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895B84F" wp14:editId="26CE3F34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8C7A887" wp14:editId="19ECA6F8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E2D52DE" wp14:editId="3F2C19F5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703E5A3" wp14:editId="28F0F678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BC25416" wp14:editId="59AEFB71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75388B5" wp14:editId="3B44CE66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457B5C81" wp14:editId="6B7D26C2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505A00" id="Abgerundetes Rechteck 15258" o:spid="_x0000_s1026" style="position:absolute;margin-left:16.15pt;margin-top:1.45pt;width:108.75pt;height:39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NYJ1C4QAAAAwBAAAPAAAAZHJzL2Rv&#13;&#10;d25yZXYueG1sTI9PS8NAEMXvgt9hGcGb3bgtkqaZFFGshyDUKHidJNskdP+E7LaN397xpJeB4b15&#13;&#10;8375drZGnPUUBu8Q7hcJCO0a3w6uQ/j8eLlLQYRIriXjnUb41gG2xfVVTlnrL+5dn6vYCQ5xISOE&#13;&#10;PsYxkzI0vbYUFn7UjrWDnyxFXqdOthNdONwaqZLkQVoaHH/oadRPvW6O1ckixFATqbfS7KpdmpSl&#13;&#10;6V6/7B7x9mZ+3vB43ICIeo5/F/DLwP2h4GK1P7k2CIOwVEt2Iqg1CJbVas04NUKqViCLXP6HKH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zWCdQ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F62D4DB" wp14:editId="038399C9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D873BE1" wp14:editId="65C08934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35DB0C0" wp14:editId="6AAF64F2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791D790" wp14:editId="265C824F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5A49731" wp14:editId="45FFD230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89CAD9A" wp14:editId="022F4BD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1908F618" w14:textId="77777777" w:rsidR="003C1F98" w:rsidRDefault="003C1F98" w:rsidP="00BD673E">
            <w:r>
              <w:t xml:space="preserve">                                                                                         </w:t>
            </w:r>
          </w:p>
          <w:p w14:paraId="07D5B54A" w14:textId="77777777" w:rsidR="003C1F98" w:rsidRDefault="003C1F98" w:rsidP="00BD673E">
            <w:r>
              <w:t xml:space="preserve">                                                                                          </w:t>
            </w:r>
          </w:p>
          <w:p w14:paraId="2C987EB2" w14:textId="77777777" w:rsidR="003C1F98" w:rsidRDefault="003C1F98" w:rsidP="00BD673E">
            <w:r w:rsidRPr="00E73313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C261595" wp14:editId="21326B08">
                  <wp:simplePos x="0" y="0"/>
                  <wp:positionH relativeFrom="column">
                    <wp:posOffset>1247676</wp:posOffset>
                  </wp:positionH>
                  <wp:positionV relativeFrom="paragraph">
                    <wp:posOffset>120724</wp:posOffset>
                  </wp:positionV>
                  <wp:extent cx="357505" cy="346710"/>
                  <wp:effectExtent l="0" t="0" r="4445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211B1A3" wp14:editId="207354A9">
                  <wp:simplePos x="0" y="0"/>
                  <wp:positionH relativeFrom="column">
                    <wp:posOffset>764464</wp:posOffset>
                  </wp:positionH>
                  <wp:positionV relativeFrom="paragraph">
                    <wp:posOffset>123984</wp:posOffset>
                  </wp:positionV>
                  <wp:extent cx="357505" cy="346710"/>
                  <wp:effectExtent l="76200" t="76200" r="4254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E0556A6" wp14:editId="2640D68B">
                  <wp:simplePos x="0" y="0"/>
                  <wp:positionH relativeFrom="column">
                    <wp:posOffset>298550</wp:posOffset>
                  </wp:positionH>
                  <wp:positionV relativeFrom="paragraph">
                    <wp:posOffset>127602</wp:posOffset>
                  </wp:positionV>
                  <wp:extent cx="357505" cy="346710"/>
                  <wp:effectExtent l="0" t="0" r="4445" b="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(2)</w:t>
            </w:r>
          </w:p>
          <w:p w14:paraId="258B3BF9" w14:textId="77777777" w:rsidR="003C1F98" w:rsidRDefault="003C1F98" w:rsidP="00BD673E">
            <w:pPr>
              <w:pStyle w:val="Text"/>
            </w:pPr>
          </w:p>
          <w:p w14:paraId="71414FF2" w14:textId="77777777" w:rsidR="003811BF" w:rsidRDefault="003811BF" w:rsidP="00BD673E">
            <w:pPr>
              <w:pStyle w:val="Text"/>
            </w:pPr>
          </w:p>
        </w:tc>
      </w:tr>
      <w:tr w:rsidR="003C1F98" w:rsidRPr="00E73313" w14:paraId="75682839" w14:textId="77777777" w:rsidTr="00BD673E">
        <w:tc>
          <w:tcPr>
            <w:tcW w:w="780" w:type="dxa"/>
          </w:tcPr>
          <w:p w14:paraId="4241EB86" w14:textId="21C72E8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5F53DDB" w14:textId="77777777" w:rsidR="003C1F98" w:rsidRDefault="003C1F98" w:rsidP="00505C12">
            <w:pPr>
              <w:pStyle w:val="berschrift3"/>
            </w:pPr>
            <w:r w:rsidRPr="00E73313">
              <w:t>Rechengeschichten und Bilder zu Multiplikations-Aufgaben finden</w:t>
            </w:r>
          </w:p>
          <w:p w14:paraId="5C52F404" w14:textId="77777777" w:rsidR="003C1F98" w:rsidRPr="00C054C2" w:rsidRDefault="003C1F98" w:rsidP="00BD673E"/>
        </w:tc>
      </w:tr>
      <w:tr w:rsidR="003C1F98" w:rsidRPr="00E73313" w14:paraId="4C8CA152" w14:textId="77777777" w:rsidTr="00BD673E">
        <w:tc>
          <w:tcPr>
            <w:tcW w:w="780" w:type="dxa"/>
          </w:tcPr>
          <w:p w14:paraId="37DC0CB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0FDFB10E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139815E5" w14:textId="77777777" w:rsidR="003C1F98" w:rsidRDefault="003C1F98" w:rsidP="00BD673E">
            <w:pPr>
              <w:pStyle w:val="Text"/>
            </w:pPr>
            <w:r w:rsidRPr="00E73313">
              <w:t xml:space="preserve">Schreibe zu der Aufgabe </w:t>
            </w:r>
            <w:r w:rsidRPr="00B678A7">
              <w:rPr>
                <w:rFonts w:ascii="Comic Sans MS" w:hAnsi="Comic Sans MS"/>
                <w:b/>
              </w:rPr>
              <w:t>3 · 7</w:t>
            </w:r>
            <w:r w:rsidRPr="00E73313">
              <w:t xml:space="preserve"> eine passende Rechengeschichte in dein Heft. </w:t>
            </w:r>
            <w:r w:rsidRPr="00E73313">
              <w:br/>
              <w:t>Schreibe auch eine Frage auf und zeichne ein passendes Bild.</w:t>
            </w:r>
          </w:p>
        </w:tc>
      </w:tr>
      <w:tr w:rsidR="003C1F98" w:rsidRPr="00E73313" w14:paraId="483E90E7" w14:textId="77777777" w:rsidTr="00BD673E">
        <w:tc>
          <w:tcPr>
            <w:tcW w:w="780" w:type="dxa"/>
          </w:tcPr>
          <w:p w14:paraId="4A15AA4B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32E17A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700E42F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06AE2CB2" w14:textId="77777777" w:rsidTr="00BD673E">
        <w:tc>
          <w:tcPr>
            <w:tcW w:w="780" w:type="dxa"/>
          </w:tcPr>
          <w:p w14:paraId="2349BFBE" w14:textId="0BF980F6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DD50C92" wp14:editId="71502782">
                  <wp:extent cx="360000" cy="272386"/>
                  <wp:effectExtent l="0" t="0" r="2540" b="0"/>
                  <wp:docPr id="876987674" name="Grafik 87698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5F4D9CFC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3F8C5BE5" w14:textId="24623874" w:rsidR="003C1F98" w:rsidRDefault="003C1F98" w:rsidP="00BD673E">
            <w:pPr>
              <w:pStyle w:val="Text"/>
            </w:pPr>
            <w:r w:rsidRPr="00E73313">
              <w:t>Tauscht eure Rechengeschichten gegenseitig aus</w:t>
            </w:r>
            <w:r w:rsidR="00BD71FF">
              <w:t xml:space="preserve"> und vergleicht: </w:t>
            </w:r>
            <w:r w:rsidR="00BD71FF">
              <w:br/>
            </w:r>
            <w:r w:rsidRPr="00E73313">
              <w:t>Welche Rechengeschichten passen gut zu der Aufgabe</w:t>
            </w:r>
            <w:r w:rsidR="00BD71FF">
              <w:t xml:space="preserve"> </w:t>
            </w:r>
            <w:r w:rsidR="00BD71FF" w:rsidRPr="00B678A7">
              <w:rPr>
                <w:rFonts w:ascii="Comic Sans MS" w:hAnsi="Comic Sans MS"/>
                <w:b/>
              </w:rPr>
              <w:t>3 · 7</w:t>
            </w:r>
            <w:r w:rsidRPr="00E73313">
              <w:t>?</w:t>
            </w:r>
          </w:p>
        </w:tc>
      </w:tr>
      <w:tr w:rsidR="003C1F98" w:rsidRPr="00E73313" w14:paraId="171527B3" w14:textId="77777777" w:rsidTr="00BD673E">
        <w:tc>
          <w:tcPr>
            <w:tcW w:w="780" w:type="dxa"/>
          </w:tcPr>
          <w:p w14:paraId="62F56D9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C7A649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E72D9A9" w14:textId="77777777" w:rsidR="003C1F98" w:rsidRPr="00E73313" w:rsidRDefault="003C1F98" w:rsidP="00BD673E">
            <w:pPr>
              <w:pStyle w:val="Text"/>
            </w:pPr>
          </w:p>
        </w:tc>
      </w:tr>
      <w:tr w:rsidR="003C1F98" w:rsidRPr="00E73313" w14:paraId="0A0C5E0A" w14:textId="77777777" w:rsidTr="00BD673E">
        <w:tc>
          <w:tcPr>
            <w:tcW w:w="780" w:type="dxa"/>
          </w:tcPr>
          <w:p w14:paraId="21A0C8E2" w14:textId="77777777" w:rsidR="003C1F98" w:rsidRDefault="003C1F98" w:rsidP="00CD3FFB">
            <w:pPr>
              <w:spacing w:line="240" w:lineRule="atLeast"/>
            </w:pPr>
          </w:p>
          <w:p w14:paraId="30474B3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A1C360C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67523A61" w14:textId="3706EF61" w:rsidR="003C1F98" w:rsidRDefault="00BD71FF" w:rsidP="00BD673E">
            <w:pPr>
              <w:pStyle w:val="Text"/>
              <w:rPr>
                <w:b/>
              </w:rPr>
            </w:pPr>
            <w:r>
              <w:t xml:space="preserve">Zeichne </w:t>
            </w:r>
            <w:r w:rsidR="003C1F98">
              <w:t xml:space="preserve">zu der Aufgabe </w:t>
            </w:r>
            <w:r w:rsidR="003C1F98" w:rsidRPr="00B678A7">
              <w:rPr>
                <w:rFonts w:ascii="Comic Sans MS" w:hAnsi="Comic Sans MS"/>
                <w:b/>
                <w:bCs/>
              </w:rPr>
              <w:t>4 · 6</w:t>
            </w:r>
            <w:r w:rsidR="003C1F98" w:rsidRPr="0022722E">
              <w:t xml:space="preserve"> ein passendes Bild. </w:t>
            </w:r>
            <w:r>
              <w:br/>
            </w:r>
            <w:r w:rsidR="003C1F98" w:rsidRPr="0022722E">
              <w:t>Begründe</w:t>
            </w:r>
            <w:r>
              <w:t xml:space="preserve"> mit Gruppen oder Schritten</w:t>
            </w:r>
            <w:r w:rsidR="003C1F98" w:rsidRPr="0022722E">
              <w:t xml:space="preserve">: Warum passt dein Bild zur Aufgabe? </w:t>
            </w:r>
          </w:p>
          <w:p w14:paraId="58969B24" w14:textId="77777777" w:rsidR="003C1F98" w:rsidRDefault="003C1F98" w:rsidP="00BD673E">
            <w:pPr>
              <w:pStyle w:val="Text"/>
            </w:pPr>
          </w:p>
          <w:p w14:paraId="24CA903E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123605AA" w14:textId="77777777" w:rsidTr="00BD673E">
        <w:tc>
          <w:tcPr>
            <w:tcW w:w="780" w:type="dxa"/>
          </w:tcPr>
          <w:p w14:paraId="17804C00" w14:textId="3F4B4266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2FF04F7A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3125CCFE" w14:textId="77777777" w:rsidR="003C1F98" w:rsidRPr="00C054C2" w:rsidRDefault="003C1F98" w:rsidP="00BD673E"/>
        </w:tc>
      </w:tr>
      <w:tr w:rsidR="003C1F98" w:rsidRPr="00E73313" w14:paraId="382D586A" w14:textId="77777777" w:rsidTr="00BD673E">
        <w:tc>
          <w:tcPr>
            <w:tcW w:w="780" w:type="dxa"/>
          </w:tcPr>
          <w:p w14:paraId="3D8418F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0FBF474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81F20F3" w14:textId="77777777" w:rsidR="003C1F98" w:rsidRPr="00E73313" w:rsidRDefault="003C1F98" w:rsidP="00BD673E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0C03C8B" wp14:editId="7B4A34DA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9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DF4C073" wp14:editId="68DA7E76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0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Zu der Aufgabe </w:t>
            </w:r>
            <w:r w:rsidRPr="00B678A7">
              <w:rPr>
                <w:rFonts w:ascii="Comic Sans MS" w:hAnsi="Comic Sans MS"/>
                <w:b/>
              </w:rPr>
              <w:t>6 · 5</w:t>
            </w:r>
            <w:r w:rsidRPr="00E73313">
              <w:t xml:space="preserve"> </w:t>
            </w:r>
            <w:r>
              <w:t>hat Rico</w:t>
            </w:r>
            <w:r w:rsidRPr="00E73313">
              <w:t xml:space="preserve"> </w:t>
            </w:r>
            <w:r w:rsidRPr="00E73313">
              <w:br/>
              <w:t>Rechengeschichten erfunden.</w:t>
            </w:r>
            <w:r w:rsidRPr="00E73313">
              <w:rPr>
                <w:noProof/>
              </w:rPr>
              <w:t xml:space="preserve"> </w:t>
            </w:r>
          </w:p>
          <w:p w14:paraId="1D3FEB29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0DA01D91" w14:textId="77777777" w:rsidTr="00BD673E">
        <w:tc>
          <w:tcPr>
            <w:tcW w:w="780" w:type="dxa"/>
          </w:tcPr>
          <w:p w14:paraId="3EA5B027" w14:textId="028FAA31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C80C88E" wp14:editId="539AD69D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7563933E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814B1E1" w14:textId="77777777" w:rsidR="003C1F98" w:rsidRPr="00E73313" w:rsidRDefault="003C1F98" w:rsidP="00BD673E">
            <w:pPr>
              <w:pStyle w:val="Text"/>
            </w:pPr>
            <w:r w:rsidRPr="00E73313">
              <w:rPr>
                <w:noProof/>
              </w:rPr>
              <w:t>Passen</w:t>
            </w:r>
            <w:r>
              <w:rPr>
                <w:noProof/>
              </w:rPr>
              <w:t xml:space="preserve"> Ricos</w:t>
            </w:r>
            <w:r w:rsidRPr="00E73313">
              <w:rPr>
                <w:noProof/>
              </w:rPr>
              <w:t xml:space="preserve"> Rechengeschichten</w:t>
            </w:r>
            <w:r w:rsidRPr="00E73313">
              <w:t xml:space="preserve"> zu der Aufgabe </w:t>
            </w:r>
            <w:r w:rsidRPr="00B678A7">
              <w:rPr>
                <w:rFonts w:ascii="Comic Sans MS" w:hAnsi="Comic Sans MS"/>
                <w:b/>
              </w:rPr>
              <w:t>6 · 5</w:t>
            </w:r>
            <w:r w:rsidRPr="00E73313">
              <w:t xml:space="preserve">? </w:t>
            </w:r>
          </w:p>
          <w:p w14:paraId="1CF8BE10" w14:textId="77777777" w:rsidR="003C1F98" w:rsidRDefault="003C1F98" w:rsidP="00BD673E">
            <w:pPr>
              <w:pStyle w:val="Text"/>
            </w:pPr>
            <w:r w:rsidRPr="00E73313">
              <w:t>Begründe deine Entscheidung.</w:t>
            </w:r>
          </w:p>
        </w:tc>
      </w:tr>
      <w:tr w:rsidR="003C1F98" w:rsidRPr="00E73313" w14:paraId="127146A1" w14:textId="77777777" w:rsidTr="00BD673E">
        <w:tc>
          <w:tcPr>
            <w:tcW w:w="780" w:type="dxa"/>
          </w:tcPr>
          <w:p w14:paraId="529B0E8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1893C7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8E27362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40863C9D" w14:textId="77777777" w:rsidTr="00BD673E">
        <w:tc>
          <w:tcPr>
            <w:tcW w:w="780" w:type="dxa"/>
          </w:tcPr>
          <w:p w14:paraId="1EAF41AB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476F2EB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2520B3F" w14:textId="77777777" w:rsidR="003C1F98" w:rsidRDefault="003C1F98" w:rsidP="00BD673E">
            <w:pPr>
              <w:pStyle w:val="Text"/>
            </w:pPr>
            <w:r w:rsidRPr="00E73313">
              <w:rPr>
                <w:noProof/>
              </w:rPr>
              <w:t>Erfinde eine eigene Rechengeschichte, die zu der Mal-Aufgabe passt.</w:t>
            </w:r>
          </w:p>
        </w:tc>
      </w:tr>
      <w:tr w:rsidR="003C1F98" w:rsidRPr="00E73313" w14:paraId="51F2DBB7" w14:textId="77777777" w:rsidTr="00BD673E">
        <w:tc>
          <w:tcPr>
            <w:tcW w:w="780" w:type="dxa"/>
          </w:tcPr>
          <w:p w14:paraId="78D02CDF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5565F0B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8928E6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61A981AB" w14:textId="77777777" w:rsidTr="00BD673E">
        <w:tc>
          <w:tcPr>
            <w:tcW w:w="780" w:type="dxa"/>
          </w:tcPr>
          <w:p w14:paraId="6CE3E5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7DE2A0C8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7A3F18DB" w14:textId="77777777" w:rsidR="003C1F98" w:rsidRDefault="003C1F98" w:rsidP="00BD673E">
            <w:pPr>
              <w:pStyle w:val="Text"/>
            </w:pPr>
            <w:r w:rsidRPr="00E73313">
              <w:rPr>
                <w:noProof/>
              </w:rPr>
              <w:t xml:space="preserve">Erfinde eine eigene Rechengeschichte mit den Zahlen 6 und 5, </w:t>
            </w:r>
            <w:r w:rsidRPr="00E73313">
              <w:rPr>
                <w:noProof/>
              </w:rPr>
              <w:br/>
              <w:t xml:space="preserve">die </w:t>
            </w:r>
            <w:r w:rsidRPr="00E73313">
              <w:rPr>
                <w:b/>
                <w:noProof/>
              </w:rPr>
              <w:t>nicht</w:t>
            </w:r>
            <w:r w:rsidRPr="00E73313">
              <w:rPr>
                <w:noProof/>
              </w:rPr>
              <w:t xml:space="preserve"> zu der Aufgabe </w:t>
            </w:r>
            <w:r w:rsidRPr="00B678A7">
              <w:rPr>
                <w:rFonts w:ascii="Comic Sans MS" w:hAnsi="Comic Sans MS"/>
                <w:b/>
                <w:noProof/>
              </w:rPr>
              <w:t>6 · 5</w:t>
            </w:r>
            <w:r w:rsidRPr="00E73313">
              <w:rPr>
                <w:noProof/>
              </w:rPr>
              <w:t xml:space="preserve"> passt. </w:t>
            </w:r>
          </w:p>
        </w:tc>
      </w:tr>
      <w:tr w:rsidR="003C1F98" w:rsidRPr="00E73313" w14:paraId="2B7CB040" w14:textId="77777777" w:rsidTr="00BD673E">
        <w:tc>
          <w:tcPr>
            <w:tcW w:w="780" w:type="dxa"/>
          </w:tcPr>
          <w:p w14:paraId="3EE05D8E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071E1A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BEAD866" w14:textId="77777777" w:rsidR="003C1F98" w:rsidRDefault="003C1F98" w:rsidP="00BD673E">
            <w:pPr>
              <w:pStyle w:val="Text"/>
            </w:pPr>
          </w:p>
        </w:tc>
      </w:tr>
      <w:tr w:rsidR="003C1F98" w:rsidRPr="00E73313" w14:paraId="0EEBF026" w14:textId="77777777" w:rsidTr="00BD673E">
        <w:tc>
          <w:tcPr>
            <w:tcW w:w="780" w:type="dxa"/>
          </w:tcPr>
          <w:p w14:paraId="69825001" w14:textId="763C93A2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F8A896" wp14:editId="3A684A33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47441E83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1B5373DD" w14:textId="77777777" w:rsidR="003C1F98" w:rsidRDefault="003C1F98" w:rsidP="00BD673E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6D1398">
              <w:rPr>
                <w:b/>
                <w:noProof/>
                <w:color w:val="808080" w:themeColor="background1" w:themeShade="80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6D1398">
              <w:rPr>
                <w:b/>
                <w:noProof/>
                <w:color w:val="808080" w:themeColor="background1" w:themeShade="80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 xml:space="preserve">ihr gegenseitig,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6B90AAD1" w14:textId="54131646" w:rsidR="003C1F98" w:rsidRDefault="00735D3C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>, warum sie nicht passen oder warum sie passsen.</w:t>
            </w:r>
          </w:p>
          <w:p w14:paraId="6A244EE5" w14:textId="77777777" w:rsidR="003C1F98" w:rsidRDefault="003C1F98" w:rsidP="00BD673E">
            <w:pPr>
              <w:pStyle w:val="Text"/>
            </w:pPr>
          </w:p>
          <w:p w14:paraId="23EB24B5" w14:textId="77777777" w:rsidR="00505C12" w:rsidRDefault="00505C12" w:rsidP="00BD673E">
            <w:pPr>
              <w:pStyle w:val="Text"/>
            </w:pPr>
          </w:p>
        </w:tc>
      </w:tr>
      <w:tr w:rsidR="003C1F98" w:rsidRPr="00E73313" w14:paraId="5A98EFC6" w14:textId="77777777" w:rsidTr="00BD673E">
        <w:tc>
          <w:tcPr>
            <w:tcW w:w="780" w:type="dxa"/>
          </w:tcPr>
          <w:p w14:paraId="0C68A4B8" w14:textId="2377B584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4F891FE2" w14:textId="6648DF46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18C882C5" w14:textId="77777777" w:rsidTr="00BD673E">
        <w:tc>
          <w:tcPr>
            <w:tcW w:w="780" w:type="dxa"/>
          </w:tcPr>
          <w:p w14:paraId="3833747E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2908DF64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46EBC18" w14:textId="77777777" w:rsidR="003C1F98" w:rsidRDefault="003C1F98" w:rsidP="00BD673E">
            <w:proofErr w:type="spellStart"/>
            <w:r w:rsidRPr="009E31E5">
              <w:t>Lies</w:t>
            </w:r>
            <w:proofErr w:type="spellEnd"/>
            <w:r w:rsidRPr="009E31E5">
              <w:t xml:space="preserve"> die Rechengeschicht</w:t>
            </w:r>
            <w:r>
              <w:t>en zur Multiplikation. Streiche die falschen Geschichten durch.</w:t>
            </w:r>
          </w:p>
          <w:p w14:paraId="3732CA79" w14:textId="254082CB" w:rsidR="003C1F98" w:rsidRDefault="00735D3C" w:rsidP="00BD673E">
            <w:r>
              <w:t>Begründe</w:t>
            </w:r>
            <w:r w:rsidR="003C1F98">
              <w:t>, warum die Falschen nicht zu Mal-Aufgaben passen.</w:t>
            </w:r>
          </w:p>
          <w:p w14:paraId="328E510F" w14:textId="77777777" w:rsidR="003C1F98" w:rsidRPr="00E73313" w:rsidRDefault="003C1F98" w:rsidP="00BD673E"/>
        </w:tc>
      </w:tr>
      <w:tr w:rsidR="003C1F98" w:rsidRPr="00E73313" w14:paraId="4DDD45E6" w14:textId="77777777" w:rsidTr="00BD673E">
        <w:tc>
          <w:tcPr>
            <w:tcW w:w="780" w:type="dxa"/>
          </w:tcPr>
          <w:p w14:paraId="5F4D7CA2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B32E1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6FCF185" w14:textId="27279B34" w:rsidR="003C1F98" w:rsidRDefault="00644456" w:rsidP="00BD673E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020C7E6" wp14:editId="5F55F22C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-494</wp:posOffset>
                      </wp:positionV>
                      <wp:extent cx="2433955" cy="985520"/>
                      <wp:effectExtent l="63500" t="76200" r="29845" b="30480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85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55BBDC8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0C7E6" id="_x0000_s1112" type="#_x0000_t202" style="position:absolute;margin-left:205.5pt;margin-top:-.05pt;width:191.65pt;height:77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055BBDC8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 w:rsidRPr="009734B3"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22ACFE3" wp14:editId="7F3870A6">
                      <wp:simplePos x="0" y="0"/>
                      <wp:positionH relativeFrom="column">
                        <wp:posOffset>-4561</wp:posOffset>
                      </wp:positionH>
                      <wp:positionV relativeFrom="paragraph">
                        <wp:posOffset>-11430</wp:posOffset>
                      </wp:positionV>
                      <wp:extent cx="2433955" cy="997527"/>
                      <wp:effectExtent l="63500" t="76200" r="29845" b="31750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97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C9307E3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>
                                    <w:t>Da sind 3 Gummibärchen in einem Päckchen und 5 Gummibärchen in einem anderen Päckchen.</w:t>
                                  </w:r>
                                  <w:r w:rsidRPr="00EF151F">
                                    <w:t xml:space="preserve"> </w:t>
                                  </w:r>
                                  <w:r w:rsidRPr="009734B3">
                                    <w:t xml:space="preserve">Es sind also drei 5er, deswegen passt die Aufgabe 3 mal 5. </w:t>
                                  </w:r>
                                </w:p>
                                <w:p w14:paraId="2FA280E8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</w:p>
                                <w:p w14:paraId="08381E6C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ACFE3" id="_x0000_s1113" type="#_x0000_t202" style="position:absolute;margin-left:-.35pt;margin-top:-.9pt;width:191.65pt;height:7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C9307E3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>
                              <w:t>Da sind 3 Gummibärchen in einem Päckchen und 5 Gummibärchen in einem anderen Päckchen.</w:t>
                            </w:r>
                            <w:r w:rsidRPr="00EF151F">
                              <w:t xml:space="preserve"> </w:t>
                            </w:r>
                            <w:r w:rsidRPr="009734B3">
                              <w:t xml:space="preserve">Es sind also drei 5er, deswegen passt die Aufgabe 3 mal 5. </w:t>
                            </w:r>
                          </w:p>
                          <w:p w14:paraId="2FA280E8" w14:textId="77777777" w:rsidR="003C1F98" w:rsidRPr="009734B3" w:rsidRDefault="003C1F98" w:rsidP="003C1F98">
                            <w:pPr>
                              <w:pStyle w:val="HandschriftVorlage"/>
                            </w:pPr>
                          </w:p>
                          <w:p w14:paraId="08381E6C" w14:textId="77777777" w:rsidR="003C1F98" w:rsidRPr="009734B3" w:rsidRDefault="003C1F98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CA2CC5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572456E9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2826FE37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7AF34816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62217877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39174C77" w14:textId="77777777" w:rsidR="003C1F98" w:rsidRPr="00E73313" w:rsidRDefault="003C1F98" w:rsidP="00BD673E">
            <w:pPr>
              <w:pStyle w:val="Text"/>
              <w:rPr>
                <w:noProof/>
              </w:rPr>
            </w:pPr>
          </w:p>
        </w:tc>
      </w:tr>
      <w:tr w:rsidR="003C1F98" w:rsidRPr="00E73313" w14:paraId="5A671210" w14:textId="77777777" w:rsidTr="00BD673E">
        <w:tc>
          <w:tcPr>
            <w:tcW w:w="780" w:type="dxa"/>
          </w:tcPr>
          <w:p w14:paraId="3CCF6C23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C743D8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126A24F7" w14:textId="008DF226" w:rsidR="003C1F98" w:rsidRDefault="00644456" w:rsidP="00BD673E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382FF4C" wp14:editId="33469B5F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14252</wp:posOffset>
                      </wp:positionV>
                      <wp:extent cx="2433955" cy="807085"/>
                      <wp:effectExtent l="63500" t="76200" r="29845" b="31115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5B817A18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 w:rsidRPr="00EF151F">
                                    <w:t>In einem Päckchen sind 5 Gummi</w:t>
                                  </w:r>
                                  <w:r>
                                    <w:t>-</w:t>
                                  </w:r>
                                  <w:r w:rsidRPr="00EF151F">
                                    <w:t xml:space="preserve">bärchen. Es sind insgesamt 3 Päckchen. </w:t>
                                  </w:r>
                                  <w:r w:rsidRPr="009734B3">
                                    <w:t>Es sind also drei 5er, deswegen passt die Aufgabe 3 mal 5.</w:t>
                                  </w:r>
                                </w:p>
                                <w:p w14:paraId="1135C203" w14:textId="77777777" w:rsidR="003C1F98" w:rsidRPr="00EF151F" w:rsidRDefault="003C1F98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FF4C" id="_x0000_s1114" type="#_x0000_t202" style="position:absolute;margin-left:205.45pt;margin-top:1.1pt;width:191.65pt;height:6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5B817A18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 w:rsidRPr="00EF151F">
                              <w:t>In einem Päckchen sind 5 Gummi</w:t>
                            </w:r>
                            <w:r>
                              <w:t>-</w:t>
                            </w:r>
                            <w:r w:rsidRPr="00EF151F">
                              <w:t xml:space="preserve">bärchen. Es sind insgesamt 3 Päckchen. </w:t>
                            </w:r>
                            <w:r w:rsidRPr="009734B3">
                              <w:t>Es sind also drei 5er, deswegen passt die Aufgabe 3 mal 5.</w:t>
                            </w:r>
                          </w:p>
                          <w:p w14:paraId="1135C203" w14:textId="77777777" w:rsidR="003C1F98" w:rsidRPr="00EF151F" w:rsidRDefault="003C1F98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AFBD47" wp14:editId="6AE7F2AE">
                      <wp:simplePos x="0" y="0"/>
                      <wp:positionH relativeFrom="column">
                        <wp:posOffset>-3794</wp:posOffset>
                      </wp:positionH>
                      <wp:positionV relativeFrom="paragraph">
                        <wp:posOffset>10045</wp:posOffset>
                      </wp:positionV>
                      <wp:extent cx="2433955" cy="807522"/>
                      <wp:effectExtent l="63500" t="76200" r="29845" b="31115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299C5A" w14:textId="77777777" w:rsidR="003C1F98" w:rsidRPr="009734B3" w:rsidRDefault="003C1F98" w:rsidP="003C1F9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Ich sehe 3 Päckchen Gummibärchen. </w:t>
                                  </w:r>
                                  <w:r>
                                    <w:br/>
                                  </w:r>
                                  <w:r w:rsidRPr="009734B3">
                                    <w:t>In jedem Päckchen sind 5 Gummi</w:t>
                                  </w:r>
                                  <w:r>
                                    <w:t>-</w:t>
                                  </w:r>
                                  <w:r w:rsidRPr="009734B3">
                                    <w:t xml:space="preserve">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FBD47" id="_x0000_s1115" type="#_x0000_t202" style="position:absolute;margin-left:-.3pt;margin-top:.8pt;width:191.65pt;height:6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299C5A" w14:textId="77777777" w:rsidR="003C1F98" w:rsidRPr="009734B3" w:rsidRDefault="003C1F98" w:rsidP="003C1F98">
                            <w:pPr>
                              <w:pStyle w:val="HandschriftVorlage"/>
                            </w:pPr>
                            <w:r w:rsidRPr="009734B3">
                              <w:t xml:space="preserve">Ich sehe 3 Päckchen Gummibärchen. </w:t>
                            </w:r>
                            <w:r>
                              <w:br/>
                            </w:r>
                            <w:r w:rsidRPr="009734B3">
                              <w:t>In jedem Päckchen sind 5 Gummi</w:t>
                            </w:r>
                            <w:r>
                              <w:t>-</w:t>
                            </w:r>
                            <w:r w:rsidRPr="009734B3">
                              <w:t xml:space="preserve">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18CA03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0B0A8400" w14:textId="77777777" w:rsidR="003C1F98" w:rsidRDefault="003C1F98" w:rsidP="00BD673E">
            <w:pPr>
              <w:pStyle w:val="Text"/>
              <w:rPr>
                <w:noProof/>
              </w:rPr>
            </w:pPr>
          </w:p>
          <w:p w14:paraId="3A549864" w14:textId="77777777" w:rsidR="003C1F98" w:rsidRPr="00E73313" w:rsidRDefault="003C1F98" w:rsidP="00BD673E">
            <w:pPr>
              <w:pStyle w:val="Text"/>
              <w:rPr>
                <w:noProof/>
              </w:rPr>
            </w:pPr>
          </w:p>
        </w:tc>
      </w:tr>
    </w:tbl>
    <w:p w14:paraId="7A3364FB" w14:textId="77777777" w:rsidR="003C1F98" w:rsidRDefault="003C1F98" w:rsidP="003C1F98"/>
    <w:tbl>
      <w:tblPr>
        <w:tblStyle w:val="Tabellenraster"/>
        <w:tblW w:w="5253" w:type="pct"/>
        <w:tblInd w:w="-1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4916"/>
        <w:gridCol w:w="3446"/>
      </w:tblGrid>
      <w:tr w:rsidR="0069129F" w14:paraId="6E49ACFA" w14:textId="77777777" w:rsidTr="0069129F">
        <w:trPr>
          <w:trHeight w:val="810"/>
        </w:trPr>
        <w:tc>
          <w:tcPr>
            <w:tcW w:w="1135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</w:tcBorders>
          </w:tcPr>
          <w:p w14:paraId="20B5EBFE" w14:textId="33139D91" w:rsidR="003C1F98" w:rsidRDefault="003C1F98" w:rsidP="003760D9">
            <w:pPr>
              <w:pStyle w:val="berschrift2"/>
            </w:pPr>
            <w:r>
              <w:br w:type="page"/>
            </w:r>
            <w:r w:rsidR="0069129F">
              <w:t xml:space="preserve"> </w:t>
            </w:r>
            <w:r>
              <w:rPr>
                <w:noProof/>
              </w:rPr>
              <w:drawing>
                <wp:inline distT="0" distB="0" distL="0" distR="0" wp14:anchorId="043177CD" wp14:editId="6130B6F5">
                  <wp:extent cx="432000" cy="507396"/>
                  <wp:effectExtent l="0" t="0" r="0" b="635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B3E05" w14:textId="77777777" w:rsidR="003C1F98" w:rsidRPr="00432D20" w:rsidRDefault="003C1F98" w:rsidP="00BD673E"/>
        </w:tc>
        <w:tc>
          <w:tcPr>
            <w:tcW w:w="8362" w:type="dxa"/>
            <w:gridSpan w:val="2"/>
            <w:tcBorders>
              <w:top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37B925FA" w14:textId="42AD30EA" w:rsidR="003C1F98" w:rsidRPr="00505C12" w:rsidRDefault="003C1F98" w:rsidP="00505C12">
            <w:pPr>
              <w:pStyle w:val="berschrift1"/>
              <w:rPr>
                <w:sz w:val="6"/>
                <w:szCs w:val="6"/>
              </w:rPr>
            </w:pPr>
            <w:r w:rsidRPr="00AA3219">
              <w:t>Speicherkiste: Multiplizieren verstehen und erklären</w:t>
            </w:r>
          </w:p>
          <w:p w14:paraId="54F2B2E6" w14:textId="77777777" w:rsidR="003C1F98" w:rsidRDefault="003C1F98" w:rsidP="003760D9">
            <w:pPr>
              <w:pStyle w:val="berschrift2"/>
            </w:pPr>
            <w:r>
              <w:t>So erklären wir, was Multiplikation bedeutet</w:t>
            </w:r>
          </w:p>
          <w:p w14:paraId="2F4FE31B" w14:textId="77777777" w:rsidR="003C1F98" w:rsidRPr="004A1039" w:rsidRDefault="003C1F98" w:rsidP="00BD673E">
            <w:r>
              <w:t>Multiplikation ist ein anderes Wort für Mal-Aufgabe. Es bedeutet, in Gruppen zu zählen, z.B.:</w:t>
            </w:r>
          </w:p>
          <w:p w14:paraId="26C853F5" w14:textId="77777777" w:rsidR="003C1F98" w:rsidRPr="00AA3219" w:rsidRDefault="003C1F98" w:rsidP="00BD673E"/>
        </w:tc>
      </w:tr>
      <w:tr w:rsidR="003C1F98" w14:paraId="6E3D3B2E" w14:textId="77777777" w:rsidTr="0069129F">
        <w:trPr>
          <w:trHeight w:val="1273"/>
        </w:trPr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1B7DDDE5" w14:textId="12815E2C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 w:rsidRPr="00644456">
              <w:rPr>
                <w:color w:val="7F7F7F" w:themeColor="text1" w:themeTint="80"/>
              </w:rPr>
              <w:t>Tipp</w:t>
            </w:r>
            <w:r w:rsidR="0023730D" w:rsidRPr="00644456">
              <w:rPr>
                <w:color w:val="7F7F7F" w:themeColor="text1" w:themeTint="80"/>
              </w:rPr>
              <w:t>s</w:t>
            </w:r>
            <w:r w:rsidRPr="00644456">
              <w:rPr>
                <w:color w:val="7F7F7F" w:themeColor="text1" w:themeTint="80"/>
              </w:rPr>
              <w:t>:</w:t>
            </w:r>
            <w:r w:rsidR="0023730D" w:rsidRPr="00644456">
              <w:rPr>
                <w:color w:val="7F7F7F" w:themeColor="text1" w:themeTint="80"/>
              </w:rPr>
              <w:t xml:space="preserve"> </w:t>
            </w:r>
            <w:r w:rsidR="0023730D" w:rsidRPr="00644456">
              <w:rPr>
                <w:color w:val="7F7F7F" w:themeColor="text1" w:themeTint="80"/>
              </w:rPr>
              <w:br/>
              <w:t>Auf</w:t>
            </w:r>
            <w:r w:rsidRPr="00644456">
              <w:rPr>
                <w:color w:val="7F7F7F" w:themeColor="text1" w:themeTint="80"/>
              </w:rPr>
              <w:t xml:space="preserve">gabe </w:t>
            </w:r>
            <w:r w:rsidR="0023730D" w:rsidRPr="00644456">
              <w:rPr>
                <w:color w:val="7F7F7F" w:themeColor="text1" w:themeTint="80"/>
              </w:rPr>
              <w:br/>
              <w:t>1.</w:t>
            </w:r>
            <w:r w:rsidRPr="00644456">
              <w:rPr>
                <w:color w:val="7F7F7F" w:themeColor="text1" w:themeTint="80"/>
              </w:rPr>
              <w:t>1 hilft</w:t>
            </w:r>
          </w:p>
          <w:p w14:paraId="46B66365" w14:textId="77777777" w:rsidR="003C1F98" w:rsidRPr="00644456" w:rsidRDefault="003C1F98" w:rsidP="00505C12">
            <w:pPr>
              <w:spacing w:line="240" w:lineRule="auto"/>
              <w:ind w:left="57"/>
              <w:jc w:val="both"/>
              <w:rPr>
                <w:color w:val="7F7F7F" w:themeColor="text1" w:themeTint="80"/>
                <w:sz w:val="14"/>
                <w:szCs w:val="14"/>
              </w:rPr>
            </w:pPr>
          </w:p>
          <w:p w14:paraId="5E100549" w14:textId="77777777" w:rsidR="003C1F98" w:rsidRPr="00644456" w:rsidRDefault="003C1F98" w:rsidP="00505C12">
            <w:pPr>
              <w:pStyle w:val="berschrift5"/>
              <w:spacing w:line="240" w:lineRule="auto"/>
              <w:ind w:left="57"/>
              <w:jc w:val="both"/>
              <w:rPr>
                <w:color w:val="7F7F7F" w:themeColor="text1" w:themeTint="80"/>
              </w:rPr>
            </w:pPr>
          </w:p>
        </w:tc>
        <w:tc>
          <w:tcPr>
            <w:tcW w:w="4916" w:type="dxa"/>
          </w:tcPr>
          <w:p w14:paraId="27A7BB6E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3 Würfel,  immer ______________________auf jedem Würfel. </w:t>
            </w:r>
          </w:p>
          <w:p w14:paraId="68CE32BD" w14:textId="77777777" w:rsidR="003C1F98" w:rsidRPr="00CD6267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drei 5er-Würfel.</w:t>
            </w:r>
          </w:p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6A24451E" w14:textId="77777777" w:rsidR="0023730D" w:rsidRDefault="0023730D" w:rsidP="0023730D">
            <w:pPr>
              <w:pStyle w:val="berschrift9"/>
            </w:pPr>
          </w:p>
          <w:p w14:paraId="1D6418A7" w14:textId="77777777" w:rsidR="0023730D" w:rsidRDefault="0023730D" w:rsidP="0023730D">
            <w:pPr>
              <w:pStyle w:val="berschrift9"/>
            </w:pPr>
          </w:p>
          <w:p w14:paraId="40A6360C" w14:textId="0C7C7368" w:rsidR="0023730D" w:rsidRDefault="0023730D" w:rsidP="0023730D">
            <w:pPr>
              <w:pStyle w:val="berschrift9"/>
            </w:pPr>
            <w:r>
              <w:rPr>
                <w:noProof/>
              </w:rPr>
              <w:drawing>
                <wp:inline distT="0" distB="0" distL="0" distR="0" wp14:anchorId="43742E52" wp14:editId="5B21CFF6">
                  <wp:extent cx="437515" cy="424815"/>
                  <wp:effectExtent l="57150" t="57150" r="57785" b="70485"/>
                  <wp:docPr id="1877803357" name="Grafik 1877803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6137">
                            <a:off x="0" y="0"/>
                            <a:ext cx="43751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33F7D8" wp14:editId="53B7ED63">
                  <wp:extent cx="437515" cy="424815"/>
                  <wp:effectExtent l="0" t="0" r="635" b="0"/>
                  <wp:docPr id="211510342" name="Grafik 211510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1AD996" wp14:editId="6B1A3B89">
                  <wp:extent cx="439200" cy="424800"/>
                  <wp:effectExtent l="95250" t="95250" r="94615" b="90170"/>
                  <wp:docPr id="1131898412" name="Grafik 1131898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432">
                            <a:off x="0" y="0"/>
                            <a:ext cx="439200" cy="4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889C1F" w14:textId="77777777" w:rsidR="003C1F98" w:rsidRDefault="003C1F98" w:rsidP="00BD673E"/>
          <w:p w14:paraId="497D7D50" w14:textId="76F8C4E3" w:rsidR="00711B95" w:rsidRDefault="00711B95" w:rsidP="00BD673E"/>
        </w:tc>
      </w:tr>
      <w:tr w:rsidR="0069129F" w14:paraId="37428371" w14:textId="77777777" w:rsidTr="0069129F">
        <w:trPr>
          <w:trHeight w:val="1046"/>
        </w:trPr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3E143ABD" w14:textId="2DCDF1A2" w:rsidR="003C1F98" w:rsidRPr="00644456" w:rsidRDefault="00711B95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2.4</w:t>
            </w:r>
            <w:r w:rsidR="0023730D" w:rsidRPr="00644456">
              <w:rPr>
                <w:color w:val="7F7F7F" w:themeColor="text1" w:themeTint="80"/>
              </w:rPr>
              <w:t xml:space="preserve"> </w:t>
            </w:r>
            <w:r w:rsidR="003C1F98" w:rsidRPr="00644456">
              <w:rPr>
                <w:color w:val="7F7F7F" w:themeColor="text1" w:themeTint="80"/>
              </w:rPr>
              <w:t>hilf</w:t>
            </w:r>
            <w:r w:rsidR="00644456" w:rsidRPr="00644456">
              <w:rPr>
                <w:color w:val="7F7F7F" w:themeColor="text1" w:themeTint="80"/>
              </w:rPr>
              <w:t>t</w:t>
            </w:r>
          </w:p>
        </w:tc>
        <w:tc>
          <w:tcPr>
            <w:tcW w:w="4916" w:type="dxa"/>
          </w:tcPr>
          <w:p w14:paraId="291E3536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_____ Reihen, mit jeweils 5 Punkten. </w:t>
            </w:r>
          </w:p>
          <w:p w14:paraId="2A1CD4EF" w14:textId="2C006277" w:rsidR="003C1F98" w:rsidRDefault="003C1F98" w:rsidP="0069129F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Das sind _______________-Reihen. </w:t>
            </w:r>
          </w:p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193FC67C" w14:textId="77777777" w:rsidR="0069129F" w:rsidRDefault="0069129F" w:rsidP="0069129F">
            <w:pPr>
              <w:pStyle w:val="berschrift9"/>
              <w:rPr>
                <w:noProof/>
              </w:rPr>
            </w:pPr>
          </w:p>
          <w:p w14:paraId="3F206550" w14:textId="77777777" w:rsidR="0069129F" w:rsidRDefault="0069129F" w:rsidP="0069129F">
            <w:pPr>
              <w:pStyle w:val="berschrift9"/>
              <w:rPr>
                <w:noProof/>
              </w:rPr>
            </w:pPr>
          </w:p>
          <w:p w14:paraId="12281BD1" w14:textId="77777777" w:rsidR="003C1F98" w:rsidRDefault="0069129F" w:rsidP="0069129F">
            <w:pPr>
              <w:pStyle w:val="berschrift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383C1" wp14:editId="2F2263B2">
                  <wp:extent cx="1015200" cy="522000"/>
                  <wp:effectExtent l="0" t="0" r="0" b="0"/>
                  <wp:docPr id="395608136" name="Grafik 39560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5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31AAD" w14:textId="77777777" w:rsidR="00711B95" w:rsidRDefault="00711B95" w:rsidP="00711B95"/>
          <w:p w14:paraId="2F219AF5" w14:textId="3EAE4881" w:rsidR="00711B95" w:rsidRPr="00711B95" w:rsidRDefault="00711B95" w:rsidP="00711B95"/>
        </w:tc>
      </w:tr>
      <w:tr w:rsidR="003C1F98" w14:paraId="33896267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0DB9691C" w14:textId="4B312EE7" w:rsidR="003C1F98" w:rsidRPr="00644456" w:rsidRDefault="00711B95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3</w:t>
            </w:r>
            <w:r w:rsidR="0023730D" w:rsidRPr="00644456">
              <w:rPr>
                <w:color w:val="7F7F7F" w:themeColor="text1" w:themeTint="80"/>
              </w:rPr>
              <w:t>.2 hilft</w:t>
            </w:r>
          </w:p>
        </w:tc>
        <w:tc>
          <w:tcPr>
            <w:tcW w:w="4916" w:type="dxa"/>
          </w:tcPr>
          <w:p w14:paraId="1D020F98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 Schritte,  </w:t>
            </w:r>
          </w:p>
          <w:p w14:paraId="731D0B70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jeder Schritt mit ____ Strichen. </w:t>
            </w:r>
          </w:p>
          <w:p w14:paraId="3C4CC3FE" w14:textId="77777777" w:rsidR="003C1F98" w:rsidRDefault="003C1F98" w:rsidP="00BD673E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_____________________________.</w:t>
            </w:r>
          </w:p>
          <w:p w14:paraId="6807CE4C" w14:textId="77777777" w:rsidR="003C1F98" w:rsidRDefault="003C1F98" w:rsidP="00BD673E"/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0E823073" w14:textId="77777777" w:rsidR="003C1F98" w:rsidRPr="00B020AA" w:rsidRDefault="003C1F98" w:rsidP="00BD673E">
            <w:pPr>
              <w:rPr>
                <w:noProof/>
                <w:color w:val="FF00FF"/>
              </w:rPr>
            </w:pPr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1" allowOverlap="1" wp14:anchorId="647A8249" wp14:editId="5852E8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38325" cy="1404620"/>
                      <wp:effectExtent l="0" t="0" r="3175" b="1270"/>
                      <wp:wrapSquare wrapText="bothSides"/>
                      <wp:docPr id="6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1F835" w14:textId="77777777" w:rsidR="0023730D" w:rsidRDefault="0023730D" w:rsidP="003C1F98"/>
                                <w:p w14:paraId="304CB6EB" w14:textId="77777777" w:rsidR="0023730D" w:rsidRDefault="0023730D" w:rsidP="003C1F98"/>
                                <w:p w14:paraId="7B1DFDA4" w14:textId="77777777" w:rsidR="0023730D" w:rsidRDefault="0023730D" w:rsidP="003C1F98"/>
                                <w:p w14:paraId="7C1CE854" w14:textId="37DB822E" w:rsidR="003C1F98" w:rsidRDefault="003C1F98" w:rsidP="003C1F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D2001E" wp14:editId="565B2FAD">
                                        <wp:extent cx="1646555" cy="455930"/>
                                        <wp:effectExtent l="0" t="0" r="0" b="1270"/>
                                        <wp:docPr id="1254766057" name="Grafik 125476605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Grafik 508"/>
                                                <pic:cNvPicPr/>
                                              </pic:nvPicPr>
                                              <pic:blipFill>
                                                <a:blip r:embed="rId10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6555" cy="455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7A8249" id="_x0000_s1116" type="#_x0000_t202" style="position:absolute;margin-left:0;margin-top:0;width:144.7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" stroked="f">
                      <v:textbox style="mso-fit-shape-to-text:t">
                        <w:txbxContent>
                          <w:p w14:paraId="5A01F835" w14:textId="77777777" w:rsidR="0023730D" w:rsidRDefault="0023730D" w:rsidP="003C1F98"/>
                          <w:p w14:paraId="304CB6EB" w14:textId="77777777" w:rsidR="0023730D" w:rsidRDefault="0023730D" w:rsidP="003C1F98"/>
                          <w:p w14:paraId="7B1DFDA4" w14:textId="77777777" w:rsidR="0023730D" w:rsidRDefault="0023730D" w:rsidP="003C1F98"/>
                          <w:p w14:paraId="7C1CE854" w14:textId="37DB822E" w:rsidR="003C1F98" w:rsidRDefault="003C1F98" w:rsidP="003C1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2001E" wp14:editId="565B2FAD">
                                  <wp:extent cx="1646555" cy="455930"/>
                                  <wp:effectExtent l="0" t="0" r="0" b="1270"/>
                                  <wp:docPr id="1254766057" name="Grafik 12547660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Grafik 508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5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C1F98" w14:paraId="7EBCA01D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4BCEAC14" w14:textId="15F64230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4916" w:type="dxa"/>
            <w:tcBorders>
              <w:right w:val="single" w:sz="4" w:space="0" w:color="BFBFBF" w:themeColor="background1" w:themeShade="BF"/>
            </w:tcBorders>
          </w:tcPr>
          <w:p w14:paraId="52AC6B82" w14:textId="77777777" w:rsidR="003C1F98" w:rsidRDefault="003C1F98" w:rsidP="00BD673E">
            <w:pPr>
              <w:pStyle w:val="HandschriftVorlage"/>
              <w:spacing w:line="360" w:lineRule="auto"/>
            </w:pPr>
            <w:r>
              <w:t>Ich sehe ____________________________</w:t>
            </w:r>
            <w:proofErr w:type="gramStart"/>
            <w:r>
              <w:t>_ .</w:t>
            </w:r>
            <w:proofErr w:type="gramEnd"/>
            <w:r>
              <w:t xml:space="preserve"> </w:t>
            </w:r>
            <w:r>
              <w:br/>
              <w:t>____________________________________</w:t>
            </w:r>
          </w:p>
          <w:p w14:paraId="3BA537D0" w14:textId="77777777" w:rsidR="003C1F98" w:rsidRDefault="003C1F98" w:rsidP="00BD673E">
            <w:pPr>
              <w:pStyle w:val="HandschriftVorlage"/>
            </w:pPr>
            <w:r>
              <w:t xml:space="preserve">Das sind drei 5er-Gruppen. </w:t>
            </w:r>
            <w:r>
              <w:br/>
            </w:r>
          </w:p>
          <w:p w14:paraId="4C5AFB62" w14:textId="77777777" w:rsidR="003C1F98" w:rsidRDefault="003C1F98" w:rsidP="00BD673E">
            <w:pPr>
              <w:rPr>
                <w:noProof/>
              </w:rPr>
            </w:pPr>
            <w:r>
              <w:rPr>
                <w:noProof/>
              </w:rPr>
              <w:t xml:space="preserve">Auf allen Bildern sehe ich </w:t>
            </w:r>
            <w:r w:rsidRPr="007E6223">
              <w:rPr>
                <w:noProof/>
                <w:color w:val="7F7F7F" w:themeColor="text1" w:themeTint="80"/>
              </w:rPr>
              <w:t>___________</w:t>
            </w:r>
            <w:r>
              <w:rPr>
                <w:noProof/>
              </w:rPr>
              <w:t xml:space="preserve">-Gruppen. </w:t>
            </w:r>
          </w:p>
        </w:tc>
        <w:tc>
          <w:tcPr>
            <w:tcW w:w="3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dashSmallGap" w:sz="12" w:space="0" w:color="A6A6A6" w:themeColor="background1" w:themeShade="A6"/>
            </w:tcBorders>
          </w:tcPr>
          <w:p w14:paraId="596AA9C1" w14:textId="77777777" w:rsidR="003C1F98" w:rsidRDefault="003C1F98" w:rsidP="00BD673E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Pr="00435539">
              <w:rPr>
                <w:noProof/>
              </w:rPr>
              <w:t xml:space="preserve">igenes Bild zur Aufgabe </w:t>
            </w:r>
            <w:r w:rsidRPr="00B678A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t xml:space="preserve">3 </w:t>
            </w:r>
            <w:r w:rsidRPr="00B678A7">
              <w:rPr>
                <w:rFonts w:ascii="Comic Sans MS" w:hAnsi="Comic Sans MS" w:cs="Calibri"/>
                <w:b/>
                <w:bCs/>
                <w:noProof/>
                <w:sz w:val="24"/>
                <w:szCs w:val="24"/>
              </w:rPr>
              <w:t>∙</w:t>
            </w:r>
            <w:r w:rsidRPr="00B678A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t xml:space="preserve"> 5</w:t>
            </w:r>
            <w:r>
              <w:rPr>
                <w:noProof/>
              </w:rPr>
              <w:t>:</w:t>
            </w:r>
          </w:p>
          <w:p w14:paraId="6BFF3211" w14:textId="77777777" w:rsidR="003C1F98" w:rsidRDefault="003C1F98" w:rsidP="00BD673E">
            <w:pPr>
              <w:rPr>
                <w:noProof/>
              </w:rPr>
            </w:pPr>
          </w:p>
          <w:p w14:paraId="3830B807" w14:textId="77777777" w:rsidR="003C1F98" w:rsidRDefault="003C1F98" w:rsidP="00BD673E">
            <w:pPr>
              <w:rPr>
                <w:noProof/>
              </w:rPr>
            </w:pPr>
          </w:p>
          <w:p w14:paraId="4010B624" w14:textId="77777777" w:rsidR="003C1F98" w:rsidRDefault="003C1F98" w:rsidP="00BD673E">
            <w:pPr>
              <w:rPr>
                <w:noProof/>
              </w:rPr>
            </w:pPr>
          </w:p>
          <w:p w14:paraId="5C28557F" w14:textId="77777777" w:rsidR="003C1F98" w:rsidRDefault="003C1F98" w:rsidP="00BD673E">
            <w:pPr>
              <w:rPr>
                <w:noProof/>
              </w:rPr>
            </w:pPr>
          </w:p>
          <w:p w14:paraId="1264E1D9" w14:textId="77777777" w:rsidR="003C1F98" w:rsidRDefault="003C1F98" w:rsidP="00BD673E">
            <w:pPr>
              <w:rPr>
                <w:noProof/>
              </w:rPr>
            </w:pPr>
          </w:p>
          <w:p w14:paraId="43390D36" w14:textId="77777777" w:rsidR="003C1F98" w:rsidRPr="00435539" w:rsidRDefault="003C1F98" w:rsidP="00BD673E">
            <w:pPr>
              <w:rPr>
                <w:noProof/>
              </w:rPr>
            </w:pPr>
            <w:r w:rsidRPr="00435539">
              <w:rPr>
                <w:noProof/>
              </w:rPr>
              <w:t xml:space="preserve"> </w:t>
            </w:r>
          </w:p>
        </w:tc>
      </w:tr>
      <w:tr w:rsidR="003C1F98" w14:paraId="6853BBE7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25576E06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8362" w:type="dxa"/>
            <w:gridSpan w:val="2"/>
            <w:tcBorders>
              <w:right w:val="dashSmallGap" w:sz="12" w:space="0" w:color="A6A6A6" w:themeColor="background1" w:themeShade="A6"/>
            </w:tcBorders>
          </w:tcPr>
          <w:p w14:paraId="2624AED4" w14:textId="77777777" w:rsidR="003C1F98" w:rsidRPr="00D63B64" w:rsidRDefault="003C1F98" w:rsidP="00BD673E">
            <w:pPr>
              <w:rPr>
                <w:noProof/>
              </w:rPr>
            </w:pPr>
            <w:r>
              <w:rPr>
                <w:noProof/>
              </w:rPr>
              <w:t>Dazu passt immer die Aufgabe</w:t>
            </w:r>
            <w:r w:rsidRPr="007E6223">
              <w:rPr>
                <w:noProof/>
                <w:color w:val="7F7F7F" w:themeColor="text1" w:themeTint="80"/>
              </w:rPr>
              <w:t xml:space="preserve"> _______________</w:t>
            </w:r>
          </w:p>
        </w:tc>
      </w:tr>
      <w:tr w:rsidR="003C1F98" w14:paraId="1E1DCFE9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6F5C724B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8362" w:type="dxa"/>
            <w:gridSpan w:val="2"/>
            <w:tcBorders>
              <w:right w:val="dashSmallGap" w:sz="12" w:space="0" w:color="A6A6A6" w:themeColor="background1" w:themeShade="A6"/>
            </w:tcBorders>
          </w:tcPr>
          <w:p w14:paraId="79110C9D" w14:textId="77777777" w:rsidR="003C1F98" w:rsidRPr="007C7978" w:rsidRDefault="003C1F98" w:rsidP="00BD673E"/>
        </w:tc>
      </w:tr>
      <w:tr w:rsidR="0069129F" w14:paraId="63D04F98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78BDCE45" w14:textId="3331EB4D" w:rsidR="003C1F98" w:rsidRPr="00644456" w:rsidRDefault="00711B95" w:rsidP="0023730D">
            <w:pPr>
              <w:pStyle w:val="bershrift5"/>
              <w:spacing w:before="120"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4</w:t>
            </w:r>
            <w:r w:rsidR="0023730D" w:rsidRPr="00644456">
              <w:rPr>
                <w:color w:val="7F7F7F" w:themeColor="text1" w:themeTint="80"/>
              </w:rPr>
              <w:t>.1 hilft</w:t>
            </w:r>
          </w:p>
          <w:p w14:paraId="249F28DA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  <w:p w14:paraId="08EEE95F" w14:textId="250B281A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 w:rsidRPr="00644456">
              <w:rPr>
                <w:color w:val="7F7F7F" w:themeColor="text1" w:themeTint="80"/>
              </w:rPr>
              <w:t xml:space="preserve">Streiche </w:t>
            </w:r>
            <w:r w:rsidR="0023730D" w:rsidRPr="00644456">
              <w:rPr>
                <w:color w:val="7F7F7F" w:themeColor="text1" w:themeTint="80"/>
              </w:rPr>
              <w:t xml:space="preserve">durch, was nicht </w:t>
            </w:r>
            <w:r w:rsidRPr="00644456">
              <w:rPr>
                <w:color w:val="7F7F7F" w:themeColor="text1" w:themeTint="80"/>
              </w:rPr>
              <w:t>pass</w:t>
            </w:r>
            <w:r w:rsidR="0023730D" w:rsidRPr="00644456">
              <w:rPr>
                <w:color w:val="7F7F7F" w:themeColor="text1" w:themeTint="80"/>
              </w:rPr>
              <w:t>t</w:t>
            </w:r>
            <w:r w:rsidRPr="00644456">
              <w:rPr>
                <w:color w:val="7F7F7F" w:themeColor="text1" w:themeTint="80"/>
              </w:rPr>
              <w:t>!</w:t>
            </w:r>
          </w:p>
        </w:tc>
        <w:tc>
          <w:tcPr>
            <w:tcW w:w="8362" w:type="dxa"/>
            <w:gridSpan w:val="2"/>
            <w:tcBorders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</w:tcPr>
          <w:p w14:paraId="31EF89FC" w14:textId="280850C0" w:rsidR="003C1F98" w:rsidRDefault="003C1F98" w:rsidP="00505C12">
            <w:pPr>
              <w:pStyle w:val="berschrift2"/>
              <w:rPr>
                <w:noProof/>
              </w:rPr>
            </w:pPr>
            <w:r>
              <w:rPr>
                <w:noProof/>
              </w:rPr>
              <w:t>So können wir über Multiplikationen sprechen und so nicht</w:t>
            </w:r>
          </w:p>
          <w:p w14:paraId="4D8D6442" w14:textId="77777777" w:rsidR="003C1F98" w:rsidRDefault="003C1F98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7B692D7" wp14:editId="39CF7069">
                      <wp:simplePos x="0" y="0"/>
                      <wp:positionH relativeFrom="column">
                        <wp:posOffset>3542881</wp:posOffset>
                      </wp:positionH>
                      <wp:positionV relativeFrom="paragraph">
                        <wp:posOffset>133985</wp:posOffset>
                      </wp:positionV>
                      <wp:extent cx="1138686" cy="321310"/>
                      <wp:effectExtent l="38100" t="38100" r="99695" b="95885"/>
                      <wp:wrapNone/>
                      <wp:docPr id="695" name="Textfeld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686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4F02D" w14:textId="77777777" w:rsidR="003C1F98" w:rsidRPr="00EF3BC3" w:rsidRDefault="003C1F98" w:rsidP="003C1F98">
                                  <w:pPr>
                                    <w:pStyle w:val="Zettel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t>6 Gruppen und 3 pro Gruppe sind 18.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692D7" id="Textfeld 695" o:spid="_x0000_s1117" type="#_x0000_t202" style="position:absolute;margin-left:278.95pt;margin-top:10.55pt;width:89.65pt;height:25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14:paraId="53B4F02D" w14:textId="77777777" w:rsidR="003C1F98" w:rsidRPr="00EF3BC3" w:rsidRDefault="003C1F98" w:rsidP="003C1F98">
                            <w:pPr>
                              <w:pStyle w:val="Zettel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t>6 Gruppen und 3 pro Gruppe sind 18.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110A666" wp14:editId="1B128AAC">
                      <wp:simplePos x="0" y="0"/>
                      <wp:positionH relativeFrom="column">
                        <wp:posOffset>2541330</wp:posOffset>
                      </wp:positionH>
                      <wp:positionV relativeFrom="paragraph">
                        <wp:posOffset>142756</wp:posOffset>
                      </wp:positionV>
                      <wp:extent cx="871268" cy="767596"/>
                      <wp:effectExtent l="38100" t="38100" r="100330" b="90170"/>
                      <wp:wrapNone/>
                      <wp:docPr id="696" name="Textfeld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268" cy="767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C076B" w14:textId="77777777" w:rsidR="003C1F98" w:rsidRDefault="003C1F98" w:rsidP="003C1F98">
                                  <w:pPr>
                                    <w:pStyle w:val="Zettel"/>
                                  </w:pPr>
                                  <w:r>
                                    <w:t xml:space="preserve">6 Gruppen und immer 3 in jeder Gruppe sind 18 </w:t>
                                  </w:r>
                                </w:p>
                                <w:p w14:paraId="3D555463" w14:textId="77777777" w:rsidR="003C1F98" w:rsidRPr="00F34B8B" w:rsidRDefault="003C1F98" w:rsidP="003C1F9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0A666" id="Textfeld 696" o:spid="_x0000_s1118" type="#_x0000_t202" style="position:absolute;margin-left:200.1pt;margin-top:11.25pt;width:68.6pt;height:60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3B1C076B" w14:textId="77777777" w:rsidR="003C1F98" w:rsidRDefault="003C1F98" w:rsidP="003C1F98">
                            <w:pPr>
                              <w:pStyle w:val="Zettel"/>
                            </w:pPr>
                            <w:r>
                              <w:t xml:space="preserve">6 Gruppen und immer 3 in jeder Gruppe sind 18 </w:t>
                            </w:r>
                          </w:p>
                          <w:p w14:paraId="3D555463" w14:textId="77777777" w:rsidR="003C1F98" w:rsidRPr="00F34B8B" w:rsidRDefault="003C1F98" w:rsidP="003C1F9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928747D" wp14:editId="650B78DB">
                      <wp:simplePos x="0" y="0"/>
                      <wp:positionH relativeFrom="column">
                        <wp:posOffset>1270179</wp:posOffset>
                      </wp:positionH>
                      <wp:positionV relativeFrom="paragraph">
                        <wp:posOffset>109268</wp:posOffset>
                      </wp:positionV>
                      <wp:extent cx="1000125" cy="266700"/>
                      <wp:effectExtent l="38100" t="38100" r="104775" b="95250"/>
                      <wp:wrapNone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93FBA" w14:textId="77777777" w:rsidR="003C1F98" w:rsidRPr="00EF3BC3" w:rsidRDefault="003C1F98" w:rsidP="003C1F98">
                                  <w:pPr>
                                    <w:pStyle w:val="Zettel"/>
                                  </w:pPr>
                                  <w:r>
                                    <w:t>6 3er, das sind 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747D" id="Textfeld 202" o:spid="_x0000_s1119" type="#_x0000_t202" style="position:absolute;margin-left:100pt;margin-top:8.6pt;width:78.75pt;height:2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5FB93FBA" w14:textId="77777777" w:rsidR="003C1F98" w:rsidRPr="00EF3BC3" w:rsidRDefault="003C1F98" w:rsidP="003C1F98">
                            <w:pPr>
                              <w:pStyle w:val="Zettel"/>
                            </w:pPr>
                            <w:r>
                              <w:t>6 3er, das sind 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F9BE35A" wp14:editId="7FA4819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114935</wp:posOffset>
                      </wp:positionV>
                      <wp:extent cx="952500" cy="240030"/>
                      <wp:effectExtent l="38100" t="38100" r="95250" b="102870"/>
                      <wp:wrapNone/>
                      <wp:docPr id="697" name="Textfeld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40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ABF8F" w14:textId="77777777" w:rsidR="003C1F98" w:rsidRPr="00EF3BC3" w:rsidRDefault="003C1F98" w:rsidP="003C1F98">
                                  <w:pPr>
                                    <w:pStyle w:val="Zettel"/>
                                  </w:pPr>
                                  <w:r w:rsidRPr="00EF3BC3">
                                    <w:t>6 mal 3 sind 18</w:t>
                                  </w:r>
                                </w:p>
                                <w:p w14:paraId="12B3D81F" w14:textId="77777777" w:rsidR="003C1F98" w:rsidRPr="00EF3BC3" w:rsidRDefault="003C1F98" w:rsidP="003C1F98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E35A" id="Textfeld 697" o:spid="_x0000_s1120" type="#_x0000_t202" style="position:absolute;margin-left:6.25pt;margin-top:9.05pt;width:75pt;height:18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739ABF8F" w14:textId="77777777" w:rsidR="003C1F98" w:rsidRPr="00EF3BC3" w:rsidRDefault="003C1F98" w:rsidP="003C1F98">
                            <w:pPr>
                              <w:pStyle w:val="Zettel"/>
                            </w:pPr>
                            <w:r w:rsidRPr="00EF3BC3">
                              <w:t>6 mal 3 sind 18</w:t>
                            </w:r>
                          </w:p>
                          <w:p w14:paraId="12B3D81F" w14:textId="77777777" w:rsidR="003C1F98" w:rsidRPr="00EF3BC3" w:rsidRDefault="003C1F98" w:rsidP="003C1F98">
                            <w:pPr>
                              <w:rPr>
                                <w:rFonts w:ascii="Comic Sans MS" w:hAnsi="Comic Sans MS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4C1E67" w14:textId="77777777" w:rsidR="003C1F98" w:rsidRDefault="003C1F98" w:rsidP="003760D9">
            <w:pPr>
              <w:pStyle w:val="berschrift2"/>
            </w:pPr>
          </w:p>
          <w:p w14:paraId="37373ADF" w14:textId="7D70F070" w:rsidR="003C1F98" w:rsidRDefault="007E6223" w:rsidP="003760D9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0ED614B" wp14:editId="18B6D9D5">
                      <wp:simplePos x="0" y="0"/>
                      <wp:positionH relativeFrom="column">
                        <wp:posOffset>3583696</wp:posOffset>
                      </wp:positionH>
                      <wp:positionV relativeFrom="paragraph">
                        <wp:posOffset>156552</wp:posOffset>
                      </wp:positionV>
                      <wp:extent cx="1243546" cy="405022"/>
                      <wp:effectExtent l="38100" t="38100" r="90170" b="9080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3546" cy="405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D3073" w14:textId="77777777" w:rsidR="003C1F98" w:rsidRDefault="003C1F98" w:rsidP="003C1F98">
                                  <w:pPr>
                                    <w:pStyle w:val="Zettel"/>
                                  </w:pPr>
                                  <w:r>
                                    <w:t>Hier sind die sechs und hier sind die drei</w:t>
                                  </w:r>
                                </w:p>
                                <w:p w14:paraId="32E8B127" w14:textId="77777777" w:rsidR="003C1F98" w:rsidRPr="00F34B8B" w:rsidRDefault="003C1F98" w:rsidP="003C1F98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D614B" id="Textfeld 206" o:spid="_x0000_s1121" type="#_x0000_t202" style="position:absolute;margin-left:282.2pt;margin-top:12.35pt;width:97.9pt;height:31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776D3073" w14:textId="77777777" w:rsidR="003C1F98" w:rsidRDefault="003C1F98" w:rsidP="003C1F98">
                            <w:pPr>
                              <w:pStyle w:val="Zettel"/>
                            </w:pPr>
                            <w:r>
                              <w:t>Hier sind die sechs und hier sind die drei</w:t>
                            </w:r>
                          </w:p>
                          <w:p w14:paraId="32E8B127" w14:textId="77777777" w:rsidR="003C1F98" w:rsidRPr="00F34B8B" w:rsidRDefault="003C1F98" w:rsidP="003C1F98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452B155" wp14:editId="04285A08">
                      <wp:simplePos x="0" y="0"/>
                      <wp:positionH relativeFrom="column">
                        <wp:posOffset>1338652</wp:posOffset>
                      </wp:positionH>
                      <wp:positionV relativeFrom="paragraph">
                        <wp:posOffset>129659</wp:posOffset>
                      </wp:positionV>
                      <wp:extent cx="751840" cy="431321"/>
                      <wp:effectExtent l="38100" t="38100" r="86360" b="10223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431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B0754" w14:textId="77777777" w:rsidR="003C1F98" w:rsidRPr="00F34B8B" w:rsidRDefault="003C1F98" w:rsidP="003C1F98">
                                  <w:pPr>
                                    <w:pStyle w:val="Zettel"/>
                                  </w:pPr>
                                  <w:r>
                                    <w:t xml:space="preserve">6 und immer 3 sind 18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2B155" id="Textfeld 15243" o:spid="_x0000_s1122" type="#_x0000_t202" style="position:absolute;margin-left:105.4pt;margin-top:10.2pt;width:59.2pt;height:33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251B0754" w14:textId="77777777" w:rsidR="003C1F98" w:rsidRPr="00F34B8B" w:rsidRDefault="003C1F98" w:rsidP="003C1F98">
                            <w:pPr>
                              <w:pStyle w:val="Zettel"/>
                            </w:pPr>
                            <w:r>
                              <w:t xml:space="preserve">6 und immer 3 sind 18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3263AED" wp14:editId="315EB0F1">
                      <wp:simplePos x="0" y="0"/>
                      <wp:positionH relativeFrom="column">
                        <wp:posOffset>74571</wp:posOffset>
                      </wp:positionH>
                      <wp:positionV relativeFrom="paragraph">
                        <wp:posOffset>114180</wp:posOffset>
                      </wp:positionV>
                      <wp:extent cx="1078302" cy="422694"/>
                      <wp:effectExtent l="38100" t="38100" r="102870" b="92075"/>
                      <wp:wrapNone/>
                      <wp:docPr id="698" name="Textfeld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302" cy="422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16FDDC" w14:textId="77777777" w:rsidR="003C1F98" w:rsidRDefault="003C1F98" w:rsidP="003C1F98">
                                  <w:pPr>
                                    <w:pStyle w:val="Zettel"/>
                                  </w:pPr>
                                  <w:r>
                                    <w:t xml:space="preserve">6 Gruppen und  3 Gruppen sind 18 </w:t>
                                  </w:r>
                                </w:p>
                                <w:p w14:paraId="18158869" w14:textId="77777777" w:rsidR="003C1F98" w:rsidRPr="00F34B8B" w:rsidRDefault="003C1F98" w:rsidP="003C1F98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63AED" id="Textfeld 698" o:spid="_x0000_s1123" type="#_x0000_t202" style="position:absolute;margin-left:5.85pt;margin-top:9pt;width:84.9pt;height:33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0716FDDC" w14:textId="77777777" w:rsidR="003C1F98" w:rsidRDefault="003C1F98" w:rsidP="003C1F98">
                            <w:pPr>
                              <w:pStyle w:val="Zettel"/>
                            </w:pPr>
                            <w:r>
                              <w:t xml:space="preserve">6 Gruppen und  3 Gruppen sind 18 </w:t>
                            </w:r>
                          </w:p>
                          <w:p w14:paraId="18158869" w14:textId="77777777" w:rsidR="003C1F98" w:rsidRPr="00F34B8B" w:rsidRDefault="003C1F98" w:rsidP="003C1F98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DA549A" w14:textId="3ED145D6" w:rsidR="003C1F98" w:rsidRDefault="003C1F98" w:rsidP="00BD673E"/>
          <w:p w14:paraId="3EEC7EBF" w14:textId="77777777" w:rsidR="003C1F98" w:rsidRDefault="003C1F98" w:rsidP="00BD673E"/>
          <w:p w14:paraId="11C74752" w14:textId="77777777" w:rsidR="003C1F98" w:rsidRPr="00505C12" w:rsidRDefault="003C1F98" w:rsidP="00BD673E">
            <w:pPr>
              <w:rPr>
                <w:sz w:val="15"/>
                <w:szCs w:val="15"/>
              </w:rPr>
            </w:pPr>
          </w:p>
          <w:p w14:paraId="2507D7C7" w14:textId="77777777" w:rsidR="003C1F98" w:rsidRDefault="003C1F98" w:rsidP="007E6223">
            <w:pPr>
              <w:spacing w:line="360" w:lineRule="auto"/>
            </w:pPr>
            <w:r>
              <w:t>Ich sage es auch so:</w:t>
            </w:r>
            <w:r>
              <w:rPr>
                <w:noProof/>
              </w:rPr>
              <w:t xml:space="preserve"> </w:t>
            </w:r>
          </w:p>
          <w:p w14:paraId="0E8A1EE7" w14:textId="700C5448" w:rsidR="007E6223" w:rsidRPr="00505C12" w:rsidRDefault="007E6223" w:rsidP="00644456">
            <w:pPr>
              <w:spacing w:line="360" w:lineRule="auto"/>
              <w:rPr>
                <w:color w:val="808080"/>
              </w:rPr>
            </w:pPr>
            <w:r>
              <w:rPr>
                <w:color w:val="808080"/>
              </w:rPr>
              <w:t>________________________________________________________________________</w:t>
            </w:r>
          </w:p>
        </w:tc>
      </w:tr>
    </w:tbl>
    <w:p w14:paraId="4154BD1B" w14:textId="77777777" w:rsidR="007E6223" w:rsidRDefault="007E6223" w:rsidP="003C1F98">
      <w:pPr>
        <w:sectPr w:rsidR="007E6223" w:rsidSect="003C1F98">
          <w:headerReference w:type="default" r:id="rId10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65D7CB7D" w14:textId="77777777" w:rsidR="007E6223" w:rsidRDefault="007E6223" w:rsidP="003C1F98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77609F7" w14:textId="77777777" w:rsidTr="004D383A">
        <w:tc>
          <w:tcPr>
            <w:tcW w:w="780" w:type="dxa"/>
          </w:tcPr>
          <w:p w14:paraId="0625B7D4" w14:textId="16691E14" w:rsidR="00AD4928" w:rsidRDefault="00AD4928" w:rsidP="00AD4928">
            <w:pPr>
              <w:pStyle w:val="berschrift1"/>
            </w:pPr>
            <w:r>
              <w:t>B</w:t>
            </w:r>
          </w:p>
        </w:tc>
        <w:tc>
          <w:tcPr>
            <w:tcW w:w="8505" w:type="dxa"/>
            <w:gridSpan w:val="4"/>
          </w:tcPr>
          <w:p w14:paraId="7009EA7F" w14:textId="608D9CD4" w:rsidR="00AD4928" w:rsidRDefault="00AD4928" w:rsidP="00AD4928">
            <w:pPr>
              <w:pStyle w:val="berschrift1"/>
            </w:pPr>
            <w:r w:rsidRPr="000067E8">
              <w:t>Ich kann Divisions-Aufgaben zu Situationen finden und umgekehrt</w:t>
            </w:r>
          </w:p>
        </w:tc>
      </w:tr>
      <w:tr w:rsidR="00AD4928" w:rsidRPr="00E14948" w14:paraId="4921D7D1" w14:textId="77777777" w:rsidTr="004D383A">
        <w:tc>
          <w:tcPr>
            <w:tcW w:w="780" w:type="dxa"/>
          </w:tcPr>
          <w:p w14:paraId="4742EE2D" w14:textId="7E3AC6DF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6DB80EEF" w14:textId="190214B9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43CAF482" w14:textId="77777777" w:rsidTr="004D383A">
        <w:tc>
          <w:tcPr>
            <w:tcW w:w="780" w:type="dxa"/>
          </w:tcPr>
          <w:p w14:paraId="58662490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61959D93" w14:textId="77777777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7CBC0C5A" wp14:editId="01CB837E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>Bonbons gerecht verteilen</w:t>
            </w:r>
          </w:p>
        </w:tc>
      </w:tr>
      <w:tr w:rsidR="00AD4928" w:rsidRPr="00E14948" w14:paraId="404210F5" w14:textId="77777777" w:rsidTr="004D383A">
        <w:tc>
          <w:tcPr>
            <w:tcW w:w="780" w:type="dxa"/>
          </w:tcPr>
          <w:p w14:paraId="5C12EC7A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6E893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6D152A96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21471D77" w14:textId="7F8BA275" w:rsidR="00AD4928" w:rsidRPr="00735D3C" w:rsidRDefault="00AD4928" w:rsidP="00AD4928">
            <w:pPr>
              <w:pStyle w:val="Text"/>
              <w:rPr>
                <w:rFonts w:ascii="Times New Roman" w:hAnsi="Times New Roman"/>
                <w:sz w:val="24"/>
              </w:rPr>
            </w:pPr>
            <w:r w:rsidRPr="00E14948">
              <w:t>Verteile die Bonbons gerecht</w:t>
            </w:r>
            <w:r w:rsidR="00735D3C">
              <w:t xml:space="preserve"> mit den Plättchen</w:t>
            </w:r>
            <w:r w:rsidRPr="00E14948">
              <w:t>.</w:t>
            </w:r>
            <w:r w:rsidRPr="00E14948">
              <w:rPr>
                <w:rFonts w:ascii="Times New Roman" w:hAnsi="Times New Roman"/>
                <w:sz w:val="24"/>
              </w:rPr>
              <w:t xml:space="preserve"> </w:t>
            </w:r>
            <w:r w:rsidRPr="00E14948">
              <w:rPr>
                <w:rFonts w:ascii="Times New Roman" w:hAnsi="Times New Roman"/>
                <w:sz w:val="24"/>
              </w:rPr>
              <w:br/>
            </w:r>
            <w:r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723C2CC7" w14:textId="77777777" w:rsidTr="004D383A">
        <w:tc>
          <w:tcPr>
            <w:tcW w:w="780" w:type="dxa"/>
          </w:tcPr>
          <w:p w14:paraId="41915FB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111F216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2880DA1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74ECC08A" w14:textId="77777777" w:rsidTr="004D383A">
        <w:tc>
          <w:tcPr>
            <w:tcW w:w="780" w:type="dxa"/>
          </w:tcPr>
          <w:p w14:paraId="098EB403" w14:textId="00828FE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BD72FA4" wp14:editId="794B6C2F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9C8D90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0AEFA92E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2739F15A" w14:textId="77777777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Geteilt-Aufgabe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49C3B91D" w14:textId="77777777" w:rsidTr="004D383A">
        <w:tc>
          <w:tcPr>
            <w:tcW w:w="780" w:type="dxa"/>
          </w:tcPr>
          <w:p w14:paraId="39A36CD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D932D93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2248467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242E21A" w14:textId="77777777" w:rsidTr="004D383A">
        <w:tc>
          <w:tcPr>
            <w:tcW w:w="780" w:type="dxa"/>
          </w:tcPr>
          <w:p w14:paraId="74A179BB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1C7DFDC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1BE3EE8A" w14:textId="77777777" w:rsidR="00AD4928" w:rsidRPr="00E14948" w:rsidRDefault="00AD4928" w:rsidP="00AD4928">
            <w:pPr>
              <w:pStyle w:val="Text"/>
            </w:pPr>
            <w:r w:rsidRPr="00E14948">
              <w:t>Schreibe die passende Geteilt-Aufgabe auf und rechne sie aus.</w:t>
            </w:r>
            <w:r w:rsidRPr="00E14948">
              <w:br/>
            </w:r>
          </w:p>
        </w:tc>
      </w:tr>
      <w:tr w:rsidR="00AD4928" w:rsidRPr="00E14948" w14:paraId="1B88B755" w14:textId="77777777" w:rsidTr="004D383A">
        <w:tc>
          <w:tcPr>
            <w:tcW w:w="780" w:type="dxa"/>
          </w:tcPr>
          <w:p w14:paraId="2AE8BB3D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D63EB0D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3D3D2E09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6F1BE0B7" w14:textId="04B2E479" w:rsidR="00AD4928" w:rsidRPr="00E14948" w:rsidRDefault="00CD3FFB" w:rsidP="00AD4928">
            <w:pPr>
              <w:pStyle w:val="Text"/>
            </w:pPr>
            <w:r w:rsidRPr="00E14948">
              <w:t xml:space="preserve">Geteilt-Aufgabe: </w:t>
            </w:r>
            <w:r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52AD296B" w14:textId="77777777" w:rsidTr="004D383A">
        <w:tc>
          <w:tcPr>
            <w:tcW w:w="780" w:type="dxa"/>
          </w:tcPr>
          <w:p w14:paraId="66EDEC4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08D522E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58967D03" w14:textId="004C284E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2046AED0" w14:textId="77777777" w:rsidR="00AD4928" w:rsidRPr="00E14948" w:rsidRDefault="00AD4928" w:rsidP="00AD4928">
            <w:pPr>
              <w:pStyle w:val="Text"/>
            </w:pPr>
            <w:r w:rsidRPr="00E14948">
              <w:t>Geteilt-Aufgabe:</w:t>
            </w:r>
            <w:r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467EDDE4" w14:textId="77777777" w:rsidTr="004D383A">
        <w:tc>
          <w:tcPr>
            <w:tcW w:w="780" w:type="dxa"/>
          </w:tcPr>
          <w:p w14:paraId="581ACF2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788F5FD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7C51ABF2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43E563A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D31223F" w14:textId="77777777" w:rsidTr="00466BD7">
        <w:tc>
          <w:tcPr>
            <w:tcW w:w="780" w:type="dxa"/>
          </w:tcPr>
          <w:p w14:paraId="0C13401C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98F2233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631FE8EC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237E3E84" w14:textId="6D440DF4" w:rsidR="00CD3FFB" w:rsidRPr="00E14948" w:rsidRDefault="00CD3FFB" w:rsidP="00AD4928">
            <w:pPr>
              <w:pStyle w:val="Text"/>
            </w:pPr>
            <w:r w:rsidRPr="00E14948">
              <w:t xml:space="preserve">Geteilt-Aufgabe: </w:t>
            </w:r>
            <w:r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4EF9236C" w14:textId="77777777" w:rsidTr="004D383A">
        <w:tc>
          <w:tcPr>
            <w:tcW w:w="780" w:type="dxa"/>
          </w:tcPr>
          <w:p w14:paraId="20FBB1FE" w14:textId="09AADCD8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AE6F8EC" wp14:editId="09E86741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2E80E59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B7B6B8F" w14:textId="3C1FD0E3" w:rsidR="00CD3FFB" w:rsidRPr="00E14948" w:rsidRDefault="00CD3FFB" w:rsidP="00CD3FFB">
            <w:pPr>
              <w:pStyle w:val="Text"/>
            </w:pPr>
            <w:r w:rsidRPr="00E14948">
              <w:t>Erkläre dein 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58DA3745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4687489A" w14:textId="1B03B52B" w:rsidR="00CD3FFB" w:rsidRPr="00E14948" w:rsidRDefault="00CD3FFB" w:rsidP="00CD3FFB">
            <w:pPr>
              <w:pStyle w:val="Text"/>
            </w:pPr>
          </w:p>
        </w:tc>
      </w:tr>
    </w:tbl>
    <w:p w14:paraId="508254CA" w14:textId="77777777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36464D0F" w14:textId="77777777" w:rsidTr="004D383A">
        <w:tc>
          <w:tcPr>
            <w:tcW w:w="780" w:type="dxa"/>
          </w:tcPr>
          <w:p w14:paraId="32FBB56E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7D6C13F3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2D544C66" w14:textId="77777777" w:rsidTr="004D383A">
        <w:tc>
          <w:tcPr>
            <w:tcW w:w="780" w:type="dxa"/>
          </w:tcPr>
          <w:p w14:paraId="420714FC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4BCEDE7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7EFF6F09" w14:textId="77777777" w:rsidR="00F37035" w:rsidRPr="00E14948" w:rsidRDefault="00F37035" w:rsidP="00BD673E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2853AE59" w14:textId="37C922C9" w:rsidR="00F37035" w:rsidRPr="00E14948" w:rsidRDefault="00735D3C" w:rsidP="00BD673E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2AB605B0" w14:textId="77777777" w:rsidTr="004D383A">
        <w:tc>
          <w:tcPr>
            <w:tcW w:w="780" w:type="dxa"/>
          </w:tcPr>
          <w:p w14:paraId="1603A426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4BCF709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005DD4B6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779AC6A6" w14:textId="77777777" w:rsidTr="004D383A">
        <w:tc>
          <w:tcPr>
            <w:tcW w:w="780" w:type="dxa"/>
          </w:tcPr>
          <w:p w14:paraId="2404F3ED" w14:textId="5BABB89D" w:rsidR="00F3703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5D63B6B" wp14:editId="66B276A6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0E9BCB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647BACA3" w14:textId="77777777" w:rsidR="00F37035" w:rsidRPr="00E14948" w:rsidRDefault="00F37035" w:rsidP="00BD673E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Geteilt-Aufgabe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25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3</w:t>
            </w:r>
            <w:r w:rsidRPr="00E14948">
              <w:t xml:space="preserve">.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5D9D64C5" w14:textId="77777777" w:rsidTr="004D383A">
        <w:tc>
          <w:tcPr>
            <w:tcW w:w="780" w:type="dxa"/>
          </w:tcPr>
          <w:p w14:paraId="07C3BB8E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FEE3C4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F74C45A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10282E2" w14:textId="77777777" w:rsidTr="004D383A">
        <w:tc>
          <w:tcPr>
            <w:tcW w:w="780" w:type="dxa"/>
          </w:tcPr>
          <w:p w14:paraId="7A2FBC9E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63FE8D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5B291228" w14:textId="37B71F48" w:rsidR="00F37035" w:rsidRPr="00E14948" w:rsidRDefault="00F37035" w:rsidP="00BD673E">
            <w:pPr>
              <w:pStyle w:val="Text"/>
            </w:pPr>
            <w:r w:rsidRPr="00E14948">
              <w:t>Erfinde selbst eine Geschichte, in der Bonbons verteilt werden</w:t>
            </w:r>
            <w:r w:rsidR="00735D3C">
              <w:t xml:space="preserve"> und ein Rest </w:t>
            </w:r>
            <w:proofErr w:type="gramStart"/>
            <w:r w:rsidR="00735D3C">
              <w:t>übrig bleibt</w:t>
            </w:r>
            <w:proofErr w:type="gramEnd"/>
            <w:r w:rsidR="00735D3C">
              <w:t>.</w:t>
            </w:r>
          </w:p>
          <w:p w14:paraId="51AA6571" w14:textId="5D6B5975" w:rsidR="00F37035" w:rsidRPr="00E14948" w:rsidRDefault="00F37035" w:rsidP="00BD673E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Geteilt-Aufgabe und rechne sie aus.</w:t>
            </w:r>
          </w:p>
        </w:tc>
      </w:tr>
      <w:tr w:rsidR="00F37035" w:rsidRPr="00E14948" w14:paraId="2C49821F" w14:textId="77777777" w:rsidTr="004D383A">
        <w:tc>
          <w:tcPr>
            <w:tcW w:w="780" w:type="dxa"/>
          </w:tcPr>
          <w:p w14:paraId="2863E1FC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AE137C6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D255562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2F87120E" w14:textId="77777777" w:rsidTr="004D383A">
        <w:tc>
          <w:tcPr>
            <w:tcW w:w="780" w:type="dxa"/>
          </w:tcPr>
          <w:p w14:paraId="1B1199DC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D48420D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281A97E2" w14:textId="77777777" w:rsidR="00F37035" w:rsidRDefault="00F37035" w:rsidP="00BD673E">
            <w:pPr>
              <w:pStyle w:val="Text"/>
            </w:pPr>
            <w:r w:rsidRPr="00E14948">
              <w:t>Finde Geteilt-Aufgaben, bei denen genau ein Bonbon übrigbleibt.</w:t>
            </w:r>
          </w:p>
          <w:p w14:paraId="1F41848F" w14:textId="77777777" w:rsidR="00F37035" w:rsidRPr="00E14948" w:rsidRDefault="00F37035" w:rsidP="00BD673E">
            <w:pPr>
              <w:pStyle w:val="Text"/>
            </w:pPr>
          </w:p>
        </w:tc>
      </w:tr>
    </w:tbl>
    <w:p w14:paraId="6BCC6E16" w14:textId="77777777" w:rsidR="00F37035" w:rsidRPr="00E14948" w:rsidRDefault="00F37035" w:rsidP="00F37035">
      <w:pPr>
        <w:spacing w:line="240" w:lineRule="auto"/>
      </w:pPr>
    </w:p>
    <w:p w14:paraId="1CA83B61" w14:textId="77777777" w:rsidR="00F37035" w:rsidRPr="00E14948" w:rsidRDefault="00F37035" w:rsidP="00F37035">
      <w:pPr>
        <w:spacing w:line="240" w:lineRule="auto"/>
      </w:pPr>
    </w:p>
    <w:p w14:paraId="7CFAB59A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268"/>
        <w:gridCol w:w="1950"/>
        <w:gridCol w:w="601"/>
        <w:gridCol w:w="284"/>
        <w:gridCol w:w="3084"/>
      </w:tblGrid>
      <w:tr w:rsidR="00F37035" w:rsidRPr="00E14948" w14:paraId="6C6DA8AE" w14:textId="77777777" w:rsidTr="004D383A">
        <w:tc>
          <w:tcPr>
            <w:tcW w:w="780" w:type="dxa"/>
          </w:tcPr>
          <w:p w14:paraId="3915CC15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6"/>
          </w:tcPr>
          <w:p w14:paraId="14431447" w14:textId="7103561D" w:rsidR="00F37035" w:rsidRPr="00E14948" w:rsidRDefault="005855D4" w:rsidP="004D383A">
            <w:pPr>
              <w:pStyle w:val="berschrift2"/>
            </w:pPr>
            <w:r w:rsidRPr="005855D4">
              <w:t>Divisions- und Multiplikations-Aufgaben zu Gruppen und Schritten</w:t>
            </w:r>
          </w:p>
        </w:tc>
      </w:tr>
      <w:tr w:rsidR="00F37035" w:rsidRPr="00E14948" w14:paraId="5325D5F8" w14:textId="77777777" w:rsidTr="004D383A">
        <w:tc>
          <w:tcPr>
            <w:tcW w:w="780" w:type="dxa"/>
          </w:tcPr>
          <w:p w14:paraId="303C718E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6"/>
          </w:tcPr>
          <w:p w14:paraId="19DD201E" w14:textId="1A852D7F" w:rsidR="00F37035" w:rsidRPr="0074179A" w:rsidRDefault="003811BF" w:rsidP="004D383A">
            <w:pPr>
              <w:pStyle w:val="berschrift3"/>
            </w:pPr>
            <w:r w:rsidRPr="00E14948">
              <w:t xml:space="preserve">Divisions-Aufgaben mit Punktebildern </w:t>
            </w:r>
            <w:r>
              <w:t>darstellen</w:t>
            </w:r>
          </w:p>
        </w:tc>
      </w:tr>
      <w:tr w:rsidR="00F37035" w:rsidRPr="00E14948" w14:paraId="526590A3" w14:textId="77777777" w:rsidTr="004D383A">
        <w:tc>
          <w:tcPr>
            <w:tcW w:w="780" w:type="dxa"/>
          </w:tcPr>
          <w:p w14:paraId="4ED1D6AD" w14:textId="4BD92DB8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2589D1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  <w:gridSpan w:val="5"/>
          </w:tcPr>
          <w:p w14:paraId="5E24D216" w14:textId="47C2B756" w:rsidR="003811BF" w:rsidRPr="00E14948" w:rsidRDefault="00F37035" w:rsidP="003811BF">
            <w:pPr>
              <w:pStyle w:val="Text"/>
              <w:rPr>
                <w:noProof/>
              </w:rPr>
            </w:pPr>
            <w:r w:rsidRPr="00E14948">
              <w:t xml:space="preserve"> </w:t>
            </w:r>
            <w:r w:rsidR="003811BF" w:rsidRPr="00E14948">
              <w:rPr>
                <w:noProof/>
              </w:rPr>
              <w:t>Emily, Maurice und Jonas teilen sich 12 Bonbons.</w:t>
            </w:r>
          </w:p>
          <w:p w14:paraId="459C89C2" w14:textId="0E93334B" w:rsidR="003811BF" w:rsidRDefault="003811BF" w:rsidP="003811BF">
            <w:pPr>
              <w:pStyle w:val="Listenabsatz"/>
              <w:rPr>
                <w:noProof/>
              </w:rPr>
            </w:pPr>
            <w:r w:rsidRPr="00E14948">
              <w:rPr>
                <w:noProof/>
              </w:rPr>
              <w:t>Wie viele Bonbons bekommt jedes Kind?</w:t>
            </w:r>
            <w:r>
              <w:rPr>
                <w:noProof/>
              </w:rPr>
              <w:t xml:space="preserve"> Zeichne auf.</w:t>
            </w:r>
            <w:r w:rsidRPr="00E14948">
              <w:rPr>
                <w:noProof/>
              </w:rPr>
              <w:t xml:space="preserve"> </w:t>
            </w:r>
          </w:p>
          <w:p w14:paraId="32250CB7" w14:textId="215DA34E" w:rsidR="00F37035" w:rsidRPr="00E14948" w:rsidRDefault="003811BF" w:rsidP="005855D4">
            <w:pPr>
              <w:pStyle w:val="Listenabsatz"/>
              <w:spacing w:after="120"/>
            </w:pPr>
            <w:r>
              <w:rPr>
                <w:noProof/>
              </w:rPr>
              <w:t>Welche Aufgabe passt dazu?</w:t>
            </w:r>
          </w:p>
        </w:tc>
      </w:tr>
      <w:tr w:rsidR="003811BF" w:rsidRPr="00E14948" w14:paraId="41E6CB10" w14:textId="77777777" w:rsidTr="004D383A">
        <w:tc>
          <w:tcPr>
            <w:tcW w:w="780" w:type="dxa"/>
          </w:tcPr>
          <w:p w14:paraId="1CFCE34B" w14:textId="77777777" w:rsidR="003811BF" w:rsidRPr="00E14948" w:rsidRDefault="003811BF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CA88120" w14:textId="074D38EC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5"/>
          </w:tcPr>
          <w:p w14:paraId="576E6A09" w14:textId="459AB4A4" w:rsidR="003811BF" w:rsidRDefault="003811BF" w:rsidP="005855D4">
            <w:pPr>
              <w:pStyle w:val="Text"/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4668ED9" wp14:editId="683FB3D9">
                      <wp:simplePos x="0" y="0"/>
                      <wp:positionH relativeFrom="column">
                        <wp:posOffset>3761740</wp:posOffset>
                      </wp:positionH>
                      <wp:positionV relativeFrom="paragraph">
                        <wp:posOffset>30302</wp:posOffset>
                      </wp:positionV>
                      <wp:extent cx="1093470" cy="664210"/>
                      <wp:effectExtent l="0" t="0" r="0" b="254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3470" cy="664210"/>
                                <a:chOff x="6376" y="2463"/>
                                <a:chExt cx="1722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4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94938" id="Gruppieren 424" o:spid="_x0000_s1026" style="position:absolute;margin-left:296.2pt;margin-top:2.4pt;width:86.1pt;height:52.3pt;z-index:251953152" coordorigin="6376,2463" coordsize="1722,10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">
                      <v:shape id="Bild 29" o:spid="_x0000_s1027" type="#_x0000_t75" style="position:absolute;left:6724;top:2463;width:1374;height:1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">
                        <v:imagedata r:id="rId110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">
                        <v:imagedata r:id="rId111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">
                        <v:imagedata r:id="rId112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">
                        <v:imagedata r:id="rId113" o:title=""/>
                      </v:shape>
                    </v:group>
                  </w:pict>
                </mc:Fallback>
              </mc:AlternateContent>
            </w:r>
            <w:r w:rsidRPr="00E14948">
              <w:t xml:space="preserve">Emily löst die </w:t>
            </w:r>
            <w:r>
              <w:t xml:space="preserve">Aufgabe </w:t>
            </w:r>
            <w:proofErr w:type="gramStart"/>
            <w:r>
              <w:rPr>
                <w:b/>
                <w:bCs/>
                <w:color w:val="327A86" w:themeColor="text2"/>
              </w:rPr>
              <w:t xml:space="preserve">a) </w:t>
            </w:r>
            <w:r w:rsidRPr="00C01C40">
              <w:rPr>
                <w:color w:val="327A86" w:themeColor="text2"/>
              </w:rPr>
              <w:t xml:space="preserve"> </w:t>
            </w:r>
            <w:r w:rsidRPr="00E14948">
              <w:t>mit</w:t>
            </w:r>
            <w:proofErr w:type="gramEnd"/>
            <w:r w:rsidRPr="00E14948">
              <w:t xml:space="preserve"> einem Punktebild.</w:t>
            </w:r>
            <w:r>
              <w:br/>
              <w:t>E</w:t>
            </w:r>
            <w:r w:rsidRPr="00E14948">
              <w:t>rkläre Emilys Lösung.</w:t>
            </w:r>
          </w:p>
        </w:tc>
      </w:tr>
      <w:tr w:rsidR="00F37035" w:rsidRPr="00E14948" w14:paraId="46E011F5" w14:textId="77777777" w:rsidTr="004D383A">
        <w:tc>
          <w:tcPr>
            <w:tcW w:w="780" w:type="dxa"/>
          </w:tcPr>
          <w:p w14:paraId="011E3DAD" w14:textId="30564E3E" w:rsidR="00F37035" w:rsidRPr="00E14948" w:rsidRDefault="00CD3FFB" w:rsidP="00BD673E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A046D9F" wp14:editId="16EE6972">
                  <wp:extent cx="360000" cy="272386"/>
                  <wp:effectExtent l="0" t="0" r="2540" b="0"/>
                  <wp:docPr id="1077975928" name="Grafik 107797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030CC2D" w14:textId="2D8A153F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  <w:gridSpan w:val="5"/>
          </w:tcPr>
          <w:p w14:paraId="3325A963" w14:textId="67CD2F41" w:rsidR="00F37035" w:rsidRPr="00E14948" w:rsidRDefault="00F37035" w:rsidP="00BD673E">
            <w:pPr>
              <w:pStyle w:val="Text"/>
            </w:pPr>
            <w:r>
              <w:t>Welche Geteilt-Aufgabe passt zu Emilys Punktebild?</w:t>
            </w:r>
          </w:p>
        </w:tc>
      </w:tr>
      <w:tr w:rsidR="00F37035" w:rsidRPr="00E14948" w14:paraId="22598DAA" w14:textId="77777777" w:rsidTr="004D383A">
        <w:tc>
          <w:tcPr>
            <w:tcW w:w="780" w:type="dxa"/>
          </w:tcPr>
          <w:p w14:paraId="1D1DB96D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85F40C6" w14:textId="1E31DB5E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  <w:gridSpan w:val="5"/>
          </w:tcPr>
          <w:p w14:paraId="1944ABEC" w14:textId="77777777" w:rsidR="00F37035" w:rsidRDefault="00F37035" w:rsidP="00BD673E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>3 · 4 = 12</w:t>
            </w:r>
            <w:r>
              <w:t xml:space="preserve"> dazu passt?</w:t>
            </w:r>
          </w:p>
          <w:p w14:paraId="1EAC7A6B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3CEC9145" w14:textId="77777777" w:rsidR="00F37035" w:rsidRDefault="00F37035" w:rsidP="00BD673E">
            <w:pPr>
              <w:pStyle w:val="Listenabsatz"/>
            </w:pPr>
            <w:r>
              <w:t xml:space="preserve">Wieso gehören Mal- und Geteilt-Aufgabe zum gleichen Bild? </w:t>
            </w:r>
          </w:p>
          <w:p w14:paraId="1169C93B" w14:textId="151BD528" w:rsidR="00F37035" w:rsidRPr="00E14948" w:rsidRDefault="0013679C" w:rsidP="005855D4">
            <w:pPr>
              <w:pStyle w:val="Listenabsatz"/>
            </w:pPr>
            <w:r>
              <w:t xml:space="preserve">Was bedeutet die Mal-Aufgabe für die Bonbons aus Aufgabe </w:t>
            </w:r>
            <w:r w:rsidRPr="00C01C40">
              <w:rPr>
                <w:b/>
                <w:bCs/>
                <w:color w:val="327A86" w:themeColor="text2"/>
              </w:rPr>
              <w:t>2.1</w:t>
            </w:r>
            <w:r>
              <w:t>?</w:t>
            </w:r>
          </w:p>
        </w:tc>
      </w:tr>
      <w:tr w:rsidR="003811BF" w:rsidRPr="00E14948" w14:paraId="1D46737C" w14:textId="77777777" w:rsidTr="003F2C2E">
        <w:tc>
          <w:tcPr>
            <w:tcW w:w="780" w:type="dxa"/>
          </w:tcPr>
          <w:p w14:paraId="5391EB5A" w14:textId="0382AD69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6"/>
          </w:tcPr>
          <w:p w14:paraId="0864C782" w14:textId="587A45A8" w:rsidR="003811BF" w:rsidRDefault="005855D4" w:rsidP="005855D4">
            <w:pPr>
              <w:pStyle w:val="berschrift3"/>
            </w:pPr>
            <w:r>
              <w:t>Mal und geteilt im Punktebild</w:t>
            </w:r>
          </w:p>
        </w:tc>
      </w:tr>
      <w:tr w:rsidR="00F37035" w:rsidRPr="00E14948" w14:paraId="6B5FEAE2" w14:textId="77777777" w:rsidTr="004D383A">
        <w:trPr>
          <w:trHeight w:val="1881"/>
        </w:trPr>
        <w:tc>
          <w:tcPr>
            <w:tcW w:w="780" w:type="dxa"/>
          </w:tcPr>
          <w:p w14:paraId="609C7332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CFC2718" w14:textId="65CF2F9F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  <w:gridSpan w:val="5"/>
          </w:tcPr>
          <w:p w14:paraId="2074AD12" w14:textId="3384C163" w:rsidR="00F37035" w:rsidRPr="00E14948" w:rsidRDefault="00F37035" w:rsidP="00BD673E">
            <w:pPr>
              <w:pStyle w:val="Text"/>
            </w:pPr>
            <w:r w:rsidRPr="00E14948">
              <w:t>Wie sieht das Punktebild aus, wenn sich drei Freunde 18 Bonbons teilen?</w:t>
            </w:r>
          </w:p>
          <w:p w14:paraId="37204E00" w14:textId="77777777" w:rsidR="00F37035" w:rsidRPr="00E14948" w:rsidRDefault="00F37035" w:rsidP="00BD673E">
            <w:pPr>
              <w:pStyle w:val="Text"/>
            </w:pPr>
            <w:r w:rsidRPr="00E14948">
              <w:t>Zeichne oder lege mit Plättchen.</w:t>
            </w:r>
          </w:p>
          <w:p w14:paraId="6D5D3442" w14:textId="50E816BB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71181395" wp14:editId="6948066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109591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rPr>
                <w:noProof/>
              </w:rPr>
              <w:t xml:space="preserve">                                                                                </w:t>
            </w:r>
            <w:r>
              <w:rPr>
                <w:noProof/>
              </w:rPr>
              <w:t xml:space="preserve">               </w:t>
            </w:r>
            <w:r w:rsidRPr="00E14948">
              <w:t xml:space="preserve">Geteilt-Aufgabe: </w:t>
            </w:r>
            <w:r w:rsidR="009452F9">
              <w:t xml:space="preserve">      </w:t>
            </w:r>
            <w:r w:rsidR="009452F9" w:rsidRPr="009452F9">
              <w:rPr>
                <w:color w:val="7F7F7F" w:themeColor="text1" w:themeTint="80"/>
              </w:rPr>
              <w:t>____________</w:t>
            </w:r>
          </w:p>
          <w:p w14:paraId="2BAAB526" w14:textId="77777777" w:rsidR="00F37035" w:rsidRPr="00E14948" w:rsidRDefault="00F37035" w:rsidP="00BD673E">
            <w:pPr>
              <w:pStyle w:val="Text"/>
            </w:pPr>
          </w:p>
          <w:p w14:paraId="4EF43F4E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7A7B2119" wp14:editId="0B2AB57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14976</wp:posOffset>
                  </wp:positionV>
                  <wp:extent cx="208280" cy="224790"/>
                  <wp:effectExtent l="0" t="0" r="127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A67F3" w14:textId="77777777" w:rsidR="00F37035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1BC2432A" wp14:editId="007FC55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Pr="00E14948">
              <w:t xml:space="preserve">Finde eine 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Pr="00E14948">
              <w:t>Mal-Aufgabe</w:t>
            </w:r>
            <w:r w:rsidR="009452F9">
              <w:t xml:space="preserve"> dazu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____________</w:t>
            </w:r>
            <w:r w:rsidR="009452F9">
              <w:t xml:space="preserve">   </w:t>
            </w:r>
          </w:p>
          <w:p w14:paraId="01C1ED13" w14:textId="77777777" w:rsidR="005855D4" w:rsidRDefault="005855D4" w:rsidP="00BD673E">
            <w:pPr>
              <w:pStyle w:val="Text"/>
            </w:pPr>
          </w:p>
          <w:p w14:paraId="0B2D7EA3" w14:textId="4C79E779" w:rsidR="005855D4" w:rsidRPr="00E14948" w:rsidRDefault="005855D4" w:rsidP="00BD673E">
            <w:pPr>
              <w:pStyle w:val="Text"/>
            </w:pPr>
          </w:p>
        </w:tc>
      </w:tr>
      <w:tr w:rsidR="00F37035" w:rsidRPr="00E14948" w14:paraId="4CD3C609" w14:textId="77777777" w:rsidTr="004D383A">
        <w:tc>
          <w:tcPr>
            <w:tcW w:w="780" w:type="dxa"/>
          </w:tcPr>
          <w:p w14:paraId="03E15028" w14:textId="77777777" w:rsidR="00F37035" w:rsidRPr="00E14948" w:rsidRDefault="00F37035" w:rsidP="004D383A">
            <w:pPr>
              <w:pStyle w:val="berschrift3"/>
              <w:rPr>
                <w:noProof/>
              </w:rPr>
            </w:pPr>
            <w:r w:rsidRPr="00E14948">
              <w:rPr>
                <w:noProof/>
              </w:rPr>
              <w:t>2</w:t>
            </w:r>
            <w:r>
              <w:rPr>
                <w:noProof/>
              </w:rPr>
              <w:t>.3</w:t>
            </w:r>
          </w:p>
        </w:tc>
        <w:tc>
          <w:tcPr>
            <w:tcW w:w="8505" w:type="dxa"/>
            <w:gridSpan w:val="6"/>
          </w:tcPr>
          <w:p w14:paraId="75CCCCA5" w14:textId="77777777" w:rsidR="00F37035" w:rsidRPr="00EC3862" w:rsidRDefault="00F37035" w:rsidP="004D383A">
            <w:pPr>
              <w:pStyle w:val="berschrift3"/>
            </w:pPr>
            <w:r w:rsidRPr="00E14948">
              <w:t>Divisions-Aufgaben und Punktebilder</w:t>
            </w:r>
          </w:p>
        </w:tc>
      </w:tr>
      <w:tr w:rsidR="00F37035" w:rsidRPr="00E14948" w14:paraId="0F8FE407" w14:textId="77777777" w:rsidTr="004D383A">
        <w:tc>
          <w:tcPr>
            <w:tcW w:w="780" w:type="dxa"/>
          </w:tcPr>
          <w:p w14:paraId="736116EA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EB9126E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5"/>
          </w:tcPr>
          <w:p w14:paraId="4D04F6E1" w14:textId="77777777" w:rsidR="00F37035" w:rsidRPr="00E14948" w:rsidRDefault="00F37035" w:rsidP="00BD673E">
            <w:pPr>
              <w:pStyle w:val="Text"/>
            </w:pPr>
            <w:r w:rsidRPr="00E14948">
              <w:t xml:space="preserve">Wie sieht das passende Punktebild zu der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20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527FE563" w14:textId="77777777" w:rsidR="00F37035" w:rsidRPr="00E14948" w:rsidRDefault="00F37035" w:rsidP="00BD673E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601E5BF" w14:textId="77777777" w:rsidTr="004D383A">
        <w:tc>
          <w:tcPr>
            <w:tcW w:w="780" w:type="dxa"/>
          </w:tcPr>
          <w:p w14:paraId="1E2BAAF3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0C49EDEB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0B390859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22F9FC98" w14:textId="77777777" w:rsidTr="004D383A">
        <w:tc>
          <w:tcPr>
            <w:tcW w:w="780" w:type="dxa"/>
          </w:tcPr>
          <w:p w14:paraId="31D798B2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3709A301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5"/>
          </w:tcPr>
          <w:p w14:paraId="07BF3C00" w14:textId="77777777" w:rsidR="00F37035" w:rsidRPr="00E14948" w:rsidRDefault="00F37035" w:rsidP="00BD673E">
            <w:pPr>
              <w:pStyle w:val="Text"/>
            </w:pPr>
            <w:r w:rsidRPr="00E14948">
              <w:t>Denke dir eine Geteilt-Aufgabe aus und schreibe sie ins Heft.</w:t>
            </w:r>
          </w:p>
          <w:p w14:paraId="4E6D8F49" w14:textId="77777777" w:rsidR="00F37035" w:rsidRPr="00E14948" w:rsidRDefault="00F37035" w:rsidP="00BD673E">
            <w:pPr>
              <w:pStyle w:val="Text"/>
            </w:pPr>
            <w:r w:rsidRPr="00E14948">
              <w:t>Zeichne ein passendes Punktebild dazu</w:t>
            </w:r>
            <w:r>
              <w:t xml:space="preserve"> und zeichne die Gruppen ein</w:t>
            </w:r>
            <w:r w:rsidRPr="00E14948">
              <w:t>.</w:t>
            </w:r>
          </w:p>
          <w:p w14:paraId="5C1EC1B4" w14:textId="77777777" w:rsidR="00F37035" w:rsidRPr="00E14948" w:rsidRDefault="00F37035" w:rsidP="00BD673E">
            <w:pPr>
              <w:pStyle w:val="Text"/>
            </w:pPr>
            <w:r w:rsidRPr="00E14948">
              <w:t>Schreibe eine passende Geschichte ins Heft, in der Emily Bonbons verteilt.</w:t>
            </w:r>
          </w:p>
        </w:tc>
      </w:tr>
      <w:tr w:rsidR="00F37035" w:rsidRPr="00E14948" w14:paraId="3099BB7E" w14:textId="77777777" w:rsidTr="004D383A">
        <w:tc>
          <w:tcPr>
            <w:tcW w:w="780" w:type="dxa"/>
          </w:tcPr>
          <w:p w14:paraId="6B5C23C4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8D4FA2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2D8DB65C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</w:tr>
      <w:tr w:rsidR="00F37035" w:rsidRPr="00E14948" w14:paraId="3E1C43FC" w14:textId="77777777" w:rsidTr="004D383A">
        <w:tc>
          <w:tcPr>
            <w:tcW w:w="780" w:type="dxa"/>
          </w:tcPr>
          <w:p w14:paraId="14BAA2F9" w14:textId="77777777" w:rsidR="00F37035" w:rsidRPr="00E14948" w:rsidRDefault="00F37035" w:rsidP="00BD673E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0AE7E6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5"/>
          </w:tcPr>
          <w:p w14:paraId="586F3A4B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Finde zu jedem Punktebild eine Geteilt- und eine Mal-Aufgabe. </w:t>
            </w:r>
          </w:p>
        </w:tc>
      </w:tr>
      <w:tr w:rsidR="00F37035" w:rsidRPr="00E14948" w14:paraId="33F8499C" w14:textId="77777777" w:rsidTr="004D383A">
        <w:trPr>
          <w:trHeight w:val="2552"/>
        </w:trPr>
        <w:tc>
          <w:tcPr>
            <w:tcW w:w="780" w:type="dxa"/>
          </w:tcPr>
          <w:p w14:paraId="5D68F43C" w14:textId="77777777" w:rsidR="00F37035" w:rsidRPr="00E14948" w:rsidRDefault="00F37035" w:rsidP="00BD673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E6E8BE6" w14:textId="77777777" w:rsidR="00F37035" w:rsidRPr="00E14948" w:rsidRDefault="00F3703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268" w:type="dxa"/>
          </w:tcPr>
          <w:p w14:paraId="11F9B1D3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</w:p>
          <w:p w14:paraId="3327B921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6FBC7B63" wp14:editId="40C13AF2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F5F9C9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187C62D9" w14:textId="6E93F3DA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76E8D59A" w14:textId="77777777" w:rsidR="00F37035" w:rsidRDefault="00F37035" w:rsidP="00BD673E">
            <w:pPr>
              <w:pStyle w:val="Text"/>
            </w:pPr>
            <w:r>
              <w:t xml:space="preserve">   </w:t>
            </w:r>
            <w:r w:rsidRPr="00E14948">
              <w:t xml:space="preserve"> Geteilt-Aufgabe:</w:t>
            </w:r>
          </w:p>
          <w:p w14:paraId="5D576CAE" w14:textId="13537AD9" w:rsidR="00F37035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__</w:t>
            </w:r>
          </w:p>
          <w:p w14:paraId="7DF1333D" w14:textId="4E569BA9" w:rsidR="00F37035" w:rsidRPr="00E14948" w:rsidRDefault="00F37035" w:rsidP="00BD673E">
            <w:pPr>
              <w:pStyle w:val="Text"/>
            </w:pPr>
            <w:r w:rsidRPr="00E14948">
              <w:t xml:space="preserve">     </w:t>
            </w:r>
          </w:p>
          <w:p w14:paraId="304152F0" w14:textId="77777777" w:rsidR="00F37035" w:rsidRDefault="00F37035" w:rsidP="00BD673E">
            <w:pPr>
              <w:pStyle w:val="Text"/>
            </w:pPr>
            <w:r w:rsidRPr="00E14948">
              <w:t xml:space="preserve">     Mal-Aufgabe: </w:t>
            </w:r>
          </w:p>
          <w:p w14:paraId="294797CF" w14:textId="3F58847D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3A97A25D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5374D1C" wp14:editId="4FFF2830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3C8C2B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3BDA4B47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4086ADB9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04DC26C1" w14:textId="77777777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Geteilt-Aufgabe:</w:t>
            </w:r>
          </w:p>
          <w:p w14:paraId="0CC778FB" w14:textId="77777777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__</w:t>
            </w:r>
          </w:p>
          <w:p w14:paraId="5B78F7DE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AC9F2D0" w14:textId="77777777" w:rsidR="00EA4560" w:rsidRDefault="00EA4560" w:rsidP="00EA4560">
            <w:pPr>
              <w:pStyle w:val="Text"/>
            </w:pPr>
            <w:r w:rsidRPr="00E14948">
              <w:t xml:space="preserve">     Mal-Aufgabe: </w:t>
            </w:r>
          </w:p>
          <w:p w14:paraId="5D61226A" w14:textId="4074F65F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3084" w:type="dxa"/>
          </w:tcPr>
          <w:p w14:paraId="72721286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16174305" wp14:editId="0AB5895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(3)</w:t>
            </w:r>
          </w:p>
          <w:p w14:paraId="1D3D8C9A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5D47B567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230718DF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621C6810" w14:textId="03FE12E4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Geteilt-Aufgabe:</w:t>
            </w:r>
          </w:p>
          <w:p w14:paraId="76D10793" w14:textId="6E463D95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__</w:t>
            </w:r>
          </w:p>
          <w:p w14:paraId="4C1C8378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7CEC702D" w14:textId="140684FC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r w:rsidRPr="00E14948">
              <w:t xml:space="preserve">Mal-Aufgabe: </w:t>
            </w:r>
          </w:p>
          <w:p w14:paraId="14DB166E" w14:textId="271403C2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2F3433DF" w14:textId="77777777" w:rsidTr="00EA4560">
        <w:trPr>
          <w:trHeight w:val="66"/>
        </w:trPr>
        <w:tc>
          <w:tcPr>
            <w:tcW w:w="780" w:type="dxa"/>
          </w:tcPr>
          <w:p w14:paraId="75B0E2BA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1DF6EB77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268" w:type="dxa"/>
          </w:tcPr>
          <w:p w14:paraId="24B3EB4E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2556D638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084" w:type="dxa"/>
          </w:tcPr>
          <w:p w14:paraId="0F64F5BE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63CE8A83" w14:textId="77777777" w:rsidTr="004D383A">
        <w:tc>
          <w:tcPr>
            <w:tcW w:w="780" w:type="dxa"/>
          </w:tcPr>
          <w:p w14:paraId="572CC2BB" w14:textId="783B1E43" w:rsidR="00F37035" w:rsidRPr="00E14948" w:rsidRDefault="00CD3FFB" w:rsidP="00BD673E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4F830" wp14:editId="4CB2090D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B3770B3" w14:textId="0E7D4E40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5"/>
          </w:tcPr>
          <w:p w14:paraId="48EB6B07" w14:textId="77777777" w:rsidR="00F37035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t>Vergleiche die Aufgaben: Was ist in der Mal-Aufgabe bekannt, und was wird gesucht?</w:t>
            </w:r>
          </w:p>
          <w:p w14:paraId="0A75C9E2" w14:textId="77777777" w:rsidR="00F37035" w:rsidRPr="00EC3862" w:rsidRDefault="00F37035" w:rsidP="00BD673E">
            <w:pPr>
              <w:pStyle w:val="Text"/>
              <w:rPr>
                <w:noProof/>
              </w:rPr>
            </w:pPr>
            <w:r>
              <w:rPr>
                <w:noProof/>
              </w:rPr>
              <w:t>Was ist in der Geteilt-Aufgabe bekannt und wonach wird mit der Rechnung gefragt?</w:t>
            </w:r>
          </w:p>
        </w:tc>
      </w:tr>
      <w:tr w:rsidR="00F37035" w:rsidRPr="00E14948" w14:paraId="0BEB571F" w14:textId="77777777" w:rsidTr="004D383A">
        <w:tc>
          <w:tcPr>
            <w:tcW w:w="780" w:type="dxa"/>
          </w:tcPr>
          <w:p w14:paraId="1A5772AF" w14:textId="570EE092" w:rsidR="00F37035" w:rsidRPr="00E14948" w:rsidRDefault="00F37035" w:rsidP="004D383A">
            <w:pPr>
              <w:pStyle w:val="berschrift3"/>
            </w:pPr>
            <w:r w:rsidRPr="00E14948">
              <w:lastRenderedPageBreak/>
              <w:t>2</w:t>
            </w:r>
            <w:r>
              <w:t>.4</w:t>
            </w:r>
          </w:p>
        </w:tc>
        <w:tc>
          <w:tcPr>
            <w:tcW w:w="8505" w:type="dxa"/>
            <w:gridSpan w:val="6"/>
          </w:tcPr>
          <w:p w14:paraId="27D75BD9" w14:textId="6F9A5526" w:rsidR="00F37035" w:rsidRPr="00EC3862" w:rsidRDefault="00F37035" w:rsidP="004D383A">
            <w:pPr>
              <w:pStyle w:val="berschrift3"/>
            </w:pPr>
            <w:r w:rsidRPr="00E14948">
              <w:t>Multiplikation und Division</w:t>
            </w:r>
          </w:p>
        </w:tc>
      </w:tr>
      <w:tr w:rsidR="001C79EB" w:rsidRPr="00E14948" w14:paraId="5F09C1DC" w14:textId="77777777" w:rsidTr="004D383A">
        <w:tc>
          <w:tcPr>
            <w:tcW w:w="780" w:type="dxa"/>
          </w:tcPr>
          <w:p w14:paraId="1F14909D" w14:textId="239CE8D6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2355584" behindDoc="0" locked="0" layoutInCell="1" allowOverlap="1" wp14:anchorId="71F091A1" wp14:editId="1EB57D19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6"/>
          </w:tcPr>
          <w:p w14:paraId="34C80703" w14:textId="426A0311" w:rsidR="001C79EB" w:rsidRDefault="00EF231F" w:rsidP="00EF231F">
            <w:r>
              <w:t>Stellt euch gegenseitig Aufgaben:</w:t>
            </w:r>
          </w:p>
          <w:p w14:paraId="78C1BF94" w14:textId="073AA813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Die</w:t>
            </w:r>
            <w:r w:rsidRPr="00E14948">
              <w:rPr>
                <w:noProof/>
              </w:rPr>
              <w:t xml:space="preserve"> eine legt mit dem Hunderter-Punktefeld und dem Malwinkel ein Punktebild.</w:t>
            </w:r>
          </w:p>
          <w:p w14:paraId="1668A76D" w14:textId="74445BB2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Der andere nennt passende Mal-Aufgabe und Geteilt-Aufgaben.</w:t>
            </w:r>
          </w:p>
          <w:p w14:paraId="7F6D0A8F" w14:textId="1C7D6370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57FA3450" wp14:editId="432CCA97">
                      <wp:simplePos x="0" y="0"/>
                      <wp:positionH relativeFrom="column">
                        <wp:posOffset>84586</wp:posOffset>
                      </wp:positionH>
                      <wp:positionV relativeFrom="paragraph">
                        <wp:posOffset>289867</wp:posOffset>
                      </wp:positionV>
                      <wp:extent cx="349885" cy="146862"/>
                      <wp:effectExtent l="0" t="0" r="5715" b="5715"/>
                      <wp:wrapNone/>
                      <wp:docPr id="975482321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1DC97A" w14:textId="77777777" w:rsidR="00EF5545" w:rsidRPr="008D5126" w:rsidRDefault="00EF5545" w:rsidP="00EF5545">
                                  <w:pPr>
                                    <w:pStyle w:val="Transcript"/>
                                  </w:pPr>
                                  <w:r w:rsidRPr="00846BA4">
                                    <w:t>Emily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A3450" id="Textfeld 12" o:spid="_x0000_s1124" type="#_x0000_t202" style="position:absolute;left:0;text-align:left;margin-left:6.65pt;margin-top:22.8pt;width:27.55pt;height:11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" filled="f" stroked="f" strokeweight=".5pt">
                      <v:textbox inset="0,0,0,0">
                        <w:txbxContent>
                          <w:p w14:paraId="751DC97A" w14:textId="77777777" w:rsidR="00EF5545" w:rsidRPr="008D5126" w:rsidRDefault="00EF5545" w:rsidP="00EF5545">
                            <w:pPr>
                              <w:pStyle w:val="Transcript"/>
                            </w:pPr>
                            <w:r w:rsidRPr="00846BA4"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7D74CDC6" wp14:editId="73756DBB">
                  <wp:simplePos x="0" y="0"/>
                  <wp:positionH relativeFrom="column">
                    <wp:posOffset>2215975</wp:posOffset>
                  </wp:positionH>
                  <wp:positionV relativeFrom="paragraph">
                    <wp:posOffset>320675</wp:posOffset>
                  </wp:positionV>
                  <wp:extent cx="1228725" cy="809625"/>
                  <wp:effectExtent l="0" t="0" r="9525" b="952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Dann erklären beide, wonach in der Aufgabe gefragt ist</w:t>
            </w:r>
            <w:r w:rsidRPr="00E14948">
              <w:rPr>
                <w:noProof/>
              </w:rPr>
              <w:t>.</w:t>
            </w:r>
            <w:r>
              <w:rPr>
                <w:noProof/>
              </w:rPr>
              <w:t xml:space="preserve"> Erklärt so wie Emily und Jonas.</w:t>
            </w:r>
            <w:r>
              <w:rPr>
                <w:noProof/>
              </w:rPr>
              <w:br/>
            </w:r>
          </w:p>
          <w:p w14:paraId="47EBCBAD" w14:textId="199946D9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13CBA6B" wp14:editId="3787EEB1">
                      <wp:simplePos x="0" y="0"/>
                      <wp:positionH relativeFrom="column">
                        <wp:posOffset>4992917</wp:posOffset>
                      </wp:positionH>
                      <wp:positionV relativeFrom="paragraph">
                        <wp:posOffset>115198</wp:posOffset>
                      </wp:positionV>
                      <wp:extent cx="349885" cy="146830"/>
                      <wp:effectExtent l="0" t="0" r="5715" b="5715"/>
                      <wp:wrapNone/>
                      <wp:docPr id="159459548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CB4792" w14:textId="77777777" w:rsidR="00CD3FFB" w:rsidRPr="008D5126" w:rsidRDefault="00CD3FFB" w:rsidP="00CD3FFB">
                                  <w:pPr>
                                    <w:pStyle w:val="Transcript"/>
                                  </w:pPr>
                                  <w: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CBA6B" id="_x0000_s1125" type="#_x0000_t202" style="position:absolute;left:0;text-align:left;margin-left:393.15pt;margin-top:9.05pt;width:27.55pt;height:11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" filled="f" stroked="f" strokeweight=".5pt">
                      <v:textbox inset="0,0,0,0">
                        <w:txbxContent>
                          <w:p w14:paraId="0BCB4792" w14:textId="77777777" w:rsidR="00CD3FFB" w:rsidRPr="008D5126" w:rsidRDefault="00CD3FFB" w:rsidP="00CD3FFB">
                            <w:pPr>
                              <w:pStyle w:val="Transcript"/>
                            </w:pPr>
                            <w: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FC95BF" w14:textId="3DE5305E" w:rsidR="00EF231F" w:rsidRPr="00E14948" w:rsidRDefault="00EF231F" w:rsidP="00EF23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EF64EBC" wp14:editId="472797F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165100</wp:posOffset>
                      </wp:positionV>
                      <wp:extent cx="2055145" cy="784860"/>
                      <wp:effectExtent l="0" t="228600" r="15240" b="15240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5145" cy="784860"/>
                              </a:xfrm>
                              <a:prstGeom prst="wedgeRoundRectCallout">
                                <a:avLst>
                                  <a:gd name="adj1" fmla="val -36013"/>
                                  <a:gd name="adj2" fmla="val -7804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344AE" w14:textId="307B67BE" w:rsidR="00F37035" w:rsidRPr="000D673C" w:rsidRDefault="00F37035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15 : 5, das heißt, ich habe 15 Punkte und verteile sie auf 3 Reihen. </w:t>
                                  </w:r>
                                  <w:r w:rsid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suche: Wie groß sind die Reihen? </w:t>
                                  </w:r>
                                  <w:r w:rsid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Es sind 5er Reihen.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64EBC" id="Abgerundete rechteckige Legende 103" o:spid="_x0000_s1126" type="#_x0000_t62" style="position:absolute;margin-left:8.7pt;margin-top:13pt;width:161.8pt;height:61.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" adj="3021,-6058" fillcolor="white [3212]" strokecolor="#bfbfbf [2412]" strokeweight="1pt">
                      <v:textbox inset="1mm,,1mm">
                        <w:txbxContent>
                          <w:p w14:paraId="2D3344AE" w14:textId="307B67BE" w:rsidR="00F37035" w:rsidRPr="000D673C" w:rsidRDefault="00F37035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15 : 5, das heißt, ich habe 15 Punkte und verteile sie auf 3 Reihen. </w:t>
                            </w:r>
                            <w:r w:rsid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Ich suche: Wie groß sind die Reihen? </w:t>
                            </w:r>
                            <w:r w:rsid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Es sind 5er Reihen.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65B9F10F" w14:textId="77777777" w:rsidTr="004D383A">
        <w:tc>
          <w:tcPr>
            <w:tcW w:w="780" w:type="dxa"/>
            <w:vMerge w:val="restart"/>
          </w:tcPr>
          <w:p w14:paraId="5E79F815" w14:textId="4DD29B4E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1BF1CB47" w14:textId="493B7070" w:rsidR="00EF5545" w:rsidRPr="00E14948" w:rsidRDefault="00EF5545" w:rsidP="00BD673E">
            <w:pPr>
              <w:pStyle w:val="Text"/>
              <w:rPr>
                <w:noProof/>
              </w:rPr>
            </w:pPr>
          </w:p>
          <w:p w14:paraId="137E72EE" w14:textId="6724B578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750BD20D" w14:textId="06031D8E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61862266" w14:textId="00EC929D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71E28FA0" w14:textId="09B02B3B" w:rsidR="00F37035" w:rsidRPr="00E14948" w:rsidRDefault="00F37035" w:rsidP="00BD673E">
            <w:pPr>
              <w:pStyle w:val="Text"/>
              <w:rPr>
                <w:noProof/>
              </w:rPr>
            </w:pPr>
          </w:p>
          <w:p w14:paraId="02DDF5F9" w14:textId="77777777" w:rsidR="00F37035" w:rsidRPr="00E14948" w:rsidRDefault="00F37035" w:rsidP="00BD673E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2"/>
          </w:tcPr>
          <w:p w14:paraId="3232E64D" w14:textId="789E9CC4" w:rsidR="00F37035" w:rsidRPr="00E14948" w:rsidRDefault="00F37035" w:rsidP="00BD673E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5D24FFD2" w14:textId="77777777" w:rsidTr="004D383A">
        <w:tc>
          <w:tcPr>
            <w:tcW w:w="780" w:type="dxa"/>
            <w:vMerge/>
          </w:tcPr>
          <w:p w14:paraId="2961CB88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27C9D648" w14:textId="77777777" w:rsidR="00F37035" w:rsidRPr="00E14948" w:rsidRDefault="00F37035" w:rsidP="00BD673E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2"/>
          </w:tcPr>
          <w:p w14:paraId="052E52A4" w14:textId="2F7F0342" w:rsidR="00F37035" w:rsidRPr="00E14948" w:rsidRDefault="00EF231F" w:rsidP="00BD673E">
            <w:pPr>
              <w:spacing w:line="240" w:lineRule="auto"/>
              <w:ind w:left="3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F8208D6" wp14:editId="197D20A8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27305</wp:posOffset>
                      </wp:positionV>
                      <wp:extent cx="1900809" cy="614153"/>
                      <wp:effectExtent l="0" t="279400" r="17145" b="8255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0809" cy="614153"/>
                              </a:xfrm>
                              <a:prstGeom prst="wedgeRoundRectCallout">
                                <a:avLst>
                                  <a:gd name="adj1" fmla="val 45650"/>
                                  <a:gd name="adj2" fmla="val -9419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95770" w14:textId="705A9C61" w:rsidR="00F37035" w:rsidRPr="000D673C" w:rsidRDefault="00F37035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>3 · 5, das sind drei Fünfer-Reihen,</w:t>
                                  </w:r>
                                  <w:r w:rsidR="003811B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 xml:space="preserve">und ich suche: Wie viele Punkte sind es </w:t>
                                  </w:r>
                                  <w:r w:rsidR="003811BF">
                                    <w:rPr>
                                      <w:rFonts w:asciiTheme="minorHAnsi" w:hAnsiTheme="minorHAnsi" w:cstheme="minorHAnsi"/>
                                    </w:rPr>
                                    <w:t>i</w:t>
                                  </w: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 xml:space="preserve">nsgesamt? 15 </w:t>
                                  </w:r>
                                </w:p>
                                <w:p w14:paraId="5C9C21CD" w14:textId="77777777" w:rsidR="00F37035" w:rsidRPr="000D673C" w:rsidRDefault="00F37035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208D6" id="Abgerundete rechteckige Legende 102" o:spid="_x0000_s1127" type="#_x0000_t62" style="position:absolute;left:0;text-align:left;margin-left:18.75pt;margin-top:2.15pt;width:149.65pt;height:48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" adj="20660,-9545" fillcolor="white [3212]" strokecolor="#bfbfbf [2412]" strokeweight="1pt">
                      <v:textbox>
                        <w:txbxContent>
                          <w:p w14:paraId="34F95770" w14:textId="705A9C61" w:rsidR="00F37035" w:rsidRPr="000D673C" w:rsidRDefault="00F37035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>3 · 5, das sind drei Fünfer-Reihen,</w:t>
                            </w:r>
                            <w:r w:rsidR="003811B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 xml:space="preserve">und ich suche: Wie viele Punkte sind es </w:t>
                            </w:r>
                            <w:r w:rsidR="003811BF"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 xml:space="preserve">nsgesamt? 15 </w:t>
                            </w:r>
                          </w:p>
                          <w:p w14:paraId="5C9C21CD" w14:textId="77777777" w:rsidR="00F37035" w:rsidRPr="000D673C" w:rsidRDefault="00F37035" w:rsidP="00F37035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553ABF4A" w14:textId="77777777" w:rsidTr="004D383A">
        <w:tc>
          <w:tcPr>
            <w:tcW w:w="780" w:type="dxa"/>
          </w:tcPr>
          <w:p w14:paraId="19B53E22" w14:textId="77777777" w:rsidR="00F37035" w:rsidRPr="00E14948" w:rsidRDefault="00F37035" w:rsidP="004D383A">
            <w:pPr>
              <w:pStyle w:val="berschrift3"/>
            </w:pPr>
            <w:r>
              <w:t>2.5</w:t>
            </w:r>
          </w:p>
        </w:tc>
        <w:tc>
          <w:tcPr>
            <w:tcW w:w="8505" w:type="dxa"/>
            <w:gridSpan w:val="6"/>
          </w:tcPr>
          <w:p w14:paraId="591D5460" w14:textId="547765FC" w:rsidR="00F37035" w:rsidRPr="00E14948" w:rsidRDefault="00F37035" w:rsidP="004D383A">
            <w:pPr>
              <w:pStyle w:val="berschrift3"/>
            </w:pPr>
            <w:r>
              <w:t>Warum passt das Bild nicht?</w:t>
            </w:r>
          </w:p>
        </w:tc>
      </w:tr>
      <w:tr w:rsidR="00EF231F" w:rsidRPr="00E14948" w14:paraId="393DE67A" w14:textId="77777777" w:rsidTr="00C561C8">
        <w:tc>
          <w:tcPr>
            <w:tcW w:w="780" w:type="dxa"/>
          </w:tcPr>
          <w:p w14:paraId="20558911" w14:textId="77777777" w:rsidR="00EF231F" w:rsidRPr="00E14948" w:rsidRDefault="00EF231F" w:rsidP="00C561C8">
            <w:pPr>
              <w:spacing w:line="240" w:lineRule="auto"/>
            </w:pPr>
          </w:p>
        </w:tc>
        <w:tc>
          <w:tcPr>
            <w:tcW w:w="318" w:type="dxa"/>
          </w:tcPr>
          <w:p w14:paraId="0C780302" w14:textId="79F84402" w:rsidR="00EF231F" w:rsidRPr="00E14948" w:rsidRDefault="00EF231F" w:rsidP="00C561C8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5"/>
          </w:tcPr>
          <w:p w14:paraId="65287A32" w14:textId="47E3B669" w:rsidR="00EF231F" w:rsidRDefault="005855D4" w:rsidP="00EF23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4614D21B" wp14:editId="07E336B2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16485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1D401" w14:textId="77777777" w:rsidR="00EF231F" w:rsidRPr="005855D4" w:rsidRDefault="00EF231F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855D4"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Jonas</w:t>
                                  </w:r>
                                </w:p>
                                <w:p w14:paraId="2ECB4AAC" w14:textId="77777777" w:rsidR="00EF231F" w:rsidRDefault="00EF231F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C29BE13" w14:textId="77777777" w:rsidR="002F7A85" w:rsidRPr="002F7A85" w:rsidRDefault="002F7A85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60BE4100" w14:textId="4BEF1A28" w:rsidR="00EF231F" w:rsidRPr="005855D4" w:rsidRDefault="00EF231F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855D4"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4D21B" id="Textfeld 1" o:spid="_x0000_s1128" type="#_x0000_t202" style="position:absolute;margin-left:210.65pt;margin-top:1.3pt;width:2in;height:2in;z-index:25242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" filled="f" stroked="f" strokeweight=".5pt">
                      <v:textbox style="mso-fit-shape-to-text:t">
                        <w:txbxContent>
                          <w:p w14:paraId="69C1D401" w14:textId="77777777" w:rsidR="00EF231F" w:rsidRPr="005855D4" w:rsidRDefault="00EF231F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855D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Jonas</w:t>
                            </w:r>
                          </w:p>
                          <w:p w14:paraId="2ECB4AAC" w14:textId="77777777" w:rsidR="00EF231F" w:rsidRDefault="00EF231F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C29BE13" w14:textId="77777777" w:rsidR="002F7A85" w:rsidRPr="002F7A85" w:rsidRDefault="002F7A85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60BE4100" w14:textId="4BEF1A28" w:rsidR="00EF231F" w:rsidRPr="005855D4" w:rsidRDefault="00EF231F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855D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2005376" behindDoc="0" locked="0" layoutInCell="1" allowOverlap="1" wp14:anchorId="0D000E27" wp14:editId="625F6DA5">
                  <wp:simplePos x="0" y="0"/>
                  <wp:positionH relativeFrom="column">
                    <wp:posOffset>3074942</wp:posOffset>
                  </wp:positionH>
                  <wp:positionV relativeFrom="paragraph">
                    <wp:posOffset>-1270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31F">
              <w:t xml:space="preserve">Jonas und Emily hatten zuerst diese Bilder </w:t>
            </w:r>
            <w:r w:rsidR="00EF231F">
              <w:br/>
              <w:t xml:space="preserve">gezeichnet zu </w:t>
            </w:r>
            <w:proofErr w:type="gramStart"/>
            <w:r w:rsidR="00EF231F" w:rsidRPr="00B678A7">
              <w:rPr>
                <w:rFonts w:ascii="Comic Sans MS" w:hAnsi="Comic Sans MS"/>
                <w:b/>
                <w:bCs/>
              </w:rPr>
              <w:t>8 :</w:t>
            </w:r>
            <w:proofErr w:type="gramEnd"/>
            <w:r w:rsidR="00EF231F" w:rsidRPr="00B678A7">
              <w:rPr>
                <w:rFonts w:ascii="Comic Sans MS" w:hAnsi="Comic Sans MS"/>
                <w:b/>
                <w:bCs/>
              </w:rPr>
              <w:t xml:space="preserve"> 4 = 2</w:t>
            </w:r>
            <w:r w:rsidR="00EF231F">
              <w:t xml:space="preserve">. </w:t>
            </w:r>
            <w:r w:rsidR="00EF231F">
              <w:br/>
              <w:t>Warum passen sie nicht?</w:t>
            </w:r>
          </w:p>
          <w:p w14:paraId="76BD1B58" w14:textId="05D9B4BD" w:rsidR="005855D4" w:rsidRDefault="001B6520" w:rsidP="00C561C8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429312" behindDoc="0" locked="0" layoutInCell="1" allowOverlap="1" wp14:anchorId="080569D2" wp14:editId="51B9C18D">
                  <wp:simplePos x="0" y="0"/>
                  <wp:positionH relativeFrom="column">
                    <wp:posOffset>3662045</wp:posOffset>
                  </wp:positionH>
                  <wp:positionV relativeFrom="paragraph">
                    <wp:posOffset>19685</wp:posOffset>
                  </wp:positionV>
                  <wp:extent cx="827405" cy="467995"/>
                  <wp:effectExtent l="0" t="0" r="0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740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B6566" w14:textId="67BC4C06" w:rsidR="00EF231F" w:rsidRPr="00E14948" w:rsidRDefault="00EF231F" w:rsidP="00C561C8">
            <w:pPr>
              <w:pStyle w:val="Text"/>
            </w:pPr>
          </w:p>
        </w:tc>
      </w:tr>
      <w:tr w:rsidR="00EF231F" w:rsidRPr="00E14948" w14:paraId="323FC650" w14:textId="77777777" w:rsidTr="00C561C8">
        <w:tc>
          <w:tcPr>
            <w:tcW w:w="780" w:type="dxa"/>
          </w:tcPr>
          <w:p w14:paraId="63DCFD6D" w14:textId="77777777" w:rsidR="00EF231F" w:rsidRPr="00E14948" w:rsidRDefault="00EF231F" w:rsidP="00C561C8">
            <w:pPr>
              <w:spacing w:line="240" w:lineRule="auto"/>
            </w:pPr>
          </w:p>
        </w:tc>
        <w:tc>
          <w:tcPr>
            <w:tcW w:w="318" w:type="dxa"/>
          </w:tcPr>
          <w:p w14:paraId="2FF336EF" w14:textId="30E4ADDA" w:rsidR="00EF231F" w:rsidRPr="00E14948" w:rsidRDefault="00EF231F" w:rsidP="00C561C8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5"/>
          </w:tcPr>
          <w:p w14:paraId="5E723AD3" w14:textId="6D74D8EE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5855D4">
              <w:t>Jonas und Emily n</w:t>
            </w:r>
            <w:r>
              <w:t>ochmal,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>
              <w:br/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Lieber Jonas, man soll in einem Bild nicht nur die Zahlen sehen, sondern …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, </w:t>
            </w:r>
          </w:p>
          <w:p w14:paraId="208F3DBA" w14:textId="5F4796A1" w:rsidR="00EF231F" w:rsidRDefault="00EF231F" w:rsidP="00EF231F">
            <w:pPr>
              <w:pStyle w:val="Text"/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 Emily, du hattest vielleicht eine gute Idee, aber</w:t>
            </w:r>
          </w:p>
        </w:tc>
      </w:tr>
      <w:tr w:rsidR="00EF231F" w:rsidRPr="004D383A" w14:paraId="70D932B8" w14:textId="77777777" w:rsidTr="00C561C8">
        <w:tc>
          <w:tcPr>
            <w:tcW w:w="780" w:type="dxa"/>
          </w:tcPr>
          <w:p w14:paraId="76043A9D" w14:textId="77777777" w:rsidR="00EF231F" w:rsidRPr="00E14948" w:rsidRDefault="00EF231F" w:rsidP="00C561C8">
            <w:pPr>
              <w:pStyle w:val="berschrift3"/>
            </w:pPr>
            <w:r>
              <w:t>2.6</w:t>
            </w:r>
          </w:p>
        </w:tc>
        <w:tc>
          <w:tcPr>
            <w:tcW w:w="8505" w:type="dxa"/>
            <w:gridSpan w:val="6"/>
          </w:tcPr>
          <w:p w14:paraId="1B4994AB" w14:textId="77777777" w:rsidR="00EF231F" w:rsidRPr="004D383A" w:rsidRDefault="00EF231F" w:rsidP="00C561C8">
            <w:pPr>
              <w:pStyle w:val="berschrift3"/>
            </w:pPr>
            <w:r w:rsidRPr="00E14948">
              <w:t>Gleichmäßig aufteilen</w:t>
            </w:r>
          </w:p>
        </w:tc>
      </w:tr>
      <w:tr w:rsidR="00EF231F" w:rsidRPr="00E14948" w14:paraId="0743C5DC" w14:textId="77777777" w:rsidTr="00C561C8">
        <w:tc>
          <w:tcPr>
            <w:tcW w:w="780" w:type="dxa"/>
          </w:tcPr>
          <w:p w14:paraId="577BAB70" w14:textId="77777777" w:rsidR="00EF231F" w:rsidRPr="00E14948" w:rsidRDefault="00EF231F" w:rsidP="00C561C8">
            <w:pPr>
              <w:spacing w:line="240" w:lineRule="auto"/>
            </w:pPr>
          </w:p>
        </w:tc>
        <w:tc>
          <w:tcPr>
            <w:tcW w:w="318" w:type="dxa"/>
          </w:tcPr>
          <w:p w14:paraId="3E6CC56C" w14:textId="77777777" w:rsidR="00EF231F" w:rsidRPr="00E14948" w:rsidRDefault="00EF231F" w:rsidP="00C561C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111FAD30" w14:textId="12E07F3C" w:rsidR="00EF231F" w:rsidRPr="00E14948" w:rsidRDefault="00EF231F" w:rsidP="00C561C8">
            <w:pPr>
              <w:pStyle w:val="Text"/>
            </w:pPr>
            <w:r>
              <w:t xml:space="preserve">Zeichne in das Bild die Gruppen ein. </w:t>
            </w:r>
            <w:r w:rsidRPr="00E14948">
              <w:t>Finde eine passende Geteilt-Aufgabe.</w:t>
            </w:r>
          </w:p>
        </w:tc>
      </w:tr>
      <w:tr w:rsidR="00F37035" w:rsidRPr="00E14948" w14:paraId="0DC9D8D1" w14:textId="77777777" w:rsidTr="004D383A">
        <w:tc>
          <w:tcPr>
            <w:tcW w:w="780" w:type="dxa"/>
          </w:tcPr>
          <w:p w14:paraId="4913BBE1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151B7C16" w14:textId="77777777" w:rsidR="00F37035" w:rsidRPr="00E14948" w:rsidRDefault="00F37035" w:rsidP="00BD673E">
            <w:pPr>
              <w:pStyle w:val="berschriftTeilaufgaben"/>
            </w:pPr>
          </w:p>
        </w:tc>
        <w:tc>
          <w:tcPr>
            <w:tcW w:w="4218" w:type="dxa"/>
            <w:gridSpan w:val="2"/>
          </w:tcPr>
          <w:p w14:paraId="5A740732" w14:textId="56B09E69" w:rsidR="00F37035" w:rsidRDefault="00F37035" w:rsidP="00BD673E">
            <w:pPr>
              <w:pStyle w:val="Text"/>
            </w:pPr>
            <w:r w:rsidRPr="00E14948">
              <w:t xml:space="preserve">(1) In jeder Gruppe sollen 2 Kinder sein. </w:t>
            </w:r>
            <w:r w:rsidR="00624820">
              <w:br/>
            </w:r>
            <w:r w:rsidRPr="00E14948">
              <w:t>Wie viele Gruppen kann man bilden?</w:t>
            </w:r>
          </w:p>
          <w:p w14:paraId="156AA555" w14:textId="77777777" w:rsidR="00E80775" w:rsidRPr="00E14948" w:rsidRDefault="00E80775" w:rsidP="00BD673E">
            <w:pPr>
              <w:pStyle w:val="Text"/>
            </w:pPr>
          </w:p>
          <w:p w14:paraId="60439253" w14:textId="3CA8E308" w:rsidR="00F37035" w:rsidRDefault="00E80775" w:rsidP="00E80775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E55128" wp14:editId="606714AA">
                  <wp:extent cx="1075055" cy="337185"/>
                  <wp:effectExtent l="0" t="0" r="4445" b="5715"/>
                  <wp:docPr id="400" name="Grafik 40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035">
              <w:rPr>
                <w:noProof/>
              </w:rPr>
              <w:drawing>
                <wp:inline distT="0" distB="0" distL="0" distR="0" wp14:anchorId="15DC9A68" wp14:editId="16EC4E07">
                  <wp:extent cx="1075055" cy="337185"/>
                  <wp:effectExtent l="0" t="0" r="4445" b="5715"/>
                  <wp:docPr id="399" name="Grafik 3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035" w:rsidRPr="00E14948">
              <w:t xml:space="preserve">  </w:t>
            </w:r>
          </w:p>
          <w:p w14:paraId="7832DE28" w14:textId="33776A6D" w:rsidR="00F37035" w:rsidRPr="00EF231F" w:rsidRDefault="00F37035" w:rsidP="00EF231F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7E691B" wp14:editId="747A0CA5">
                  <wp:extent cx="1075055" cy="337185"/>
                  <wp:effectExtent l="0" t="0" r="4445" b="5715"/>
                  <wp:docPr id="398" name="Grafik 39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AAF15" wp14:editId="106F0518">
                  <wp:extent cx="1075055" cy="279400"/>
                  <wp:effectExtent l="0" t="0" r="4445" b="0"/>
                  <wp:docPr id="397" name="Grafik 39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</w:tcPr>
          <w:p w14:paraId="5281A5A2" w14:textId="39577BBE" w:rsidR="00F37035" w:rsidRPr="00E14948" w:rsidRDefault="00F37035" w:rsidP="00BD673E">
            <w:pPr>
              <w:pStyle w:val="Text"/>
            </w:pPr>
            <w:r w:rsidRPr="00E14948">
              <w:t xml:space="preserve">(2) In jeder Gruppe sollen 4 Kinder sein. </w:t>
            </w:r>
            <w:r w:rsidR="00624820">
              <w:br/>
            </w:r>
            <w:r w:rsidRPr="00E14948">
              <w:t>Wie viele Gruppen kann man bilden?</w:t>
            </w:r>
            <w:r w:rsidR="00EF231F">
              <w:br/>
            </w:r>
          </w:p>
          <w:p w14:paraId="52BC107E" w14:textId="5A27A125" w:rsidR="00F37035" w:rsidRPr="00E14948" w:rsidRDefault="00EF231F" w:rsidP="00BD673E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D5DDDC9" wp14:editId="55123D96">
                  <wp:extent cx="1703742" cy="331076"/>
                  <wp:effectExtent l="0" t="0" r="0" b="0"/>
                  <wp:docPr id="1691922837" name="Grafik 169192283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69117" w14:textId="4FC55C33" w:rsidR="00E80775" w:rsidRDefault="00E80775" w:rsidP="00BD673E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60954870" wp14:editId="4B32DF63">
                  <wp:extent cx="1703742" cy="331076"/>
                  <wp:effectExtent l="0" t="0" r="0" b="0"/>
                  <wp:docPr id="395" name="Grafik 395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67F98" w14:textId="167510B9" w:rsidR="00F37035" w:rsidRPr="00E14948" w:rsidRDefault="00F37035" w:rsidP="00BD673E">
            <w:pPr>
              <w:pStyle w:val="Text"/>
            </w:pPr>
          </w:p>
        </w:tc>
      </w:tr>
      <w:tr w:rsidR="00F37035" w:rsidRPr="00E14948" w14:paraId="34F9DFFA" w14:textId="77777777" w:rsidTr="004D383A">
        <w:tc>
          <w:tcPr>
            <w:tcW w:w="780" w:type="dxa"/>
          </w:tcPr>
          <w:p w14:paraId="138F814D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360235E" w14:textId="77777777" w:rsidR="00F37035" w:rsidRPr="00E14948" w:rsidRDefault="00F37035" w:rsidP="00BD673E">
            <w:pPr>
              <w:pStyle w:val="berschriftTeilaufgaben"/>
            </w:pPr>
          </w:p>
        </w:tc>
        <w:tc>
          <w:tcPr>
            <w:tcW w:w="4218" w:type="dxa"/>
            <w:gridSpan w:val="2"/>
          </w:tcPr>
          <w:p w14:paraId="1A399010" w14:textId="6830A780" w:rsidR="00F37035" w:rsidRPr="00E14948" w:rsidRDefault="00F37035" w:rsidP="00EA4560">
            <w:pPr>
              <w:pStyle w:val="Text"/>
              <w:spacing w:before="120"/>
            </w:pPr>
            <w:r w:rsidRPr="00E14948">
              <w:t>Geteilt-Aufgabe</w:t>
            </w:r>
            <w:r>
              <w:t xml:space="preserve">: </w:t>
            </w:r>
            <w:r w:rsidR="00EA4560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  <w:gridSpan w:val="3"/>
          </w:tcPr>
          <w:p w14:paraId="2D587128" w14:textId="32697185" w:rsidR="00F37035" w:rsidRPr="00E14948" w:rsidRDefault="00F37035" w:rsidP="00EA4560">
            <w:pPr>
              <w:pStyle w:val="Text"/>
              <w:spacing w:before="120"/>
            </w:pPr>
            <w:r w:rsidRPr="00E14948">
              <w:t>Geteilt-Aufgabe</w:t>
            </w:r>
            <w:r>
              <w:t xml:space="preserve">: </w:t>
            </w:r>
            <w:r w:rsidR="00EA4560" w:rsidRPr="009452F9">
              <w:rPr>
                <w:color w:val="7F7F7F" w:themeColor="text1" w:themeTint="80"/>
              </w:rPr>
              <w:t>____________</w:t>
            </w:r>
          </w:p>
        </w:tc>
      </w:tr>
      <w:tr w:rsidR="00F37035" w:rsidRPr="00E14948" w14:paraId="51C8178F" w14:textId="77777777" w:rsidTr="004D383A">
        <w:tc>
          <w:tcPr>
            <w:tcW w:w="780" w:type="dxa"/>
          </w:tcPr>
          <w:p w14:paraId="7112487E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6573FF55" w14:textId="77777777" w:rsidR="00F37035" w:rsidRPr="00E14948" w:rsidRDefault="00F37035" w:rsidP="00BD673E">
            <w:pPr>
              <w:pStyle w:val="berschriftTeilaufgaben"/>
            </w:pPr>
          </w:p>
        </w:tc>
        <w:tc>
          <w:tcPr>
            <w:tcW w:w="8187" w:type="dxa"/>
            <w:gridSpan w:val="5"/>
          </w:tcPr>
          <w:p w14:paraId="2E175FEF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4608CEA2" w14:textId="77777777" w:rsidTr="004D383A">
        <w:tc>
          <w:tcPr>
            <w:tcW w:w="780" w:type="dxa"/>
          </w:tcPr>
          <w:p w14:paraId="043CAA96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2668E39B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6D212947" w14:textId="77777777" w:rsidR="005855D4" w:rsidRDefault="00624820" w:rsidP="005855D4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>?</w:t>
            </w:r>
            <w:r w:rsidR="005855D4">
              <w:t xml:space="preserve"> Kreise ein. </w:t>
            </w:r>
          </w:p>
          <w:p w14:paraId="26DC0F2D" w14:textId="7723E319" w:rsidR="00624820" w:rsidRDefault="00B678A7" w:rsidP="00BD673E">
            <w:pPr>
              <w:pStyle w:val="Text"/>
            </w:pPr>
            <w:r>
              <w:t>Warum passen die anderen nicht?</w:t>
            </w:r>
          </w:p>
          <w:p w14:paraId="534FBFD8" w14:textId="0AF983B7" w:rsidR="00624820" w:rsidRPr="00B678A7" w:rsidRDefault="00624820" w:rsidP="00BD673E">
            <w:pPr>
              <w:pStyle w:val="Text"/>
              <w:rPr>
                <w:rFonts w:ascii="Comic Sans MS" w:hAnsi="Comic Sans MS"/>
                <w:color w:val="0070C0"/>
              </w:rPr>
            </w:pPr>
            <w:proofErr w:type="gramStart"/>
            <w:r w:rsidRPr="00B678A7">
              <w:rPr>
                <w:rFonts w:ascii="Comic Sans MS" w:hAnsi="Comic Sans MS"/>
                <w:color w:val="0070C0"/>
              </w:rPr>
              <w:t>20 :</w:t>
            </w:r>
            <w:proofErr w:type="gramEnd"/>
            <w:r w:rsidRPr="00B678A7">
              <w:rPr>
                <w:rFonts w:ascii="Comic Sans MS" w:hAnsi="Comic Sans MS"/>
                <w:color w:val="0070C0"/>
              </w:rPr>
              <w:t xml:space="preserve"> 10   </w:t>
            </w:r>
            <w:r w:rsidR="00B678A7"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 xml:space="preserve">24 : 6    </w:t>
            </w:r>
            <w:r w:rsidR="00B678A7"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 xml:space="preserve"> 6 · 4    </w:t>
            </w:r>
            <w:r w:rsidR="00B678A7">
              <w:rPr>
                <w:rFonts w:ascii="Comic Sans MS" w:hAnsi="Comic Sans MS"/>
                <w:color w:val="0070C0"/>
              </w:rPr>
              <w:t xml:space="preserve">  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 w:rsidR="00B678A7">
              <w:rPr>
                <w:rFonts w:ascii="Comic Sans MS" w:hAnsi="Comic Sans MS"/>
                <w:color w:val="0070C0"/>
              </w:rPr>
              <w:t xml:space="preserve">     2 · 10     24 : 2    </w:t>
            </w:r>
          </w:p>
          <w:p w14:paraId="20F0841B" w14:textId="77777777" w:rsidR="00624820" w:rsidRPr="00E14948" w:rsidRDefault="00624820" w:rsidP="00BD673E">
            <w:pPr>
              <w:pStyle w:val="Text"/>
            </w:pPr>
          </w:p>
        </w:tc>
      </w:tr>
      <w:tr w:rsidR="00F37035" w:rsidRPr="00E14948" w14:paraId="22D3F654" w14:textId="77777777" w:rsidTr="004D383A">
        <w:tc>
          <w:tcPr>
            <w:tcW w:w="780" w:type="dxa"/>
          </w:tcPr>
          <w:p w14:paraId="5AEBF9FC" w14:textId="6F6ED3D1" w:rsidR="00F37035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C0E9C5" wp14:editId="48D4F32C">
                  <wp:extent cx="360000" cy="272386"/>
                  <wp:effectExtent l="0" t="0" r="2540" b="0"/>
                  <wp:docPr id="458292633" name="Grafik 45829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9E23049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5"/>
          </w:tcPr>
          <w:p w14:paraId="65631E09" w14:textId="1761ED9F" w:rsidR="00F37035" w:rsidRDefault="00F37035" w:rsidP="00BD673E">
            <w:pPr>
              <w:pStyle w:val="Text"/>
            </w:pPr>
            <w:r>
              <w:t>I</w:t>
            </w:r>
            <w:r w:rsidR="005855D4">
              <w:t xml:space="preserve">mmer </w:t>
            </w:r>
            <w:r>
              <w:t xml:space="preserve">kannst du also zu einem Gruppen-Bild eine Mal-Aufgabe und zwei Geteilt-Aufgaben finden.  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26841DFB" w14:textId="5505AD11" w:rsidR="00F37035" w:rsidRDefault="00F37035" w:rsidP="00BD673E">
            <w:pPr>
              <w:pStyle w:val="Listenabsatz"/>
            </w:pPr>
            <w:r>
              <w:t>Wonach fragt die Mal-Aufgabe?</w:t>
            </w:r>
          </w:p>
          <w:p w14:paraId="0242BF52" w14:textId="77777777" w:rsidR="00E80775" w:rsidRDefault="00B678A7" w:rsidP="00E80775">
            <w:pPr>
              <w:pStyle w:val="Listenabsatz"/>
            </w:pPr>
            <w:r>
              <w:t xml:space="preserve">Wie lautet die erste Geteilt-Aufgabe? </w:t>
            </w:r>
            <w:r w:rsidR="00F37035">
              <w:t xml:space="preserve">Wonach fragt </w:t>
            </w:r>
            <w:r>
              <w:t>sie</w:t>
            </w:r>
            <w:r w:rsidR="00F37035">
              <w:t>?</w:t>
            </w:r>
          </w:p>
          <w:p w14:paraId="61DAD2C0" w14:textId="03F97641" w:rsidR="00F37035" w:rsidRPr="00E14948" w:rsidRDefault="00B678A7" w:rsidP="00E80775">
            <w:pPr>
              <w:pStyle w:val="Listenabsatz"/>
            </w:pPr>
            <w:r>
              <w:t xml:space="preserve">Wie lautet die </w:t>
            </w:r>
            <w:r w:rsidR="005855D4">
              <w:t xml:space="preserve">zweite </w:t>
            </w:r>
            <w:r>
              <w:t>Geteilt-Aufgabe? Wonach fragt sie?</w:t>
            </w:r>
          </w:p>
        </w:tc>
      </w:tr>
    </w:tbl>
    <w:p w14:paraId="1716C0D9" w14:textId="3C36A313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950"/>
        <w:gridCol w:w="1026"/>
        <w:gridCol w:w="534"/>
        <w:gridCol w:w="2031"/>
        <w:gridCol w:w="2646"/>
      </w:tblGrid>
      <w:tr w:rsidR="00F37035" w:rsidRPr="00E14948" w14:paraId="2B8A2240" w14:textId="77777777" w:rsidTr="004D383A">
        <w:tc>
          <w:tcPr>
            <w:tcW w:w="780" w:type="dxa"/>
          </w:tcPr>
          <w:p w14:paraId="5F80C8B4" w14:textId="529A6057" w:rsidR="00F37035" w:rsidRPr="00E14948" w:rsidRDefault="00200F3D" w:rsidP="004D383A">
            <w:pPr>
              <w:pStyle w:val="berschrift3"/>
            </w:pPr>
            <w:r>
              <w:t>2.7</w:t>
            </w:r>
          </w:p>
        </w:tc>
        <w:tc>
          <w:tcPr>
            <w:tcW w:w="8505" w:type="dxa"/>
            <w:gridSpan w:val="6"/>
          </w:tcPr>
          <w:p w14:paraId="6AA087E4" w14:textId="3A952A84" w:rsidR="00F37035" w:rsidRPr="00214B29" w:rsidRDefault="00F37035" w:rsidP="004D383A">
            <w:pPr>
              <w:pStyle w:val="berschrift3"/>
            </w:pPr>
            <w:r w:rsidRPr="00E14948">
              <w:t>Punkte aufteilen</w:t>
            </w:r>
          </w:p>
        </w:tc>
      </w:tr>
      <w:tr w:rsidR="00F37035" w:rsidRPr="00E14948" w14:paraId="770C69AF" w14:textId="77777777" w:rsidTr="004D383A">
        <w:tc>
          <w:tcPr>
            <w:tcW w:w="780" w:type="dxa"/>
          </w:tcPr>
          <w:p w14:paraId="6D50C4B8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8505" w:type="dxa"/>
            <w:gridSpan w:val="6"/>
          </w:tcPr>
          <w:p w14:paraId="4E97AE05" w14:textId="02536C17" w:rsidR="00F37035" w:rsidRPr="00E14948" w:rsidRDefault="00F37035" w:rsidP="00BD673E">
            <w:pPr>
              <w:pStyle w:val="Text"/>
              <w:ind w:right="3435"/>
            </w:pPr>
            <w:r w:rsidRPr="00E14948">
              <w:t xml:space="preserve">Auf dem Hunderterpunktefeld </w:t>
            </w:r>
            <w:r>
              <w:t xml:space="preserve">sieht man 55 </w:t>
            </w:r>
            <w:r w:rsidRPr="00E14948">
              <w:t xml:space="preserve">Punkte. </w:t>
            </w:r>
          </w:p>
          <w:p w14:paraId="2BFBD44D" w14:textId="77777777" w:rsidR="00F37035" w:rsidRPr="00E14948" w:rsidRDefault="00F37035" w:rsidP="00BD673E">
            <w:pPr>
              <w:spacing w:line="240" w:lineRule="auto"/>
            </w:pPr>
          </w:p>
        </w:tc>
      </w:tr>
      <w:tr w:rsidR="00F37035" w:rsidRPr="00E14948" w14:paraId="24BDA982" w14:textId="77777777" w:rsidTr="004D383A">
        <w:tc>
          <w:tcPr>
            <w:tcW w:w="780" w:type="dxa"/>
          </w:tcPr>
          <w:p w14:paraId="323F4501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4046F687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7D6C7799" w14:textId="77777777" w:rsidR="00F37035" w:rsidRPr="00E14948" w:rsidRDefault="00F37035" w:rsidP="00BD673E">
            <w:pPr>
              <w:pStyle w:val="Text"/>
              <w:ind w:right="3294"/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1A62A486" wp14:editId="46849729">
                  <wp:simplePos x="0" y="0"/>
                  <wp:positionH relativeFrom="column">
                    <wp:posOffset>2912629</wp:posOffset>
                  </wp:positionH>
                  <wp:positionV relativeFrom="paragraph">
                    <wp:posOffset>-625464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t>Kreise immer 5 Punkte ein.</w:t>
            </w:r>
          </w:p>
          <w:p w14:paraId="453531A0" w14:textId="77777777" w:rsidR="00F37035" w:rsidRPr="00E14948" w:rsidRDefault="00F37035" w:rsidP="00BD673E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>ruppen kannst du zeichnen?</w:t>
            </w:r>
          </w:p>
        </w:tc>
      </w:tr>
      <w:tr w:rsidR="00F37035" w:rsidRPr="00E14948" w14:paraId="20E8016B" w14:textId="77777777" w:rsidTr="004D383A">
        <w:tc>
          <w:tcPr>
            <w:tcW w:w="780" w:type="dxa"/>
          </w:tcPr>
          <w:p w14:paraId="1B1CA6A9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35327158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6B330F8A" w14:textId="36CF89D8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57A77AD9" w14:textId="77777777" w:rsidTr="004D383A">
        <w:tc>
          <w:tcPr>
            <w:tcW w:w="780" w:type="dxa"/>
          </w:tcPr>
          <w:p w14:paraId="7F8B2914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18B3E1D9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47EC05CB" w14:textId="77777777" w:rsidR="00F37035" w:rsidRPr="00E14948" w:rsidRDefault="00F37035" w:rsidP="00BD673E">
            <w:pPr>
              <w:pStyle w:val="Text"/>
              <w:ind w:right="3294"/>
            </w:pPr>
            <w:r w:rsidRPr="00E14948">
              <w:t xml:space="preserve">Finde eine passende Geteilt-Aufgabe zu dem </w:t>
            </w:r>
          </w:p>
          <w:p w14:paraId="44A70CEB" w14:textId="5DC0F71A" w:rsidR="00F37035" w:rsidRPr="00E14948" w:rsidRDefault="00F37035" w:rsidP="00BD673E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150E4EF2" w14:textId="77777777" w:rsidTr="005855D4">
        <w:trPr>
          <w:trHeight w:hRule="exact" w:val="227"/>
        </w:trPr>
        <w:tc>
          <w:tcPr>
            <w:tcW w:w="780" w:type="dxa"/>
          </w:tcPr>
          <w:p w14:paraId="4F20AAC0" w14:textId="77777777" w:rsidR="00F37035" w:rsidRPr="005855D4" w:rsidRDefault="00F37035" w:rsidP="00BD673E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3437260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5"/>
          </w:tcPr>
          <w:p w14:paraId="3D87928F" w14:textId="39B89FD5" w:rsidR="00F37035" w:rsidRPr="005855D4" w:rsidRDefault="00F37035" w:rsidP="00BD673E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01CC1692" w14:textId="77777777" w:rsidTr="004D383A">
        <w:tc>
          <w:tcPr>
            <w:tcW w:w="780" w:type="dxa"/>
          </w:tcPr>
          <w:p w14:paraId="60F748F8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9B72EA2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5"/>
          </w:tcPr>
          <w:p w14:paraId="5384BCD7" w14:textId="6A6F0F6D" w:rsidR="00F37035" w:rsidRDefault="00F37035" w:rsidP="00BD673E">
            <w:pPr>
              <w:pStyle w:val="Text"/>
              <w:ind w:right="281"/>
            </w:pPr>
            <w:r>
              <w:t xml:space="preserve">Welche Aufgaben passen noch zum gleichen Bild </w:t>
            </w:r>
            <w:r>
              <w:br/>
              <w:t>mit den 5er Gruppen? Warum?</w:t>
            </w:r>
          </w:p>
          <w:p w14:paraId="264D6298" w14:textId="77777777" w:rsidR="00F37035" w:rsidRPr="00E14948" w:rsidRDefault="00F37035" w:rsidP="00BD673E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4DD695C3" w14:textId="77777777" w:rsidTr="004D383A">
        <w:tc>
          <w:tcPr>
            <w:tcW w:w="780" w:type="dxa"/>
          </w:tcPr>
          <w:p w14:paraId="47F29588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405F601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5"/>
          </w:tcPr>
          <w:p w14:paraId="25F547F7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79E75AE3" w14:textId="77777777" w:rsidTr="004D383A">
        <w:tc>
          <w:tcPr>
            <w:tcW w:w="780" w:type="dxa"/>
          </w:tcPr>
          <w:p w14:paraId="087E9F27" w14:textId="5DF3CBCB" w:rsidR="00F37035" w:rsidRPr="00E14948" w:rsidRDefault="00200F3D" w:rsidP="004D383A">
            <w:pPr>
              <w:pStyle w:val="berschrift3"/>
            </w:pPr>
            <w:r>
              <w:t>2.8</w:t>
            </w:r>
          </w:p>
        </w:tc>
        <w:tc>
          <w:tcPr>
            <w:tcW w:w="8505" w:type="dxa"/>
            <w:gridSpan w:val="6"/>
          </w:tcPr>
          <w:p w14:paraId="7CAC5289" w14:textId="77777777" w:rsidR="00F37035" w:rsidRPr="00E14948" w:rsidRDefault="00F37035" w:rsidP="004D383A">
            <w:pPr>
              <w:pStyle w:val="berschrift3"/>
            </w:pPr>
            <w:r w:rsidRPr="00E14948">
              <w:t>Divisions-Aufgaben auf dem Hunderterpunktefeld</w:t>
            </w:r>
          </w:p>
        </w:tc>
      </w:tr>
      <w:tr w:rsidR="00F37035" w:rsidRPr="00E14948" w14:paraId="2525B85A" w14:textId="77777777" w:rsidTr="004D383A">
        <w:trPr>
          <w:trHeight w:val="1615"/>
        </w:trPr>
        <w:tc>
          <w:tcPr>
            <w:tcW w:w="780" w:type="dxa"/>
          </w:tcPr>
          <w:p w14:paraId="54C59417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363CADDC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3C8528C3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6274FF4A" w14:textId="77777777" w:rsidR="00CD3FFB" w:rsidRDefault="00CD3FFB" w:rsidP="00BD673E">
            <w:pPr>
              <w:spacing w:line="240" w:lineRule="auto"/>
              <w:rPr>
                <w:color w:val="008000"/>
              </w:rPr>
            </w:pPr>
          </w:p>
          <w:p w14:paraId="3B969FE4" w14:textId="5B7995CF" w:rsidR="00F3703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3EF0772B" wp14:editId="2A187A66">
                  <wp:extent cx="360000" cy="272386"/>
                  <wp:effectExtent l="0" t="0" r="2540" b="0"/>
                  <wp:docPr id="688103919" name="Grafik 68810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C80B72F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1100593F" w14:textId="25C753BE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542F4C74" wp14:editId="5533E399">
                  <wp:simplePos x="0" y="0"/>
                  <wp:positionH relativeFrom="column">
                    <wp:posOffset>2912629</wp:posOffset>
                  </wp:positionH>
                  <wp:positionV relativeFrom="paragraph">
                    <wp:posOffset>-12931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t xml:space="preserve">Emily will die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36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6</w:t>
            </w:r>
            <w:r w:rsidRPr="00E14948">
              <w:t xml:space="preserve"> ausrechnen. </w:t>
            </w:r>
          </w:p>
          <w:p w14:paraId="556C9130" w14:textId="77777777" w:rsidR="00F37035" w:rsidRPr="00E14948" w:rsidRDefault="00F37035" w:rsidP="00BD673E">
            <w:pPr>
              <w:pStyle w:val="Text"/>
            </w:pPr>
            <w:r w:rsidRPr="00E14948">
              <w:t xml:space="preserve">Sie hat die Zahl 36 schon mit dem </w:t>
            </w:r>
          </w:p>
          <w:p w14:paraId="410ACD55" w14:textId="1FBB4AEF" w:rsidR="00F37035" w:rsidRPr="00E14948" w:rsidRDefault="00F37035" w:rsidP="00BD673E">
            <w:pPr>
              <w:pStyle w:val="Text"/>
            </w:pPr>
            <w:r w:rsidRPr="00E14948">
              <w:t>Hunderterpunktefeld dargestellt.</w:t>
            </w:r>
          </w:p>
          <w:p w14:paraId="56740920" w14:textId="77777777" w:rsidR="00F37035" w:rsidRPr="00E14948" w:rsidRDefault="00F37035" w:rsidP="00BD673E">
            <w:pPr>
              <w:pStyle w:val="Listenabsatz"/>
            </w:pPr>
            <w:r w:rsidRPr="00E14948">
              <w:t>Wie muss sie nun weiter vorgehen?</w:t>
            </w:r>
          </w:p>
          <w:p w14:paraId="5E88E6D9" w14:textId="20FE44CA" w:rsidR="005855D4" w:rsidRPr="00E14948" w:rsidRDefault="005855D4" w:rsidP="005855D4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50A355F7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954E8F0" w14:textId="77777777" w:rsidTr="004D383A">
        <w:tc>
          <w:tcPr>
            <w:tcW w:w="780" w:type="dxa"/>
          </w:tcPr>
          <w:p w14:paraId="331E2372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642A295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6564039F" w14:textId="2F069A6F" w:rsidR="00F37035" w:rsidRPr="00E14948" w:rsidRDefault="00F37035" w:rsidP="00BD673E">
            <w:pPr>
              <w:pStyle w:val="Text"/>
              <w:ind w:right="3152"/>
            </w:pPr>
            <w:r w:rsidRPr="00E14948">
              <w:t>Löse die Geteilt-Aufgaben mit Hilfe des Hunderterpunktefelds.</w:t>
            </w:r>
          </w:p>
          <w:p w14:paraId="48EBCE44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7E8D2531" w14:textId="77777777" w:rsidTr="004D383A">
        <w:tc>
          <w:tcPr>
            <w:tcW w:w="780" w:type="dxa"/>
          </w:tcPr>
          <w:p w14:paraId="6978F7AE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0C2CCC3" w14:textId="77777777" w:rsidR="00F37035" w:rsidRPr="00E14948" w:rsidRDefault="00F3703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2C364D07" w14:textId="77777777" w:rsidR="00F37035" w:rsidRPr="00E14948" w:rsidRDefault="00F37035" w:rsidP="00BD673E">
            <w:pPr>
              <w:pStyle w:val="Text"/>
            </w:pPr>
            <w:r w:rsidRPr="00E14948">
              <w:t xml:space="preserve">(1) </w:t>
            </w:r>
            <w:proofErr w:type="gramStart"/>
            <w:r w:rsidRPr="00E14948">
              <w:t>60 :</w:t>
            </w:r>
            <w:proofErr w:type="gramEnd"/>
            <w:r w:rsidRPr="00E14948">
              <w:t xml:space="preserve"> 6</w:t>
            </w:r>
          </w:p>
          <w:p w14:paraId="3A35C682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1560" w:type="dxa"/>
            <w:gridSpan w:val="2"/>
          </w:tcPr>
          <w:p w14:paraId="3C0D2F36" w14:textId="4D286CC5" w:rsidR="00F37035" w:rsidRPr="00E14948" w:rsidRDefault="00F37035" w:rsidP="00BD673E">
            <w:pPr>
              <w:pStyle w:val="Text"/>
            </w:pPr>
            <w:r w:rsidRPr="00E14948">
              <w:t xml:space="preserve">(2) </w:t>
            </w:r>
            <w:proofErr w:type="gramStart"/>
            <w:r w:rsidRPr="00E14948">
              <w:t>24 :</w:t>
            </w:r>
            <w:proofErr w:type="gramEnd"/>
            <w:r w:rsidRPr="00E14948">
              <w:t xml:space="preserve"> 6</w:t>
            </w:r>
          </w:p>
        </w:tc>
        <w:tc>
          <w:tcPr>
            <w:tcW w:w="4677" w:type="dxa"/>
            <w:gridSpan w:val="2"/>
          </w:tcPr>
          <w:p w14:paraId="60D8F71E" w14:textId="77777777" w:rsidR="00F37035" w:rsidRPr="00E14948" w:rsidRDefault="00F37035" w:rsidP="00BD673E">
            <w:pPr>
              <w:spacing w:line="240" w:lineRule="auto"/>
            </w:pPr>
          </w:p>
        </w:tc>
      </w:tr>
      <w:tr w:rsidR="00F37035" w:rsidRPr="00E14948" w14:paraId="11584110" w14:textId="77777777" w:rsidTr="004D383A">
        <w:tc>
          <w:tcPr>
            <w:tcW w:w="780" w:type="dxa"/>
          </w:tcPr>
          <w:p w14:paraId="07D8CD34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344F5DF" w14:textId="77777777" w:rsidR="00F37035" w:rsidRPr="00E14948" w:rsidRDefault="00F3703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27992569" w14:textId="77777777" w:rsidR="00F37035" w:rsidRPr="00E14948" w:rsidRDefault="00F37035" w:rsidP="00BD673E">
            <w:pPr>
              <w:pStyle w:val="Text"/>
            </w:pPr>
            <w:r w:rsidRPr="00E14948">
              <w:t xml:space="preserve">(3) </w:t>
            </w:r>
            <w:proofErr w:type="gramStart"/>
            <w:r w:rsidRPr="00E14948">
              <w:t>84 :</w:t>
            </w:r>
            <w:proofErr w:type="gramEnd"/>
            <w:r w:rsidRPr="00E14948">
              <w:t xml:space="preserve"> 6</w:t>
            </w:r>
          </w:p>
        </w:tc>
        <w:tc>
          <w:tcPr>
            <w:tcW w:w="1560" w:type="dxa"/>
            <w:gridSpan w:val="2"/>
          </w:tcPr>
          <w:p w14:paraId="393CE5DE" w14:textId="3BCC058D" w:rsidR="00F37035" w:rsidRPr="00E14948" w:rsidRDefault="00F37035" w:rsidP="00BD673E">
            <w:pPr>
              <w:pStyle w:val="Text"/>
            </w:pPr>
            <w:r w:rsidRPr="00E14948">
              <w:t xml:space="preserve">(4) </w:t>
            </w:r>
            <w:proofErr w:type="gramStart"/>
            <w:r w:rsidRPr="00E14948">
              <w:t>86 :</w:t>
            </w:r>
            <w:proofErr w:type="gramEnd"/>
            <w:r w:rsidRPr="00E14948">
              <w:t xml:space="preserve"> 6</w:t>
            </w:r>
          </w:p>
        </w:tc>
        <w:tc>
          <w:tcPr>
            <w:tcW w:w="4677" w:type="dxa"/>
            <w:gridSpan w:val="2"/>
          </w:tcPr>
          <w:p w14:paraId="704B3C61" w14:textId="77777777" w:rsidR="00F37035" w:rsidRPr="00E14948" w:rsidRDefault="00F37035" w:rsidP="00BD673E">
            <w:pPr>
              <w:spacing w:line="240" w:lineRule="auto"/>
            </w:pPr>
          </w:p>
        </w:tc>
      </w:tr>
      <w:tr w:rsidR="004D383A" w:rsidRPr="00E14948" w14:paraId="59AB7B31" w14:textId="77777777" w:rsidTr="004D383A">
        <w:tc>
          <w:tcPr>
            <w:tcW w:w="780" w:type="dxa"/>
          </w:tcPr>
          <w:p w14:paraId="6510602D" w14:textId="77777777" w:rsidR="004D383A" w:rsidRPr="00E14948" w:rsidRDefault="004D383A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04695EF" w14:textId="77777777" w:rsidR="004D383A" w:rsidRPr="00E14948" w:rsidRDefault="004D383A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6EF2C7C4" w14:textId="77777777" w:rsidR="004D383A" w:rsidRPr="00E14948" w:rsidRDefault="004D383A" w:rsidP="00BD673E">
            <w:pPr>
              <w:pStyle w:val="Text"/>
            </w:pPr>
          </w:p>
        </w:tc>
        <w:tc>
          <w:tcPr>
            <w:tcW w:w="1560" w:type="dxa"/>
            <w:gridSpan w:val="2"/>
          </w:tcPr>
          <w:p w14:paraId="72E69127" w14:textId="77777777" w:rsidR="004D383A" w:rsidRPr="00E14948" w:rsidRDefault="004D383A" w:rsidP="00BD673E">
            <w:pPr>
              <w:pStyle w:val="Text"/>
            </w:pPr>
          </w:p>
        </w:tc>
        <w:tc>
          <w:tcPr>
            <w:tcW w:w="4677" w:type="dxa"/>
            <w:gridSpan w:val="2"/>
          </w:tcPr>
          <w:p w14:paraId="125B7530" w14:textId="77777777" w:rsidR="004D383A" w:rsidRPr="00E14948" w:rsidRDefault="004D383A" w:rsidP="00BD673E">
            <w:pPr>
              <w:spacing w:line="240" w:lineRule="auto"/>
            </w:pPr>
          </w:p>
        </w:tc>
      </w:tr>
      <w:tr w:rsidR="00F37035" w:rsidRPr="00E14948" w14:paraId="535F459C" w14:textId="77777777" w:rsidTr="004D383A">
        <w:tc>
          <w:tcPr>
            <w:tcW w:w="780" w:type="dxa"/>
          </w:tcPr>
          <w:p w14:paraId="54FB618C" w14:textId="7E3765F4" w:rsidR="00F37035" w:rsidRPr="00E14948" w:rsidRDefault="00200F3D" w:rsidP="004D383A">
            <w:pPr>
              <w:pStyle w:val="berschrift3"/>
            </w:pPr>
            <w:r>
              <w:t>2.9</w:t>
            </w:r>
          </w:p>
        </w:tc>
        <w:tc>
          <w:tcPr>
            <w:tcW w:w="8505" w:type="dxa"/>
            <w:gridSpan w:val="6"/>
          </w:tcPr>
          <w:p w14:paraId="2C1C43BC" w14:textId="3B9C95A3" w:rsidR="00F37035" w:rsidRPr="004D383A" w:rsidRDefault="00F37035" w:rsidP="004D383A">
            <w:pPr>
              <w:pStyle w:val="berschrift3"/>
            </w:pPr>
            <w:r>
              <w:t xml:space="preserve">Viele Gruppen-Aufteilungen </w:t>
            </w:r>
            <w:r w:rsidRPr="00E14948">
              <w:t>zur 24 finden</w:t>
            </w:r>
          </w:p>
        </w:tc>
      </w:tr>
      <w:tr w:rsidR="00F37035" w:rsidRPr="00E14948" w14:paraId="7866D1C8" w14:textId="77777777" w:rsidTr="004D383A">
        <w:trPr>
          <w:trHeight w:val="537"/>
        </w:trPr>
        <w:tc>
          <w:tcPr>
            <w:tcW w:w="780" w:type="dxa"/>
          </w:tcPr>
          <w:p w14:paraId="08FE4200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1D36A2B0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5"/>
          </w:tcPr>
          <w:p w14:paraId="540C059D" w14:textId="77777777" w:rsidR="00F37035" w:rsidRPr="00E14948" w:rsidRDefault="00F37035" w:rsidP="00BD673E">
            <w:pPr>
              <w:pStyle w:val="Text"/>
              <w:ind w:right="-144"/>
            </w:pPr>
            <w:r w:rsidRPr="00E14948">
              <w:t xml:space="preserve">Stelle </w:t>
            </w:r>
            <w:r>
              <w:t>im 100er-P</w:t>
            </w:r>
            <w:r w:rsidRPr="00E14948">
              <w:t>unktefeld die 24 dar.</w:t>
            </w:r>
            <w:r>
              <w:t xml:space="preserve"> Bilde Gruppen und finde passende Aufgaben</w:t>
            </w:r>
            <w:r w:rsidRPr="00E14948">
              <w:t>.</w:t>
            </w:r>
          </w:p>
          <w:p w14:paraId="6C404368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65EC28C5" w14:textId="77777777" w:rsidTr="004D383A">
        <w:tc>
          <w:tcPr>
            <w:tcW w:w="780" w:type="dxa"/>
          </w:tcPr>
          <w:p w14:paraId="1B8AE02B" w14:textId="0519904D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39C68480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976" w:type="dxa"/>
            <w:gridSpan w:val="2"/>
          </w:tcPr>
          <w:p w14:paraId="0FD5E2CB" w14:textId="4B89603A" w:rsidR="00F37035" w:rsidRPr="00E14948" w:rsidRDefault="00F37035" w:rsidP="00BD673E">
            <w:pPr>
              <w:pStyle w:val="Text"/>
            </w:pPr>
            <w:r>
              <w:t xml:space="preserve">(1) </w:t>
            </w:r>
            <w:r w:rsidRPr="00E14948">
              <w:t xml:space="preserve">Immer 4 Punkte </w:t>
            </w:r>
            <w:r>
              <w:t xml:space="preserve">zusammen, </w:t>
            </w:r>
            <w:r w:rsidR="00B726BD">
              <w:br/>
              <w:t xml:space="preserve">      </w:t>
            </w:r>
            <w:r>
              <w:t>also 4er Gruppen:</w:t>
            </w:r>
          </w:p>
          <w:p w14:paraId="1B6A3361" w14:textId="77777777" w:rsidR="00F37035" w:rsidRPr="00E14948" w:rsidRDefault="00F37035" w:rsidP="00BD673E">
            <w:pPr>
              <w:pStyle w:val="Text"/>
            </w:pPr>
          </w:p>
          <w:p w14:paraId="5441DB77" w14:textId="77777777" w:rsidR="00F37035" w:rsidRPr="00E14948" w:rsidRDefault="00F37035" w:rsidP="00BD673E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7D8D4C27" w14:textId="77777777" w:rsidR="00F37035" w:rsidRDefault="00F37035" w:rsidP="00BD673E">
            <w:pPr>
              <w:pStyle w:val="Text"/>
            </w:pPr>
          </w:p>
          <w:p w14:paraId="30AF71E6" w14:textId="77777777" w:rsidR="00F37035" w:rsidRPr="00E14948" w:rsidRDefault="00F37035" w:rsidP="00BD673E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55B1569A" w14:textId="77777777" w:rsidR="00F37035" w:rsidRDefault="00F37035" w:rsidP="00BD673E">
            <w:pPr>
              <w:pStyle w:val="Text"/>
            </w:pPr>
          </w:p>
          <w:p w14:paraId="0F5427D1" w14:textId="77777777" w:rsidR="00F37035" w:rsidRPr="00E14948" w:rsidRDefault="00F37035" w:rsidP="00BD673E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A88368C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2565" w:type="dxa"/>
            <w:gridSpan w:val="2"/>
          </w:tcPr>
          <w:p w14:paraId="46A1667C" w14:textId="68DF0A21" w:rsidR="00F37035" w:rsidRPr="00E14948" w:rsidRDefault="00B726BD" w:rsidP="00BD673E">
            <w:pPr>
              <w:pStyle w:val="Text"/>
            </w:pPr>
            <w:r>
              <w:t xml:space="preserve">   (2)   24 in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38E583C8" w14:textId="77777777" w:rsidR="00F37035" w:rsidRPr="00E14948" w:rsidRDefault="00F37035" w:rsidP="00BD673E">
            <w:pPr>
              <w:pStyle w:val="Text"/>
            </w:pPr>
          </w:p>
          <w:p w14:paraId="578E876D" w14:textId="7DAA80B1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11EE472D" w14:textId="77777777" w:rsidR="00B678A7" w:rsidRDefault="00B678A7" w:rsidP="00B678A7">
            <w:pPr>
              <w:pStyle w:val="Text"/>
            </w:pPr>
          </w:p>
          <w:p w14:paraId="7D2D565F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F577039" w14:textId="576272C8" w:rsidR="00B678A7" w:rsidRDefault="00B678A7" w:rsidP="00B678A7">
            <w:pPr>
              <w:pStyle w:val="Text"/>
            </w:pPr>
          </w:p>
          <w:p w14:paraId="68792255" w14:textId="77777777" w:rsidR="00B678A7" w:rsidRPr="00E14948" w:rsidRDefault="00B678A7" w:rsidP="00B678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11B987F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2646" w:type="dxa"/>
          </w:tcPr>
          <w:p w14:paraId="0AB607D9" w14:textId="50DEDBCB" w:rsidR="00F37035" w:rsidRPr="00E14948" w:rsidRDefault="00B726BD" w:rsidP="00BD673E">
            <w:pPr>
              <w:pStyle w:val="Text"/>
            </w:pPr>
            <w:r>
              <w:t xml:space="preserve">  (3) 24 in 1</w:t>
            </w:r>
            <w:r w:rsidR="00F37035" w:rsidRPr="00E14948">
              <w:t>2</w:t>
            </w:r>
            <w:r w:rsidR="00F37035">
              <w:t>er-Gruppen:</w:t>
            </w:r>
          </w:p>
          <w:p w14:paraId="0457BCCB" w14:textId="77777777" w:rsidR="00F37035" w:rsidRPr="00E14948" w:rsidRDefault="00F37035" w:rsidP="00BD673E">
            <w:pPr>
              <w:pStyle w:val="Text"/>
            </w:pPr>
          </w:p>
          <w:p w14:paraId="34F26AA0" w14:textId="77777777" w:rsidR="00F37035" w:rsidRPr="00E14948" w:rsidRDefault="00F37035" w:rsidP="00BD673E">
            <w:pPr>
              <w:pStyle w:val="Text"/>
            </w:pPr>
            <w:r w:rsidRPr="00E14948">
              <w:t xml:space="preserve">     </w:t>
            </w:r>
          </w:p>
          <w:p w14:paraId="0A26F8BD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142126AE" w14:textId="77777777" w:rsidR="00B678A7" w:rsidRDefault="00B678A7" w:rsidP="00B678A7">
            <w:pPr>
              <w:pStyle w:val="Text"/>
            </w:pPr>
          </w:p>
          <w:p w14:paraId="56D5A7A4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5D8D34E3" w14:textId="77777777" w:rsidR="00B678A7" w:rsidRDefault="00B678A7" w:rsidP="00B678A7">
            <w:pPr>
              <w:pStyle w:val="Text"/>
            </w:pPr>
          </w:p>
          <w:p w14:paraId="0D32E167" w14:textId="77777777" w:rsidR="00B678A7" w:rsidRPr="00E14948" w:rsidRDefault="00B678A7" w:rsidP="00B678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1694CF94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5659683" w14:textId="77777777" w:rsidTr="004D383A">
        <w:tc>
          <w:tcPr>
            <w:tcW w:w="780" w:type="dxa"/>
          </w:tcPr>
          <w:p w14:paraId="2FE4FCC3" w14:textId="40C18D4C" w:rsidR="00F37035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C5686B5" wp14:editId="7E7AAF62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EC18D9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5"/>
          </w:tcPr>
          <w:p w14:paraId="6261E85E" w14:textId="45DBFE51" w:rsidR="00F37035" w:rsidRPr="00E14948" w:rsidRDefault="00F37035" w:rsidP="00BD673E">
            <w:pPr>
              <w:pStyle w:val="Text"/>
            </w:pPr>
            <w:r w:rsidRPr="00E14948">
              <w:t>Wie kannst du bei der Zahl 24 noch einkreisen?</w:t>
            </w:r>
          </w:p>
          <w:p w14:paraId="09DD08D6" w14:textId="77777777" w:rsidR="00B726BD" w:rsidRDefault="00F37035" w:rsidP="00B726BD">
            <w:pPr>
              <w:pStyle w:val="Listenabsatz"/>
            </w:pPr>
            <w:r w:rsidRPr="00E14948">
              <w:t>Schreibe die passenden Geteilt-</w:t>
            </w:r>
            <w:r>
              <w:t xml:space="preserve"> und Mal-</w:t>
            </w:r>
            <w:r w:rsidRPr="00E14948">
              <w:t>Aufgaben in dein Heft.</w:t>
            </w:r>
            <w:r>
              <w:t xml:space="preserve"> </w:t>
            </w:r>
          </w:p>
          <w:p w14:paraId="52FE81F0" w14:textId="7FA8C1BF" w:rsidR="00B726BD" w:rsidRDefault="00F37035" w:rsidP="00B726BD">
            <w:pPr>
              <w:pStyle w:val="Listenabsatz"/>
            </w:pPr>
            <w:r>
              <w:t xml:space="preserve">Erkläre, warum sie passen. </w:t>
            </w:r>
          </w:p>
          <w:p w14:paraId="611C4A91" w14:textId="10A2DCD5" w:rsidR="00F37035" w:rsidRPr="00E14948" w:rsidRDefault="00F37035" w:rsidP="00B726BD">
            <w:pPr>
              <w:pStyle w:val="Listenabsatz"/>
            </w:pPr>
            <w:r>
              <w:t>Wonach wird bei den Aufgaben jeweils gefragt?</w:t>
            </w:r>
          </w:p>
        </w:tc>
      </w:tr>
    </w:tbl>
    <w:p w14:paraId="754BE066" w14:textId="4A10136D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95"/>
        <w:gridCol w:w="1323"/>
        <w:gridCol w:w="1323"/>
        <w:gridCol w:w="2646"/>
      </w:tblGrid>
      <w:tr w:rsidR="00F37035" w:rsidRPr="00E14948" w14:paraId="03A01622" w14:textId="77777777" w:rsidTr="004D383A">
        <w:tc>
          <w:tcPr>
            <w:tcW w:w="780" w:type="dxa"/>
          </w:tcPr>
          <w:p w14:paraId="64D572C2" w14:textId="6DFDF500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t>2.10</w:t>
            </w:r>
          </w:p>
        </w:tc>
        <w:tc>
          <w:tcPr>
            <w:tcW w:w="8505" w:type="dxa"/>
            <w:gridSpan w:val="5"/>
          </w:tcPr>
          <w:p w14:paraId="6BA06719" w14:textId="77777777" w:rsidR="00F37035" w:rsidRPr="00E14948" w:rsidRDefault="00F37035" w:rsidP="004D383A">
            <w:pPr>
              <w:pStyle w:val="berschrift3"/>
            </w:pPr>
            <w:r w:rsidRPr="00E14948">
              <w:t>Divisions-Aufgaben mit Multiplikation lösen</w:t>
            </w:r>
          </w:p>
        </w:tc>
      </w:tr>
      <w:tr w:rsidR="00F37035" w:rsidRPr="00E14948" w14:paraId="181C177F" w14:textId="77777777" w:rsidTr="004D383A">
        <w:tc>
          <w:tcPr>
            <w:tcW w:w="780" w:type="dxa"/>
          </w:tcPr>
          <w:p w14:paraId="2F7DC722" w14:textId="55561476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74D2059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4"/>
          </w:tcPr>
          <w:p w14:paraId="34DEA444" w14:textId="77777777" w:rsidR="00F37035" w:rsidRDefault="00F37035" w:rsidP="00BD673E">
            <w:pPr>
              <w:pStyle w:val="Text"/>
            </w:pPr>
            <w:r w:rsidRPr="00E14948">
              <w:t>Löse die Aufgaben zuerst im Kopf, indem du eine passende Mal-Aufgabe suchst. Kontrolliere dann mit dem Hunderter-Punktefeld und dem Malwinkel.</w:t>
            </w:r>
          </w:p>
          <w:p w14:paraId="5C508571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1C76CA92" w14:textId="77777777" w:rsidTr="004D383A">
        <w:tc>
          <w:tcPr>
            <w:tcW w:w="780" w:type="dxa"/>
          </w:tcPr>
          <w:p w14:paraId="08BE15A4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F50F862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95" w:type="dxa"/>
          </w:tcPr>
          <w:p w14:paraId="6055D690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 70 : 7</w:t>
            </w:r>
          </w:p>
        </w:tc>
        <w:tc>
          <w:tcPr>
            <w:tcW w:w="2646" w:type="dxa"/>
            <w:gridSpan w:val="2"/>
          </w:tcPr>
          <w:p w14:paraId="58154208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(2) 35 : 7</w:t>
            </w:r>
          </w:p>
        </w:tc>
        <w:tc>
          <w:tcPr>
            <w:tcW w:w="2646" w:type="dxa"/>
          </w:tcPr>
          <w:p w14:paraId="42930014" w14:textId="77777777" w:rsidR="00F37035" w:rsidRPr="00E14948" w:rsidRDefault="00F3703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(3) 28 : 7</w:t>
            </w:r>
          </w:p>
        </w:tc>
      </w:tr>
      <w:tr w:rsidR="00F37035" w:rsidRPr="00E14948" w14:paraId="79872F80" w14:textId="77777777" w:rsidTr="004D383A">
        <w:tc>
          <w:tcPr>
            <w:tcW w:w="780" w:type="dxa"/>
          </w:tcPr>
          <w:p w14:paraId="14460B93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36B348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95" w:type="dxa"/>
          </w:tcPr>
          <w:p w14:paraId="7388C9CA" w14:textId="77777777" w:rsidR="00F37035" w:rsidRPr="00E14948" w:rsidRDefault="00F37035" w:rsidP="00BD673E">
            <w:pPr>
              <w:pStyle w:val="Text"/>
            </w:pPr>
            <w:r w:rsidRPr="00E14948">
              <w:t xml:space="preserve">(4) </w:t>
            </w:r>
            <w:proofErr w:type="gramStart"/>
            <w:r>
              <w:t>24</w:t>
            </w:r>
            <w:r w:rsidRPr="00E14948">
              <w:t xml:space="preserve"> :</w:t>
            </w:r>
            <w:proofErr w:type="gramEnd"/>
            <w:r w:rsidRPr="00E14948">
              <w:t xml:space="preserve"> 2</w:t>
            </w:r>
          </w:p>
          <w:p w14:paraId="61B23527" w14:textId="77777777" w:rsidR="00F37035" w:rsidRPr="00E14948" w:rsidRDefault="00F37035" w:rsidP="00BD673E">
            <w:pPr>
              <w:pStyle w:val="Text"/>
              <w:ind w:firstLine="318"/>
            </w:pPr>
            <w:proofErr w:type="gramStart"/>
            <w:r>
              <w:t>24</w:t>
            </w:r>
            <w:r w:rsidRPr="00E14948">
              <w:t xml:space="preserve"> :</w:t>
            </w:r>
            <w:proofErr w:type="gramEnd"/>
            <w:r w:rsidRPr="00E14948">
              <w:t xml:space="preserve"> 4</w:t>
            </w:r>
          </w:p>
          <w:p w14:paraId="0CAE133B" w14:textId="77777777" w:rsidR="00F37035" w:rsidRPr="00E14948" w:rsidRDefault="00F37035" w:rsidP="00BD673E">
            <w:pPr>
              <w:pStyle w:val="Text"/>
              <w:ind w:firstLine="318"/>
            </w:pPr>
            <w:proofErr w:type="gramStart"/>
            <w:r>
              <w:t>24 :</w:t>
            </w:r>
            <w:proofErr w:type="gramEnd"/>
            <w:r>
              <w:t xml:space="preserve"> 8</w:t>
            </w:r>
          </w:p>
          <w:p w14:paraId="0D246DCB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2646" w:type="dxa"/>
            <w:gridSpan w:val="2"/>
          </w:tcPr>
          <w:p w14:paraId="4994B06E" w14:textId="77777777" w:rsidR="00F37035" w:rsidRPr="00E14948" w:rsidRDefault="00F37035" w:rsidP="00BD673E">
            <w:pPr>
              <w:pStyle w:val="Text"/>
            </w:pPr>
            <w:r w:rsidRPr="00E14948">
              <w:t xml:space="preserve">(5) </w:t>
            </w:r>
            <w:r>
              <w:t xml:space="preserve"> </w:t>
            </w:r>
            <w:proofErr w:type="gramStart"/>
            <w:r w:rsidRPr="00E14948">
              <w:t>18 :</w:t>
            </w:r>
            <w:proofErr w:type="gramEnd"/>
            <w:r w:rsidRPr="00E14948">
              <w:t xml:space="preserve"> 9</w:t>
            </w:r>
          </w:p>
          <w:p w14:paraId="684141D4" w14:textId="77777777" w:rsidR="00F37035" w:rsidRPr="00E14948" w:rsidRDefault="00F37035" w:rsidP="00BD673E">
            <w:pPr>
              <w:pStyle w:val="Text"/>
            </w:pPr>
            <w:r w:rsidRPr="00E14948">
              <w:t xml:space="preserve">       </w:t>
            </w:r>
            <w:proofErr w:type="gramStart"/>
            <w:r w:rsidRPr="00E14948">
              <w:t>45 :</w:t>
            </w:r>
            <w:proofErr w:type="gramEnd"/>
            <w:r w:rsidRPr="00E14948">
              <w:t xml:space="preserve"> 9</w:t>
            </w:r>
          </w:p>
          <w:p w14:paraId="2A874200" w14:textId="77777777" w:rsidR="00F37035" w:rsidRPr="00E14948" w:rsidRDefault="00F37035" w:rsidP="00BD673E">
            <w:pPr>
              <w:pStyle w:val="Text"/>
            </w:pPr>
            <w:r w:rsidRPr="00E14948">
              <w:t xml:space="preserve">       </w:t>
            </w:r>
            <w:proofErr w:type="gramStart"/>
            <w:r w:rsidRPr="00E14948">
              <w:t>54 :</w:t>
            </w:r>
            <w:proofErr w:type="gramEnd"/>
            <w:r w:rsidRPr="00E14948">
              <w:t xml:space="preserve"> 9</w:t>
            </w:r>
          </w:p>
        </w:tc>
        <w:tc>
          <w:tcPr>
            <w:tcW w:w="2646" w:type="dxa"/>
          </w:tcPr>
          <w:p w14:paraId="21FBC7A1" w14:textId="77777777" w:rsidR="00F37035" w:rsidRPr="00E14948" w:rsidRDefault="00F37035" w:rsidP="00BD673E">
            <w:pPr>
              <w:pStyle w:val="Text"/>
            </w:pPr>
          </w:p>
          <w:p w14:paraId="532625DB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6CC91CC7" w14:textId="77777777" w:rsidTr="004D383A">
        <w:tc>
          <w:tcPr>
            <w:tcW w:w="780" w:type="dxa"/>
          </w:tcPr>
          <w:p w14:paraId="523645BF" w14:textId="74E5FE05" w:rsidR="00F37035" w:rsidRPr="00E14948" w:rsidRDefault="000D673C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57632" behindDoc="0" locked="0" layoutInCell="1" allowOverlap="1" wp14:anchorId="226D2540" wp14:editId="338CDC62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071EA128" w14:textId="77777777" w:rsidR="00F37035" w:rsidRPr="00E14948" w:rsidRDefault="00F37035" w:rsidP="004D383A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4"/>
          </w:tcPr>
          <w:p w14:paraId="3D193D2B" w14:textId="23D7FE65" w:rsidR="00F37035" w:rsidRDefault="00F37035" w:rsidP="00BD673E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Pr="00E14948">
              <w:t xml:space="preserve">Divisions-Aufgaben </w:t>
            </w:r>
            <w:r>
              <w:t>zu den Zahlen 36, 60, 100</w:t>
            </w:r>
            <w:r w:rsidRPr="00E14948">
              <w:t>.</w:t>
            </w:r>
            <w:r>
              <w:t xml:space="preserve"> </w:t>
            </w:r>
          </w:p>
          <w:p w14:paraId="0C4C78F6" w14:textId="5EE7731C" w:rsidR="00F37035" w:rsidRPr="00E14948" w:rsidRDefault="00F37035" w:rsidP="00BD673E">
            <w:pPr>
              <w:pStyle w:val="Text"/>
            </w:pPr>
            <w:r>
              <w:t xml:space="preserve">Löst sie mit </w:t>
            </w:r>
            <w:r w:rsidR="005855D4">
              <w:t xml:space="preserve">der Multiplikationsaufgabe. </w:t>
            </w:r>
            <w:r>
              <w:t xml:space="preserve">Kontrolliert im </w:t>
            </w:r>
            <w:r w:rsidR="005855D4">
              <w:t>Hunderter</w:t>
            </w:r>
            <w:r w:rsidR="00F43CDE">
              <w:t>-Punkte</w:t>
            </w:r>
            <w:r w:rsidR="005855D4">
              <w:t>feld.</w:t>
            </w:r>
            <w:r>
              <w:t xml:space="preserve"> </w:t>
            </w:r>
          </w:p>
        </w:tc>
      </w:tr>
      <w:tr w:rsidR="004D383A" w:rsidRPr="00E14948" w14:paraId="107ED3E4" w14:textId="77777777" w:rsidTr="004D383A">
        <w:tc>
          <w:tcPr>
            <w:tcW w:w="780" w:type="dxa"/>
          </w:tcPr>
          <w:p w14:paraId="15F3825A" w14:textId="77777777" w:rsidR="004D383A" w:rsidRDefault="004D383A" w:rsidP="00F31F35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DC8286" w14:textId="77777777" w:rsidR="004D383A" w:rsidRDefault="004D383A" w:rsidP="00F31F35">
            <w:pPr>
              <w:pStyle w:val="Impressum"/>
            </w:pPr>
          </w:p>
        </w:tc>
        <w:tc>
          <w:tcPr>
            <w:tcW w:w="8187" w:type="dxa"/>
            <w:gridSpan w:val="4"/>
          </w:tcPr>
          <w:p w14:paraId="5B8821A0" w14:textId="77777777" w:rsidR="004D383A" w:rsidRPr="00E14948" w:rsidRDefault="004D383A" w:rsidP="00F31F35">
            <w:pPr>
              <w:pStyle w:val="Impressum"/>
            </w:pPr>
          </w:p>
        </w:tc>
      </w:tr>
      <w:tr w:rsidR="00F37035" w:rsidRPr="00E14948" w14:paraId="51A80B21" w14:textId="77777777" w:rsidTr="004D383A">
        <w:tc>
          <w:tcPr>
            <w:tcW w:w="780" w:type="dxa"/>
          </w:tcPr>
          <w:p w14:paraId="5510371E" w14:textId="03A46D62" w:rsidR="00F37035" w:rsidRPr="00E14948" w:rsidRDefault="00B678A7" w:rsidP="004D383A">
            <w:pPr>
              <w:pStyle w:val="berschrift3"/>
            </w:pPr>
            <w:r>
              <w:t>*</w:t>
            </w:r>
            <w:r w:rsidR="00200F3D">
              <w:t>2.11</w:t>
            </w:r>
          </w:p>
        </w:tc>
        <w:tc>
          <w:tcPr>
            <w:tcW w:w="8505" w:type="dxa"/>
            <w:gridSpan w:val="5"/>
          </w:tcPr>
          <w:p w14:paraId="6A1F6664" w14:textId="3E897D66" w:rsidR="00F37035" w:rsidRPr="00E14948" w:rsidRDefault="00F37035" w:rsidP="004D383A">
            <w:pPr>
              <w:pStyle w:val="berschrift3"/>
            </w:pPr>
            <w:r w:rsidRPr="00E14948">
              <w:t>Aufteilen mit Rest</w:t>
            </w:r>
          </w:p>
        </w:tc>
      </w:tr>
      <w:tr w:rsidR="00F37035" w:rsidRPr="00E14948" w14:paraId="514BAC29" w14:textId="77777777" w:rsidTr="004D383A">
        <w:tc>
          <w:tcPr>
            <w:tcW w:w="780" w:type="dxa"/>
          </w:tcPr>
          <w:p w14:paraId="36BFD40B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783688C7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4"/>
          </w:tcPr>
          <w:p w14:paraId="70C85AAE" w14:textId="7037DEFF" w:rsidR="00F37035" w:rsidRPr="00E14948" w:rsidRDefault="00F37035" w:rsidP="00BD673E">
            <w:pPr>
              <w:pStyle w:val="Text"/>
            </w:pPr>
            <w:r w:rsidRPr="00E14948">
              <w:t xml:space="preserve">Finde eine passende Geteilt-Aufgabe. </w:t>
            </w:r>
          </w:p>
        </w:tc>
      </w:tr>
      <w:tr w:rsidR="00F37035" w:rsidRPr="00E14948" w14:paraId="4AF09A71" w14:textId="77777777" w:rsidTr="004D383A">
        <w:tc>
          <w:tcPr>
            <w:tcW w:w="780" w:type="dxa"/>
          </w:tcPr>
          <w:p w14:paraId="5F1890E9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C7C29B0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4218" w:type="dxa"/>
            <w:gridSpan w:val="2"/>
          </w:tcPr>
          <w:p w14:paraId="5258261E" w14:textId="77777777" w:rsidR="00F37035" w:rsidRPr="00E14948" w:rsidRDefault="00F37035" w:rsidP="00BD673E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1ABB3D4B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35D12746" wp14:editId="5D662537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2C64AF6A" wp14:editId="34167A7F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76E9FB13" wp14:editId="6CC971B3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28EB9E21" wp14:editId="071BD78B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09005F7F" wp14:editId="5228982E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64595904" wp14:editId="32AE88F8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176FA555" wp14:editId="46A3547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2A9F58A5" wp14:editId="7163DA24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49D201B7" wp14:editId="5498D557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31BB9E1A" wp14:editId="4539C71F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B2B68" w14:textId="77777777" w:rsidR="00F37035" w:rsidRPr="00E14948" w:rsidRDefault="00F37035" w:rsidP="00BD673E">
            <w:pPr>
              <w:pStyle w:val="Text"/>
            </w:pPr>
          </w:p>
          <w:p w14:paraId="3F2D015C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5C8249F4" wp14:editId="02EBE8F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1A63DA57" wp14:editId="2F552B1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6059160D" wp14:editId="1EB4896C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7A5EE0ED" wp14:editId="5B24F6A2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6C934DB8" wp14:editId="0F08AEC2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99F253" w14:textId="77777777" w:rsidR="00F37035" w:rsidRPr="00E14948" w:rsidRDefault="00F37035" w:rsidP="00BD673E">
            <w:pPr>
              <w:pStyle w:val="Text"/>
            </w:pPr>
          </w:p>
          <w:p w14:paraId="78F23410" w14:textId="77777777" w:rsidR="00F37035" w:rsidRPr="00E14948" w:rsidRDefault="00F37035" w:rsidP="00BD673E">
            <w:pPr>
              <w:pStyle w:val="Text"/>
            </w:pPr>
          </w:p>
        </w:tc>
        <w:tc>
          <w:tcPr>
            <w:tcW w:w="3969" w:type="dxa"/>
            <w:gridSpan w:val="2"/>
          </w:tcPr>
          <w:p w14:paraId="7EC448D0" w14:textId="77777777" w:rsidR="00F37035" w:rsidRPr="00E14948" w:rsidRDefault="00F37035" w:rsidP="00BD673E">
            <w:pPr>
              <w:pStyle w:val="Text"/>
            </w:pPr>
            <w:r w:rsidRPr="00E14948">
              <w:t xml:space="preserve">(2) Immer 3 in eine Tüte. </w:t>
            </w:r>
          </w:p>
          <w:p w14:paraId="4B2A4F45" w14:textId="77777777" w:rsidR="00F37035" w:rsidRPr="00E14948" w:rsidRDefault="00F37035" w:rsidP="00BD673E">
            <w:pPr>
              <w:pStyle w:val="Text"/>
            </w:pPr>
            <w:r w:rsidRPr="00E14948">
              <w:t>Wie viele Tüten?</w:t>
            </w:r>
          </w:p>
          <w:p w14:paraId="312FDFB6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71A5941A" wp14:editId="24AB046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5389E54B" wp14:editId="2A97B65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4A9B171B" wp14:editId="4C1DB438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30DE5CC5" wp14:editId="4FD57CB3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6C7F9018" wp14:editId="193AF3F6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31D2936B" wp14:editId="79C5650F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7C76C62C" wp14:editId="05ADDB5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798E5B15" wp14:editId="13A0F863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445A22AD" wp14:editId="653DEC59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50235338" wp14:editId="24C2EE55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0489FEB1" wp14:editId="23061A0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3E1AC2D4" wp14:editId="689E7BF3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597E38F9" wp14:editId="46D15B0A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2DFEC13E" wp14:editId="4CDFF546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6A8AAF44" wp14:editId="15327C87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7E8D700E" wp14:editId="77A878E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0388CA58" wp14:editId="063D45B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44D9D6EC" wp14:editId="3C20747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61433" w14:textId="77777777" w:rsidR="00F37035" w:rsidRPr="00E14948" w:rsidRDefault="00F37035" w:rsidP="00BD673E">
            <w:pPr>
              <w:pStyle w:val="Text"/>
            </w:pPr>
          </w:p>
          <w:p w14:paraId="42619C27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2FF778A7" wp14:editId="442042AF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7AEE3192" wp14:editId="2165B094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063C7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0F907259" wp14:editId="7A630EC0">
                  <wp:simplePos x="0" y="0"/>
                  <wp:positionH relativeFrom="column">
                    <wp:posOffset>-1567815</wp:posOffset>
                  </wp:positionH>
                  <wp:positionV relativeFrom="paragraph">
                    <wp:posOffset>-391160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7035" w:rsidRPr="00E14948" w14:paraId="41EAB21D" w14:textId="77777777" w:rsidTr="004D383A">
        <w:tc>
          <w:tcPr>
            <w:tcW w:w="780" w:type="dxa"/>
          </w:tcPr>
          <w:p w14:paraId="0B61B007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DAAC141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4218" w:type="dxa"/>
            <w:gridSpan w:val="2"/>
          </w:tcPr>
          <w:p w14:paraId="5AC4A3BE" w14:textId="77777777" w:rsidR="00F37035" w:rsidRPr="00E14948" w:rsidRDefault="00F37035" w:rsidP="00BD673E">
            <w:pPr>
              <w:pStyle w:val="Text"/>
            </w:pPr>
          </w:p>
          <w:p w14:paraId="44CA94A7" w14:textId="77777777" w:rsidR="00F37035" w:rsidRPr="00E14948" w:rsidRDefault="00F37035" w:rsidP="00BD673E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008448" behindDoc="0" locked="0" layoutInCell="1" allowOverlap="1" wp14:anchorId="3A73CA6B" wp14:editId="23BEAF2E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0D139" id="Gerade Verbindung 339" o:spid="_x0000_s1026" style="position:absolute;z-index:252008448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E14948">
              <w:t>Geteilt-Aufgabe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AB5A256" w14:textId="77777777" w:rsidR="00F37035" w:rsidRPr="00E14948" w:rsidRDefault="00F37035" w:rsidP="00BD673E">
            <w:pPr>
              <w:pStyle w:val="Text"/>
            </w:pPr>
          </w:p>
          <w:p w14:paraId="152184A7" w14:textId="77777777" w:rsidR="00F37035" w:rsidRPr="00E14948" w:rsidRDefault="00F37035" w:rsidP="00BD673E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09472" behindDoc="0" locked="0" layoutInCell="1" allowOverlap="1" wp14:anchorId="51D6D2F9" wp14:editId="655345A2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618BF" id="Gerade Verbindung 338" o:spid="_x0000_s1026" style="position:absolute;z-index:252009472;visibility:visible;mso-wrap-style:square;mso-width-percent:0;mso-height-percent:0;mso-wrap-distance-left:9pt;mso-wrap-distance-top:.Qmm;mso-wrap-distance-right:9pt;mso-wrap-distance-bottom:.Q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" strokecolor="windowText">
                      <o:lock v:ext="edit" shapetype="f"/>
                    </v:line>
                  </w:pict>
                </mc:Fallback>
              </mc:AlternateContent>
            </w:r>
            <w:r w:rsidRPr="00E14948">
              <w:t>Geteilt-Aufgabe</w:t>
            </w:r>
            <w:r>
              <w:t>:</w:t>
            </w:r>
          </w:p>
        </w:tc>
      </w:tr>
      <w:tr w:rsidR="00F37035" w:rsidRPr="00E14948" w14:paraId="0B69F477" w14:textId="77777777" w:rsidTr="004D383A">
        <w:tc>
          <w:tcPr>
            <w:tcW w:w="780" w:type="dxa"/>
          </w:tcPr>
          <w:p w14:paraId="63BFEC42" w14:textId="6CD63D35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54D78521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  <w:gridSpan w:val="4"/>
          </w:tcPr>
          <w:p w14:paraId="6B1B2511" w14:textId="77777777" w:rsidR="00F37035" w:rsidRPr="00E14948" w:rsidRDefault="00F37035" w:rsidP="00BD673E">
            <w:pPr>
              <w:pStyle w:val="Text"/>
            </w:pPr>
          </w:p>
        </w:tc>
      </w:tr>
      <w:tr w:rsidR="00F37035" w:rsidRPr="00E14948" w14:paraId="52807DB8" w14:textId="77777777" w:rsidTr="004D383A">
        <w:tc>
          <w:tcPr>
            <w:tcW w:w="780" w:type="dxa"/>
          </w:tcPr>
          <w:p w14:paraId="7AD4334C" w14:textId="71F7082C" w:rsidR="00F37035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016BCF" wp14:editId="2A91A65D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9C0E20C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4"/>
          </w:tcPr>
          <w:p w14:paraId="37ACAE84" w14:textId="77777777" w:rsidR="00F37035" w:rsidRDefault="00F37035" w:rsidP="00BD673E">
            <w:pPr>
              <w:pStyle w:val="Text"/>
            </w:pPr>
            <w:r>
              <w:t>Begründe</w:t>
            </w:r>
            <w:r w:rsidRPr="00E14948">
              <w:t>, warum die Aufgaben zu den Bildern passen.</w:t>
            </w:r>
          </w:p>
          <w:p w14:paraId="76AFD4B8" w14:textId="77777777" w:rsidR="00F37035" w:rsidRPr="00E14948" w:rsidRDefault="00F37035" w:rsidP="00BD673E">
            <w:pPr>
              <w:pStyle w:val="Text"/>
            </w:pPr>
            <w:r>
              <w:t>Wie schreibst du das Ergebnis auf?</w:t>
            </w:r>
          </w:p>
        </w:tc>
      </w:tr>
      <w:tr w:rsidR="00F37035" w:rsidRPr="00E14948" w14:paraId="028568FB" w14:textId="77777777" w:rsidTr="004D383A">
        <w:tc>
          <w:tcPr>
            <w:tcW w:w="780" w:type="dxa"/>
          </w:tcPr>
          <w:p w14:paraId="2663E4D2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318" w:type="dxa"/>
          </w:tcPr>
          <w:p w14:paraId="614E121F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8187" w:type="dxa"/>
            <w:gridSpan w:val="4"/>
          </w:tcPr>
          <w:p w14:paraId="0B1A1432" w14:textId="77777777" w:rsidR="00F37035" w:rsidRDefault="00F37035" w:rsidP="00B678A7">
            <w:pPr>
              <w:pStyle w:val="Impressum"/>
            </w:pPr>
          </w:p>
        </w:tc>
      </w:tr>
      <w:tr w:rsidR="00F37035" w:rsidRPr="00E14948" w14:paraId="5C761968" w14:textId="77777777" w:rsidTr="004D383A">
        <w:tc>
          <w:tcPr>
            <w:tcW w:w="780" w:type="dxa"/>
          </w:tcPr>
          <w:p w14:paraId="53191C1B" w14:textId="77777777" w:rsidR="00F37035" w:rsidRPr="00E14948" w:rsidRDefault="00F37035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5581720" w14:textId="4618FD75" w:rsidR="00F37035" w:rsidRPr="00E14948" w:rsidRDefault="00B678A7" w:rsidP="004D383A">
            <w:pPr>
              <w:pStyle w:val="berschrift4"/>
            </w:pPr>
            <w:r>
              <w:t>*</w:t>
            </w:r>
            <w:r w:rsidR="00F37035">
              <w:t>c)</w:t>
            </w:r>
          </w:p>
        </w:tc>
        <w:tc>
          <w:tcPr>
            <w:tcW w:w="8187" w:type="dxa"/>
            <w:gridSpan w:val="4"/>
          </w:tcPr>
          <w:p w14:paraId="1F7BCC8B" w14:textId="77777777" w:rsidR="00F37035" w:rsidRDefault="00F37035" w:rsidP="00BD673E">
            <w:pPr>
              <w:pStyle w:val="Text"/>
            </w:pPr>
            <w:r>
              <w:t xml:space="preserve">Zu welchem Bild passt </w:t>
            </w:r>
            <w:r w:rsidRPr="00B41B57">
              <w:rPr>
                <w:color w:val="0070C0"/>
              </w:rPr>
              <w:t>(</w:t>
            </w:r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>3 · 5) + 1</w:t>
            </w:r>
            <w:r>
              <w:t>? Warum?</w:t>
            </w:r>
          </w:p>
          <w:p w14:paraId="6B62A086" w14:textId="77777777" w:rsidR="00F37035" w:rsidRDefault="00F37035" w:rsidP="00BD673E">
            <w:pPr>
              <w:pStyle w:val="Text"/>
            </w:pPr>
            <w:r>
              <w:t xml:space="preserve">Zu welchem Bild passt </w:t>
            </w:r>
            <w:proofErr w:type="gramStart"/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>20 :</w:t>
            </w:r>
            <w:proofErr w:type="gramEnd"/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 xml:space="preserve"> 6 = 3 Rest 2</w:t>
            </w:r>
            <w:r>
              <w:t>? Warum?</w:t>
            </w:r>
          </w:p>
          <w:p w14:paraId="41B51F14" w14:textId="77777777" w:rsidR="00F37035" w:rsidRDefault="00F37035" w:rsidP="00BD673E">
            <w:pPr>
              <w:pStyle w:val="Text"/>
            </w:pPr>
            <w:r>
              <w:t>Welche Aufgaben passen noch?</w:t>
            </w:r>
          </w:p>
        </w:tc>
      </w:tr>
      <w:tr w:rsidR="00F37035" w:rsidRPr="00E14948" w14:paraId="4C51D475" w14:textId="77777777" w:rsidTr="004D383A">
        <w:tc>
          <w:tcPr>
            <w:tcW w:w="780" w:type="dxa"/>
          </w:tcPr>
          <w:p w14:paraId="39B98E23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318" w:type="dxa"/>
          </w:tcPr>
          <w:p w14:paraId="1E8EA903" w14:textId="77777777" w:rsidR="00F37035" w:rsidRDefault="00F37035" w:rsidP="00B678A7">
            <w:pPr>
              <w:pStyle w:val="Impressum"/>
            </w:pPr>
          </w:p>
        </w:tc>
        <w:tc>
          <w:tcPr>
            <w:tcW w:w="8187" w:type="dxa"/>
            <w:gridSpan w:val="4"/>
          </w:tcPr>
          <w:p w14:paraId="61F698D3" w14:textId="77777777" w:rsidR="00F37035" w:rsidRDefault="00F37035" w:rsidP="00B678A7">
            <w:pPr>
              <w:pStyle w:val="Impressum"/>
            </w:pPr>
          </w:p>
        </w:tc>
      </w:tr>
      <w:tr w:rsidR="00F37035" w:rsidRPr="00E14948" w14:paraId="24439E82" w14:textId="77777777" w:rsidTr="004D383A">
        <w:tc>
          <w:tcPr>
            <w:tcW w:w="780" w:type="dxa"/>
          </w:tcPr>
          <w:p w14:paraId="7A50655E" w14:textId="1036A489" w:rsidR="00F37035" w:rsidRPr="00E14948" w:rsidRDefault="000D673C" w:rsidP="00BD673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359680" behindDoc="0" locked="0" layoutInCell="1" allowOverlap="1" wp14:anchorId="1B52D611" wp14:editId="3DEF6D3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94DB152" w14:textId="47C03CE2" w:rsidR="00F37035" w:rsidRDefault="00B678A7" w:rsidP="004D383A">
            <w:pPr>
              <w:pStyle w:val="berschrift4"/>
            </w:pPr>
            <w:r>
              <w:t>*</w:t>
            </w:r>
            <w:r w:rsidR="00F37035">
              <w:t>d</w:t>
            </w:r>
            <w:r w:rsidR="00F37035" w:rsidRPr="00E14948">
              <w:t>)</w:t>
            </w:r>
          </w:p>
        </w:tc>
        <w:tc>
          <w:tcPr>
            <w:tcW w:w="8187" w:type="dxa"/>
            <w:gridSpan w:val="4"/>
          </w:tcPr>
          <w:p w14:paraId="595EC8A1" w14:textId="06D6EB92" w:rsidR="00F37035" w:rsidRDefault="00F37035" w:rsidP="00BD673E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Pr="00E14948">
              <w:t xml:space="preserve">Divisions-Aufgaben </w:t>
            </w:r>
            <w:r>
              <w:t xml:space="preserve">mit Rest. </w:t>
            </w:r>
            <w:r>
              <w:br/>
              <w:t xml:space="preserve">Könnt ihr auch eine Mal-Aufgabe dazu finden, wie in </w:t>
            </w:r>
            <w:r w:rsidRPr="00B41B57">
              <w:rPr>
                <w:b/>
                <w:bCs/>
                <w:color w:val="327A86" w:themeColor="text2"/>
              </w:rPr>
              <w:t>c)</w:t>
            </w:r>
            <w:r>
              <w:t>?</w:t>
            </w:r>
          </w:p>
        </w:tc>
      </w:tr>
    </w:tbl>
    <w:p w14:paraId="5124A8C8" w14:textId="2BF813D0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1F1C573C" w14:textId="77777777" w:rsidTr="00BD673E">
        <w:tc>
          <w:tcPr>
            <w:tcW w:w="780" w:type="dxa"/>
          </w:tcPr>
          <w:p w14:paraId="2F3814AD" w14:textId="5F51E68F" w:rsidR="00200F3D" w:rsidRPr="00E14948" w:rsidRDefault="00200F3D" w:rsidP="00BD673E">
            <w:pPr>
              <w:pStyle w:val="berschrift3"/>
            </w:pPr>
            <w:r>
              <w:t>2.12</w:t>
            </w:r>
          </w:p>
        </w:tc>
        <w:tc>
          <w:tcPr>
            <w:tcW w:w="8505" w:type="dxa"/>
            <w:gridSpan w:val="2"/>
          </w:tcPr>
          <w:p w14:paraId="157E0897" w14:textId="640C2700" w:rsidR="00200F3D" w:rsidRPr="005E3926" w:rsidRDefault="00BD71FF" w:rsidP="00BD673E">
            <w:pPr>
              <w:pStyle w:val="berschrift3"/>
            </w:pPr>
            <w:r>
              <w:t>Schritte</w:t>
            </w:r>
            <w:r w:rsidR="00B678A7">
              <w:t xml:space="preserve"> </w:t>
            </w:r>
            <w:r w:rsidR="00200F3D" w:rsidRPr="00E14948">
              <w:t>auf dem Zahlenstrahl</w:t>
            </w:r>
          </w:p>
        </w:tc>
      </w:tr>
      <w:tr w:rsidR="00200F3D" w:rsidRPr="00E14948" w14:paraId="4322DDE3" w14:textId="77777777" w:rsidTr="00BD673E">
        <w:tc>
          <w:tcPr>
            <w:tcW w:w="780" w:type="dxa"/>
          </w:tcPr>
          <w:p w14:paraId="1D4B4C20" w14:textId="38E60EE5" w:rsidR="00200F3D" w:rsidRPr="00E14948" w:rsidRDefault="00200F3D" w:rsidP="00BD673E">
            <w:pPr>
              <w:spacing w:line="240" w:lineRule="auto"/>
              <w:rPr>
                <w:b/>
              </w:rPr>
            </w:pPr>
          </w:p>
        </w:tc>
        <w:tc>
          <w:tcPr>
            <w:tcW w:w="318" w:type="dxa"/>
          </w:tcPr>
          <w:p w14:paraId="6CB42B5C" w14:textId="77777777" w:rsidR="00200F3D" w:rsidRPr="00E14948" w:rsidRDefault="00200F3D" w:rsidP="00BD673E">
            <w:pPr>
              <w:pStyle w:val="berschrift4"/>
            </w:pPr>
            <w:r w:rsidRPr="00E14948">
              <w:rPr>
                <w:noProof/>
              </w:rPr>
              <w:t>a)</w:t>
            </w:r>
          </w:p>
        </w:tc>
        <w:tc>
          <w:tcPr>
            <w:tcW w:w="8187" w:type="dxa"/>
          </w:tcPr>
          <w:p w14:paraId="56F04A0D" w14:textId="3AEFDE85" w:rsidR="00200F3D" w:rsidRPr="00E14948" w:rsidRDefault="00EA4560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40896" behindDoc="0" locked="0" layoutInCell="1" allowOverlap="1" wp14:anchorId="0513A529" wp14:editId="36EEF973">
                  <wp:simplePos x="0" y="0"/>
                  <wp:positionH relativeFrom="column">
                    <wp:posOffset>2887018</wp:posOffset>
                  </wp:positionH>
                  <wp:positionV relativeFrom="paragraph">
                    <wp:posOffset>46150</wp:posOffset>
                  </wp:positionV>
                  <wp:extent cx="2278626" cy="409575"/>
                  <wp:effectExtent l="0" t="0" r="0" b="0"/>
                  <wp:wrapNone/>
                  <wp:docPr id="1531487807" name="Grafik 1531487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B5.1.eps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26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00F3D" w:rsidRPr="00E14948">
              <w:t>Zeichne Fünfer</w:t>
            </w:r>
            <w:r w:rsidR="005855D4">
              <w:t>s</w:t>
            </w:r>
            <w:r w:rsidR="00BD71FF">
              <w:t>chritte</w:t>
            </w:r>
            <w:r w:rsidR="00200F3D" w:rsidRPr="00E14948">
              <w:t xml:space="preserve"> in den Zahlenstrahl </w:t>
            </w:r>
          </w:p>
          <w:p w14:paraId="5B55C8A3" w14:textId="18081C1E" w:rsidR="00200F3D" w:rsidRPr="00E14948" w:rsidRDefault="00200F3D" w:rsidP="00BD673E">
            <w:pPr>
              <w:pStyle w:val="Text"/>
            </w:pPr>
            <w:r w:rsidRPr="00E14948">
              <w:t xml:space="preserve">bis du bei 20 ankommst. </w:t>
            </w:r>
            <w:r w:rsidRPr="00E14948">
              <w:br/>
              <w:t xml:space="preserve">Wie viele </w:t>
            </w:r>
            <w:r w:rsidR="00BD71FF">
              <w:t>Schritte</w:t>
            </w:r>
            <w:r w:rsidRPr="00E14948">
              <w:t xml:space="preserve"> </w:t>
            </w:r>
            <w:r>
              <w:t>passen in die 20</w:t>
            </w:r>
            <w:r w:rsidRPr="00E14948">
              <w:t>?</w:t>
            </w:r>
          </w:p>
          <w:p w14:paraId="04FEEEFC" w14:textId="77777777" w:rsidR="00200F3D" w:rsidRPr="00E14948" w:rsidRDefault="00200F3D" w:rsidP="00BD673E">
            <w:pPr>
              <w:pStyle w:val="Text"/>
            </w:pPr>
          </w:p>
        </w:tc>
      </w:tr>
      <w:tr w:rsidR="00200F3D" w:rsidRPr="00E14948" w14:paraId="2A250089" w14:textId="77777777" w:rsidTr="00BD673E">
        <w:tc>
          <w:tcPr>
            <w:tcW w:w="780" w:type="dxa"/>
          </w:tcPr>
          <w:p w14:paraId="2BA72AFA" w14:textId="04BAE97C" w:rsidR="00200F3D" w:rsidRPr="00E14948" w:rsidRDefault="00CD3FFB" w:rsidP="00BD673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19BE44F" wp14:editId="24926F43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72886AC" w14:textId="77777777" w:rsidR="00200F3D" w:rsidRPr="00E14948" w:rsidRDefault="00200F3D" w:rsidP="00BD673E">
            <w:pPr>
              <w:pStyle w:val="berschrift4"/>
            </w:pPr>
            <w:r w:rsidRPr="00E14948">
              <w:rPr>
                <w:noProof/>
              </w:rPr>
              <w:t>b)</w:t>
            </w:r>
          </w:p>
        </w:tc>
        <w:tc>
          <w:tcPr>
            <w:tcW w:w="8187" w:type="dxa"/>
          </w:tcPr>
          <w:p w14:paraId="78C343C1" w14:textId="77777777" w:rsidR="00200F3D" w:rsidRDefault="00200F3D" w:rsidP="00BD673E">
            <w:pPr>
              <w:pStyle w:val="Text"/>
            </w:pPr>
            <w:r w:rsidRPr="00E14948">
              <w:t xml:space="preserve">Zu dem Bild passen die Aufgaben </w:t>
            </w:r>
            <w:proofErr w:type="gramStart"/>
            <w:r w:rsidRPr="004D0BFC">
              <w:rPr>
                <w:rFonts w:ascii="Comic Sans MS" w:hAnsi="Comic Sans MS"/>
                <w:b/>
              </w:rPr>
              <w:t>20 :</w:t>
            </w:r>
            <w:proofErr w:type="gramEnd"/>
            <w:r w:rsidRPr="004D0BFC">
              <w:rPr>
                <w:rFonts w:ascii="Comic Sans MS" w:hAnsi="Comic Sans MS"/>
                <w:b/>
              </w:rPr>
              <w:t xml:space="preserve"> 5</w:t>
            </w:r>
            <w:r w:rsidRPr="004D0BFC">
              <w:rPr>
                <w:rFonts w:ascii="Comic Sans MS" w:hAnsi="Comic Sans MS"/>
              </w:rPr>
              <w:t xml:space="preserve"> </w:t>
            </w:r>
            <w:r w:rsidRPr="004D0BFC">
              <w:t>und</w:t>
            </w:r>
            <w:r w:rsidRPr="004D0BFC">
              <w:rPr>
                <w:rFonts w:ascii="Comic Sans MS" w:hAnsi="Comic Sans MS"/>
              </w:rPr>
              <w:t xml:space="preserve"> </w:t>
            </w:r>
            <w:r w:rsidRPr="004D0BFC">
              <w:rPr>
                <w:rFonts w:ascii="Comic Sans MS" w:hAnsi="Comic Sans MS"/>
                <w:b/>
              </w:rPr>
              <w:t>4 · 5</w:t>
            </w:r>
            <w:r w:rsidRPr="00E14948">
              <w:t>. Warum passen die Aufgaben?</w:t>
            </w:r>
          </w:p>
          <w:p w14:paraId="760B4A0E" w14:textId="1EDB4180" w:rsidR="00200F3D" w:rsidRPr="00E14948" w:rsidRDefault="00200F3D" w:rsidP="00BD673E">
            <w:pPr>
              <w:pStyle w:val="Text"/>
            </w:pPr>
            <w:r>
              <w:t xml:space="preserve">Welche Geteilt-Aufgabe passt auch noch? </w:t>
            </w:r>
            <w:r w:rsidR="00624820">
              <w:t>Wie lautet dann die Frage?</w:t>
            </w:r>
          </w:p>
        </w:tc>
      </w:tr>
      <w:tr w:rsidR="00200F3D" w:rsidRPr="00E14948" w14:paraId="3B277025" w14:textId="77777777" w:rsidTr="00BD673E">
        <w:tc>
          <w:tcPr>
            <w:tcW w:w="780" w:type="dxa"/>
          </w:tcPr>
          <w:p w14:paraId="68924E93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4FDD5031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785A4C20" w14:textId="77777777" w:rsidR="00200F3D" w:rsidRPr="00E14948" w:rsidRDefault="00200F3D" w:rsidP="00BD673E">
            <w:pPr>
              <w:pStyle w:val="Text"/>
            </w:pPr>
          </w:p>
        </w:tc>
      </w:tr>
      <w:tr w:rsidR="00B678A7" w:rsidRPr="00E14948" w14:paraId="172A43F4" w14:textId="77777777" w:rsidTr="00BD673E">
        <w:tc>
          <w:tcPr>
            <w:tcW w:w="780" w:type="dxa"/>
          </w:tcPr>
          <w:p w14:paraId="6FB4F8BA" w14:textId="77777777" w:rsidR="00B678A7" w:rsidRPr="00E14948" w:rsidRDefault="00B678A7" w:rsidP="00BD673E">
            <w:pPr>
              <w:spacing w:line="240" w:lineRule="auto"/>
            </w:pPr>
          </w:p>
        </w:tc>
        <w:tc>
          <w:tcPr>
            <w:tcW w:w="318" w:type="dxa"/>
          </w:tcPr>
          <w:p w14:paraId="0CB6E9C4" w14:textId="34EC799A" w:rsidR="00B678A7" w:rsidRPr="00E14948" w:rsidRDefault="00B678A7" w:rsidP="00BD673E">
            <w:pPr>
              <w:pStyle w:val="berschrift4"/>
              <w:rPr>
                <w:noProof/>
              </w:rPr>
            </w:pPr>
            <w:r>
              <w:rPr>
                <w:noProof/>
              </w:rPr>
              <w:t>*c)</w:t>
            </w:r>
          </w:p>
        </w:tc>
        <w:tc>
          <w:tcPr>
            <w:tcW w:w="8187" w:type="dxa"/>
          </w:tcPr>
          <w:p w14:paraId="6032C7DD" w14:textId="3CFE587A" w:rsidR="00B678A7" w:rsidRPr="00E14948" w:rsidRDefault="00B678A7" w:rsidP="00BD673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31874B73" wp14:editId="67D893BE">
                  <wp:simplePos x="0" y="0"/>
                  <wp:positionH relativeFrom="column">
                    <wp:posOffset>2893531</wp:posOffset>
                  </wp:positionH>
                  <wp:positionV relativeFrom="paragraph">
                    <wp:posOffset>58440</wp:posOffset>
                  </wp:positionV>
                  <wp:extent cx="2278626" cy="409575"/>
                  <wp:effectExtent l="0" t="0" r="0" b="0"/>
                  <wp:wrapNone/>
                  <wp:docPr id="1288355567" name="Grafik 1288355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B5.1.eps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70" cy="41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 xml:space="preserve">Wie könntest du mit </w:t>
            </w:r>
            <w:r w:rsidR="00BD71FF">
              <w:t>Schritte</w:t>
            </w:r>
            <w:r>
              <w:t xml:space="preserve"> am Zahlenstrahl</w:t>
            </w:r>
            <w:r>
              <w:br/>
              <w:t xml:space="preserve">die Aufgabe </w:t>
            </w:r>
            <w:proofErr w:type="gramStart"/>
            <w:r w:rsidRPr="00B678A7">
              <w:rPr>
                <w:rFonts w:ascii="Comic Sans MS" w:hAnsi="Comic Sans MS"/>
                <w:color w:val="0070C0"/>
              </w:rPr>
              <w:t>20 :</w:t>
            </w:r>
            <w:proofErr w:type="gramEnd"/>
            <w:r w:rsidRPr="00B678A7">
              <w:rPr>
                <w:rFonts w:ascii="Comic Sans MS" w:hAnsi="Comic Sans MS"/>
                <w:color w:val="0070C0"/>
              </w:rPr>
              <w:t xml:space="preserve"> 6 = 3 Rest 2</w:t>
            </w:r>
            <w:r>
              <w:t xml:space="preserve"> zeichnen?</w:t>
            </w:r>
          </w:p>
        </w:tc>
      </w:tr>
    </w:tbl>
    <w:p w14:paraId="74641036" w14:textId="757E85A6" w:rsidR="00B678A7" w:rsidRDefault="00B678A7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156F7D2F" w14:textId="77777777" w:rsidTr="00BD673E">
        <w:tc>
          <w:tcPr>
            <w:tcW w:w="780" w:type="dxa"/>
          </w:tcPr>
          <w:p w14:paraId="7306137B" w14:textId="136DBFCE" w:rsidR="00200F3D" w:rsidRPr="00E14948" w:rsidRDefault="00200F3D" w:rsidP="00BD673E">
            <w:pPr>
              <w:pStyle w:val="berschrift3"/>
            </w:pPr>
            <w:r>
              <w:t>2.13</w:t>
            </w:r>
          </w:p>
        </w:tc>
        <w:tc>
          <w:tcPr>
            <w:tcW w:w="8505" w:type="dxa"/>
            <w:gridSpan w:val="2"/>
          </w:tcPr>
          <w:p w14:paraId="4B263FEE" w14:textId="77777777" w:rsidR="00200F3D" w:rsidRPr="00E14948" w:rsidRDefault="00200F3D" w:rsidP="00BD673E">
            <w:pPr>
              <w:pStyle w:val="berschrift3"/>
            </w:pPr>
            <w:r w:rsidRPr="00E14948">
              <w:t>Aufgaben zu Zahlenstrahl-Bildern finden</w:t>
            </w:r>
          </w:p>
        </w:tc>
      </w:tr>
      <w:tr w:rsidR="00200F3D" w:rsidRPr="00E14948" w14:paraId="4A70272E" w14:textId="77777777" w:rsidTr="00BD673E">
        <w:tc>
          <w:tcPr>
            <w:tcW w:w="780" w:type="dxa"/>
          </w:tcPr>
          <w:p w14:paraId="712220E1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45544968" w14:textId="77777777" w:rsidR="00200F3D" w:rsidRPr="00F31F35" w:rsidRDefault="00200F3D" w:rsidP="00BD673E">
            <w:pPr>
              <w:pStyle w:val="Text"/>
            </w:pPr>
            <w:r w:rsidRPr="00F31F35">
              <w:t>Schreibe immer zwei passende Geteilt-Aufgaben und eine Mal-Aufgabe auf.</w:t>
            </w:r>
          </w:p>
          <w:p w14:paraId="4D90E363" w14:textId="77777777" w:rsidR="00200F3D" w:rsidRPr="00E14948" w:rsidRDefault="00200F3D" w:rsidP="00BD673E">
            <w:pPr>
              <w:pStyle w:val="Text"/>
            </w:pPr>
          </w:p>
        </w:tc>
      </w:tr>
      <w:tr w:rsidR="00200F3D" w:rsidRPr="00E14948" w14:paraId="48BF78F8" w14:textId="77777777" w:rsidTr="00BD673E">
        <w:tc>
          <w:tcPr>
            <w:tcW w:w="780" w:type="dxa"/>
          </w:tcPr>
          <w:p w14:paraId="4B9BDDDC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359B2C12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1CF67EA4" w14:textId="0FAE9854" w:rsidR="00200F3D" w:rsidRPr="00E14948" w:rsidRDefault="00624820" w:rsidP="00BD673E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0FD0ED51" wp14:editId="322915F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Mal-Aufgabe:   Geteilt-Aufgabe:   Geteilt-Aufgabe:</w:t>
            </w:r>
          </w:p>
          <w:p w14:paraId="376513B9" w14:textId="5EF24785" w:rsidR="00200F3D" w:rsidRPr="00E14948" w:rsidRDefault="00200F3D" w:rsidP="00BD673E">
            <w:pPr>
              <w:pStyle w:val="Text"/>
              <w:ind w:firstLine="3720"/>
            </w:pPr>
          </w:p>
          <w:p w14:paraId="3BB27840" w14:textId="2F0458DF" w:rsidR="00624820" w:rsidRPr="00624820" w:rsidRDefault="00624820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 w:rsidRPr="00624820">
              <w:rPr>
                <w:color w:val="7F7F7F" w:themeColor="text1" w:themeTint="80"/>
              </w:rPr>
              <w:t>___________    _____________    __________</w:t>
            </w:r>
          </w:p>
          <w:p w14:paraId="6D6B4EEB" w14:textId="20065C01" w:rsidR="00200F3D" w:rsidRPr="00E14948" w:rsidRDefault="00624820" w:rsidP="00BD673E">
            <w:pPr>
              <w:pStyle w:val="Text"/>
            </w:pPr>
            <w:r>
              <w:t xml:space="preserve"> </w:t>
            </w:r>
          </w:p>
        </w:tc>
      </w:tr>
      <w:tr w:rsidR="00200F3D" w:rsidRPr="00E14948" w14:paraId="0ACEE822" w14:textId="77777777" w:rsidTr="00BD673E">
        <w:tc>
          <w:tcPr>
            <w:tcW w:w="780" w:type="dxa"/>
          </w:tcPr>
          <w:p w14:paraId="749095A3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69C97C5B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71B4AFDC" w14:textId="1516F960" w:rsidR="00200F3D" w:rsidRPr="00E14948" w:rsidRDefault="00624820" w:rsidP="00BD673E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1E589579" wp14:editId="0F254F4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5D29BC" w14:textId="77777777" w:rsidR="00624820" w:rsidRPr="00624820" w:rsidRDefault="00624820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 w:rsidRPr="00624820">
              <w:rPr>
                <w:color w:val="7F7F7F" w:themeColor="text1" w:themeTint="80"/>
              </w:rPr>
              <w:t>___________    _____________    __________</w:t>
            </w:r>
          </w:p>
          <w:p w14:paraId="0BCFB1D0" w14:textId="77777777" w:rsidR="00200F3D" w:rsidRDefault="00200F3D" w:rsidP="00BD673E">
            <w:pPr>
              <w:pStyle w:val="Text"/>
            </w:pPr>
          </w:p>
          <w:p w14:paraId="6A424145" w14:textId="2D6996D1" w:rsidR="00624820" w:rsidRPr="00E14948" w:rsidRDefault="00624820" w:rsidP="00BD673E">
            <w:pPr>
              <w:pStyle w:val="Text"/>
            </w:pPr>
          </w:p>
        </w:tc>
      </w:tr>
      <w:tr w:rsidR="00200F3D" w:rsidRPr="00E14948" w14:paraId="5078B4EE" w14:textId="77777777" w:rsidTr="00BD673E">
        <w:tc>
          <w:tcPr>
            <w:tcW w:w="780" w:type="dxa"/>
          </w:tcPr>
          <w:p w14:paraId="3EAC21B0" w14:textId="77777777" w:rsidR="00200F3D" w:rsidRPr="00E14948" w:rsidRDefault="00200F3D" w:rsidP="00BD673E">
            <w:pPr>
              <w:spacing w:line="240" w:lineRule="auto"/>
            </w:pPr>
          </w:p>
        </w:tc>
        <w:tc>
          <w:tcPr>
            <w:tcW w:w="318" w:type="dxa"/>
          </w:tcPr>
          <w:p w14:paraId="6C9545C3" w14:textId="77777777" w:rsidR="00200F3D" w:rsidRPr="00E14948" w:rsidRDefault="00200F3D" w:rsidP="00BD673E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35A2281A" w14:textId="77777777" w:rsidR="00200F3D" w:rsidRPr="00E14948" w:rsidRDefault="00200F3D" w:rsidP="00BD673E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7159A581" wp14:editId="103BB63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58C2DC9" w14:textId="77777777" w:rsidR="00200F3D" w:rsidRDefault="00200F3D" w:rsidP="00BD673E">
            <w:pPr>
              <w:pStyle w:val="Text"/>
              <w:ind w:firstLine="3720"/>
            </w:pPr>
          </w:p>
          <w:p w14:paraId="40B20C03" w14:textId="77777777" w:rsidR="00624820" w:rsidRPr="00624820" w:rsidRDefault="00624820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 w:rsidRPr="00624820">
              <w:rPr>
                <w:color w:val="7F7F7F" w:themeColor="text1" w:themeTint="80"/>
              </w:rPr>
              <w:t>___________    _____________    __________</w:t>
            </w:r>
          </w:p>
          <w:p w14:paraId="3DC52DBE" w14:textId="09839BAC" w:rsidR="00200F3D" w:rsidRPr="00E14948" w:rsidRDefault="00200F3D" w:rsidP="00BD673E">
            <w:pPr>
              <w:pStyle w:val="Text"/>
            </w:pPr>
          </w:p>
        </w:tc>
      </w:tr>
      <w:tr w:rsidR="00F43CDE" w:rsidRPr="00E14948" w14:paraId="64973D12" w14:textId="77777777" w:rsidTr="00BD673E">
        <w:tc>
          <w:tcPr>
            <w:tcW w:w="780" w:type="dxa"/>
          </w:tcPr>
          <w:p w14:paraId="561C73D3" w14:textId="7555F180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1EAF43" wp14:editId="1D368F9C">
                  <wp:extent cx="252000" cy="295981"/>
                  <wp:effectExtent l="0" t="0" r="2540" b="0"/>
                  <wp:docPr id="43278033" name="Grafik 4327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C94462A" w14:textId="5130074C" w:rsidR="00F43CDE" w:rsidRPr="00E14948" w:rsidRDefault="00F43CDE" w:rsidP="00F43CDE">
            <w:pPr>
              <w:pStyle w:val="berschrift4"/>
            </w:pPr>
            <w:r>
              <w:t>d)</w:t>
            </w:r>
          </w:p>
        </w:tc>
        <w:tc>
          <w:tcPr>
            <w:tcW w:w="8187" w:type="dxa"/>
          </w:tcPr>
          <w:p w14:paraId="3A94CE38" w14:textId="77777777" w:rsidR="00F43CDE" w:rsidRPr="00A0137F" w:rsidRDefault="00F43CDE" w:rsidP="00F43CDE">
            <w:r>
              <w:rPr>
                <w:noProof/>
              </w:rPr>
              <w:drawing>
                <wp:anchor distT="0" distB="0" distL="114300" distR="114300" simplePos="0" relativeHeight="252438528" behindDoc="0" locked="0" layoutInCell="1" allowOverlap="1" wp14:anchorId="506C1D75" wp14:editId="2BF122DD">
                  <wp:simplePos x="0" y="0"/>
                  <wp:positionH relativeFrom="column">
                    <wp:posOffset>3832174</wp:posOffset>
                  </wp:positionH>
                  <wp:positionV relativeFrom="paragraph">
                    <wp:posOffset>-76022</wp:posOffset>
                  </wp:positionV>
                  <wp:extent cx="1146181" cy="1249781"/>
                  <wp:effectExtent l="88900" t="88900" r="34925" b="33020"/>
                  <wp:wrapNone/>
                  <wp:docPr id="1292914160" name="Grafik 129291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2107" name="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38" cy="1253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37F">
              <w:t>Füll</w:t>
            </w:r>
            <w:r>
              <w:t>t</w:t>
            </w:r>
            <w:r w:rsidRPr="00A0137F">
              <w:t xml:space="preserve"> die Speicherkiste auf der </w:t>
            </w:r>
            <w:r>
              <w:t xml:space="preserve">letzten </w:t>
            </w:r>
            <w:r w:rsidRPr="00A0137F">
              <w:t>Seite.</w:t>
            </w:r>
          </w:p>
          <w:p w14:paraId="79B80B7D" w14:textId="77777777" w:rsidR="00F43CDE" w:rsidRDefault="00F43CDE" w:rsidP="00F43CDE">
            <w:pPr>
              <w:tabs>
                <w:tab w:val="left" w:pos="4877"/>
              </w:tabs>
            </w:pPr>
            <w:r w:rsidRPr="00A0137F">
              <w:t>Vergleicht eure Eintragungen.</w:t>
            </w:r>
            <w:r>
              <w:tab/>
            </w:r>
          </w:p>
          <w:p w14:paraId="7F546AEF" w14:textId="17085CE8" w:rsidR="00F43CDE" w:rsidRDefault="00F43CDE" w:rsidP="00F43CDE">
            <w:pPr>
              <w:rPr>
                <w:noProof/>
              </w:rPr>
            </w:pPr>
            <w:r>
              <w:t xml:space="preserve">Ergänzt und korrigiert, so dass ihr euch </w:t>
            </w:r>
            <w:r>
              <w:br/>
              <w:t>mit der Speicherkiste langfristig erinnern könnt.</w:t>
            </w:r>
          </w:p>
        </w:tc>
      </w:tr>
      <w:tr w:rsidR="00F43CDE" w:rsidRPr="00E14948" w14:paraId="242454C6" w14:textId="77777777" w:rsidTr="00BD673E">
        <w:tc>
          <w:tcPr>
            <w:tcW w:w="780" w:type="dxa"/>
          </w:tcPr>
          <w:p w14:paraId="41C1DF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45A0B32A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4106277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EC8353A" w14:textId="77777777" w:rsidTr="00BD673E">
        <w:tc>
          <w:tcPr>
            <w:tcW w:w="780" w:type="dxa"/>
          </w:tcPr>
          <w:p w14:paraId="20D4FC49" w14:textId="14F27094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25DF3385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7D52F0AE" w14:textId="77777777" w:rsidTr="00BD673E">
        <w:tc>
          <w:tcPr>
            <w:tcW w:w="780" w:type="dxa"/>
          </w:tcPr>
          <w:p w14:paraId="61AEEFF3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F381D1D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72CEAF17" w14:textId="68A616B8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zur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50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10</w:t>
            </w:r>
            <w:r w:rsidRPr="00E14948">
              <w:t>.</w:t>
            </w:r>
          </w:p>
          <w:p w14:paraId="5F094D3A" w14:textId="30F4DC6A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76C1A139" w14:textId="1FE58994" w:rsidR="00F43CDE" w:rsidRPr="00E14948" w:rsidRDefault="00F43CDE" w:rsidP="00F43CDE">
            <w:pPr>
              <w:pStyle w:val="Text"/>
            </w:pPr>
          </w:p>
        </w:tc>
      </w:tr>
      <w:tr w:rsidR="00F43CDE" w:rsidRPr="00E14948" w14:paraId="6F1D7EFD" w14:textId="77777777" w:rsidTr="00BD673E">
        <w:tc>
          <w:tcPr>
            <w:tcW w:w="780" w:type="dxa"/>
          </w:tcPr>
          <w:p w14:paraId="71E82F7B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73726DA7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7E59622" w14:textId="77777777" w:rsidR="00F43CDE" w:rsidRPr="00E14948" w:rsidRDefault="00F43CDE" w:rsidP="00F43CD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3408" behindDoc="0" locked="0" layoutInCell="1" allowOverlap="1" wp14:anchorId="0BD38999" wp14:editId="7B94804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68580</wp:posOffset>
                  </wp:positionV>
                  <wp:extent cx="4686300" cy="324000"/>
                  <wp:effectExtent l="0" t="0" r="0" b="6350"/>
                  <wp:wrapNone/>
                  <wp:docPr id="527" name="Grafik 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5.3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BD5093" w14:textId="77777777" w:rsidR="00F43CDE" w:rsidRPr="00E14948" w:rsidRDefault="00F43CDE" w:rsidP="00F43CDE">
            <w:pPr>
              <w:pStyle w:val="Text"/>
            </w:pPr>
          </w:p>
          <w:p w14:paraId="32C8D00D" w14:textId="77777777" w:rsidR="00F43CDE" w:rsidRPr="00E14948" w:rsidRDefault="00F43CDE" w:rsidP="00F43CDE">
            <w:pPr>
              <w:pStyle w:val="Text"/>
            </w:pPr>
          </w:p>
          <w:p w14:paraId="5CE2427C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1408DCC5" w14:textId="77777777" w:rsidTr="00BD673E">
        <w:tc>
          <w:tcPr>
            <w:tcW w:w="780" w:type="dxa"/>
          </w:tcPr>
          <w:p w14:paraId="599D97FC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DDC83EE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3C036DD8" w14:textId="2C750262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35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7</w:t>
            </w:r>
            <w:r w:rsidRPr="00E14948">
              <w:t>.</w:t>
            </w:r>
          </w:p>
          <w:p w14:paraId="5FBDEBB8" w14:textId="1C15639A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27022F64" w14:textId="77777777" w:rsidTr="00BD673E">
        <w:tc>
          <w:tcPr>
            <w:tcW w:w="780" w:type="dxa"/>
          </w:tcPr>
          <w:p w14:paraId="330A2CC3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863FB59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1EAE5C40" w14:textId="77777777" w:rsidR="00F43CDE" w:rsidRPr="00E14948" w:rsidRDefault="00F43CDE" w:rsidP="00F43CDE">
            <w:pPr>
              <w:pStyle w:val="Text"/>
            </w:pPr>
          </w:p>
          <w:p w14:paraId="2215D1B4" w14:textId="77777777" w:rsidR="00F43CDE" w:rsidRPr="00E14948" w:rsidRDefault="00F43CDE" w:rsidP="00F43CD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4432" behindDoc="0" locked="0" layoutInCell="1" allowOverlap="1" wp14:anchorId="6E7DEF78" wp14:editId="18556C3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53340</wp:posOffset>
                  </wp:positionV>
                  <wp:extent cx="4686300" cy="324000"/>
                  <wp:effectExtent l="0" t="0" r="0" b="6350"/>
                  <wp:wrapNone/>
                  <wp:docPr id="528" name="Grafik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5.3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A1AA0AF" w14:textId="77777777" w:rsidR="00F43CDE" w:rsidRPr="00E14948" w:rsidRDefault="00F43CDE" w:rsidP="00F43CDE">
            <w:pPr>
              <w:pStyle w:val="Text"/>
            </w:pPr>
          </w:p>
          <w:p w14:paraId="2A933F8E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6DF9E63A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A6D6002" w14:textId="77777777" w:rsidTr="00BD673E">
        <w:tc>
          <w:tcPr>
            <w:tcW w:w="780" w:type="dxa"/>
          </w:tcPr>
          <w:p w14:paraId="19E0CD9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603C17E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7C6D26DE" w14:textId="77777777" w:rsidR="00F43CDE" w:rsidRPr="00E14948" w:rsidRDefault="00F43CDE" w:rsidP="00F43CDE">
            <w:pPr>
              <w:pStyle w:val="Text"/>
            </w:pPr>
            <w:r w:rsidRPr="00E14948">
              <w:t>Finde auch jeweils eine passende Mal-Aufgabe zu deinen Zahlenstrahl-Bildern.</w:t>
            </w:r>
          </w:p>
          <w:p w14:paraId="027916D3" w14:textId="05B12DF4" w:rsidR="00F43CDE" w:rsidRPr="00E14948" w:rsidRDefault="00F43CDE" w:rsidP="00F43CDE">
            <w:pPr>
              <w:pStyle w:val="Text"/>
            </w:pPr>
          </w:p>
        </w:tc>
      </w:tr>
      <w:tr w:rsidR="00F43CDE" w:rsidRPr="00E14948" w14:paraId="6559C130" w14:textId="77777777" w:rsidTr="00BD673E">
        <w:tc>
          <w:tcPr>
            <w:tcW w:w="780" w:type="dxa"/>
          </w:tcPr>
          <w:p w14:paraId="5109383F" w14:textId="4CF559E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437504" behindDoc="0" locked="0" layoutInCell="1" allowOverlap="1" wp14:anchorId="7B86272A" wp14:editId="253D0F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69BF9BAE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76C45765" w14:textId="52995A0D" w:rsidR="00F43CDE" w:rsidRPr="00E14948" w:rsidRDefault="00F43CDE" w:rsidP="00F43CDE">
            <w:pPr>
              <w:pStyle w:val="Text"/>
            </w:pPr>
            <w:r w:rsidRPr="00A51E65">
              <w:rPr>
                <w:noProof/>
                <w:color w:val="auto"/>
              </w:rPr>
              <w:drawing>
                <wp:anchor distT="0" distB="0" distL="114300" distR="114300" simplePos="0" relativeHeight="252435456" behindDoc="0" locked="0" layoutInCell="1" allowOverlap="1" wp14:anchorId="19F3DA95" wp14:editId="42D41D75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euch die Zahlenstrahl-Karten. </w:t>
            </w:r>
            <w:r>
              <w:br/>
              <w:t>Die</w:t>
            </w:r>
            <w:r w:rsidRPr="00E14948">
              <w:t xml:space="preserve"> eine nennt eine Geteilt-Aufgabe. </w:t>
            </w:r>
            <w:r w:rsidRPr="00E14948">
              <w:br/>
              <w:t xml:space="preserve">Der andere zeichnet passende </w:t>
            </w:r>
            <w:r>
              <w:t>Schritte</w:t>
            </w:r>
            <w:r w:rsidRPr="00E14948">
              <w:t xml:space="preserve"> </w:t>
            </w:r>
            <w:r w:rsidRPr="00E14948">
              <w:br/>
              <w:t>in den Zahlenstrahl. Wechselt euch ab.</w:t>
            </w:r>
          </w:p>
        </w:tc>
      </w:tr>
      <w:tr w:rsidR="00F43CDE" w:rsidRPr="00E14948" w14:paraId="04F2CA88" w14:textId="77777777" w:rsidTr="00BD673E">
        <w:tc>
          <w:tcPr>
            <w:tcW w:w="780" w:type="dxa"/>
          </w:tcPr>
          <w:p w14:paraId="7834860F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1207E4E3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53E4A09F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20CADF32" w14:textId="77777777" w:rsidTr="00BD673E">
        <w:tc>
          <w:tcPr>
            <w:tcW w:w="780" w:type="dxa"/>
          </w:tcPr>
          <w:p w14:paraId="3BC4A14C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016CAD6A" w14:textId="53CC0D60" w:rsidR="00F43CDE" w:rsidRPr="00E14948" w:rsidRDefault="00F43CDE" w:rsidP="00F43CDE">
            <w:pPr>
              <w:pStyle w:val="berschrift4"/>
            </w:pPr>
            <w:proofErr w:type="gramStart"/>
            <w:r>
              <w:t>e)</w:t>
            </w:r>
            <w:r w:rsidRPr="00F31F35">
              <w:rPr>
                <w:vertAlign w:val="superscript"/>
              </w:rPr>
              <w:t>*</w:t>
            </w:r>
            <w:proofErr w:type="gramEnd"/>
          </w:p>
        </w:tc>
        <w:tc>
          <w:tcPr>
            <w:tcW w:w="8187" w:type="dxa"/>
          </w:tcPr>
          <w:p w14:paraId="73B37DB2" w14:textId="11CE8A9D" w:rsidR="00F43CDE" w:rsidRDefault="00F43CDE" w:rsidP="00F43CDE">
            <w:pPr>
              <w:pStyle w:val="Text"/>
            </w:pPr>
            <w:r>
              <w:t xml:space="preserve">Zeichne 4 · 5 + 3 = 23 und </w:t>
            </w:r>
            <w:proofErr w:type="gramStart"/>
            <w:r>
              <w:t>23 :</w:t>
            </w:r>
            <w:proofErr w:type="gramEnd"/>
            <w:r>
              <w:t xml:space="preserve"> 4 = 5 Rest 3.</w:t>
            </w:r>
          </w:p>
          <w:p w14:paraId="107F39AF" w14:textId="77777777" w:rsidR="00F43CDE" w:rsidRDefault="00F43CDE" w:rsidP="00F43CDE">
            <w:pPr>
              <w:pStyle w:val="Text"/>
            </w:pPr>
          </w:p>
          <w:p w14:paraId="414575F4" w14:textId="47EA0BE7" w:rsidR="00F43CDE" w:rsidRPr="00E14948" w:rsidRDefault="00F43CDE" w:rsidP="00F43CDE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 wp14:anchorId="78D768AB" wp14:editId="77B628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4686300" cy="324000"/>
                  <wp:effectExtent l="0" t="0" r="0" b="6350"/>
                  <wp:wrapNone/>
                  <wp:docPr id="1904969346" name="Grafik 1904969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5.3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554640" w14:textId="77777777" w:rsidR="00200F3D" w:rsidRPr="00E14948" w:rsidRDefault="00200F3D" w:rsidP="00200F3D">
      <w:pPr>
        <w:spacing w:line="240" w:lineRule="auto"/>
        <w:rPr>
          <w:sz w:val="4"/>
          <w:szCs w:val="2"/>
        </w:rPr>
      </w:pPr>
    </w:p>
    <w:p w14:paraId="6AD3DAA5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56AACB63" w14:textId="77777777" w:rsidTr="004D383A">
        <w:tc>
          <w:tcPr>
            <w:tcW w:w="780" w:type="dxa"/>
          </w:tcPr>
          <w:p w14:paraId="5C77D716" w14:textId="3A12491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7C835D9A" w14:textId="0219C5A8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0E878022" w14:textId="77777777" w:rsidTr="00BD673E">
        <w:tc>
          <w:tcPr>
            <w:tcW w:w="780" w:type="dxa"/>
          </w:tcPr>
          <w:p w14:paraId="4D42D97D" w14:textId="7DD828F6" w:rsidR="00D726A5" w:rsidRPr="00E14948" w:rsidRDefault="00D726A5" w:rsidP="00BD673E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189E5DF7" w14:textId="41DF3A48" w:rsidR="00D726A5" w:rsidRPr="00E14948" w:rsidRDefault="00D726A5" w:rsidP="00BD673E">
            <w:pPr>
              <w:pStyle w:val="berschrift3"/>
            </w:pPr>
            <w:r w:rsidRPr="00E14948">
              <w:t>Passt die Rechengeschichte?</w:t>
            </w:r>
          </w:p>
        </w:tc>
      </w:tr>
      <w:tr w:rsidR="00D726A5" w:rsidRPr="00E14948" w14:paraId="1F5ED46F" w14:textId="77777777" w:rsidTr="00BD673E">
        <w:tc>
          <w:tcPr>
            <w:tcW w:w="780" w:type="dxa"/>
          </w:tcPr>
          <w:p w14:paraId="7F4B630D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0A23ED9A" w14:textId="69706B39" w:rsidR="00D726A5" w:rsidRPr="00E14948" w:rsidRDefault="00072AF3" w:rsidP="00BD673E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27BA471C" wp14:editId="19AAB837">
                      <wp:simplePos x="0" y="0"/>
                      <wp:positionH relativeFrom="column">
                        <wp:posOffset>4659169</wp:posOffset>
                      </wp:positionH>
                      <wp:positionV relativeFrom="paragraph">
                        <wp:posOffset>-113088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CD7B8" w14:textId="77777777" w:rsidR="00072AF3" w:rsidRPr="008D5126" w:rsidRDefault="00072AF3" w:rsidP="00072AF3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A471C" id="Gruppieren 16" o:spid="_x0000_s1129" style="position:absolute;margin-left:366.85pt;margin-top:-8.9pt;width:51.75pt;height:59.45pt;z-index:252424192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">
                      <v:shape id="Grafik 8" o:spid="_x0000_s113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136" o:title="" chromakey="white"/>
                      </v:shape>
                      <v:shape id="_x0000_s113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71CD7B8" w14:textId="77777777" w:rsidR="00072AF3" w:rsidRPr="008D5126" w:rsidRDefault="00072AF3" w:rsidP="00072AF3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4D4966EF" wp14:editId="08E474BE">
                  <wp:simplePos x="0" y="0"/>
                  <wp:positionH relativeFrom="column">
                    <wp:posOffset>2377961</wp:posOffset>
                  </wp:positionH>
                  <wp:positionV relativeFrom="paragraph">
                    <wp:posOffset>-177837</wp:posOffset>
                  </wp:positionV>
                  <wp:extent cx="2434034" cy="610985"/>
                  <wp:effectExtent l="25400" t="127000" r="29845" b="125730"/>
                  <wp:wrapNone/>
                  <wp:docPr id="9" name="Bild 9" descr="Macintosh HD:Users:kakinwunmi:Desktop:Bildschirmfoto 2013-08-10 um 11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Users:kakinwunmi:Desktop:Bildschirmfoto 2013-08-10 um 11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1952">
                            <a:off x="0" y="0"/>
                            <a:ext cx="2434034" cy="6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6A5" w:rsidRPr="00E14948">
              <w:t xml:space="preserve">Zu der Aufgabe </w:t>
            </w:r>
            <w:proofErr w:type="gramStart"/>
            <w:r w:rsidR="00D726A5"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="00D726A5" w:rsidRPr="00F31F35">
              <w:rPr>
                <w:rFonts w:ascii="Comic Sans MS" w:hAnsi="Comic Sans MS"/>
                <w:b/>
              </w:rPr>
              <w:t xml:space="preserve"> 6</w:t>
            </w:r>
            <w:r w:rsidR="00D726A5">
              <w:t xml:space="preserve"> hat Rico</w:t>
            </w:r>
            <w:r w:rsidR="00D726A5" w:rsidRPr="00E14948">
              <w:br/>
              <w:t>eine Rechengeschichte erfunden.</w:t>
            </w:r>
          </w:p>
        </w:tc>
      </w:tr>
      <w:tr w:rsidR="00D726A5" w:rsidRPr="00E14948" w14:paraId="280E5FD5" w14:textId="77777777" w:rsidTr="00BD673E">
        <w:tc>
          <w:tcPr>
            <w:tcW w:w="780" w:type="dxa"/>
          </w:tcPr>
          <w:p w14:paraId="1408759A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3944F2B" w14:textId="77777777" w:rsidR="00D726A5" w:rsidRPr="00E14948" w:rsidRDefault="00D726A5" w:rsidP="00BD673E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0BADDD45" w14:textId="18EA23E9" w:rsidR="00D726A5" w:rsidRPr="00E14948" w:rsidRDefault="00D726A5" w:rsidP="00BD673E">
            <w:pPr>
              <w:spacing w:line="240" w:lineRule="auto"/>
              <w:rPr>
                <w:b/>
              </w:rPr>
            </w:pPr>
          </w:p>
        </w:tc>
      </w:tr>
      <w:tr w:rsidR="00D726A5" w:rsidRPr="00E14948" w14:paraId="6CF63D58" w14:textId="77777777" w:rsidTr="00BD673E">
        <w:tc>
          <w:tcPr>
            <w:tcW w:w="780" w:type="dxa"/>
          </w:tcPr>
          <w:p w14:paraId="4A7F37F5" w14:textId="13904498" w:rsidR="00D726A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0A43D88" wp14:editId="57D95ABA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D929A15" w14:textId="77777777" w:rsidR="00D726A5" w:rsidRPr="00E14948" w:rsidRDefault="00D726A5" w:rsidP="00BD673E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4C2DD691" w14:textId="3A06DC63" w:rsidR="00D726A5" w:rsidRDefault="00D726A5" w:rsidP="00BD673E">
            <w:pPr>
              <w:pStyle w:val="Text"/>
            </w:pPr>
            <w:r>
              <w:rPr>
                <w:noProof/>
              </w:rPr>
              <w:t>Passt Ricos</w:t>
            </w:r>
            <w:r w:rsidRPr="00E14948">
              <w:rPr>
                <w:noProof/>
              </w:rPr>
              <w:t xml:space="preserve"> Rechengeschichte</w:t>
            </w:r>
            <w:r w:rsidRPr="00E14948">
              <w:t xml:space="preserve"> zu der Aufgabe </w:t>
            </w:r>
            <w:proofErr w:type="gramStart"/>
            <w:r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Pr="00F31F35">
              <w:rPr>
                <w:rFonts w:ascii="Comic Sans MS" w:hAnsi="Comic Sans MS"/>
                <w:b/>
              </w:rPr>
              <w:t xml:space="preserve"> 6</w:t>
            </w:r>
            <w:r w:rsidRPr="00E14948">
              <w:t xml:space="preserve">? </w:t>
            </w:r>
            <w:r w:rsidRPr="00E14948">
              <w:br/>
              <w:t>Begründe deine Entscheidung.</w:t>
            </w:r>
          </w:p>
          <w:p w14:paraId="158D68B2" w14:textId="77777777" w:rsidR="00D726A5" w:rsidRPr="00E14948" w:rsidRDefault="00D726A5" w:rsidP="00BD673E">
            <w:pPr>
              <w:pStyle w:val="Text"/>
            </w:pPr>
          </w:p>
        </w:tc>
      </w:tr>
      <w:tr w:rsidR="00D726A5" w:rsidRPr="00E14948" w14:paraId="7B89D50E" w14:textId="77777777" w:rsidTr="00BD673E">
        <w:tc>
          <w:tcPr>
            <w:tcW w:w="780" w:type="dxa"/>
          </w:tcPr>
          <w:p w14:paraId="3D9C3A27" w14:textId="77777777" w:rsidR="00D726A5" w:rsidRDefault="00D726A5" w:rsidP="00BD673E">
            <w:pPr>
              <w:spacing w:line="240" w:lineRule="auto"/>
              <w:rPr>
                <w:color w:val="008000"/>
              </w:rPr>
            </w:pPr>
          </w:p>
          <w:p w14:paraId="2D6FB446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163AD8F" w14:textId="77777777" w:rsidR="00D726A5" w:rsidRPr="00E14948" w:rsidRDefault="00D726A5" w:rsidP="00BD673E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58060F67" w14:textId="77777777" w:rsidR="00D726A5" w:rsidRPr="00E14948" w:rsidRDefault="00D726A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Erfinde eine eigene Rechengeschichte, die zu der Aufgabe </w:t>
            </w:r>
            <w:proofErr w:type="gramStart"/>
            <w:r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Pr="00F31F35">
              <w:rPr>
                <w:rFonts w:ascii="Comic Sans MS" w:hAnsi="Comic Sans MS"/>
                <w:b/>
              </w:rPr>
              <w:t xml:space="preserve"> 6</w:t>
            </w:r>
            <w:r w:rsidRPr="00E14948">
              <w:rPr>
                <w:noProof/>
              </w:rPr>
              <w:t xml:space="preserve"> passt.</w:t>
            </w:r>
          </w:p>
        </w:tc>
      </w:tr>
      <w:tr w:rsidR="00D726A5" w:rsidRPr="00E14948" w14:paraId="26C6F23C" w14:textId="77777777" w:rsidTr="00BD673E">
        <w:tc>
          <w:tcPr>
            <w:tcW w:w="780" w:type="dxa"/>
          </w:tcPr>
          <w:p w14:paraId="71BF76D7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93F0094" w14:textId="77777777" w:rsidR="00D726A5" w:rsidRPr="00E14948" w:rsidRDefault="00D726A5" w:rsidP="00BD673E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61060BF3" w14:textId="77777777" w:rsidR="00D726A5" w:rsidRPr="00E14948" w:rsidRDefault="00D726A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Erfinde eine eigene Rechengeschichte mit den Zahlen 48 und 6, </w:t>
            </w:r>
            <w:r w:rsidRPr="00E14948">
              <w:rPr>
                <w:noProof/>
              </w:rPr>
              <w:br/>
              <w:t xml:space="preserve">die </w:t>
            </w:r>
            <w:r w:rsidRPr="00E14948">
              <w:rPr>
                <w:b/>
                <w:noProof/>
              </w:rPr>
              <w:t>nicht</w:t>
            </w:r>
            <w:r w:rsidRPr="00E14948">
              <w:rPr>
                <w:noProof/>
              </w:rPr>
              <w:t xml:space="preserve"> zu der Aufgabe </w:t>
            </w:r>
            <w:proofErr w:type="gramStart"/>
            <w:r w:rsidRPr="00F31F35">
              <w:rPr>
                <w:rFonts w:ascii="Comic Sans MS" w:hAnsi="Comic Sans MS"/>
                <w:b/>
              </w:rPr>
              <w:t>48 :</w:t>
            </w:r>
            <w:proofErr w:type="gramEnd"/>
            <w:r w:rsidRPr="00F31F35">
              <w:rPr>
                <w:rFonts w:ascii="Comic Sans MS" w:hAnsi="Comic Sans MS"/>
                <w:b/>
              </w:rPr>
              <w:t xml:space="preserve"> 6</w:t>
            </w:r>
            <w:r w:rsidRPr="00E14948">
              <w:rPr>
                <w:b/>
              </w:rPr>
              <w:t xml:space="preserve"> </w:t>
            </w:r>
            <w:r w:rsidRPr="00E14948">
              <w:rPr>
                <w:noProof/>
              </w:rPr>
              <w:t xml:space="preserve">passt. </w:t>
            </w:r>
          </w:p>
          <w:p w14:paraId="40054F7B" w14:textId="0DF4845A" w:rsidR="00D726A5" w:rsidRPr="00E14948" w:rsidRDefault="00D726A5" w:rsidP="00BD673E">
            <w:pPr>
              <w:pStyle w:val="Text"/>
              <w:rPr>
                <w:noProof/>
              </w:rPr>
            </w:pPr>
          </w:p>
        </w:tc>
      </w:tr>
      <w:tr w:rsidR="00D726A5" w:rsidRPr="00E14948" w14:paraId="65D23F57" w14:textId="77777777" w:rsidTr="00BD673E">
        <w:tc>
          <w:tcPr>
            <w:tcW w:w="780" w:type="dxa"/>
          </w:tcPr>
          <w:p w14:paraId="3947A563" w14:textId="4F7A6301" w:rsidR="00D726A5" w:rsidRPr="00E14948" w:rsidRDefault="00CD3FFB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534EAD7" wp14:editId="7A220CE6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CA0ACA5" w14:textId="77777777" w:rsidR="00D726A5" w:rsidRPr="00E14948" w:rsidRDefault="00D726A5" w:rsidP="00BD673E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34D3EF66" w14:textId="77777777" w:rsidR="00D726A5" w:rsidRDefault="00D726A5" w:rsidP="00BD673E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0B0BFC14" w14:textId="77777777" w:rsidR="00D726A5" w:rsidRPr="00E14948" w:rsidRDefault="00D726A5" w:rsidP="00BD673E">
            <w:pPr>
              <w:pStyle w:val="Text"/>
              <w:rPr>
                <w:noProof/>
              </w:rPr>
            </w:pPr>
          </w:p>
        </w:tc>
      </w:tr>
    </w:tbl>
    <w:p w14:paraId="4DD4CFA9" w14:textId="77777777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C44226A" w14:textId="77777777" w:rsidTr="004D383A">
        <w:tc>
          <w:tcPr>
            <w:tcW w:w="780" w:type="dxa"/>
          </w:tcPr>
          <w:p w14:paraId="2D70F55E" w14:textId="7A6A054E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6181D137" w14:textId="77777777" w:rsidR="00F37035" w:rsidRPr="00E14948" w:rsidRDefault="00F37035" w:rsidP="004D383A">
            <w:pPr>
              <w:pStyle w:val="berschrift3"/>
            </w:pPr>
            <w:r w:rsidRPr="00E14948">
              <w:t>Divisions-Aufgaben und Bilder zu Rechengeschichten finden</w:t>
            </w:r>
          </w:p>
        </w:tc>
      </w:tr>
      <w:tr w:rsidR="00F37035" w:rsidRPr="00E14948" w14:paraId="5F1B23CB" w14:textId="77777777" w:rsidTr="004D383A">
        <w:tc>
          <w:tcPr>
            <w:tcW w:w="780" w:type="dxa"/>
          </w:tcPr>
          <w:p w14:paraId="6CE92AE0" w14:textId="77777777" w:rsidR="00F37035" w:rsidRPr="00E14948" w:rsidRDefault="00F3703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481EC292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75313141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2F390AE6" w14:textId="77777777" w:rsidR="002C2234" w:rsidRPr="00E14948" w:rsidRDefault="002C2234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3A63DF77" w14:textId="3B208991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021E22CF" w14:textId="008CE262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114391E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0D21048B" w14:textId="08AD522E" w:rsidR="002C2234" w:rsidRPr="00E14948" w:rsidRDefault="002C2234" w:rsidP="00BD673E">
            <w:pPr>
              <w:pStyle w:val="Listenabsatz"/>
            </w:pPr>
            <w:r w:rsidRPr="00E14948">
              <w:t>Schreibe die passende Geteilt-Aufgabe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4809DC4" w14:textId="5F9F9B4F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0D9E31B0" w14:textId="77777777" w:rsidTr="00D726A5">
        <w:trPr>
          <w:trHeight w:val="154"/>
        </w:trPr>
        <w:tc>
          <w:tcPr>
            <w:tcW w:w="780" w:type="dxa"/>
            <w:vMerge/>
          </w:tcPr>
          <w:p w14:paraId="09F8804C" w14:textId="77777777" w:rsidR="002C2234" w:rsidRPr="00E14948" w:rsidRDefault="002C2234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1D5E9DFB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1DF6CC4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E586850" w14:textId="77777777" w:rsidR="002C2234" w:rsidRDefault="002C2234" w:rsidP="002C2234">
            <w:pPr>
              <w:pStyle w:val="Impressum"/>
              <w:rPr>
                <w:sz w:val="21"/>
                <w:szCs w:val="21"/>
              </w:rPr>
            </w:pPr>
          </w:p>
          <w:p w14:paraId="035C7918" w14:textId="77777777" w:rsidR="00495371" w:rsidRPr="00D726A5" w:rsidRDefault="00495371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75B404DB" w14:textId="77777777" w:rsidTr="00D726A5">
        <w:trPr>
          <w:trHeight w:val="320"/>
        </w:trPr>
        <w:tc>
          <w:tcPr>
            <w:tcW w:w="780" w:type="dxa"/>
            <w:vMerge w:val="restart"/>
          </w:tcPr>
          <w:p w14:paraId="70AF3EE5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0E0CCC75" w14:textId="622969EF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  <w:vMerge w:val="restart"/>
          </w:tcPr>
          <w:p w14:paraId="628ADE08" w14:textId="4F8EDFFB" w:rsidR="00D726A5" w:rsidRDefault="00D726A5" w:rsidP="00BD673E">
            <w:pPr>
              <w:pStyle w:val="Text"/>
            </w:pPr>
            <w:r>
              <w:t>Tara hat angefangen, zu Kenans Bild eine andere Rechengeschichte zu schreiben.</w:t>
            </w:r>
          </w:p>
          <w:p w14:paraId="04A7FE1C" w14:textId="1EE017A6" w:rsidR="00D726A5" w:rsidRDefault="00D726A5" w:rsidP="002C2234">
            <w:pPr>
              <w:pStyle w:val="Listenabsatz"/>
            </w:pPr>
            <w:r>
              <w:t xml:space="preserve">Welche Frage könnte Tara stellen? </w:t>
            </w:r>
          </w:p>
          <w:p w14:paraId="1C0C6253" w14:textId="79FEB56D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3129270F" w14:textId="55989641" w:rsidR="00D726A5" w:rsidRPr="00072AF3" w:rsidRDefault="00D726A5" w:rsidP="002C2234">
            <w:pPr>
              <w:pStyle w:val="HandschriftVorlage"/>
              <w:rPr>
                <w:rFonts w:ascii="Bradley Hand" w:hAnsi="Bradley Hand"/>
                <w:color w:val="7030A0"/>
              </w:rPr>
            </w:pPr>
            <w:r w:rsidRPr="00072AF3">
              <w:rPr>
                <w:rFonts w:ascii="Bradley Hand" w:hAnsi="Bradley Hand"/>
                <w:color w:val="7030A0"/>
              </w:rPr>
              <w:t xml:space="preserve">20 Bonbons sollen verpackt </w:t>
            </w:r>
            <w:r w:rsidRPr="00072AF3">
              <w:rPr>
                <w:rFonts w:ascii="Bradley Hand" w:hAnsi="Bradley Hand"/>
                <w:color w:val="7030A0"/>
              </w:rPr>
              <w:br/>
              <w:t xml:space="preserve">werden in 5 Tüten. </w:t>
            </w:r>
          </w:p>
          <w:p w14:paraId="2224B803" w14:textId="3AD56D06" w:rsidR="00D726A5" w:rsidRPr="00E14948" w:rsidRDefault="00D726A5" w:rsidP="002C2234">
            <w:pPr>
              <w:pStyle w:val="HandschriftVorlage"/>
            </w:pPr>
            <w:r w:rsidRPr="00072AF3">
              <w:rPr>
                <w:rFonts w:ascii="Bradley Hand" w:hAnsi="Bradley Hand"/>
                <w:color w:val="7030A0"/>
              </w:rPr>
              <w:t>Frage:</w:t>
            </w:r>
            <w:r w:rsidRPr="00072AF3">
              <w:rPr>
                <w:color w:val="7030A0"/>
              </w:rPr>
              <w:t xml:space="preserve"> </w:t>
            </w:r>
          </w:p>
        </w:tc>
      </w:tr>
      <w:tr w:rsidR="00D726A5" w:rsidRPr="00E14948" w14:paraId="7DF4738E" w14:textId="77777777" w:rsidTr="00D726A5">
        <w:trPr>
          <w:trHeight w:val="319"/>
        </w:trPr>
        <w:tc>
          <w:tcPr>
            <w:tcW w:w="780" w:type="dxa"/>
            <w:vMerge/>
          </w:tcPr>
          <w:p w14:paraId="551038BF" w14:textId="77777777" w:rsidR="00D726A5" w:rsidRPr="00E14948" w:rsidRDefault="00D726A5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6A5DD1E6" w14:textId="77777777" w:rsidR="00D726A5" w:rsidRDefault="00D726A5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2C4A4E94" w14:textId="77777777" w:rsidR="00D726A5" w:rsidRDefault="00D726A5" w:rsidP="00BD673E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9B55E6E" w14:textId="7852B6F0" w:rsidR="00D726A5" w:rsidRPr="002C2234" w:rsidRDefault="00D726A5" w:rsidP="002C2234">
            <w:pPr>
              <w:pStyle w:val="HandschriftVorlage"/>
              <w:rPr>
                <w:sz w:val="18"/>
                <w:szCs w:val="22"/>
              </w:rPr>
            </w:pPr>
          </w:p>
        </w:tc>
      </w:tr>
      <w:tr w:rsidR="002C2234" w:rsidRPr="00E14948" w14:paraId="10C2819B" w14:textId="77777777" w:rsidTr="00D726A5">
        <w:tc>
          <w:tcPr>
            <w:tcW w:w="780" w:type="dxa"/>
          </w:tcPr>
          <w:p w14:paraId="3421924B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06F6157A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29A28EB6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5C49A818" w14:textId="3E75C775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41F45C42" w14:textId="77777777" w:rsidTr="00D726A5">
        <w:tc>
          <w:tcPr>
            <w:tcW w:w="780" w:type="dxa"/>
          </w:tcPr>
          <w:p w14:paraId="67E3ED24" w14:textId="77777777" w:rsidR="002C2234" w:rsidRPr="00E14948" w:rsidRDefault="002C2234" w:rsidP="00BD673E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E0D6A0D" w14:textId="7B9D3A3F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31E3FA33" w14:textId="2F96BA62" w:rsidR="002C2234" w:rsidRDefault="002C2234" w:rsidP="00BD673E">
            <w:pPr>
              <w:pStyle w:val="Text"/>
            </w:pPr>
            <w:r>
              <w:t xml:space="preserve">Emily will zu Kenans Bild die Aufgabe </w:t>
            </w:r>
            <w:r w:rsidRPr="00D726A5">
              <w:rPr>
                <w:rFonts w:ascii="Comic Sans MS" w:hAnsi="Comic Sans MS"/>
                <w:b/>
                <w:bCs/>
                <w:sz w:val="21"/>
                <w:szCs w:val="18"/>
              </w:rPr>
              <w:t xml:space="preserve">5 · 4 </w:t>
            </w:r>
            <w:proofErr w:type="gramStart"/>
            <w:r w:rsidRPr="00D726A5">
              <w:rPr>
                <w:rFonts w:ascii="Comic Sans MS" w:hAnsi="Comic Sans MS"/>
                <w:b/>
                <w:bCs/>
                <w:sz w:val="21"/>
                <w:szCs w:val="18"/>
              </w:rPr>
              <w:t>=</w:t>
            </w:r>
            <w:r w:rsidR="00495371">
              <w:rPr>
                <w:rFonts w:ascii="Comic Sans MS" w:hAnsi="Comic Sans MS"/>
                <w:b/>
                <w:bCs/>
                <w:sz w:val="21"/>
                <w:szCs w:val="18"/>
              </w:rPr>
              <w:t xml:space="preserve"> </w:t>
            </w:r>
            <w:r w:rsidRPr="00495371">
              <w:rPr>
                <w:rFonts w:ascii="Comic Sans MS" w:hAnsi="Comic Sans MS"/>
                <w:sz w:val="21"/>
                <w:szCs w:val="18"/>
              </w:rPr>
              <w:t>?</w:t>
            </w:r>
            <w:proofErr w:type="gramEnd"/>
            <w:r w:rsidRPr="00D726A5">
              <w:rPr>
                <w:sz w:val="21"/>
                <w:szCs w:val="18"/>
              </w:rPr>
              <w:t xml:space="preserve"> </w:t>
            </w:r>
            <w:r w:rsidR="00495371">
              <w:rPr>
                <w:sz w:val="21"/>
                <w:szCs w:val="18"/>
              </w:rPr>
              <w:t xml:space="preserve">  </w:t>
            </w:r>
            <w:r>
              <w:t xml:space="preserve">stellen. </w:t>
            </w:r>
          </w:p>
          <w:p w14:paraId="27C60105" w14:textId="23FEE6E8" w:rsidR="002C2234" w:rsidRDefault="002C2234" w:rsidP="002C2234">
            <w:pPr>
              <w:pStyle w:val="Listenabsatz"/>
            </w:pPr>
            <w:r>
              <w:t xml:space="preserve">Welche Informationen muss sie </w:t>
            </w:r>
            <w:r w:rsidR="00D726A5">
              <w:t xml:space="preserve">in ihrer Rechengeschichte </w:t>
            </w:r>
            <w:r>
              <w:t xml:space="preserve">geben? </w:t>
            </w:r>
          </w:p>
          <w:p w14:paraId="53AA44BF" w14:textId="7221E02D" w:rsidR="002C2234" w:rsidRDefault="002C2234" w:rsidP="002C2234">
            <w:pPr>
              <w:pStyle w:val="Listenabsatz"/>
            </w:pPr>
            <w:r>
              <w:t>Wie muss ihre 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461C2CED" w14:textId="53D529A2" w:rsidR="002C2234" w:rsidRPr="00E14948" w:rsidRDefault="002C2234" w:rsidP="002C2234">
            <w:pPr>
              <w:pStyle w:val="Text"/>
            </w:pPr>
          </w:p>
        </w:tc>
      </w:tr>
      <w:tr w:rsidR="002C2234" w:rsidRPr="00E14948" w14:paraId="7897B799" w14:textId="77777777" w:rsidTr="00D726A5">
        <w:tc>
          <w:tcPr>
            <w:tcW w:w="780" w:type="dxa"/>
          </w:tcPr>
          <w:p w14:paraId="26C6379E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1D506205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FCD2772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6C6EFAC8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0058F498" w14:textId="77777777" w:rsidTr="008E41FE">
        <w:tc>
          <w:tcPr>
            <w:tcW w:w="780" w:type="dxa"/>
          </w:tcPr>
          <w:p w14:paraId="088F908E" w14:textId="20D3ED28" w:rsidR="00D726A5" w:rsidRPr="00E14948" w:rsidRDefault="00F43CDE" w:rsidP="00BD673E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D3DD2DF" wp14:editId="47CFAFD2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6A95D6C" w14:textId="39F43AE6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C5660C" w14:textId="586FABBC" w:rsidR="00D726A5" w:rsidRDefault="00D726A5" w:rsidP="00BD673E">
            <w:pPr>
              <w:pStyle w:val="Text"/>
            </w:pPr>
            <w:r>
              <w:t xml:space="preserve">Man kann also zu demselben Bild „fünf 4er Tüten sind zusammen 20“ </w:t>
            </w:r>
            <w:r w:rsidR="00072AF3">
              <w:br/>
            </w:r>
            <w:r>
              <w:t>drei verschiedene Rechengeschichten stellen.</w:t>
            </w:r>
          </w:p>
          <w:p w14:paraId="03E8DA1E" w14:textId="77777777" w:rsidR="00D726A5" w:rsidRDefault="00D726A5" w:rsidP="00D726A5">
            <w:pPr>
              <w:pStyle w:val="Listenabsatz"/>
            </w:pPr>
            <w:r>
              <w:t>Was ist immer gleich?</w:t>
            </w:r>
          </w:p>
          <w:p w14:paraId="27B6D392" w14:textId="68C18BDF" w:rsidR="00D726A5" w:rsidRDefault="00D726A5" w:rsidP="00D726A5">
            <w:pPr>
              <w:pStyle w:val="Listenabsatz"/>
            </w:pPr>
            <w:r>
              <w:t xml:space="preserve">Was ist immer anders? </w:t>
            </w:r>
          </w:p>
          <w:p w14:paraId="677EA3A6" w14:textId="2BDF5059" w:rsidR="00D726A5" w:rsidRPr="00E14948" w:rsidRDefault="00D726A5" w:rsidP="00D726A5">
            <w:pPr>
              <w:pStyle w:val="Listenabsatz"/>
            </w:pPr>
            <w:r>
              <w:t>Warum stellt man in Situationen nicht immer dieselbe Frage?</w:t>
            </w:r>
          </w:p>
        </w:tc>
      </w:tr>
    </w:tbl>
    <w:p w14:paraId="628CB809" w14:textId="0A4B5ED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651"/>
        <w:gridCol w:w="1452"/>
        <w:gridCol w:w="3084"/>
      </w:tblGrid>
      <w:tr w:rsidR="00E80775" w:rsidRPr="00E14948" w14:paraId="425BB212" w14:textId="77777777" w:rsidTr="004D383A">
        <w:tc>
          <w:tcPr>
            <w:tcW w:w="780" w:type="dxa"/>
          </w:tcPr>
          <w:p w14:paraId="6313DB2F" w14:textId="4193EA35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0BCC9423" w14:textId="1CCDFC98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6C296B6D" w14:textId="77777777" w:rsidTr="001669F7">
        <w:tc>
          <w:tcPr>
            <w:tcW w:w="780" w:type="dxa"/>
          </w:tcPr>
          <w:p w14:paraId="016E3225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527E9855" w14:textId="7FE5FE4B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49ADF7F0" w14:textId="653AF8A3" w:rsidR="001669F7" w:rsidRPr="00E14948" w:rsidRDefault="001669F7" w:rsidP="001669F7">
            <w:pPr>
              <w:pStyle w:val="Text"/>
            </w:pPr>
            <w:r w:rsidRPr="00E14948">
              <w:t xml:space="preserve">Schreibe zu jedem Bild </w:t>
            </w:r>
            <w:r>
              <w:t xml:space="preserve">zwei oder drei </w:t>
            </w:r>
            <w:r w:rsidRPr="00E14948">
              <w:t>passende Rechengeschichte</w:t>
            </w:r>
            <w:r>
              <w:t>n</w:t>
            </w:r>
            <w:r w:rsidRPr="00E14948">
              <w:t xml:space="preserve"> in dein Heft. </w:t>
            </w:r>
          </w:p>
          <w:p w14:paraId="7C231161" w14:textId="77777777" w:rsidR="001669F7" w:rsidRDefault="001669F7" w:rsidP="001669F7">
            <w:pPr>
              <w:pStyle w:val="Text"/>
            </w:pPr>
            <w:r w:rsidRPr="00E14948">
              <w:t xml:space="preserve">Schreibe </w:t>
            </w:r>
            <w:r>
              <w:t xml:space="preserve">immer genau die </w:t>
            </w:r>
            <w:r w:rsidRPr="00E14948">
              <w:t xml:space="preserve">Frage </w:t>
            </w:r>
            <w:r>
              <w:t>auf, zu der die Mal- und Geteilt-Aufgaben passen</w:t>
            </w:r>
            <w:r w:rsidRPr="00E14948">
              <w:t>.</w:t>
            </w:r>
          </w:p>
          <w:p w14:paraId="7B8659A1" w14:textId="35597091" w:rsidR="00890616" w:rsidRPr="00E14948" w:rsidRDefault="00890616" w:rsidP="001669F7">
            <w:pPr>
              <w:pStyle w:val="Text"/>
            </w:pPr>
          </w:p>
        </w:tc>
      </w:tr>
      <w:tr w:rsidR="001669F7" w:rsidRPr="00E14948" w14:paraId="59D2DFBA" w14:textId="77777777" w:rsidTr="00072AF3">
        <w:tc>
          <w:tcPr>
            <w:tcW w:w="780" w:type="dxa"/>
          </w:tcPr>
          <w:p w14:paraId="3DCDFE89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22AAA98F" w14:textId="77777777" w:rsidR="001669F7" w:rsidRPr="00E14948" w:rsidRDefault="001669F7" w:rsidP="001669F7">
            <w:pPr>
              <w:pStyle w:val="berschrift3"/>
            </w:pPr>
          </w:p>
        </w:tc>
        <w:tc>
          <w:tcPr>
            <w:tcW w:w="5103" w:type="dxa"/>
            <w:gridSpan w:val="2"/>
          </w:tcPr>
          <w:p w14:paraId="2D974CEB" w14:textId="59104E4B" w:rsidR="001669F7" w:rsidRDefault="001669F7" w:rsidP="001669F7">
            <w:pPr>
              <w:pStyle w:val="Text"/>
            </w:pP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1" locked="0" layoutInCell="1" allowOverlap="1" wp14:anchorId="61CA1FD4" wp14:editId="6DF7FF80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29845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FC07E" id="Abgerundetes Rechteck 516" o:spid="_x0000_s1026" style="position:absolute;margin-left:133.15pt;margin-top:2.35pt;width:108.75pt;height:39.75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064A32">
              <w:rPr>
                <w:noProof/>
              </w:rPr>
              <w:drawing>
                <wp:anchor distT="0" distB="0" distL="114300" distR="114300" simplePos="0" relativeHeight="252281856" behindDoc="0" locked="0" layoutInCell="1" allowOverlap="1" wp14:anchorId="3E382007" wp14:editId="116F17FD">
                  <wp:simplePos x="0" y="0"/>
                  <wp:positionH relativeFrom="column">
                    <wp:posOffset>2843530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80832" behindDoc="0" locked="0" layoutInCell="1" allowOverlap="1" wp14:anchorId="2A5EBF5E" wp14:editId="3E9C68D9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1" name="Grafik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2A91F475" wp14:editId="5A59B5B3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0" name="Grafik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2DA37B3A" wp14:editId="4398DCC1">
                  <wp:simplePos x="0" y="0"/>
                  <wp:positionH relativeFrom="column">
                    <wp:posOffset>1967230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6C0086FC" wp14:editId="7139705F">
                  <wp:simplePos x="0" y="0"/>
                  <wp:positionH relativeFrom="column">
                    <wp:posOffset>2186305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2C6B40F3" wp14:editId="66FF7507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712" behindDoc="1" locked="0" layoutInCell="1" allowOverlap="1" wp14:anchorId="1964D181" wp14:editId="08DB7AB7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29845</wp:posOffset>
                      </wp:positionV>
                      <wp:extent cx="1381125" cy="504825"/>
                      <wp:effectExtent l="0" t="0" r="28575" b="285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DBC088" id="Abgerundetes Rechteck 509" o:spid="_x0000_s1026" style="position:absolute;margin-left:16.15pt;margin-top:2.35pt;width:108.75pt;height:39.7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AZzsBW4QAAAAwBAAAPAAAAZHJzL2Rv&#13;&#10;d25yZXYueG1sTI9BS8QwEIXvgv8hjODNTc0Wrd2miyiuh7KgVfA6bWNbTCalye7Wf+940svA8N68&#13;&#10;eV+xXZwVRzOH0ZOG61UCwlDru5F6De9vT1cZiBCROrSejIZvE2Bbnp8VmHf+RK/mWMdecAiFHDUM&#13;&#10;MU65lKEdjMOw8pMh1j797DDyOveym/HE4c5KlSQ30uFI/GHAyTwMpv2qD05DDA2i2ld2V++ypKps&#13;&#10;//zhXrS+vFgeNzzuNyCiWeLfBfwycH8ouVjjD9QFYTWs1ZqdGtJbECyr9I5xGg1ZqkCWhfwPUf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Gc7AV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064A32">
              <w:rPr>
                <w:noProof/>
              </w:rPr>
              <w:drawing>
                <wp:anchor distT="0" distB="0" distL="114300" distR="114300" simplePos="0" relativeHeight="252274688" behindDoc="0" locked="0" layoutInCell="1" allowOverlap="1" wp14:anchorId="0894EBEA" wp14:editId="4332A472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3664" behindDoc="0" locked="0" layoutInCell="1" allowOverlap="1" wp14:anchorId="14E92A23" wp14:editId="2F7C00A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2640" behindDoc="0" locked="0" layoutInCell="1" allowOverlap="1" wp14:anchorId="0153B990" wp14:editId="39F963F2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1616" behindDoc="0" locked="0" layoutInCell="1" allowOverlap="1" wp14:anchorId="6B49C7C8" wp14:editId="741DE57A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70592" behindDoc="0" locked="0" layoutInCell="1" allowOverlap="1" wp14:anchorId="07459038" wp14:editId="452D40DB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13F157AE" wp14:editId="3F5F46D5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>(1)</w:t>
            </w:r>
            <w:r>
              <w:t xml:space="preserve"> </w:t>
            </w:r>
          </w:p>
          <w:p w14:paraId="206EA3EC" w14:textId="38ADCDB5" w:rsidR="001669F7" w:rsidRDefault="001669F7" w:rsidP="001669F7">
            <w:pPr>
              <w:pStyle w:val="Text"/>
            </w:pPr>
            <w:r>
              <w:t xml:space="preserve">                                                      </w:t>
            </w:r>
          </w:p>
          <w:p w14:paraId="4F935253" w14:textId="77777777" w:rsidR="001669F7" w:rsidRDefault="001669F7" w:rsidP="001669F7">
            <w:pPr>
              <w:pStyle w:val="Text"/>
              <w:tabs>
                <w:tab w:val="left" w:pos="2775"/>
              </w:tabs>
            </w:pPr>
            <w:r>
              <w:tab/>
              <w:t xml:space="preserve"> </w:t>
            </w:r>
          </w:p>
          <w:p w14:paraId="2B166A76" w14:textId="77777777" w:rsidR="001669F7" w:rsidRPr="00E14948" w:rsidRDefault="001669F7" w:rsidP="001669F7">
            <w:pPr>
              <w:pStyle w:val="berschrift3"/>
            </w:pPr>
          </w:p>
        </w:tc>
        <w:tc>
          <w:tcPr>
            <w:tcW w:w="3084" w:type="dxa"/>
          </w:tcPr>
          <w:p w14:paraId="0837A573" w14:textId="79C0BE71" w:rsidR="001669F7" w:rsidRPr="00E14948" w:rsidRDefault="001669F7" w:rsidP="001669F7"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7256E464" wp14:editId="4D0010AB">
                  <wp:simplePos x="0" y="0"/>
                  <wp:positionH relativeFrom="column">
                    <wp:posOffset>1172231</wp:posOffset>
                  </wp:positionH>
                  <wp:positionV relativeFrom="paragraph">
                    <wp:posOffset>14360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23CDC854" wp14:editId="6CE5F54A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334010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 wp14:anchorId="78217009" wp14:editId="5E11D359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15875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(2) </w:t>
            </w:r>
          </w:p>
        </w:tc>
      </w:tr>
      <w:tr w:rsidR="001669F7" w:rsidRPr="00E14948" w14:paraId="25DC71E4" w14:textId="77777777" w:rsidTr="001669F7">
        <w:tc>
          <w:tcPr>
            <w:tcW w:w="780" w:type="dxa"/>
          </w:tcPr>
          <w:p w14:paraId="4EA5D9DD" w14:textId="2E7190D7" w:rsidR="001669F7" w:rsidRDefault="001669F7" w:rsidP="001669F7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5CE4DB6" wp14:editId="0F2A6942">
                  <wp:extent cx="252000" cy="295981"/>
                  <wp:effectExtent l="0" t="0" r="2540" b="0"/>
                  <wp:docPr id="1131915777" name="Grafik 113191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BA3CED9" w14:textId="6003DC3C" w:rsidR="001669F7" w:rsidRPr="00E14948" w:rsidRDefault="001669F7" w:rsidP="001669F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3"/>
          </w:tcPr>
          <w:p w14:paraId="79A35D0B" w14:textId="5ECDCC81" w:rsidR="00A0137F" w:rsidRPr="00A0137F" w:rsidRDefault="001669F7" w:rsidP="002F7A85">
            <w:r w:rsidRPr="00A0137F">
              <w:t>Füll</w:t>
            </w:r>
            <w:r w:rsidR="00F43CDE">
              <w:t>t</w:t>
            </w:r>
            <w:r w:rsidRPr="00A0137F">
              <w:t xml:space="preserve"> die Speicherkiste auf der nächsten Seite</w:t>
            </w:r>
            <w:proofErr w:type="gramStart"/>
            <w:r w:rsidR="002F7A85">
              <w:t>.</w:t>
            </w:r>
            <w:proofErr w:type="gramEnd"/>
            <w:r w:rsidR="00F43CDE">
              <w:br/>
            </w:r>
            <w:r w:rsidR="002F7A85">
              <w:t xml:space="preserve">wenn sie gefüllt ist, besprecht </w:t>
            </w:r>
            <w:r w:rsidR="00F43CDE">
              <w:t>gemeinsam</w:t>
            </w:r>
            <w:r w:rsidR="002F7A85">
              <w:t>, wie die</w:t>
            </w:r>
            <w:r w:rsidR="002F7A85">
              <w:br/>
              <w:t xml:space="preserve">Speicherkiste euch bei Rechengeschichten hilft.  </w:t>
            </w:r>
            <w:r w:rsidR="002F7A85">
              <w:br/>
            </w:r>
          </w:p>
          <w:p w14:paraId="734F71A2" w14:textId="60E16157" w:rsidR="00A0137F" w:rsidRDefault="00A0137F" w:rsidP="001669F7">
            <w:pPr>
              <w:rPr>
                <w:noProof/>
                <w:color w:val="FF00FF"/>
              </w:rPr>
            </w:pPr>
          </w:p>
          <w:p w14:paraId="3B14BE7C" w14:textId="28F893FF" w:rsidR="00A0137F" w:rsidRPr="00890616" w:rsidRDefault="00A0137F" w:rsidP="001669F7">
            <w:pPr>
              <w:rPr>
                <w:noProof/>
                <w:color w:val="FF00FF"/>
              </w:rPr>
            </w:pPr>
          </w:p>
        </w:tc>
      </w:tr>
      <w:tr w:rsidR="00A0137F" w:rsidRPr="00E14948" w14:paraId="1169BF84" w14:textId="77777777" w:rsidTr="001669F7">
        <w:tc>
          <w:tcPr>
            <w:tcW w:w="780" w:type="dxa"/>
          </w:tcPr>
          <w:p w14:paraId="16CB68A2" w14:textId="02C29FF5" w:rsidR="00A0137F" w:rsidRDefault="00CD3FFB" w:rsidP="001669F7">
            <w:pPr>
              <w:pStyle w:val="berschrift9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F290E" wp14:editId="4C5700FD">
                  <wp:extent cx="360000" cy="272386"/>
                  <wp:effectExtent l="0" t="0" r="2540" b="0"/>
                  <wp:docPr id="1715222145" name="Grafik 171522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479DA88" w14:textId="6B4B0E14" w:rsidR="00A0137F" w:rsidRDefault="00A0137F" w:rsidP="001669F7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3"/>
          </w:tcPr>
          <w:p w14:paraId="420FBACE" w14:textId="5CF6F874" w:rsidR="00A0137F" w:rsidRDefault="00072AF3" w:rsidP="001669F7">
            <w:r>
              <w:rPr>
                <w:noProof/>
              </w:rPr>
              <w:drawing>
                <wp:anchor distT="0" distB="0" distL="114300" distR="114300" simplePos="0" relativeHeight="252332032" behindDoc="0" locked="0" layoutInCell="1" allowOverlap="1" wp14:anchorId="4ABF6171" wp14:editId="7E036689">
                  <wp:simplePos x="0" y="0"/>
                  <wp:positionH relativeFrom="column">
                    <wp:posOffset>3105035</wp:posOffset>
                  </wp:positionH>
                  <wp:positionV relativeFrom="paragraph">
                    <wp:posOffset>-997758</wp:posOffset>
                  </wp:positionV>
                  <wp:extent cx="1985807" cy="2165299"/>
                  <wp:effectExtent l="88900" t="88900" r="33655" b="32385"/>
                  <wp:wrapNone/>
                  <wp:docPr id="4328921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2107" name="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07" cy="2165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37F">
              <w:t>Was w</w:t>
            </w:r>
            <w:r>
              <w:t xml:space="preserve">ollt </w:t>
            </w:r>
            <w:r w:rsidR="00A0137F">
              <w:t>ihr euch noch zur Division merken?</w:t>
            </w:r>
          </w:p>
          <w:p w14:paraId="21C1586B" w14:textId="1B441F2C" w:rsidR="00A0137F" w:rsidRPr="00A0137F" w:rsidRDefault="00A0137F" w:rsidP="001669F7">
            <w:r>
              <w:t>Schreibt es in der Speicherkiste dazu</w:t>
            </w:r>
            <w:r w:rsidR="002F7A85">
              <w:t xml:space="preserve">, so dass ihr </w:t>
            </w:r>
            <w:r w:rsidR="002F7A85">
              <w:br/>
              <w:t>euch langfristig erinnern könnt.</w:t>
            </w:r>
          </w:p>
        </w:tc>
      </w:tr>
      <w:tr w:rsidR="001669F7" w:rsidRPr="00E14948" w14:paraId="5E653C83" w14:textId="77777777" w:rsidTr="004D383A">
        <w:tc>
          <w:tcPr>
            <w:tcW w:w="780" w:type="dxa"/>
          </w:tcPr>
          <w:p w14:paraId="52CB2E96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3D937E68" w14:textId="2B0A64FD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A8CA0BF" w14:textId="77777777" w:rsidTr="00072AF3">
        <w:tc>
          <w:tcPr>
            <w:tcW w:w="780" w:type="dxa"/>
          </w:tcPr>
          <w:p w14:paraId="6CCF5A8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421" w:type="dxa"/>
            <w:gridSpan w:val="3"/>
          </w:tcPr>
          <w:p w14:paraId="61C6726E" w14:textId="77777777" w:rsidR="00A0137F" w:rsidRDefault="00A0137F" w:rsidP="001669F7">
            <w:pPr>
              <w:pStyle w:val="Text"/>
            </w:pPr>
          </w:p>
          <w:p w14:paraId="2595DFB2" w14:textId="77777777" w:rsidR="00A0137F" w:rsidRDefault="00A0137F" w:rsidP="001669F7">
            <w:pPr>
              <w:pStyle w:val="Text"/>
            </w:pPr>
          </w:p>
          <w:p w14:paraId="5EA0B7B1" w14:textId="77777777" w:rsidR="00A0137F" w:rsidRDefault="00A0137F" w:rsidP="001669F7">
            <w:pPr>
              <w:pStyle w:val="Text"/>
            </w:pPr>
          </w:p>
          <w:p w14:paraId="5887D27C" w14:textId="54EBC1AB" w:rsidR="00A0137F" w:rsidRPr="00E14948" w:rsidRDefault="00A0137F" w:rsidP="001669F7">
            <w:pPr>
              <w:pStyle w:val="Text"/>
            </w:pPr>
          </w:p>
        </w:tc>
        <w:tc>
          <w:tcPr>
            <w:tcW w:w="3084" w:type="dxa"/>
          </w:tcPr>
          <w:p w14:paraId="6DA2D32F" w14:textId="0F124FF0" w:rsidR="001669F7" w:rsidRPr="00E14948" w:rsidRDefault="001669F7" w:rsidP="001669F7">
            <w:pPr>
              <w:pStyle w:val="Text"/>
              <w:rPr>
                <w:rFonts w:ascii="Helvetica" w:eastAsia="MS Mincho" w:hAnsi="Helvetica" w:cs="Helvetica"/>
                <w:noProof/>
                <w:color w:val="auto"/>
                <w:sz w:val="24"/>
              </w:rPr>
            </w:pPr>
          </w:p>
        </w:tc>
      </w:tr>
      <w:tr w:rsidR="001669F7" w:rsidRPr="00E14948" w14:paraId="31EF065C" w14:textId="77777777" w:rsidTr="00072AF3">
        <w:tc>
          <w:tcPr>
            <w:tcW w:w="780" w:type="dxa"/>
          </w:tcPr>
          <w:p w14:paraId="66E83857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421" w:type="dxa"/>
            <w:gridSpan w:val="3"/>
          </w:tcPr>
          <w:p w14:paraId="75C654EB" w14:textId="77777777" w:rsidR="001669F7" w:rsidRPr="00064A32" w:rsidRDefault="001669F7" w:rsidP="001669F7">
            <w:pPr>
              <w:pStyle w:val="Text"/>
              <w:rPr>
                <w:noProof/>
              </w:rPr>
            </w:pPr>
          </w:p>
        </w:tc>
        <w:tc>
          <w:tcPr>
            <w:tcW w:w="3084" w:type="dxa"/>
          </w:tcPr>
          <w:p w14:paraId="54B4AA1D" w14:textId="79BEE163" w:rsidR="001669F7" w:rsidRDefault="001669F7" w:rsidP="001669F7">
            <w:pPr>
              <w:pStyle w:val="Text"/>
              <w:rPr>
                <w:noProof/>
              </w:rPr>
            </w:pPr>
          </w:p>
        </w:tc>
      </w:tr>
      <w:tr w:rsidR="001669F7" w:rsidRPr="00E14948" w14:paraId="50F2D425" w14:textId="77777777" w:rsidTr="004D383A">
        <w:tc>
          <w:tcPr>
            <w:tcW w:w="780" w:type="dxa"/>
          </w:tcPr>
          <w:p w14:paraId="753E496D" w14:textId="0F4D392C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193DF85" w14:textId="44A6F0BE" w:rsidR="001669F7" w:rsidRPr="00E14948" w:rsidRDefault="001669F7" w:rsidP="001669F7">
            <w:pPr>
              <w:pStyle w:val="berschrift3"/>
            </w:pPr>
            <w:r w:rsidRPr="00E14948">
              <w:t>Rechengeschichten und Bilder zu Divisions-Aufgaben finden</w:t>
            </w:r>
          </w:p>
        </w:tc>
      </w:tr>
      <w:tr w:rsidR="001669F7" w:rsidRPr="00E14948" w14:paraId="4F139D2D" w14:textId="77777777" w:rsidTr="004D383A">
        <w:tc>
          <w:tcPr>
            <w:tcW w:w="780" w:type="dxa"/>
          </w:tcPr>
          <w:p w14:paraId="0EC17FC3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4F1A08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65A6759A" w14:textId="0B1647D9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3C5CAB4F" w14:textId="3FA393DC" w:rsidR="001669F7" w:rsidRPr="00E14948" w:rsidRDefault="001669F7" w:rsidP="001669F7">
            <w:pPr>
              <w:pStyle w:val="Text"/>
            </w:pPr>
            <w:r>
              <w:t xml:space="preserve">Finde dann eine oder zwei weitere Rechengeschichten zu demselben Bild. </w:t>
            </w:r>
          </w:p>
          <w:p w14:paraId="3DFA86D6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6BD31F35" w14:textId="77777777" w:rsidTr="004D383A">
        <w:tc>
          <w:tcPr>
            <w:tcW w:w="780" w:type="dxa"/>
          </w:tcPr>
          <w:p w14:paraId="3E81B49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0F9FE9E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</w:tcPr>
          <w:p w14:paraId="61A9AD3E" w14:textId="77777777" w:rsidR="001669F7" w:rsidRPr="00E14948" w:rsidRDefault="001669F7" w:rsidP="001669F7">
            <w:pPr>
              <w:pStyle w:val="Text"/>
            </w:pPr>
            <w:r w:rsidRPr="00E14948">
              <w:t xml:space="preserve">(1)  </w:t>
            </w:r>
            <w:proofErr w:type="gramStart"/>
            <w:r w:rsidRPr="00E14948">
              <w:t>15 :</w:t>
            </w:r>
            <w:proofErr w:type="gramEnd"/>
            <w:r w:rsidRPr="00E14948">
              <w:t xml:space="preserve"> 3</w:t>
            </w:r>
          </w:p>
        </w:tc>
        <w:tc>
          <w:tcPr>
            <w:tcW w:w="4536" w:type="dxa"/>
            <w:gridSpan w:val="2"/>
          </w:tcPr>
          <w:p w14:paraId="4568060E" w14:textId="5408347C" w:rsidR="001669F7" w:rsidRPr="00E14948" w:rsidRDefault="001669F7" w:rsidP="001669F7">
            <w:pPr>
              <w:pStyle w:val="Text"/>
            </w:pPr>
            <w:r w:rsidRPr="00E14948">
              <w:t xml:space="preserve">(2)  </w:t>
            </w:r>
            <w:proofErr w:type="gramStart"/>
            <w:r w:rsidRPr="00E14948">
              <w:t>27 :</w:t>
            </w:r>
            <w:proofErr w:type="gramEnd"/>
            <w:r w:rsidRPr="00E14948">
              <w:t xml:space="preserve"> 5</w:t>
            </w:r>
          </w:p>
          <w:p w14:paraId="42BD1B75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738E683E" w14:textId="77777777" w:rsidTr="004D383A">
        <w:tc>
          <w:tcPr>
            <w:tcW w:w="780" w:type="dxa"/>
          </w:tcPr>
          <w:p w14:paraId="1D612DF1" w14:textId="4C4C069D" w:rsidR="001669F7" w:rsidRPr="00E14948" w:rsidRDefault="00CD3FFB" w:rsidP="001669F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BA69AB7" wp14:editId="618A249D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42C296E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4CAD2BAB" w14:textId="315BF298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33DE2A80" w14:textId="215ECB62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</w:p>
          <w:p w14:paraId="1D3E2140" w14:textId="600E584F" w:rsidR="00495371" w:rsidRPr="00E14948" w:rsidRDefault="00495371" w:rsidP="00495371">
            <w:pPr>
              <w:pStyle w:val="Listenabsatz"/>
            </w:pPr>
            <w:r>
              <w:t>Warum passen die anderen nicht?</w:t>
            </w:r>
          </w:p>
        </w:tc>
      </w:tr>
      <w:tr w:rsidR="001669F7" w:rsidRPr="00E14948" w14:paraId="45BB20A3" w14:textId="77777777" w:rsidTr="004D383A">
        <w:tc>
          <w:tcPr>
            <w:tcW w:w="780" w:type="dxa"/>
          </w:tcPr>
          <w:p w14:paraId="607DCE0C" w14:textId="77777777" w:rsidR="001669F7" w:rsidRDefault="001669F7" w:rsidP="001669F7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5567E72" w14:textId="77777777" w:rsidR="001669F7" w:rsidRPr="00E14948" w:rsidRDefault="001669F7" w:rsidP="001669F7">
            <w:pPr>
              <w:pStyle w:val="Impressum"/>
            </w:pPr>
          </w:p>
        </w:tc>
        <w:tc>
          <w:tcPr>
            <w:tcW w:w="8187" w:type="dxa"/>
            <w:gridSpan w:val="3"/>
          </w:tcPr>
          <w:p w14:paraId="723DBE51" w14:textId="77777777" w:rsidR="001669F7" w:rsidRPr="00E14948" w:rsidRDefault="001669F7" w:rsidP="001669F7">
            <w:pPr>
              <w:pStyle w:val="Impressum"/>
            </w:pPr>
          </w:p>
        </w:tc>
      </w:tr>
    </w:tbl>
    <w:p w14:paraId="67F7A003" w14:textId="4C09FF8E" w:rsidR="00AD4928" w:rsidRDefault="00AD4928">
      <w:pPr>
        <w:spacing w:after="200" w:line="276" w:lineRule="auto"/>
        <w:rPr>
          <w:sz w:val="4"/>
          <w:szCs w:val="2"/>
        </w:rPr>
      </w:pPr>
      <w:r>
        <w:rPr>
          <w:sz w:val="4"/>
          <w:szCs w:val="2"/>
        </w:rPr>
        <w:br w:type="page"/>
      </w:r>
    </w:p>
    <w:p w14:paraId="53A4AF1D" w14:textId="3D465390" w:rsidR="00AD4928" w:rsidRDefault="00AD4928" w:rsidP="00AD4928"/>
    <w:tbl>
      <w:tblPr>
        <w:tblStyle w:val="Tabellenraster"/>
        <w:tblW w:w="5332" w:type="pct"/>
        <w:tblInd w:w="-157" w:type="dxa"/>
        <w:tblBorders>
          <w:top w:val="dashed" w:sz="12" w:space="0" w:color="7F7F7F" w:themeColor="text1" w:themeTint="80"/>
          <w:left w:val="dashed" w:sz="12" w:space="0" w:color="7F7F7F" w:themeColor="text1" w:themeTint="80"/>
          <w:bottom w:val="dashed" w:sz="12" w:space="0" w:color="7F7F7F" w:themeColor="text1" w:themeTint="80"/>
          <w:right w:val="dashed" w:sz="12" w:space="0" w:color="7F7F7F" w:themeColor="text1" w:themeTint="80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8754"/>
      </w:tblGrid>
      <w:tr w:rsidR="00AD4928" w14:paraId="767B0F46" w14:textId="77777777" w:rsidTr="00677409">
        <w:trPr>
          <w:trHeight w:val="810"/>
        </w:trPr>
        <w:tc>
          <w:tcPr>
            <w:tcW w:w="886" w:type="dxa"/>
          </w:tcPr>
          <w:p w14:paraId="6FDECE10" w14:textId="77777777" w:rsidR="00AD4928" w:rsidRDefault="00AD4928" w:rsidP="00BD673E">
            <w:pPr>
              <w:pStyle w:val="berschrift2"/>
            </w:pPr>
            <w:r>
              <w:br w:type="page"/>
              <w:t xml:space="preserve"> </w:t>
            </w:r>
            <w:r>
              <w:rPr>
                <w:noProof/>
              </w:rPr>
              <w:drawing>
                <wp:inline distT="0" distB="0" distL="0" distR="0" wp14:anchorId="03679AA8" wp14:editId="38A4C4A5">
                  <wp:extent cx="432000" cy="507396"/>
                  <wp:effectExtent l="0" t="0" r="0" b="635"/>
                  <wp:docPr id="1835711861" name="Grafik 183571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8344B" w14:textId="77777777" w:rsidR="00495371" w:rsidRDefault="00A0137F" w:rsidP="00495371">
            <w:pPr>
              <w:spacing w:line="240" w:lineRule="auto"/>
            </w:pP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9BE3D80" wp14:editId="36CEF31B">
                      <wp:simplePos x="0" y="0"/>
                      <wp:positionH relativeFrom="column">
                        <wp:posOffset>471134</wp:posOffset>
                      </wp:positionH>
                      <wp:positionV relativeFrom="paragraph">
                        <wp:posOffset>1059666</wp:posOffset>
                      </wp:positionV>
                      <wp:extent cx="1780988" cy="507365"/>
                      <wp:effectExtent l="0" t="0" r="0" b="0"/>
                      <wp:wrapNone/>
                      <wp:docPr id="741670590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0988" cy="5073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4F70570" w14:textId="7E486C0E" w:rsidR="00DC1EC7" w:rsidRPr="00DC1EC7" w:rsidRDefault="00DC1EC7" w:rsidP="00DC1EC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Multiplikation als</w:t>
                                  </w:r>
                                  <w:r w:rsidR="00A0137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Zählen</w:t>
                                  </w:r>
                                  <w:r w:rsidR="00A0137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in Gruppen</w:t>
                                  </w:r>
                                  <w:r w:rsidR="00A0137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/ </w:t>
                                  </w:r>
                                  <w:r w:rsidR="00BD71FF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Schritte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BE3D80" id="Textfeld 36" o:spid="_x0000_s1132" type="#_x0000_t202" style="position:absolute;margin-left:37.1pt;margin-top:83.45pt;width:140.25pt;height:39.9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" filled="f" stroked="f">
                      <v:textbox style="mso-fit-shape-to-text:t">
                        <w:txbxContent>
                          <w:p w14:paraId="44F70570" w14:textId="7E486C0E" w:rsidR="00DC1EC7" w:rsidRPr="00DC1EC7" w:rsidRDefault="00DC1EC7" w:rsidP="00DC1EC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Multiplikation als</w:t>
                            </w:r>
                            <w:r w:rsidR="00A0137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Zählen</w:t>
                            </w:r>
                            <w:r w:rsidR="00A0137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in Gruppen</w:t>
                            </w:r>
                            <w:r w:rsidR="00A0137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BD71F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3" behindDoc="0" locked="0" layoutInCell="1" allowOverlap="1" wp14:anchorId="07557740" wp14:editId="7FFF2CCB">
                      <wp:simplePos x="0" y="0"/>
                      <wp:positionH relativeFrom="column">
                        <wp:posOffset>417344</wp:posOffset>
                      </wp:positionH>
                      <wp:positionV relativeFrom="paragraph">
                        <wp:posOffset>981971</wp:posOffset>
                      </wp:positionV>
                      <wp:extent cx="1847215" cy="2838824"/>
                      <wp:effectExtent l="0" t="0" r="6985" b="19050"/>
                      <wp:wrapNone/>
                      <wp:docPr id="1879918079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215" cy="2838824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A55AB9" id="Abgerundetes Rechteck 57" o:spid="_x0000_s1026" style="position:absolute;margin-left:32.85pt;margin-top:77.3pt;width:145.45pt;height:223.55pt;z-index:251606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3773734" wp14:editId="3C5111D3">
                      <wp:simplePos x="0" y="0"/>
                      <wp:positionH relativeFrom="column">
                        <wp:posOffset>536874</wp:posOffset>
                      </wp:positionH>
                      <wp:positionV relativeFrom="paragraph">
                        <wp:posOffset>2434254</wp:posOffset>
                      </wp:positionV>
                      <wp:extent cx="1745129" cy="1506070"/>
                      <wp:effectExtent l="0" t="0" r="0" b="0"/>
                      <wp:wrapNone/>
                      <wp:docPr id="15" name="Textfeld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F295E2-6CA3-D701-8788-AB9F6EE62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5129" cy="15060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1059CAF" w14:textId="77777777" w:rsidR="00DC1EC7" w:rsidRPr="00DC1EC7" w:rsidRDefault="00DC1EC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Wir fragen</w:t>
                                  </w:r>
                                </w:p>
                                <w:p w14:paraId="07622DED" w14:textId="77777777" w:rsidR="00677409" w:rsidRDefault="00DC1EC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Wie </w:t>
                                  </w:r>
                                  <w:r w:rsidRPr="00DC1EC7"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viel </w:t>
                                  </w:r>
                                  <w:r w:rsidR="00677409"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 _______________</w:t>
                                  </w:r>
                                </w:p>
                                <w:p w14:paraId="5099E338" w14:textId="77777777" w:rsidR="00677409" w:rsidRDefault="00677409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</w:p>
                                <w:p w14:paraId="782D1AB7" w14:textId="77777777" w:rsidR="00677409" w:rsidRDefault="00677409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</w:p>
                                <w:p w14:paraId="6FEB817A" w14:textId="413FB218" w:rsidR="00DC1EC7" w:rsidRPr="00DC1EC7" w:rsidRDefault="00677409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  <w:r w:rsidR="00DC1EC7"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br/>
                                  </w:r>
                                  <w:r w:rsidR="00DC1EC7"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73734" id="Textfeld 14" o:spid="_x0000_s1133" type="#_x0000_t202" style="position:absolute;margin-left:42.25pt;margin-top:191.65pt;width:137.4pt;height:118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" filled="f" stroked="f">
                      <v:textbox inset="1mm">
                        <w:txbxContent>
                          <w:p w14:paraId="01059CAF" w14:textId="77777777" w:rsidR="00DC1EC7" w:rsidRPr="00DC1EC7" w:rsidRDefault="00DC1EC7" w:rsidP="0067740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Wir fragen</w:t>
                            </w:r>
                          </w:p>
                          <w:p w14:paraId="07622DED" w14:textId="77777777" w:rsidR="00677409" w:rsidRDefault="00DC1EC7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Wie </w:t>
                            </w:r>
                            <w:r w:rsidRPr="00DC1EC7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viel </w:t>
                            </w:r>
                            <w:r w:rsidR="00677409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 _______________</w:t>
                            </w:r>
                          </w:p>
                          <w:p w14:paraId="5099E338" w14:textId="77777777" w:rsidR="00677409" w:rsidRDefault="00677409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</w:p>
                          <w:p w14:paraId="782D1AB7" w14:textId="77777777" w:rsidR="00677409" w:rsidRDefault="00677409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</w:p>
                          <w:p w14:paraId="6FEB817A" w14:textId="413FB218" w:rsidR="00DC1EC7" w:rsidRPr="00DC1EC7" w:rsidRDefault="00677409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  <w:r w:rsidR="00DC1EC7" w:rsidRPr="00DC1EC7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br/>
                            </w:r>
                            <w:r w:rsidR="00DC1EC7" w:rsidRPr="00DC1EC7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BF29C83" wp14:editId="1DDEC0F9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1544320</wp:posOffset>
                      </wp:positionV>
                      <wp:extent cx="853440" cy="307340"/>
                      <wp:effectExtent l="0" t="0" r="0" b="0"/>
                      <wp:wrapNone/>
                      <wp:docPr id="3" name="Textfeld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385DAA-BFA3-8E63-DFB1-914EFBB15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30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E8293C4" w14:textId="77777777" w:rsidR="00DC1EC7" w:rsidRDefault="00DC1EC7" w:rsidP="00DC1EC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·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F29C83" id="_x0000_s1134" type="#_x0000_t202" style="position:absolute;margin-left:42.3pt;margin-top:121.6pt;width:67.2pt;height:24.2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" fillcolor="white [3212]" stroked="f">
                      <v:textbox style="mso-fit-shape-to-text:t" inset="1mm">
                        <w:txbxContent>
                          <w:p w14:paraId="4E8293C4" w14:textId="77777777" w:rsidR="00DC1EC7" w:rsidRDefault="00DC1EC7" w:rsidP="00DC1EC7">
                            <w:pP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·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3DFE104" wp14:editId="0D259C47">
                      <wp:simplePos x="0" y="0"/>
                      <wp:positionH relativeFrom="column">
                        <wp:posOffset>540011</wp:posOffset>
                      </wp:positionH>
                      <wp:positionV relativeFrom="paragraph">
                        <wp:posOffset>1795780</wp:posOffset>
                      </wp:positionV>
                      <wp:extent cx="1535430" cy="276860"/>
                      <wp:effectExtent l="0" t="0" r="1270" b="0"/>
                      <wp:wrapNone/>
                      <wp:docPr id="16" name="Textfeld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313E7C-C120-5C66-2538-D8D3FDF63E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543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12CFCB6B" w14:textId="7E015786" w:rsidR="00DC1EC7" w:rsidRPr="00DC1EC7" w:rsidRDefault="00DC1EC7" w:rsidP="00A0137F">
                                  <w:pPr>
                                    <w:spacing w:line="276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Wir wissen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color w:val="C00000"/>
                                      <w:kern w:val="24"/>
                                    </w:rPr>
                                    <w:t xml:space="preserve">Wie viele Gruppen? </w:t>
                                  </w:r>
                                  <w:r w:rsidR="00677409">
                                    <w:rPr>
                                      <w:rFonts w:hAnsi="Calibri"/>
                                      <w:color w:val="C00000"/>
                                      <w:kern w:val="24"/>
                                    </w:rPr>
                                    <w:t>___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color w:val="F8B44F"/>
                                      <w:kern w:val="24"/>
                                    </w:rPr>
                                    <w:t xml:space="preserve">Wie große Gruppen? 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</w:rPr>
                                    <w:t>4er</w:t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DFE104" id="Textfeld 15" o:spid="_x0000_s1135" type="#_x0000_t202" style="position:absolute;margin-left:42.5pt;margin-top:141.4pt;width:120.9pt;height:21.8pt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" fillcolor="white [3212]" stroked="f">
                      <v:textbox style="mso-fit-shape-to-text:t" inset="1mm">
                        <w:txbxContent>
                          <w:p w14:paraId="12CFCB6B" w14:textId="7E015786" w:rsidR="00DC1EC7" w:rsidRPr="00DC1EC7" w:rsidRDefault="00DC1EC7" w:rsidP="00A0137F">
                            <w:pPr>
                              <w:spacing w:line="27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Wir wissen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color w:val="C00000"/>
                                <w:kern w:val="24"/>
                              </w:rPr>
                              <w:t xml:space="preserve">Wie viele Gruppen? </w:t>
                            </w:r>
                            <w:r w:rsidR="00677409">
                              <w:rPr>
                                <w:rFonts w:hAnsi="Calibri"/>
                                <w:color w:val="C00000"/>
                                <w:kern w:val="24"/>
                              </w:rPr>
                              <w:t>___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color w:val="F8B44F"/>
                                <w:kern w:val="24"/>
                              </w:rPr>
                              <w:t xml:space="preserve">Wie große Gruppen? 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</w:rPr>
                              <w:t>4er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5371">
              <w:t xml:space="preserve">  </w:t>
            </w:r>
          </w:p>
          <w:p w14:paraId="56499BBA" w14:textId="77777777" w:rsidR="00495371" w:rsidRDefault="00495371" w:rsidP="00495371">
            <w:pPr>
              <w:spacing w:line="240" w:lineRule="auto"/>
            </w:pPr>
          </w:p>
          <w:p w14:paraId="649C6380" w14:textId="32C56B6C" w:rsidR="00495371" w:rsidRDefault="00495371" w:rsidP="00495371">
            <w:pPr>
              <w:spacing w:line="240" w:lineRule="auto"/>
              <w:rPr>
                <w:i/>
                <w:iCs/>
                <w:color w:val="7F7F7F" w:themeColor="text1" w:themeTint="80"/>
                <w:sz w:val="18"/>
                <w:szCs w:val="18"/>
              </w:rPr>
            </w:pPr>
            <w:r>
              <w:t xml:space="preserve">  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Tipp: </w:t>
            </w:r>
          </w:p>
          <w:p w14:paraId="5194368B" w14:textId="65E6F52A" w:rsidR="00495371" w:rsidRPr="00432D20" w:rsidRDefault="00495371" w:rsidP="00495371">
            <w:pPr>
              <w:spacing w:line="240" w:lineRule="auto"/>
            </w:pPr>
            <w:r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  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Aufgabe </w:t>
            </w:r>
            <w:r>
              <w:rPr>
                <w:i/>
                <w:iCs/>
                <w:color w:val="7F7F7F" w:themeColor="text1" w:themeTint="80"/>
                <w:sz w:val="18"/>
                <w:szCs w:val="18"/>
              </w:rPr>
              <w:br/>
              <w:t xml:space="preserve">  </w:t>
            </w:r>
            <w:r w:rsidR="002F7A85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2.6  und  </w:t>
            </w:r>
            <w:r w:rsidR="002F7A85">
              <w:rPr>
                <w:i/>
                <w:iCs/>
                <w:color w:val="7F7F7F" w:themeColor="text1" w:themeTint="80"/>
                <w:sz w:val="18"/>
                <w:szCs w:val="18"/>
              </w:rPr>
              <w:br/>
              <w:t xml:space="preserve">  2.13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>hilft</w:t>
            </w:r>
          </w:p>
        </w:tc>
        <w:tc>
          <w:tcPr>
            <w:tcW w:w="8754" w:type="dxa"/>
            <w:tcMar>
              <w:top w:w="85" w:type="dxa"/>
            </w:tcMar>
          </w:tcPr>
          <w:p w14:paraId="3DFD60B7" w14:textId="197B1D31" w:rsidR="00AD4928" w:rsidRDefault="00AD4928" w:rsidP="00A0137F">
            <w:pPr>
              <w:pStyle w:val="berschrift1"/>
              <w:spacing w:before="120"/>
            </w:pPr>
            <w:r w:rsidRPr="00AA3219">
              <w:t xml:space="preserve">Speicherkiste: </w:t>
            </w:r>
            <w:r>
              <w:t>Dividieren</w:t>
            </w:r>
            <w:r w:rsidRPr="00AA3219">
              <w:t xml:space="preserve"> </w:t>
            </w:r>
            <w:r w:rsidR="00A0137F">
              <w:t xml:space="preserve">und Multiplizieren </w:t>
            </w:r>
            <w:r w:rsidRPr="00AA3219">
              <w:t>verstehen und erklären</w:t>
            </w:r>
          </w:p>
          <w:p w14:paraId="7AA805B9" w14:textId="325DABC6" w:rsidR="00677409" w:rsidRPr="00677409" w:rsidRDefault="00677409" w:rsidP="00677409"/>
          <w:p w14:paraId="3C742DBD" w14:textId="4B0F3201" w:rsidR="00AD4928" w:rsidRDefault="00AD4928" w:rsidP="00BD673E">
            <w:pPr>
              <w:pStyle w:val="berschrift2"/>
            </w:pPr>
            <w:r>
              <w:t xml:space="preserve">So </w:t>
            </w:r>
            <w:r w:rsidR="00677409">
              <w:t>passen Bilder und Aufgaben zu verschiedenen Fragen</w:t>
            </w:r>
          </w:p>
          <w:p w14:paraId="19406C36" w14:textId="3CEED486" w:rsidR="00890616" w:rsidRDefault="00890616" w:rsidP="00BD673E">
            <w:r>
              <w:t xml:space="preserve">Division </w:t>
            </w:r>
            <w:r w:rsidR="00AD4928">
              <w:t xml:space="preserve">ist ein anderes Wort für </w:t>
            </w:r>
            <w:r>
              <w:t>Geteilt</w:t>
            </w:r>
            <w:r w:rsidR="00AD4928">
              <w:t xml:space="preserve">. </w:t>
            </w:r>
            <w:r>
              <w:t xml:space="preserve">Wenn eine Menge in </w:t>
            </w:r>
            <w:r w:rsidR="001B6520">
              <w:t xml:space="preserve">gleich große </w:t>
            </w:r>
            <w:r>
              <w:t xml:space="preserve">Gruppen eingeteilt wird, </w:t>
            </w:r>
            <w:r w:rsidR="001B6520">
              <w:t xml:space="preserve">dann </w:t>
            </w:r>
            <w:r>
              <w:t>kann man Divisionen und Multiplikationen finden:</w:t>
            </w:r>
          </w:p>
          <w:p w14:paraId="31FDC2DF" w14:textId="77777777" w:rsidR="00890616" w:rsidRDefault="00890616" w:rsidP="00BD673E"/>
          <w:p w14:paraId="2EEA8A1C" w14:textId="79BEECAC" w:rsidR="00890616" w:rsidRDefault="00890616" w:rsidP="00BD673E"/>
          <w:p w14:paraId="1051D55C" w14:textId="05EABDAC" w:rsidR="00890616" w:rsidRDefault="00B726BD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F96E655" wp14:editId="0C85BF89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5715</wp:posOffset>
                      </wp:positionV>
                      <wp:extent cx="1712969" cy="432000"/>
                      <wp:effectExtent l="0" t="0" r="0" b="0"/>
                      <wp:wrapNone/>
                      <wp:docPr id="50164154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969" cy="432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D2F7B3" w14:textId="77777777" w:rsidR="00DC1EC7" w:rsidRDefault="00DC1EC7" w:rsidP="00B726BD">
                                  <w:pPr>
                                    <w:spacing w:line="240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drei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  <w:sz w:val="36"/>
                                      <w:szCs w:val="36"/>
                                    </w:rPr>
                                    <w:t>4er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sind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12</w:t>
                                  </w:r>
                                </w:p>
                              </w:txbxContent>
                            </wps:txbx>
                            <wps:bodyPr wrap="square" tIns="10800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6E655" id="Textfeld 43" o:spid="_x0000_s1136" type="#_x0000_t202" style="position:absolute;margin-left:2in;margin-top:.45pt;width:134.9pt;height:34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" filled="f" stroked="f">
                      <v:textbox inset=",3mm">
                        <w:txbxContent>
                          <w:p w14:paraId="51D2F7B3" w14:textId="77777777" w:rsidR="00DC1EC7" w:rsidRDefault="00DC1EC7" w:rsidP="00B726BD">
                            <w:pPr>
                              <w:spacing w:line="240" w:lineRule="auto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drei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  <w:sz w:val="36"/>
                                <w:szCs w:val="36"/>
                              </w:rPr>
                              <w:t>4er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sind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13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642412F1" wp14:editId="76E91459">
                      <wp:simplePos x="0" y="0"/>
                      <wp:positionH relativeFrom="column">
                        <wp:posOffset>3683000</wp:posOffset>
                      </wp:positionH>
                      <wp:positionV relativeFrom="paragraph">
                        <wp:posOffset>135890</wp:posOffset>
                      </wp:positionV>
                      <wp:extent cx="1852295" cy="2598420"/>
                      <wp:effectExtent l="0" t="0" r="0" b="0"/>
                      <wp:wrapNone/>
                      <wp:docPr id="195478880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2598420"/>
                                <a:chOff x="0" y="0"/>
                                <a:chExt cx="1852706" cy="2599018"/>
                              </a:xfrm>
                            </wpg:grpSpPr>
                            <wps:wsp>
                              <wps:cNvPr id="1053203162" name="Textfeld 16"/>
                              <wps:cNvSpPr txBox="1"/>
                              <wps:spPr>
                                <a:xfrm>
                                  <a:off x="0" y="448133"/>
                                  <a:ext cx="786570" cy="269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068487DC" w14:textId="77777777" w:rsidR="00DC1EC7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4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  <wps:wsp>
                              <wps:cNvPr id="18" name="Textfeld 17">
                                <a:extLst>
                                  <a:ext uri="{FF2B5EF4-FFF2-40B4-BE49-F238E27FC236}">
                                    <a16:creationId xmlns:a16="http://schemas.microsoft.com/office/drawing/2014/main" id="{4B806C9A-0B0F-3CBF-30D7-7619D4F91AE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1392518"/>
                                  <a:ext cx="1852706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8E4E23" w14:textId="30944A1D" w:rsidR="00893D10" w:rsidRPr="00893D10" w:rsidRDefault="00893D10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</w:pPr>
                                    <w:r w:rsidRPr="00893D10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Wi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r</w:t>
                                    </w:r>
                                    <w:r w:rsidRPr="00893D10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fragen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:</w:t>
                                    </w:r>
                                  </w:p>
                                  <w:p w14:paraId="731E5E15" w14:textId="1E0FB3D9" w:rsidR="00DC1EC7" w:rsidRDefault="00DC1EC7" w:rsidP="00677409">
                                    <w:pPr>
                                      <w:spacing w:before="240"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Wie</w:t>
                                    </w:r>
                                    <w:r w:rsidR="00A0137F"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 xml:space="preserve"> </w:t>
                                    </w:r>
                                    <w:r w:rsidR="00B726BD"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____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________________</w:t>
                                    </w:r>
                                  </w:p>
                                  <w:p w14:paraId="35E1EE20" w14:textId="36371249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________________________</w:t>
                                    </w:r>
                                  </w:p>
                                  <w:p w14:paraId="4E1752C2" w14:textId="77777777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________________________</w:t>
                                    </w:r>
                                  </w:p>
                                  <w:p w14:paraId="50CD354C" w14:textId="77777777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000" rtlCol="0">
                                <a:noAutofit/>
                              </wps:bodyPr>
                            </wps:wsp>
                            <wps:wsp>
                              <wps:cNvPr id="38" name="Textfeld 37">
                                <a:extLst>
                                  <a:ext uri="{FF2B5EF4-FFF2-40B4-BE49-F238E27FC236}">
                                    <a16:creationId xmlns:a16="http://schemas.microsoft.com/office/drawing/2014/main" id="{82DE8AD9-8F47-1607-5D32-756DAE79FE3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0"/>
                                  <a:ext cx="15346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A0AD9ED" w14:textId="6135FA5E" w:rsidR="00DC1EC7" w:rsidRPr="00212D4A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Division</w:t>
                                    </w:r>
                                    <w:r w:rsidR="00893D10"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: Wie große Gruppen</w:t>
                                    </w:r>
                                    <w:r w:rsidR="00A0137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/ </w:t>
                                    </w:r>
                                    <w:r w:rsidR="00BD71F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Schritte</w:t>
                                    </w:r>
                                    <w:r w:rsidR="00A0137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  <w:r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36000" rtlCol="0">
                                <a:spAutoFit/>
                              </wps:bodyPr>
                            </wps:wsp>
                            <wps:wsp>
                              <wps:cNvPr id="28" name="Textfeld 27">
                                <a:extLst>
                                  <a:ext uri="{FF2B5EF4-FFF2-40B4-BE49-F238E27FC236}">
                                    <a16:creationId xmlns:a16="http://schemas.microsoft.com/office/drawing/2014/main" id="{FA2F09F8-A379-C0EA-04C6-2612A84EF9D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976" y="722987"/>
                                  <a:ext cx="156317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14DD078" w14:textId="1D862CD5" w:rsidR="00DC1EC7" w:rsidRDefault="00893D10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wissen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:</w:t>
                                    </w:r>
                                  </w:p>
                                  <w:p w14:paraId="1F3484E0" w14:textId="42054CFA" w:rsidR="00893D10" w:rsidRDefault="00893D10" w:rsidP="00893D10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 xml:space="preserve">Wie viele insgesamt?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  <w:p w14:paraId="03FDE592" w14:textId="100C416B" w:rsidR="00893D10" w:rsidRDefault="00893D10" w:rsidP="00677409">
                                    <w:pPr>
                                      <w:spacing w:before="120"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Wie viele Gruppen?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  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412F1" id="Gruppieren 11" o:spid="_x0000_s1137" style="position:absolute;margin-left:290pt;margin-top:10.7pt;width:145.85pt;height:204.6pt;z-index:252303360" coordsize="18527,25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">
                      <v:shape id="Textfeld 16" o:spid="_x0000_s1138" type="#_x0000_t202" style="position:absolute;top:4481;width:7865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" fillcolor="white [3212]" stroked="f">
                        <v:textbox style="mso-fit-shape-to-text:t" inset="1mm">
                          <w:txbxContent>
                            <w:p w14:paraId="068487DC" w14:textId="77777777" w:rsidR="00DC1EC7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: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</w:p>
                          </w:txbxContent>
                        </v:textbox>
                      </v:shape>
                      <v:shape id="Textfeld 17" o:spid="_x0000_s1139" type="#_x0000_t202" style="position:absolute;top:13925;width:18527;height:1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" filled="f" stroked="f">
                        <v:textbox inset="1mm">
                          <w:txbxContent>
                            <w:p w14:paraId="448E4E23" w14:textId="30944A1D" w:rsidR="00893D10" w:rsidRPr="00893D10" w:rsidRDefault="00893D10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893D10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</w:t>
                              </w:r>
                              <w:r w:rsidRPr="00893D10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fragen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:</w:t>
                              </w:r>
                            </w:p>
                            <w:p w14:paraId="731E5E15" w14:textId="1E0FB3D9" w:rsidR="00DC1EC7" w:rsidRDefault="00DC1EC7" w:rsidP="00677409">
                              <w:pPr>
                                <w:spacing w:before="240"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Wie</w:t>
                              </w:r>
                              <w:r w:rsidR="00A0137F"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 xml:space="preserve"> </w:t>
                              </w:r>
                              <w:r w:rsidR="00B726BD"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____</w:t>
                              </w:r>
                              <w:r w:rsidR="00677409"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________________</w:t>
                              </w:r>
                            </w:p>
                            <w:p w14:paraId="35E1EE20" w14:textId="36371249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________________________</w:t>
                              </w:r>
                            </w:p>
                            <w:p w14:paraId="4E1752C2" w14:textId="77777777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________________________</w:t>
                              </w:r>
                            </w:p>
                            <w:p w14:paraId="50CD354C" w14:textId="77777777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37" o:spid="_x0000_s1140" type="#_x0000_t202" style="position:absolute;width:15346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" filled="f" stroked="f">
                        <v:textbox style="mso-fit-shape-to-text:t" inset="1mm">
                          <w:txbxContent>
                            <w:p w14:paraId="1A0AD9ED" w14:textId="6135FA5E" w:rsidR="00DC1EC7" w:rsidRPr="00212D4A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Division</w:t>
                              </w:r>
                              <w:r w:rsidR="00893D10"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: Wie große Gruppen</w:t>
                              </w:r>
                              <w:r w:rsidR="00A0137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/ </w:t>
                              </w:r>
                              <w:r w:rsidR="00BD71F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Schritte</w:t>
                              </w:r>
                              <w:r w:rsidR="00A0137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?</w:t>
                              </w:r>
                              <w:r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7" o:spid="_x0000_s1141" type="#_x0000_t202" style="position:absolute;left:59;top:7229;width:15632;height:77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" filled="f" stroked="f">
                        <v:textbox style="mso-fit-shape-to-text:t" inset="1mm">
                          <w:txbxContent>
                            <w:p w14:paraId="014DD078" w14:textId="1D862CD5" w:rsidR="00DC1EC7" w:rsidRDefault="00893D10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wissen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:</w:t>
                              </w:r>
                            </w:p>
                            <w:p w14:paraId="1F3484E0" w14:textId="42054CFA" w:rsidR="00893D10" w:rsidRDefault="00893D10" w:rsidP="00893D1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 xml:space="preserve">Wie viele insgesamt? </w:t>
                              </w:r>
                              <w:r w:rsidR="00677409"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>___</w:t>
                              </w:r>
                            </w:p>
                            <w:p w14:paraId="03FDE592" w14:textId="100C416B" w:rsidR="00893D10" w:rsidRDefault="00893D10" w:rsidP="00677409">
                              <w:pPr>
                                <w:spacing w:before="120"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Wie viele Gruppen? </w:t>
                              </w:r>
                              <w:r w:rsidR="00677409"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  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</w:rPr>
                                <w:t>___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0137F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B9254EC" wp14:editId="168C4278">
                      <wp:simplePos x="0" y="0"/>
                      <wp:positionH relativeFrom="column">
                        <wp:posOffset>3599180</wp:posOffset>
                      </wp:positionH>
                      <wp:positionV relativeFrom="paragraph">
                        <wp:posOffset>107576</wp:posOffset>
                      </wp:positionV>
                      <wp:extent cx="1888490" cy="2766695"/>
                      <wp:effectExtent l="0" t="0" r="16510" b="14605"/>
                      <wp:wrapNone/>
                      <wp:docPr id="57" name="Abgerundetes Rechteck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5F782E-E099-1C78-40C8-F9D8CD108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8490" cy="2766695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386E23" id="Abgerundetes Rechteck 56" o:spid="_x0000_s1026" style="position:absolute;margin-left:283.4pt;margin-top:8.45pt;width:148.7pt;height:217.8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  <w:p w14:paraId="4DD625BA" w14:textId="20A6EBD0" w:rsidR="00DC1EC7" w:rsidRDefault="00DC1EC7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8C5339E" wp14:editId="2D8A89A3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1102360</wp:posOffset>
                      </wp:positionV>
                      <wp:extent cx="1473604" cy="276999"/>
                      <wp:effectExtent l="0" t="0" r="0" b="2540"/>
                      <wp:wrapNone/>
                      <wp:docPr id="14" name="Textfeld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76D1A7-881C-BB2B-3A20-D3BC634F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604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3D6D805E" w14:textId="1DC63236" w:rsidR="00DC1EC7" w:rsidRDefault="00DC1EC7" w:rsidP="00DC1EC7">
                                  <w:pP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5339E" id="Textfeld 13" o:spid="_x0000_s1142" type="#_x0000_t202" style="position:absolute;margin-left:327.25pt;margin-top:86.8pt;width:116.05pt;height:21.8pt;z-index:25229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" fillcolor="white [3212]" stroked="f">
                      <v:textbox style="mso-fit-shape-to-text:t" inset="1mm">
                        <w:txbxContent>
                          <w:p w14:paraId="3D6D805E" w14:textId="1DC63236" w:rsidR="00DC1EC7" w:rsidRDefault="00DC1EC7" w:rsidP="00DC1EC7">
                            <w:pPr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2D74A8" w14:textId="19FD03A3" w:rsidR="00DC1EC7" w:rsidRDefault="00B726BD" w:rsidP="00BD673E">
            <w:r w:rsidRPr="00DC1EC7">
              <w:rPr>
                <w:noProof/>
              </w:rPr>
              <w:drawing>
                <wp:anchor distT="0" distB="0" distL="114300" distR="114300" simplePos="0" relativeHeight="252307456" behindDoc="0" locked="0" layoutInCell="1" allowOverlap="1" wp14:anchorId="41A9B9DE" wp14:editId="66BEA240">
                  <wp:simplePos x="0" y="0"/>
                  <wp:positionH relativeFrom="column">
                    <wp:posOffset>1831144</wp:posOffset>
                  </wp:positionH>
                  <wp:positionV relativeFrom="paragraph">
                    <wp:posOffset>83623</wp:posOffset>
                  </wp:positionV>
                  <wp:extent cx="1666875" cy="955040"/>
                  <wp:effectExtent l="0" t="0" r="0" b="0"/>
                  <wp:wrapNone/>
                  <wp:docPr id="940699693" name="Grafik 9406996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98E113-7BAB-91D1-0085-0E72FEFDCB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0">
                            <a:extLst>
                              <a:ext uri="{FF2B5EF4-FFF2-40B4-BE49-F238E27FC236}">
                                <a16:creationId xmlns:a16="http://schemas.microsoft.com/office/drawing/2014/main" id="{0598E113-7BAB-91D1-0085-0E72FEFDCB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AEE23B" w14:textId="714E1F0D" w:rsidR="00DC1EC7" w:rsidRDefault="00DC1EC7" w:rsidP="00BD673E"/>
          <w:p w14:paraId="326220D9" w14:textId="7DC8C365" w:rsidR="00DC1EC7" w:rsidRDefault="00DC1EC7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34DB3D6F" wp14:editId="059DDFF6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993775</wp:posOffset>
                      </wp:positionV>
                      <wp:extent cx="1473200" cy="276860"/>
                      <wp:effectExtent l="0" t="0" r="0" b="2540"/>
                      <wp:wrapNone/>
                      <wp:docPr id="6" name="Textfeld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596F10-669B-D711-28C6-A2EF0D767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20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026BA212" w14:textId="4A6B9197" w:rsidR="00DC1EC7" w:rsidRDefault="00DC1EC7" w:rsidP="00DC1EC7">
                                  <w:pPr>
                                    <w:jc w:val="center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B3D6F" id="Textfeld 5" o:spid="_x0000_s1143" type="#_x0000_t202" style="position:absolute;margin-left:10.65pt;margin-top:78.25pt;width:116pt;height:21.8pt;z-index:25229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" fillcolor="white [3212]" stroked="f">
                      <v:textbox style="mso-fit-shape-to-text:t" inset="1mm">
                        <w:txbxContent>
                          <w:p w14:paraId="026BA212" w14:textId="4A6B9197" w:rsidR="00DC1EC7" w:rsidRDefault="00DC1EC7" w:rsidP="00DC1EC7">
                            <w:pPr>
                              <w:jc w:val="center"/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52644E1" wp14:editId="14A58922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1227455</wp:posOffset>
                      </wp:positionV>
                      <wp:extent cx="1674495" cy="276860"/>
                      <wp:effectExtent l="0" t="0" r="0" b="2540"/>
                      <wp:wrapNone/>
                      <wp:docPr id="7" name="Textfeld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8A4138-D9CB-3D8D-8035-6ED0F0F4F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495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7635342C" w14:textId="635BFC6F" w:rsidR="00DC1EC7" w:rsidRDefault="00DC1EC7" w:rsidP="00DC1EC7">
                                  <w:pPr>
                                    <w:rPr>
                                      <w:rFonts w:hAnsi="Calibri"/>
                                      <w:color w:val="F8B44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644E1" id="Textfeld 6" o:spid="_x0000_s1144" type="#_x0000_t202" style="position:absolute;margin-left:10.65pt;margin-top:96.65pt;width:131.85pt;height:21.8pt;z-index:25229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" fillcolor="white [3212]" stroked="f">
                      <v:textbox style="mso-fit-shape-to-text:t" inset="1mm">
                        <w:txbxContent>
                          <w:p w14:paraId="7635342C" w14:textId="635BFC6F" w:rsidR="00DC1EC7" w:rsidRDefault="00DC1EC7" w:rsidP="00DC1EC7">
                            <w:pPr>
                              <w:rPr>
                                <w:rFonts w:hAnsi="Calibri"/>
                                <w:color w:val="F8B44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2CCA61" w14:textId="5019CEA1" w:rsidR="00DC1EC7" w:rsidRDefault="00DC1EC7" w:rsidP="00BD673E"/>
          <w:p w14:paraId="3E7D27E3" w14:textId="5F987802" w:rsidR="00DC1EC7" w:rsidRDefault="00DC1EC7" w:rsidP="00BD673E"/>
          <w:p w14:paraId="7EBA4BA9" w14:textId="1D3D27C8" w:rsidR="00DC1EC7" w:rsidRDefault="00DC1EC7" w:rsidP="00BD673E"/>
          <w:p w14:paraId="263112E7" w14:textId="4E2BE13F" w:rsidR="00DC1EC7" w:rsidRDefault="00072AF3" w:rsidP="00BD673E">
            <w:r w:rsidRPr="00212D4A"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555B5514" wp14:editId="7C4F01C2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28575</wp:posOffset>
                  </wp:positionV>
                  <wp:extent cx="1981835" cy="819150"/>
                  <wp:effectExtent l="0" t="0" r="0" b="0"/>
                  <wp:wrapNone/>
                  <wp:docPr id="1500794027" name="Grafik 15007940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87DBA-FDAE-791D-CD4B-4746914E80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3">
                            <a:extLst>
                              <a:ext uri="{FF2B5EF4-FFF2-40B4-BE49-F238E27FC236}">
                                <a16:creationId xmlns:a16="http://schemas.microsoft.com/office/drawing/2014/main" id="{32687DBA-FDAE-791D-CD4B-4746914E80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2" t="71490" r="12731"/>
                          <a:stretch/>
                        </pic:blipFill>
                        <pic:spPr>
                          <a:xfrm>
                            <a:off x="0" y="0"/>
                            <a:ext cx="198183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2DB7A" w14:textId="258A7D56" w:rsidR="00DC1EC7" w:rsidRDefault="00DC1EC7" w:rsidP="00BD673E"/>
          <w:p w14:paraId="1D6C88F2" w14:textId="77C031BD" w:rsidR="00DC1EC7" w:rsidRDefault="00DC1EC7" w:rsidP="00BD673E"/>
          <w:p w14:paraId="735F45CD" w14:textId="295F70F8" w:rsidR="00DC1EC7" w:rsidRDefault="00212D4A" w:rsidP="00BD67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219FB992" wp14:editId="0211B4BA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76835</wp:posOffset>
                      </wp:positionV>
                      <wp:extent cx="0" cy="0"/>
                      <wp:effectExtent l="0" t="0" r="0" b="0"/>
                      <wp:wrapNone/>
                      <wp:docPr id="1478054189" name="Gerade Verbindung mit Pfei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5E18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9" o:spid="_x0000_s1026" type="#_x0000_t32" style="position:absolute;margin-left:156.05pt;margin-top:6.05pt;width:0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" strokecolor="#327a86 [3204]" strokeweight="1pt">
                      <v:stroke joinstyle="miter"/>
                    </v:shape>
                  </w:pict>
                </mc:Fallback>
              </mc:AlternateContent>
            </w:r>
          </w:p>
          <w:p w14:paraId="4D7336A3" w14:textId="5663843E" w:rsidR="00DC1EC7" w:rsidRDefault="00DC1EC7" w:rsidP="00BD673E"/>
          <w:p w14:paraId="2C0652C3" w14:textId="2802725A" w:rsidR="00DC1EC7" w:rsidRDefault="00DC1EC7" w:rsidP="00BD673E"/>
          <w:p w14:paraId="213CF527" w14:textId="2DCC3F14" w:rsidR="00DC1EC7" w:rsidRDefault="00DC1EC7" w:rsidP="00BD673E"/>
          <w:p w14:paraId="1952244F" w14:textId="313CD662" w:rsidR="00DC1EC7" w:rsidRDefault="00495371" w:rsidP="00BD673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5AF51F3B" wp14:editId="68908D33">
                      <wp:simplePos x="0" y="0"/>
                      <wp:positionH relativeFrom="column">
                        <wp:posOffset>1019901</wp:posOffset>
                      </wp:positionH>
                      <wp:positionV relativeFrom="paragraph">
                        <wp:posOffset>145613</wp:posOffset>
                      </wp:positionV>
                      <wp:extent cx="3134808" cy="2591228"/>
                      <wp:effectExtent l="0" t="0" r="15240" b="0"/>
                      <wp:wrapNone/>
                      <wp:docPr id="1612052949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4808" cy="2591228"/>
                                <a:chOff x="0" y="0"/>
                                <a:chExt cx="3134808" cy="2591228"/>
                              </a:xfrm>
                            </wpg:grpSpPr>
                            <wps:wsp>
                              <wps:cNvPr id="1939679458" name="Abgerundetes Rechteck 57"/>
                              <wps:cNvSpPr/>
                              <wps:spPr>
                                <a:xfrm>
                                  <a:off x="0" y="0"/>
                                  <a:ext cx="3134808" cy="2412000"/>
                                </a:xfrm>
                                <a:prstGeom prst="roundRect">
                                  <a:avLst>
                                    <a:gd name="adj" fmla="val 949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2" name="Textfeld 61">
                                <a:extLst>
                                  <a:ext uri="{FF2B5EF4-FFF2-40B4-BE49-F238E27FC236}">
                                    <a16:creationId xmlns:a16="http://schemas.microsoft.com/office/drawing/2014/main" id="{8DF41D2F-F59A-3670-D32C-291C183138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189" y="67561"/>
                                  <a:ext cx="259378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FA4029D" w14:textId="294017DD" w:rsidR="00DC1EC7" w:rsidRPr="00C41788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Division</w:t>
                                    </w:r>
                                    <w:r w:rsidR="00893D10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: W</w:t>
                                    </w:r>
                                    <w:r w:rsidR="00C41788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 w:rsidR="00893D10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e viele Gruppen</w:t>
                                    </w:r>
                                    <w:r w:rsidR="00A0137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/ </w:t>
                                    </w:r>
                                    <w:r w:rsidR="00BD71FF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Schritte</w:t>
                                    </w:r>
                                    <w:r w:rsidR="00C41788"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wrap="square" lIns="36000" rtlCol="0">
                                <a:spAutoFit/>
                              </wps:bodyPr>
                            </wps:wsp>
                            <wps:wsp>
                              <wps:cNvPr id="63" name="Textfeld 62">
                                <a:extLst>
                                  <a:ext uri="{FF2B5EF4-FFF2-40B4-BE49-F238E27FC236}">
                                    <a16:creationId xmlns:a16="http://schemas.microsoft.com/office/drawing/2014/main" id="{7816FC10-55FB-CD89-5945-2532CFCCABB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0717" y="1306286"/>
                                  <a:ext cx="2868705" cy="128494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BC793D0" w14:textId="16301D5F" w:rsidR="00DC1EC7" w:rsidRDefault="00DC1EC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fragen</w:t>
                                    </w:r>
                                  </w:p>
                                  <w:p w14:paraId="0C7E836B" w14:textId="7A04F397" w:rsidR="00DC1EC7" w:rsidRDefault="00DC1EC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Wie viele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</w:t>
                                    </w:r>
                                  </w:p>
                                  <w:p w14:paraId="6421FA3C" w14:textId="45D98971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_______________________________________</w:t>
                                    </w:r>
                                  </w:p>
                                  <w:p w14:paraId="3E097948" w14:textId="2B55D81A" w:rsidR="00DC1EC7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_______________________________________</w:t>
                                    </w:r>
                                  </w:p>
                                  <w:p w14:paraId="4FF63485" w14:textId="77777777" w:rsidR="00677409" w:rsidRDefault="00677409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000" rtlCol="0">
                                <a:noAutofit/>
                              </wps:bodyPr>
                            </wps:wsp>
                            <wps:wsp>
                              <wps:cNvPr id="1263745096" name="Textfeld 64"/>
                              <wps:cNvSpPr txBox="1"/>
                              <wps:spPr>
                                <a:xfrm>
                                  <a:off x="220653" y="607941"/>
                                  <a:ext cx="1563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2C7DC6" w14:textId="322BFFD2" w:rsidR="00DC1EC7" w:rsidRDefault="00DC1EC7" w:rsidP="00495371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wissen</w:t>
                                    </w:r>
                                  </w:p>
                                  <w:p w14:paraId="6764A45D" w14:textId="68C143D3" w:rsidR="00DC1EC7" w:rsidRDefault="00DC1EC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 xml:space="preserve">Wie viele insgesamt? </w:t>
                                    </w:r>
                                    <w:r w:rsidR="00677409"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  <w:p w14:paraId="2B15337A" w14:textId="2D8732AF" w:rsidR="00DC1EC7" w:rsidRPr="00DC1EC7" w:rsidRDefault="00DC1EC7" w:rsidP="00677409">
                                    <w:pPr>
                                      <w:spacing w:before="120" w:line="360" w:lineRule="auto"/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 xml:space="preserve">Wie große Gruppen? </w:t>
                                    </w:r>
                                    <w:r w:rsidR="00677409"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  <wps:wsp>
                              <wps:cNvPr id="1954604145" name="Textfeld 16"/>
                              <wps:cNvSpPr txBox="1"/>
                              <wps:spPr>
                                <a:xfrm>
                                  <a:off x="225189" y="342304"/>
                                  <a:ext cx="786570" cy="269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40DB7ABE" w14:textId="3213041C" w:rsidR="00C41788" w:rsidRDefault="00C41788" w:rsidP="00C41788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495371"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  <w:r w:rsidRPr="00495371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4 </w:t>
                                    </w: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F51F3B" id="Gruppieren 12" o:spid="_x0000_s1145" style="position:absolute;margin-left:80.3pt;margin-top:11.45pt;width:246.85pt;height:204.05pt;z-index:252326912;mso-height-relative:margin" coordsize="31348,259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">
                      <v:roundrect id="Abgerundetes Rechteck 57" o:spid="_x0000_s1146" style="position:absolute;width:31348;height:24120;visibility:visible;mso-wrap-style:square;v-text-anchor:middle" arcsize="62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" fillcolor="white [3212]" strokecolor="#a5a5a5 [2092]" strokeweight="1pt">
                        <v:stroke joinstyle="miter"/>
                      </v:roundrect>
                      <v:shape id="Textfeld 61" o:spid="_x0000_s1147" type="#_x0000_t202" style="position:absolute;left:2251;top:675;width:25938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" filled="f" stroked="f">
                        <v:textbox style="mso-fit-shape-to-text:t" inset="1mm">
                          <w:txbxContent>
                            <w:p w14:paraId="6FA4029D" w14:textId="294017DD" w:rsidR="00DC1EC7" w:rsidRPr="00C41788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Division</w:t>
                              </w:r>
                              <w:r w:rsidR="00893D10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: W</w:t>
                              </w:r>
                              <w:r w:rsidR="00C41788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i</w:t>
                              </w:r>
                              <w:r w:rsidR="00893D10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e viele Gruppen</w:t>
                              </w:r>
                              <w:r w:rsidR="00A0137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/ </w:t>
                              </w:r>
                              <w:r w:rsidR="00BD71F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Schritte</w:t>
                              </w:r>
                              <w:r w:rsidR="00C41788"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62" o:spid="_x0000_s1148" type="#_x0000_t202" style="position:absolute;left:2207;top:13062;width:28687;height:12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" filled="f" stroked="f">
                        <v:textbox inset="1mm">
                          <w:txbxContent>
                            <w:p w14:paraId="1BC793D0" w14:textId="16301D5F" w:rsidR="00DC1EC7" w:rsidRDefault="00DC1EC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fragen</w:t>
                              </w:r>
                            </w:p>
                            <w:p w14:paraId="0C7E836B" w14:textId="7A04F397" w:rsidR="00DC1EC7" w:rsidRDefault="00DC1EC7" w:rsidP="00677409">
                              <w:pPr>
                                <w:spacing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Wie viele </w:t>
                              </w:r>
                              <w:r w:rsidR="00677409"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</w:t>
                              </w:r>
                            </w:p>
                            <w:p w14:paraId="6421FA3C" w14:textId="45D98971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_______________________________________</w:t>
                              </w:r>
                            </w:p>
                            <w:p w14:paraId="3E097948" w14:textId="2B55D81A" w:rsidR="00DC1EC7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_______________________________________</w:t>
                              </w:r>
                            </w:p>
                            <w:p w14:paraId="4FF63485" w14:textId="77777777" w:rsidR="00677409" w:rsidRDefault="00677409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64" o:spid="_x0000_s1149" type="#_x0000_t202" style="position:absolute;left:2206;top:6079;width:15632;height:8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" filled="f" stroked="f">
                        <v:textbox style="mso-fit-shape-to-text:t" inset="1mm">
                          <w:txbxContent>
                            <w:p w14:paraId="0D2C7DC6" w14:textId="322BFFD2" w:rsidR="00DC1EC7" w:rsidRDefault="00DC1EC7" w:rsidP="00495371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wissen</w:t>
                              </w:r>
                            </w:p>
                            <w:p w14:paraId="6764A45D" w14:textId="68C143D3" w:rsidR="00DC1EC7" w:rsidRDefault="00DC1EC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 xml:space="preserve">Wie viele insgesamt? </w:t>
                              </w:r>
                              <w:r w:rsidR="00677409"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>___</w:t>
                              </w:r>
                            </w:p>
                            <w:p w14:paraId="2B15337A" w14:textId="2D8732AF" w:rsidR="00DC1EC7" w:rsidRPr="00DC1EC7" w:rsidRDefault="00DC1EC7" w:rsidP="00677409">
                              <w:pPr>
                                <w:spacing w:before="120" w:line="360" w:lineRule="auto"/>
                                <w:rPr>
                                  <w:rFonts w:hAnsi="Calibri"/>
                                  <w:color w:val="F8B44F" w:themeColor="accent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 xml:space="preserve">Wie große Gruppen? </w:t>
                              </w:r>
                              <w:r w:rsidR="00677409"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</w:t>
                              </w:r>
                            </w:p>
                          </w:txbxContent>
                        </v:textbox>
                      </v:shape>
                      <v:shape id="Textfeld 16" o:spid="_x0000_s1150" type="#_x0000_t202" style="position:absolute;left:2251;top:3423;width:7866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" fillcolor="white [3212]" stroked="f">
                        <v:textbox style="mso-fit-shape-to-text:t" inset="1mm">
                          <w:txbxContent>
                            <w:p w14:paraId="40DB7ABE" w14:textId="3213041C" w:rsidR="00C41788" w:rsidRDefault="00C41788" w:rsidP="00C41788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5371"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495371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: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4 </w:t>
                              </w: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5A6A2D" w14:textId="2878FE17" w:rsidR="00DC1EC7" w:rsidRDefault="00DC1EC7" w:rsidP="00BD673E"/>
          <w:p w14:paraId="1F4E8F2A" w14:textId="3A24CF98" w:rsidR="00DC1EC7" w:rsidRDefault="00DC1EC7" w:rsidP="00BD673E"/>
          <w:p w14:paraId="1B5D4596" w14:textId="41461CE1" w:rsidR="00DC1EC7" w:rsidRDefault="00DC1EC7" w:rsidP="00DC1EC7">
            <w:pPr>
              <w:rPr>
                <w:rFonts w:hAnsi="Calibri"/>
                <w:color w:val="0070C0"/>
                <w:kern w:val="24"/>
                <w:sz w:val="19"/>
                <w:szCs w:val="19"/>
              </w:rPr>
            </w:pPr>
            <w:r>
              <w:tab/>
            </w:r>
          </w:p>
          <w:p w14:paraId="0B65C40C" w14:textId="1FFA4126" w:rsidR="00DC1EC7" w:rsidRDefault="00DC1EC7" w:rsidP="00DC1EC7">
            <w:pPr>
              <w:tabs>
                <w:tab w:val="left" w:pos="3006"/>
              </w:tabs>
            </w:pP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4778701" wp14:editId="4A743E8D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176111535</wp:posOffset>
                      </wp:positionV>
                      <wp:extent cx="2579370" cy="2468245"/>
                      <wp:effectExtent l="0" t="0" r="11430" b="8255"/>
                      <wp:wrapNone/>
                      <wp:docPr id="1659085514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370" cy="2468245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55925A" id="Abgerundetes Rechteck 57" o:spid="_x0000_s1026" style="position:absolute;margin-left:69.6pt;margin-top:13867.05pt;width:203.1pt;height:194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  <w:p w14:paraId="64E9214E" w14:textId="3CDFCD36" w:rsidR="00DC1EC7" w:rsidRDefault="00DC1EC7" w:rsidP="00BD673E"/>
          <w:p w14:paraId="0EE47AE5" w14:textId="5909A829" w:rsidR="00DC1EC7" w:rsidRDefault="00DC1EC7" w:rsidP="00BD673E"/>
          <w:p w14:paraId="5A9957AE" w14:textId="7E8765A2" w:rsidR="00DC1EC7" w:rsidRDefault="00DC1EC7" w:rsidP="00BD673E"/>
          <w:p w14:paraId="03204872" w14:textId="04D18F8C" w:rsidR="00DC1EC7" w:rsidRDefault="00DC1EC7" w:rsidP="00BD673E"/>
          <w:p w14:paraId="62E92439" w14:textId="77777777" w:rsidR="00DC1EC7" w:rsidRDefault="00DC1EC7" w:rsidP="00BD673E"/>
          <w:p w14:paraId="39417982" w14:textId="77777777" w:rsidR="00495371" w:rsidRDefault="00495371" w:rsidP="00BD673E"/>
          <w:p w14:paraId="542C1FB8" w14:textId="77777777" w:rsidR="00495371" w:rsidRDefault="00495371" w:rsidP="00BD673E"/>
          <w:p w14:paraId="42B64623" w14:textId="77777777" w:rsidR="00495371" w:rsidRDefault="00495371" w:rsidP="00BD673E"/>
          <w:p w14:paraId="4A6C45A6" w14:textId="77777777" w:rsidR="00495371" w:rsidRDefault="00495371" w:rsidP="00BD673E"/>
          <w:p w14:paraId="6BAC2CB9" w14:textId="77777777" w:rsidR="00495371" w:rsidRDefault="00495371" w:rsidP="00BD673E"/>
          <w:p w14:paraId="7A766373" w14:textId="05F9311E" w:rsidR="00495371" w:rsidRPr="00495371" w:rsidRDefault="00495371" w:rsidP="00BD673E">
            <w:pPr>
              <w:rPr>
                <w:b/>
                <w:bCs/>
              </w:rPr>
            </w:pPr>
            <w:r w:rsidRPr="00495371">
              <w:rPr>
                <w:b/>
                <w:bCs/>
              </w:rPr>
              <w:t>Das will ich mir a</w:t>
            </w:r>
            <w:r>
              <w:rPr>
                <w:b/>
                <w:bCs/>
              </w:rPr>
              <w:t>u</w:t>
            </w:r>
            <w:r w:rsidRPr="00495371">
              <w:rPr>
                <w:b/>
                <w:bCs/>
              </w:rPr>
              <w:t>ch noch merken:</w:t>
            </w:r>
          </w:p>
          <w:p w14:paraId="47793951" w14:textId="688A9F4E" w:rsidR="00DC1EC7" w:rsidRDefault="00DC1EC7" w:rsidP="00BD673E"/>
          <w:p w14:paraId="05DB3811" w14:textId="0B298C63" w:rsidR="00677409" w:rsidRDefault="00DC1EC7" w:rsidP="00BD673E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B049E9D" wp14:editId="3A635E1F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3998595</wp:posOffset>
                      </wp:positionV>
                      <wp:extent cx="2060304" cy="461665"/>
                      <wp:effectExtent l="0" t="0" r="0" b="0"/>
                      <wp:wrapNone/>
                      <wp:docPr id="59" name="Textfeld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9E9B42-D9DD-99D2-9F67-EA0278E33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04" cy="461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F37EAD8" w14:textId="090403CF" w:rsidR="00DC1EC7" w:rsidRDefault="00DC1EC7" w:rsidP="00DC1EC7">
                                  <w:pP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49E9D" id="Textfeld 58" o:spid="_x0000_s1151" type="#_x0000_t202" style="position:absolute;margin-left:327.25pt;margin-top:314.85pt;width:162.25pt;height:36.35pt;z-index:25231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" fillcolor="white [3212]" stroked="f">
                      <v:textbox style="mso-fit-shape-to-text:t" inset="1mm">
                        <w:txbxContent>
                          <w:p w14:paraId="4F37EAD8" w14:textId="090403CF" w:rsidR="00DC1EC7" w:rsidRDefault="00DC1EC7" w:rsidP="00DC1EC7">
                            <w:pPr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61BEA7AB" wp14:editId="111EA22F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3505835</wp:posOffset>
                      </wp:positionV>
                      <wp:extent cx="1674685" cy="276999"/>
                      <wp:effectExtent l="0" t="0" r="0" b="2540"/>
                      <wp:wrapNone/>
                      <wp:docPr id="61" name="Textfeld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8EC0FA-909A-FB56-F76E-F9589F5297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685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14028C9F" w14:textId="45BD2A10" w:rsidR="00DC1EC7" w:rsidRDefault="00DC1EC7" w:rsidP="00DC1EC7">
                                  <w:pPr>
                                    <w:rPr>
                                      <w:rFonts w:hAnsi="Calibri"/>
                                      <w:color w:val="F8B44F" w:themeColor="accent2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EA7AB" id="Textfeld 60" o:spid="_x0000_s1152" type="#_x0000_t202" style="position:absolute;margin-left:327.25pt;margin-top:276.05pt;width:131.85pt;height:21.8pt;z-index:25231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" fillcolor="white [3212]" stroked="f">
                      <v:textbox style="mso-fit-shape-to-text:t" inset="1mm">
                        <w:txbxContent>
                          <w:p w14:paraId="14028C9F" w14:textId="45BD2A10" w:rsidR="00DC1EC7" w:rsidRDefault="00DC1EC7" w:rsidP="00DC1EC7">
                            <w:pPr>
                              <w:rPr>
                                <w:rFonts w:hAnsi="Calibri"/>
                                <w:color w:val="F8B44F" w:themeColor="accent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8795380" wp14:editId="5F408D29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3261360</wp:posOffset>
                      </wp:positionV>
                      <wp:extent cx="1636020" cy="276999"/>
                      <wp:effectExtent l="0" t="0" r="0" b="2540"/>
                      <wp:wrapNone/>
                      <wp:docPr id="64" name="Textfeld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C93FB4-2DFE-2786-17E5-E9F78F264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02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53825D17" w14:textId="27D22049" w:rsidR="00DC1EC7" w:rsidRDefault="00DC1EC7" w:rsidP="00DC1EC7">
                                  <w:pPr>
                                    <w:rPr>
                                      <w:rFonts w:hAnsi="Calibri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95380" id="Textfeld 63" o:spid="_x0000_s1153" type="#_x0000_t202" style="position:absolute;margin-left:327.25pt;margin-top:256.8pt;width:128.8pt;height:21.8pt;z-index:25231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" fillcolor="white [3212]" stroked="f">
                      <v:textbox style="mso-fit-shape-to-text:t" inset="1mm">
                        <w:txbxContent>
                          <w:p w14:paraId="53825D17" w14:textId="27D22049" w:rsidR="00DC1EC7" w:rsidRDefault="00DC1EC7" w:rsidP="00DC1EC7">
                            <w:pPr>
                              <w:rPr>
                                <w:rFonts w:hAnsi="Calibri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7E2A7D" w14:textId="77777777" w:rsidR="00677409" w:rsidRDefault="00677409" w:rsidP="00BD673E"/>
          <w:p w14:paraId="3EFD9591" w14:textId="77777777" w:rsidR="00677409" w:rsidRDefault="00677409" w:rsidP="00BD673E"/>
          <w:p w14:paraId="7022365B" w14:textId="77777777" w:rsidR="00677409" w:rsidRDefault="00677409" w:rsidP="00BD673E"/>
          <w:p w14:paraId="7B7D3E04" w14:textId="77777777" w:rsidR="00677409" w:rsidRDefault="00677409" w:rsidP="00BD673E"/>
          <w:p w14:paraId="63BA206E" w14:textId="77777777" w:rsidR="00AD4928" w:rsidRPr="00AA3219" w:rsidRDefault="00AD4928" w:rsidP="00BD673E"/>
        </w:tc>
      </w:tr>
    </w:tbl>
    <w:p w14:paraId="5D2A711C" w14:textId="137FAF9B" w:rsidR="00711B95" w:rsidRPr="00200F3D" w:rsidRDefault="00711B95" w:rsidP="00200F3D">
      <w:pPr>
        <w:spacing w:after="200" w:line="276" w:lineRule="auto"/>
        <w:rPr>
          <w:sz w:val="4"/>
          <w:szCs w:val="2"/>
        </w:rPr>
      </w:pPr>
    </w:p>
    <w:sectPr w:rsidR="00711B95" w:rsidRPr="00200F3D" w:rsidSect="003C1F98">
      <w:headerReference w:type="default" r:id="rId141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6040D" w14:textId="77777777" w:rsidR="00E129D8" w:rsidRDefault="00E129D8" w:rsidP="00F56440">
      <w:r>
        <w:separator/>
      </w:r>
    </w:p>
    <w:p w14:paraId="4D661EFE" w14:textId="77777777" w:rsidR="00E129D8" w:rsidRDefault="00E129D8" w:rsidP="00F56440"/>
    <w:p w14:paraId="61BFDFEC" w14:textId="77777777" w:rsidR="00E129D8" w:rsidRDefault="00E129D8" w:rsidP="00F56440"/>
    <w:p w14:paraId="18FE3EEC" w14:textId="77777777" w:rsidR="00E129D8" w:rsidRDefault="00E129D8" w:rsidP="00F56440"/>
    <w:p w14:paraId="6CC0A392" w14:textId="77777777" w:rsidR="00E129D8" w:rsidRDefault="00E129D8"/>
    <w:p w14:paraId="35500EF4" w14:textId="77777777" w:rsidR="00E129D8" w:rsidRDefault="00E129D8"/>
    <w:p w14:paraId="5B5A644E" w14:textId="77777777" w:rsidR="00E129D8" w:rsidRDefault="00E129D8"/>
  </w:endnote>
  <w:endnote w:type="continuationSeparator" w:id="0">
    <w:p w14:paraId="2C17B58F" w14:textId="77777777" w:rsidR="00E129D8" w:rsidRDefault="00E129D8" w:rsidP="00F56440">
      <w:r>
        <w:continuationSeparator/>
      </w:r>
    </w:p>
    <w:p w14:paraId="249D09C4" w14:textId="77777777" w:rsidR="00E129D8" w:rsidRDefault="00E129D8" w:rsidP="00F56440"/>
    <w:p w14:paraId="378C5D60" w14:textId="77777777" w:rsidR="00E129D8" w:rsidRDefault="00E129D8" w:rsidP="00F56440"/>
    <w:p w14:paraId="1EE6F60E" w14:textId="77777777" w:rsidR="00E129D8" w:rsidRDefault="00E129D8" w:rsidP="00F56440"/>
    <w:p w14:paraId="1D7A4A2F" w14:textId="77777777" w:rsidR="00E129D8" w:rsidRDefault="00E129D8"/>
    <w:p w14:paraId="777CB168" w14:textId="77777777" w:rsidR="00E129D8" w:rsidRDefault="00E129D8"/>
    <w:p w14:paraId="05AED5CD" w14:textId="77777777" w:rsidR="00E129D8" w:rsidRDefault="00E129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Calibri"/>
    <w:panose1 w:val="020B06040202020202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0D6E" w14:textId="77777777" w:rsidR="00494C2C" w:rsidRDefault="00494C2C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A7CDF" w14:textId="41B9487B" w:rsidR="00494C2C" w:rsidRDefault="00494C2C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D05142D" wp14:editId="66E3D42B">
          <wp:extent cx="569562" cy="199347"/>
          <wp:effectExtent l="0" t="0" r="2540" b="0"/>
          <wp:docPr id="310849154" name="Grafik 310849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AC5708C" w14:textId="77777777" w:rsidR="00494C2C" w:rsidRDefault="00494C2C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6A75C" w14:textId="77777777" w:rsidR="00E129D8" w:rsidRDefault="00E129D8" w:rsidP="00F56440">
      <w:r>
        <w:separator/>
      </w:r>
    </w:p>
    <w:p w14:paraId="498F5F58" w14:textId="77777777" w:rsidR="00E129D8" w:rsidRDefault="00E129D8" w:rsidP="00F56440"/>
    <w:p w14:paraId="1C49949A" w14:textId="77777777" w:rsidR="00E129D8" w:rsidRDefault="00E129D8" w:rsidP="00F56440"/>
    <w:p w14:paraId="4DD6A56C" w14:textId="77777777" w:rsidR="00E129D8" w:rsidRDefault="00E129D8" w:rsidP="00F56440"/>
    <w:p w14:paraId="3E94F308" w14:textId="77777777" w:rsidR="00E129D8" w:rsidRDefault="00E129D8"/>
    <w:p w14:paraId="733C48BA" w14:textId="77777777" w:rsidR="00E129D8" w:rsidRDefault="00E129D8"/>
    <w:p w14:paraId="6ABF0B11" w14:textId="77777777" w:rsidR="00E129D8" w:rsidRDefault="00E129D8"/>
  </w:footnote>
  <w:footnote w:type="continuationSeparator" w:id="0">
    <w:p w14:paraId="4D65E865" w14:textId="77777777" w:rsidR="00E129D8" w:rsidRDefault="00E129D8" w:rsidP="00F56440">
      <w:r>
        <w:continuationSeparator/>
      </w:r>
    </w:p>
    <w:p w14:paraId="59914547" w14:textId="77777777" w:rsidR="00E129D8" w:rsidRDefault="00E129D8" w:rsidP="00F56440"/>
    <w:p w14:paraId="351BA5C9" w14:textId="77777777" w:rsidR="00E129D8" w:rsidRDefault="00E129D8" w:rsidP="00F56440"/>
    <w:p w14:paraId="00B3E691" w14:textId="77777777" w:rsidR="00E129D8" w:rsidRDefault="00E129D8" w:rsidP="00F56440"/>
    <w:p w14:paraId="10A0F44A" w14:textId="77777777" w:rsidR="00E129D8" w:rsidRDefault="00E129D8"/>
    <w:p w14:paraId="09C8636D" w14:textId="77777777" w:rsidR="00E129D8" w:rsidRDefault="00E129D8"/>
    <w:p w14:paraId="679AEF7A" w14:textId="77777777" w:rsidR="00E129D8" w:rsidRDefault="00E129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F4E0" w14:textId="77777777" w:rsidR="00494C2C" w:rsidRPr="00E0758C" w:rsidRDefault="00494C2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94C2C" w:rsidRPr="00E0758C" w14:paraId="0E5BEC8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F62219" w14:textId="77777777" w:rsidR="00494C2C" w:rsidRPr="00E0758C" w:rsidRDefault="00494C2C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A86E222" w14:textId="77777777" w:rsidR="00494C2C" w:rsidRPr="00E0758C" w:rsidRDefault="00494C2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9E3661" w14:textId="77777777" w:rsidR="00494C2C" w:rsidRPr="00E0758C" w:rsidRDefault="00494C2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798DCD1" w14:textId="77777777" w:rsidR="00494C2C" w:rsidRPr="00E0758C" w:rsidRDefault="00494C2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78DF67E" w14:textId="77777777" w:rsidR="00494C2C" w:rsidRPr="00E17AE8" w:rsidRDefault="00494C2C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1872" w14:textId="77777777" w:rsidR="00494C2C" w:rsidRPr="00E0758C" w:rsidRDefault="00494C2C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94C2C" w:rsidRPr="00E0758C" w14:paraId="089C79B0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52F8145" w14:textId="77777777" w:rsidR="00494C2C" w:rsidRPr="00E0758C" w:rsidRDefault="00494C2C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F953960" wp14:editId="155F7A4B">
                <wp:extent cx="501162" cy="287655"/>
                <wp:effectExtent l="0" t="0" r="0" b="0"/>
                <wp:docPr id="753184942" name="Grafik 753184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24" cy="28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A7EDBDB" w14:textId="3A223F2E" w:rsidR="00494C2C" w:rsidRPr="00E0758C" w:rsidRDefault="007E6223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="00494C2C" w:rsidRPr="00E0758C">
            <w:rPr>
              <w:color w:val="706F6F"/>
              <w:sz w:val="20"/>
              <w:szCs w:val="20"/>
            </w:rPr>
            <w:t>Standortbestimmung – Baustein N</w:t>
          </w:r>
          <w:r w:rsidR="00494C2C">
            <w:rPr>
              <w:color w:val="706F6F"/>
              <w:sz w:val="20"/>
              <w:szCs w:val="20"/>
            </w:rPr>
            <w:t>4A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C52558" w14:textId="77777777" w:rsidR="00494C2C" w:rsidRPr="00E0758C" w:rsidRDefault="00494C2C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9367112" w14:textId="77777777" w:rsidR="00494C2C" w:rsidRPr="00E0758C" w:rsidRDefault="00494C2C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FD84A1" wp14:editId="1AD5F42D">
                <wp:extent cx="337235" cy="324000"/>
                <wp:effectExtent l="0" t="0" r="5715" b="0"/>
                <wp:docPr id="345429938" name="Grafik 345429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F5069D" w14:textId="77777777" w:rsidR="00494C2C" w:rsidRPr="00E17AE8" w:rsidRDefault="00494C2C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DA99" w14:textId="77777777" w:rsidR="00AD4928" w:rsidRPr="00E0758C" w:rsidRDefault="00AD4928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AD4928" w:rsidRPr="00E0758C" w14:paraId="29491399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786A0C73" w14:textId="77777777" w:rsidR="00AD4928" w:rsidRPr="00E0758C" w:rsidRDefault="00AD4928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86CB06" wp14:editId="6A2789CE">
                <wp:extent cx="501162" cy="287655"/>
                <wp:effectExtent l="0" t="0" r="0" b="0"/>
                <wp:docPr id="1698791727" name="Grafik 16987917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24" cy="28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76C950F" w14:textId="444729EA" w:rsidR="00AD4928" w:rsidRPr="00E0758C" w:rsidRDefault="00AD4928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B9F2EE6" w14:textId="77777777" w:rsidR="00AD4928" w:rsidRPr="00E0758C" w:rsidRDefault="00AD4928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4D70E36" w14:textId="77777777" w:rsidR="00AD4928" w:rsidRPr="00E0758C" w:rsidRDefault="00AD4928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9DEA1DE" wp14:editId="3CF4890E">
                <wp:extent cx="337235" cy="324000"/>
                <wp:effectExtent l="0" t="0" r="5715" b="0"/>
                <wp:docPr id="480269440" name="Grafik 480269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3819039" w14:textId="77777777" w:rsidR="00AD4928" w:rsidRPr="00E17AE8" w:rsidRDefault="00AD4928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BFA6" w14:textId="77777777" w:rsidR="00494C2C" w:rsidRDefault="00494C2C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94C2C" w:rsidRPr="00E0758C" w14:paraId="693580CA" w14:textId="77777777" w:rsidTr="000D673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29F2E3" w14:textId="4840B4FC" w:rsidR="00494C2C" w:rsidRPr="00E0758C" w:rsidRDefault="00824378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1DF81D5" wp14:editId="195FA1D9">
                <wp:extent cx="396000" cy="264058"/>
                <wp:effectExtent l="0" t="0" r="0" b="0"/>
                <wp:docPr id="1825775581" name="Grafik 18257755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b="-66"/>
                        <a:stretch/>
                      </pic:blipFill>
                      <pic:spPr>
                        <a:xfrm>
                          <a:off x="0" y="0"/>
                          <a:ext cx="396000" cy="26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DB6C8C2" w14:textId="77777777" w:rsidR="00824378" w:rsidRDefault="0082437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457AF0F" w14:textId="647D1104" w:rsidR="00494C2C" w:rsidRPr="00E0758C" w:rsidRDefault="00494C2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5B7C07">
            <w:rPr>
              <w:color w:val="706F6F"/>
              <w:sz w:val="20"/>
              <w:szCs w:val="20"/>
            </w:rPr>
            <w:t>Multiplikationsaufgaben</w:t>
          </w:r>
          <w:r w:rsidRPr="000067E8">
            <w:rPr>
              <w:color w:val="706F6F"/>
              <w:sz w:val="20"/>
              <w:szCs w:val="20"/>
            </w:rPr>
            <w:t>-Aufgaben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E37597" w14:textId="10363119" w:rsidR="00494C2C" w:rsidRPr="00E0758C" w:rsidRDefault="00494C2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5B7C07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2302F6" w14:textId="77777777" w:rsidR="00494C2C" w:rsidRPr="00E0758C" w:rsidRDefault="00494C2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9CFA7BD" wp14:editId="3E62DB3F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49AB507" w14:textId="77777777" w:rsidR="00494C2C" w:rsidRDefault="00494C2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389A" w14:textId="77777777" w:rsidR="005B7C07" w:rsidRDefault="005B7C0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5B7C07" w:rsidRPr="00E0758C" w14:paraId="3ADD2D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B64316" w14:textId="77777777" w:rsidR="005B7C07" w:rsidRPr="00E0758C" w:rsidRDefault="005B7C0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8597407" wp14:editId="4AC53205">
                <wp:extent cx="396000" cy="264058"/>
                <wp:effectExtent l="0" t="0" r="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b="-66"/>
                        <a:stretch/>
                      </pic:blipFill>
                      <pic:spPr>
                        <a:xfrm>
                          <a:off x="0" y="0"/>
                          <a:ext cx="396000" cy="26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6D388658" w14:textId="77777777" w:rsidR="005B7C07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2C86D8A1" w14:textId="7362D662" w:rsidR="005B7C07" w:rsidRPr="00E0758C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Divisionsaufgaben</w:t>
          </w:r>
          <w:r w:rsidRPr="000067E8">
            <w:rPr>
              <w:color w:val="706F6F"/>
              <w:sz w:val="20"/>
              <w:szCs w:val="20"/>
            </w:rPr>
            <w:t>-Aufgaben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1594D" w14:textId="49289C77" w:rsidR="005B7C07" w:rsidRPr="00E0758C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C3BBD63" w14:textId="77777777" w:rsidR="005B7C07" w:rsidRPr="00E0758C" w:rsidRDefault="005B7C0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1CBEDD" wp14:editId="0BD2DDFC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2217384" w14:textId="77777777" w:rsidR="005B7C07" w:rsidRDefault="005B7C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66792">
    <w:abstractNumId w:val="1"/>
  </w:num>
  <w:num w:numId="2" w16cid:durableId="1287345164">
    <w:abstractNumId w:val="4"/>
  </w:num>
  <w:num w:numId="3" w16cid:durableId="977959654">
    <w:abstractNumId w:val="3"/>
  </w:num>
  <w:num w:numId="4" w16cid:durableId="1441490968">
    <w:abstractNumId w:val="0"/>
  </w:num>
  <w:num w:numId="5" w16cid:durableId="66139437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1908"/>
    <w:rsid w:val="00004F79"/>
    <w:rsid w:val="000052CA"/>
    <w:rsid w:val="000067E8"/>
    <w:rsid w:val="00010863"/>
    <w:rsid w:val="00011C8C"/>
    <w:rsid w:val="00013060"/>
    <w:rsid w:val="00014E2D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5C57"/>
    <w:rsid w:val="00047413"/>
    <w:rsid w:val="0005096B"/>
    <w:rsid w:val="0005153C"/>
    <w:rsid w:val="0006247F"/>
    <w:rsid w:val="00072AF3"/>
    <w:rsid w:val="00076180"/>
    <w:rsid w:val="00076A10"/>
    <w:rsid w:val="00080CF0"/>
    <w:rsid w:val="00081AEE"/>
    <w:rsid w:val="00085A82"/>
    <w:rsid w:val="00091B11"/>
    <w:rsid w:val="0009400B"/>
    <w:rsid w:val="000951D4"/>
    <w:rsid w:val="00095D18"/>
    <w:rsid w:val="000970F9"/>
    <w:rsid w:val="00097784"/>
    <w:rsid w:val="000A2473"/>
    <w:rsid w:val="000A412F"/>
    <w:rsid w:val="000A65C6"/>
    <w:rsid w:val="000B32E0"/>
    <w:rsid w:val="000B37C6"/>
    <w:rsid w:val="000B4968"/>
    <w:rsid w:val="000B7134"/>
    <w:rsid w:val="000B77D1"/>
    <w:rsid w:val="000C2A49"/>
    <w:rsid w:val="000C527B"/>
    <w:rsid w:val="000C56AC"/>
    <w:rsid w:val="000C7083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599B"/>
    <w:rsid w:val="000F7F6B"/>
    <w:rsid w:val="00101357"/>
    <w:rsid w:val="001029C2"/>
    <w:rsid w:val="00104F4B"/>
    <w:rsid w:val="00112BD0"/>
    <w:rsid w:val="00114F3B"/>
    <w:rsid w:val="00120536"/>
    <w:rsid w:val="00120E67"/>
    <w:rsid w:val="0012488A"/>
    <w:rsid w:val="001312A6"/>
    <w:rsid w:val="001334AC"/>
    <w:rsid w:val="00133C95"/>
    <w:rsid w:val="00133CDA"/>
    <w:rsid w:val="0013679C"/>
    <w:rsid w:val="00140BC5"/>
    <w:rsid w:val="00146955"/>
    <w:rsid w:val="0014695C"/>
    <w:rsid w:val="00146E20"/>
    <w:rsid w:val="00146ED1"/>
    <w:rsid w:val="00146F2A"/>
    <w:rsid w:val="00150886"/>
    <w:rsid w:val="00152728"/>
    <w:rsid w:val="00155195"/>
    <w:rsid w:val="001559BE"/>
    <w:rsid w:val="001610F3"/>
    <w:rsid w:val="001662C7"/>
    <w:rsid w:val="001669F7"/>
    <w:rsid w:val="00170589"/>
    <w:rsid w:val="001735AF"/>
    <w:rsid w:val="00177A51"/>
    <w:rsid w:val="00177A63"/>
    <w:rsid w:val="00180775"/>
    <w:rsid w:val="00180EC4"/>
    <w:rsid w:val="00183265"/>
    <w:rsid w:val="0018492B"/>
    <w:rsid w:val="001853AA"/>
    <w:rsid w:val="001858C2"/>
    <w:rsid w:val="0018699D"/>
    <w:rsid w:val="00191F71"/>
    <w:rsid w:val="00192565"/>
    <w:rsid w:val="00192D9F"/>
    <w:rsid w:val="001948F0"/>
    <w:rsid w:val="001968BE"/>
    <w:rsid w:val="001A1780"/>
    <w:rsid w:val="001B249B"/>
    <w:rsid w:val="001B2AC2"/>
    <w:rsid w:val="001B3139"/>
    <w:rsid w:val="001B43D2"/>
    <w:rsid w:val="001B6520"/>
    <w:rsid w:val="001C0814"/>
    <w:rsid w:val="001C0C6A"/>
    <w:rsid w:val="001C3EE1"/>
    <w:rsid w:val="001C4682"/>
    <w:rsid w:val="001C6C3A"/>
    <w:rsid w:val="001C79EB"/>
    <w:rsid w:val="001D6674"/>
    <w:rsid w:val="001D7B44"/>
    <w:rsid w:val="001E08C7"/>
    <w:rsid w:val="001E402C"/>
    <w:rsid w:val="001E4845"/>
    <w:rsid w:val="001E6DF4"/>
    <w:rsid w:val="001E7430"/>
    <w:rsid w:val="001F2A76"/>
    <w:rsid w:val="001F6F57"/>
    <w:rsid w:val="00200F3D"/>
    <w:rsid w:val="00202DAA"/>
    <w:rsid w:val="00204695"/>
    <w:rsid w:val="002061FE"/>
    <w:rsid w:val="00206256"/>
    <w:rsid w:val="00206AA9"/>
    <w:rsid w:val="0021237C"/>
    <w:rsid w:val="00212D4A"/>
    <w:rsid w:val="002150E8"/>
    <w:rsid w:val="00224450"/>
    <w:rsid w:val="002274BA"/>
    <w:rsid w:val="00230A99"/>
    <w:rsid w:val="002330F5"/>
    <w:rsid w:val="00235B6C"/>
    <w:rsid w:val="0023730D"/>
    <w:rsid w:val="00240CAD"/>
    <w:rsid w:val="00243737"/>
    <w:rsid w:val="00252562"/>
    <w:rsid w:val="00261CE3"/>
    <w:rsid w:val="0026269D"/>
    <w:rsid w:val="00264D79"/>
    <w:rsid w:val="002736A6"/>
    <w:rsid w:val="00273BC7"/>
    <w:rsid w:val="00273C8A"/>
    <w:rsid w:val="00276CE0"/>
    <w:rsid w:val="00276E7E"/>
    <w:rsid w:val="00280CAF"/>
    <w:rsid w:val="00281B10"/>
    <w:rsid w:val="002869C0"/>
    <w:rsid w:val="002969B0"/>
    <w:rsid w:val="00297993"/>
    <w:rsid w:val="002A3358"/>
    <w:rsid w:val="002A5ABD"/>
    <w:rsid w:val="002B0676"/>
    <w:rsid w:val="002B7422"/>
    <w:rsid w:val="002C1315"/>
    <w:rsid w:val="002C2234"/>
    <w:rsid w:val="002C381B"/>
    <w:rsid w:val="002D1257"/>
    <w:rsid w:val="002D1886"/>
    <w:rsid w:val="002D3D06"/>
    <w:rsid w:val="002E0053"/>
    <w:rsid w:val="002E55B9"/>
    <w:rsid w:val="002E6140"/>
    <w:rsid w:val="002E6A63"/>
    <w:rsid w:val="002F2B43"/>
    <w:rsid w:val="002F4885"/>
    <w:rsid w:val="002F7A85"/>
    <w:rsid w:val="003006A2"/>
    <w:rsid w:val="0030347F"/>
    <w:rsid w:val="00305887"/>
    <w:rsid w:val="003079FB"/>
    <w:rsid w:val="003105B6"/>
    <w:rsid w:val="00315877"/>
    <w:rsid w:val="0032057B"/>
    <w:rsid w:val="0032289E"/>
    <w:rsid w:val="00324169"/>
    <w:rsid w:val="003244CA"/>
    <w:rsid w:val="00325B9F"/>
    <w:rsid w:val="00327660"/>
    <w:rsid w:val="00332BA3"/>
    <w:rsid w:val="00333312"/>
    <w:rsid w:val="00335B6E"/>
    <w:rsid w:val="0033677C"/>
    <w:rsid w:val="00342F80"/>
    <w:rsid w:val="0034350A"/>
    <w:rsid w:val="00351DF0"/>
    <w:rsid w:val="00352164"/>
    <w:rsid w:val="00353BDB"/>
    <w:rsid w:val="00354A18"/>
    <w:rsid w:val="00354D8C"/>
    <w:rsid w:val="00357CE4"/>
    <w:rsid w:val="0036197D"/>
    <w:rsid w:val="00362FA9"/>
    <w:rsid w:val="003654EE"/>
    <w:rsid w:val="003655ED"/>
    <w:rsid w:val="00365D85"/>
    <w:rsid w:val="00367D3E"/>
    <w:rsid w:val="0037445F"/>
    <w:rsid w:val="003760D9"/>
    <w:rsid w:val="00376C2F"/>
    <w:rsid w:val="003811BF"/>
    <w:rsid w:val="00386976"/>
    <w:rsid w:val="00386A12"/>
    <w:rsid w:val="00387E4E"/>
    <w:rsid w:val="00387E96"/>
    <w:rsid w:val="003908B0"/>
    <w:rsid w:val="00391BC6"/>
    <w:rsid w:val="00393206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C1F98"/>
    <w:rsid w:val="003C3680"/>
    <w:rsid w:val="003C704E"/>
    <w:rsid w:val="003C7B7B"/>
    <w:rsid w:val="003D17F3"/>
    <w:rsid w:val="003D2DC6"/>
    <w:rsid w:val="003D3CF9"/>
    <w:rsid w:val="003D5798"/>
    <w:rsid w:val="003E26AC"/>
    <w:rsid w:val="003E2761"/>
    <w:rsid w:val="003E53BF"/>
    <w:rsid w:val="003E6872"/>
    <w:rsid w:val="003F00BC"/>
    <w:rsid w:val="003F0902"/>
    <w:rsid w:val="003F3BD6"/>
    <w:rsid w:val="003F4B77"/>
    <w:rsid w:val="003F625D"/>
    <w:rsid w:val="003F6BF5"/>
    <w:rsid w:val="003F7237"/>
    <w:rsid w:val="004041C4"/>
    <w:rsid w:val="00405B3A"/>
    <w:rsid w:val="00406E9D"/>
    <w:rsid w:val="0041293D"/>
    <w:rsid w:val="00415ECC"/>
    <w:rsid w:val="00421399"/>
    <w:rsid w:val="00421559"/>
    <w:rsid w:val="004221C0"/>
    <w:rsid w:val="00423B88"/>
    <w:rsid w:val="00427CE9"/>
    <w:rsid w:val="00436FD7"/>
    <w:rsid w:val="0044106F"/>
    <w:rsid w:val="004410FB"/>
    <w:rsid w:val="00441287"/>
    <w:rsid w:val="004430E4"/>
    <w:rsid w:val="004443AB"/>
    <w:rsid w:val="00450EDC"/>
    <w:rsid w:val="00451718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916A8"/>
    <w:rsid w:val="00494C2C"/>
    <w:rsid w:val="00495371"/>
    <w:rsid w:val="004A2630"/>
    <w:rsid w:val="004A42F8"/>
    <w:rsid w:val="004B006A"/>
    <w:rsid w:val="004B1E4C"/>
    <w:rsid w:val="004B43D8"/>
    <w:rsid w:val="004B66BA"/>
    <w:rsid w:val="004C0FF9"/>
    <w:rsid w:val="004C1479"/>
    <w:rsid w:val="004D01A4"/>
    <w:rsid w:val="004D033C"/>
    <w:rsid w:val="004D0BBC"/>
    <w:rsid w:val="004D0BFC"/>
    <w:rsid w:val="004D383A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F2E"/>
    <w:rsid w:val="00516206"/>
    <w:rsid w:val="0052020F"/>
    <w:rsid w:val="0052085C"/>
    <w:rsid w:val="005256C6"/>
    <w:rsid w:val="00525E77"/>
    <w:rsid w:val="0052718F"/>
    <w:rsid w:val="0053023E"/>
    <w:rsid w:val="005306EE"/>
    <w:rsid w:val="00530B72"/>
    <w:rsid w:val="00533B76"/>
    <w:rsid w:val="0053554B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674D3"/>
    <w:rsid w:val="00575518"/>
    <w:rsid w:val="0057597F"/>
    <w:rsid w:val="0057608C"/>
    <w:rsid w:val="00576703"/>
    <w:rsid w:val="00577C8D"/>
    <w:rsid w:val="00577DDC"/>
    <w:rsid w:val="00582922"/>
    <w:rsid w:val="005855D4"/>
    <w:rsid w:val="005874C8"/>
    <w:rsid w:val="00587F2C"/>
    <w:rsid w:val="0059191C"/>
    <w:rsid w:val="005948D3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C07"/>
    <w:rsid w:val="005C24F6"/>
    <w:rsid w:val="005C26AF"/>
    <w:rsid w:val="005C56C1"/>
    <w:rsid w:val="005C7FF4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2712"/>
    <w:rsid w:val="00605734"/>
    <w:rsid w:val="00614F05"/>
    <w:rsid w:val="00617C84"/>
    <w:rsid w:val="00623B9A"/>
    <w:rsid w:val="00623D43"/>
    <w:rsid w:val="00624820"/>
    <w:rsid w:val="00624F74"/>
    <w:rsid w:val="006259AD"/>
    <w:rsid w:val="006347EC"/>
    <w:rsid w:val="0063560B"/>
    <w:rsid w:val="00636D7F"/>
    <w:rsid w:val="00637B96"/>
    <w:rsid w:val="006410D6"/>
    <w:rsid w:val="00643F9F"/>
    <w:rsid w:val="00644456"/>
    <w:rsid w:val="00644F56"/>
    <w:rsid w:val="00647092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409"/>
    <w:rsid w:val="00681F02"/>
    <w:rsid w:val="0068439C"/>
    <w:rsid w:val="00685B0E"/>
    <w:rsid w:val="00685B7A"/>
    <w:rsid w:val="00686C67"/>
    <w:rsid w:val="00686FC0"/>
    <w:rsid w:val="0069129F"/>
    <w:rsid w:val="006949B0"/>
    <w:rsid w:val="00696B7F"/>
    <w:rsid w:val="006A253B"/>
    <w:rsid w:val="006A63F4"/>
    <w:rsid w:val="006A7431"/>
    <w:rsid w:val="006B1E07"/>
    <w:rsid w:val="006B5344"/>
    <w:rsid w:val="006C7499"/>
    <w:rsid w:val="006D25D9"/>
    <w:rsid w:val="006D3390"/>
    <w:rsid w:val="006D7159"/>
    <w:rsid w:val="006E162A"/>
    <w:rsid w:val="006E5DEC"/>
    <w:rsid w:val="006E700D"/>
    <w:rsid w:val="006F0F14"/>
    <w:rsid w:val="006F3B1C"/>
    <w:rsid w:val="006F3F4C"/>
    <w:rsid w:val="006F5451"/>
    <w:rsid w:val="00700B74"/>
    <w:rsid w:val="007027D1"/>
    <w:rsid w:val="00705357"/>
    <w:rsid w:val="00705AE4"/>
    <w:rsid w:val="00707F17"/>
    <w:rsid w:val="0071032F"/>
    <w:rsid w:val="00711B95"/>
    <w:rsid w:val="00712580"/>
    <w:rsid w:val="00716243"/>
    <w:rsid w:val="00723E53"/>
    <w:rsid w:val="00724BEB"/>
    <w:rsid w:val="00727114"/>
    <w:rsid w:val="007306C0"/>
    <w:rsid w:val="00734981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08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06C3"/>
    <w:rsid w:val="007B19C9"/>
    <w:rsid w:val="007B2454"/>
    <w:rsid w:val="007B450E"/>
    <w:rsid w:val="007B5A47"/>
    <w:rsid w:val="007B726E"/>
    <w:rsid w:val="007C3B5B"/>
    <w:rsid w:val="007D071F"/>
    <w:rsid w:val="007D3998"/>
    <w:rsid w:val="007D62DE"/>
    <w:rsid w:val="007D723D"/>
    <w:rsid w:val="007E2ED3"/>
    <w:rsid w:val="007E6223"/>
    <w:rsid w:val="007E6AC7"/>
    <w:rsid w:val="007F025F"/>
    <w:rsid w:val="007F1BC6"/>
    <w:rsid w:val="008026EF"/>
    <w:rsid w:val="00802FFF"/>
    <w:rsid w:val="00803F58"/>
    <w:rsid w:val="00807CF4"/>
    <w:rsid w:val="00811D2D"/>
    <w:rsid w:val="00812B0E"/>
    <w:rsid w:val="00814EAA"/>
    <w:rsid w:val="00816C34"/>
    <w:rsid w:val="00820E3B"/>
    <w:rsid w:val="00822CFB"/>
    <w:rsid w:val="00824378"/>
    <w:rsid w:val="00824C43"/>
    <w:rsid w:val="00824E78"/>
    <w:rsid w:val="00825CEC"/>
    <w:rsid w:val="0082727E"/>
    <w:rsid w:val="00827BF0"/>
    <w:rsid w:val="00830DD1"/>
    <w:rsid w:val="0083575B"/>
    <w:rsid w:val="00835983"/>
    <w:rsid w:val="00835C0B"/>
    <w:rsid w:val="008368C8"/>
    <w:rsid w:val="00841EB1"/>
    <w:rsid w:val="0084407C"/>
    <w:rsid w:val="00844A02"/>
    <w:rsid w:val="008454DC"/>
    <w:rsid w:val="008456A0"/>
    <w:rsid w:val="00846EE1"/>
    <w:rsid w:val="0084766C"/>
    <w:rsid w:val="00851046"/>
    <w:rsid w:val="00851CEC"/>
    <w:rsid w:val="00854D4E"/>
    <w:rsid w:val="008616E5"/>
    <w:rsid w:val="008619E9"/>
    <w:rsid w:val="008640FA"/>
    <w:rsid w:val="00867675"/>
    <w:rsid w:val="00867A6B"/>
    <w:rsid w:val="00870C51"/>
    <w:rsid w:val="00871C2C"/>
    <w:rsid w:val="008738EB"/>
    <w:rsid w:val="00880305"/>
    <w:rsid w:val="00882E48"/>
    <w:rsid w:val="00890616"/>
    <w:rsid w:val="008918CD"/>
    <w:rsid w:val="00892B90"/>
    <w:rsid w:val="00893D10"/>
    <w:rsid w:val="00895250"/>
    <w:rsid w:val="008A17D3"/>
    <w:rsid w:val="008A5490"/>
    <w:rsid w:val="008B083A"/>
    <w:rsid w:val="008B08C3"/>
    <w:rsid w:val="008C4891"/>
    <w:rsid w:val="008C6C14"/>
    <w:rsid w:val="008C767A"/>
    <w:rsid w:val="008D2096"/>
    <w:rsid w:val="008D2906"/>
    <w:rsid w:val="008D6409"/>
    <w:rsid w:val="008D6498"/>
    <w:rsid w:val="008D6BF7"/>
    <w:rsid w:val="008D7103"/>
    <w:rsid w:val="008D7351"/>
    <w:rsid w:val="008E0035"/>
    <w:rsid w:val="008E1743"/>
    <w:rsid w:val="008E2563"/>
    <w:rsid w:val="008E408B"/>
    <w:rsid w:val="008E6EEC"/>
    <w:rsid w:val="008F06F9"/>
    <w:rsid w:val="008F2B59"/>
    <w:rsid w:val="008F4B5F"/>
    <w:rsid w:val="008F521D"/>
    <w:rsid w:val="00902DA5"/>
    <w:rsid w:val="00906263"/>
    <w:rsid w:val="00906FD2"/>
    <w:rsid w:val="009073CA"/>
    <w:rsid w:val="00911328"/>
    <w:rsid w:val="009117E0"/>
    <w:rsid w:val="00911EDF"/>
    <w:rsid w:val="00914E01"/>
    <w:rsid w:val="0092067B"/>
    <w:rsid w:val="00920890"/>
    <w:rsid w:val="009254A1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452F9"/>
    <w:rsid w:val="00950BC4"/>
    <w:rsid w:val="00950ED3"/>
    <w:rsid w:val="00951D37"/>
    <w:rsid w:val="00960613"/>
    <w:rsid w:val="00963FC5"/>
    <w:rsid w:val="00964E33"/>
    <w:rsid w:val="0096595E"/>
    <w:rsid w:val="00966E9B"/>
    <w:rsid w:val="009701AC"/>
    <w:rsid w:val="00974ACA"/>
    <w:rsid w:val="00983C41"/>
    <w:rsid w:val="0099425F"/>
    <w:rsid w:val="009A660E"/>
    <w:rsid w:val="009A767B"/>
    <w:rsid w:val="009B1317"/>
    <w:rsid w:val="009B1745"/>
    <w:rsid w:val="009B35B2"/>
    <w:rsid w:val="009C07AB"/>
    <w:rsid w:val="009C1884"/>
    <w:rsid w:val="009C2627"/>
    <w:rsid w:val="009C4E47"/>
    <w:rsid w:val="009C5751"/>
    <w:rsid w:val="009D30C8"/>
    <w:rsid w:val="009D47D3"/>
    <w:rsid w:val="009E2ABB"/>
    <w:rsid w:val="009E5DC5"/>
    <w:rsid w:val="009E7004"/>
    <w:rsid w:val="009F0699"/>
    <w:rsid w:val="009F0C21"/>
    <w:rsid w:val="009F555C"/>
    <w:rsid w:val="009F75EA"/>
    <w:rsid w:val="00A00AC8"/>
    <w:rsid w:val="00A00F20"/>
    <w:rsid w:val="00A0137F"/>
    <w:rsid w:val="00A041F5"/>
    <w:rsid w:val="00A04869"/>
    <w:rsid w:val="00A05FEB"/>
    <w:rsid w:val="00A06C41"/>
    <w:rsid w:val="00A07BB3"/>
    <w:rsid w:val="00A07FE3"/>
    <w:rsid w:val="00A11F5F"/>
    <w:rsid w:val="00A147B9"/>
    <w:rsid w:val="00A1590E"/>
    <w:rsid w:val="00A161B2"/>
    <w:rsid w:val="00A2208A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1287"/>
    <w:rsid w:val="00A8170E"/>
    <w:rsid w:val="00A82B32"/>
    <w:rsid w:val="00A83021"/>
    <w:rsid w:val="00A8615A"/>
    <w:rsid w:val="00A862D3"/>
    <w:rsid w:val="00A9431F"/>
    <w:rsid w:val="00A955F6"/>
    <w:rsid w:val="00AA0750"/>
    <w:rsid w:val="00AA0AF3"/>
    <w:rsid w:val="00AA1F9C"/>
    <w:rsid w:val="00AA2AFA"/>
    <w:rsid w:val="00AA663D"/>
    <w:rsid w:val="00AA6944"/>
    <w:rsid w:val="00AA7BE7"/>
    <w:rsid w:val="00AB041C"/>
    <w:rsid w:val="00AB18D0"/>
    <w:rsid w:val="00AB4734"/>
    <w:rsid w:val="00AC190B"/>
    <w:rsid w:val="00AC7674"/>
    <w:rsid w:val="00AD027D"/>
    <w:rsid w:val="00AD13C3"/>
    <w:rsid w:val="00AD1C72"/>
    <w:rsid w:val="00AD1ED2"/>
    <w:rsid w:val="00AD4928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5E8D"/>
    <w:rsid w:val="00B0709F"/>
    <w:rsid w:val="00B114AE"/>
    <w:rsid w:val="00B126D2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69BB"/>
    <w:rsid w:val="00B56F51"/>
    <w:rsid w:val="00B577E2"/>
    <w:rsid w:val="00B60530"/>
    <w:rsid w:val="00B66771"/>
    <w:rsid w:val="00B678A7"/>
    <w:rsid w:val="00B70CFD"/>
    <w:rsid w:val="00B726BD"/>
    <w:rsid w:val="00B74344"/>
    <w:rsid w:val="00B843D5"/>
    <w:rsid w:val="00B849BA"/>
    <w:rsid w:val="00B84D5A"/>
    <w:rsid w:val="00B953E6"/>
    <w:rsid w:val="00BA119B"/>
    <w:rsid w:val="00BA2A29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6FA4"/>
    <w:rsid w:val="00C17E72"/>
    <w:rsid w:val="00C2193A"/>
    <w:rsid w:val="00C25120"/>
    <w:rsid w:val="00C31484"/>
    <w:rsid w:val="00C31EC7"/>
    <w:rsid w:val="00C37BC0"/>
    <w:rsid w:val="00C41788"/>
    <w:rsid w:val="00C43751"/>
    <w:rsid w:val="00C4398E"/>
    <w:rsid w:val="00C46951"/>
    <w:rsid w:val="00C506B3"/>
    <w:rsid w:val="00C507AD"/>
    <w:rsid w:val="00C51BE4"/>
    <w:rsid w:val="00C56FB9"/>
    <w:rsid w:val="00C6259D"/>
    <w:rsid w:val="00C62C04"/>
    <w:rsid w:val="00C66483"/>
    <w:rsid w:val="00C672EA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613A"/>
    <w:rsid w:val="00CB673F"/>
    <w:rsid w:val="00CB72F3"/>
    <w:rsid w:val="00CC3642"/>
    <w:rsid w:val="00CC77F0"/>
    <w:rsid w:val="00CD338A"/>
    <w:rsid w:val="00CD3FFB"/>
    <w:rsid w:val="00CD4FD7"/>
    <w:rsid w:val="00CD70B2"/>
    <w:rsid w:val="00CD7D00"/>
    <w:rsid w:val="00CD7EA4"/>
    <w:rsid w:val="00CE11CA"/>
    <w:rsid w:val="00CF0F5D"/>
    <w:rsid w:val="00CF2749"/>
    <w:rsid w:val="00CF28DA"/>
    <w:rsid w:val="00CF2F07"/>
    <w:rsid w:val="00CF3F6C"/>
    <w:rsid w:val="00D10355"/>
    <w:rsid w:val="00D12349"/>
    <w:rsid w:val="00D1727F"/>
    <w:rsid w:val="00D239EF"/>
    <w:rsid w:val="00D315D5"/>
    <w:rsid w:val="00D35B2E"/>
    <w:rsid w:val="00D4245A"/>
    <w:rsid w:val="00D47BA6"/>
    <w:rsid w:val="00D510B7"/>
    <w:rsid w:val="00D5145C"/>
    <w:rsid w:val="00D521C6"/>
    <w:rsid w:val="00D52C1B"/>
    <w:rsid w:val="00D53628"/>
    <w:rsid w:val="00D53CEA"/>
    <w:rsid w:val="00D644E6"/>
    <w:rsid w:val="00D67EB7"/>
    <w:rsid w:val="00D726A5"/>
    <w:rsid w:val="00D75894"/>
    <w:rsid w:val="00D8559C"/>
    <w:rsid w:val="00D86395"/>
    <w:rsid w:val="00D90FD1"/>
    <w:rsid w:val="00D919CC"/>
    <w:rsid w:val="00D92625"/>
    <w:rsid w:val="00D92F05"/>
    <w:rsid w:val="00DA1AD4"/>
    <w:rsid w:val="00DA3CA6"/>
    <w:rsid w:val="00DA581C"/>
    <w:rsid w:val="00DA7DEA"/>
    <w:rsid w:val="00DB0C59"/>
    <w:rsid w:val="00DB28DE"/>
    <w:rsid w:val="00DB2E8D"/>
    <w:rsid w:val="00DC1EC7"/>
    <w:rsid w:val="00DC60D7"/>
    <w:rsid w:val="00DC6897"/>
    <w:rsid w:val="00DD1212"/>
    <w:rsid w:val="00DD5F0C"/>
    <w:rsid w:val="00DE01CB"/>
    <w:rsid w:val="00DE31E6"/>
    <w:rsid w:val="00DE56BE"/>
    <w:rsid w:val="00DF140D"/>
    <w:rsid w:val="00DF5007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403B6"/>
    <w:rsid w:val="00E44ED6"/>
    <w:rsid w:val="00E456FD"/>
    <w:rsid w:val="00E61159"/>
    <w:rsid w:val="00E624C1"/>
    <w:rsid w:val="00E6633C"/>
    <w:rsid w:val="00E6658B"/>
    <w:rsid w:val="00E7003F"/>
    <w:rsid w:val="00E704D4"/>
    <w:rsid w:val="00E713CB"/>
    <w:rsid w:val="00E71967"/>
    <w:rsid w:val="00E71F93"/>
    <w:rsid w:val="00E7596F"/>
    <w:rsid w:val="00E75FBC"/>
    <w:rsid w:val="00E76BB7"/>
    <w:rsid w:val="00E80775"/>
    <w:rsid w:val="00E855E8"/>
    <w:rsid w:val="00E91941"/>
    <w:rsid w:val="00E91C8C"/>
    <w:rsid w:val="00E94B17"/>
    <w:rsid w:val="00EA153E"/>
    <w:rsid w:val="00EA4189"/>
    <w:rsid w:val="00EA4560"/>
    <w:rsid w:val="00EA578E"/>
    <w:rsid w:val="00EB0F6A"/>
    <w:rsid w:val="00EB0FED"/>
    <w:rsid w:val="00EB5E35"/>
    <w:rsid w:val="00EC0A91"/>
    <w:rsid w:val="00EC1D0E"/>
    <w:rsid w:val="00EC2020"/>
    <w:rsid w:val="00EC3730"/>
    <w:rsid w:val="00EC5E23"/>
    <w:rsid w:val="00EC79AF"/>
    <w:rsid w:val="00ED4B91"/>
    <w:rsid w:val="00EE2D5D"/>
    <w:rsid w:val="00EF231F"/>
    <w:rsid w:val="00EF2E91"/>
    <w:rsid w:val="00EF2EED"/>
    <w:rsid w:val="00EF5545"/>
    <w:rsid w:val="00EF6C83"/>
    <w:rsid w:val="00F02F68"/>
    <w:rsid w:val="00F05E24"/>
    <w:rsid w:val="00F10ADA"/>
    <w:rsid w:val="00F11DB6"/>
    <w:rsid w:val="00F138ED"/>
    <w:rsid w:val="00F167F1"/>
    <w:rsid w:val="00F16823"/>
    <w:rsid w:val="00F17F93"/>
    <w:rsid w:val="00F209BF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5002D"/>
    <w:rsid w:val="00F515D5"/>
    <w:rsid w:val="00F51F4A"/>
    <w:rsid w:val="00F52123"/>
    <w:rsid w:val="00F56440"/>
    <w:rsid w:val="00F70D1B"/>
    <w:rsid w:val="00F7120E"/>
    <w:rsid w:val="00F72802"/>
    <w:rsid w:val="00F73335"/>
    <w:rsid w:val="00F73FFC"/>
    <w:rsid w:val="00F754B6"/>
    <w:rsid w:val="00F776E7"/>
    <w:rsid w:val="00F80DC9"/>
    <w:rsid w:val="00F86491"/>
    <w:rsid w:val="00F86BCD"/>
    <w:rsid w:val="00F86E63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40B8"/>
    <w:rsid w:val="00FB47AA"/>
    <w:rsid w:val="00FB5B67"/>
    <w:rsid w:val="00FC0DEE"/>
    <w:rsid w:val="00FC1570"/>
    <w:rsid w:val="00FC65F8"/>
    <w:rsid w:val="00FD2D28"/>
    <w:rsid w:val="00FD59BF"/>
    <w:rsid w:val="00FD6552"/>
    <w:rsid w:val="00FE27F5"/>
    <w:rsid w:val="00FE2CD3"/>
    <w:rsid w:val="00FE6AD8"/>
    <w:rsid w:val="00FF087C"/>
    <w:rsid w:val="00FF12B3"/>
    <w:rsid w:val="00FF155A"/>
    <w:rsid w:val="00FF1E5A"/>
    <w:rsid w:val="00FF49A7"/>
    <w:rsid w:val="00FF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D19A6"/>
  <w15:chartTrackingRefBased/>
  <w15:docId w15:val="{77166B18-2F62-419F-94B1-4E780FEB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wmf"/><Relationship Id="rId21" Type="http://schemas.openxmlformats.org/officeDocument/2006/relationships/image" Target="media/image9.wmf"/><Relationship Id="rId42" Type="http://schemas.openxmlformats.org/officeDocument/2006/relationships/image" Target="media/image28.png"/><Relationship Id="rId63" Type="http://schemas.openxmlformats.org/officeDocument/2006/relationships/image" Target="media/image44.png"/><Relationship Id="rId84" Type="http://schemas.openxmlformats.org/officeDocument/2006/relationships/image" Target="media/image66.png"/><Relationship Id="rId138" Type="http://schemas.openxmlformats.org/officeDocument/2006/relationships/image" Target="media/image112.png"/><Relationship Id="rId107" Type="http://schemas.openxmlformats.org/officeDocument/2006/relationships/image" Target="media/image86.jpeg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microsoft.com/office/2007/relationships/hdphoto" Target="media/hdphoto2.wdp"/><Relationship Id="rId74" Type="http://schemas.openxmlformats.org/officeDocument/2006/relationships/image" Target="media/image55.wmf"/><Relationship Id="rId79" Type="http://schemas.openxmlformats.org/officeDocument/2006/relationships/image" Target="media/image60.wmf"/><Relationship Id="rId102" Type="http://schemas.openxmlformats.org/officeDocument/2006/relationships/image" Target="media/image81.png"/><Relationship Id="rId123" Type="http://schemas.openxmlformats.org/officeDocument/2006/relationships/image" Target="media/image98.wmf"/><Relationship Id="rId128" Type="http://schemas.openxmlformats.org/officeDocument/2006/relationships/image" Target="media/image103.wmf"/><Relationship Id="rId5" Type="http://schemas.openxmlformats.org/officeDocument/2006/relationships/webSettings" Target="webSettings.xml"/><Relationship Id="rId90" Type="http://schemas.openxmlformats.org/officeDocument/2006/relationships/image" Target="media/image70.wmf"/><Relationship Id="rId95" Type="http://schemas.openxmlformats.org/officeDocument/2006/relationships/image" Target="media/image74.jpeg"/><Relationship Id="rId22" Type="http://schemas.openxmlformats.org/officeDocument/2006/relationships/image" Target="media/image10.wmf"/><Relationship Id="rId27" Type="http://schemas.openxmlformats.org/officeDocument/2006/relationships/image" Target="media/image15.wmf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5.jpeg"/><Relationship Id="rId69" Type="http://schemas.openxmlformats.org/officeDocument/2006/relationships/image" Target="media/image50.png"/><Relationship Id="rId113" Type="http://schemas.openxmlformats.org/officeDocument/2006/relationships/image" Target="media/image94.jpeg"/><Relationship Id="rId118" Type="http://schemas.openxmlformats.org/officeDocument/2006/relationships/image" Target="media/image93.wmf"/><Relationship Id="rId134" Type="http://schemas.microsoft.com/office/2007/relationships/hdphoto" Target="media/hdphoto7.wdp"/><Relationship Id="rId139" Type="http://schemas.openxmlformats.org/officeDocument/2006/relationships/image" Target="media/image113.png"/><Relationship Id="rId80" Type="http://schemas.openxmlformats.org/officeDocument/2006/relationships/image" Target="media/image61.wmf"/><Relationship Id="rId85" Type="http://schemas.openxmlformats.org/officeDocument/2006/relationships/image" Target="media/image65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59" Type="http://schemas.microsoft.com/office/2007/relationships/hdphoto" Target="media/hdphoto3.wdp"/><Relationship Id="rId103" Type="http://schemas.openxmlformats.org/officeDocument/2006/relationships/image" Target="media/image82.png"/><Relationship Id="rId108" Type="http://schemas.openxmlformats.org/officeDocument/2006/relationships/image" Target="media/image87.jpeg"/><Relationship Id="rId124" Type="http://schemas.openxmlformats.org/officeDocument/2006/relationships/image" Target="media/image99.wmf"/><Relationship Id="rId129" Type="http://schemas.openxmlformats.org/officeDocument/2006/relationships/image" Target="media/image104.wmf"/><Relationship Id="rId54" Type="http://schemas.openxmlformats.org/officeDocument/2006/relationships/image" Target="media/image40.jpeg"/><Relationship Id="rId70" Type="http://schemas.openxmlformats.org/officeDocument/2006/relationships/image" Target="media/image51.jpeg"/><Relationship Id="rId75" Type="http://schemas.openxmlformats.org/officeDocument/2006/relationships/image" Target="media/image56.wmf"/><Relationship Id="rId91" Type="http://schemas.openxmlformats.org/officeDocument/2006/relationships/image" Target="media/image71.wmf"/><Relationship Id="rId96" Type="http://schemas.openxmlformats.org/officeDocument/2006/relationships/image" Target="media/image75.jpeg"/><Relationship Id="rId140" Type="http://schemas.openxmlformats.org/officeDocument/2006/relationships/image" Target="media/image1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49" Type="http://schemas.openxmlformats.org/officeDocument/2006/relationships/image" Target="media/image35.png"/><Relationship Id="rId114" Type="http://schemas.openxmlformats.org/officeDocument/2006/relationships/image" Target="media/image89.jpeg"/><Relationship Id="rId119" Type="http://schemas.openxmlformats.org/officeDocument/2006/relationships/image" Target="media/image94.png"/><Relationship Id="rId44" Type="http://schemas.openxmlformats.org/officeDocument/2006/relationships/image" Target="media/image30.png"/><Relationship Id="rId60" Type="http://schemas.openxmlformats.org/officeDocument/2006/relationships/image" Target="media/image43.png"/><Relationship Id="rId65" Type="http://schemas.openxmlformats.org/officeDocument/2006/relationships/image" Target="media/image46.jpeg"/><Relationship Id="rId81" Type="http://schemas.openxmlformats.org/officeDocument/2006/relationships/image" Target="media/image62.wmf"/><Relationship Id="rId86" Type="http://schemas.openxmlformats.org/officeDocument/2006/relationships/image" Target="media/image68.png"/><Relationship Id="rId130" Type="http://schemas.openxmlformats.org/officeDocument/2006/relationships/image" Target="media/image105.wmf"/><Relationship Id="rId135" Type="http://schemas.openxmlformats.org/officeDocument/2006/relationships/image" Target="media/image109.png"/><Relationship Id="rId13" Type="http://schemas.openxmlformats.org/officeDocument/2006/relationships/image" Target="media/image4.wmf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109" Type="http://schemas.openxmlformats.org/officeDocument/2006/relationships/image" Target="media/image88.jpeg"/><Relationship Id="rId34" Type="http://schemas.openxmlformats.org/officeDocument/2006/relationships/image" Target="media/image21.wmf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57.wmf"/><Relationship Id="rId97" Type="http://schemas.openxmlformats.org/officeDocument/2006/relationships/image" Target="media/image76.jpeg"/><Relationship Id="rId104" Type="http://schemas.openxmlformats.org/officeDocument/2006/relationships/header" Target="header4.xml"/><Relationship Id="rId120" Type="http://schemas.openxmlformats.org/officeDocument/2006/relationships/image" Target="media/image95.png"/><Relationship Id="rId125" Type="http://schemas.openxmlformats.org/officeDocument/2006/relationships/image" Target="media/image100.png"/><Relationship Id="rId141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52.wmf"/><Relationship Id="rId92" Type="http://schemas.openxmlformats.org/officeDocument/2006/relationships/image" Target="media/image72.wmf"/><Relationship Id="rId2" Type="http://schemas.openxmlformats.org/officeDocument/2006/relationships/numbering" Target="numbering.xml"/><Relationship Id="rId29" Type="http://schemas.openxmlformats.org/officeDocument/2006/relationships/header" Target="header2.xml"/><Relationship Id="rId24" Type="http://schemas.openxmlformats.org/officeDocument/2006/relationships/image" Target="media/image12.wmf"/><Relationship Id="rId40" Type="http://schemas.openxmlformats.org/officeDocument/2006/relationships/image" Target="media/image26.png"/><Relationship Id="rId45" Type="http://schemas.openxmlformats.org/officeDocument/2006/relationships/image" Target="media/image31.jpg"/><Relationship Id="rId66" Type="http://schemas.openxmlformats.org/officeDocument/2006/relationships/image" Target="media/image47.jpeg"/><Relationship Id="rId87" Type="http://schemas.openxmlformats.org/officeDocument/2006/relationships/image" Target="media/image67.png"/><Relationship Id="rId110" Type="http://schemas.openxmlformats.org/officeDocument/2006/relationships/image" Target="media/image91.png"/><Relationship Id="rId115" Type="http://schemas.openxmlformats.org/officeDocument/2006/relationships/image" Target="media/image90.wmf"/><Relationship Id="rId131" Type="http://schemas.openxmlformats.org/officeDocument/2006/relationships/image" Target="media/image106.wmf"/><Relationship Id="rId136" Type="http://schemas.openxmlformats.org/officeDocument/2006/relationships/image" Target="media/image110.png"/><Relationship Id="rId61" Type="http://schemas.microsoft.com/office/2007/relationships/hdphoto" Target="media/hdphoto4.wdp"/><Relationship Id="rId82" Type="http://schemas.openxmlformats.org/officeDocument/2006/relationships/image" Target="media/image63.wmf"/><Relationship Id="rId19" Type="http://schemas.openxmlformats.org/officeDocument/2006/relationships/image" Target="media/image11.png"/><Relationship Id="rId14" Type="http://schemas.openxmlformats.org/officeDocument/2006/relationships/image" Target="media/image5.png"/><Relationship Id="rId30" Type="http://schemas.openxmlformats.org/officeDocument/2006/relationships/footer" Target="footer2.xml"/><Relationship Id="rId35" Type="http://schemas.openxmlformats.org/officeDocument/2006/relationships/image" Target="media/image22.wmf"/><Relationship Id="rId56" Type="http://schemas.openxmlformats.org/officeDocument/2006/relationships/image" Target="media/image42.png"/><Relationship Id="rId77" Type="http://schemas.openxmlformats.org/officeDocument/2006/relationships/image" Target="media/image58.wmf"/><Relationship Id="rId100" Type="http://schemas.openxmlformats.org/officeDocument/2006/relationships/image" Target="media/image79.jpg"/><Relationship Id="rId105" Type="http://schemas.openxmlformats.org/officeDocument/2006/relationships/image" Target="media/image84.png"/><Relationship Id="rId126" Type="http://schemas.openxmlformats.org/officeDocument/2006/relationships/image" Target="media/image101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3.wmf"/><Relationship Id="rId93" Type="http://schemas.openxmlformats.org/officeDocument/2006/relationships/image" Target="media/image73.png"/><Relationship Id="rId98" Type="http://schemas.openxmlformats.org/officeDocument/2006/relationships/image" Target="media/image77.jpeg"/><Relationship Id="rId121" Type="http://schemas.openxmlformats.org/officeDocument/2006/relationships/image" Target="media/image96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32.jpg"/><Relationship Id="rId67" Type="http://schemas.openxmlformats.org/officeDocument/2006/relationships/image" Target="media/image48.png"/><Relationship Id="rId116" Type="http://schemas.openxmlformats.org/officeDocument/2006/relationships/image" Target="media/image91.wmf"/><Relationship Id="rId137" Type="http://schemas.openxmlformats.org/officeDocument/2006/relationships/image" Target="media/image111.png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62" Type="http://schemas.microsoft.com/office/2007/relationships/hdphoto" Target="media/hdphoto5.wdp"/><Relationship Id="rId83" Type="http://schemas.openxmlformats.org/officeDocument/2006/relationships/image" Target="media/image64.png"/><Relationship Id="rId88" Type="http://schemas.openxmlformats.org/officeDocument/2006/relationships/image" Target="media/image68.wmf"/><Relationship Id="rId111" Type="http://schemas.openxmlformats.org/officeDocument/2006/relationships/image" Target="media/image92.jpeg"/><Relationship Id="rId132" Type="http://schemas.openxmlformats.org/officeDocument/2006/relationships/image" Target="media/image107.png"/><Relationship Id="rId15" Type="http://schemas.openxmlformats.org/officeDocument/2006/relationships/image" Target="media/image6.png"/><Relationship Id="rId36" Type="http://schemas.openxmlformats.org/officeDocument/2006/relationships/header" Target="header3.xml"/><Relationship Id="rId57" Type="http://schemas.microsoft.com/office/2007/relationships/hdphoto" Target="media/hdphoto1.wdp"/><Relationship Id="rId106" Type="http://schemas.openxmlformats.org/officeDocument/2006/relationships/image" Target="media/image85.png"/><Relationship Id="rId127" Type="http://schemas.openxmlformats.org/officeDocument/2006/relationships/image" Target="media/image102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38.png"/><Relationship Id="rId73" Type="http://schemas.openxmlformats.org/officeDocument/2006/relationships/image" Target="media/image54.wmf"/><Relationship Id="rId78" Type="http://schemas.openxmlformats.org/officeDocument/2006/relationships/image" Target="media/image59.wmf"/><Relationship Id="rId94" Type="http://schemas.microsoft.com/office/2007/relationships/hdphoto" Target="media/hdphoto6.wdp"/><Relationship Id="rId99" Type="http://schemas.openxmlformats.org/officeDocument/2006/relationships/image" Target="media/image78.jpg"/><Relationship Id="rId101" Type="http://schemas.openxmlformats.org/officeDocument/2006/relationships/image" Target="media/image80.png"/><Relationship Id="rId122" Type="http://schemas.openxmlformats.org/officeDocument/2006/relationships/image" Target="media/image97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wmf"/><Relationship Id="rId47" Type="http://schemas.openxmlformats.org/officeDocument/2006/relationships/image" Target="media/image33.png"/><Relationship Id="rId68" Type="http://schemas.openxmlformats.org/officeDocument/2006/relationships/image" Target="media/image49.jpeg"/><Relationship Id="rId89" Type="http://schemas.openxmlformats.org/officeDocument/2006/relationships/image" Target="media/image69.wmf"/><Relationship Id="rId112" Type="http://schemas.openxmlformats.org/officeDocument/2006/relationships/image" Target="media/image93.jpeg"/><Relationship Id="rId133" Type="http://schemas.openxmlformats.org/officeDocument/2006/relationships/image" Target="media/image108.png"/><Relationship Id="rId16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B62FA-0B77-4AC0-986E-05D67073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3904</Words>
  <Characters>23469</Characters>
  <Application>Microsoft Office Word</Application>
  <DocSecurity>0</DocSecurity>
  <Lines>276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10</cp:revision>
  <dcterms:created xsi:type="dcterms:W3CDTF">2023-06-28T17:54:00Z</dcterms:created>
  <dcterms:modified xsi:type="dcterms:W3CDTF">2023-06-28T22:47:00Z</dcterms:modified>
</cp:coreProperties>
</file>