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7CA06" w14:textId="11177CE5" w:rsidR="00E0758C" w:rsidRPr="00E0758C" w:rsidRDefault="00E0758C" w:rsidP="00441287">
      <w:pPr>
        <w:rPr>
          <w:lang w:eastAsia="de-DE"/>
        </w:rPr>
      </w:pPr>
      <w:bookmarkStart w:id="0" w:name="_Hlk116917551"/>
    </w:p>
    <w:p w14:paraId="152E4F6E" w14:textId="77777777" w:rsidR="00E0758C" w:rsidRPr="00E0758C" w:rsidRDefault="00E0758C" w:rsidP="00F636F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331008" behindDoc="1" locked="0" layoutInCell="1" allowOverlap="1" wp14:anchorId="576F0B9C" wp14:editId="181ACEF4">
            <wp:simplePos x="0" y="0"/>
            <wp:positionH relativeFrom="margin">
              <wp:posOffset>4245899</wp:posOffset>
            </wp:positionH>
            <wp:positionV relativeFrom="page">
              <wp:posOffset>1179484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2CA9DD31" w14:textId="77777777" w:rsid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409FC80A" w14:textId="77777777" w:rsidR="00F544AC" w:rsidRDefault="00F544A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0B977D6A" w14:textId="5C206FBF" w:rsidR="00E0758C" w:rsidRPr="00421B9F" w:rsidRDefault="00E0758C" w:rsidP="00A43E83">
      <w:pPr>
        <w:tabs>
          <w:tab w:val="left" w:pos="8020"/>
        </w:tabs>
        <w:spacing w:after="120" w:line="240" w:lineRule="auto"/>
        <w:ind w:left="142" w:right="-286" w:hanging="142"/>
        <w:rPr>
          <w:b/>
          <w:color w:val="327A86" w:themeColor="text2"/>
          <w:sz w:val="48"/>
          <w:szCs w:val="48"/>
          <w:lang w:eastAsia="de-DE"/>
        </w:rPr>
      </w:pPr>
      <w:r w:rsidRPr="00421B9F">
        <w:rPr>
          <w:b/>
          <w:color w:val="327A86" w:themeColor="text2"/>
          <w:sz w:val="48"/>
          <w:szCs w:val="48"/>
          <w:lang w:eastAsia="de-DE"/>
        </w:rPr>
        <w:t>N</w:t>
      </w:r>
      <w:r w:rsidR="00126695" w:rsidRPr="00421B9F">
        <w:rPr>
          <w:b/>
          <w:color w:val="327A86" w:themeColor="text2"/>
          <w:sz w:val="48"/>
          <w:szCs w:val="48"/>
          <w:lang w:eastAsia="de-DE"/>
        </w:rPr>
        <w:t>5</w:t>
      </w:r>
      <w:r w:rsidRPr="00421B9F">
        <w:rPr>
          <w:b/>
          <w:color w:val="327A86" w:themeColor="text2"/>
          <w:sz w:val="48"/>
          <w:szCs w:val="48"/>
          <w:lang w:eastAsia="de-DE"/>
        </w:rPr>
        <w:t xml:space="preserve"> </w:t>
      </w:r>
      <w:r w:rsidR="00296E6F">
        <w:rPr>
          <w:b/>
          <w:color w:val="327A86" w:themeColor="text2"/>
          <w:sz w:val="48"/>
          <w:szCs w:val="48"/>
          <w:lang w:eastAsia="de-DE"/>
        </w:rPr>
        <w:t>A</w:t>
      </w:r>
      <w:r w:rsidR="00126695" w:rsidRPr="00421B9F">
        <w:rPr>
          <w:b/>
          <w:color w:val="327A86" w:themeColor="text2"/>
          <w:sz w:val="48"/>
          <w:szCs w:val="48"/>
          <w:lang w:eastAsia="de-DE"/>
        </w:rPr>
        <w:t xml:space="preserve">ddieren &amp; </w:t>
      </w:r>
      <w:r w:rsidR="00296E6F">
        <w:rPr>
          <w:b/>
          <w:color w:val="327A86" w:themeColor="text2"/>
          <w:sz w:val="48"/>
          <w:szCs w:val="48"/>
          <w:lang w:eastAsia="de-DE"/>
        </w:rPr>
        <w:t>S</w:t>
      </w:r>
      <w:r w:rsidR="00126695" w:rsidRPr="00421B9F">
        <w:rPr>
          <w:b/>
          <w:color w:val="327A86" w:themeColor="text2"/>
          <w:sz w:val="48"/>
          <w:szCs w:val="48"/>
          <w:lang w:eastAsia="de-DE"/>
        </w:rPr>
        <w:t>ubtrahieren</w:t>
      </w:r>
    </w:p>
    <w:p w14:paraId="4DB31277" w14:textId="77777777" w:rsidR="00E0758C" w:rsidRPr="00E0758C" w:rsidRDefault="00E0758C" w:rsidP="00E0758C">
      <w:pPr>
        <w:rPr>
          <w:lang w:eastAsia="de-DE"/>
        </w:rPr>
      </w:pPr>
    </w:p>
    <w:p w14:paraId="69D83997" w14:textId="77777777" w:rsidR="00E0758C" w:rsidRPr="00E0758C" w:rsidRDefault="00E0758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7B79D703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35EEF8B5" w14:textId="77777777" w:rsidR="00E0758C" w:rsidRDefault="00E0758C" w:rsidP="00E07631">
            <w:pPr>
              <w:rPr>
                <w:rFonts w:eastAsiaTheme="minorHAnsi"/>
                <w:lang w:eastAsia="en-US"/>
              </w:rPr>
            </w:pPr>
          </w:p>
          <w:p w14:paraId="2726584F" w14:textId="77777777" w:rsidR="00BF6C2E" w:rsidRPr="00E0758C" w:rsidRDefault="00BF6C2E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05168B3F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2F6D7A2B" wp14:editId="15F481D1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89A5F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27707FB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7CDD79CA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332A1EFB" w14:textId="77777777" w:rsidR="00BF6C2E" w:rsidRDefault="00BF6C2E" w:rsidP="00644F56">
            <w:pPr>
              <w:pStyle w:val="berschrift1"/>
              <w:rPr>
                <w:color w:val="327A86" w:themeColor="text2"/>
              </w:rPr>
            </w:pPr>
          </w:p>
          <w:p w14:paraId="1F478C3C" w14:textId="77777777" w:rsidR="00BF6C2E" w:rsidRDefault="00BF6C2E" w:rsidP="00644F56">
            <w:pPr>
              <w:pStyle w:val="berschrift1"/>
              <w:rPr>
                <w:color w:val="327A86" w:themeColor="text2"/>
              </w:rPr>
            </w:pPr>
          </w:p>
          <w:p w14:paraId="0C3A7C17" w14:textId="71F3566D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3AB72458" w14:textId="3D9FEAF5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EFA215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5D36A4" w:rsidRPr="00E0758C" w14:paraId="2B4CD08E" w14:textId="77777777" w:rsidTr="007E60F8">
        <w:trPr>
          <w:cantSplit/>
          <w:trHeight w:val="68"/>
          <w:jc w:val="center"/>
        </w:trPr>
        <w:tc>
          <w:tcPr>
            <w:tcW w:w="1870" w:type="dxa"/>
          </w:tcPr>
          <w:p w14:paraId="1D774D8B" w14:textId="77777777" w:rsidR="005D36A4" w:rsidRPr="00E0758C" w:rsidRDefault="005D36A4" w:rsidP="00E84CEA">
            <w:pPr>
              <w:pStyle w:val="Nummerierung"/>
              <w:spacing w:line="276" w:lineRule="auto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5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7BBB1268" w14:textId="77777777" w:rsidR="005D36A4" w:rsidRPr="00644F56" w:rsidRDefault="005D36A4" w:rsidP="00E84CEA">
            <w:pPr>
              <w:pStyle w:val="berschrift1"/>
              <w:spacing w:line="276" w:lineRule="auto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729D3284" w14:textId="0C9D9E3C" w:rsidR="005D36A4" w:rsidRDefault="005D36A4" w:rsidP="00E84CEA">
            <w:pPr>
              <w:spacing w:line="276" w:lineRule="auto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5D36A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sicher addieren und subtrahieren und meine Rechenwege erklären</w:t>
            </w:r>
          </w:p>
          <w:p w14:paraId="13A7EB44" w14:textId="77777777" w:rsidR="005D36A4" w:rsidRDefault="005D36A4" w:rsidP="00E84CEA">
            <w:pPr>
              <w:spacing w:line="276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60515593" w14:textId="3FD43993" w:rsidR="005D36A4" w:rsidRPr="005D36A4" w:rsidRDefault="005D36A4" w:rsidP="00E84CEA">
            <w:pPr>
              <w:pStyle w:val="Nummerierung"/>
              <w:spacing w:line="276" w:lineRule="auto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Pr="00D7375E">
              <w:rPr>
                <w:b w:val="0"/>
                <w:bCs/>
                <w:color w:val="000000" w:themeColor="text1"/>
              </w:rPr>
              <w:t>6 Seiten)</w:t>
            </w:r>
          </w:p>
        </w:tc>
      </w:tr>
      <w:tr w:rsidR="007A1C42" w:rsidRPr="00E0758C" w14:paraId="2D56C48A" w14:textId="77777777" w:rsidTr="00BF6C2E">
        <w:trPr>
          <w:cantSplit/>
          <w:trHeight w:val="465"/>
          <w:jc w:val="center"/>
        </w:trPr>
        <w:tc>
          <w:tcPr>
            <w:tcW w:w="1870" w:type="dxa"/>
          </w:tcPr>
          <w:p w14:paraId="7FA0AA86" w14:textId="77777777" w:rsidR="00126695" w:rsidRDefault="00126695" w:rsidP="007A1C42">
            <w:pPr>
              <w:pStyle w:val="Nummerierung"/>
              <w:rPr>
                <w:rFonts w:eastAsiaTheme="minorHAnsi"/>
                <w:lang w:eastAsia="en-US"/>
              </w:rPr>
            </w:pPr>
          </w:p>
          <w:p w14:paraId="06821D0F" w14:textId="77777777" w:rsidR="00A43E83" w:rsidRDefault="00A43E83" w:rsidP="007A1C42">
            <w:pPr>
              <w:pStyle w:val="Nummerierung"/>
              <w:rPr>
                <w:rFonts w:eastAsiaTheme="minorHAnsi"/>
                <w:lang w:eastAsia="en-US"/>
              </w:rPr>
            </w:pPr>
          </w:p>
          <w:p w14:paraId="75A62A12" w14:textId="77777777" w:rsidR="00A43E83" w:rsidRDefault="00A43E83" w:rsidP="007A1C42">
            <w:pPr>
              <w:pStyle w:val="Nummerierung"/>
              <w:rPr>
                <w:rFonts w:eastAsiaTheme="minorHAnsi"/>
                <w:lang w:eastAsia="en-US"/>
              </w:rPr>
            </w:pPr>
          </w:p>
          <w:p w14:paraId="393EC1FA" w14:textId="77777777" w:rsidR="00A43E83" w:rsidRDefault="00A43E83" w:rsidP="007A1C42">
            <w:pPr>
              <w:pStyle w:val="Nummerierung"/>
              <w:rPr>
                <w:rFonts w:eastAsiaTheme="minorHAnsi"/>
                <w:lang w:eastAsia="en-US"/>
              </w:rPr>
            </w:pPr>
          </w:p>
          <w:p w14:paraId="382FB3AA" w14:textId="77777777" w:rsidR="003B1034" w:rsidRDefault="003B1034" w:rsidP="007A1C42">
            <w:pPr>
              <w:pStyle w:val="Nummerierung"/>
              <w:rPr>
                <w:rFonts w:eastAsiaTheme="minorHAnsi"/>
                <w:lang w:eastAsia="en-US"/>
              </w:rPr>
            </w:pPr>
          </w:p>
          <w:p w14:paraId="1F7434F8" w14:textId="77777777" w:rsidR="003B1034" w:rsidRPr="00E0758C" w:rsidRDefault="003B1034" w:rsidP="007A1C42">
            <w:pPr>
              <w:pStyle w:val="Nummerierung"/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4820C2EB" w14:textId="77777777" w:rsidR="00BF6C2E" w:rsidRPr="00E0758C" w:rsidRDefault="00BF6C2E" w:rsidP="007A1C4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3531" w:type="dxa"/>
          </w:tcPr>
          <w:p w14:paraId="65C04BBA" w14:textId="77777777" w:rsidR="007A1C42" w:rsidRDefault="007A1C42" w:rsidP="007A1C4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577AC600" w14:textId="77777777" w:rsidR="002A7B5B" w:rsidRDefault="002A7B5B" w:rsidP="007A1C4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2BE28D62" w14:textId="77777777" w:rsidR="002A7B5B" w:rsidRPr="00E0758C" w:rsidRDefault="002A7B5B" w:rsidP="007A1C4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</w:tbl>
    <w:p w14:paraId="74BEB719" w14:textId="77777777" w:rsidR="00E0758C" w:rsidRPr="00E0758C" w:rsidRDefault="00E0758C" w:rsidP="00E0758C"/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451085" w:rsidRPr="00232FBB" w14:paraId="18FB61DF" w14:textId="77777777" w:rsidTr="00565877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F9CC492" w14:textId="77777777" w:rsidR="00451085" w:rsidRPr="00232FBB" w:rsidRDefault="00451085" w:rsidP="00AB5DB9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color w:val="737373" w:themeColor="accent3"/>
                <w:sz w:val="17"/>
                <w:szCs w:val="18"/>
                <w:lang w:eastAsia="en-US"/>
              </w:rPr>
            </w:pPr>
            <w:r w:rsidRPr="00232FBB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7416FD28" wp14:editId="30FAE0C4">
                  <wp:extent cx="829310" cy="292735"/>
                  <wp:effectExtent l="0" t="0" r="889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4C2DED74" w14:textId="0072084D" w:rsidR="00451085" w:rsidRPr="00232FBB" w:rsidRDefault="00451085" w:rsidP="00E84CEA">
            <w:pPr>
              <w:spacing w:line="240" w:lineRule="auto"/>
              <w:rPr>
                <w:color w:val="737373" w:themeColor="accent3"/>
                <w:sz w:val="17"/>
                <w:szCs w:val="18"/>
              </w:rPr>
            </w:pPr>
            <w:r w:rsidRPr="00232FBB">
              <w:rPr>
                <w:color w:val="737373" w:themeColor="accent3"/>
                <w:sz w:val="17"/>
                <w:szCs w:val="18"/>
              </w:rPr>
              <w:t xml:space="preserve">Dieses Material wurde durch </w:t>
            </w:r>
            <w:r w:rsidR="00E84CEA" w:rsidRPr="00E84CEA">
              <w:rPr>
                <w:color w:val="737373" w:themeColor="accent3"/>
                <w:sz w:val="17"/>
                <w:szCs w:val="18"/>
              </w:rPr>
              <w:t xml:space="preserve">Theresa Deutscher, Kathrin </w:t>
            </w:r>
            <w:proofErr w:type="spellStart"/>
            <w:r w:rsidR="00E84CEA" w:rsidRPr="00E84CEA">
              <w:rPr>
                <w:color w:val="737373" w:themeColor="accent3"/>
                <w:sz w:val="17"/>
                <w:szCs w:val="18"/>
              </w:rPr>
              <w:t>Akinwunmi</w:t>
            </w:r>
            <w:proofErr w:type="spellEnd"/>
            <w:r w:rsidR="00E84CEA" w:rsidRPr="00E84CEA">
              <w:rPr>
                <w:color w:val="737373" w:themeColor="accent3"/>
                <w:sz w:val="17"/>
                <w:szCs w:val="18"/>
              </w:rPr>
              <w:t xml:space="preserve"> &amp; Christoph Selter</w:t>
            </w:r>
            <w:r w:rsidR="00E84CEA" w:rsidRPr="00232FBB">
              <w:rPr>
                <w:color w:val="737373" w:themeColor="accent3"/>
                <w:sz w:val="17"/>
                <w:szCs w:val="18"/>
              </w:rPr>
              <w:t xml:space="preserve"> </w:t>
            </w:r>
            <w:r w:rsidRPr="00232FBB">
              <w:rPr>
                <w:color w:val="737373" w:themeColor="accent3"/>
                <w:sz w:val="17"/>
                <w:szCs w:val="18"/>
              </w:rPr>
              <w:t xml:space="preserve">konzipiert und </w:t>
            </w:r>
            <w:r w:rsidR="00E84CEA">
              <w:rPr>
                <w:color w:val="737373" w:themeColor="accent3"/>
                <w:sz w:val="17"/>
                <w:szCs w:val="18"/>
              </w:rPr>
              <w:t>hier redaktionell überarbeitet</w:t>
            </w:r>
            <w:r w:rsidRPr="00232FBB">
              <w:rPr>
                <w:color w:val="737373" w:themeColor="accent3"/>
                <w:sz w:val="17"/>
                <w:szCs w:val="18"/>
              </w:rPr>
              <w:t>. Es kann unter Creative Commons Lizenz BY-NC-SA (Namensnennung – Nicht Kommerziell – Weitergabe unter gleichen Bedingungen) 4.0 International weiterverwendet werden.</w:t>
            </w:r>
          </w:p>
        </w:tc>
      </w:tr>
      <w:tr w:rsidR="00451085" w:rsidRPr="00236620" w14:paraId="33A0DF74" w14:textId="77777777" w:rsidTr="00565877">
        <w:trPr>
          <w:cantSplit/>
          <w:jc w:val="center"/>
        </w:trPr>
        <w:tc>
          <w:tcPr>
            <w:tcW w:w="1871" w:type="dxa"/>
          </w:tcPr>
          <w:p w14:paraId="7EE65C9C" w14:textId="77777777" w:rsidR="00451085" w:rsidRPr="00232FBB" w:rsidRDefault="00451085" w:rsidP="00AB5DB9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b/>
                <w:color w:val="737373" w:themeColor="accent3"/>
                <w:sz w:val="17"/>
                <w:szCs w:val="18"/>
                <w:lang w:eastAsia="en-US"/>
              </w:rPr>
            </w:pPr>
            <w:r w:rsidRPr="00232FBB">
              <w:rPr>
                <w:rFonts w:asciiTheme="minorHAnsi" w:eastAsiaTheme="minorHAnsi" w:hAnsiTheme="minorHAnsi" w:cstheme="minorBidi"/>
                <w:b/>
                <w:color w:val="737373" w:themeColor="accent3"/>
                <w:sz w:val="17"/>
                <w:szCs w:val="18"/>
                <w:lang w:eastAsia="en-US"/>
              </w:rPr>
              <w:t>Zitierbar als</w:t>
            </w:r>
          </w:p>
        </w:tc>
        <w:tc>
          <w:tcPr>
            <w:tcW w:w="7200" w:type="dxa"/>
          </w:tcPr>
          <w:p w14:paraId="667BBA24" w14:textId="3D0E3E2D" w:rsidR="00451085" w:rsidRPr="005948A6" w:rsidRDefault="00E84CEA" w:rsidP="00E84CEA">
            <w:pPr>
              <w:spacing w:line="240" w:lineRule="auto"/>
              <w:rPr>
                <w:color w:val="737373" w:themeColor="accent3"/>
                <w:sz w:val="17"/>
                <w:szCs w:val="18"/>
                <w:lang w:val="en-US"/>
              </w:rPr>
            </w:pPr>
            <w:r w:rsidRPr="00E84CEA">
              <w:rPr>
                <w:color w:val="737373" w:themeColor="accent3"/>
                <w:sz w:val="17"/>
                <w:szCs w:val="18"/>
              </w:rPr>
              <w:t xml:space="preserve">Theresa Deutscher, Kathrin </w:t>
            </w:r>
            <w:proofErr w:type="spellStart"/>
            <w:r w:rsidRPr="00E84CEA">
              <w:rPr>
                <w:color w:val="737373" w:themeColor="accent3"/>
                <w:sz w:val="17"/>
                <w:szCs w:val="18"/>
              </w:rPr>
              <w:t>Akinwunmi</w:t>
            </w:r>
            <w:proofErr w:type="spellEnd"/>
            <w:r w:rsidRPr="00E84CEA">
              <w:rPr>
                <w:color w:val="737373" w:themeColor="accent3"/>
                <w:sz w:val="17"/>
                <w:szCs w:val="18"/>
              </w:rPr>
              <w:t xml:space="preserve"> &amp; Christoph Selter</w:t>
            </w:r>
            <w:r w:rsidR="00451085" w:rsidRPr="00232FBB">
              <w:rPr>
                <w:color w:val="737373" w:themeColor="accent3"/>
                <w:sz w:val="17"/>
                <w:szCs w:val="18"/>
              </w:rPr>
              <w:t xml:space="preserve"> (202</w:t>
            </w:r>
            <w:r>
              <w:rPr>
                <w:color w:val="737373" w:themeColor="accent3"/>
                <w:sz w:val="17"/>
                <w:szCs w:val="18"/>
              </w:rPr>
              <w:t>3</w:t>
            </w:r>
            <w:r w:rsidR="00451085" w:rsidRPr="00232FBB">
              <w:rPr>
                <w:color w:val="737373" w:themeColor="accent3"/>
                <w:sz w:val="17"/>
                <w:szCs w:val="18"/>
              </w:rPr>
              <w:t xml:space="preserve">). Mathe sicher können Diagnose- und Förderbausteine N5 </w:t>
            </w:r>
            <w:r w:rsidR="00296E6F">
              <w:rPr>
                <w:color w:val="737373" w:themeColor="accent3"/>
                <w:sz w:val="17"/>
                <w:szCs w:val="18"/>
              </w:rPr>
              <w:t>A</w:t>
            </w:r>
            <w:r w:rsidR="00451085" w:rsidRPr="00232FBB">
              <w:rPr>
                <w:color w:val="737373" w:themeColor="accent3"/>
                <w:sz w:val="17"/>
                <w:szCs w:val="18"/>
              </w:rPr>
              <w:t xml:space="preserve">ddieren &amp; </w:t>
            </w:r>
            <w:r w:rsidR="00296E6F">
              <w:rPr>
                <w:color w:val="737373" w:themeColor="accent3"/>
                <w:sz w:val="17"/>
                <w:szCs w:val="18"/>
              </w:rPr>
              <w:t>S</w:t>
            </w:r>
            <w:r w:rsidR="00451085" w:rsidRPr="00232FBB">
              <w:rPr>
                <w:color w:val="737373" w:themeColor="accent3"/>
                <w:sz w:val="17"/>
                <w:szCs w:val="18"/>
              </w:rPr>
              <w:t xml:space="preserve">ubtrahieren. </w:t>
            </w:r>
            <w:r w:rsidR="00451085" w:rsidRPr="005948A6">
              <w:rPr>
                <w:color w:val="737373" w:themeColor="accent3"/>
                <w:sz w:val="17"/>
                <w:szCs w:val="18"/>
                <w:lang w:val="en-US"/>
              </w:rPr>
              <w:t xml:space="preserve">Open Educational Resources </w:t>
            </w:r>
            <w:proofErr w:type="spellStart"/>
            <w:r w:rsidR="00451085" w:rsidRPr="005948A6">
              <w:rPr>
                <w:color w:val="737373" w:themeColor="accent3"/>
                <w:sz w:val="17"/>
                <w:szCs w:val="18"/>
                <w:lang w:val="en-US"/>
              </w:rPr>
              <w:t>unter</w:t>
            </w:r>
            <w:proofErr w:type="spellEnd"/>
            <w:r w:rsidR="00451085" w:rsidRPr="005948A6">
              <w:rPr>
                <w:color w:val="737373" w:themeColor="accent3"/>
                <w:sz w:val="17"/>
                <w:szCs w:val="18"/>
                <w:lang w:val="en-US"/>
              </w:rPr>
              <w:t xml:space="preserve"> mathe-sicher-koennen.dzlm.de/</w:t>
            </w:r>
            <w:r w:rsidR="00236620">
              <w:rPr>
                <w:color w:val="737373" w:themeColor="accent3"/>
                <w:sz w:val="17"/>
                <w:szCs w:val="18"/>
                <w:lang w:val="en-US"/>
              </w:rPr>
              <w:t>nz#n5</w:t>
            </w:r>
          </w:p>
        </w:tc>
      </w:tr>
      <w:tr w:rsidR="00451085" w:rsidRPr="00232FBB" w14:paraId="4AE2A66A" w14:textId="77777777" w:rsidTr="00565877">
        <w:trPr>
          <w:cantSplit/>
          <w:trHeight w:val="15"/>
          <w:jc w:val="center"/>
        </w:trPr>
        <w:tc>
          <w:tcPr>
            <w:tcW w:w="1871" w:type="dxa"/>
          </w:tcPr>
          <w:p w14:paraId="3DA93FF4" w14:textId="77777777" w:rsidR="00451085" w:rsidRPr="00232FBB" w:rsidRDefault="00451085" w:rsidP="00AB5DB9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b/>
                <w:color w:val="737373" w:themeColor="accent3"/>
                <w:sz w:val="17"/>
                <w:szCs w:val="18"/>
                <w:lang w:eastAsia="en-US"/>
              </w:rPr>
            </w:pPr>
            <w:r w:rsidRPr="00232FBB">
              <w:rPr>
                <w:rFonts w:asciiTheme="minorHAnsi" w:eastAsiaTheme="minorHAnsi" w:hAnsiTheme="minorHAnsi" w:cstheme="minorBidi"/>
                <w:b/>
                <w:color w:val="737373" w:themeColor="accent3"/>
                <w:sz w:val="17"/>
                <w:szCs w:val="18"/>
                <w:lang w:eastAsia="en-US"/>
              </w:rPr>
              <w:t xml:space="preserve">Hinweis zu </w:t>
            </w:r>
          </w:p>
          <w:p w14:paraId="2107532D" w14:textId="77777777" w:rsidR="00451085" w:rsidRPr="00232FBB" w:rsidRDefault="00451085" w:rsidP="00AB5DB9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b/>
                <w:color w:val="737373" w:themeColor="accent3"/>
                <w:sz w:val="17"/>
                <w:szCs w:val="18"/>
                <w:lang w:eastAsia="en-US"/>
              </w:rPr>
            </w:pPr>
            <w:r w:rsidRPr="00232FBB">
              <w:rPr>
                <w:rFonts w:asciiTheme="minorHAnsi" w:eastAsiaTheme="minorHAnsi" w:hAnsiTheme="minorHAnsi" w:cstheme="minorBidi"/>
                <w:b/>
                <w:color w:val="737373" w:themeColor="accent3"/>
                <w:sz w:val="17"/>
                <w:szCs w:val="18"/>
                <w:lang w:eastAsia="en-US"/>
              </w:rPr>
              <w:t>verwandtem Material</w:t>
            </w:r>
          </w:p>
        </w:tc>
        <w:tc>
          <w:tcPr>
            <w:tcW w:w="7200" w:type="dxa"/>
          </w:tcPr>
          <w:p w14:paraId="1B70A124" w14:textId="7F86A81C" w:rsidR="00451085" w:rsidRPr="00232FBB" w:rsidRDefault="00451085" w:rsidP="00E84CEA">
            <w:pPr>
              <w:spacing w:line="240" w:lineRule="auto"/>
              <w:rPr>
                <w:color w:val="737373" w:themeColor="accent3"/>
                <w:sz w:val="17"/>
                <w:szCs w:val="18"/>
              </w:rPr>
            </w:pPr>
            <w:r w:rsidRPr="00232FBB">
              <w:rPr>
                <w:color w:val="737373" w:themeColor="accent3"/>
                <w:sz w:val="17"/>
                <w:szCs w:val="18"/>
              </w:rPr>
              <w:t xml:space="preserve">Das Material ist in Print auch bei Cornelsen kaufbar, wurde hier jedoch leicht weiterentwickelt. Zu dem Diagnose- und Fördermaterial sind auch Handreichungen verfügbar sowie Erklärvideos und Fortbildungsangebote, alles zu finden unter mathe-sicher-koennen.dzlm.de. </w:t>
            </w:r>
          </w:p>
        </w:tc>
      </w:tr>
    </w:tbl>
    <w:p w14:paraId="53833989" w14:textId="1068C388" w:rsidR="00451085" w:rsidRDefault="00451085" w:rsidP="00C9163F">
      <w:pPr>
        <w:sectPr w:rsidR="00451085" w:rsidSect="003079FB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037"/>
        <w:gridCol w:w="424"/>
      </w:tblGrid>
      <w:tr w:rsidR="00AC7674" w:rsidRPr="00E0758C" w14:paraId="40BCAEE4" w14:textId="77777777" w:rsidTr="007A1C42">
        <w:tc>
          <w:tcPr>
            <w:tcW w:w="610" w:type="dxa"/>
          </w:tcPr>
          <w:bookmarkEnd w:id="0"/>
          <w:p w14:paraId="6C43158F" w14:textId="77777777" w:rsidR="00AC7674" w:rsidRPr="00E0758C" w:rsidRDefault="00AC7674" w:rsidP="00E84CEA">
            <w:pPr>
              <w:pStyle w:val="berschrift1"/>
              <w:spacing w:line="240" w:lineRule="auto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649EF227" w14:textId="1F48C62F" w:rsidR="00AC7674" w:rsidRPr="00E0758C" w:rsidRDefault="00C81C48" w:rsidP="00E84CEA">
            <w:pPr>
              <w:pStyle w:val="berschrift1"/>
              <w:spacing w:line="240" w:lineRule="auto"/>
            </w:pPr>
            <w:r>
              <w:t xml:space="preserve">Kann ich sicher addieren und subtrahieren </w:t>
            </w:r>
            <w:r w:rsidR="00F636FC">
              <w:br/>
            </w:r>
            <w:r>
              <w:t>und meine Rechenwege erklären?</w:t>
            </w:r>
          </w:p>
        </w:tc>
      </w:tr>
      <w:tr w:rsidR="00AC7674" w:rsidRPr="00E0758C" w14:paraId="6082CABC" w14:textId="77777777" w:rsidTr="007A1C42">
        <w:tc>
          <w:tcPr>
            <w:tcW w:w="610" w:type="dxa"/>
          </w:tcPr>
          <w:p w14:paraId="218E29CF" w14:textId="77777777" w:rsidR="00AC7674" w:rsidRPr="00AC7674" w:rsidRDefault="00AC7674" w:rsidP="00AC7674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2"/>
          </w:tcPr>
          <w:p w14:paraId="65E6C0E4" w14:textId="77777777" w:rsidR="00AC7674" w:rsidRPr="00AC7674" w:rsidRDefault="00C81C48" w:rsidP="00AC7674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Addieren</w:t>
            </w:r>
          </w:p>
        </w:tc>
      </w:tr>
      <w:tr w:rsidR="00E0758C" w:rsidRPr="00E0758C" w14:paraId="77E20A87" w14:textId="77777777" w:rsidTr="00192D9F">
        <w:tc>
          <w:tcPr>
            <w:tcW w:w="610" w:type="dxa"/>
          </w:tcPr>
          <w:p w14:paraId="14A87B52" w14:textId="77777777" w:rsidR="00E0758C" w:rsidRPr="00E0758C" w:rsidRDefault="00E0758C" w:rsidP="00E0758C">
            <w:pPr>
              <w:spacing w:line="240" w:lineRule="atLeast"/>
            </w:pPr>
          </w:p>
        </w:tc>
        <w:tc>
          <w:tcPr>
            <w:tcW w:w="8037" w:type="dxa"/>
          </w:tcPr>
          <w:p w14:paraId="1E8FB748" w14:textId="77777777" w:rsidR="00E0758C" w:rsidRPr="00E0758C" w:rsidRDefault="00FD370F" w:rsidP="00E0758C">
            <w:pPr>
              <w:spacing w:line="240" w:lineRule="auto"/>
            </w:pPr>
            <w:r>
              <w:t>Rechne aus.</w:t>
            </w:r>
          </w:p>
          <w:p w14:paraId="0A770B5E" w14:textId="77777777" w:rsidR="00E0758C" w:rsidRPr="00E0758C" w:rsidRDefault="00E0758C" w:rsidP="00E0758C">
            <w:pPr>
              <w:spacing w:line="240" w:lineRule="auto"/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C81C48" w14:paraId="019D57CA" w14:textId="77777777" w:rsidTr="00C81C48">
              <w:tc>
                <w:tcPr>
                  <w:tcW w:w="425" w:type="dxa"/>
                </w:tcPr>
                <w:p w14:paraId="13FBD032" w14:textId="77777777" w:rsidR="00C81C48" w:rsidRDefault="00C81C48" w:rsidP="00C81C48">
                  <w:pPr>
                    <w:pStyle w:val="Nummerierung"/>
                  </w:pPr>
                  <w:r w:rsidRPr="002A69A9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3577" w:type="dxa"/>
                </w:tcPr>
                <w:tbl>
                  <w:tblPr>
                    <w:tblStyle w:val="Tabellenraster"/>
                    <w:tblpPr w:leftFromText="141" w:rightFromText="141" w:vertAnchor="text" w:horzAnchor="margin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C81C48" w:rsidRPr="003D0C04" w14:paraId="7CBB6F78" w14:textId="77777777" w:rsidTr="007E04BA">
                    <w:trPr>
                      <w:trHeight w:hRule="exact" w:val="397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E6EC6BC" w14:textId="77777777" w:rsidR="00C81C48" w:rsidRPr="00CC7DC1" w:rsidRDefault="00C81C48" w:rsidP="00CC7DC1">
                        <w:pPr>
                          <w:spacing w:line="48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45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ACAF975" w14:textId="77777777" w:rsidR="00C81C48" w:rsidRPr="00CC7DC1" w:rsidRDefault="00C81C48" w:rsidP="00CC7DC1">
                        <w:pPr>
                          <w:spacing w:line="48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7D0CB35" w14:textId="77777777" w:rsidR="00C81C48" w:rsidRPr="00CC7DC1" w:rsidRDefault="00C81C48" w:rsidP="00CC7DC1">
                        <w:pPr>
                          <w:spacing w:line="48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0107197" w14:textId="77777777" w:rsidR="00C81C48" w:rsidRPr="00CC7DC1" w:rsidRDefault="00C81C48" w:rsidP="00CC7DC1">
                        <w:pPr>
                          <w:spacing w:line="48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1E296AE" w14:textId="77777777" w:rsidR="00C81C48" w:rsidRPr="00CC7DC1" w:rsidRDefault="00C81C48" w:rsidP="00CC7DC1">
                        <w:pPr>
                          <w:spacing w:line="48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C81C48" w:rsidRPr="003D0C04" w14:paraId="7F452D25" w14:textId="77777777" w:rsidTr="007E04BA">
                    <w:trPr>
                      <w:trHeight w:hRule="exact" w:val="397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  <w:bottom w:val="single" w:sz="6" w:space="0" w:color="000000" w:themeColor="text1"/>
                        </w:tcBorders>
                        <w:shd w:val="clear" w:color="auto" w:fill="auto"/>
                        <w:vAlign w:val="center"/>
                      </w:tcPr>
                      <w:p w14:paraId="3DB03BC4" w14:textId="7AC73CB4" w:rsidR="00C81C48" w:rsidRPr="00CC7DC1" w:rsidRDefault="00C81C48" w:rsidP="00CC7DC1">
                        <w:pPr>
                          <w:spacing w:line="48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CF19AB5" w14:textId="77777777" w:rsidR="00C81C48" w:rsidRPr="00CC7DC1" w:rsidRDefault="00C81C48" w:rsidP="00CC7DC1">
                        <w:pPr>
                          <w:spacing w:line="48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  <w:bottom w:val="single" w:sz="6" w:space="0" w:color="000000" w:themeColor="text1"/>
                        </w:tcBorders>
                        <w:shd w:val="clear" w:color="auto" w:fill="auto"/>
                        <w:vAlign w:val="center"/>
                      </w:tcPr>
                      <w:p w14:paraId="4BC8D6B0" w14:textId="18B6D031" w:rsidR="00C81C48" w:rsidRPr="00CC7DC1" w:rsidRDefault="00C81C48" w:rsidP="00CC7DC1">
                        <w:pPr>
                          <w:spacing w:line="48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2E0FBF8" w14:textId="77777777" w:rsidR="00C81C48" w:rsidRPr="00CC7DC1" w:rsidRDefault="00C81C48" w:rsidP="00CC7DC1">
                        <w:pPr>
                          <w:spacing w:line="48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  <w:bottom w:val="single" w:sz="6" w:space="0" w:color="000000" w:themeColor="text1"/>
                        </w:tcBorders>
                        <w:shd w:val="clear" w:color="auto" w:fill="auto"/>
                        <w:vAlign w:val="center"/>
                      </w:tcPr>
                      <w:p w14:paraId="3C2F57B9" w14:textId="34BB5F1D" w:rsidR="00C81C48" w:rsidRPr="00CC7DC1" w:rsidRDefault="00C81C48" w:rsidP="00CC7DC1">
                        <w:pPr>
                          <w:spacing w:line="48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C81C48" w:rsidRPr="003D0C04" w14:paraId="1382F44E" w14:textId="77777777" w:rsidTr="007E04BA">
                    <w:trPr>
                      <w:trHeight w:hRule="exact" w:val="397"/>
                    </w:trPr>
                    <w:tc>
                      <w:tcPr>
                        <w:tcW w:w="454" w:type="dxa"/>
                        <w:tcBorders>
                          <w:top w:val="single" w:sz="6" w:space="0" w:color="000000" w:themeColor="text1"/>
                          <w:bottom w:val="single" w:sz="6" w:space="0" w:color="000000" w:themeColor="text1"/>
                        </w:tcBorders>
                        <w:shd w:val="clear" w:color="auto" w:fill="auto"/>
                        <w:vAlign w:val="center"/>
                      </w:tcPr>
                      <w:p w14:paraId="1BE1D596" w14:textId="4870B40F" w:rsidR="00C81C48" w:rsidRPr="00CC7DC1" w:rsidRDefault="00C81C48" w:rsidP="00CC7DC1">
                        <w:pPr>
                          <w:spacing w:line="48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1CB99C2" w14:textId="77777777" w:rsidR="00C81C48" w:rsidRPr="00CC7DC1" w:rsidRDefault="00C81C48" w:rsidP="00CC7DC1">
                        <w:pPr>
                          <w:spacing w:line="48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000000" w:themeColor="text1"/>
                          <w:bottom w:val="single" w:sz="6" w:space="0" w:color="000000" w:themeColor="text1"/>
                        </w:tcBorders>
                        <w:shd w:val="clear" w:color="auto" w:fill="auto"/>
                        <w:vAlign w:val="center"/>
                      </w:tcPr>
                      <w:p w14:paraId="3AD67F25" w14:textId="385D9FC6" w:rsidR="00C81C48" w:rsidRPr="00CC7DC1" w:rsidRDefault="00C81C48" w:rsidP="00CC7DC1">
                        <w:pPr>
                          <w:spacing w:line="48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1D875D9" w14:textId="77777777" w:rsidR="00C81C48" w:rsidRPr="00CC7DC1" w:rsidRDefault="00C81C48" w:rsidP="00CC7DC1">
                        <w:pPr>
                          <w:spacing w:line="48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000000" w:themeColor="text1"/>
                          <w:bottom w:val="single" w:sz="6" w:space="0" w:color="000000" w:themeColor="text1"/>
                        </w:tcBorders>
                        <w:shd w:val="clear" w:color="auto" w:fill="auto"/>
                        <w:vAlign w:val="center"/>
                      </w:tcPr>
                      <w:p w14:paraId="782DE3A4" w14:textId="133CA5F1" w:rsidR="00C81C48" w:rsidRPr="00CC7DC1" w:rsidRDefault="00C81C48" w:rsidP="00CC7DC1">
                        <w:pPr>
                          <w:spacing w:line="48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21E31334" w14:textId="77777777" w:rsidR="00C81C48" w:rsidRDefault="00C81C48" w:rsidP="00C81C48"/>
                <w:p w14:paraId="1F647494" w14:textId="77777777" w:rsidR="00C81C48" w:rsidRDefault="00C81C48" w:rsidP="00C81C48"/>
                <w:p w14:paraId="6BD91E91" w14:textId="77777777" w:rsidR="00C81C48" w:rsidRDefault="00C81C48" w:rsidP="00C81C48"/>
                <w:p w14:paraId="0376817D" w14:textId="77777777" w:rsidR="00C81C48" w:rsidRDefault="00C81C48" w:rsidP="00C81C48"/>
                <w:p w14:paraId="74523F98" w14:textId="77777777" w:rsidR="00C81C48" w:rsidRDefault="00C81C48" w:rsidP="00C81C48"/>
              </w:tc>
              <w:tc>
                <w:tcPr>
                  <w:tcW w:w="425" w:type="dxa"/>
                </w:tcPr>
                <w:p w14:paraId="125EAA59" w14:textId="77777777" w:rsidR="00C81C48" w:rsidRDefault="00C81C48" w:rsidP="00C81C48">
                  <w:pPr>
                    <w:pStyle w:val="Nummerierung"/>
                  </w:pPr>
                  <w:r>
                    <w:rPr>
                      <w:color w:val="70BCC9" w:themeColor="text2" w:themeTint="99"/>
                    </w:rPr>
                    <w:t>b</w:t>
                  </w:r>
                  <w:r w:rsidRPr="002A69A9">
                    <w:rPr>
                      <w:color w:val="70BCC9" w:themeColor="text2" w:themeTint="99"/>
                    </w:rPr>
                    <w:t>)</w:t>
                  </w:r>
                </w:p>
              </w:tc>
              <w:tc>
                <w:tcPr>
                  <w:tcW w:w="3577" w:type="dxa"/>
                </w:tcPr>
                <w:tbl>
                  <w:tblPr>
                    <w:tblStyle w:val="Tabellenraster"/>
                    <w:tblpPr w:leftFromText="141" w:rightFromText="141" w:vertAnchor="text" w:horzAnchor="margin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9659F8" w:rsidRPr="003D0C04" w14:paraId="7FA39C57" w14:textId="77777777" w:rsidTr="00CC7DC1">
                    <w:trPr>
                      <w:trHeight w:hRule="exact" w:val="397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4B9E32F" w14:textId="77777777" w:rsidR="009659F8" w:rsidRPr="00CC7DC1" w:rsidRDefault="009659F8" w:rsidP="007B0152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A4D6D85" w14:textId="77777777" w:rsidR="009659F8" w:rsidRPr="00CC7DC1" w:rsidRDefault="009659F8" w:rsidP="007B0152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76F734B" w14:textId="77777777" w:rsidR="009659F8" w:rsidRPr="00CC7DC1" w:rsidRDefault="009659F8" w:rsidP="007B0152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58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9A6ADFB" w14:textId="77777777" w:rsidR="009659F8" w:rsidRPr="00CC7DC1" w:rsidRDefault="009659F8" w:rsidP="007B0152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A6D56B0" w14:textId="77777777" w:rsidR="009659F8" w:rsidRPr="00CC7DC1" w:rsidRDefault="009659F8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73177" w:rsidRPr="003D0C04" w14:paraId="6F4E64CA" w14:textId="77777777" w:rsidTr="00CC7DC1">
                    <w:trPr>
                      <w:trHeight w:hRule="exact" w:val="397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2B19FDB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34E5DEA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075AD2D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D818904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D7226FD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73177" w:rsidRPr="003D0C04" w14:paraId="2E4A9610" w14:textId="77777777" w:rsidTr="00CC7DC1">
                    <w:trPr>
                      <w:trHeight w:hRule="exact" w:val="397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D7D9205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5578E60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AFDDA6E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7B19AD6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38DB44C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7E6B9E1A" w14:textId="77777777" w:rsidR="009659F8" w:rsidRDefault="009659F8" w:rsidP="00C81C48">
                  <w:pPr>
                    <w:pStyle w:val="Ausflltext"/>
                  </w:pPr>
                </w:p>
              </w:tc>
            </w:tr>
            <w:tr w:rsidR="00C81C48" w14:paraId="509373FF" w14:textId="77777777" w:rsidTr="00C81C48">
              <w:tc>
                <w:tcPr>
                  <w:tcW w:w="425" w:type="dxa"/>
                </w:tcPr>
                <w:p w14:paraId="0C3D9C1B" w14:textId="77777777" w:rsidR="00C81C48" w:rsidRPr="002A69A9" w:rsidRDefault="00C81C48" w:rsidP="00C81C48">
                  <w:pPr>
                    <w:pStyle w:val="Nummerierung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3577" w:type="dxa"/>
                </w:tcPr>
                <w:tbl>
                  <w:tblPr>
                    <w:tblStyle w:val="Tabellenraster"/>
                    <w:tblpPr w:leftFromText="141" w:rightFromText="141" w:vertAnchor="text" w:horzAnchor="margin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9659F8" w:rsidRPr="003D0C04" w14:paraId="2C7DB7EB" w14:textId="77777777" w:rsidTr="00CC7DC1">
                    <w:trPr>
                      <w:trHeight w:hRule="exact" w:val="397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29A625F" w14:textId="77777777" w:rsidR="009659F8" w:rsidRPr="00CC7DC1" w:rsidRDefault="009659F8" w:rsidP="007B0152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218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7BC9C15" w14:textId="77777777" w:rsidR="009659F8" w:rsidRPr="00CC7DC1" w:rsidRDefault="009659F8" w:rsidP="007B0152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9BCB159" w14:textId="77777777" w:rsidR="009659F8" w:rsidRPr="00CC7DC1" w:rsidRDefault="009659F8" w:rsidP="007B0152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631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6EC9213" w14:textId="77777777" w:rsidR="009659F8" w:rsidRPr="00CC7DC1" w:rsidRDefault="009659F8" w:rsidP="007B0152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CACCE94" w14:textId="77777777" w:rsidR="009659F8" w:rsidRPr="00CC7DC1" w:rsidRDefault="009659F8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D370F" w:rsidRPr="003D0C04" w14:paraId="1E8B6ED7" w14:textId="77777777" w:rsidTr="00CC7DC1">
                    <w:trPr>
                      <w:trHeight w:hRule="exact" w:val="397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E057607" w14:textId="77777777" w:rsidR="00FD370F" w:rsidRPr="00CC7DC1" w:rsidRDefault="00FD370F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28DEB91" w14:textId="77777777" w:rsidR="00FD370F" w:rsidRPr="00CC7DC1" w:rsidRDefault="00FD370F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99311C8" w14:textId="77777777" w:rsidR="00FD370F" w:rsidRPr="00CC7DC1" w:rsidRDefault="00FD370F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A1E2C61" w14:textId="77777777" w:rsidR="00FD370F" w:rsidRPr="00CC7DC1" w:rsidRDefault="00FD370F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2994F7F" w14:textId="77777777" w:rsidR="00FD370F" w:rsidRPr="00CC7DC1" w:rsidRDefault="00FD370F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D370F" w:rsidRPr="003D0C04" w14:paraId="762565C8" w14:textId="77777777" w:rsidTr="00CC7DC1">
                    <w:trPr>
                      <w:trHeight w:hRule="exact" w:val="397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627EE51" w14:textId="77777777" w:rsidR="00FD370F" w:rsidRPr="00CC7DC1" w:rsidRDefault="00FD370F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4EE8CD1" w14:textId="77777777" w:rsidR="00FD370F" w:rsidRPr="00CC7DC1" w:rsidRDefault="00FD370F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E9CFD46" w14:textId="77777777" w:rsidR="00FD370F" w:rsidRPr="00CC7DC1" w:rsidRDefault="00FD370F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7AD4DFC" w14:textId="77777777" w:rsidR="00FD370F" w:rsidRPr="00CC7DC1" w:rsidRDefault="00FD370F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E957138" w14:textId="77777777" w:rsidR="00FD370F" w:rsidRPr="00CC7DC1" w:rsidRDefault="00FD370F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3BE8DFD" w14:textId="77777777" w:rsidR="009659F8" w:rsidRDefault="009659F8" w:rsidP="00C81C48"/>
              </w:tc>
              <w:tc>
                <w:tcPr>
                  <w:tcW w:w="425" w:type="dxa"/>
                </w:tcPr>
                <w:p w14:paraId="1059DEC8" w14:textId="77777777" w:rsidR="00C81C48" w:rsidRDefault="009659F8" w:rsidP="00C81C48">
                  <w:pPr>
                    <w:pStyle w:val="Nummerierung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3577" w:type="dxa"/>
                </w:tcPr>
                <w:tbl>
                  <w:tblPr>
                    <w:tblStyle w:val="Tabellenraster"/>
                    <w:tblpPr w:leftFromText="141" w:rightFromText="141" w:vertAnchor="text" w:horzAnchor="margin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9659F8" w:rsidRPr="003D0C04" w14:paraId="614C7936" w14:textId="77777777" w:rsidTr="00CC7DC1">
                    <w:trPr>
                      <w:trHeight w:hRule="exact" w:val="397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2C45726" w14:textId="77777777" w:rsidR="009659F8" w:rsidRPr="00CC7DC1" w:rsidRDefault="009659F8" w:rsidP="007B0152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185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1504B5C" w14:textId="77777777" w:rsidR="009659F8" w:rsidRPr="00CC7DC1" w:rsidRDefault="009659F8" w:rsidP="007B0152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067DA3F" w14:textId="77777777" w:rsidR="009659F8" w:rsidRPr="00CC7DC1" w:rsidRDefault="009659F8" w:rsidP="007B0152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267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B2C63D9" w14:textId="77777777" w:rsidR="009659F8" w:rsidRPr="00CC7DC1" w:rsidRDefault="009659F8" w:rsidP="007B0152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0FF682F" w14:textId="77777777" w:rsidR="009659F8" w:rsidRPr="00CC7DC1" w:rsidRDefault="009659F8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73177" w:rsidRPr="003D0C04" w14:paraId="7E92D80D" w14:textId="77777777" w:rsidTr="00CC7DC1">
                    <w:trPr>
                      <w:trHeight w:hRule="exact" w:val="397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DD2F7EA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17DB582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EA90C7A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6506C66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65B7B38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73177" w:rsidRPr="003D0C04" w14:paraId="0171B648" w14:textId="77777777" w:rsidTr="00CC7DC1">
                    <w:trPr>
                      <w:trHeight w:hRule="exact" w:val="397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2775A37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7CCD49D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8053C57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6BE89D03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5DC59E6" w14:textId="77777777" w:rsidR="00A73177" w:rsidRPr="00CC7DC1" w:rsidRDefault="00A73177" w:rsidP="007B015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26AA6F3" w14:textId="77777777" w:rsidR="009659F8" w:rsidRDefault="009659F8" w:rsidP="00C81C48"/>
              </w:tc>
            </w:tr>
          </w:tbl>
          <w:p w14:paraId="43D5DA0F" w14:textId="77777777" w:rsidR="00E0758C" w:rsidRPr="00E0758C" w:rsidRDefault="00E0758C" w:rsidP="00E0758C">
            <w:pPr>
              <w:spacing w:line="240" w:lineRule="auto"/>
            </w:pPr>
          </w:p>
        </w:tc>
        <w:tc>
          <w:tcPr>
            <w:tcW w:w="424" w:type="dxa"/>
            <w:vAlign w:val="bottom"/>
          </w:tcPr>
          <w:p w14:paraId="7E1B4990" w14:textId="2851E2EC" w:rsidR="00E0758C" w:rsidRPr="00E0758C" w:rsidRDefault="00227FCE" w:rsidP="00E0758C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573696" behindDoc="0" locked="0" layoutInCell="1" allowOverlap="1" wp14:anchorId="28E4D1A4" wp14:editId="5B807C0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986790</wp:posOffset>
                  </wp:positionV>
                  <wp:extent cx="222885" cy="700405"/>
                  <wp:effectExtent l="0" t="0" r="5715" b="0"/>
                  <wp:wrapNone/>
                  <wp:docPr id="990795129" name="Grafik 990795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1C48" w:rsidRPr="00E0758C" w14:paraId="63FD7C62" w14:textId="77777777" w:rsidTr="00C81C48">
        <w:tc>
          <w:tcPr>
            <w:tcW w:w="610" w:type="dxa"/>
          </w:tcPr>
          <w:p w14:paraId="35BAC891" w14:textId="77777777" w:rsidR="00C81C48" w:rsidRPr="00AC7674" w:rsidRDefault="00C81C48" w:rsidP="00C81C48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461" w:type="dxa"/>
            <w:gridSpan w:val="2"/>
          </w:tcPr>
          <w:p w14:paraId="59AD2F54" w14:textId="275CA5D0" w:rsidR="00C81C48" w:rsidRPr="00AC7674" w:rsidRDefault="00C81C48" w:rsidP="00C81C48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Subtrahieren</w:t>
            </w:r>
          </w:p>
        </w:tc>
      </w:tr>
      <w:tr w:rsidR="00C81C48" w:rsidRPr="00E0758C" w14:paraId="48710808" w14:textId="77777777" w:rsidTr="00613F7B">
        <w:trPr>
          <w:trHeight w:val="4298"/>
        </w:trPr>
        <w:tc>
          <w:tcPr>
            <w:tcW w:w="610" w:type="dxa"/>
          </w:tcPr>
          <w:p w14:paraId="0E99B7C3" w14:textId="77777777" w:rsidR="00C81C48" w:rsidRPr="00E0758C" w:rsidRDefault="00C81C48" w:rsidP="00C81C48">
            <w:pPr>
              <w:spacing w:line="240" w:lineRule="atLeast"/>
            </w:pPr>
          </w:p>
        </w:tc>
        <w:tc>
          <w:tcPr>
            <w:tcW w:w="8037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9659F8" w14:paraId="6C545C5D" w14:textId="77777777" w:rsidTr="00C81C48">
              <w:tc>
                <w:tcPr>
                  <w:tcW w:w="425" w:type="dxa"/>
                </w:tcPr>
                <w:p w14:paraId="7A97EBAC" w14:textId="77777777" w:rsidR="009659F8" w:rsidRDefault="009659F8" w:rsidP="009659F8">
                  <w:pPr>
                    <w:pStyle w:val="Nummerierung"/>
                  </w:pPr>
                  <w:r w:rsidRPr="002A69A9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3577" w:type="dxa"/>
                </w:tcPr>
                <w:tbl>
                  <w:tblPr>
                    <w:tblStyle w:val="Tabellenraster"/>
                    <w:tblpPr w:leftFromText="141" w:rightFromText="141" w:vertAnchor="text" w:horzAnchor="margin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9659F8" w:rsidRPr="003D0C04" w14:paraId="574F0E1B" w14:textId="77777777" w:rsidTr="007E04BA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13915F4" w14:textId="77777777" w:rsidR="009659F8" w:rsidRPr="003B1034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3B1034">
                          <w:rPr>
                            <w:sz w:val="28"/>
                            <w:szCs w:val="28"/>
                          </w:rPr>
                          <w:t>89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60BFDD7" w14:textId="77777777" w:rsidR="009659F8" w:rsidRPr="003B1034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3B1034">
                          <w:rPr>
                            <w:sz w:val="28"/>
                            <w:szCs w:val="28"/>
                          </w:rP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51616E5" w14:textId="77777777" w:rsidR="009659F8" w:rsidRPr="003B1034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3B1034">
                          <w:rPr>
                            <w:sz w:val="28"/>
                            <w:szCs w:val="28"/>
                          </w:rPr>
                          <w:t>75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B791758" w14:textId="77777777" w:rsidR="009659F8" w:rsidRPr="003B1034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3B1034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F818819" w14:textId="77777777" w:rsidR="009659F8" w:rsidRPr="003B1034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7E04BA" w:rsidRPr="003D0C04" w14:paraId="54903D75" w14:textId="77777777" w:rsidTr="007E04BA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  <w:bottom w:val="single" w:sz="6" w:space="0" w:color="000000" w:themeColor="text1"/>
                        </w:tcBorders>
                        <w:shd w:val="clear" w:color="auto" w:fill="auto"/>
                        <w:vAlign w:val="center"/>
                      </w:tcPr>
                      <w:p w14:paraId="0EDD18B9" w14:textId="6BF949F5" w:rsidR="007E04BA" w:rsidRPr="00CC7DC1" w:rsidRDefault="007E04BA" w:rsidP="007E04B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30A2ECC" w14:textId="6B66688E" w:rsidR="007E04BA" w:rsidRPr="00CC7DC1" w:rsidRDefault="007E04BA" w:rsidP="007E04BA">
                        <w:pPr>
                          <w:rPr>
                            <w:sz w:val="24"/>
                            <w:szCs w:val="24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  <w:bottom w:val="single" w:sz="6" w:space="0" w:color="000000" w:themeColor="text1"/>
                        </w:tcBorders>
                        <w:shd w:val="clear" w:color="auto" w:fill="auto"/>
                        <w:vAlign w:val="center"/>
                      </w:tcPr>
                      <w:p w14:paraId="48B22DC9" w14:textId="68304DFC" w:rsidR="007E04BA" w:rsidRPr="00CC7DC1" w:rsidRDefault="007E04BA" w:rsidP="007E04B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6936483" w14:textId="52C5EF6B" w:rsidR="007E04BA" w:rsidRPr="00CC7DC1" w:rsidRDefault="007E04BA" w:rsidP="007E04BA">
                        <w:pPr>
                          <w:rPr>
                            <w:sz w:val="24"/>
                            <w:szCs w:val="24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  <w:bottom w:val="single" w:sz="6" w:space="0" w:color="000000" w:themeColor="text1"/>
                        </w:tcBorders>
                        <w:shd w:val="clear" w:color="auto" w:fill="auto"/>
                        <w:vAlign w:val="center"/>
                      </w:tcPr>
                      <w:p w14:paraId="0F83F665" w14:textId="4BBAFDA9" w:rsidR="007E04BA" w:rsidRPr="00CC7DC1" w:rsidRDefault="007E04BA" w:rsidP="007E04B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E04BA" w:rsidRPr="003D0C04" w14:paraId="14AF239A" w14:textId="77777777" w:rsidTr="007E04BA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6" w:space="0" w:color="000000" w:themeColor="text1"/>
                          <w:bottom w:val="single" w:sz="6" w:space="0" w:color="000000" w:themeColor="text1"/>
                        </w:tcBorders>
                        <w:shd w:val="clear" w:color="auto" w:fill="auto"/>
                        <w:vAlign w:val="center"/>
                      </w:tcPr>
                      <w:p w14:paraId="3C929742" w14:textId="7672192B" w:rsidR="007E04BA" w:rsidRPr="00CC7DC1" w:rsidRDefault="007E04BA" w:rsidP="007E04B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EC18C14" w14:textId="0E7EC200" w:rsidR="007E04BA" w:rsidRPr="00CC7DC1" w:rsidRDefault="007E04BA" w:rsidP="007E04BA">
                        <w:pPr>
                          <w:rPr>
                            <w:sz w:val="24"/>
                            <w:szCs w:val="24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000000" w:themeColor="text1"/>
                          <w:bottom w:val="single" w:sz="6" w:space="0" w:color="000000" w:themeColor="text1"/>
                        </w:tcBorders>
                        <w:shd w:val="clear" w:color="auto" w:fill="auto"/>
                        <w:vAlign w:val="center"/>
                      </w:tcPr>
                      <w:p w14:paraId="4227B195" w14:textId="2593D35C" w:rsidR="007E04BA" w:rsidRPr="00CC7DC1" w:rsidRDefault="007E04BA" w:rsidP="007E04B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7D48490" w14:textId="2FE54395" w:rsidR="007E04BA" w:rsidRPr="00CC7DC1" w:rsidRDefault="007E04BA" w:rsidP="007E04BA">
                        <w:pPr>
                          <w:rPr>
                            <w:sz w:val="24"/>
                            <w:szCs w:val="24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000000" w:themeColor="text1"/>
                          <w:bottom w:val="single" w:sz="6" w:space="0" w:color="000000" w:themeColor="text1"/>
                        </w:tcBorders>
                        <w:shd w:val="clear" w:color="auto" w:fill="auto"/>
                        <w:vAlign w:val="center"/>
                      </w:tcPr>
                      <w:p w14:paraId="7EEE3D35" w14:textId="55973C35" w:rsidR="007E04BA" w:rsidRPr="00CC7DC1" w:rsidRDefault="007E04BA" w:rsidP="007E04B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1DF57C7A" w14:textId="77777777" w:rsidR="009659F8" w:rsidRDefault="009659F8" w:rsidP="009659F8"/>
                <w:p w14:paraId="6DB50A44" w14:textId="77777777" w:rsidR="009659F8" w:rsidRDefault="009659F8" w:rsidP="009659F8"/>
                <w:p w14:paraId="5557CA83" w14:textId="77777777" w:rsidR="009659F8" w:rsidRDefault="009659F8" w:rsidP="009659F8"/>
                <w:p w14:paraId="2400EE84" w14:textId="77777777" w:rsidR="009659F8" w:rsidRDefault="009659F8" w:rsidP="009659F8"/>
                <w:p w14:paraId="5EA130F5" w14:textId="77777777" w:rsidR="009659F8" w:rsidRDefault="009659F8" w:rsidP="009659F8"/>
                <w:p w14:paraId="440400B8" w14:textId="1757E06D" w:rsidR="00613F7B" w:rsidRDefault="00613F7B" w:rsidP="009659F8">
                  <w:r>
                    <w:t xml:space="preserve">Warum darfst du so rechnen? </w:t>
                  </w:r>
                  <w:r>
                    <w:br/>
                  </w:r>
                </w:p>
                <w:p w14:paraId="1C4781ED" w14:textId="77777777" w:rsidR="00613F7B" w:rsidRDefault="00613F7B" w:rsidP="009659F8"/>
                <w:p w14:paraId="6196B88C" w14:textId="77777777" w:rsidR="00613F7B" w:rsidRDefault="00613F7B" w:rsidP="009659F8"/>
                <w:p w14:paraId="2A6B5171" w14:textId="77777777" w:rsidR="00613F7B" w:rsidRDefault="00613F7B" w:rsidP="009659F8"/>
                <w:p w14:paraId="52CAF925" w14:textId="56C478A5" w:rsidR="00613F7B" w:rsidRDefault="00613F7B" w:rsidP="009659F8"/>
              </w:tc>
              <w:tc>
                <w:tcPr>
                  <w:tcW w:w="425" w:type="dxa"/>
                </w:tcPr>
                <w:p w14:paraId="4FC4ED50" w14:textId="77777777" w:rsidR="009659F8" w:rsidRDefault="009659F8" w:rsidP="009659F8">
                  <w:pPr>
                    <w:pStyle w:val="Nummerierung"/>
                  </w:pPr>
                  <w:r>
                    <w:rPr>
                      <w:color w:val="70BCC9" w:themeColor="text2" w:themeTint="99"/>
                    </w:rPr>
                    <w:t>b</w:t>
                  </w:r>
                  <w:r w:rsidRPr="002A69A9">
                    <w:rPr>
                      <w:color w:val="70BCC9" w:themeColor="text2" w:themeTint="99"/>
                    </w:rPr>
                    <w:t>)</w:t>
                  </w:r>
                </w:p>
              </w:tc>
              <w:tc>
                <w:tcPr>
                  <w:tcW w:w="3577" w:type="dxa"/>
                </w:tcPr>
                <w:tbl>
                  <w:tblPr>
                    <w:tblStyle w:val="Tabellenraster"/>
                    <w:tblpPr w:leftFromText="141" w:rightFromText="141" w:vertAnchor="text" w:horzAnchor="margin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9659F8" w:rsidRPr="003D0C04" w14:paraId="29F2544B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0D0ECFB" w14:textId="77777777" w:rsidR="009659F8" w:rsidRPr="003B1034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3B1034">
                          <w:rPr>
                            <w:sz w:val="28"/>
                            <w:szCs w:val="28"/>
                          </w:rPr>
                          <w:t>63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A2027A1" w14:textId="77777777" w:rsidR="009659F8" w:rsidRPr="003B1034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3B1034">
                          <w:rPr>
                            <w:sz w:val="28"/>
                            <w:szCs w:val="28"/>
                          </w:rP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E9D5282" w14:textId="77777777" w:rsidR="009659F8" w:rsidRPr="003B1034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3B1034">
                          <w:rPr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4732B5B" w14:textId="77777777" w:rsidR="009659F8" w:rsidRPr="003B1034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3B1034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1530BA3" w14:textId="77777777" w:rsidR="009659F8" w:rsidRPr="003B1034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CF66B2" w:rsidRPr="003D0C04" w14:paraId="0413DCF7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098802F" w14:textId="77777777" w:rsidR="00CF66B2" w:rsidRPr="00CC7DC1" w:rsidRDefault="00CF66B2" w:rsidP="00F9227E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57A7B19" w14:textId="77777777" w:rsidR="00CF66B2" w:rsidRPr="00CC7DC1" w:rsidRDefault="00CF66B2" w:rsidP="00F9227E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6D11066" w14:textId="77777777" w:rsidR="00CF66B2" w:rsidRPr="00CC7DC1" w:rsidRDefault="00CF66B2" w:rsidP="00F9227E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D6EFA3C" w14:textId="77777777" w:rsidR="00CF66B2" w:rsidRPr="00CC7DC1" w:rsidRDefault="00CF66B2" w:rsidP="00F9227E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582C031" w14:textId="77777777" w:rsidR="00CF66B2" w:rsidRPr="00CC7DC1" w:rsidRDefault="00CF66B2" w:rsidP="00F9227E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F66B2" w:rsidRPr="003D0C04" w14:paraId="4DEFB6A1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91095F3" w14:textId="77777777" w:rsidR="00CF66B2" w:rsidRPr="00CC7DC1" w:rsidRDefault="00CF66B2" w:rsidP="00F9227E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C5530D1" w14:textId="77777777" w:rsidR="00CF66B2" w:rsidRPr="00CC7DC1" w:rsidRDefault="00CF66B2" w:rsidP="00F9227E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B3E9BD7" w14:textId="77777777" w:rsidR="00CF66B2" w:rsidRPr="00CC7DC1" w:rsidRDefault="00CF66B2" w:rsidP="00F9227E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BED5FBF" w14:textId="77777777" w:rsidR="00CF66B2" w:rsidRPr="00CC7DC1" w:rsidRDefault="00CF66B2" w:rsidP="00F9227E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C7EF7A8" w14:textId="77777777" w:rsidR="00CF66B2" w:rsidRPr="00CC7DC1" w:rsidRDefault="00CF66B2" w:rsidP="00F9227E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003E2D16" w14:textId="77777777" w:rsidR="009659F8" w:rsidRDefault="009659F8" w:rsidP="009659F8">
                  <w:pPr>
                    <w:pStyle w:val="Ausflltext"/>
                  </w:pPr>
                </w:p>
              </w:tc>
            </w:tr>
            <w:tr w:rsidR="009659F8" w14:paraId="1C7C44AB" w14:textId="77777777" w:rsidTr="00C81C48">
              <w:tc>
                <w:tcPr>
                  <w:tcW w:w="425" w:type="dxa"/>
                </w:tcPr>
                <w:p w14:paraId="1C74DFDB" w14:textId="77777777" w:rsidR="009659F8" w:rsidRDefault="009659F8" w:rsidP="009659F8">
                  <w:pPr>
                    <w:pStyle w:val="Nummerierung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  <w:p w14:paraId="41398AB9" w14:textId="77777777" w:rsidR="003B1034" w:rsidRDefault="003B1034" w:rsidP="009659F8">
                  <w:pPr>
                    <w:pStyle w:val="Nummerierung"/>
                    <w:rPr>
                      <w:color w:val="70BCC9" w:themeColor="text2" w:themeTint="99"/>
                    </w:rPr>
                  </w:pPr>
                </w:p>
                <w:p w14:paraId="23435AD7" w14:textId="77777777" w:rsidR="003B1034" w:rsidRDefault="003B1034" w:rsidP="009659F8">
                  <w:pPr>
                    <w:pStyle w:val="Nummerierung"/>
                    <w:rPr>
                      <w:color w:val="70BCC9" w:themeColor="text2" w:themeTint="99"/>
                    </w:rPr>
                  </w:pPr>
                </w:p>
                <w:p w14:paraId="7B683E8A" w14:textId="77777777" w:rsidR="003B1034" w:rsidRPr="002A69A9" w:rsidRDefault="003B1034" w:rsidP="009659F8">
                  <w:pPr>
                    <w:pStyle w:val="Nummerierung"/>
                    <w:rPr>
                      <w:color w:val="70BCC9" w:themeColor="text2" w:themeTint="99"/>
                    </w:rPr>
                  </w:pPr>
                </w:p>
              </w:tc>
              <w:tc>
                <w:tcPr>
                  <w:tcW w:w="3577" w:type="dxa"/>
                </w:tcPr>
                <w:tbl>
                  <w:tblPr>
                    <w:tblStyle w:val="Tabellenraster"/>
                    <w:tblpPr w:leftFromText="141" w:rightFromText="141" w:vertAnchor="text" w:horzAnchor="margin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9659F8" w:rsidRPr="003D0C04" w14:paraId="4AAA9CA8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9342BCB" w14:textId="77777777" w:rsidR="009659F8" w:rsidRPr="00CC7DC1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692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180E7BC" w14:textId="77777777" w:rsidR="009659F8" w:rsidRPr="00CC7DC1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946DABC" w14:textId="77777777" w:rsidR="009659F8" w:rsidRPr="00CC7DC1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542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E42240E" w14:textId="77777777" w:rsidR="009659F8" w:rsidRPr="00CC7DC1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A6E0B0B" w14:textId="77777777" w:rsidR="009659F8" w:rsidRPr="00CC7DC1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CF66B2" w:rsidRPr="003D0C04" w14:paraId="44F8089E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E48B5F2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678C162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19F967B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25CCA45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CC88DE3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CF66B2" w:rsidRPr="003D0C04" w14:paraId="05EBE0CC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A6F765A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11C5C8C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8173875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DDDB2EE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D260073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451B9B3F" w14:textId="77777777" w:rsidR="009659F8" w:rsidRDefault="009659F8" w:rsidP="009659F8"/>
              </w:tc>
              <w:tc>
                <w:tcPr>
                  <w:tcW w:w="425" w:type="dxa"/>
                </w:tcPr>
                <w:p w14:paraId="4F1F8F03" w14:textId="77777777" w:rsidR="009659F8" w:rsidRDefault="009659F8" w:rsidP="009659F8">
                  <w:pPr>
                    <w:pStyle w:val="Nummerierung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3577" w:type="dxa"/>
                </w:tcPr>
                <w:tbl>
                  <w:tblPr>
                    <w:tblStyle w:val="Tabellenraster"/>
                    <w:tblpPr w:leftFromText="141" w:rightFromText="141" w:vertAnchor="text" w:horzAnchor="margin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9659F8" w:rsidRPr="003D0C04" w14:paraId="67DAD552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8BE38BD" w14:textId="77777777" w:rsidR="009659F8" w:rsidRPr="00CC7DC1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921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4936B8D" w14:textId="77777777" w:rsidR="009659F8" w:rsidRPr="00CC7DC1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691BF3D" w14:textId="77777777" w:rsidR="009659F8" w:rsidRPr="00CC7DC1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457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06257C9" w14:textId="77777777" w:rsidR="009659F8" w:rsidRPr="00CC7DC1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7CE7E95" w14:textId="77777777" w:rsidR="009659F8" w:rsidRPr="00CC7DC1" w:rsidRDefault="009659F8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CF66B2" w:rsidRPr="003D0C04" w14:paraId="721F5C4A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13697A9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6650550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C899C83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6462E40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D690CDD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CF66B2" w:rsidRPr="003D0C04" w14:paraId="6852E793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8247333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69645027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863E632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B82F9EF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ABB23A3" w14:textId="77777777" w:rsidR="00CF66B2" w:rsidRPr="00CC7DC1" w:rsidRDefault="00CF66B2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4F8AD78E" w14:textId="77777777" w:rsidR="009659F8" w:rsidRDefault="009659F8" w:rsidP="009659F8"/>
              </w:tc>
            </w:tr>
          </w:tbl>
          <w:p w14:paraId="6663250B" w14:textId="77777777" w:rsidR="00C81C48" w:rsidRPr="00E0758C" w:rsidRDefault="00C81C48" w:rsidP="00C81C48">
            <w:pPr>
              <w:spacing w:line="240" w:lineRule="auto"/>
            </w:pPr>
          </w:p>
        </w:tc>
        <w:tc>
          <w:tcPr>
            <w:tcW w:w="424" w:type="dxa"/>
            <w:vAlign w:val="bottom"/>
          </w:tcPr>
          <w:p w14:paraId="0490F76F" w14:textId="5BCA687E" w:rsidR="00C81C48" w:rsidRPr="00E0758C" w:rsidRDefault="00227FCE" w:rsidP="00C81C48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575744" behindDoc="0" locked="0" layoutInCell="1" allowOverlap="1" wp14:anchorId="24828452" wp14:editId="6B2251F6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-119380</wp:posOffset>
                  </wp:positionV>
                  <wp:extent cx="222885" cy="700405"/>
                  <wp:effectExtent l="0" t="0" r="5715" b="0"/>
                  <wp:wrapNone/>
                  <wp:docPr id="8050164" name="Grafik 805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59F8" w:rsidRPr="00E0758C" w14:paraId="08990FE2" w14:textId="77777777" w:rsidTr="00BE387F">
        <w:tc>
          <w:tcPr>
            <w:tcW w:w="610" w:type="dxa"/>
          </w:tcPr>
          <w:p w14:paraId="334E0947" w14:textId="77777777" w:rsidR="009659F8" w:rsidRPr="00AC7674" w:rsidRDefault="009659F8" w:rsidP="00BE387F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3</w:t>
            </w:r>
          </w:p>
        </w:tc>
        <w:tc>
          <w:tcPr>
            <w:tcW w:w="8461" w:type="dxa"/>
            <w:gridSpan w:val="2"/>
          </w:tcPr>
          <w:p w14:paraId="53C6B19F" w14:textId="73AD5608" w:rsidR="009659F8" w:rsidRPr="00AC7674" w:rsidRDefault="009659F8" w:rsidP="00BE387F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Addieren und Subtrahieren</w:t>
            </w:r>
          </w:p>
        </w:tc>
      </w:tr>
      <w:tr w:rsidR="009659F8" w:rsidRPr="00E0758C" w14:paraId="7E240367" w14:textId="77777777" w:rsidTr="00BE387F">
        <w:tc>
          <w:tcPr>
            <w:tcW w:w="610" w:type="dxa"/>
          </w:tcPr>
          <w:p w14:paraId="730312E3" w14:textId="77777777" w:rsidR="009659F8" w:rsidRPr="00E0758C" w:rsidRDefault="009659F8" w:rsidP="00BE387F">
            <w:pPr>
              <w:spacing w:line="240" w:lineRule="atLeast"/>
            </w:pPr>
          </w:p>
        </w:tc>
        <w:tc>
          <w:tcPr>
            <w:tcW w:w="8037" w:type="dxa"/>
          </w:tcPr>
          <w:p w14:paraId="57F87ABC" w14:textId="77777777" w:rsidR="009659F8" w:rsidRDefault="009659F8" w:rsidP="009659F8">
            <w:pPr>
              <w:spacing w:line="240" w:lineRule="auto"/>
            </w:pPr>
            <w:r>
              <w:t>Welche Plus- und welche Minus-Aufgabe passen zu dem Zahlenstrahl?</w:t>
            </w:r>
          </w:p>
          <w:p w14:paraId="72896A44" w14:textId="77777777" w:rsidR="009659F8" w:rsidRDefault="009659F8" w:rsidP="009659F8">
            <w:pPr>
              <w:spacing w:line="240" w:lineRule="auto"/>
            </w:pPr>
            <w:r>
              <w:t>Schreibe auf und rechne aus.</w:t>
            </w:r>
          </w:p>
          <w:p w14:paraId="1CBEA918" w14:textId="77777777" w:rsidR="009659F8" w:rsidRDefault="009659F8" w:rsidP="009659F8">
            <w:pPr>
              <w:spacing w:line="240" w:lineRule="auto"/>
            </w:pPr>
          </w:p>
          <w:p w14:paraId="5969B0E5" w14:textId="77777777" w:rsidR="009659F8" w:rsidRDefault="009659F8" w:rsidP="009659F8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7541FE4E" wp14:editId="357C042D">
                  <wp:extent cx="2247900" cy="472751"/>
                  <wp:effectExtent l="0" t="0" r="0" b="0"/>
                  <wp:docPr id="1401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.ep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36" cy="47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41D5A" w14:textId="77777777" w:rsidR="009659F8" w:rsidRPr="00E0758C" w:rsidRDefault="009659F8" w:rsidP="009659F8">
            <w:pPr>
              <w:spacing w:line="240" w:lineRule="auto"/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9659F8" w14:paraId="0C285BFD" w14:textId="77777777" w:rsidTr="00BE387F">
              <w:tc>
                <w:tcPr>
                  <w:tcW w:w="425" w:type="dxa"/>
                </w:tcPr>
                <w:p w14:paraId="06D6EF93" w14:textId="77777777" w:rsidR="009659F8" w:rsidRDefault="009659F8" w:rsidP="00BE387F">
                  <w:pPr>
                    <w:pStyle w:val="Nummerierung"/>
                  </w:pPr>
                </w:p>
              </w:tc>
              <w:tc>
                <w:tcPr>
                  <w:tcW w:w="3577" w:type="dxa"/>
                </w:tcPr>
                <w:tbl>
                  <w:tblPr>
                    <w:tblStyle w:val="Tabellenraster"/>
                    <w:tblpPr w:leftFromText="141" w:rightFromText="141" w:vertAnchor="text" w:horzAnchor="margin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FD370F" w:rsidRPr="003D0C04" w14:paraId="0F8687C6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EB180C3" w14:textId="77777777" w:rsidR="00FD370F" w:rsidRPr="003D0C04" w:rsidRDefault="00FD370F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AA5B90A" w14:textId="77777777" w:rsidR="00FD370F" w:rsidRPr="003D0C04" w:rsidRDefault="00FD370F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2B8ACBE" w14:textId="77777777" w:rsidR="00FD370F" w:rsidRPr="003D0C04" w:rsidRDefault="00FD370F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1C7D575" w14:textId="77777777" w:rsidR="00FD370F" w:rsidRPr="003D0C04" w:rsidRDefault="00FD370F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A54BA94" w14:textId="77777777" w:rsidR="00FD370F" w:rsidRPr="003D0C04" w:rsidRDefault="00FD370F" w:rsidP="00F9227E"/>
                    </w:tc>
                  </w:tr>
                  <w:tr w:rsidR="00A73177" w:rsidRPr="003D0C04" w14:paraId="7474CBEA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7137FC3" w14:textId="77777777" w:rsidR="00A73177" w:rsidRPr="003D0C04" w:rsidRDefault="00A7317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2192499" w14:textId="77777777" w:rsidR="00A73177" w:rsidRPr="003D0C04" w:rsidRDefault="00A7317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99DC35F" w14:textId="77777777" w:rsidR="00A73177" w:rsidRPr="003D0C04" w:rsidRDefault="00A7317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45CD96C" w14:textId="77777777" w:rsidR="00A73177" w:rsidRPr="003D0C04" w:rsidRDefault="00A7317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90DE0C6" w14:textId="77777777" w:rsidR="00A73177" w:rsidRPr="003D0C04" w:rsidRDefault="00A73177" w:rsidP="00F9227E"/>
                    </w:tc>
                  </w:tr>
                  <w:tr w:rsidR="00A73177" w:rsidRPr="003D0C04" w14:paraId="08F06A92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FBFD4DB" w14:textId="77777777" w:rsidR="00A73177" w:rsidRPr="003D0C04" w:rsidRDefault="00A7317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D55B159" w14:textId="77777777" w:rsidR="00A73177" w:rsidRPr="003D0C04" w:rsidRDefault="00A7317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B816A5E" w14:textId="77777777" w:rsidR="00A73177" w:rsidRPr="003D0C04" w:rsidRDefault="00A7317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EDA531E" w14:textId="77777777" w:rsidR="00A73177" w:rsidRPr="003D0C04" w:rsidRDefault="00A7317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8B37DDE" w14:textId="77777777" w:rsidR="00A73177" w:rsidRPr="003D0C04" w:rsidRDefault="00A73177" w:rsidP="00F9227E"/>
                    </w:tc>
                  </w:tr>
                </w:tbl>
                <w:p w14:paraId="0A350A01" w14:textId="77777777" w:rsidR="009659F8" w:rsidRDefault="009659F8" w:rsidP="00BE387F"/>
                <w:p w14:paraId="2FCD8D39" w14:textId="77777777" w:rsidR="009659F8" w:rsidRDefault="009659F8" w:rsidP="00BE387F"/>
                <w:p w14:paraId="7BAF9AC5" w14:textId="77777777" w:rsidR="009659F8" w:rsidRDefault="009659F8" w:rsidP="00BE387F"/>
                <w:p w14:paraId="714E4DEA" w14:textId="77777777" w:rsidR="009659F8" w:rsidRDefault="009659F8" w:rsidP="00BE387F"/>
              </w:tc>
              <w:tc>
                <w:tcPr>
                  <w:tcW w:w="425" w:type="dxa"/>
                </w:tcPr>
                <w:p w14:paraId="640FF7B3" w14:textId="77777777" w:rsidR="009659F8" w:rsidRDefault="009659F8" w:rsidP="00BE387F">
                  <w:pPr>
                    <w:pStyle w:val="Nummerierung"/>
                  </w:pPr>
                </w:p>
              </w:tc>
              <w:tc>
                <w:tcPr>
                  <w:tcW w:w="3577" w:type="dxa"/>
                </w:tcPr>
                <w:tbl>
                  <w:tblPr>
                    <w:tblStyle w:val="Tabellenraster"/>
                    <w:tblpPr w:leftFromText="141" w:rightFromText="141" w:vertAnchor="text" w:horzAnchor="margin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F9227E" w:rsidRPr="003D0C04" w14:paraId="0EB8815F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39E8B3B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4504448" w14:textId="77777777" w:rsidR="00F9227E" w:rsidRPr="003D0C04" w:rsidRDefault="00F9227E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6583C93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21892A4" w14:textId="77777777" w:rsidR="00F9227E" w:rsidRPr="003D0C04" w:rsidRDefault="00F9227E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3BE831C" w14:textId="77777777" w:rsidR="00F9227E" w:rsidRPr="003D0C04" w:rsidRDefault="00F9227E" w:rsidP="00F9227E"/>
                    </w:tc>
                  </w:tr>
                  <w:tr w:rsidR="00CF66B2" w:rsidRPr="003D0C04" w14:paraId="43BDC83A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747D5D4" w14:textId="77777777" w:rsidR="00CF66B2" w:rsidRPr="003D0C04" w:rsidRDefault="00CF66B2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9E30851" w14:textId="77777777" w:rsidR="00CF66B2" w:rsidRPr="003D0C04" w:rsidRDefault="00CF66B2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5C3179F" w14:textId="77777777" w:rsidR="00CF66B2" w:rsidRDefault="00CF66B2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86DDC8A" w14:textId="77777777" w:rsidR="00CF66B2" w:rsidRPr="003D0C04" w:rsidRDefault="00CF66B2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9B299AA" w14:textId="77777777" w:rsidR="00CF66B2" w:rsidRPr="003D0C04" w:rsidRDefault="00CF66B2" w:rsidP="00F9227E"/>
                    </w:tc>
                  </w:tr>
                  <w:tr w:rsidR="00CF66B2" w:rsidRPr="003D0C04" w14:paraId="26D3CC77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2B73F1F" w14:textId="77777777" w:rsidR="00CF66B2" w:rsidRPr="003D0C04" w:rsidRDefault="00CF66B2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AFD713D" w14:textId="77777777" w:rsidR="00CF66B2" w:rsidRPr="003D0C04" w:rsidRDefault="00CF66B2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7EDF6FE" w14:textId="77777777" w:rsidR="00CF66B2" w:rsidRDefault="00CF66B2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F295333" w14:textId="77777777" w:rsidR="00CF66B2" w:rsidRPr="003D0C04" w:rsidRDefault="00CF66B2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F69BF11" w14:textId="77777777" w:rsidR="00CF66B2" w:rsidRPr="003D0C04" w:rsidRDefault="00CF66B2" w:rsidP="00F9227E"/>
                    </w:tc>
                  </w:tr>
                </w:tbl>
                <w:p w14:paraId="2657AA2E" w14:textId="77777777" w:rsidR="009659F8" w:rsidRDefault="009659F8" w:rsidP="00BE387F">
                  <w:pPr>
                    <w:pStyle w:val="Ausflltext"/>
                  </w:pPr>
                </w:p>
              </w:tc>
            </w:tr>
          </w:tbl>
          <w:p w14:paraId="035DB202" w14:textId="77777777" w:rsidR="009659F8" w:rsidRPr="00E0758C" w:rsidRDefault="009659F8" w:rsidP="00BE387F">
            <w:pPr>
              <w:spacing w:line="240" w:lineRule="auto"/>
            </w:pPr>
          </w:p>
        </w:tc>
        <w:tc>
          <w:tcPr>
            <w:tcW w:w="424" w:type="dxa"/>
            <w:vAlign w:val="bottom"/>
          </w:tcPr>
          <w:p w14:paraId="3C82B9F0" w14:textId="3C3C4F8C" w:rsidR="009659F8" w:rsidRPr="00E0758C" w:rsidRDefault="00227FCE" w:rsidP="00BE387F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577792" behindDoc="0" locked="0" layoutInCell="1" allowOverlap="1" wp14:anchorId="70C47BDB" wp14:editId="1EAF2BA0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1141730</wp:posOffset>
                  </wp:positionV>
                  <wp:extent cx="222885" cy="700405"/>
                  <wp:effectExtent l="0" t="0" r="5715" b="0"/>
                  <wp:wrapNone/>
                  <wp:docPr id="1594631846" name="Grafik 159463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9EFBA83" w14:textId="77777777" w:rsidR="00C66483" w:rsidRDefault="00C66483">
      <w:pPr>
        <w:sectPr w:rsidR="00C66483" w:rsidSect="003079FB">
          <w:headerReference w:type="default" r:id="rId15"/>
          <w:footerReference w:type="default" r:id="rId16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0758C" w:rsidRPr="00E0758C" w14:paraId="2AAAE0E5" w14:textId="77777777" w:rsidTr="00192D9F">
        <w:tc>
          <w:tcPr>
            <w:tcW w:w="610" w:type="dxa"/>
          </w:tcPr>
          <w:p w14:paraId="0CD30364" w14:textId="77777777" w:rsidR="00E0758C" w:rsidRPr="00AC7674" w:rsidRDefault="00E0758C" w:rsidP="006738EA">
            <w:pPr>
              <w:pStyle w:val="berschrift1"/>
              <w:spacing w:line="240" w:lineRule="auto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1635D7F7" w14:textId="11A8A7C2" w:rsidR="00E0758C" w:rsidRPr="00AC7674" w:rsidRDefault="00117ADA" w:rsidP="006738EA">
            <w:pPr>
              <w:pStyle w:val="berschrift1"/>
              <w:spacing w:line="240" w:lineRule="auto"/>
            </w:pPr>
            <w:r w:rsidRPr="00117ADA">
              <w:t xml:space="preserve">Ich kann sicher addieren und subtrahieren </w:t>
            </w:r>
            <w:r w:rsidR="006738EA">
              <w:br/>
            </w:r>
            <w:r w:rsidRPr="00117ADA">
              <w:t>und meine Rechenwege erklären</w:t>
            </w:r>
          </w:p>
        </w:tc>
      </w:tr>
      <w:tr w:rsidR="00E0758C" w:rsidRPr="00E0758C" w14:paraId="63D92673" w14:textId="77777777" w:rsidTr="00192D9F">
        <w:trPr>
          <w:trHeight w:val="170"/>
        </w:trPr>
        <w:tc>
          <w:tcPr>
            <w:tcW w:w="610" w:type="dxa"/>
          </w:tcPr>
          <w:p w14:paraId="78827393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461" w:type="dxa"/>
            <w:gridSpan w:val="2"/>
          </w:tcPr>
          <w:p w14:paraId="3F98CC0F" w14:textId="77777777" w:rsidR="00E0758C" w:rsidRPr="00911328" w:rsidRDefault="00E0758C" w:rsidP="00AC7674">
            <w:pPr>
              <w:pStyle w:val="berschrift2"/>
            </w:pPr>
            <w:r w:rsidRPr="003C3680">
              <w:t>Zahlen mit Material darstellen</w:t>
            </w:r>
          </w:p>
        </w:tc>
      </w:tr>
      <w:tr w:rsidR="00E0758C" w:rsidRPr="00E0758C" w14:paraId="52050DE6" w14:textId="77777777" w:rsidTr="00192D9F">
        <w:tc>
          <w:tcPr>
            <w:tcW w:w="610" w:type="dxa"/>
          </w:tcPr>
          <w:p w14:paraId="1CA5032A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2"/>
          </w:tcPr>
          <w:p w14:paraId="01771FA1" w14:textId="77777777" w:rsidR="00E0758C" w:rsidRPr="00911328" w:rsidRDefault="005C62BD" w:rsidP="00AC7674">
            <w:pPr>
              <w:pStyle w:val="berschrift3"/>
            </w:pPr>
            <w:r w:rsidRPr="005C62BD">
              <w:t>Schrittweises Addieren</w:t>
            </w:r>
          </w:p>
        </w:tc>
      </w:tr>
      <w:tr w:rsidR="00E0758C" w:rsidRPr="00E0758C" w14:paraId="297EB5AA" w14:textId="77777777" w:rsidTr="00BF28ED">
        <w:trPr>
          <w:trHeight w:val="1664"/>
        </w:trPr>
        <w:tc>
          <w:tcPr>
            <w:tcW w:w="610" w:type="dxa"/>
          </w:tcPr>
          <w:p w14:paraId="26F3030E" w14:textId="465CA93E" w:rsidR="00E0758C" w:rsidRPr="00E0758C" w:rsidRDefault="00E0758C" w:rsidP="00E0758C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701ECE57" wp14:editId="76537898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3C8EE80" w14:textId="34576D2A" w:rsidR="00E0758C" w:rsidRPr="00E0758C" w:rsidRDefault="00162FA0" w:rsidP="00AC7674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80864" behindDoc="0" locked="0" layoutInCell="1" allowOverlap="1" wp14:anchorId="1903B675" wp14:editId="41296A1F">
                      <wp:simplePos x="0" y="0"/>
                      <wp:positionH relativeFrom="column">
                        <wp:posOffset>269288</wp:posOffset>
                      </wp:positionH>
                      <wp:positionV relativeFrom="paragraph">
                        <wp:posOffset>299373</wp:posOffset>
                      </wp:positionV>
                      <wp:extent cx="3336482" cy="778629"/>
                      <wp:effectExtent l="0" t="0" r="3810" b="0"/>
                      <wp:wrapNone/>
                      <wp:docPr id="1434738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6482" cy="778629"/>
                                <a:chOff x="0" y="0"/>
                                <a:chExt cx="3336482" cy="778629"/>
                              </a:xfrm>
                            </wpg:grpSpPr>
                            <wps:wsp>
                              <wps:cNvPr id="110" name="Rechteckige Legende 22152"/>
                              <wps:cNvSpPr/>
                              <wps:spPr>
                                <a:xfrm>
                                  <a:off x="671183" y="133709"/>
                                  <a:ext cx="1137196" cy="477652"/>
                                </a:xfrm>
                                <a:prstGeom prst="wedgeRoundRectCallout">
                                  <a:avLst>
                                    <a:gd name="adj1" fmla="val -57151"/>
                                    <a:gd name="adj2" fmla="val -21212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5CF8F8" w14:textId="77777777" w:rsidR="00FD370F" w:rsidRPr="005C62BD" w:rsidRDefault="00FD370F" w:rsidP="006738EA">
                                    <w:pPr>
                                      <w:pStyle w:val="Sprechblasetext"/>
                                    </w:pPr>
                                    <w:r w:rsidRPr="005C62BD">
                                      <w:t>Ich springe erst</w:t>
                                    </w:r>
                                  </w:p>
                                  <w:p w14:paraId="0BC84526" w14:textId="0AAA8956" w:rsidR="00FD370F" w:rsidRPr="00183926" w:rsidRDefault="00FD370F" w:rsidP="006738EA">
                                    <w:pPr>
                                      <w:pStyle w:val="Sprechblasetext"/>
                                    </w:pPr>
                                    <w:r w:rsidRPr="005C62BD">
                                      <w:t xml:space="preserve">die Zehner und </w:t>
                                    </w:r>
                                    <w:r w:rsidR="006738EA">
                                      <w:br/>
                                    </w:r>
                                    <w:r w:rsidRPr="005C62BD">
                                      <w:t>dann die Einer vor.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Bild 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1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1884872" y="120769"/>
                                  <a:ext cx="1451610" cy="657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514641257" name="Gruppieren 13"/>
                              <wpg:cNvGrpSpPr/>
                              <wpg:grpSpPr>
                                <a:xfrm>
                                  <a:off x="0" y="0"/>
                                  <a:ext cx="547370" cy="694698"/>
                                  <a:chOff x="0" y="0"/>
                                  <a:chExt cx="547370" cy="69469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1386127" name="Grafik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clrChange>
                                      <a:clrFrom>
                                        <a:srgbClr val="FFFFFF">
                                          <a:alpha val="0"/>
                                        </a:srgbClr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7370" cy="629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70667551" name="Textfeld 12"/>
                                <wps:cNvSpPr txBox="1"/>
                                <wps:spPr>
                                  <a:xfrm>
                                    <a:off x="72507" y="547834"/>
                                    <a:ext cx="349885" cy="1468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B214BE" w14:textId="77777777" w:rsidR="00162FA0" w:rsidRPr="008D5126" w:rsidRDefault="00162FA0" w:rsidP="00162FA0">
                                      <w:pPr>
                                        <w:pStyle w:val="Transcript"/>
                                      </w:pPr>
                                      <w:r w:rsidRPr="008D5126">
                                        <w:t>Tara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03B675" id="Gruppieren 2" o:spid="_x0000_s1026" style="position:absolute;margin-left:21.2pt;margin-top:23.55pt;width:262.7pt;height:61.3pt;z-index:252580864" coordsize="33364,7786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"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_x0000_s1027" type="#_x0000_t62" style="position:absolute;left:6711;top:1337;width:11372;height:47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" adj="-1545,6218" fillcolor="white [3201]" strokecolor="#bfbfbf [2412]" strokeweight="1pt">
                        <v:textbox style="mso-fit-shape-to-text:t" inset="1mm,0,1mm,0">
                          <w:txbxContent>
                            <w:p w14:paraId="6A5CF8F8" w14:textId="77777777" w:rsidR="00FD370F" w:rsidRPr="005C62BD" w:rsidRDefault="00FD370F" w:rsidP="006738EA">
                              <w:pPr>
                                <w:pStyle w:val="Sprechblasetext"/>
                              </w:pPr>
                              <w:r w:rsidRPr="005C62BD">
                                <w:t>Ich springe erst</w:t>
                              </w:r>
                            </w:p>
                            <w:p w14:paraId="0BC84526" w14:textId="0AAA8956" w:rsidR="00FD370F" w:rsidRPr="00183926" w:rsidRDefault="00FD370F" w:rsidP="006738EA">
                              <w:pPr>
                                <w:pStyle w:val="Sprechblasetext"/>
                              </w:pPr>
                              <w:r w:rsidRPr="005C62BD">
                                <w:t xml:space="preserve">die Zehner und </w:t>
                              </w:r>
                              <w:r w:rsidR="006738EA">
                                <w:br/>
                              </w:r>
                              <w:r w:rsidRPr="005C62BD">
                                <w:t>dann die Einer vor.</w:t>
                              </w:r>
                            </w:p>
                          </w:txbxContent>
                        </v:textbox>
                      </v:shape>
                      <v:shape id="Bild 36" o:spid="_x0000_s1028" type="#_x0000_t75" style="position:absolute;left:18848;top:1207;width:14516;height:6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" filled="t">
                        <v:imagedata r:id="rId21" o:title=""/>
                      </v:shape>
                      <v:group id="_x0000_s1029" style="position:absolute;width:5473;height:6946" coordsize="5473,6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">
                        <v:shape id="Grafik 10" o:spid="_x0000_s103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  <v:imagedata r:id="rId22" o:title="" chromakey="white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12" o:spid="_x0000_s103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4B214BE" w14:textId="77777777" w:rsidR="00162FA0" w:rsidRPr="008D5126" w:rsidRDefault="00162FA0" w:rsidP="00162FA0">
                                <w:pPr>
                                  <w:pStyle w:val="Transcript"/>
                                </w:pPr>
                                <w:r w:rsidRPr="008D5126">
                                  <w:t>Tara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E0758C" w:rsidRPr="00E0758C">
              <w:t>a)</w:t>
            </w:r>
          </w:p>
        </w:tc>
        <w:tc>
          <w:tcPr>
            <w:tcW w:w="8036" w:type="dxa"/>
          </w:tcPr>
          <w:p w14:paraId="5E728A1A" w14:textId="1713B76F" w:rsidR="00E0758C" w:rsidRDefault="005C62BD" w:rsidP="00AC7674">
            <w:r w:rsidRPr="005C62BD">
              <w:t>Tara zeichnet die Aufgabe 62 + 34 am Zahlenstrahl. Ihre Rechenschritte notiert sie</w:t>
            </w:r>
            <w:r>
              <w:t>.</w:t>
            </w:r>
          </w:p>
          <w:p w14:paraId="6B28ECF9" w14:textId="514B8570" w:rsidR="005C62BD" w:rsidRDefault="005C62BD" w:rsidP="00AC7674"/>
          <w:tbl>
            <w:tblPr>
              <w:tblStyle w:val="Tabellenraster"/>
              <w:tblpPr w:leftFromText="141" w:rightFromText="141" w:vertAnchor="text" w:horzAnchor="margin" w:tblpXSpec="right" w:tblpY="-192"/>
              <w:tblOverlap w:val="never"/>
              <w:tblW w:w="18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227"/>
              <w:gridCol w:w="454"/>
              <w:gridCol w:w="227"/>
              <w:gridCol w:w="454"/>
            </w:tblGrid>
            <w:tr w:rsidR="00BF28ED" w:rsidRPr="003D0C04" w14:paraId="1EB2FF15" w14:textId="77777777" w:rsidTr="003B1034">
              <w:trPr>
                <w:trHeight w:hRule="exact" w:val="454"/>
              </w:trPr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1C17EB05" w14:textId="77777777" w:rsidR="00BF28ED" w:rsidRPr="00CC7DC1" w:rsidRDefault="00BF28ED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62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5C9FDB48" w14:textId="77777777" w:rsidR="00BF28ED" w:rsidRPr="00CC7DC1" w:rsidRDefault="00BF28ED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+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7BAC4965" w14:textId="77777777" w:rsidR="00BF28ED" w:rsidRPr="00CC7DC1" w:rsidRDefault="00BF28ED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34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1B88ABA5" w14:textId="77777777" w:rsidR="00BF28ED" w:rsidRPr="00CC7DC1" w:rsidRDefault="00BF28ED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652D8778" w14:textId="77777777" w:rsidR="00BF28ED" w:rsidRPr="00CC7DC1" w:rsidRDefault="00BF28ED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</w:tr>
            <w:tr w:rsidR="00BF28ED" w:rsidRPr="003D0C04" w14:paraId="33772256" w14:textId="77777777" w:rsidTr="003B1034">
              <w:trPr>
                <w:trHeight w:hRule="exact" w:val="454"/>
              </w:trPr>
              <w:tc>
                <w:tcPr>
                  <w:tcW w:w="454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53F07F1A" w14:textId="77777777" w:rsidR="00BF28ED" w:rsidRPr="00CC7DC1" w:rsidRDefault="00BF28ED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62</w:t>
                  </w:r>
                </w:p>
              </w:tc>
              <w:tc>
                <w:tcPr>
                  <w:tcW w:w="227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4C48E44F" w14:textId="77777777" w:rsidR="00BF28ED" w:rsidRPr="00CC7DC1" w:rsidRDefault="00BF28ED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+</w:t>
                  </w:r>
                </w:p>
              </w:tc>
              <w:tc>
                <w:tcPr>
                  <w:tcW w:w="454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236B78B4" w14:textId="77777777" w:rsidR="00BF28ED" w:rsidRPr="00CC7DC1" w:rsidRDefault="00BF28ED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30</w:t>
                  </w:r>
                </w:p>
              </w:tc>
              <w:tc>
                <w:tcPr>
                  <w:tcW w:w="227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6D02483C" w14:textId="77777777" w:rsidR="00BF28ED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12" w:space="0" w:color="0070C0"/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0B9A2481" w14:textId="70CDC88C" w:rsidR="00BF28ED" w:rsidRPr="00CC7DC1" w:rsidRDefault="00BF28ED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</w:tr>
            <w:tr w:rsidR="00BF28ED" w:rsidRPr="003D0C04" w14:paraId="6EBD4331" w14:textId="77777777" w:rsidTr="003B1034">
              <w:trPr>
                <w:trHeight w:hRule="exact" w:val="454"/>
              </w:trPr>
              <w:tc>
                <w:tcPr>
                  <w:tcW w:w="454" w:type="dxa"/>
                  <w:shd w:val="clear" w:color="auto" w:fill="auto"/>
                  <w:vAlign w:val="center"/>
                </w:tcPr>
                <w:p w14:paraId="7C6CFCEE" w14:textId="77777777" w:rsidR="00BF28ED" w:rsidRPr="00CC7DC1" w:rsidRDefault="00BF28ED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92</w:t>
                  </w: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7C301F6F" w14:textId="77777777" w:rsidR="00BF28ED" w:rsidRPr="00CC7DC1" w:rsidRDefault="00BF28ED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+</w:t>
                  </w:r>
                </w:p>
              </w:tc>
              <w:tc>
                <w:tcPr>
                  <w:tcW w:w="454" w:type="dxa"/>
                  <w:tcBorders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5D32D198" w14:textId="62E67936" w:rsidR="00BF28ED" w:rsidRPr="00CC7DC1" w:rsidRDefault="00BF28ED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019FA032" w14:textId="77777777" w:rsidR="00BF28ED" w:rsidRPr="00CC7DC1" w:rsidRDefault="00BF28ED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6" w:space="0" w:color="0070C0"/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63D147D3" w14:textId="33E13CCE" w:rsidR="00BF28ED" w:rsidRPr="00CC7DC1" w:rsidRDefault="00BF28ED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</w:tr>
          </w:tbl>
          <w:p w14:paraId="6DC7966D" w14:textId="64F3BDB9" w:rsidR="005C62BD" w:rsidRDefault="005C62BD" w:rsidP="00AC7674"/>
          <w:p w14:paraId="1CE2B588" w14:textId="77777777" w:rsidR="00BF28ED" w:rsidRDefault="00BF28ED" w:rsidP="00AC7674"/>
          <w:p w14:paraId="405AE578" w14:textId="77777777" w:rsidR="00BF28ED" w:rsidRDefault="00BF28ED" w:rsidP="00AC7674"/>
          <w:p w14:paraId="7A21F5DF" w14:textId="77777777" w:rsidR="00BF28ED" w:rsidRDefault="00BF28ED" w:rsidP="00AC7674"/>
          <w:p w14:paraId="03E25E95" w14:textId="77777777" w:rsidR="00BF28ED" w:rsidRDefault="00BF28ED" w:rsidP="00BF28ED">
            <w:pPr>
              <w:pStyle w:val="Listenabsatz"/>
              <w:numPr>
                <w:ilvl w:val="0"/>
                <w:numId w:val="48"/>
              </w:numPr>
            </w:pPr>
            <w:r w:rsidRPr="00BF28ED">
              <w:t>Beschrifte den Zahlenstrahl und rechne weiter aus.</w:t>
            </w:r>
          </w:p>
          <w:p w14:paraId="1E532344" w14:textId="77777777" w:rsidR="00BF28ED" w:rsidRDefault="00BF28ED" w:rsidP="00BF28ED">
            <w:pPr>
              <w:pStyle w:val="Listenabsatz"/>
              <w:numPr>
                <w:ilvl w:val="0"/>
                <w:numId w:val="48"/>
              </w:numPr>
            </w:pPr>
            <w:r w:rsidRPr="00B66F13">
              <w:rPr>
                <w:lang w:eastAsia="x-none"/>
              </w:rPr>
              <w:t>Mark</w:t>
            </w:r>
            <w:r>
              <w:rPr>
                <w:lang w:eastAsia="x-none"/>
              </w:rPr>
              <w:t>iere mit Farben, was in der Zeichnung und Rechnung gleich ist.</w:t>
            </w:r>
            <w:r>
              <w:rPr>
                <w:lang w:eastAsia="x-none"/>
              </w:rPr>
              <w:br/>
              <w:t>Erkläre Taras Rechenweg.</w:t>
            </w:r>
          </w:p>
          <w:p w14:paraId="51BE863A" w14:textId="77777777" w:rsidR="00BF28ED" w:rsidRDefault="00BF28ED" w:rsidP="00BF28ED"/>
          <w:p w14:paraId="767CB6D3" w14:textId="77777777" w:rsidR="003B1034" w:rsidRPr="00E0758C" w:rsidRDefault="003B1034" w:rsidP="00BF28ED"/>
        </w:tc>
      </w:tr>
      <w:tr w:rsidR="00A73177" w:rsidRPr="00E0758C" w14:paraId="02EFDDB8" w14:textId="77777777" w:rsidTr="00192D9F">
        <w:tc>
          <w:tcPr>
            <w:tcW w:w="610" w:type="dxa"/>
          </w:tcPr>
          <w:p w14:paraId="7D0BFBB8" w14:textId="77777777" w:rsidR="00A73177" w:rsidRPr="00E0758C" w:rsidRDefault="008F5C8E" w:rsidP="00A73177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9711F5F" wp14:editId="13CD6711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FC4AE30" w14:textId="35CA9119" w:rsidR="00A73177" w:rsidRPr="00E0758C" w:rsidRDefault="00A73177" w:rsidP="00A73177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36" w:type="dxa"/>
          </w:tcPr>
          <w:p w14:paraId="475B5A74" w14:textId="77777777" w:rsidR="00A73177" w:rsidRDefault="00A73177" w:rsidP="00A73177">
            <w:r>
              <w:t>Wie rechnet Tim die Aufgabe 62 + 34? Notiere seine Rechenschritte.</w:t>
            </w:r>
          </w:p>
          <w:p w14:paraId="16A9E704" w14:textId="5A8305CC" w:rsidR="00A73177" w:rsidRDefault="00A73177" w:rsidP="00A73177">
            <w:r>
              <w:t>Was macht er anders als Tara? Schreibe seine Idee in die Sprechblase.</w:t>
            </w:r>
          </w:p>
          <w:p w14:paraId="0F1033E3" w14:textId="1301DF48" w:rsidR="00A73177" w:rsidRDefault="00162FA0" w:rsidP="00A7317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83936" behindDoc="0" locked="0" layoutInCell="1" allowOverlap="1" wp14:anchorId="49DF7C5C" wp14:editId="0C56B06C">
                      <wp:simplePos x="0" y="0"/>
                      <wp:positionH relativeFrom="column">
                        <wp:posOffset>133122</wp:posOffset>
                      </wp:positionH>
                      <wp:positionV relativeFrom="paragraph">
                        <wp:posOffset>84191</wp:posOffset>
                      </wp:positionV>
                      <wp:extent cx="3600618" cy="998855"/>
                      <wp:effectExtent l="0" t="0" r="6350" b="17145"/>
                      <wp:wrapNone/>
                      <wp:docPr id="993369794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00618" cy="998855"/>
                                <a:chOff x="0" y="0"/>
                                <a:chExt cx="3600618" cy="998855"/>
                              </a:xfrm>
                            </wpg:grpSpPr>
                            <wpg:grpSp>
                              <wpg:cNvPr id="22276" name="Gruppieren 22276"/>
                              <wpg:cNvGrpSpPr/>
                              <wpg:grpSpPr>
                                <a:xfrm>
                                  <a:off x="649138" y="0"/>
                                  <a:ext cx="2951480" cy="998855"/>
                                  <a:chOff x="781361" y="86668"/>
                                  <a:chExt cx="2952121" cy="999601"/>
                                </a:xfrm>
                              </wpg:grpSpPr>
                              <wps:wsp>
                                <wps:cNvPr id="22281" name="Rechteckige Legende 22152"/>
                                <wps:cNvSpPr/>
                                <wps:spPr>
                                  <a:xfrm>
                                    <a:off x="781361" y="86668"/>
                                    <a:ext cx="1399376" cy="999601"/>
                                  </a:xfrm>
                                  <a:prstGeom prst="wedgeRoundRectCallout">
                                    <a:avLst>
                                      <a:gd name="adj1" fmla="val -57151"/>
                                      <a:gd name="adj2" fmla="val -21212"/>
                                      <a:gd name="adj3" fmla="val 16667"/>
                                    </a:avLst>
                                  </a:prstGeom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3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CDEFAC4" w14:textId="77777777" w:rsidR="00FD370F" w:rsidRDefault="00FD370F" w:rsidP="005C62BD">
                                      <w:pPr>
                                        <w:rPr>
                                          <w:color w:val="000000" w:themeColor="text1"/>
                                          <w:spacing w:val="-2"/>
                                        </w:rPr>
                                      </w:pPr>
                                    </w:p>
                                    <w:p w14:paraId="714713CE" w14:textId="77777777" w:rsidR="00FD370F" w:rsidRDefault="00FD370F" w:rsidP="005C62BD">
                                      <w:pPr>
                                        <w:rPr>
                                          <w:color w:val="000000" w:themeColor="text1"/>
                                          <w:spacing w:val="-2"/>
                                        </w:rPr>
                                      </w:pPr>
                                    </w:p>
                                    <w:p w14:paraId="4ECFC789" w14:textId="77777777" w:rsidR="00FD370F" w:rsidRDefault="00FD370F" w:rsidP="005C62BD">
                                      <w:pPr>
                                        <w:rPr>
                                          <w:color w:val="000000" w:themeColor="text1"/>
                                          <w:spacing w:val="-2"/>
                                        </w:rPr>
                                      </w:pPr>
                                    </w:p>
                                    <w:p w14:paraId="1426BCCC" w14:textId="77777777" w:rsidR="00FD370F" w:rsidRDefault="00FD370F" w:rsidP="005C62BD">
                                      <w:pPr>
                                        <w:rPr>
                                          <w:color w:val="000000" w:themeColor="text1"/>
                                          <w:spacing w:val="-2"/>
                                        </w:rPr>
                                      </w:pPr>
                                    </w:p>
                                    <w:p w14:paraId="2D259269" w14:textId="77777777" w:rsidR="00FD370F" w:rsidRPr="00183926" w:rsidRDefault="00FD370F" w:rsidP="005C62BD">
                                      <w:pPr>
                                        <w:rPr>
                                          <w:color w:val="000000" w:themeColor="text1"/>
                                          <w:spacing w:val="-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2305" name="Bild 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81237" y="92554"/>
                                    <a:ext cx="1452245" cy="654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752443121" name="Gruppieren 14"/>
                              <wpg:cNvGrpSpPr/>
                              <wpg:grpSpPr>
                                <a:xfrm>
                                  <a:off x="0" y="107831"/>
                                  <a:ext cx="512626" cy="762117"/>
                                  <a:chOff x="29319" y="-55336"/>
                                  <a:chExt cx="512626" cy="76211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08164260" name="Grafik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 cstate="print">
                                    <a:clrChange>
                                      <a:clrFrom>
                                        <a:srgbClr val="FFFFFF">
                                          <a:alpha val="0"/>
                                        </a:srgbClr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29319" y="-55336"/>
                                    <a:ext cx="512626" cy="629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874185016" name="Textfeld 12"/>
                                <wps:cNvSpPr txBox="1"/>
                                <wps:spPr>
                                  <a:xfrm>
                                    <a:off x="64451" y="559919"/>
                                    <a:ext cx="349885" cy="1468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D529DE" w14:textId="77777777" w:rsidR="00162FA0" w:rsidRPr="008D5126" w:rsidRDefault="00162FA0" w:rsidP="00162FA0">
                                      <w:pPr>
                                        <w:pStyle w:val="Transcript"/>
                                      </w:pPr>
                                      <w:r w:rsidRPr="008D5126">
                                        <w:t>T</w:t>
                                      </w:r>
                                      <w:r>
                                        <w:t>im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DF7C5C" id="Gruppieren 3" o:spid="_x0000_s1032" style="position:absolute;margin-left:10.5pt;margin-top:6.65pt;width:283.5pt;height:78.65pt;z-index:252583936" coordsize="36006,99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">
                      <v:group id="Gruppieren 22276" o:spid="_x0000_s1033" style="position:absolute;left:6491;width:29515;height:9988" coordorigin="7813,866" coordsize="29521,9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">
                        <v:shape id="_x0000_s1034" type="#_x0000_t62" style="position:absolute;left:7813;top:866;width:13994;height:99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" adj="-1545,6218" fillcolor="white [3201]" strokecolor="#bfbfbf [2412]" strokeweight="1pt">
                          <v:textbox style="mso-fit-shape-to-text:t" inset="1mm,0,1mm,0">
                            <w:txbxContent>
                              <w:p w14:paraId="5CDEFAC4" w14:textId="77777777" w:rsidR="00FD370F" w:rsidRDefault="00FD370F" w:rsidP="005C62BD">
                                <w:pPr>
                                  <w:rPr>
                                    <w:color w:val="000000" w:themeColor="text1"/>
                                    <w:spacing w:val="-2"/>
                                  </w:rPr>
                                </w:pPr>
                              </w:p>
                              <w:p w14:paraId="714713CE" w14:textId="77777777" w:rsidR="00FD370F" w:rsidRDefault="00FD370F" w:rsidP="005C62BD">
                                <w:pPr>
                                  <w:rPr>
                                    <w:color w:val="000000" w:themeColor="text1"/>
                                    <w:spacing w:val="-2"/>
                                  </w:rPr>
                                </w:pPr>
                              </w:p>
                              <w:p w14:paraId="4ECFC789" w14:textId="77777777" w:rsidR="00FD370F" w:rsidRDefault="00FD370F" w:rsidP="005C62BD">
                                <w:pPr>
                                  <w:rPr>
                                    <w:color w:val="000000" w:themeColor="text1"/>
                                    <w:spacing w:val="-2"/>
                                  </w:rPr>
                                </w:pPr>
                              </w:p>
                              <w:p w14:paraId="1426BCCC" w14:textId="77777777" w:rsidR="00FD370F" w:rsidRDefault="00FD370F" w:rsidP="005C62BD">
                                <w:pPr>
                                  <w:rPr>
                                    <w:color w:val="000000" w:themeColor="text1"/>
                                    <w:spacing w:val="-2"/>
                                  </w:rPr>
                                </w:pPr>
                              </w:p>
                              <w:p w14:paraId="2D259269" w14:textId="77777777" w:rsidR="00FD370F" w:rsidRPr="00183926" w:rsidRDefault="00FD370F" w:rsidP="005C62BD">
                                <w:pPr>
                                  <w:rPr>
                                    <w:color w:val="000000" w:themeColor="text1"/>
                                    <w:spacing w:val="-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Bild 36" o:spid="_x0000_s1035" type="#_x0000_t75" style="position:absolute;left:22812;top:925;width:14522;height:65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" filled="t">
                          <v:imagedata r:id="rId26" o:title=""/>
                        </v:shape>
                      </v:group>
                      <v:group id="_x0000_s1036" style="position:absolute;top:1078;width:5126;height:7621" coordorigin="293,-553" coordsize="5126,7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">
                        <v:shape id="Grafik 11" o:spid="_x0000_s1037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">
                          <v:imagedata r:id="rId27" o:title="" chromakey="white"/>
                        </v:shape>
                        <v:shape id="Textfeld 12" o:spid="_x0000_s1038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ED529DE" w14:textId="77777777" w:rsidR="00162FA0" w:rsidRPr="008D5126" w:rsidRDefault="00162FA0" w:rsidP="00162FA0">
                                <w:pPr>
                                  <w:pStyle w:val="Transcript"/>
                                </w:pPr>
                                <w:r w:rsidRPr="008D5126">
                                  <w:t>T</w:t>
                                </w:r>
                                <w:r>
                                  <w:t>im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tbl>
            <w:tblPr>
              <w:tblStyle w:val="Tabellenraster"/>
              <w:tblpPr w:leftFromText="141" w:rightFromText="141" w:vertAnchor="text" w:horzAnchor="margin" w:tblpXSpec="right" w:tblpY="-192"/>
              <w:tblOverlap w:val="never"/>
              <w:tblW w:w="18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227"/>
              <w:gridCol w:w="454"/>
              <w:gridCol w:w="227"/>
              <w:gridCol w:w="454"/>
            </w:tblGrid>
            <w:tr w:rsidR="00A73177" w:rsidRPr="003D0C04" w14:paraId="156BA65A" w14:textId="77777777" w:rsidTr="003B1034">
              <w:trPr>
                <w:trHeight w:hRule="exact" w:val="454"/>
              </w:trPr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7BA33E1D" w14:textId="77777777" w:rsidR="00A73177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62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4092D6A5" w14:textId="77777777" w:rsidR="00A73177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+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5C41585F" w14:textId="77777777" w:rsidR="00A73177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34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51E82BF2" w14:textId="77777777" w:rsidR="00A73177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52EAD148" w14:textId="77777777" w:rsidR="00A73177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</w:tr>
            <w:tr w:rsidR="00A73177" w:rsidRPr="003D0C04" w14:paraId="260196EE" w14:textId="77777777" w:rsidTr="003B1034">
              <w:trPr>
                <w:trHeight w:hRule="exact" w:val="454"/>
              </w:trPr>
              <w:tc>
                <w:tcPr>
                  <w:tcW w:w="454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5DD99373" w14:textId="77777777" w:rsidR="00A73177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62</w:t>
                  </w:r>
                </w:p>
              </w:tc>
              <w:tc>
                <w:tcPr>
                  <w:tcW w:w="227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7EFA8AED" w14:textId="77777777" w:rsidR="00A73177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+</w:t>
                  </w:r>
                </w:p>
              </w:tc>
              <w:tc>
                <w:tcPr>
                  <w:tcW w:w="454" w:type="dxa"/>
                  <w:tcBorders>
                    <w:top w:val="single" w:sz="12" w:space="0" w:color="0070C0"/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6CB0925E" w14:textId="4BE7837B" w:rsidR="00A73177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227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4CEC0C1F" w14:textId="77777777" w:rsidR="00A73177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12" w:space="0" w:color="0070C0"/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1699D15D" w14:textId="5A9CB582" w:rsidR="00A73177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</w:tr>
            <w:tr w:rsidR="00A73177" w:rsidRPr="003D0C04" w14:paraId="48365C89" w14:textId="77777777" w:rsidTr="003B1034">
              <w:trPr>
                <w:trHeight w:hRule="exact" w:val="454"/>
              </w:trPr>
              <w:tc>
                <w:tcPr>
                  <w:tcW w:w="454" w:type="dxa"/>
                  <w:tcBorders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26080081" w14:textId="6C33D030" w:rsidR="00A73177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1C0818C0" w14:textId="77777777" w:rsidR="00A73177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+</w:t>
                  </w:r>
                </w:p>
              </w:tc>
              <w:tc>
                <w:tcPr>
                  <w:tcW w:w="454" w:type="dxa"/>
                  <w:tcBorders>
                    <w:top w:val="single" w:sz="6" w:space="0" w:color="0070C0"/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7DAA46F4" w14:textId="02425EA1" w:rsidR="00A73177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0870EA3E" w14:textId="77777777" w:rsidR="00A73177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6" w:space="0" w:color="0070C0"/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6ED6F9B4" w14:textId="2495D629" w:rsidR="00A73177" w:rsidRPr="00CC7DC1" w:rsidRDefault="00A73177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</w:tr>
          </w:tbl>
          <w:p w14:paraId="6888CE35" w14:textId="732A9F2D" w:rsidR="00A73177" w:rsidRDefault="00A73177" w:rsidP="00A73177"/>
          <w:p w14:paraId="635BAA4F" w14:textId="77777777" w:rsidR="00A73177" w:rsidRDefault="00A73177" w:rsidP="00A73177"/>
          <w:p w14:paraId="4EA1777C" w14:textId="77777777" w:rsidR="00A73177" w:rsidRDefault="00A73177" w:rsidP="00A73177"/>
          <w:p w14:paraId="2371A145" w14:textId="77777777" w:rsidR="00A73177" w:rsidRDefault="00A73177" w:rsidP="00A73177"/>
          <w:p w14:paraId="5944AA02" w14:textId="77777777" w:rsidR="003141F7" w:rsidRDefault="003141F7" w:rsidP="00A73177"/>
          <w:p w14:paraId="3A3AF5AE" w14:textId="77777777" w:rsidR="003B1034" w:rsidRPr="00E0758C" w:rsidRDefault="003B1034" w:rsidP="003141F7"/>
        </w:tc>
      </w:tr>
      <w:tr w:rsidR="00E0758C" w:rsidRPr="00E0758C" w14:paraId="6AB24365" w14:textId="77777777" w:rsidTr="00192D9F">
        <w:tc>
          <w:tcPr>
            <w:tcW w:w="610" w:type="dxa"/>
          </w:tcPr>
          <w:p w14:paraId="47199696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BB2E1EB" w14:textId="77777777" w:rsidR="00E0758C" w:rsidRPr="00E0758C" w:rsidRDefault="00E0758C" w:rsidP="00AC7674">
            <w:pPr>
              <w:pStyle w:val="Nummerierung"/>
            </w:pPr>
            <w:r w:rsidRPr="00E0758C">
              <w:t>c)</w:t>
            </w:r>
          </w:p>
        </w:tc>
        <w:tc>
          <w:tcPr>
            <w:tcW w:w="8036" w:type="dxa"/>
            <w:vAlign w:val="center"/>
          </w:tcPr>
          <w:p w14:paraId="5891D4A7" w14:textId="306E2B6D" w:rsidR="00E0758C" w:rsidRDefault="008F5C8E" w:rsidP="00E0758C">
            <w:r w:rsidRPr="008F5C8E">
              <w:t xml:space="preserve">Zeichne und rechne die Aufgabe 368 + 179 </w:t>
            </w:r>
            <w:r w:rsidR="00CC7DC1">
              <w:t>auf zwei Wegen:</w:t>
            </w:r>
          </w:p>
          <w:p w14:paraId="6D97F42A" w14:textId="77777777" w:rsidR="008F5C8E" w:rsidRDefault="008F5C8E" w:rsidP="00E0758C"/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5578"/>
              <w:gridCol w:w="2001"/>
            </w:tblGrid>
            <w:tr w:rsidR="00117ADA" w14:paraId="6FED550D" w14:textId="77777777" w:rsidTr="00BE387F">
              <w:tc>
                <w:tcPr>
                  <w:tcW w:w="425" w:type="dxa"/>
                </w:tcPr>
                <w:p w14:paraId="797EE5DE" w14:textId="77777777" w:rsidR="00117ADA" w:rsidRDefault="00117ADA" w:rsidP="00117ADA">
                  <w:r>
                    <w:t>(1)</w:t>
                  </w:r>
                </w:p>
              </w:tc>
              <w:tc>
                <w:tcPr>
                  <w:tcW w:w="5578" w:type="dxa"/>
                </w:tcPr>
                <w:p w14:paraId="1445642C" w14:textId="398C7697" w:rsidR="00117ADA" w:rsidRDefault="002A7B5B" w:rsidP="00117ADA">
                  <w:r>
                    <w:rPr>
                      <w:noProof/>
                    </w:rPr>
                    <w:drawing>
                      <wp:anchor distT="0" distB="0" distL="114300" distR="114300" simplePos="0" relativeHeight="252570624" behindDoc="0" locked="0" layoutInCell="1" allowOverlap="1" wp14:anchorId="7E819A40" wp14:editId="72389D3E">
                        <wp:simplePos x="0" y="0"/>
                        <wp:positionH relativeFrom="column">
                          <wp:posOffset>471170</wp:posOffset>
                        </wp:positionH>
                        <wp:positionV relativeFrom="paragraph">
                          <wp:posOffset>175260</wp:posOffset>
                        </wp:positionV>
                        <wp:extent cx="2325277" cy="432000"/>
                        <wp:effectExtent l="0" t="0" r="0" b="0"/>
                        <wp:wrapNone/>
                        <wp:docPr id="1423777550" name="Grafik 14237775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0790840" name="Grafik 660790840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5277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CC7DC1">
                    <w:t>Rechne</w:t>
                  </w:r>
                  <w:r w:rsidR="00117ADA">
                    <w:t xml:space="preserve"> so wie Tara.</w:t>
                  </w:r>
                </w:p>
                <w:p w14:paraId="45209C77" w14:textId="5464B799" w:rsidR="00117ADA" w:rsidRDefault="00117ADA" w:rsidP="00565877">
                  <w:pPr>
                    <w:spacing w:before="60"/>
                  </w:pPr>
                </w:p>
                <w:p w14:paraId="0F1F48B7" w14:textId="7F12B56E" w:rsidR="00117ADA" w:rsidRDefault="00117ADA" w:rsidP="00117ADA">
                  <w:pPr>
                    <w:spacing w:line="240" w:lineRule="atLeast"/>
                    <w:jc w:val="center"/>
                  </w:pPr>
                </w:p>
                <w:p w14:paraId="3E3552E5" w14:textId="77777777" w:rsidR="00117ADA" w:rsidRDefault="00117ADA" w:rsidP="00117ADA">
                  <w:pPr>
                    <w:spacing w:line="240" w:lineRule="atLeast"/>
                  </w:pPr>
                </w:p>
              </w:tc>
              <w:tc>
                <w:tcPr>
                  <w:tcW w:w="2001" w:type="dxa"/>
                </w:tcPr>
                <w:tbl>
                  <w:tblPr>
                    <w:tblStyle w:val="Tabellenraster"/>
                    <w:tblpPr w:leftFromText="141" w:rightFromText="141" w:vertAnchor="text" w:horzAnchor="margin" w:tblpXSpec="right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117ADA" w:rsidRPr="00CC7DC1" w14:paraId="599CB5B9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EBA00CC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368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0BD5146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9E3C8FD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179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2A27498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D5FA728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17ADA" w:rsidRPr="00CC7DC1" w14:paraId="70AB57A1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BF44E59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66EABDD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EC3F6C2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EDE302B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CEAA43C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17ADA" w:rsidRPr="00CC7DC1" w14:paraId="6EFCB97E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84DA06A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50FF61F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061E797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6FE6E03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9CF40FC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70650E95" w14:textId="77777777" w:rsidR="00117ADA" w:rsidRPr="00CC7DC1" w:rsidRDefault="00117ADA" w:rsidP="00117ADA">
                  <w:pPr>
                    <w:pStyle w:val="Ausflltext"/>
                    <w:rPr>
                      <w:sz w:val="28"/>
                      <w:szCs w:val="28"/>
                    </w:rPr>
                  </w:pPr>
                </w:p>
              </w:tc>
            </w:tr>
            <w:tr w:rsidR="00117ADA" w14:paraId="678EB3C2" w14:textId="77777777" w:rsidTr="00BE387F">
              <w:tc>
                <w:tcPr>
                  <w:tcW w:w="425" w:type="dxa"/>
                </w:tcPr>
                <w:p w14:paraId="7EE4B55A" w14:textId="77777777" w:rsidR="00117ADA" w:rsidRDefault="00117ADA" w:rsidP="00117ADA">
                  <w:r>
                    <w:t>(2)</w:t>
                  </w:r>
                </w:p>
              </w:tc>
              <w:tc>
                <w:tcPr>
                  <w:tcW w:w="5578" w:type="dxa"/>
                </w:tcPr>
                <w:p w14:paraId="270E319C" w14:textId="53F7B199" w:rsidR="00117ADA" w:rsidRDefault="00CC7DC1" w:rsidP="00117ADA">
                  <w:r>
                    <w:t xml:space="preserve">Rechne </w:t>
                  </w:r>
                  <w:r w:rsidR="00117ADA">
                    <w:t>so wie Tim.</w:t>
                  </w:r>
                </w:p>
                <w:p w14:paraId="66920782" w14:textId="1D5A997A" w:rsidR="00117ADA" w:rsidRDefault="002A7B5B" w:rsidP="00117ADA">
                  <w:r>
                    <w:rPr>
                      <w:noProof/>
                    </w:rPr>
                    <w:drawing>
                      <wp:anchor distT="0" distB="0" distL="114300" distR="114300" simplePos="0" relativeHeight="252571648" behindDoc="0" locked="0" layoutInCell="1" allowOverlap="1" wp14:anchorId="7E158C79" wp14:editId="00F53F0D">
                        <wp:simplePos x="0" y="0"/>
                        <wp:positionH relativeFrom="column">
                          <wp:posOffset>471170</wp:posOffset>
                        </wp:positionH>
                        <wp:positionV relativeFrom="paragraph">
                          <wp:posOffset>23495</wp:posOffset>
                        </wp:positionV>
                        <wp:extent cx="2325277" cy="432000"/>
                        <wp:effectExtent l="0" t="0" r="0" b="0"/>
                        <wp:wrapNone/>
                        <wp:docPr id="660790840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0790840" name="Grafik 660790840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5277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B36FE44" w14:textId="1DF75D16" w:rsidR="00117ADA" w:rsidRDefault="00117ADA" w:rsidP="00565877">
                  <w:pPr>
                    <w:spacing w:before="60" w:line="240" w:lineRule="atLeast"/>
                    <w:jc w:val="center"/>
                  </w:pPr>
                </w:p>
                <w:p w14:paraId="57C529BA" w14:textId="77777777" w:rsidR="00117ADA" w:rsidRDefault="00117ADA" w:rsidP="00117ADA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</w:tcPr>
                <w:tbl>
                  <w:tblPr>
                    <w:tblStyle w:val="Tabellenraster"/>
                    <w:tblpPr w:leftFromText="141" w:rightFromText="141" w:vertAnchor="text" w:horzAnchor="margin" w:tblpXSpec="right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117ADA" w:rsidRPr="00CC7DC1" w14:paraId="1FC5E5AF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1DEB929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368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87225A6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E1B1D48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179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13F340A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0BC383B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17ADA" w:rsidRPr="00CC7DC1" w14:paraId="679046B6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6093189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9BE08C5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A6349A6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E0D6E93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457CE3F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17ADA" w:rsidRPr="00CC7DC1" w14:paraId="712BF9B0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4F5AFD3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067073A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B8CD9D2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58D050A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E0717E0" w14:textId="77777777" w:rsidR="00117ADA" w:rsidRPr="00CC7DC1" w:rsidRDefault="00117ADA" w:rsidP="00F9227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3F16C4F5" w14:textId="77777777" w:rsidR="00117ADA" w:rsidRPr="00CC7DC1" w:rsidRDefault="00117ADA" w:rsidP="00117ADA">
                  <w:pPr>
                    <w:pStyle w:val="Ausflltext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689301A0" w14:textId="77777777" w:rsidR="00117ADA" w:rsidRPr="00E0758C" w:rsidRDefault="00117ADA" w:rsidP="00E0758C"/>
        </w:tc>
      </w:tr>
      <w:tr w:rsidR="00D86F6A" w:rsidRPr="00E0758C" w14:paraId="38E0971B" w14:textId="77777777" w:rsidTr="00BE387F">
        <w:tc>
          <w:tcPr>
            <w:tcW w:w="610" w:type="dxa"/>
          </w:tcPr>
          <w:p w14:paraId="53D06596" w14:textId="77777777" w:rsidR="00D86F6A" w:rsidRPr="00E0758C" w:rsidRDefault="00D86F6A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D89D1E8" w14:textId="77777777" w:rsidR="002A7B5B" w:rsidRDefault="002A7B5B" w:rsidP="00AC7674">
            <w:pPr>
              <w:pStyle w:val="Nummerierung"/>
            </w:pPr>
          </w:p>
          <w:p w14:paraId="7CD61AE8" w14:textId="099F40E9" w:rsidR="00D86F6A" w:rsidRPr="00E0758C" w:rsidRDefault="00117ADA" w:rsidP="00AC7674">
            <w:pPr>
              <w:pStyle w:val="Nummerierung"/>
            </w:pPr>
            <w:r>
              <w:t>d)</w:t>
            </w:r>
          </w:p>
        </w:tc>
        <w:tc>
          <w:tcPr>
            <w:tcW w:w="8036" w:type="dxa"/>
            <w:vAlign w:val="center"/>
          </w:tcPr>
          <w:p w14:paraId="632E7DDC" w14:textId="77777777" w:rsidR="002A7B5B" w:rsidRDefault="002A7B5B" w:rsidP="00E0758C"/>
          <w:p w14:paraId="3CD33A4E" w14:textId="167A0C17" w:rsidR="00D86F6A" w:rsidRDefault="00117ADA" w:rsidP="00E0758C">
            <w:r w:rsidRPr="00117ADA">
              <w:t>Finde die passenden Plus-Aufgaben zu den Zahlenstrahlen. Rechne aus.</w:t>
            </w:r>
          </w:p>
          <w:p w14:paraId="0E709E47" w14:textId="77777777" w:rsidR="00117ADA" w:rsidRDefault="00117ADA" w:rsidP="00E0758C"/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5578"/>
              <w:gridCol w:w="2001"/>
            </w:tblGrid>
            <w:tr w:rsidR="00117ADA" w14:paraId="448F2EFB" w14:textId="77777777" w:rsidTr="00BE387F">
              <w:tc>
                <w:tcPr>
                  <w:tcW w:w="425" w:type="dxa"/>
                </w:tcPr>
                <w:p w14:paraId="1174B867" w14:textId="77777777" w:rsidR="00117ADA" w:rsidRDefault="00117ADA" w:rsidP="00117ADA">
                  <w:r>
                    <w:t>(1)</w:t>
                  </w:r>
                </w:p>
              </w:tc>
              <w:tc>
                <w:tcPr>
                  <w:tcW w:w="5578" w:type="dxa"/>
                </w:tcPr>
                <w:p w14:paraId="45D2FA25" w14:textId="605A8EBE" w:rsidR="00117ADA" w:rsidRDefault="002A7B5B" w:rsidP="00117ADA">
                  <w:pPr>
                    <w:spacing w:line="240" w:lineRule="atLeast"/>
                    <w:jc w:val="center"/>
                  </w:pPr>
                  <w:r w:rsidRPr="002A7B5B">
                    <w:rPr>
                      <w:noProof/>
                    </w:rPr>
                    <w:drawing>
                      <wp:inline distT="0" distB="0" distL="0" distR="0" wp14:anchorId="0D22FB26" wp14:editId="12099868">
                        <wp:extent cx="2519680" cy="550545"/>
                        <wp:effectExtent l="0" t="0" r="0" b="0"/>
                        <wp:docPr id="307430366" name="Grafik 30743036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56ED3DC-23F1-0B30-715B-1A52CF24E58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5">
                                  <a:extLst>
                                    <a:ext uri="{FF2B5EF4-FFF2-40B4-BE49-F238E27FC236}">
                                      <a16:creationId xmlns:a16="http://schemas.microsoft.com/office/drawing/2014/main" id="{C56ED3DC-23F1-0B30-715B-1A52CF24E58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9680" cy="550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D33628" w14:textId="77777777" w:rsidR="00117ADA" w:rsidRDefault="00117ADA" w:rsidP="00117ADA">
                  <w:pPr>
                    <w:spacing w:line="240" w:lineRule="atLeast"/>
                  </w:pPr>
                </w:p>
              </w:tc>
              <w:tc>
                <w:tcPr>
                  <w:tcW w:w="2001" w:type="dxa"/>
                </w:tcPr>
                <w:tbl>
                  <w:tblPr>
                    <w:tblStyle w:val="Tabellenraster"/>
                    <w:tblpPr w:leftFromText="141" w:rightFromText="141" w:vertAnchor="text" w:horzAnchor="margin" w:tblpXSpec="right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FD370F" w:rsidRPr="003D0C04" w14:paraId="4ED515DA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6D178C5" w14:textId="77777777" w:rsidR="00FD370F" w:rsidRPr="003D0C04" w:rsidRDefault="00FD370F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D12E80B" w14:textId="77777777" w:rsidR="00FD370F" w:rsidRPr="003D0C04" w:rsidRDefault="00FD370F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95CDCF8" w14:textId="77777777" w:rsidR="00FD370F" w:rsidRPr="003D0C04" w:rsidRDefault="00FD370F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A95CA05" w14:textId="77777777" w:rsidR="00FD370F" w:rsidRPr="003D0C04" w:rsidRDefault="00FD370F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F73F6EF" w14:textId="77777777" w:rsidR="00FD370F" w:rsidRPr="003D0C04" w:rsidRDefault="00FD370F" w:rsidP="00F9227E"/>
                    </w:tc>
                  </w:tr>
                  <w:tr w:rsidR="00117ADA" w:rsidRPr="003D0C04" w14:paraId="54A75EF0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FB41CBE" w14:textId="77777777" w:rsidR="00117ADA" w:rsidRPr="003D0C04" w:rsidRDefault="00117ADA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BBF88FB" w14:textId="77777777" w:rsidR="00117ADA" w:rsidRPr="003D0C04" w:rsidRDefault="00117ADA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DF6C480" w14:textId="77777777" w:rsidR="00117ADA" w:rsidRDefault="00117ADA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EDD28A3" w14:textId="77777777" w:rsidR="00117ADA" w:rsidRPr="003D0C04" w:rsidRDefault="00117ADA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56CA94B" w14:textId="77777777" w:rsidR="00117ADA" w:rsidRDefault="00117ADA" w:rsidP="00F9227E"/>
                    </w:tc>
                  </w:tr>
                  <w:tr w:rsidR="00117ADA" w:rsidRPr="003D0C04" w14:paraId="7DE60A4F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3F1FBF9" w14:textId="77777777" w:rsidR="00117ADA" w:rsidRDefault="00117ADA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655C50AD" w14:textId="77777777" w:rsidR="00117ADA" w:rsidRPr="003D0C04" w:rsidRDefault="00117ADA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18FF928" w14:textId="77777777" w:rsidR="00117ADA" w:rsidRDefault="00117ADA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B56341F" w14:textId="77777777" w:rsidR="00117ADA" w:rsidRPr="003D0C04" w:rsidRDefault="00117ADA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51A52C5" w14:textId="77777777" w:rsidR="00117ADA" w:rsidRPr="003D0C04" w:rsidRDefault="00117ADA" w:rsidP="00F9227E"/>
                    </w:tc>
                  </w:tr>
                </w:tbl>
                <w:p w14:paraId="7D26621F" w14:textId="77777777" w:rsidR="00117ADA" w:rsidRDefault="00117ADA" w:rsidP="00117ADA">
                  <w:pPr>
                    <w:pStyle w:val="Ausflltext"/>
                  </w:pPr>
                </w:p>
              </w:tc>
            </w:tr>
            <w:tr w:rsidR="00117ADA" w14:paraId="6C80E83F" w14:textId="77777777" w:rsidTr="00BE387F">
              <w:tc>
                <w:tcPr>
                  <w:tcW w:w="425" w:type="dxa"/>
                </w:tcPr>
                <w:p w14:paraId="440A266E" w14:textId="61113E46" w:rsidR="00117ADA" w:rsidRDefault="00117ADA" w:rsidP="00117ADA">
                  <w:r>
                    <w:t>(</w:t>
                  </w:r>
                  <w:r w:rsidR="002A7B5B">
                    <w:t>2</w:t>
                  </w:r>
                  <w:r>
                    <w:t>)</w:t>
                  </w:r>
                </w:p>
              </w:tc>
              <w:tc>
                <w:tcPr>
                  <w:tcW w:w="5578" w:type="dxa"/>
                </w:tcPr>
                <w:p w14:paraId="54711C3B" w14:textId="1EA7636C" w:rsidR="00117ADA" w:rsidRDefault="002A7B5B" w:rsidP="00417949">
                  <w:pPr>
                    <w:spacing w:line="240" w:lineRule="atLeast"/>
                    <w:jc w:val="center"/>
                  </w:pPr>
                  <w:r w:rsidRPr="002A7B5B">
                    <w:rPr>
                      <w:noProof/>
                    </w:rPr>
                    <w:drawing>
                      <wp:inline distT="0" distB="0" distL="0" distR="0" wp14:anchorId="169DF8E2" wp14:editId="4561B6FD">
                        <wp:extent cx="2519680" cy="550545"/>
                        <wp:effectExtent l="0" t="0" r="0" b="0"/>
                        <wp:docPr id="1692800259" name="Grafik 169280025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FD8CB7E-1421-B977-A865-CF1CE4B19EA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6">
                                  <a:extLst>
                                    <a:ext uri="{FF2B5EF4-FFF2-40B4-BE49-F238E27FC236}">
                                      <a16:creationId xmlns:a16="http://schemas.microsoft.com/office/drawing/2014/main" id="{DFD8CB7E-1421-B977-A865-CF1CE4B19EA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9680" cy="550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</w:tcPr>
                <w:tbl>
                  <w:tblPr>
                    <w:tblStyle w:val="Tabellenraster"/>
                    <w:tblpPr w:leftFromText="141" w:rightFromText="141" w:vertAnchor="text" w:horzAnchor="margin" w:tblpXSpec="right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F9227E" w:rsidRPr="003D0C04" w14:paraId="3E4747AA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254EE36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F433ADF" w14:textId="77777777" w:rsidR="00F9227E" w:rsidRPr="003D0C04" w:rsidRDefault="00F9227E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1367220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0C50BCC" w14:textId="77777777" w:rsidR="00F9227E" w:rsidRPr="003D0C04" w:rsidRDefault="00F9227E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262403D" w14:textId="77777777" w:rsidR="00F9227E" w:rsidRPr="003D0C04" w:rsidRDefault="00F9227E" w:rsidP="00F9227E"/>
                    </w:tc>
                  </w:tr>
                  <w:tr w:rsidR="00117ADA" w:rsidRPr="003D0C04" w14:paraId="5E9CEA2B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F9526FD" w14:textId="77777777" w:rsidR="00117ADA" w:rsidRPr="003D0C04" w:rsidRDefault="00117ADA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80596C5" w14:textId="77777777" w:rsidR="00117ADA" w:rsidRPr="003D0C04" w:rsidRDefault="00117ADA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975DBC1" w14:textId="77777777" w:rsidR="00117ADA" w:rsidRDefault="00117ADA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97C734D" w14:textId="77777777" w:rsidR="00117ADA" w:rsidRPr="003D0C04" w:rsidRDefault="00117ADA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66011EF" w14:textId="77777777" w:rsidR="00117ADA" w:rsidRDefault="00117ADA" w:rsidP="00F9227E"/>
                    </w:tc>
                  </w:tr>
                  <w:tr w:rsidR="00117ADA" w:rsidRPr="003D0C04" w14:paraId="2D8223D0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4D066A3" w14:textId="77777777" w:rsidR="00117ADA" w:rsidRDefault="00117ADA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9FE4E17" w14:textId="77777777" w:rsidR="00117ADA" w:rsidRPr="003D0C04" w:rsidRDefault="00117ADA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C0677C8" w14:textId="77777777" w:rsidR="00117ADA" w:rsidRDefault="00117ADA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F2E3309" w14:textId="77777777" w:rsidR="00117ADA" w:rsidRPr="003D0C04" w:rsidRDefault="00117ADA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A68B204" w14:textId="77777777" w:rsidR="00117ADA" w:rsidRPr="003D0C04" w:rsidRDefault="00117ADA" w:rsidP="00F9227E"/>
                    </w:tc>
                  </w:tr>
                </w:tbl>
                <w:p w14:paraId="74A4ACAA" w14:textId="77777777" w:rsidR="00117ADA" w:rsidRDefault="00117ADA" w:rsidP="00117ADA">
                  <w:pPr>
                    <w:pStyle w:val="Ausflltext"/>
                  </w:pPr>
                </w:p>
              </w:tc>
            </w:tr>
          </w:tbl>
          <w:p w14:paraId="285AA7B5" w14:textId="77777777" w:rsidR="00117ADA" w:rsidRPr="00E0758C" w:rsidRDefault="00117ADA" w:rsidP="00E0758C"/>
        </w:tc>
      </w:tr>
      <w:tr w:rsidR="00417949" w:rsidRPr="00E0758C" w14:paraId="6AC6CE12" w14:textId="77777777" w:rsidTr="00BE387F">
        <w:tc>
          <w:tcPr>
            <w:tcW w:w="610" w:type="dxa"/>
          </w:tcPr>
          <w:p w14:paraId="1B11C42C" w14:textId="77777777" w:rsidR="00417949" w:rsidRPr="00E0758C" w:rsidRDefault="00417949" w:rsidP="00BE387F">
            <w:pPr>
              <w:pStyle w:val="berschrift3"/>
            </w:pPr>
            <w:r w:rsidRPr="00E0758C">
              <w:lastRenderedPageBreak/>
              <w:t>1.</w:t>
            </w:r>
            <w:r>
              <w:t>2</w:t>
            </w:r>
          </w:p>
        </w:tc>
        <w:tc>
          <w:tcPr>
            <w:tcW w:w="8461" w:type="dxa"/>
            <w:gridSpan w:val="2"/>
          </w:tcPr>
          <w:p w14:paraId="139F8BE7" w14:textId="77777777" w:rsidR="00417949" w:rsidRPr="00911328" w:rsidRDefault="00417949" w:rsidP="00BE387F">
            <w:pPr>
              <w:pStyle w:val="berschrift3"/>
            </w:pPr>
            <w:r w:rsidRPr="005C62BD">
              <w:t>S</w:t>
            </w:r>
            <w:r>
              <w:t>tellenweise</w:t>
            </w:r>
            <w:r w:rsidRPr="005C62BD">
              <w:t xml:space="preserve"> Addieren</w:t>
            </w:r>
          </w:p>
        </w:tc>
      </w:tr>
      <w:tr w:rsidR="00417949" w:rsidRPr="00E0758C" w14:paraId="24D12F04" w14:textId="77777777" w:rsidTr="00BE387F">
        <w:trPr>
          <w:trHeight w:val="1664"/>
        </w:trPr>
        <w:tc>
          <w:tcPr>
            <w:tcW w:w="610" w:type="dxa"/>
          </w:tcPr>
          <w:p w14:paraId="67DC685F" w14:textId="77777777" w:rsidR="00417949" w:rsidRPr="00E0758C" w:rsidRDefault="00417949" w:rsidP="00BE387F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B97AF10" wp14:editId="3523F8DE">
                  <wp:extent cx="360000" cy="272386"/>
                  <wp:effectExtent l="0" t="0" r="2540" b="0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D9CEAA4" w14:textId="74BAD6FA" w:rsidR="00417949" w:rsidRPr="00E0758C" w:rsidRDefault="00417949" w:rsidP="00BE387F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57E25F28" w14:textId="77777777" w:rsidR="00417949" w:rsidRDefault="00417949" w:rsidP="00417949">
            <w:r>
              <w:t>Dilara rechnet die Aufgabe 24 + 35.</w:t>
            </w:r>
          </w:p>
          <w:p w14:paraId="2269699C" w14:textId="77777777" w:rsidR="00417949" w:rsidRDefault="00417949" w:rsidP="00417949">
            <w:r>
              <w:t>Sie zeichnet die Aufgabe und schreibt ihre Rechenschritte daneben.</w:t>
            </w:r>
          </w:p>
          <w:p w14:paraId="4105449D" w14:textId="7ECF1194" w:rsidR="00417949" w:rsidRDefault="00162FA0" w:rsidP="00BE387F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85984" behindDoc="0" locked="0" layoutInCell="1" allowOverlap="1" wp14:anchorId="71CD7EFA" wp14:editId="0B69E335">
                      <wp:simplePos x="0" y="0"/>
                      <wp:positionH relativeFrom="column">
                        <wp:posOffset>-35009</wp:posOffset>
                      </wp:positionH>
                      <wp:positionV relativeFrom="paragraph">
                        <wp:posOffset>148686</wp:posOffset>
                      </wp:positionV>
                      <wp:extent cx="702945" cy="775261"/>
                      <wp:effectExtent l="0" t="0" r="0" b="0"/>
                      <wp:wrapNone/>
                      <wp:docPr id="1478639604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5261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15006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89836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FC49AC" w14:textId="77777777" w:rsidR="00162FA0" w:rsidRPr="008D5126" w:rsidRDefault="00162FA0" w:rsidP="00162FA0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CD7EFA" id="Gruppieren 22" o:spid="_x0000_s1039" style="position:absolute;margin-left:-2.75pt;margin-top:11.7pt;width:55.35pt;height:61.05pt;z-index:252585984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">
                      <v:shape id="Grafik 1" o:spid="_x0000_s1040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">
                        <v:imagedata r:id="rId32" o:title="" chromakey="white"/>
                      </v:shape>
                      <v:shape id="Textfeld 12" o:spid="_x0000_s1041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FC49AC" w14:textId="77777777" w:rsidR="00162FA0" w:rsidRPr="008D5126" w:rsidRDefault="00162FA0" w:rsidP="00162FA0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Tabellenraster"/>
              <w:tblpPr w:leftFromText="141" w:rightFromText="141" w:vertAnchor="text" w:horzAnchor="margin" w:tblpXSpec="right" w:tblpY="-192"/>
              <w:tblOverlap w:val="never"/>
              <w:tblW w:w="18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227"/>
              <w:gridCol w:w="454"/>
              <w:gridCol w:w="227"/>
              <w:gridCol w:w="454"/>
            </w:tblGrid>
            <w:tr w:rsidR="00417949" w:rsidRPr="003D0C04" w14:paraId="7C9183CB" w14:textId="77777777" w:rsidTr="003B1034">
              <w:trPr>
                <w:trHeight w:hRule="exact" w:val="454"/>
              </w:trPr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022604B2" w14:textId="77777777" w:rsidR="00417949" w:rsidRPr="00CC7DC1" w:rsidRDefault="00417949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24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078EC2FC" w14:textId="77777777" w:rsidR="00417949" w:rsidRPr="00CC7DC1" w:rsidRDefault="00417949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+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0ADAF85F" w14:textId="77777777" w:rsidR="00417949" w:rsidRPr="00CC7DC1" w:rsidRDefault="00417949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35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0D770F2D" w14:textId="77777777" w:rsidR="00417949" w:rsidRPr="00CC7DC1" w:rsidRDefault="00417949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2B8DDE2F" w14:textId="77777777" w:rsidR="00417949" w:rsidRPr="00CC7DC1" w:rsidRDefault="00417949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</w:tr>
            <w:tr w:rsidR="00417949" w:rsidRPr="003D0C04" w14:paraId="17B39200" w14:textId="77777777" w:rsidTr="003B1034">
              <w:trPr>
                <w:trHeight w:hRule="exact" w:val="454"/>
              </w:trPr>
              <w:tc>
                <w:tcPr>
                  <w:tcW w:w="454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7579F0F6" w14:textId="77777777" w:rsidR="00417949" w:rsidRPr="00CC7DC1" w:rsidRDefault="00417949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20</w:t>
                  </w:r>
                </w:p>
              </w:tc>
              <w:tc>
                <w:tcPr>
                  <w:tcW w:w="227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621E1510" w14:textId="77777777" w:rsidR="00417949" w:rsidRPr="00CC7DC1" w:rsidRDefault="00417949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+</w:t>
                  </w:r>
                </w:p>
              </w:tc>
              <w:tc>
                <w:tcPr>
                  <w:tcW w:w="454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371ADEDB" w14:textId="77777777" w:rsidR="00417949" w:rsidRPr="00CC7DC1" w:rsidRDefault="00417949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30</w:t>
                  </w:r>
                </w:p>
              </w:tc>
              <w:tc>
                <w:tcPr>
                  <w:tcW w:w="227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1CE43B72" w14:textId="77777777" w:rsidR="00417949" w:rsidRPr="00CC7DC1" w:rsidRDefault="00417949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12" w:space="0" w:color="0070C0"/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7AC94D9E" w14:textId="0B1501E9" w:rsidR="00417949" w:rsidRPr="00CC7DC1" w:rsidRDefault="00417949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</w:tr>
            <w:tr w:rsidR="00417949" w:rsidRPr="003D0C04" w14:paraId="70B96CB2" w14:textId="77777777" w:rsidTr="003B1034">
              <w:trPr>
                <w:trHeight w:hRule="exact" w:val="454"/>
              </w:trPr>
              <w:tc>
                <w:tcPr>
                  <w:tcW w:w="454" w:type="dxa"/>
                  <w:tcBorders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5EF4B72E" w14:textId="7106327E" w:rsidR="00417949" w:rsidRPr="00CC7DC1" w:rsidRDefault="00417949" w:rsidP="00CC7DC1">
                  <w:pPr>
                    <w:spacing w:line="360" w:lineRule="auto"/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6D244DDA" w14:textId="77777777" w:rsidR="00417949" w:rsidRPr="00CC7DC1" w:rsidRDefault="00417949" w:rsidP="00CC7DC1">
                  <w:pPr>
                    <w:spacing w:line="360" w:lineRule="auto"/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+</w:t>
                  </w:r>
                </w:p>
              </w:tc>
              <w:tc>
                <w:tcPr>
                  <w:tcW w:w="454" w:type="dxa"/>
                  <w:tcBorders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24CBA4D9" w14:textId="00B669D1" w:rsidR="00417949" w:rsidRPr="00CC7DC1" w:rsidRDefault="00417949" w:rsidP="00CC7DC1">
                  <w:pPr>
                    <w:spacing w:line="360" w:lineRule="auto"/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337FEE07" w14:textId="77777777" w:rsidR="00417949" w:rsidRPr="00CC7DC1" w:rsidRDefault="00417949" w:rsidP="00CC7DC1">
                  <w:pPr>
                    <w:spacing w:line="360" w:lineRule="auto"/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6" w:space="0" w:color="0070C0"/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4DDB4A2D" w14:textId="3FF6F8DF" w:rsidR="00417949" w:rsidRPr="00CC7DC1" w:rsidRDefault="00417949" w:rsidP="00CC7DC1">
                  <w:pPr>
                    <w:spacing w:line="360" w:lineRule="auto"/>
                    <w:rPr>
                      <w:rFonts w:ascii="Comic Sans MS" w:hAnsi="Comic Sans MS"/>
                      <w:color w:val="0070C0"/>
                    </w:rPr>
                  </w:pPr>
                </w:p>
              </w:tc>
            </w:tr>
          </w:tbl>
          <w:p w14:paraId="148BEC64" w14:textId="4F8EAB10" w:rsidR="00417949" w:rsidRDefault="00417949" w:rsidP="00BE387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9968" behindDoc="0" locked="0" layoutInCell="1" allowOverlap="1" wp14:anchorId="5066022A" wp14:editId="578235C4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74984</wp:posOffset>
                      </wp:positionV>
                      <wp:extent cx="1535243" cy="302895"/>
                      <wp:effectExtent l="0" t="0" r="8255" b="1905"/>
                      <wp:wrapNone/>
                      <wp:docPr id="98" name="Gruppieren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5243" cy="302895"/>
                                <a:chOff x="0" y="0"/>
                                <a:chExt cx="1535243" cy="302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Grafik 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5788" y="0"/>
                                  <a:ext cx="719455" cy="3028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Grafik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753"/>
                                  <a:ext cx="718820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8E85EF" id="Gruppieren 98" o:spid="_x0000_s1026" style="position:absolute;margin-left:173.25pt;margin-top:5.9pt;width:120.9pt;height:23.85pt;z-index:252499968" coordsize="15352,30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">
                      <v:shape id="Grafik 97" o:spid="_x0000_s1027" type="#_x0000_t75" style="position:absolute;left:8157;width:7195;height:30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">
                        <v:imagedata r:id="rId35" o:title=""/>
                      </v:shape>
                      <v:shape id="Grafik 93" o:spid="_x0000_s1028" type="#_x0000_t75" style="position:absolute;top:627;width:7188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">
                        <v:imagedata r:id="rId36" o:title=""/>
                      </v:shape>
                    </v:group>
                  </w:pict>
                </mc:Fallback>
              </mc:AlternateContent>
            </w:r>
          </w:p>
          <w:p w14:paraId="56F87864" w14:textId="5D400D84" w:rsidR="00417949" w:rsidRDefault="00E84CEA" w:rsidP="00BE387F">
            <w:r w:rsidRPr="00E84CEA">
              <w:rPr>
                <w:noProof/>
                <w:lang w:eastAsia="x-none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5F9FFA39" wp14:editId="25BA6014">
                      <wp:simplePos x="0" y="0"/>
                      <wp:positionH relativeFrom="column">
                        <wp:posOffset>603621</wp:posOffset>
                      </wp:positionH>
                      <wp:positionV relativeFrom="paragraph">
                        <wp:posOffset>88900</wp:posOffset>
                      </wp:positionV>
                      <wp:extent cx="1375372" cy="480695"/>
                      <wp:effectExtent l="101600" t="177800" r="9525" b="14605"/>
                      <wp:wrapNone/>
                      <wp:docPr id="2096735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5372" cy="480695"/>
                              </a:xfrm>
                              <a:prstGeom prst="wedgeRoundRectCallout">
                                <a:avLst>
                                  <a:gd name="adj1" fmla="val -55985"/>
                                  <a:gd name="adj2" fmla="val -8207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0C276" w14:textId="77777777" w:rsidR="00E84CEA" w:rsidRPr="00E84CEA" w:rsidRDefault="00E84CEA" w:rsidP="00E84CEA">
                                  <w:pPr>
                                    <w:spacing w:line="240" w:lineRule="auto"/>
                                    <w:rPr>
                                      <w:rFonts w:eastAsia="Calibri" w:hAnsi="Calibri"/>
                                      <w:color w:val="000000"/>
                                      <w:spacing w:val="-2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E84CEA">
                                    <w:rPr>
                                      <w:rFonts w:eastAsia="Calibri" w:hAnsi="Calibri"/>
                                      <w:color w:val="000000"/>
                                      <w:spacing w:val="-2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Ich addiere erst die Zehner </w:t>
                                  </w:r>
                                  <w:r w:rsidRPr="00E84CEA">
                                    <w:rPr>
                                      <w:rFonts w:eastAsia="Calibri" w:hAnsi="Calibri"/>
                                      <w:color w:val="000000"/>
                                      <w:spacing w:val="-2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  <w:t xml:space="preserve">und dann die Einer. Dann </w:t>
                                  </w:r>
                                  <w:r w:rsidRPr="00E84CEA">
                                    <w:rPr>
                                      <w:rFonts w:eastAsia="Calibri" w:hAnsi="Calibri"/>
                                      <w:color w:val="000000"/>
                                      <w:spacing w:val="-2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  <w:t>rechne ich alles zusammen.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FFA39" id="Rechteckige Legende 22152" o:spid="_x0000_s1042" type="#_x0000_t62" style="position:absolute;margin-left:47.55pt;margin-top:7pt;width:108.3pt;height:37.8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" adj="-1293,-6928" fillcolor="white [3201]" strokecolor="#bfbfbf [2412]">
                      <v:textbox inset="1mm,0,1mm,0">
                        <w:txbxContent>
                          <w:p w14:paraId="6BE0C276" w14:textId="77777777" w:rsidR="00E84CEA" w:rsidRPr="00E84CEA" w:rsidRDefault="00E84CEA" w:rsidP="00E84CEA">
                            <w:pPr>
                              <w:spacing w:line="240" w:lineRule="auto"/>
                              <w:rPr>
                                <w:rFonts w:eastAsia="Calibri" w:hAnsi="Calibri"/>
                                <w:color w:val="000000"/>
                                <w:spacing w:val="-2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E84CEA">
                              <w:rPr>
                                <w:rFonts w:eastAsia="Calibri" w:hAnsi="Calibri"/>
                                <w:color w:val="000000"/>
                                <w:spacing w:val="-2"/>
                                <w:kern w:val="24"/>
                                <w:sz w:val="18"/>
                                <w:szCs w:val="18"/>
                              </w:rPr>
                              <w:t xml:space="preserve">Ich addiere erst die Zehner </w:t>
                            </w:r>
                            <w:r w:rsidRPr="00E84CEA">
                              <w:rPr>
                                <w:rFonts w:eastAsia="Calibri" w:hAnsi="Calibri"/>
                                <w:color w:val="000000"/>
                                <w:spacing w:val="-2"/>
                                <w:kern w:val="24"/>
                                <w:sz w:val="18"/>
                                <w:szCs w:val="18"/>
                              </w:rPr>
                              <w:br/>
                              <w:t xml:space="preserve">und dann die Einer. Dann </w:t>
                            </w:r>
                            <w:r w:rsidRPr="00E84CEA">
                              <w:rPr>
                                <w:rFonts w:eastAsia="Calibri" w:hAnsi="Calibri"/>
                                <w:color w:val="000000"/>
                                <w:spacing w:val="-2"/>
                                <w:kern w:val="24"/>
                                <w:sz w:val="18"/>
                                <w:szCs w:val="18"/>
                              </w:rPr>
                              <w:br/>
                              <w:t>rechne ich alles zusammen.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2F79C9" w14:textId="65584C46" w:rsidR="00417949" w:rsidRDefault="00417949" w:rsidP="00BE387F"/>
          <w:p w14:paraId="595FC53F" w14:textId="3E223FE6" w:rsidR="00417949" w:rsidRDefault="00417949" w:rsidP="00BE387F"/>
          <w:p w14:paraId="4A1EE8B0" w14:textId="201F3771" w:rsidR="00417949" w:rsidRDefault="00417949" w:rsidP="00BE387F"/>
          <w:p w14:paraId="1ED189DF" w14:textId="01679BC2" w:rsidR="00417949" w:rsidRDefault="00417949" w:rsidP="00BE387F"/>
          <w:p w14:paraId="67A2F2FF" w14:textId="6A7C1E8E" w:rsidR="00417949" w:rsidRDefault="00A73D4D" w:rsidP="00A73D4D">
            <w:pPr>
              <w:pStyle w:val="Listenabsatz"/>
              <w:numPr>
                <w:ilvl w:val="0"/>
                <w:numId w:val="49"/>
              </w:numPr>
            </w:pPr>
            <w:r w:rsidRPr="00A73D4D">
              <w:t>Erkläre Dilaras Rechenschritte mit Hilfe der Zeichnung und schreibe sie auf.</w:t>
            </w:r>
          </w:p>
          <w:p w14:paraId="7151094F" w14:textId="77777777" w:rsidR="00417949" w:rsidRDefault="00A73D4D" w:rsidP="00A73D4D">
            <w:pPr>
              <w:pStyle w:val="Listenabsatz"/>
              <w:numPr>
                <w:ilvl w:val="0"/>
                <w:numId w:val="49"/>
              </w:numPr>
              <w:rPr>
                <w:lang w:eastAsia="x-none"/>
              </w:rPr>
            </w:pPr>
            <w:r>
              <w:rPr>
                <w:lang w:eastAsia="x-none"/>
              </w:rPr>
              <w:t>Wie erhältst du das Endergebnis?</w:t>
            </w:r>
            <w:r>
              <w:rPr>
                <w:lang w:eastAsia="x-none"/>
              </w:rPr>
              <w:br/>
              <w:t>Erkläre mit Hilfe der Zeichnung und der Rechnung.</w:t>
            </w:r>
          </w:p>
          <w:p w14:paraId="4CDF1263" w14:textId="7D9E19B2" w:rsidR="00A73D4D" w:rsidRPr="00E0758C" w:rsidRDefault="00A73D4D" w:rsidP="00A73D4D">
            <w:pPr>
              <w:rPr>
                <w:lang w:eastAsia="x-none"/>
              </w:rPr>
            </w:pPr>
          </w:p>
        </w:tc>
      </w:tr>
      <w:tr w:rsidR="00417949" w:rsidRPr="00E0758C" w14:paraId="13E3BDD5" w14:textId="77777777" w:rsidTr="00BE387F">
        <w:tc>
          <w:tcPr>
            <w:tcW w:w="610" w:type="dxa"/>
          </w:tcPr>
          <w:p w14:paraId="08057822" w14:textId="77777777" w:rsidR="00417949" w:rsidRPr="00E0758C" w:rsidRDefault="006C3CF7" w:rsidP="00BE387F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559208B1" wp14:editId="5E645999">
                  <wp:extent cx="360000" cy="272386"/>
                  <wp:effectExtent l="0" t="0" r="254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4DE755C" w14:textId="77777777" w:rsidR="00417949" w:rsidRPr="00E0758C" w:rsidRDefault="00417949" w:rsidP="00BE387F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36" w:type="dxa"/>
          </w:tcPr>
          <w:p w14:paraId="75492F6C" w14:textId="77777777" w:rsidR="00BA3003" w:rsidRDefault="00BA3003" w:rsidP="00BA3003">
            <w:r>
              <w:t>Welche Aufgabe wird hier gerechnet?</w:t>
            </w:r>
          </w:p>
          <w:p w14:paraId="13AD3CBF" w14:textId="68DBF308" w:rsidR="00BA3003" w:rsidRPr="00F636FC" w:rsidRDefault="00BA3003" w:rsidP="00BA3003">
            <w:pPr>
              <w:rPr>
                <w:sz w:val="16"/>
                <w:szCs w:val="16"/>
              </w:rPr>
            </w:pPr>
            <w:r>
              <w:t xml:space="preserve">Erkläre die Rechenschritte mit Hilfe der Zeichnung. Rechne aus. </w:t>
            </w:r>
            <w:r w:rsidR="00F636FC">
              <w:br/>
            </w:r>
          </w:p>
          <w:p w14:paraId="78001E43" w14:textId="77777777" w:rsidR="00BA3003" w:rsidRDefault="000427A8" w:rsidP="00BA300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3280" behindDoc="0" locked="0" layoutInCell="1" allowOverlap="1" wp14:anchorId="5AB41CE9" wp14:editId="395572DA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43548</wp:posOffset>
                      </wp:positionV>
                      <wp:extent cx="3042887" cy="1090964"/>
                      <wp:effectExtent l="0" t="0" r="5715" b="0"/>
                      <wp:wrapNone/>
                      <wp:docPr id="181" name="Gruppieren 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2887" cy="1090964"/>
                                <a:chOff x="0" y="0"/>
                                <a:chExt cx="3042887" cy="1090964"/>
                              </a:xfrm>
                            </wpg:grpSpPr>
                            <wpg:grpSp>
                              <wpg:cNvPr id="168" name="Gruppieren 168"/>
                              <wpg:cNvGrpSpPr/>
                              <wpg:grpSpPr>
                                <a:xfrm>
                                  <a:off x="0" y="0"/>
                                  <a:ext cx="3042887" cy="683895"/>
                                  <a:chOff x="0" y="0"/>
                                  <a:chExt cx="3042887" cy="6838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9" name="Grafik 1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374232" y="0"/>
                                    <a:ext cx="668655" cy="683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9" name="Grafik 1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84158" y="0"/>
                                    <a:ext cx="669290" cy="683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" name="Grafik 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4084" y="0"/>
                                    <a:ext cx="669290" cy="683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3" name="Grafik 14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8655" cy="683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67" name="Gruppieren 167"/>
                              <wpg:cNvGrpSpPr/>
                              <wpg:grpSpPr>
                                <a:xfrm>
                                  <a:off x="8021" y="749969"/>
                                  <a:ext cx="3024672" cy="340995"/>
                                  <a:chOff x="0" y="0"/>
                                  <a:chExt cx="3024672" cy="3409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5" name="Grafik 1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2145" cy="162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6" name="Grafik 1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78242" y="0"/>
                                    <a:ext cx="646430" cy="340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B97EF0" id="Gruppieren 181" o:spid="_x0000_s1026" style="position:absolute;margin-left:0;margin-top:3.45pt;width:239.6pt;height:85.9pt;z-index:252513280;mso-position-horizontal-relative:margin" coordsize="30428,10909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">
                      <v:group id="Gruppieren 168" o:spid="_x0000_s1027" style="position:absolute;width:30428;height:6838" coordsize="30428,68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S5nygAAAOE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">
                        <v:shape id="Grafik 129" o:spid="_x0000_s1028" type="#_x0000_t75" style="position:absolute;left:23742;width:6686;height: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">
                          <v:imagedata r:id="rId41" o:title=""/>
                        </v:shape>
                        <v:shape id="Grafik 149" o:spid="_x0000_s1029" type="#_x0000_t75" style="position:absolute;left:15841;width:6693;height: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">
                          <v:imagedata r:id="rId42" o:title=""/>
                        </v:shape>
                        <v:shape id="Grafik 66" o:spid="_x0000_s1030" type="#_x0000_t75" style="position:absolute;left:7940;width:6693;height: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">
                          <v:imagedata r:id="rId42" o:title=""/>
                        </v:shape>
                        <v:shape id="Grafik 143" o:spid="_x0000_s1031" type="#_x0000_t75" style="position:absolute;width:6686;height: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">
                          <v:imagedata r:id="rId42" o:title=""/>
                        </v:shape>
                      </v:group>
                      <v:group id="Gruppieren 167" o:spid="_x0000_s1032" style="position:absolute;left:80;top:7499;width:30246;height:3410" coordsize="30246,3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oV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">
                        <v:shape id="Grafik 165" o:spid="_x0000_s1033" type="#_x0000_t75" style="position:absolute;width:6521;height:1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">
                          <v:imagedata r:id="rId43" o:title=""/>
                        </v:shape>
                        <v:shape id="Grafik 166" o:spid="_x0000_s1034" type="#_x0000_t75" style="position:absolute;left:23782;width:6464;height:34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">
                          <v:imagedata r:id="rId44" o:title=""/>
                        </v:shape>
                      </v:group>
                      <w10:wrap anchorx="margin"/>
                    </v:group>
                  </w:pict>
                </mc:Fallback>
              </mc:AlternateContent>
            </w:r>
          </w:p>
          <w:tbl>
            <w:tblPr>
              <w:tblStyle w:val="Tabellenraster"/>
              <w:tblpPr w:leftFromText="141" w:rightFromText="141" w:vertAnchor="text" w:horzAnchor="margin" w:tblpXSpec="right" w:tblpY="-192"/>
              <w:tblOverlap w:val="never"/>
              <w:tblW w:w="18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227"/>
              <w:gridCol w:w="454"/>
              <w:gridCol w:w="227"/>
              <w:gridCol w:w="454"/>
            </w:tblGrid>
            <w:tr w:rsidR="00BA3003" w:rsidRPr="003D0C04" w14:paraId="56592933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3795D6FE" w14:textId="77777777" w:rsidR="00BA3003" w:rsidRPr="00CC7DC1" w:rsidRDefault="00BA3003" w:rsidP="00F9227E">
                  <w:pPr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0A65A26C" w14:textId="77777777" w:rsidR="00BA3003" w:rsidRPr="00CC7DC1" w:rsidRDefault="00BA3003" w:rsidP="00F9227E">
                  <w:pPr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7814BC08" w14:textId="77777777" w:rsidR="00BA3003" w:rsidRPr="00CC7DC1" w:rsidRDefault="00BA3003" w:rsidP="00F9227E">
                  <w:pPr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35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4E7E84F4" w14:textId="77777777" w:rsidR="00BA3003" w:rsidRPr="00CC7DC1" w:rsidRDefault="00BA3003" w:rsidP="00F9227E">
                  <w:pPr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66BF5CD4" w14:textId="77777777" w:rsidR="00BA3003" w:rsidRPr="00CC7DC1" w:rsidRDefault="00BA3003" w:rsidP="00F9227E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BA3003" w:rsidRPr="003D0C04" w14:paraId="52F20630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14:paraId="358E70DB" w14:textId="77777777" w:rsidR="00BA3003" w:rsidRPr="00CC7DC1" w:rsidRDefault="00BA3003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227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14:paraId="348C478B" w14:textId="77777777" w:rsidR="00BA3003" w:rsidRPr="00CC7DC1" w:rsidRDefault="00BA3003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54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14:paraId="04A16C00" w14:textId="77777777" w:rsidR="00BA3003" w:rsidRPr="00CC7DC1" w:rsidRDefault="00BA3003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227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14:paraId="3FB900EF" w14:textId="77777777" w:rsidR="00BA3003" w:rsidRPr="00CC7DC1" w:rsidRDefault="00BA3003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12" w:space="0" w:color="auto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3765AEDC" w14:textId="2F47E942" w:rsidR="00BA3003" w:rsidRPr="00CC7DC1" w:rsidRDefault="00BA3003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</w:tr>
            <w:tr w:rsidR="00BA3003" w:rsidRPr="003D0C04" w14:paraId="3F5F770C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29E4383B" w14:textId="62986E52" w:rsidR="00BA3003" w:rsidRPr="00CC7DC1" w:rsidRDefault="00BA3003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334DEC47" w14:textId="77777777" w:rsidR="00BA3003" w:rsidRPr="00CC7DC1" w:rsidRDefault="00BA3003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54" w:type="dxa"/>
                  <w:tcBorders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4F6E2626" w14:textId="2352BCDE" w:rsidR="00BA3003" w:rsidRPr="00CC7DC1" w:rsidRDefault="00BA3003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4FBA6F26" w14:textId="77777777" w:rsidR="00BA3003" w:rsidRPr="00CC7DC1" w:rsidRDefault="00BA3003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6" w:space="0" w:color="000000" w:themeColor="text1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3E46DB7F" w14:textId="74CC46CA" w:rsidR="00BA3003" w:rsidRPr="00CC7DC1" w:rsidRDefault="00BA3003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</w:tr>
            <w:tr w:rsidR="00F9227E" w:rsidRPr="003D0C04" w14:paraId="4362FD2C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top w:val="single" w:sz="6" w:space="0" w:color="000000" w:themeColor="text1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4C66CE04" w14:textId="0CCD2D7D" w:rsidR="00F9227E" w:rsidRPr="00CC7DC1" w:rsidRDefault="00F9227E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1EFA544F" w14:textId="77777777" w:rsidR="00F9227E" w:rsidRPr="00CC7DC1" w:rsidRDefault="00F9227E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54" w:type="dxa"/>
                  <w:tcBorders>
                    <w:top w:val="single" w:sz="6" w:space="0" w:color="000000" w:themeColor="text1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048120E9" w14:textId="382445D9" w:rsidR="00F9227E" w:rsidRPr="00CC7DC1" w:rsidRDefault="00F9227E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68D845B0" w14:textId="77777777" w:rsidR="00F9227E" w:rsidRPr="00CC7DC1" w:rsidRDefault="00F9227E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6" w:space="0" w:color="000000" w:themeColor="text1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4BF64FDF" w14:textId="5BC4ADF7" w:rsidR="00F9227E" w:rsidRPr="00CC7DC1" w:rsidRDefault="00F9227E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47974EAF" w14:textId="77777777" w:rsidR="00BA3003" w:rsidRDefault="00BA3003" w:rsidP="00BA3003"/>
          <w:p w14:paraId="12B27747" w14:textId="77777777" w:rsidR="00BA3003" w:rsidRDefault="00BA3003" w:rsidP="00BA3003"/>
          <w:p w14:paraId="6396A141" w14:textId="77777777" w:rsidR="00BA3003" w:rsidRDefault="00BA3003" w:rsidP="00BA3003"/>
          <w:p w14:paraId="24B518E0" w14:textId="77777777" w:rsidR="00BA3003" w:rsidRDefault="00BA3003" w:rsidP="00BA3003"/>
          <w:p w14:paraId="5288102E" w14:textId="77777777" w:rsidR="000427A8" w:rsidRDefault="000427A8" w:rsidP="00BA3003"/>
          <w:p w14:paraId="4DBD48E8" w14:textId="77777777" w:rsidR="000427A8" w:rsidRDefault="000427A8" w:rsidP="00BA3003"/>
          <w:p w14:paraId="48E1A780" w14:textId="77777777" w:rsidR="00F636FC" w:rsidRPr="00E0758C" w:rsidRDefault="00F636FC" w:rsidP="00BA3003"/>
        </w:tc>
      </w:tr>
      <w:tr w:rsidR="00417949" w:rsidRPr="00E0758C" w14:paraId="415DC242" w14:textId="77777777" w:rsidTr="00BE387F">
        <w:tc>
          <w:tcPr>
            <w:tcW w:w="610" w:type="dxa"/>
          </w:tcPr>
          <w:p w14:paraId="22F6502C" w14:textId="77777777" w:rsidR="00417949" w:rsidRPr="00E0758C" w:rsidRDefault="00417949" w:rsidP="00BE387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E6E7FE0" w14:textId="77777777" w:rsidR="00417949" w:rsidRPr="00E0758C" w:rsidRDefault="00417949" w:rsidP="00BE387F">
            <w:pPr>
              <w:pStyle w:val="Nummerierung"/>
            </w:pPr>
            <w:r w:rsidRPr="00E0758C">
              <w:t>c)</w:t>
            </w:r>
          </w:p>
        </w:tc>
        <w:tc>
          <w:tcPr>
            <w:tcW w:w="8036" w:type="dxa"/>
            <w:vAlign w:val="center"/>
          </w:tcPr>
          <w:p w14:paraId="502C90B0" w14:textId="77777777" w:rsidR="000427A8" w:rsidRDefault="000427A8" w:rsidP="000427A8">
            <w:r>
              <w:t>Zeichne und rechne die Aufgaben 62 + 56 und 123 + 118.</w:t>
            </w:r>
          </w:p>
          <w:p w14:paraId="58B78162" w14:textId="77777777" w:rsidR="00417949" w:rsidRDefault="000427A8" w:rsidP="000427A8">
            <w:r>
              <w:t>Denke dir auch selbst eine dritte und vierte Aufgabe aus.</w:t>
            </w:r>
          </w:p>
          <w:p w14:paraId="12EB7774" w14:textId="77777777" w:rsidR="000427A8" w:rsidRDefault="000427A8" w:rsidP="000427A8"/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5578"/>
              <w:gridCol w:w="2001"/>
            </w:tblGrid>
            <w:tr w:rsidR="00417949" w14:paraId="1178644E" w14:textId="77777777" w:rsidTr="00BE387F">
              <w:tc>
                <w:tcPr>
                  <w:tcW w:w="425" w:type="dxa"/>
                </w:tcPr>
                <w:p w14:paraId="6E52515D" w14:textId="77777777" w:rsidR="00417949" w:rsidRDefault="00417949" w:rsidP="00BE387F">
                  <w:r>
                    <w:t>(1)</w:t>
                  </w:r>
                </w:p>
              </w:tc>
              <w:tc>
                <w:tcPr>
                  <w:tcW w:w="5578" w:type="dxa"/>
                </w:tcPr>
                <w:p w14:paraId="67084DC6" w14:textId="77777777" w:rsidR="00417949" w:rsidRDefault="000427A8" w:rsidP="000427A8">
                  <w:pPr>
                    <w:spacing w:line="240" w:lineRule="atLeast"/>
                  </w:pPr>
                  <w:r>
                    <w:t>Zeichnung:</w:t>
                  </w:r>
                </w:p>
                <w:p w14:paraId="449CA1D6" w14:textId="77777777" w:rsidR="000427A8" w:rsidRDefault="000427A8" w:rsidP="000427A8">
                  <w:pPr>
                    <w:spacing w:line="240" w:lineRule="atLeast"/>
                  </w:pPr>
                </w:p>
                <w:p w14:paraId="47F960B7" w14:textId="77777777" w:rsidR="000427A8" w:rsidRDefault="000427A8" w:rsidP="000427A8">
                  <w:pPr>
                    <w:spacing w:line="240" w:lineRule="atLeast"/>
                  </w:pPr>
                </w:p>
                <w:p w14:paraId="45001B61" w14:textId="77777777" w:rsidR="000427A8" w:rsidRDefault="000427A8" w:rsidP="000427A8">
                  <w:pPr>
                    <w:spacing w:line="240" w:lineRule="atLeast"/>
                  </w:pPr>
                </w:p>
                <w:p w14:paraId="30273C58" w14:textId="77777777" w:rsidR="000427A8" w:rsidRDefault="000427A8" w:rsidP="000427A8">
                  <w:pPr>
                    <w:spacing w:line="240" w:lineRule="atLeast"/>
                  </w:pPr>
                </w:p>
              </w:tc>
              <w:tc>
                <w:tcPr>
                  <w:tcW w:w="2001" w:type="dxa"/>
                </w:tcPr>
                <w:tbl>
                  <w:tblPr>
                    <w:tblStyle w:val="Tabellenraster"/>
                    <w:tblpPr w:leftFromText="141" w:rightFromText="141" w:vertAnchor="text" w:horzAnchor="margin" w:tblpXSpec="right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417949" w:rsidRPr="003D0C04" w14:paraId="116EA1D8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C42C938" w14:textId="77777777" w:rsidR="00417949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62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92E4D99" w14:textId="77777777" w:rsidR="00417949" w:rsidRPr="00CC7DC1" w:rsidRDefault="00417949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063C1EB" w14:textId="77777777" w:rsidR="00417949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56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E133E51" w14:textId="77777777" w:rsidR="00417949" w:rsidRPr="00CC7DC1" w:rsidRDefault="00417949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34AA37B" w14:textId="77777777" w:rsidR="00417949" w:rsidRPr="00CC7DC1" w:rsidRDefault="00417949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417949" w:rsidRPr="003D0C04" w14:paraId="2B5E660E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C438E32" w14:textId="77777777" w:rsidR="00417949" w:rsidRPr="00CC7DC1" w:rsidRDefault="00417949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6B2ECE2" w14:textId="77777777" w:rsidR="00417949" w:rsidRPr="00CC7DC1" w:rsidRDefault="00417949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9364FFA" w14:textId="77777777" w:rsidR="00417949" w:rsidRPr="00CC7DC1" w:rsidRDefault="00417949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3A6F44C" w14:textId="77777777" w:rsidR="00417949" w:rsidRPr="00CC7DC1" w:rsidRDefault="00417949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6F6F693" w14:textId="77777777" w:rsidR="00417949" w:rsidRPr="00CC7DC1" w:rsidRDefault="00417949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417949" w:rsidRPr="003D0C04" w14:paraId="27293918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F7DFC34" w14:textId="77777777" w:rsidR="00417949" w:rsidRPr="00CC7DC1" w:rsidRDefault="00417949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F413DEA" w14:textId="77777777" w:rsidR="00417949" w:rsidRPr="00CC7DC1" w:rsidRDefault="00417949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4F130D9" w14:textId="77777777" w:rsidR="00417949" w:rsidRPr="00CC7DC1" w:rsidRDefault="00417949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3EBAB9B" w14:textId="77777777" w:rsidR="00417949" w:rsidRPr="00CC7DC1" w:rsidRDefault="00417949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3232AAE" w14:textId="77777777" w:rsidR="00417949" w:rsidRPr="00CC7DC1" w:rsidRDefault="00417949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73800623" w14:textId="77777777" w:rsidR="00417949" w:rsidRDefault="00417949" w:rsidP="00BE387F">
                  <w:pPr>
                    <w:pStyle w:val="Ausflltext"/>
                  </w:pPr>
                </w:p>
              </w:tc>
            </w:tr>
            <w:tr w:rsidR="000427A8" w14:paraId="043C9A9F" w14:textId="77777777" w:rsidTr="00BE387F">
              <w:tc>
                <w:tcPr>
                  <w:tcW w:w="425" w:type="dxa"/>
                </w:tcPr>
                <w:p w14:paraId="52ACB3EA" w14:textId="77777777" w:rsidR="000427A8" w:rsidRDefault="000427A8" w:rsidP="000427A8">
                  <w:r>
                    <w:t>(2)</w:t>
                  </w:r>
                </w:p>
              </w:tc>
              <w:tc>
                <w:tcPr>
                  <w:tcW w:w="5578" w:type="dxa"/>
                </w:tcPr>
                <w:p w14:paraId="467EFEF6" w14:textId="77777777" w:rsidR="000427A8" w:rsidRDefault="000427A8" w:rsidP="000427A8">
                  <w:pPr>
                    <w:spacing w:line="240" w:lineRule="atLeast"/>
                  </w:pPr>
                  <w:r>
                    <w:t>Zeichnung:</w:t>
                  </w:r>
                </w:p>
                <w:p w14:paraId="1107ECE0" w14:textId="77777777" w:rsidR="000427A8" w:rsidRDefault="000427A8" w:rsidP="000427A8">
                  <w:pPr>
                    <w:spacing w:line="240" w:lineRule="atLeast"/>
                  </w:pPr>
                </w:p>
                <w:p w14:paraId="7817081E" w14:textId="77777777" w:rsidR="000427A8" w:rsidRDefault="000427A8" w:rsidP="000427A8">
                  <w:pPr>
                    <w:spacing w:line="240" w:lineRule="atLeast"/>
                  </w:pPr>
                </w:p>
                <w:p w14:paraId="269F5053" w14:textId="77777777" w:rsidR="000427A8" w:rsidRDefault="000427A8" w:rsidP="000427A8">
                  <w:pPr>
                    <w:spacing w:line="240" w:lineRule="atLeast"/>
                  </w:pPr>
                </w:p>
                <w:p w14:paraId="48D94982" w14:textId="77777777" w:rsidR="000427A8" w:rsidRDefault="000427A8" w:rsidP="000427A8">
                  <w:pPr>
                    <w:spacing w:line="240" w:lineRule="atLeast"/>
                  </w:pPr>
                </w:p>
              </w:tc>
              <w:tc>
                <w:tcPr>
                  <w:tcW w:w="2001" w:type="dxa"/>
                </w:tcPr>
                <w:tbl>
                  <w:tblPr>
                    <w:tblStyle w:val="Tabellenraster"/>
                    <w:tblpPr w:leftFromText="141" w:rightFromText="141" w:vertAnchor="text" w:horzAnchor="margin" w:tblpXSpec="right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0427A8" w:rsidRPr="003D0C04" w14:paraId="454C1012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2E5D365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123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5EBBB5B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F7F80F4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118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982E3E2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D6D4DBC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427A8" w:rsidRPr="003D0C04" w14:paraId="490C0592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211562A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E2331A5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7345D1B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EE4D0AA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B25ED44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427A8" w:rsidRPr="003D0C04" w14:paraId="18FA833E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D3E90E5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4499FC0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7823448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91C9C74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9AAD001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D89A2EF" w14:textId="77777777" w:rsidR="000427A8" w:rsidRDefault="000427A8" w:rsidP="000427A8">
                  <w:pPr>
                    <w:pStyle w:val="Ausflltext"/>
                  </w:pPr>
                </w:p>
              </w:tc>
            </w:tr>
            <w:tr w:rsidR="000427A8" w14:paraId="26F418A4" w14:textId="77777777" w:rsidTr="00BE387F">
              <w:tc>
                <w:tcPr>
                  <w:tcW w:w="425" w:type="dxa"/>
                </w:tcPr>
                <w:p w14:paraId="2404798A" w14:textId="77777777" w:rsidR="000427A8" w:rsidRDefault="000427A8" w:rsidP="000427A8">
                  <w:r>
                    <w:t>(3)</w:t>
                  </w:r>
                </w:p>
              </w:tc>
              <w:tc>
                <w:tcPr>
                  <w:tcW w:w="5578" w:type="dxa"/>
                </w:tcPr>
                <w:p w14:paraId="5AB76A50" w14:textId="77777777" w:rsidR="000427A8" w:rsidRDefault="000427A8" w:rsidP="000427A8">
                  <w:pPr>
                    <w:spacing w:line="240" w:lineRule="atLeast"/>
                  </w:pPr>
                  <w:r>
                    <w:t>Zeichnung:</w:t>
                  </w:r>
                </w:p>
                <w:p w14:paraId="49766E55" w14:textId="77777777" w:rsidR="000427A8" w:rsidRDefault="000427A8" w:rsidP="000427A8">
                  <w:pPr>
                    <w:spacing w:line="240" w:lineRule="atLeast"/>
                  </w:pPr>
                </w:p>
                <w:p w14:paraId="5F73829A" w14:textId="77777777" w:rsidR="000427A8" w:rsidRDefault="000427A8" w:rsidP="000427A8">
                  <w:pPr>
                    <w:spacing w:line="240" w:lineRule="atLeast"/>
                  </w:pPr>
                </w:p>
                <w:p w14:paraId="6D6631F9" w14:textId="77777777" w:rsidR="000427A8" w:rsidRDefault="000427A8" w:rsidP="000427A8">
                  <w:pPr>
                    <w:spacing w:line="240" w:lineRule="atLeast"/>
                  </w:pPr>
                </w:p>
                <w:p w14:paraId="04980A1B" w14:textId="77777777" w:rsidR="000427A8" w:rsidRDefault="000427A8" w:rsidP="000427A8">
                  <w:pPr>
                    <w:spacing w:line="240" w:lineRule="atLeast"/>
                  </w:pPr>
                </w:p>
              </w:tc>
              <w:tc>
                <w:tcPr>
                  <w:tcW w:w="2001" w:type="dxa"/>
                </w:tcPr>
                <w:tbl>
                  <w:tblPr>
                    <w:tblStyle w:val="Tabellenraster"/>
                    <w:tblpPr w:leftFromText="141" w:rightFromText="141" w:vertAnchor="text" w:horzAnchor="margin" w:tblpXSpec="right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F9227E" w:rsidRPr="003D0C04" w14:paraId="6038DB3F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7C86FF8" w14:textId="77777777" w:rsidR="00F9227E" w:rsidRPr="00CC7DC1" w:rsidRDefault="00F9227E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F7C65D8" w14:textId="77777777" w:rsidR="00F9227E" w:rsidRPr="00CC7DC1" w:rsidRDefault="00F9227E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25BE6C3" w14:textId="77777777" w:rsidR="00F9227E" w:rsidRPr="00CC7DC1" w:rsidRDefault="00F9227E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AB091C5" w14:textId="77777777" w:rsidR="00F9227E" w:rsidRPr="00CC7DC1" w:rsidRDefault="00F9227E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2D4FE9F" w14:textId="77777777" w:rsidR="00F9227E" w:rsidRPr="00CC7DC1" w:rsidRDefault="00F9227E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427A8" w:rsidRPr="003D0C04" w14:paraId="11C96B19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03FF6A7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0E61453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5A67BB7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EE4C8E3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9FB8928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427A8" w:rsidRPr="003D0C04" w14:paraId="19F08F4A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71E4DF5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60A1B2D4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6564E8D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8104167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2A9DF84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3CB5D689" w14:textId="77777777" w:rsidR="000427A8" w:rsidRDefault="000427A8" w:rsidP="000427A8">
                  <w:pPr>
                    <w:pStyle w:val="Ausflltext"/>
                  </w:pPr>
                </w:p>
              </w:tc>
            </w:tr>
            <w:tr w:rsidR="000427A8" w14:paraId="304ADA1B" w14:textId="77777777" w:rsidTr="00BE387F">
              <w:tc>
                <w:tcPr>
                  <w:tcW w:w="425" w:type="dxa"/>
                </w:tcPr>
                <w:p w14:paraId="7D62215E" w14:textId="77777777" w:rsidR="000427A8" w:rsidRDefault="000427A8" w:rsidP="000427A8">
                  <w:r>
                    <w:t>(4)</w:t>
                  </w:r>
                </w:p>
              </w:tc>
              <w:tc>
                <w:tcPr>
                  <w:tcW w:w="5578" w:type="dxa"/>
                </w:tcPr>
                <w:p w14:paraId="38A71287" w14:textId="77777777" w:rsidR="000427A8" w:rsidRDefault="000427A8" w:rsidP="000427A8">
                  <w:pPr>
                    <w:spacing w:line="240" w:lineRule="atLeast"/>
                  </w:pPr>
                  <w:r>
                    <w:t>Zeichnung:</w:t>
                  </w:r>
                </w:p>
                <w:p w14:paraId="7C7E96C9" w14:textId="77777777" w:rsidR="000427A8" w:rsidRDefault="000427A8" w:rsidP="000427A8">
                  <w:pPr>
                    <w:spacing w:line="240" w:lineRule="atLeast"/>
                  </w:pPr>
                </w:p>
                <w:p w14:paraId="1F6BA3BE" w14:textId="77777777" w:rsidR="000427A8" w:rsidRDefault="000427A8" w:rsidP="000427A8">
                  <w:pPr>
                    <w:spacing w:line="240" w:lineRule="atLeast"/>
                  </w:pPr>
                </w:p>
                <w:p w14:paraId="7F757A46" w14:textId="77777777" w:rsidR="000427A8" w:rsidRDefault="000427A8" w:rsidP="000427A8">
                  <w:pPr>
                    <w:spacing w:line="240" w:lineRule="atLeast"/>
                  </w:pPr>
                </w:p>
                <w:p w14:paraId="58E0CFDB" w14:textId="77777777" w:rsidR="000427A8" w:rsidRDefault="000427A8" w:rsidP="000427A8">
                  <w:pPr>
                    <w:spacing w:line="240" w:lineRule="atLeast"/>
                  </w:pPr>
                </w:p>
              </w:tc>
              <w:tc>
                <w:tcPr>
                  <w:tcW w:w="2001" w:type="dxa"/>
                </w:tcPr>
                <w:tbl>
                  <w:tblPr>
                    <w:tblStyle w:val="Tabellenraster"/>
                    <w:tblpPr w:leftFromText="141" w:rightFromText="141" w:vertAnchor="text" w:horzAnchor="margin" w:tblpXSpec="right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F9227E" w:rsidRPr="003D0C04" w14:paraId="69F61F3B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392EB49" w14:textId="77777777" w:rsidR="00F9227E" w:rsidRPr="00CC7DC1" w:rsidRDefault="00F9227E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6592A7B" w14:textId="77777777" w:rsidR="00F9227E" w:rsidRPr="00CC7DC1" w:rsidRDefault="00F9227E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5BF9E27" w14:textId="77777777" w:rsidR="00F9227E" w:rsidRPr="00CC7DC1" w:rsidRDefault="00F9227E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323268B" w14:textId="77777777" w:rsidR="00F9227E" w:rsidRPr="00CC7DC1" w:rsidRDefault="00F9227E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CC7DC1">
                          <w:rPr>
                            <w:sz w:val="28"/>
                            <w:szCs w:val="28"/>
                          </w:rP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68A7D4F" w14:textId="77777777" w:rsidR="00F9227E" w:rsidRPr="00CC7DC1" w:rsidRDefault="00F9227E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427A8" w:rsidRPr="003D0C04" w14:paraId="4076B276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2190AFA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5C6EBEB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B555AB5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4859E69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51ACEA8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427A8" w:rsidRPr="003D0C04" w14:paraId="5EDDF299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4A931E2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9EB7CDA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A217131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60002EE7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214466A" w14:textId="77777777" w:rsidR="000427A8" w:rsidRPr="00CC7DC1" w:rsidRDefault="000427A8" w:rsidP="00CC7DC1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3B0CA3B" w14:textId="77777777" w:rsidR="000427A8" w:rsidRDefault="000427A8" w:rsidP="000427A8">
                  <w:pPr>
                    <w:pStyle w:val="Ausflltext"/>
                  </w:pPr>
                </w:p>
              </w:tc>
            </w:tr>
          </w:tbl>
          <w:p w14:paraId="429DF8C7" w14:textId="77777777" w:rsidR="00417949" w:rsidRPr="00E0758C" w:rsidRDefault="00417949" w:rsidP="00BE387F"/>
        </w:tc>
      </w:tr>
      <w:tr w:rsidR="002234B3" w14:paraId="5756143B" w14:textId="77777777" w:rsidTr="006015F6">
        <w:tc>
          <w:tcPr>
            <w:tcW w:w="610" w:type="dxa"/>
          </w:tcPr>
          <w:p w14:paraId="1CBE4E4E" w14:textId="77777777" w:rsidR="002234B3" w:rsidRPr="00230A99" w:rsidRDefault="002234B3" w:rsidP="00146F2A">
            <w:pPr>
              <w:pStyle w:val="berschrift3"/>
            </w:pPr>
            <w: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4BCECB32" w14:textId="77777777" w:rsidR="002234B3" w:rsidRPr="00230A99" w:rsidRDefault="00463675" w:rsidP="00146F2A">
            <w:pPr>
              <w:pStyle w:val="berschrift3"/>
            </w:pPr>
            <w:r>
              <w:t>Subtrahieren</w:t>
            </w:r>
          </w:p>
        </w:tc>
      </w:tr>
      <w:tr w:rsidR="00BE1EF5" w14:paraId="549FDF1E" w14:textId="77777777" w:rsidTr="006015F6">
        <w:tc>
          <w:tcPr>
            <w:tcW w:w="610" w:type="dxa"/>
          </w:tcPr>
          <w:p w14:paraId="1C52F7D3" w14:textId="77777777" w:rsidR="00BE1EF5" w:rsidRPr="00230A99" w:rsidRDefault="00463675" w:rsidP="00146F2A">
            <w:pPr>
              <w:pStyle w:val="berschrift3"/>
            </w:pPr>
            <w:r>
              <w:t>2.1</w:t>
            </w:r>
          </w:p>
        </w:tc>
        <w:tc>
          <w:tcPr>
            <w:tcW w:w="8461" w:type="dxa"/>
            <w:gridSpan w:val="2"/>
          </w:tcPr>
          <w:p w14:paraId="35FA0BB5" w14:textId="77777777" w:rsidR="00BE1EF5" w:rsidRPr="00230A99" w:rsidRDefault="00463675" w:rsidP="00146F2A">
            <w:pPr>
              <w:pStyle w:val="berschrift3"/>
            </w:pPr>
            <w:r w:rsidRPr="00463675">
              <w:t>Schrittweises Subtrahieren</w:t>
            </w:r>
          </w:p>
        </w:tc>
      </w:tr>
      <w:tr w:rsidR="00463675" w:rsidRPr="00E0758C" w14:paraId="05F2E7CB" w14:textId="77777777" w:rsidTr="00BE387F">
        <w:trPr>
          <w:trHeight w:val="1664"/>
        </w:trPr>
        <w:tc>
          <w:tcPr>
            <w:tcW w:w="610" w:type="dxa"/>
          </w:tcPr>
          <w:p w14:paraId="143F5CDD" w14:textId="77777777" w:rsidR="00463675" w:rsidRPr="00E0758C" w:rsidRDefault="00463675" w:rsidP="00BE387F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2AA6E8AE" wp14:editId="60392B4F">
                  <wp:extent cx="360000" cy="272386"/>
                  <wp:effectExtent l="0" t="0" r="2540" b="0"/>
                  <wp:docPr id="206" name="Grafik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DDA5164" w14:textId="301ABA7A" w:rsidR="00463675" w:rsidRPr="00E0758C" w:rsidRDefault="00463675" w:rsidP="00BE387F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1B7151A2" w14:textId="77777777" w:rsidR="00463675" w:rsidRDefault="00463675" w:rsidP="00463675">
            <w:r>
              <w:t>Tara rechnet die Aufgabe 94 – 78 am Zahlenstrahl.</w:t>
            </w:r>
          </w:p>
          <w:p w14:paraId="65556155" w14:textId="4D7DA821" w:rsidR="00463675" w:rsidRDefault="00463675" w:rsidP="00463675">
            <w:r>
              <w:t>Erkläre Taras Rechenschritte mit Hilfe der Zeichnung. Rechne weiter aus.</w:t>
            </w:r>
          </w:p>
          <w:p w14:paraId="1783DD89" w14:textId="76080226" w:rsidR="00463675" w:rsidRDefault="00162FA0" w:rsidP="00463675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88032" behindDoc="0" locked="0" layoutInCell="1" allowOverlap="1" wp14:anchorId="433D22AB" wp14:editId="26131661">
                      <wp:simplePos x="0" y="0"/>
                      <wp:positionH relativeFrom="column">
                        <wp:posOffset>-31921</wp:posOffset>
                      </wp:positionH>
                      <wp:positionV relativeFrom="paragraph">
                        <wp:posOffset>24501</wp:posOffset>
                      </wp:positionV>
                      <wp:extent cx="547370" cy="694698"/>
                      <wp:effectExtent l="0" t="0" r="0" b="3810"/>
                      <wp:wrapNone/>
                      <wp:docPr id="51706778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5586331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511237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BF51C1" w14:textId="77777777" w:rsidR="00162FA0" w:rsidRPr="008D5126" w:rsidRDefault="00162FA0" w:rsidP="00162FA0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3D22AB" id="Gruppieren 13" o:spid="_x0000_s1043" style="position:absolute;margin-left:-2.5pt;margin-top:1.95pt;width:43.1pt;height:54.7pt;z-index:25258803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">
                      <v:shape id="Grafik 10" o:spid="_x0000_s104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">
                        <v:imagedata r:id="rId22" o:title="" chromakey="white"/>
                      </v:shape>
                      <v:shape id="Textfeld 12" o:spid="_x0000_s1045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7BF51C1" w14:textId="77777777" w:rsidR="00162FA0" w:rsidRPr="008D5126" w:rsidRDefault="00162FA0" w:rsidP="00162FA0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5328" behindDoc="0" locked="0" layoutInCell="1" allowOverlap="1" wp14:anchorId="0C3F5636" wp14:editId="1E23D616">
                      <wp:simplePos x="0" y="0"/>
                      <wp:positionH relativeFrom="margin">
                        <wp:posOffset>612140</wp:posOffset>
                      </wp:positionH>
                      <wp:positionV relativeFrom="paragraph">
                        <wp:posOffset>100330</wp:posOffset>
                      </wp:positionV>
                      <wp:extent cx="2951480" cy="645160"/>
                      <wp:effectExtent l="76200" t="0" r="0" b="2540"/>
                      <wp:wrapNone/>
                      <wp:docPr id="182" name="Gruppieren 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1480" cy="645160"/>
                                <a:chOff x="781360" y="86783"/>
                                <a:chExt cx="2952122" cy="645976"/>
                              </a:xfrm>
                            </wpg:grpSpPr>
                            <wps:wsp>
                              <wps:cNvPr id="184" name="Rechteckige Legende 22152"/>
                              <wps:cNvSpPr/>
                              <wps:spPr>
                                <a:xfrm>
                                  <a:off x="781360" y="86783"/>
                                  <a:ext cx="985244" cy="474456"/>
                                </a:xfrm>
                                <a:prstGeom prst="wedgeRoundRectCallout">
                                  <a:avLst>
                                    <a:gd name="adj1" fmla="val -57151"/>
                                    <a:gd name="adj2" fmla="val -21212"/>
                                    <a:gd name="adj3" fmla="val 16667"/>
                                  </a:avLst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6EC2D6D" w14:textId="77777777" w:rsidR="00FD370F" w:rsidRPr="005C62BD" w:rsidRDefault="00FD370F" w:rsidP="00E84CEA">
                                    <w:pPr>
                                      <w:pStyle w:val="Sprechblasetext"/>
                                    </w:pPr>
                                    <w:r w:rsidRPr="005C62BD">
                                      <w:t>Ich springe erst</w:t>
                                    </w:r>
                                  </w:p>
                                  <w:p w14:paraId="6D979459" w14:textId="77777777" w:rsidR="00FD370F" w:rsidRPr="00183926" w:rsidRDefault="00FD370F" w:rsidP="00E84CEA">
                                    <w:pPr>
                                      <w:pStyle w:val="Sprechblasetext"/>
                                    </w:pPr>
                                    <w:r w:rsidRPr="005C62BD">
                                      <w:t>die Zehner und dann die Einer vor.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Bild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1237" y="106709"/>
                                  <a:ext cx="1452245" cy="626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3F5636" id="Gruppieren 182" o:spid="_x0000_s1046" style="position:absolute;margin-left:48.2pt;margin-top:7.9pt;width:232.4pt;height:50.8pt;z-index:252515328;mso-position-horizontal-relative:margin;mso-width-relative:margin;mso-height-relative:margin" coordorigin="7813,867" coordsize="29521,64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">
                      <v:shape id="_x0000_s1047" type="#_x0000_t62" style="position:absolute;left:7813;top:867;width:9853;height:47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" adj="-1545,6218" fillcolor="white [3201]" strokecolor="#7f7f7f [1612]">
                        <v:textbox style="mso-fit-shape-to-text:t" inset="1mm,0,1mm,0">
                          <w:txbxContent>
                            <w:p w14:paraId="46EC2D6D" w14:textId="77777777" w:rsidR="00FD370F" w:rsidRPr="005C62BD" w:rsidRDefault="00FD370F" w:rsidP="00E84CEA">
                              <w:pPr>
                                <w:pStyle w:val="Sprechblasetext"/>
                              </w:pPr>
                              <w:r w:rsidRPr="005C62BD">
                                <w:t>Ich springe erst</w:t>
                              </w:r>
                            </w:p>
                            <w:p w14:paraId="6D979459" w14:textId="77777777" w:rsidR="00FD370F" w:rsidRPr="00183926" w:rsidRDefault="00FD370F" w:rsidP="00E84CEA">
                              <w:pPr>
                                <w:pStyle w:val="Sprechblasetext"/>
                              </w:pPr>
                              <w:r w:rsidRPr="005C62BD">
                                <w:t>die Zehner und dann die Einer vor.</w:t>
                              </w:r>
                            </w:p>
                          </w:txbxContent>
                        </v:textbox>
                      </v:shape>
                      <v:shape id="Bild 36" o:spid="_x0000_s1048" type="#_x0000_t75" style="position:absolute;left:22812;top:1067;width:14522;height:6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" filled="t">
                        <v:imagedata r:id="rId46" o:title=""/>
                      </v:shape>
                      <w10:wrap anchorx="margin"/>
                    </v:group>
                  </w:pict>
                </mc:Fallback>
              </mc:AlternateContent>
            </w:r>
          </w:p>
          <w:tbl>
            <w:tblPr>
              <w:tblStyle w:val="Tabellenraster"/>
              <w:tblpPr w:leftFromText="141" w:rightFromText="141" w:vertAnchor="text" w:horzAnchor="margin" w:tblpXSpec="right" w:tblpY="-192"/>
              <w:tblOverlap w:val="never"/>
              <w:tblW w:w="18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227"/>
              <w:gridCol w:w="454"/>
              <w:gridCol w:w="227"/>
              <w:gridCol w:w="454"/>
            </w:tblGrid>
            <w:tr w:rsidR="00463675" w:rsidRPr="003D0C04" w14:paraId="2DEE8973" w14:textId="77777777" w:rsidTr="00CC7DC1">
              <w:trPr>
                <w:trHeight w:hRule="exact" w:val="454"/>
              </w:trPr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38D69A93" w14:textId="77777777" w:rsidR="00463675" w:rsidRPr="00CC7DC1" w:rsidRDefault="00463675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94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1BF4D006" w14:textId="77777777" w:rsidR="00463675" w:rsidRPr="00CC7DC1" w:rsidRDefault="00463675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–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19DD28C2" w14:textId="77777777" w:rsidR="00463675" w:rsidRPr="00CC7DC1" w:rsidRDefault="00463675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78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54716541" w14:textId="77777777" w:rsidR="00463675" w:rsidRPr="00CC7DC1" w:rsidRDefault="00463675" w:rsidP="00CC7DC1">
                  <w:pPr>
                    <w:jc w:val="center"/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1D465318" w14:textId="77777777" w:rsidR="00463675" w:rsidRPr="00CC7DC1" w:rsidRDefault="00463675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</w:tr>
            <w:tr w:rsidR="00463675" w:rsidRPr="003D0C04" w14:paraId="61C1D613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331BD06D" w14:textId="77777777" w:rsidR="00463675" w:rsidRPr="00CC7DC1" w:rsidRDefault="00463675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94</w:t>
                  </w:r>
                </w:p>
              </w:tc>
              <w:tc>
                <w:tcPr>
                  <w:tcW w:w="227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4D17C2A8" w14:textId="77777777" w:rsidR="00463675" w:rsidRPr="00CC7DC1" w:rsidRDefault="00463675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–</w:t>
                  </w:r>
                </w:p>
              </w:tc>
              <w:tc>
                <w:tcPr>
                  <w:tcW w:w="454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239397CD" w14:textId="77777777" w:rsidR="00463675" w:rsidRPr="00CC7DC1" w:rsidRDefault="00463675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70</w:t>
                  </w:r>
                </w:p>
              </w:tc>
              <w:tc>
                <w:tcPr>
                  <w:tcW w:w="227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7033551B" w14:textId="77777777" w:rsidR="00463675" w:rsidRPr="00CC7DC1" w:rsidRDefault="00463675" w:rsidP="00CC7DC1">
                  <w:pPr>
                    <w:jc w:val="center"/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7C54F181" w14:textId="77777777" w:rsidR="00463675" w:rsidRPr="00CC7DC1" w:rsidRDefault="00463675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24</w:t>
                  </w:r>
                </w:p>
              </w:tc>
            </w:tr>
            <w:tr w:rsidR="00463675" w:rsidRPr="003D0C04" w14:paraId="19B3161A" w14:textId="77777777" w:rsidTr="007E04BA">
              <w:trPr>
                <w:trHeight w:hRule="exact" w:val="454"/>
              </w:trPr>
              <w:tc>
                <w:tcPr>
                  <w:tcW w:w="454" w:type="dxa"/>
                  <w:shd w:val="clear" w:color="auto" w:fill="auto"/>
                  <w:vAlign w:val="center"/>
                </w:tcPr>
                <w:p w14:paraId="643E8C9D" w14:textId="77777777" w:rsidR="00463675" w:rsidRPr="00CC7DC1" w:rsidRDefault="00463675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94</w:t>
                  </w: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4EA54A96" w14:textId="77777777" w:rsidR="00463675" w:rsidRPr="00CC7DC1" w:rsidRDefault="00463675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–</w:t>
                  </w:r>
                </w:p>
              </w:tc>
              <w:tc>
                <w:tcPr>
                  <w:tcW w:w="454" w:type="dxa"/>
                  <w:tcBorders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362B3762" w14:textId="4DCCCAB3" w:rsidR="00463675" w:rsidRPr="00CC7DC1" w:rsidRDefault="00463675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32F86ABE" w14:textId="77777777" w:rsidR="00463675" w:rsidRPr="00CC7DC1" w:rsidRDefault="00463675" w:rsidP="00CC7DC1">
                  <w:pPr>
                    <w:jc w:val="center"/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7F23C114" w14:textId="5B53B211" w:rsidR="00463675" w:rsidRPr="00CC7DC1" w:rsidRDefault="00463675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</w:tr>
          </w:tbl>
          <w:p w14:paraId="0663A469" w14:textId="42E81236" w:rsidR="00463675" w:rsidRDefault="00463675" w:rsidP="00BE387F"/>
          <w:p w14:paraId="37A71621" w14:textId="77777777" w:rsidR="00463675" w:rsidRDefault="00463675" w:rsidP="00BE387F"/>
          <w:p w14:paraId="2008BC7E" w14:textId="77777777" w:rsidR="00463675" w:rsidRDefault="00463675" w:rsidP="00BE387F"/>
          <w:p w14:paraId="0A33F2B6" w14:textId="77777777" w:rsidR="00463675" w:rsidRPr="00E0758C" w:rsidRDefault="00463675" w:rsidP="00463675"/>
        </w:tc>
      </w:tr>
      <w:tr w:rsidR="00463675" w:rsidRPr="00E0758C" w14:paraId="07EE52E8" w14:textId="77777777" w:rsidTr="00BE387F">
        <w:tc>
          <w:tcPr>
            <w:tcW w:w="610" w:type="dxa"/>
          </w:tcPr>
          <w:p w14:paraId="52B308A6" w14:textId="77777777" w:rsidR="00463675" w:rsidRPr="00E0758C" w:rsidRDefault="00463675" w:rsidP="00BE387F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1B3B27F" wp14:editId="35D37B7E">
                  <wp:extent cx="287640" cy="338400"/>
                  <wp:effectExtent l="0" t="0" r="0" b="5080"/>
                  <wp:docPr id="214" name="Grafik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5FA118" w14:textId="72551275" w:rsidR="00463675" w:rsidRPr="00E0758C" w:rsidRDefault="00463675" w:rsidP="00BE387F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36" w:type="dxa"/>
          </w:tcPr>
          <w:p w14:paraId="24B3F8ED" w14:textId="59719904" w:rsidR="00463675" w:rsidRDefault="00463675" w:rsidP="00BE387F">
            <w:r>
              <w:t>Wie rechnet Tim die Aufgabe 62 + 34? Notiere seine Rechenschritte.</w:t>
            </w:r>
          </w:p>
          <w:p w14:paraId="27616275" w14:textId="3C7C36C5" w:rsidR="00463675" w:rsidRDefault="00463675" w:rsidP="00BE387F">
            <w:r>
              <w:t>Was macht er anders als Tara? Schreibe seine Idee in die Sprechblase.</w:t>
            </w:r>
          </w:p>
          <w:p w14:paraId="5E0AEB7C" w14:textId="044DF850" w:rsidR="00463675" w:rsidRDefault="00162FA0" w:rsidP="00BE387F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90080" behindDoc="0" locked="0" layoutInCell="1" allowOverlap="1" wp14:anchorId="32248842" wp14:editId="3AFB1E93">
                      <wp:simplePos x="0" y="0"/>
                      <wp:positionH relativeFrom="column">
                        <wp:posOffset>-30780</wp:posOffset>
                      </wp:positionH>
                      <wp:positionV relativeFrom="paragraph">
                        <wp:posOffset>180196</wp:posOffset>
                      </wp:positionV>
                      <wp:extent cx="512626" cy="762117"/>
                      <wp:effectExtent l="0" t="0" r="0" b="0"/>
                      <wp:wrapNone/>
                      <wp:docPr id="73503111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3142379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309480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0F1EC6" w14:textId="77777777" w:rsidR="00162FA0" w:rsidRPr="008D5126" w:rsidRDefault="00162FA0" w:rsidP="00162FA0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248842" id="Gruppieren 14" o:spid="_x0000_s1049" style="position:absolute;margin-left:-2.4pt;margin-top:14.2pt;width:40.35pt;height:60pt;z-index:252590080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">
                      <v:shape id="Grafik 11" o:spid="_x0000_s1050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">
                        <v:imagedata r:id="rId27" o:title="" chromakey="white"/>
                      </v:shape>
                      <v:shape id="Textfeld 12" o:spid="_x0000_s1051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30F1EC6" w14:textId="77777777" w:rsidR="00162FA0" w:rsidRPr="008D5126" w:rsidRDefault="00162FA0" w:rsidP="00162FA0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6352" behindDoc="0" locked="0" layoutInCell="1" allowOverlap="1" wp14:anchorId="0D3563F3" wp14:editId="5FD8C901">
                      <wp:simplePos x="0" y="0"/>
                      <wp:positionH relativeFrom="margin">
                        <wp:posOffset>603250</wp:posOffset>
                      </wp:positionH>
                      <wp:positionV relativeFrom="paragraph">
                        <wp:posOffset>125730</wp:posOffset>
                      </wp:positionV>
                      <wp:extent cx="2951480" cy="998855"/>
                      <wp:effectExtent l="114300" t="0" r="0" b="17145"/>
                      <wp:wrapNone/>
                      <wp:docPr id="190" name="Gruppieren 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1480" cy="998855"/>
                                <a:chOff x="781361" y="86668"/>
                                <a:chExt cx="2952121" cy="999601"/>
                              </a:xfrm>
                            </wpg:grpSpPr>
                            <wps:wsp>
                              <wps:cNvPr id="192" name="Rechteckige Legende 22152"/>
                              <wps:cNvSpPr/>
                              <wps:spPr>
                                <a:xfrm>
                                  <a:off x="781361" y="86668"/>
                                  <a:ext cx="1399376" cy="999601"/>
                                </a:xfrm>
                                <a:prstGeom prst="wedgeRoundRectCallout">
                                  <a:avLst>
                                    <a:gd name="adj1" fmla="val -57151"/>
                                    <a:gd name="adj2" fmla="val -21212"/>
                                    <a:gd name="adj3" fmla="val 16667"/>
                                  </a:avLst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1ECF91" w14:textId="77777777" w:rsidR="00FD370F" w:rsidRDefault="00FD370F" w:rsidP="00463675">
                                    <w:pPr>
                                      <w:rPr>
                                        <w:color w:val="000000" w:themeColor="text1"/>
                                        <w:spacing w:val="-2"/>
                                      </w:rPr>
                                    </w:pPr>
                                  </w:p>
                                  <w:p w14:paraId="300DCCE9" w14:textId="77777777" w:rsidR="00FD370F" w:rsidRDefault="00FD370F" w:rsidP="00463675">
                                    <w:pPr>
                                      <w:rPr>
                                        <w:color w:val="000000" w:themeColor="text1"/>
                                        <w:spacing w:val="-2"/>
                                      </w:rPr>
                                    </w:pPr>
                                  </w:p>
                                  <w:p w14:paraId="1C7ADB51" w14:textId="77777777" w:rsidR="00FD370F" w:rsidRDefault="00FD370F" w:rsidP="00463675">
                                    <w:pPr>
                                      <w:rPr>
                                        <w:color w:val="000000" w:themeColor="text1"/>
                                        <w:spacing w:val="-2"/>
                                      </w:rPr>
                                    </w:pPr>
                                  </w:p>
                                  <w:p w14:paraId="303C6FA5" w14:textId="77777777" w:rsidR="00FD370F" w:rsidRDefault="00FD370F" w:rsidP="00463675">
                                    <w:pPr>
                                      <w:rPr>
                                        <w:color w:val="000000" w:themeColor="text1"/>
                                        <w:spacing w:val="-2"/>
                                      </w:rPr>
                                    </w:pPr>
                                  </w:p>
                                  <w:p w14:paraId="1993CFC8" w14:textId="77777777" w:rsidR="00FD370F" w:rsidRPr="00183926" w:rsidRDefault="00FD370F" w:rsidP="00463675">
                                    <w:pPr>
                                      <w:rPr>
                                        <w:color w:val="000000" w:themeColor="text1"/>
                                        <w:spacing w:val="-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3" name="Bild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1237" y="100747"/>
                                  <a:ext cx="1452245" cy="6379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3563F3" id="Gruppieren 190" o:spid="_x0000_s1052" style="position:absolute;margin-left:47.5pt;margin-top:9.9pt;width:232.4pt;height:78.65pt;z-index:252516352;mso-position-horizontal-relative:margin;mso-width-relative:margin;mso-height-relative:margin" coordorigin="7813,866" coordsize="29521,99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">
                      <v:shape id="_x0000_s1053" type="#_x0000_t62" style="position:absolute;left:7813;top:866;width:13994;height:99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" adj="-1545,6218" fillcolor="white [3201]" strokecolor="#7f7f7f [1612]">
                        <v:textbox style="mso-fit-shape-to-text:t" inset="1mm,0,1mm,0">
                          <w:txbxContent>
                            <w:p w14:paraId="631ECF91" w14:textId="77777777" w:rsidR="00FD370F" w:rsidRDefault="00FD370F" w:rsidP="00463675">
                              <w:pPr>
                                <w:rPr>
                                  <w:color w:val="000000" w:themeColor="text1"/>
                                  <w:spacing w:val="-2"/>
                                </w:rPr>
                              </w:pPr>
                            </w:p>
                            <w:p w14:paraId="300DCCE9" w14:textId="77777777" w:rsidR="00FD370F" w:rsidRDefault="00FD370F" w:rsidP="00463675">
                              <w:pPr>
                                <w:rPr>
                                  <w:color w:val="000000" w:themeColor="text1"/>
                                  <w:spacing w:val="-2"/>
                                </w:rPr>
                              </w:pPr>
                            </w:p>
                            <w:p w14:paraId="1C7ADB51" w14:textId="77777777" w:rsidR="00FD370F" w:rsidRDefault="00FD370F" w:rsidP="00463675">
                              <w:pPr>
                                <w:rPr>
                                  <w:color w:val="000000" w:themeColor="text1"/>
                                  <w:spacing w:val="-2"/>
                                </w:rPr>
                              </w:pPr>
                            </w:p>
                            <w:p w14:paraId="303C6FA5" w14:textId="77777777" w:rsidR="00FD370F" w:rsidRDefault="00FD370F" w:rsidP="00463675">
                              <w:pPr>
                                <w:rPr>
                                  <w:color w:val="000000" w:themeColor="text1"/>
                                  <w:spacing w:val="-2"/>
                                </w:rPr>
                              </w:pPr>
                            </w:p>
                            <w:p w14:paraId="1993CFC8" w14:textId="77777777" w:rsidR="00FD370F" w:rsidRPr="00183926" w:rsidRDefault="00FD370F" w:rsidP="00463675">
                              <w:pPr>
                                <w:rPr>
                                  <w:color w:val="000000" w:themeColor="text1"/>
                                  <w:spacing w:val="-2"/>
                                </w:rPr>
                              </w:pPr>
                            </w:p>
                          </w:txbxContent>
                        </v:textbox>
                      </v:shape>
                      <v:shape id="Bild 36" o:spid="_x0000_s1054" type="#_x0000_t75" style="position:absolute;left:22812;top:1007;width:14522;height:6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" filled="t">
                        <v:imagedata r:id="rId48" o:title=""/>
                      </v:shape>
                      <w10:wrap anchorx="margin"/>
                    </v:group>
                  </w:pict>
                </mc:Fallback>
              </mc:AlternateContent>
            </w:r>
          </w:p>
          <w:tbl>
            <w:tblPr>
              <w:tblStyle w:val="Tabellenraster"/>
              <w:tblpPr w:leftFromText="141" w:rightFromText="141" w:vertAnchor="text" w:horzAnchor="margin" w:tblpXSpec="right" w:tblpY="-192"/>
              <w:tblOverlap w:val="never"/>
              <w:tblW w:w="18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227"/>
              <w:gridCol w:w="454"/>
              <w:gridCol w:w="227"/>
              <w:gridCol w:w="454"/>
            </w:tblGrid>
            <w:tr w:rsidR="00621268" w:rsidRPr="003D0C04" w14:paraId="546E09E7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63F8CABD" w14:textId="77777777" w:rsidR="00621268" w:rsidRPr="00CC7DC1" w:rsidRDefault="00621268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94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5A869491" w14:textId="77777777" w:rsidR="00621268" w:rsidRPr="00CC7DC1" w:rsidRDefault="00621268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–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77FE6BB1" w14:textId="77777777" w:rsidR="00621268" w:rsidRPr="00CC7DC1" w:rsidRDefault="00621268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78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76767084" w14:textId="77777777" w:rsidR="00621268" w:rsidRPr="00CC7DC1" w:rsidRDefault="00621268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38C764AD" w14:textId="77777777" w:rsidR="00621268" w:rsidRPr="00CC7DC1" w:rsidRDefault="00621268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</w:tr>
            <w:tr w:rsidR="00621268" w:rsidRPr="003D0C04" w14:paraId="4B8A80D6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14:paraId="1C7EC095" w14:textId="77777777" w:rsidR="00621268" w:rsidRPr="00CC7DC1" w:rsidRDefault="00621268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94</w:t>
                  </w:r>
                </w:p>
              </w:tc>
              <w:tc>
                <w:tcPr>
                  <w:tcW w:w="227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14:paraId="45AEC98E" w14:textId="77777777" w:rsidR="00621268" w:rsidRPr="00CC7DC1" w:rsidRDefault="00621268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–</w:t>
                  </w:r>
                </w:p>
              </w:tc>
              <w:tc>
                <w:tcPr>
                  <w:tcW w:w="454" w:type="dxa"/>
                  <w:tcBorders>
                    <w:top w:val="single" w:sz="12" w:space="0" w:color="auto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5D77139E" w14:textId="15E459FB" w:rsidR="00621268" w:rsidRPr="00CC7DC1" w:rsidRDefault="00621268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7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14:paraId="3C3875BB" w14:textId="77777777" w:rsidR="00621268" w:rsidRPr="00CC7DC1" w:rsidRDefault="00621268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12" w:space="0" w:color="auto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5D095EE6" w14:textId="21CA9061" w:rsidR="00621268" w:rsidRPr="00CC7DC1" w:rsidRDefault="00621268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</w:tr>
            <w:tr w:rsidR="00463675" w:rsidRPr="003D0C04" w14:paraId="250A5493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1B7D5F12" w14:textId="1AD94E7F" w:rsidR="00463675" w:rsidRPr="00CC7DC1" w:rsidRDefault="00463675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33B4FA66" w14:textId="77777777" w:rsidR="00463675" w:rsidRPr="00CC7DC1" w:rsidRDefault="00F9227E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–</w:t>
                  </w:r>
                </w:p>
              </w:tc>
              <w:tc>
                <w:tcPr>
                  <w:tcW w:w="454" w:type="dxa"/>
                  <w:tcBorders>
                    <w:top w:val="single" w:sz="6" w:space="0" w:color="000000" w:themeColor="text1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40F6F21F" w14:textId="603FCA1A" w:rsidR="00463675" w:rsidRPr="00CC7DC1" w:rsidRDefault="00463675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5CB36BA6" w14:textId="77777777" w:rsidR="00463675" w:rsidRPr="00CC7DC1" w:rsidRDefault="00463675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C7DC1">
                    <w:rPr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6" w:space="0" w:color="000000" w:themeColor="text1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6A3597B8" w14:textId="04D70891" w:rsidR="00463675" w:rsidRPr="00CC7DC1" w:rsidRDefault="00463675" w:rsidP="00CC7DC1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85B4001" w14:textId="77777777" w:rsidR="00463675" w:rsidRDefault="00463675" w:rsidP="00BE387F"/>
          <w:p w14:paraId="7FB32D77" w14:textId="77777777" w:rsidR="00463675" w:rsidRDefault="00463675" w:rsidP="00BE387F"/>
          <w:p w14:paraId="17E43CE6" w14:textId="77777777" w:rsidR="00463675" w:rsidRDefault="00463675" w:rsidP="00BE387F"/>
          <w:p w14:paraId="2A00F10A" w14:textId="77777777" w:rsidR="00463675" w:rsidRDefault="00463675" w:rsidP="00BE387F"/>
          <w:p w14:paraId="012BC9EE" w14:textId="77777777" w:rsidR="00463675" w:rsidRPr="00E0758C" w:rsidRDefault="00463675" w:rsidP="00BE387F"/>
        </w:tc>
      </w:tr>
      <w:tr w:rsidR="00BE387F" w14:paraId="46DEDB15" w14:textId="77777777" w:rsidTr="00BE387F">
        <w:tc>
          <w:tcPr>
            <w:tcW w:w="610" w:type="dxa"/>
          </w:tcPr>
          <w:p w14:paraId="5CEF3E89" w14:textId="77777777" w:rsidR="00BE387F" w:rsidRPr="00230A99" w:rsidRDefault="00BE387F" w:rsidP="00BE387F">
            <w:pPr>
              <w:pStyle w:val="berschrift3"/>
            </w:pPr>
            <w:r>
              <w:t>2.2</w:t>
            </w:r>
          </w:p>
        </w:tc>
        <w:tc>
          <w:tcPr>
            <w:tcW w:w="8461" w:type="dxa"/>
            <w:gridSpan w:val="2"/>
          </w:tcPr>
          <w:p w14:paraId="613EF236" w14:textId="77777777" w:rsidR="00BE387F" w:rsidRPr="00230A99" w:rsidRDefault="00BE387F" w:rsidP="00BE387F">
            <w:pPr>
              <w:pStyle w:val="berschrift3"/>
            </w:pPr>
            <w:r>
              <w:t>Ergänzen</w:t>
            </w:r>
          </w:p>
        </w:tc>
      </w:tr>
      <w:tr w:rsidR="00794F52" w:rsidRPr="00E0758C" w14:paraId="66AD2569" w14:textId="77777777" w:rsidTr="00901D99">
        <w:trPr>
          <w:trHeight w:val="1664"/>
        </w:trPr>
        <w:tc>
          <w:tcPr>
            <w:tcW w:w="610" w:type="dxa"/>
          </w:tcPr>
          <w:p w14:paraId="6E8789D2" w14:textId="6A13E1AE" w:rsidR="00794F52" w:rsidRPr="00E0758C" w:rsidRDefault="00794F52" w:rsidP="00BE387F">
            <w:pPr>
              <w:spacing w:line="240" w:lineRule="atLeast"/>
            </w:pPr>
          </w:p>
        </w:tc>
        <w:tc>
          <w:tcPr>
            <w:tcW w:w="8461" w:type="dxa"/>
            <w:gridSpan w:val="2"/>
          </w:tcPr>
          <w:p w14:paraId="60BF2B48" w14:textId="77777777" w:rsidR="00794F52" w:rsidRDefault="00794F52" w:rsidP="00794F52">
            <w:r w:rsidRPr="00BE387F">
              <w:t>Maurice löst die Aufgabe 94 – 78 am Zahlenstrahl durch Ergänzen.</w:t>
            </w:r>
          </w:p>
          <w:p w14:paraId="20EC5BE0" w14:textId="0FC40129" w:rsidR="00794F52" w:rsidRDefault="00162FA0" w:rsidP="00BE387F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92128" behindDoc="0" locked="0" layoutInCell="1" allowOverlap="1" wp14:anchorId="6D6D4C12" wp14:editId="5E5747DB">
                      <wp:simplePos x="0" y="0"/>
                      <wp:positionH relativeFrom="column">
                        <wp:posOffset>205440</wp:posOffset>
                      </wp:positionH>
                      <wp:positionV relativeFrom="paragraph">
                        <wp:posOffset>96879</wp:posOffset>
                      </wp:positionV>
                      <wp:extent cx="581025" cy="702310"/>
                      <wp:effectExtent l="0" t="0" r="0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EA4E20" w14:textId="77777777" w:rsidR="00162FA0" w:rsidRPr="008D5126" w:rsidRDefault="00162FA0" w:rsidP="00162FA0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6D4C12" id="Gruppieren 17" o:spid="_x0000_s1055" style="position:absolute;margin-left:16.2pt;margin-top:7.65pt;width:45.75pt;height:55.3pt;z-index:252592128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">
                      <v:shape id="Grafik 7" o:spid="_x0000_s1056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">
                        <v:imagedata r:id="rId50" o:title="" chromakey="white"/>
                      </v:shape>
                      <v:shape id="Textfeld 12" o:spid="_x0000_s1057" type="#_x0000_t202" style="position:absolute;left:1248;top:5555;width:4076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8EA4E20" w14:textId="77777777" w:rsidR="00162FA0" w:rsidRPr="008D5126" w:rsidRDefault="00162FA0" w:rsidP="00162FA0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636F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1472" behindDoc="0" locked="0" layoutInCell="1" allowOverlap="1" wp14:anchorId="6A235ADF" wp14:editId="1AA4225A">
                      <wp:simplePos x="0" y="0"/>
                      <wp:positionH relativeFrom="margin">
                        <wp:posOffset>1002853</wp:posOffset>
                      </wp:positionH>
                      <wp:positionV relativeFrom="paragraph">
                        <wp:posOffset>95250</wp:posOffset>
                      </wp:positionV>
                      <wp:extent cx="3221803" cy="645530"/>
                      <wp:effectExtent l="101600" t="0" r="4445" b="2540"/>
                      <wp:wrapNone/>
                      <wp:docPr id="215" name="Gruppieren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1803" cy="645530"/>
                                <a:chOff x="781360" y="86759"/>
                                <a:chExt cx="3222308" cy="646000"/>
                              </a:xfrm>
                            </wpg:grpSpPr>
                            <wps:wsp>
                              <wps:cNvPr id="228" name="Rechteckige Legende 22152"/>
                              <wps:cNvSpPr/>
                              <wps:spPr>
                                <a:xfrm>
                                  <a:off x="781360" y="86759"/>
                                  <a:ext cx="1255664" cy="474617"/>
                                </a:xfrm>
                                <a:prstGeom prst="wedgeRoundRectCallout">
                                  <a:avLst>
                                    <a:gd name="adj1" fmla="val -57151"/>
                                    <a:gd name="adj2" fmla="val -21212"/>
                                    <a:gd name="adj3" fmla="val 16667"/>
                                  </a:avLst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0BE9C7" w14:textId="77777777" w:rsidR="00FD370F" w:rsidRPr="00BE387F" w:rsidRDefault="00FD370F" w:rsidP="00E84CEA">
                                    <w:pPr>
                                      <w:pStyle w:val="Sprechblasetext"/>
                                    </w:pPr>
                                    <w:r w:rsidRPr="00BE387F">
                                      <w:t>Ich ergänze von</w:t>
                                    </w:r>
                                  </w:p>
                                  <w:p w14:paraId="71130C3F" w14:textId="54982329" w:rsidR="00FD370F" w:rsidRPr="00183926" w:rsidRDefault="00FD370F" w:rsidP="00E84CEA">
                                    <w:pPr>
                                      <w:pStyle w:val="Sprechblasetext"/>
                                    </w:pPr>
                                    <w:r w:rsidRPr="00BE387F">
                                      <w:t xml:space="preserve">78 bis 80. </w:t>
                                    </w:r>
                                    <w:r w:rsidR="00E84CEA">
                                      <w:t xml:space="preserve"> </w:t>
                                    </w:r>
                                    <w:r w:rsidRPr="00BE387F">
                                      <w:t xml:space="preserve">Dann </w:t>
                                    </w:r>
                                    <w:r w:rsidR="00CC7DC1">
                                      <w:br/>
                                    </w:r>
                                    <w:r w:rsidRPr="00BE387F">
                                      <w:t>ergänze ich noch bis 94.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9" name="Bild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51423" y="106709"/>
                                  <a:ext cx="1452245" cy="626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235ADF" id="Gruppieren 215" o:spid="_x0000_s1058" style="position:absolute;margin-left:78.95pt;margin-top:7.5pt;width:253.7pt;height:50.85pt;z-index:252521472;mso-position-horizontal-relative:margin;mso-width-relative:margin;mso-height-relative:margin" coordorigin="7813,867" coordsize="32223,64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">
                      <v:shape id="_x0000_s1059" type="#_x0000_t62" style="position:absolute;left:7813;top:867;width:12557;height:47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" adj="-1545,6218" fillcolor="white [3201]" strokecolor="#7f7f7f [1612]">
                        <v:textbox style="mso-fit-shape-to-text:t" inset="1mm,0,1mm,0">
                          <w:txbxContent>
                            <w:p w14:paraId="0E0BE9C7" w14:textId="77777777" w:rsidR="00FD370F" w:rsidRPr="00BE387F" w:rsidRDefault="00FD370F" w:rsidP="00E84CEA">
                              <w:pPr>
                                <w:pStyle w:val="Sprechblasetext"/>
                              </w:pPr>
                              <w:r w:rsidRPr="00BE387F">
                                <w:t>Ich ergänze von</w:t>
                              </w:r>
                            </w:p>
                            <w:p w14:paraId="71130C3F" w14:textId="54982329" w:rsidR="00FD370F" w:rsidRPr="00183926" w:rsidRDefault="00FD370F" w:rsidP="00E84CEA">
                              <w:pPr>
                                <w:pStyle w:val="Sprechblasetext"/>
                              </w:pPr>
                              <w:r w:rsidRPr="00BE387F">
                                <w:t xml:space="preserve">78 bis 80. </w:t>
                              </w:r>
                              <w:r w:rsidR="00E84CEA">
                                <w:t xml:space="preserve"> </w:t>
                              </w:r>
                              <w:r w:rsidRPr="00BE387F">
                                <w:t xml:space="preserve">Dann </w:t>
                              </w:r>
                              <w:r w:rsidR="00CC7DC1">
                                <w:br/>
                              </w:r>
                              <w:r w:rsidRPr="00BE387F">
                                <w:t>ergänze ich noch bis 94.</w:t>
                              </w:r>
                            </w:p>
                          </w:txbxContent>
                        </v:textbox>
                      </v:shape>
                      <v:shape id="Bild 36" o:spid="_x0000_s1060" type="#_x0000_t75" style="position:absolute;left:25514;top:1067;width:14522;height:6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" filled="t">
                        <v:imagedata r:id="rId46" o:title=""/>
                      </v:shape>
                      <w10:wrap anchorx="margin"/>
                    </v:group>
                  </w:pict>
                </mc:Fallback>
              </mc:AlternateContent>
            </w:r>
          </w:p>
          <w:tbl>
            <w:tblPr>
              <w:tblStyle w:val="Tabellenraster"/>
              <w:tblpPr w:leftFromText="141" w:rightFromText="141" w:vertAnchor="text" w:horzAnchor="margin" w:tblpXSpec="right" w:tblpY="-192"/>
              <w:tblOverlap w:val="never"/>
              <w:tblW w:w="18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227"/>
              <w:gridCol w:w="454"/>
              <w:gridCol w:w="227"/>
              <w:gridCol w:w="454"/>
            </w:tblGrid>
            <w:tr w:rsidR="00794F52" w:rsidRPr="003D0C04" w14:paraId="7AB90D81" w14:textId="77777777" w:rsidTr="006738EA">
              <w:trPr>
                <w:trHeight w:hRule="exact" w:val="454"/>
              </w:trPr>
              <w:tc>
                <w:tcPr>
                  <w:tcW w:w="454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268D5760" w14:textId="44A19AC9" w:rsidR="00794F52" w:rsidRPr="003B1034" w:rsidRDefault="00CC7DC1" w:rsidP="00CC7DC1">
                  <w:pPr>
                    <w:spacing w:line="360" w:lineRule="auto"/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</w:pPr>
                  <w:r w:rsidRPr="003B1034"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  <w:t xml:space="preserve"> </w:t>
                  </w:r>
                  <w:r w:rsidR="00794F52" w:rsidRPr="003B1034"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  <w:t>94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175DBDCB" w14:textId="77777777" w:rsidR="00794F52" w:rsidRPr="003B1034" w:rsidRDefault="00794F52" w:rsidP="00CC7DC1">
                  <w:pPr>
                    <w:spacing w:line="360" w:lineRule="auto"/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</w:pPr>
                  <w:r w:rsidRPr="003B1034"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  <w:t>–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0246C5E7" w14:textId="77777777" w:rsidR="00794F52" w:rsidRPr="003B1034" w:rsidRDefault="00794F52" w:rsidP="00CC7DC1">
                  <w:pPr>
                    <w:spacing w:line="360" w:lineRule="auto"/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</w:pPr>
                  <w:r w:rsidRPr="003B1034"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  <w:t>78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7022E863" w14:textId="77777777" w:rsidR="00794F52" w:rsidRPr="003B1034" w:rsidRDefault="00794F52" w:rsidP="00CC7DC1">
                  <w:pPr>
                    <w:spacing w:line="360" w:lineRule="auto"/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</w:pPr>
                  <w:r w:rsidRPr="003B1034"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063A0406" w14:textId="77777777" w:rsidR="00794F52" w:rsidRPr="003B1034" w:rsidRDefault="00794F52" w:rsidP="00CC7DC1">
                  <w:pPr>
                    <w:spacing w:line="360" w:lineRule="auto"/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</w:pPr>
                </w:p>
              </w:tc>
            </w:tr>
            <w:tr w:rsidR="00794F52" w:rsidRPr="003D0C04" w14:paraId="61A93120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14:paraId="2847F7F7" w14:textId="06BBD7FB" w:rsidR="00794F52" w:rsidRPr="003B1034" w:rsidRDefault="00CC7DC1" w:rsidP="00CC7DC1">
                  <w:pPr>
                    <w:spacing w:line="360" w:lineRule="auto"/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</w:pPr>
                  <w:r w:rsidRPr="003B1034"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  <w:t xml:space="preserve"> </w:t>
                  </w:r>
                  <w:r w:rsidR="00746106" w:rsidRPr="003B1034"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  <w:t>78</w:t>
                  </w:r>
                </w:p>
              </w:tc>
              <w:tc>
                <w:tcPr>
                  <w:tcW w:w="227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14:paraId="6C0079FF" w14:textId="77777777" w:rsidR="00794F52" w:rsidRPr="003B1034" w:rsidRDefault="00746106" w:rsidP="00CC7DC1">
                  <w:pPr>
                    <w:spacing w:line="360" w:lineRule="auto"/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</w:pPr>
                  <w:r w:rsidRPr="003B1034"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54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14:paraId="69551F79" w14:textId="77777777" w:rsidR="00794F52" w:rsidRPr="003B1034" w:rsidRDefault="001462BE" w:rsidP="00CC7DC1">
                  <w:pPr>
                    <w:spacing w:line="360" w:lineRule="auto"/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</w:pPr>
                  <w:r w:rsidRPr="003B1034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 </w:t>
                  </w:r>
                  <w:r w:rsidR="00382C33" w:rsidRPr="003B1034"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27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14:paraId="01A55E45" w14:textId="77777777" w:rsidR="00794F52" w:rsidRPr="003B1034" w:rsidRDefault="00794F52" w:rsidP="00CC7DC1">
                  <w:pPr>
                    <w:spacing w:line="360" w:lineRule="auto"/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</w:pPr>
                  <w:r w:rsidRPr="003B1034"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14:paraId="401E3377" w14:textId="77777777" w:rsidR="00794F52" w:rsidRPr="003B1034" w:rsidRDefault="00794F52" w:rsidP="00CC7DC1">
                  <w:pPr>
                    <w:spacing w:line="360" w:lineRule="auto"/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</w:pPr>
                  <w:r w:rsidRPr="003B1034"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  <w:t>24</w:t>
                  </w:r>
                </w:p>
              </w:tc>
            </w:tr>
            <w:tr w:rsidR="00794F52" w:rsidRPr="003D0C04" w14:paraId="2A66627F" w14:textId="77777777" w:rsidTr="007E04BA">
              <w:trPr>
                <w:trHeight w:hRule="exact" w:val="454"/>
              </w:trPr>
              <w:tc>
                <w:tcPr>
                  <w:tcW w:w="454" w:type="dxa"/>
                  <w:shd w:val="clear" w:color="auto" w:fill="auto"/>
                  <w:vAlign w:val="center"/>
                </w:tcPr>
                <w:p w14:paraId="32CE7636" w14:textId="6F596C2E" w:rsidR="00794F52" w:rsidRPr="003B1034" w:rsidRDefault="00CC7DC1" w:rsidP="00CC7DC1">
                  <w:pPr>
                    <w:spacing w:line="360" w:lineRule="auto"/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</w:pPr>
                  <w:r w:rsidRPr="003B1034"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  <w:t xml:space="preserve"> </w:t>
                  </w:r>
                  <w:r w:rsidR="00746106" w:rsidRPr="003B1034"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3599CA70" w14:textId="77777777" w:rsidR="00794F52" w:rsidRPr="003B1034" w:rsidRDefault="00746106" w:rsidP="00CC7DC1">
                  <w:pPr>
                    <w:spacing w:line="360" w:lineRule="auto"/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</w:pPr>
                  <w:r w:rsidRPr="003B1034"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54" w:type="dxa"/>
                  <w:tcBorders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67F7F5D7" w14:textId="403DAC89" w:rsidR="00794F52" w:rsidRPr="003B1034" w:rsidRDefault="00794F52" w:rsidP="00CC7DC1">
                  <w:pPr>
                    <w:spacing w:line="360" w:lineRule="auto"/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</w:pP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2E9F1A10" w14:textId="77777777" w:rsidR="00794F52" w:rsidRPr="003B1034" w:rsidRDefault="00794F52" w:rsidP="00CC7DC1">
                  <w:pPr>
                    <w:spacing w:line="360" w:lineRule="auto"/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</w:pPr>
                  <w:r w:rsidRPr="003B1034"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28B7B34D" w14:textId="537AFE2C" w:rsidR="00794F52" w:rsidRPr="003B1034" w:rsidRDefault="00794F52" w:rsidP="00CC7DC1">
                  <w:pPr>
                    <w:spacing w:line="360" w:lineRule="auto"/>
                    <w:rPr>
                      <w:rFonts w:ascii="Bradley Hand" w:hAnsi="Bradley Hand"/>
                      <w:color w:val="7030A0"/>
                      <w:sz w:val="28"/>
                      <w:szCs w:val="28"/>
                    </w:rPr>
                  </w:pPr>
                </w:p>
              </w:tc>
            </w:tr>
          </w:tbl>
          <w:p w14:paraId="34DD6D97" w14:textId="77777777" w:rsidR="00794F52" w:rsidRDefault="00794F52" w:rsidP="00BE387F"/>
          <w:p w14:paraId="2DC21053" w14:textId="77777777" w:rsidR="00794F52" w:rsidRDefault="00794F52" w:rsidP="00BE387F"/>
          <w:p w14:paraId="08F90B29" w14:textId="77777777" w:rsidR="00794F52" w:rsidRDefault="00794F52" w:rsidP="00BE387F"/>
          <w:p w14:paraId="552DD08D" w14:textId="77777777" w:rsidR="00794F52" w:rsidRDefault="00794F52" w:rsidP="00BE387F"/>
          <w:p w14:paraId="59A694F3" w14:textId="77777777" w:rsidR="00C82827" w:rsidRPr="00E0758C" w:rsidRDefault="00C82827" w:rsidP="00BE387F"/>
        </w:tc>
      </w:tr>
      <w:tr w:rsidR="00BE387F" w:rsidRPr="00E0758C" w14:paraId="6598AF91" w14:textId="77777777" w:rsidTr="00BE387F">
        <w:tc>
          <w:tcPr>
            <w:tcW w:w="610" w:type="dxa"/>
          </w:tcPr>
          <w:p w14:paraId="1B812602" w14:textId="77777777" w:rsidR="00BE387F" w:rsidRPr="00E0758C" w:rsidRDefault="006C3CF7" w:rsidP="00BE387F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C9FC38D" wp14:editId="081DB511">
                  <wp:extent cx="360000" cy="272386"/>
                  <wp:effectExtent l="0" t="0" r="2540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49BCDAE" w14:textId="77777777" w:rsidR="00BE387F" w:rsidRPr="00E0758C" w:rsidRDefault="00794F52" w:rsidP="00BE387F">
            <w:pPr>
              <w:pStyle w:val="Nummerierung"/>
            </w:pPr>
            <w:r>
              <w:t>a</w:t>
            </w:r>
            <w:r w:rsidR="00BE387F" w:rsidRPr="00E0758C">
              <w:t>)</w:t>
            </w:r>
          </w:p>
        </w:tc>
        <w:tc>
          <w:tcPr>
            <w:tcW w:w="8036" w:type="dxa"/>
          </w:tcPr>
          <w:p w14:paraId="282E5378" w14:textId="77777777" w:rsidR="003B2EB6" w:rsidRDefault="003B2EB6" w:rsidP="003B2EB6">
            <w:r>
              <w:t>Rechne weiter aus. Markiere das Endergebnis am Zahlenstrahl und</w:t>
            </w:r>
          </w:p>
          <w:p w14:paraId="1444F278" w14:textId="77777777" w:rsidR="00BE387F" w:rsidRDefault="003B2EB6" w:rsidP="003B2EB6">
            <w:r>
              <w:t>in der Rechnung. Erkläre den Rechenweg.</w:t>
            </w:r>
          </w:p>
          <w:p w14:paraId="3416B133" w14:textId="77777777" w:rsidR="003B2EB6" w:rsidRPr="00E0758C" w:rsidRDefault="003B2EB6" w:rsidP="003B2EB6"/>
        </w:tc>
      </w:tr>
      <w:tr w:rsidR="003B2EB6" w:rsidRPr="00E0758C" w14:paraId="743610C2" w14:textId="77777777" w:rsidTr="00BE387F">
        <w:tc>
          <w:tcPr>
            <w:tcW w:w="610" w:type="dxa"/>
          </w:tcPr>
          <w:p w14:paraId="2D9436CD" w14:textId="77777777" w:rsidR="003B2EB6" w:rsidRPr="00F4582F" w:rsidRDefault="006C3CF7" w:rsidP="00BE387F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1B19798" wp14:editId="051169B4">
                  <wp:extent cx="360000" cy="272386"/>
                  <wp:effectExtent l="0" t="0" r="254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A072A3F" w14:textId="77777777" w:rsidR="003B2EB6" w:rsidRDefault="003B2EB6" w:rsidP="00BE387F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FEC6935" w14:textId="77777777" w:rsidR="003B2EB6" w:rsidRDefault="003B2EB6" w:rsidP="003B2EB6">
            <w:r>
              <w:t>Kreuze vier Aufgaben an, die sich leicht durch Ergänzen lösen lassen.</w:t>
            </w:r>
          </w:p>
          <w:p w14:paraId="5B8D0A8B" w14:textId="5E2F77B8" w:rsidR="003B2EB6" w:rsidRDefault="003B2EB6" w:rsidP="003B2EB6">
            <w:r>
              <w:t xml:space="preserve">Erkläre, warum sie sich eignen und rechne </w:t>
            </w:r>
            <w:r w:rsidR="00306525">
              <w:t xml:space="preserve">sie </w:t>
            </w:r>
            <w:r>
              <w:t>aus.</w:t>
            </w:r>
          </w:p>
          <w:p w14:paraId="4CDA4CBD" w14:textId="77777777" w:rsidR="003B2EB6" w:rsidRDefault="003B2EB6" w:rsidP="003B2EB6"/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75"/>
              <w:gridCol w:w="2675"/>
              <w:gridCol w:w="2676"/>
            </w:tblGrid>
            <w:tr w:rsidR="003B2EB6" w14:paraId="0BFAC8DF" w14:textId="77777777" w:rsidTr="003A6CC8">
              <w:tc>
                <w:tcPr>
                  <w:tcW w:w="2675" w:type="dxa"/>
                </w:tcPr>
                <w:tbl>
                  <w:tblPr>
                    <w:tblStyle w:val="Tabellenraster"/>
                    <w:tblpPr w:leftFromText="141" w:rightFromText="141" w:vertAnchor="text" w:horzAnchor="margin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3B2EB6" w:rsidRPr="003D0C04" w14:paraId="4281096F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DBECB1F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B8343A5" w14:textId="77777777" w:rsidR="003B2EB6" w:rsidRPr="003D0C04" w:rsidRDefault="003B2EB6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5C6F3A0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C7CFD11" w14:textId="77777777" w:rsidR="003B2EB6" w:rsidRPr="003D0C04" w:rsidRDefault="003B2EB6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2055B01" w14:textId="77777777" w:rsidR="003B2EB6" w:rsidRPr="003D0C04" w:rsidRDefault="003B2EB6" w:rsidP="00F9227E"/>
                    </w:tc>
                  </w:tr>
                  <w:tr w:rsidR="003B2EB6" w:rsidRPr="003D0C04" w14:paraId="5793B82C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B53B985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6010720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07B0800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AEEDCBD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897187F" w14:textId="77777777" w:rsidR="003B2EB6" w:rsidRPr="003D0C04" w:rsidRDefault="003B2EB6" w:rsidP="00F9227E"/>
                    </w:tc>
                  </w:tr>
                  <w:tr w:rsidR="003B2EB6" w:rsidRPr="003D0C04" w14:paraId="1DF79F9D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90D4986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6DCA75D7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B17A2FC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4D443FD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E40FB5A" w14:textId="77777777" w:rsidR="003B2EB6" w:rsidRPr="003D0C04" w:rsidRDefault="003B2EB6" w:rsidP="00F9227E"/>
                    </w:tc>
                  </w:tr>
                </w:tbl>
                <w:p w14:paraId="3FB2FD83" w14:textId="77777777" w:rsidR="003B2EB6" w:rsidRDefault="003B2EB6" w:rsidP="003B2EB6"/>
                <w:p w14:paraId="50B45C43" w14:textId="77777777" w:rsidR="003B2EB6" w:rsidRDefault="003B2EB6" w:rsidP="003B2EB6"/>
                <w:p w14:paraId="32444FBB" w14:textId="77777777" w:rsidR="003B2EB6" w:rsidRDefault="003B2EB6" w:rsidP="003B2EB6"/>
                <w:p w14:paraId="01B3872A" w14:textId="77777777" w:rsidR="003B2EB6" w:rsidRDefault="003B2EB6" w:rsidP="003B2EB6"/>
                <w:p w14:paraId="5F54FBA5" w14:textId="77777777" w:rsidR="003B2EB6" w:rsidRDefault="003B2EB6" w:rsidP="003B2EB6"/>
              </w:tc>
              <w:tc>
                <w:tcPr>
                  <w:tcW w:w="2675" w:type="dxa"/>
                  <w:vMerge w:val="restart"/>
                </w:tcPr>
                <w:p w14:paraId="5A46DB48" w14:textId="77777777" w:rsidR="003B2EB6" w:rsidRDefault="00B93F06" w:rsidP="003B2EB6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544000" behindDoc="0" locked="0" layoutInCell="1" allowOverlap="1" wp14:anchorId="5829AEEA" wp14:editId="25C69B42">
                            <wp:simplePos x="0" y="0"/>
                            <wp:positionH relativeFrom="column">
                              <wp:posOffset>170815</wp:posOffset>
                            </wp:positionH>
                            <wp:positionV relativeFrom="paragraph">
                              <wp:posOffset>69850</wp:posOffset>
                            </wp:positionV>
                            <wp:extent cx="1234611" cy="2141644"/>
                            <wp:effectExtent l="0" t="0" r="3810" b="0"/>
                            <wp:wrapNone/>
                            <wp:docPr id="3840" name="Gruppieren 38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34611" cy="2141644"/>
                                      <a:chOff x="0" y="0"/>
                                      <a:chExt cx="1234611" cy="2141644"/>
                                    </a:xfrm>
                                  </wpg:grpSpPr>
                                  <wpg:grpSp>
                                    <wpg:cNvPr id="297" name="Gruppieren 297"/>
                                    <wpg:cNvGrpSpPr/>
                                    <wpg:grpSpPr>
                                      <a:xfrm>
                                        <a:off x="0" y="0"/>
                                        <a:ext cx="1234440" cy="283210"/>
                                        <a:chOff x="0" y="0"/>
                                        <a:chExt cx="1234611" cy="283660"/>
                                      </a:xfrm>
                                    </wpg:grpSpPr>
                                    <wps:wsp>
                                      <wps:cNvPr id="3899" name="Rechteck 3899"/>
                                      <wps:cNvSpPr/>
                                      <wps:spPr>
                                        <a:xfrm>
                                          <a:off x="266700" y="0"/>
                                          <a:ext cx="967911" cy="2836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  <a:ln w="9525" cap="flat" cmpd="sng" algn="ctr">
                                          <a:noFill/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7309F3C" w14:textId="77777777" w:rsidR="00FD370F" w:rsidRDefault="00FD370F" w:rsidP="003B2EB6">
                                            <w:pPr>
                                              <w:jc w:val="center"/>
                                            </w:pPr>
                                            <w:r w:rsidRPr="003B2EB6">
                                              <w:t xml:space="preserve">1002 </w:t>
                                            </w:r>
                                            <w:r>
                                              <w:t>–</w:t>
                                            </w:r>
                                            <w:r w:rsidRPr="003B2EB6">
                                              <w:t xml:space="preserve"> 998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8" name="Rechteck 288"/>
                                      <wps:cNvSpPr/>
                                      <wps:spPr>
                                        <a:xfrm>
                                          <a:off x="0" y="66675"/>
                                          <a:ext cx="144068" cy="14414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3">
                                          <a:schemeClr val="accent1"/>
                                        </a:fillRef>
                                        <a:effectRef idx="2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9" name="Gruppieren 299"/>
                                    <wpg:cNvGrpSpPr/>
                                    <wpg:grpSpPr>
                                      <a:xfrm>
                                        <a:off x="0" y="372534"/>
                                        <a:ext cx="1234440" cy="283210"/>
                                        <a:chOff x="0" y="0"/>
                                        <a:chExt cx="1234611" cy="283660"/>
                                      </a:xfrm>
                                    </wpg:grpSpPr>
                                    <wps:wsp>
                                      <wps:cNvPr id="300" name="Rechteck 300"/>
                                      <wps:cNvSpPr/>
                                      <wps:spPr>
                                        <a:xfrm>
                                          <a:off x="266700" y="0"/>
                                          <a:ext cx="967911" cy="2836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  <a:ln w="9525" cap="flat" cmpd="sng" algn="ctr">
                                          <a:noFill/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79C24593" w14:textId="77777777" w:rsidR="00FD370F" w:rsidRDefault="00FD370F" w:rsidP="003B2EB6">
                                            <w:pPr>
                                              <w:jc w:val="center"/>
                                            </w:pPr>
                                            <w:r w:rsidRPr="003B2EB6">
                                              <w:t xml:space="preserve">1012 </w:t>
                                            </w:r>
                                            <w:r>
                                              <w:t>–</w:t>
                                            </w:r>
                                            <w:r w:rsidRPr="003B2EB6">
                                              <w:t xml:space="preserve"> 754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" name="Rechteck 301"/>
                                      <wps:cNvSpPr/>
                                      <wps:spPr>
                                        <a:xfrm>
                                          <a:off x="0" y="66675"/>
                                          <a:ext cx="144068" cy="14414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3">
                                          <a:schemeClr val="accent1"/>
                                        </a:fillRef>
                                        <a:effectRef idx="2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" name="Gruppieren 303"/>
                                    <wpg:cNvGrpSpPr/>
                                    <wpg:grpSpPr>
                                      <a:xfrm>
                                        <a:off x="0" y="745067"/>
                                        <a:ext cx="1234440" cy="283210"/>
                                        <a:chOff x="0" y="0"/>
                                        <a:chExt cx="1234611" cy="283660"/>
                                      </a:xfrm>
                                    </wpg:grpSpPr>
                                    <wps:wsp>
                                      <wps:cNvPr id="305" name="Rechteck 305"/>
                                      <wps:cNvSpPr/>
                                      <wps:spPr>
                                        <a:xfrm>
                                          <a:off x="266700" y="0"/>
                                          <a:ext cx="967911" cy="2836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  <a:ln w="9525" cap="flat" cmpd="sng" algn="ctr">
                                          <a:noFill/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C63786B" w14:textId="77777777" w:rsidR="00FD370F" w:rsidRDefault="00FD370F" w:rsidP="003B2EB6">
                                            <w:pPr>
                                              <w:jc w:val="center"/>
                                            </w:pPr>
                                            <w:r w:rsidRPr="003B2EB6">
                                              <w:t xml:space="preserve">467 </w:t>
                                            </w:r>
                                            <w:r>
                                              <w:t>–</w:t>
                                            </w:r>
                                            <w:r w:rsidRPr="003B2EB6">
                                              <w:t xml:space="preserve"> 399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" name="Rechteck 306"/>
                                      <wps:cNvSpPr/>
                                      <wps:spPr>
                                        <a:xfrm>
                                          <a:off x="0" y="66675"/>
                                          <a:ext cx="144068" cy="14414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3">
                                          <a:schemeClr val="accent1"/>
                                        </a:fillRef>
                                        <a:effectRef idx="2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" name="Gruppieren 307"/>
                                    <wpg:cNvGrpSpPr/>
                                    <wpg:grpSpPr>
                                      <a:xfrm>
                                        <a:off x="0" y="1113367"/>
                                        <a:ext cx="1234440" cy="283210"/>
                                        <a:chOff x="0" y="0"/>
                                        <a:chExt cx="1234611" cy="283660"/>
                                      </a:xfrm>
                                    </wpg:grpSpPr>
                                    <wps:wsp>
                                      <wps:cNvPr id="308" name="Rechteck 308"/>
                                      <wps:cNvSpPr/>
                                      <wps:spPr>
                                        <a:xfrm>
                                          <a:off x="266700" y="0"/>
                                          <a:ext cx="967911" cy="2836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  <a:ln w="9525" cap="flat" cmpd="sng" algn="ctr">
                                          <a:noFill/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D066AC5" w14:textId="77777777" w:rsidR="00FD370F" w:rsidRDefault="00FD370F" w:rsidP="003B2EB6">
                                            <w:pPr>
                                              <w:jc w:val="center"/>
                                            </w:pPr>
                                            <w:r w:rsidRPr="003B2EB6">
                                              <w:t xml:space="preserve">73 </w:t>
                                            </w:r>
                                            <w:r>
                                              <w:t>–</w:t>
                                            </w:r>
                                            <w:r w:rsidRPr="003B2EB6">
                                              <w:t xml:space="preserve"> 64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9" name="Rechteck 309"/>
                                      <wps:cNvSpPr/>
                                      <wps:spPr>
                                        <a:xfrm>
                                          <a:off x="0" y="66675"/>
                                          <a:ext cx="144068" cy="14414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3">
                                          <a:schemeClr val="accent1"/>
                                        </a:fillRef>
                                        <a:effectRef idx="2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1" name="Gruppieren 311"/>
                                    <wpg:cNvGrpSpPr/>
                                    <wpg:grpSpPr>
                                      <a:xfrm>
                                        <a:off x="0" y="1485900"/>
                                        <a:ext cx="1234611" cy="283660"/>
                                        <a:chOff x="0" y="0"/>
                                        <a:chExt cx="1234611" cy="283660"/>
                                      </a:xfrm>
                                    </wpg:grpSpPr>
                                    <wps:wsp>
                                      <wps:cNvPr id="312" name="Rechteck 312"/>
                                      <wps:cNvSpPr/>
                                      <wps:spPr>
                                        <a:xfrm>
                                          <a:off x="266700" y="0"/>
                                          <a:ext cx="967911" cy="2836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  <a:ln w="9525" cap="flat" cmpd="sng" algn="ctr">
                                          <a:noFill/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4C59CD52" w14:textId="77777777" w:rsidR="00FD370F" w:rsidRDefault="00FD370F" w:rsidP="003B2EB6">
                                            <w:pPr>
                                              <w:jc w:val="center"/>
                                            </w:pPr>
                                            <w:r w:rsidRPr="005B006D">
                                              <w:t xml:space="preserve">834 </w:t>
                                            </w:r>
                                            <w:r>
                                              <w:t>–</w:t>
                                            </w:r>
                                            <w:r w:rsidRPr="005B006D">
                                              <w:t xml:space="preserve"> 576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" name="Rechteck 313"/>
                                      <wps:cNvSpPr/>
                                      <wps:spPr>
                                        <a:xfrm>
                                          <a:off x="0" y="66675"/>
                                          <a:ext cx="144068" cy="14414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3">
                                          <a:schemeClr val="accent1"/>
                                        </a:fillRef>
                                        <a:effectRef idx="2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5" name="Gruppieren 315"/>
                                    <wpg:cNvGrpSpPr/>
                                    <wpg:grpSpPr>
                                      <a:xfrm>
                                        <a:off x="0" y="1858434"/>
                                        <a:ext cx="1234440" cy="283210"/>
                                        <a:chOff x="0" y="0"/>
                                        <a:chExt cx="1234611" cy="283660"/>
                                      </a:xfrm>
                                    </wpg:grpSpPr>
                                    <wps:wsp>
                                      <wps:cNvPr id="317" name="Rechteck 317"/>
                                      <wps:cNvSpPr/>
                                      <wps:spPr>
                                        <a:xfrm>
                                          <a:off x="266700" y="0"/>
                                          <a:ext cx="967911" cy="2836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  <a:ln w="9525" cap="flat" cmpd="sng" algn="ctr">
                                          <a:noFill/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FF1E28E" w14:textId="77777777" w:rsidR="00FD370F" w:rsidRDefault="00FD370F" w:rsidP="003B2EB6">
                                            <w:pPr>
                                              <w:jc w:val="center"/>
                                            </w:pPr>
                                            <w:r w:rsidRPr="005B006D">
                                              <w:t xml:space="preserve">653 </w:t>
                                            </w:r>
                                            <w:r>
                                              <w:t>–</w:t>
                                            </w:r>
                                            <w:r w:rsidRPr="005B006D">
                                              <w:t xml:space="preserve"> 644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8" name="Rechteck 318"/>
                                      <wps:cNvSpPr/>
                                      <wps:spPr>
                                        <a:xfrm>
                                          <a:off x="0" y="66675"/>
                                          <a:ext cx="144068" cy="14414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3">
                                          <a:schemeClr val="accent1"/>
                                        </a:fillRef>
                                        <a:effectRef idx="2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829AEEA" id="Gruppieren 3840" o:spid="_x0000_s1061" style="position:absolute;margin-left:13.45pt;margin-top:5.5pt;width:97.2pt;height:168.65pt;z-index:252544000" coordsize="12346,214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">
                            <v:group id="Gruppieren 297" o:spid="_x0000_s1062" style="position:absolute;width:12344;height:2832" coordsize="12346,28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">
                              <v:rect id="Rechteck 3899" o:spid="_x0000_s1063" style="position:absolute;left:2667;width:9679;height:28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" fillcolor="#f2f2f2 [3052]" stroked="f">
                                <v:textbox>
                                  <w:txbxContent>
                                    <w:p w14:paraId="27309F3C" w14:textId="77777777" w:rsidR="00FD370F" w:rsidRDefault="00FD370F" w:rsidP="003B2EB6">
                                      <w:pPr>
                                        <w:jc w:val="center"/>
                                      </w:pPr>
                                      <w:r w:rsidRPr="003B2EB6">
                                        <w:t xml:space="preserve">1002 </w:t>
                                      </w:r>
                                      <w:r>
                                        <w:t>–</w:t>
                                      </w:r>
                                      <w:r w:rsidRPr="003B2EB6">
                                        <w:t xml:space="preserve"> 998</w:t>
                                      </w:r>
                                    </w:p>
                                  </w:txbxContent>
                                </v:textbox>
                              </v:rect>
                              <v:rect id="Rechteck 288" o:spid="_x0000_s1064" style="position:absolute;top:666;width:1440;height:14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" strokecolor="black [3213]"/>
                            </v:group>
                            <v:group id="Gruppieren 299" o:spid="_x0000_s1065" style="position:absolute;top:3725;width:12344;height:2832" coordsize="12346,28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">
                              <v:rect id="Rechteck 300" o:spid="_x0000_s1066" style="position:absolute;left:2667;width:9679;height:28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" fillcolor="#f2f2f2 [3052]" stroked="f">
                                <v:textbox>
                                  <w:txbxContent>
                                    <w:p w14:paraId="79C24593" w14:textId="77777777" w:rsidR="00FD370F" w:rsidRDefault="00FD370F" w:rsidP="003B2EB6">
                                      <w:pPr>
                                        <w:jc w:val="center"/>
                                      </w:pPr>
                                      <w:r w:rsidRPr="003B2EB6">
                                        <w:t xml:space="preserve">1012 </w:t>
                                      </w:r>
                                      <w:r>
                                        <w:t>–</w:t>
                                      </w:r>
                                      <w:r w:rsidRPr="003B2EB6">
                                        <w:t xml:space="preserve"> 754</w:t>
                                      </w:r>
                                    </w:p>
                                  </w:txbxContent>
                                </v:textbox>
                              </v:rect>
                              <v:rect id="Rechteck 301" o:spid="_x0000_s1067" style="position:absolute;top:666;width:1440;height:14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" strokecolor="black [3213]"/>
                            </v:group>
                            <v:group id="Gruppieren 303" o:spid="_x0000_s1068" style="position:absolute;top:7450;width:12344;height:2832" coordsize="12346,28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jdXyAAAAOE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">
                              <v:rect id="Rechteck 305" o:spid="_x0000_s1069" style="position:absolute;left:2667;width:9679;height:28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" fillcolor="#f2f2f2 [3052]" stroked="f">
                                <v:textbox>
                                  <w:txbxContent>
                                    <w:p w14:paraId="2C63786B" w14:textId="77777777" w:rsidR="00FD370F" w:rsidRDefault="00FD370F" w:rsidP="003B2EB6">
                                      <w:pPr>
                                        <w:jc w:val="center"/>
                                      </w:pPr>
                                      <w:r w:rsidRPr="003B2EB6">
                                        <w:t xml:space="preserve">467 </w:t>
                                      </w:r>
                                      <w:r>
                                        <w:t>–</w:t>
                                      </w:r>
                                      <w:r w:rsidRPr="003B2EB6">
                                        <w:t xml:space="preserve"> 399</w:t>
                                      </w:r>
                                    </w:p>
                                  </w:txbxContent>
                                </v:textbox>
                              </v:rect>
                              <v:rect id="Rechteck 306" o:spid="_x0000_s1070" style="position:absolute;top:666;width:1440;height:14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" strokecolor="black [3213]"/>
                            </v:group>
                            <v:group id="Gruppieren 307" o:spid="_x0000_s1071" style="position:absolute;top:11133;width:12344;height:2832" coordsize="12346,28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">
                              <v:rect id="Rechteck 308" o:spid="_x0000_s1072" style="position:absolute;left:2667;width:9679;height:28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" fillcolor="#f2f2f2 [3052]" stroked="f">
                                <v:textbox>
                                  <w:txbxContent>
                                    <w:p w14:paraId="0D066AC5" w14:textId="77777777" w:rsidR="00FD370F" w:rsidRDefault="00FD370F" w:rsidP="003B2EB6">
                                      <w:pPr>
                                        <w:jc w:val="center"/>
                                      </w:pPr>
                                      <w:r w:rsidRPr="003B2EB6">
                                        <w:t xml:space="preserve">73 </w:t>
                                      </w:r>
                                      <w:r>
                                        <w:t>–</w:t>
                                      </w:r>
                                      <w:r w:rsidRPr="003B2EB6">
                                        <w:t xml:space="preserve"> 64</w:t>
                                      </w:r>
                                    </w:p>
                                  </w:txbxContent>
                                </v:textbox>
                              </v:rect>
                              <v:rect id="Rechteck 309" o:spid="_x0000_s1073" style="position:absolute;top:666;width:1440;height:14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" strokecolor="black [3213]"/>
                            </v:group>
                            <v:group id="Gruppieren 311" o:spid="_x0000_s1074" style="position:absolute;top:14859;width:12346;height:2836" coordsize="12346,28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">
                              <v:rect id="Rechteck 312" o:spid="_x0000_s1075" style="position:absolute;left:2667;width:9679;height:28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" fillcolor="#f2f2f2 [3052]" stroked="f">
                                <v:textbox>
                                  <w:txbxContent>
                                    <w:p w14:paraId="4C59CD52" w14:textId="77777777" w:rsidR="00FD370F" w:rsidRDefault="00FD370F" w:rsidP="003B2EB6">
                                      <w:pPr>
                                        <w:jc w:val="center"/>
                                      </w:pPr>
                                      <w:r w:rsidRPr="005B006D">
                                        <w:t xml:space="preserve">834 </w:t>
                                      </w:r>
                                      <w:r>
                                        <w:t>–</w:t>
                                      </w:r>
                                      <w:r w:rsidRPr="005B006D">
                                        <w:t xml:space="preserve"> 576</w:t>
                                      </w:r>
                                    </w:p>
                                  </w:txbxContent>
                                </v:textbox>
                              </v:rect>
                              <v:rect id="Rechteck 313" o:spid="_x0000_s1076" style="position:absolute;top:666;width:1440;height:14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" strokecolor="black [3213]"/>
                            </v:group>
                            <v:group id="Gruppieren 315" o:spid="_x0000_s1077" style="position:absolute;top:18584;width:12344;height:2832" coordsize="12346,28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">
                              <v:rect id="Rechteck 317" o:spid="_x0000_s1078" style="position:absolute;left:2667;width:9679;height:28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" fillcolor="#f2f2f2 [3052]" stroked="f">
                                <v:textbox>
                                  <w:txbxContent>
                                    <w:p w14:paraId="5FF1E28E" w14:textId="77777777" w:rsidR="00FD370F" w:rsidRDefault="00FD370F" w:rsidP="003B2EB6">
                                      <w:pPr>
                                        <w:jc w:val="center"/>
                                      </w:pPr>
                                      <w:r w:rsidRPr="005B006D">
                                        <w:t xml:space="preserve">653 </w:t>
                                      </w:r>
                                      <w:r>
                                        <w:t>–</w:t>
                                      </w:r>
                                      <w:r w:rsidRPr="005B006D">
                                        <w:t xml:space="preserve"> 644</w:t>
                                      </w:r>
                                    </w:p>
                                  </w:txbxContent>
                                </v:textbox>
                              </v:rect>
                              <v:rect id="Rechteck 318" o:spid="_x0000_s1079" style="position:absolute;top:666;width:1440;height:14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" strokecolor="black [3213]"/>
                            </v:group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676" w:type="dxa"/>
                </w:tcPr>
                <w:tbl>
                  <w:tblPr>
                    <w:tblStyle w:val="Tabellenraster"/>
                    <w:tblpPr w:leftFromText="141" w:rightFromText="141" w:vertAnchor="text" w:horzAnchor="margin" w:tblpXSpec="right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F9227E" w:rsidRPr="003D0C04" w14:paraId="1A568CC4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B57510A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FCCDE74" w14:textId="77777777" w:rsidR="00F9227E" w:rsidRPr="003D0C04" w:rsidRDefault="00F9227E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17EB852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571F3C3" w14:textId="77777777" w:rsidR="00F9227E" w:rsidRPr="003D0C04" w:rsidRDefault="00F9227E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FA14EBD" w14:textId="77777777" w:rsidR="00F9227E" w:rsidRPr="003D0C04" w:rsidRDefault="00F9227E" w:rsidP="00F9227E"/>
                    </w:tc>
                  </w:tr>
                  <w:tr w:rsidR="003B2EB6" w:rsidRPr="003D0C04" w14:paraId="32E89BE8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5630875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3482E65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328B3E1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B899AC1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90293B0" w14:textId="77777777" w:rsidR="003B2EB6" w:rsidRPr="003D0C04" w:rsidRDefault="003B2EB6" w:rsidP="00F9227E"/>
                    </w:tc>
                  </w:tr>
                  <w:tr w:rsidR="003B2EB6" w:rsidRPr="003D0C04" w14:paraId="024AA1A5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0B1EC60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64C5D13A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3F87A4F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E78F32E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115F451" w14:textId="77777777" w:rsidR="003B2EB6" w:rsidRPr="003D0C04" w:rsidRDefault="003B2EB6" w:rsidP="00F9227E"/>
                    </w:tc>
                  </w:tr>
                </w:tbl>
                <w:p w14:paraId="0427DEBB" w14:textId="77777777" w:rsidR="003B2EB6" w:rsidRDefault="003B2EB6" w:rsidP="003B2EB6"/>
                <w:p w14:paraId="089870B9" w14:textId="77777777" w:rsidR="003B2EB6" w:rsidRDefault="003B2EB6" w:rsidP="003B2EB6"/>
                <w:p w14:paraId="5B2929EF" w14:textId="77777777" w:rsidR="003B2EB6" w:rsidRDefault="003B2EB6" w:rsidP="003B2EB6"/>
                <w:p w14:paraId="553AA45F" w14:textId="77777777" w:rsidR="003B2EB6" w:rsidRDefault="003B2EB6" w:rsidP="003B2EB6"/>
                <w:p w14:paraId="45C0AEB2" w14:textId="77777777" w:rsidR="003B2EB6" w:rsidRDefault="003B2EB6" w:rsidP="003B2EB6">
                  <w:r>
                    <w:t xml:space="preserve"> </w:t>
                  </w:r>
                </w:p>
              </w:tc>
            </w:tr>
            <w:tr w:rsidR="003B2EB6" w14:paraId="69740F13" w14:textId="77777777" w:rsidTr="003A6CC8">
              <w:trPr>
                <w:trHeight w:val="2203"/>
              </w:trPr>
              <w:tc>
                <w:tcPr>
                  <w:tcW w:w="2675" w:type="dxa"/>
                </w:tcPr>
                <w:tbl>
                  <w:tblPr>
                    <w:tblStyle w:val="Tabellenraster"/>
                    <w:tblpPr w:leftFromText="141" w:rightFromText="141" w:vertAnchor="text" w:horzAnchor="margin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F9227E" w:rsidRPr="003D0C04" w14:paraId="1FDD1A68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EF8BD33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77F0B1F" w14:textId="77777777" w:rsidR="00F9227E" w:rsidRPr="003D0C04" w:rsidRDefault="00F9227E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FDA6393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82AEAE5" w14:textId="77777777" w:rsidR="00F9227E" w:rsidRPr="003D0C04" w:rsidRDefault="00F9227E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18253FF" w14:textId="77777777" w:rsidR="00F9227E" w:rsidRPr="003D0C04" w:rsidRDefault="00F9227E" w:rsidP="00F9227E"/>
                    </w:tc>
                  </w:tr>
                  <w:tr w:rsidR="003B2EB6" w:rsidRPr="003D0C04" w14:paraId="393EC23D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04AC72D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FC7B016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ABB1250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5BA5284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7FC686C" w14:textId="77777777" w:rsidR="003B2EB6" w:rsidRPr="003D0C04" w:rsidRDefault="003B2EB6" w:rsidP="00F9227E"/>
                    </w:tc>
                  </w:tr>
                  <w:tr w:rsidR="003B2EB6" w:rsidRPr="003D0C04" w14:paraId="5DA74484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7AE712E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A38D571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16120D3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6351125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CDFB81E" w14:textId="77777777" w:rsidR="003B2EB6" w:rsidRPr="003D0C04" w:rsidRDefault="003B2EB6" w:rsidP="00F9227E"/>
                    </w:tc>
                  </w:tr>
                </w:tbl>
                <w:p w14:paraId="74FC7243" w14:textId="77777777" w:rsidR="003B2EB6" w:rsidRDefault="003B2EB6" w:rsidP="003B2EB6"/>
                <w:p w14:paraId="13B86D47" w14:textId="77777777" w:rsidR="003B2EB6" w:rsidRDefault="003B2EB6" w:rsidP="003B2EB6"/>
                <w:p w14:paraId="2544F6DD" w14:textId="77777777" w:rsidR="003B2EB6" w:rsidRDefault="003B2EB6" w:rsidP="003B2EB6"/>
                <w:p w14:paraId="61BF4D5B" w14:textId="77777777" w:rsidR="003B2EB6" w:rsidRDefault="003B2EB6" w:rsidP="003B2EB6"/>
                <w:p w14:paraId="03078A6F" w14:textId="77777777" w:rsidR="003B2EB6" w:rsidRDefault="003B2EB6" w:rsidP="003B2EB6"/>
              </w:tc>
              <w:tc>
                <w:tcPr>
                  <w:tcW w:w="2675" w:type="dxa"/>
                  <w:vMerge/>
                </w:tcPr>
                <w:p w14:paraId="535666CA" w14:textId="77777777" w:rsidR="003B2EB6" w:rsidRDefault="003B2EB6" w:rsidP="003B2EB6"/>
              </w:tc>
              <w:tc>
                <w:tcPr>
                  <w:tcW w:w="2676" w:type="dxa"/>
                </w:tcPr>
                <w:tbl>
                  <w:tblPr>
                    <w:tblStyle w:val="Tabellenraster"/>
                    <w:tblpPr w:leftFromText="141" w:rightFromText="141" w:vertAnchor="text" w:horzAnchor="margin" w:tblpXSpec="right" w:tblpY="-192"/>
                    <w:tblOverlap w:val="never"/>
                    <w:tblW w:w="181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F9227E" w:rsidRPr="003D0C04" w14:paraId="799B0E5A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4B24281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5AE27A7" w14:textId="77777777" w:rsidR="00F9227E" w:rsidRPr="003D0C04" w:rsidRDefault="00F9227E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53414DF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A119BBB" w14:textId="77777777" w:rsidR="00F9227E" w:rsidRPr="003D0C04" w:rsidRDefault="00F9227E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090445A" w14:textId="77777777" w:rsidR="00F9227E" w:rsidRPr="003D0C04" w:rsidRDefault="00F9227E" w:rsidP="00F9227E"/>
                    </w:tc>
                  </w:tr>
                  <w:tr w:rsidR="003B2EB6" w:rsidRPr="003D0C04" w14:paraId="35767F06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C8294D8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8950FF0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991527E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7165940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F6AF645" w14:textId="77777777" w:rsidR="003B2EB6" w:rsidRPr="003D0C04" w:rsidRDefault="003B2EB6" w:rsidP="00F9227E"/>
                    </w:tc>
                  </w:tr>
                  <w:tr w:rsidR="003B2EB6" w:rsidRPr="003D0C04" w14:paraId="69DF3C06" w14:textId="77777777" w:rsidTr="00F9227E">
                    <w:trPr>
                      <w:trHeight w:hRule="exact" w:val="340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DF3C75F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C345836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F28DB24" w14:textId="77777777" w:rsidR="003B2EB6" w:rsidRPr="003D0C04" w:rsidRDefault="003B2EB6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D6BF7E1" w14:textId="77777777" w:rsidR="003B2EB6" w:rsidRPr="003D0C04" w:rsidRDefault="003B2EB6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21139B3" w14:textId="77777777" w:rsidR="003B2EB6" w:rsidRPr="003D0C04" w:rsidRDefault="003B2EB6" w:rsidP="00F9227E"/>
                    </w:tc>
                  </w:tr>
                </w:tbl>
                <w:p w14:paraId="340EB4A2" w14:textId="77777777" w:rsidR="003B2EB6" w:rsidRDefault="003B2EB6" w:rsidP="003B2EB6"/>
                <w:p w14:paraId="33347E66" w14:textId="77777777" w:rsidR="003B2EB6" w:rsidRDefault="003B2EB6" w:rsidP="003B2EB6"/>
                <w:p w14:paraId="7FE1D6D5" w14:textId="77777777" w:rsidR="003B2EB6" w:rsidRDefault="003B2EB6" w:rsidP="003B2EB6"/>
                <w:p w14:paraId="15FBAA09" w14:textId="77777777" w:rsidR="003B2EB6" w:rsidRDefault="003B2EB6" w:rsidP="003B2EB6"/>
                <w:p w14:paraId="72B6CA19" w14:textId="77777777" w:rsidR="003B2EB6" w:rsidRDefault="003B2EB6" w:rsidP="003B2EB6">
                  <w:r>
                    <w:t xml:space="preserve"> </w:t>
                  </w:r>
                </w:p>
              </w:tc>
            </w:tr>
          </w:tbl>
          <w:p w14:paraId="24733E9F" w14:textId="77777777" w:rsidR="003B2EB6" w:rsidRDefault="003B2EB6" w:rsidP="003B2EB6"/>
        </w:tc>
      </w:tr>
    </w:tbl>
    <w:p w14:paraId="592DC8C1" w14:textId="77777777" w:rsidR="00BE387F" w:rsidRDefault="00BE387F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E74C4" w:rsidRPr="003E74C4" w14:paraId="63B69CBB" w14:textId="77777777" w:rsidTr="00901D99">
        <w:tc>
          <w:tcPr>
            <w:tcW w:w="610" w:type="dxa"/>
          </w:tcPr>
          <w:p w14:paraId="4C7B6BB4" w14:textId="77777777" w:rsidR="003E74C4" w:rsidRPr="003E74C4" w:rsidRDefault="003E74C4" w:rsidP="003E74C4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3E74C4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lastRenderedPageBreak/>
              <w:t>2.3</w:t>
            </w:r>
          </w:p>
        </w:tc>
        <w:tc>
          <w:tcPr>
            <w:tcW w:w="8461" w:type="dxa"/>
            <w:gridSpan w:val="2"/>
          </w:tcPr>
          <w:p w14:paraId="35DFBF31" w14:textId="77777777" w:rsidR="003E74C4" w:rsidRPr="003E74C4" w:rsidRDefault="003E74C4" w:rsidP="003E74C4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3E74C4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Stellenweises Subtrahieren</w:t>
            </w:r>
          </w:p>
        </w:tc>
      </w:tr>
      <w:tr w:rsidR="003E74C4" w:rsidRPr="003E74C4" w14:paraId="4EB03960" w14:textId="77777777" w:rsidTr="00901D99">
        <w:trPr>
          <w:trHeight w:val="1664"/>
        </w:trPr>
        <w:tc>
          <w:tcPr>
            <w:tcW w:w="610" w:type="dxa"/>
          </w:tcPr>
          <w:p w14:paraId="6FA79B48" w14:textId="77777777" w:rsidR="003E74C4" w:rsidRPr="003E74C4" w:rsidRDefault="003E74C4" w:rsidP="003E74C4">
            <w:pPr>
              <w:spacing w:line="240" w:lineRule="atLeast"/>
            </w:pPr>
            <w:r w:rsidRPr="003E74C4">
              <w:rPr>
                <w:noProof/>
              </w:rPr>
              <w:drawing>
                <wp:inline distT="0" distB="0" distL="0" distR="0" wp14:anchorId="6D0A4241" wp14:editId="3D9CA815">
                  <wp:extent cx="360000" cy="272386"/>
                  <wp:effectExtent l="0" t="0" r="2540" b="0"/>
                  <wp:docPr id="3849" name="Grafik 3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BFD01D6" w14:textId="556C7B44" w:rsidR="003E74C4" w:rsidRPr="003E74C4" w:rsidRDefault="003E74C4" w:rsidP="003E74C4">
            <w:pPr>
              <w:rPr>
                <w:b/>
                <w:color w:val="327A86" w:themeColor="text2"/>
              </w:rPr>
            </w:pPr>
            <w:r w:rsidRPr="003E74C4">
              <w:rPr>
                <w:b/>
                <w:color w:val="327A86" w:themeColor="text2"/>
              </w:rPr>
              <w:t>a)</w:t>
            </w:r>
          </w:p>
        </w:tc>
        <w:tc>
          <w:tcPr>
            <w:tcW w:w="8036" w:type="dxa"/>
          </w:tcPr>
          <w:p w14:paraId="043C18C8" w14:textId="6672C33E" w:rsidR="003E74C4" w:rsidRPr="003E74C4" w:rsidRDefault="003E74C4" w:rsidP="003E74C4">
            <w:r w:rsidRPr="003E74C4">
              <w:t xml:space="preserve">Dilara rechnet die Aufgabe 46 </w:t>
            </w:r>
            <w:r w:rsidR="002A7B5B">
              <w:t>–</w:t>
            </w:r>
            <w:r w:rsidRPr="003E74C4">
              <w:t xml:space="preserve"> 32.</w:t>
            </w:r>
          </w:p>
          <w:p w14:paraId="108F6050" w14:textId="77777777" w:rsidR="003E74C4" w:rsidRPr="003E74C4" w:rsidRDefault="003E74C4" w:rsidP="003E74C4">
            <w:r w:rsidRPr="003E74C4">
              <w:t>Erkläre Dilaras Rechenschritte mit Hilfe der Zeichnung. Rechne weiter aus.</w:t>
            </w:r>
          </w:p>
          <w:p w14:paraId="676EA49E" w14:textId="56F2C17E" w:rsidR="003E74C4" w:rsidRPr="003E74C4" w:rsidRDefault="00162FA0" w:rsidP="003E74C4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94176" behindDoc="0" locked="0" layoutInCell="1" allowOverlap="1" wp14:anchorId="218A7A99" wp14:editId="7C8FE78F">
                      <wp:simplePos x="0" y="0"/>
                      <wp:positionH relativeFrom="column">
                        <wp:posOffset>-63181</wp:posOffset>
                      </wp:positionH>
                      <wp:positionV relativeFrom="paragraph">
                        <wp:posOffset>120027</wp:posOffset>
                      </wp:positionV>
                      <wp:extent cx="702945" cy="775261"/>
                      <wp:effectExtent l="0" t="0" r="0" b="0"/>
                      <wp:wrapNone/>
                      <wp:docPr id="315868669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5261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9317508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2048355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275662" w14:textId="77777777" w:rsidR="00162FA0" w:rsidRPr="008D5126" w:rsidRDefault="00162FA0" w:rsidP="00162FA0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8A7A99" id="_x0000_s1080" style="position:absolute;margin-left:-4.95pt;margin-top:9.45pt;width:55.35pt;height:61.05pt;z-index:252594176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">
                      <v:shape id="Grafik 1" o:spid="_x0000_s1081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">
                        <v:imagedata r:id="rId32" o:title="" chromakey="white"/>
                      </v:shape>
                      <v:shape id="Textfeld 12" o:spid="_x0000_s1082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D275662" w14:textId="77777777" w:rsidR="00162FA0" w:rsidRPr="008D5126" w:rsidRDefault="00162FA0" w:rsidP="00162FA0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738EA" w:rsidRPr="006738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7C06DEE1" wp14:editId="25FB7405">
                      <wp:simplePos x="0" y="0"/>
                      <wp:positionH relativeFrom="column">
                        <wp:posOffset>712874</wp:posOffset>
                      </wp:positionH>
                      <wp:positionV relativeFrom="paragraph">
                        <wp:posOffset>140913</wp:posOffset>
                      </wp:positionV>
                      <wp:extent cx="1144270" cy="473710"/>
                      <wp:effectExtent l="177800" t="0" r="11430" b="8890"/>
                      <wp:wrapNone/>
                      <wp:docPr id="101115799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4270" cy="473710"/>
                              </a:xfrm>
                              <a:prstGeom prst="wedgeRoundRectCallout">
                                <a:avLst>
                                  <a:gd name="adj1" fmla="val -64176"/>
                                  <a:gd name="adj2" fmla="val -1909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A4E553" w14:textId="1E4A232D" w:rsidR="006738EA" w:rsidRPr="006738EA" w:rsidRDefault="006738EA" w:rsidP="006738EA">
                                  <w:pPr>
                                    <w:pStyle w:val="Sprechblasetex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6738EA">
                                    <w:rPr>
                                      <w:sz w:val="19"/>
                                      <w:szCs w:val="19"/>
                                    </w:rPr>
                                    <w:t xml:space="preserve">Ich subtrahiere 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6738EA">
                                    <w:rPr>
                                      <w:sz w:val="19"/>
                                      <w:szCs w:val="19"/>
                                    </w:rPr>
                                    <w:t>erst die Zehner und dann die Einer.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06DEE1" id="_x0000_s1083" type="#_x0000_t62" style="position:absolute;margin-left:56.15pt;margin-top:11.1pt;width:90.1pt;height:37.3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" adj="-3062,6676" strokecolor="#7f7f7f [1612]">
                      <v:textbox style="mso-fit-shape-to-text:t" inset="1mm,0,1mm,0">
                        <w:txbxContent>
                          <w:p w14:paraId="22A4E553" w14:textId="1E4A232D" w:rsidR="006738EA" w:rsidRPr="006738EA" w:rsidRDefault="006738EA" w:rsidP="006738EA">
                            <w:pPr>
                              <w:pStyle w:val="Sprechblasetext"/>
                              <w:rPr>
                                <w:sz w:val="19"/>
                                <w:szCs w:val="19"/>
                              </w:rPr>
                            </w:pPr>
                            <w:r w:rsidRPr="006738EA">
                              <w:rPr>
                                <w:sz w:val="19"/>
                                <w:szCs w:val="19"/>
                              </w:rPr>
                              <w:t xml:space="preserve">Ich subtrahiere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br/>
                            </w:r>
                            <w:r w:rsidRPr="006738EA">
                              <w:rPr>
                                <w:sz w:val="19"/>
                                <w:szCs w:val="19"/>
                              </w:rPr>
                              <w:t>erst die Zehner und dann die Einer.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74C4" w:rsidRPr="003E74C4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548096" behindDoc="0" locked="0" layoutInCell="1" allowOverlap="1" wp14:anchorId="00C7B9FF" wp14:editId="4F3EEE2B">
                  <wp:simplePos x="0" y="0"/>
                  <wp:positionH relativeFrom="column">
                    <wp:posOffset>2493645</wp:posOffset>
                  </wp:positionH>
                  <wp:positionV relativeFrom="paragraph">
                    <wp:posOffset>139700</wp:posOffset>
                  </wp:positionV>
                  <wp:extent cx="899160" cy="539639"/>
                  <wp:effectExtent l="0" t="0" r="0" b="0"/>
                  <wp:wrapNone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2.3a.eps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53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Tabellenraster"/>
              <w:tblpPr w:leftFromText="141" w:rightFromText="141" w:vertAnchor="text" w:horzAnchor="margin" w:tblpXSpec="right" w:tblpY="-192"/>
              <w:tblOverlap w:val="never"/>
              <w:tblW w:w="18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227"/>
              <w:gridCol w:w="454"/>
              <w:gridCol w:w="227"/>
              <w:gridCol w:w="454"/>
            </w:tblGrid>
            <w:tr w:rsidR="003E74C4" w:rsidRPr="003E74C4" w14:paraId="047A6F1F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1AAE2D26" w14:textId="77777777" w:rsidR="003E74C4" w:rsidRPr="00CC7DC1" w:rsidRDefault="003E74C4" w:rsidP="00F9227E">
                  <w:pP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2706C5ED" w14:textId="77777777" w:rsidR="003E74C4" w:rsidRPr="00CC7DC1" w:rsidRDefault="003E74C4" w:rsidP="00F9227E">
                  <w:pP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49E3D4A3" w14:textId="77777777" w:rsidR="003E74C4" w:rsidRPr="00CC7DC1" w:rsidRDefault="003E74C4" w:rsidP="00F9227E">
                  <w:pP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44614C41" w14:textId="77777777" w:rsidR="003E74C4" w:rsidRPr="00CC7DC1" w:rsidRDefault="003E74C4" w:rsidP="00F9227E">
                  <w:pP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63B727B0" w14:textId="77777777" w:rsidR="003E74C4" w:rsidRPr="00CC7DC1" w:rsidRDefault="003E74C4" w:rsidP="00F9227E">
                  <w:pP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3E74C4" w:rsidRPr="003E74C4" w14:paraId="563B24FE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6805A61E" w14:textId="77777777" w:rsidR="003E74C4" w:rsidRPr="00CC7DC1" w:rsidRDefault="003E74C4" w:rsidP="00F9227E">
                  <w:pP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27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3BC2AD08" w14:textId="77777777" w:rsidR="003E74C4" w:rsidRPr="00CC7DC1" w:rsidRDefault="003E74C4" w:rsidP="00F9227E">
                  <w:pP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454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3674E778" w14:textId="77777777" w:rsidR="003E74C4" w:rsidRPr="00CC7DC1" w:rsidRDefault="003E74C4" w:rsidP="00F9227E">
                  <w:pP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227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3DE0BF16" w14:textId="77777777" w:rsidR="003E74C4" w:rsidRPr="00CC7DC1" w:rsidRDefault="003E74C4" w:rsidP="00F9227E">
                  <w:pP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12" w:space="0" w:color="0070C0"/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720F7652" w14:textId="4C879A7A" w:rsidR="003E74C4" w:rsidRPr="00CC7DC1" w:rsidRDefault="003E74C4" w:rsidP="00F9227E">
                  <w:pP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3E74C4" w:rsidRPr="003E74C4" w14:paraId="64368CC7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36071232" w14:textId="0C8F7187" w:rsidR="003E74C4" w:rsidRPr="00CC7DC1" w:rsidRDefault="003E74C4" w:rsidP="00F9227E">
                  <w:pP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4851CD8C" w14:textId="77777777" w:rsidR="003E74C4" w:rsidRPr="00CC7DC1" w:rsidRDefault="003E74C4" w:rsidP="00F9227E">
                  <w:pP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454" w:type="dxa"/>
                  <w:tcBorders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05475558" w14:textId="12211D7C" w:rsidR="003E74C4" w:rsidRPr="00CC7DC1" w:rsidRDefault="003E74C4" w:rsidP="00F9227E">
                  <w:pP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1CA1D083" w14:textId="3CE67BD0" w:rsidR="003E74C4" w:rsidRPr="00CC7DC1" w:rsidRDefault="0015435D" w:rsidP="00F9227E">
                  <w:pP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6" w:space="0" w:color="0070C0"/>
                    <w:bottom w:val="single" w:sz="6" w:space="0" w:color="0070C0"/>
                  </w:tcBorders>
                  <w:shd w:val="clear" w:color="auto" w:fill="auto"/>
                  <w:vAlign w:val="center"/>
                </w:tcPr>
                <w:p w14:paraId="06C8E645" w14:textId="2C02ECCE" w:rsidR="003E74C4" w:rsidRPr="00CC7DC1" w:rsidRDefault="003E74C4" w:rsidP="00F9227E">
                  <w:pPr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</w:pPr>
                </w:p>
              </w:tc>
            </w:tr>
          </w:tbl>
          <w:p w14:paraId="1BC3927A" w14:textId="158451CE" w:rsidR="003E74C4" w:rsidRPr="003E74C4" w:rsidRDefault="003E74C4" w:rsidP="003E74C4"/>
          <w:p w14:paraId="38D7002D" w14:textId="309BCD8A" w:rsidR="003E74C4" w:rsidRPr="003E74C4" w:rsidRDefault="003E74C4" w:rsidP="003E74C4"/>
          <w:p w14:paraId="2B2E9E7B" w14:textId="684C9A8A" w:rsidR="003E74C4" w:rsidRPr="003E74C4" w:rsidRDefault="003E74C4" w:rsidP="003E74C4"/>
          <w:p w14:paraId="3682B03F" w14:textId="7070F899" w:rsidR="003E74C4" w:rsidRPr="003E74C4" w:rsidRDefault="003E74C4" w:rsidP="003E74C4">
            <w:pPr>
              <w:rPr>
                <w:lang w:eastAsia="x-none"/>
              </w:rPr>
            </w:pPr>
          </w:p>
        </w:tc>
      </w:tr>
      <w:tr w:rsidR="003E74C4" w:rsidRPr="003E74C4" w14:paraId="54B53C49" w14:textId="77777777" w:rsidTr="00901D99">
        <w:trPr>
          <w:trHeight w:val="1664"/>
        </w:trPr>
        <w:tc>
          <w:tcPr>
            <w:tcW w:w="610" w:type="dxa"/>
          </w:tcPr>
          <w:p w14:paraId="59960592" w14:textId="77777777" w:rsidR="003E74C4" w:rsidRPr="003E74C4" w:rsidRDefault="008C0DF8" w:rsidP="003E74C4">
            <w:pPr>
              <w:spacing w:line="240" w:lineRule="atLeast"/>
              <w:rPr>
                <w:noProof/>
              </w:rPr>
            </w:pPr>
            <w:r w:rsidRPr="003E74C4">
              <w:rPr>
                <w:noProof/>
              </w:rPr>
              <w:drawing>
                <wp:inline distT="0" distB="0" distL="0" distR="0" wp14:anchorId="28BB4E1C" wp14:editId="34B046D0">
                  <wp:extent cx="360000" cy="272386"/>
                  <wp:effectExtent l="0" t="0" r="2540" b="0"/>
                  <wp:docPr id="3861" name="Grafik 3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B6088E1" w14:textId="3772B436" w:rsidR="003E74C4" w:rsidRPr="003E74C4" w:rsidRDefault="008C0DF8" w:rsidP="003E74C4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</w:t>
            </w:r>
            <w:r w:rsidR="003E74C4" w:rsidRPr="003E74C4">
              <w:rPr>
                <w:b/>
                <w:color w:val="327A86" w:themeColor="text2"/>
              </w:rPr>
              <w:t>)</w:t>
            </w:r>
          </w:p>
        </w:tc>
        <w:tc>
          <w:tcPr>
            <w:tcW w:w="8036" w:type="dxa"/>
          </w:tcPr>
          <w:p w14:paraId="71700D95" w14:textId="509D2339" w:rsidR="003E74C4" w:rsidRPr="003E74C4" w:rsidRDefault="003E74C4" w:rsidP="003E74C4">
            <w:r w:rsidRPr="003E74C4">
              <w:t xml:space="preserve">Dilara und Leonie überlegen, wie sie mit den Zwischenergebnissen </w:t>
            </w:r>
            <w:r w:rsidR="00E674E8">
              <w:br/>
            </w:r>
            <w:r w:rsidRPr="003E74C4">
              <w:t>weiterrechnen müssen.</w:t>
            </w:r>
          </w:p>
          <w:p w14:paraId="72C5F20E" w14:textId="1DC8D627" w:rsidR="003E74C4" w:rsidRPr="003E74C4" w:rsidRDefault="00162FA0" w:rsidP="003E74C4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96224" behindDoc="0" locked="0" layoutInCell="1" allowOverlap="1" wp14:anchorId="78DE1CDC" wp14:editId="2B31F492">
                      <wp:simplePos x="0" y="0"/>
                      <wp:positionH relativeFrom="column">
                        <wp:posOffset>-1821</wp:posOffset>
                      </wp:positionH>
                      <wp:positionV relativeFrom="paragraph">
                        <wp:posOffset>93608</wp:posOffset>
                      </wp:positionV>
                      <wp:extent cx="702945" cy="775261"/>
                      <wp:effectExtent l="0" t="0" r="0" b="0"/>
                      <wp:wrapNone/>
                      <wp:docPr id="249567867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5261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1096551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050014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BB8E91" w14:textId="77777777" w:rsidR="00162FA0" w:rsidRPr="008D5126" w:rsidRDefault="00162FA0" w:rsidP="00162FA0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DE1CDC" id="_x0000_s1084" style="position:absolute;margin-left:-.15pt;margin-top:7.35pt;width:55.35pt;height:61.05pt;z-index:252596224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">
                      <v:shape id="Grafik 1" o:spid="_x0000_s1085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">
                        <v:imagedata r:id="rId32" o:title="" chromakey="white"/>
                      </v:shape>
                      <v:shape id="Textfeld 12" o:spid="_x0000_s1086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6BB8E91" w14:textId="77777777" w:rsidR="00162FA0" w:rsidRPr="008D5126" w:rsidRDefault="00162FA0" w:rsidP="00162FA0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738EA" w:rsidRPr="006738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2E8945D1" wp14:editId="6DAE4EDC">
                      <wp:simplePos x="0" y="0"/>
                      <wp:positionH relativeFrom="column">
                        <wp:posOffset>781397</wp:posOffset>
                      </wp:positionH>
                      <wp:positionV relativeFrom="paragraph">
                        <wp:posOffset>91501</wp:posOffset>
                      </wp:positionV>
                      <wp:extent cx="1144270" cy="473710"/>
                      <wp:effectExtent l="177800" t="0" r="11430" b="8890"/>
                      <wp:wrapNone/>
                      <wp:docPr id="187949348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4270" cy="473710"/>
                              </a:xfrm>
                              <a:prstGeom prst="wedgeRoundRectCallout">
                                <a:avLst>
                                  <a:gd name="adj1" fmla="val -64176"/>
                                  <a:gd name="adj2" fmla="val -1909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C7AC3D" w14:textId="77777777" w:rsidR="006738EA" w:rsidRPr="006738EA" w:rsidRDefault="006738EA" w:rsidP="006738EA">
                                  <w:pPr>
                                    <w:pStyle w:val="Sprechblasetex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6738EA">
                                    <w:rPr>
                                      <w:sz w:val="19"/>
                                      <w:szCs w:val="19"/>
                                    </w:rPr>
                                    <w:t xml:space="preserve">Ich subtrahiere </w:t>
                                  </w: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6738EA">
                                    <w:rPr>
                                      <w:sz w:val="19"/>
                                      <w:szCs w:val="19"/>
                                    </w:rPr>
                                    <w:t>erst die Zehner und dann die Einer.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8945D1" id="_x0000_s1087" type="#_x0000_t62" style="position:absolute;margin-left:61.55pt;margin-top:7.2pt;width:90.1pt;height:37.3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" adj="-3062,6676" strokecolor="#7f7f7f [1612]">
                      <v:textbox style="mso-fit-shape-to-text:t" inset="1mm,0,1mm,0">
                        <w:txbxContent>
                          <w:p w14:paraId="19C7AC3D" w14:textId="77777777" w:rsidR="006738EA" w:rsidRPr="006738EA" w:rsidRDefault="006738EA" w:rsidP="006738EA">
                            <w:pPr>
                              <w:pStyle w:val="Sprechblasetext"/>
                              <w:rPr>
                                <w:sz w:val="19"/>
                                <w:szCs w:val="19"/>
                              </w:rPr>
                            </w:pPr>
                            <w:r w:rsidRPr="006738EA">
                              <w:rPr>
                                <w:sz w:val="19"/>
                                <w:szCs w:val="19"/>
                              </w:rPr>
                              <w:t xml:space="preserve">Ich subtrahiere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br/>
                            </w:r>
                            <w:r w:rsidRPr="006738EA">
                              <w:rPr>
                                <w:sz w:val="19"/>
                                <w:szCs w:val="19"/>
                              </w:rPr>
                              <w:t>erst die Zehner und dann die Einer.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E3F6B4" w14:textId="3CCC509D" w:rsidR="003E74C4" w:rsidRPr="003E74C4" w:rsidRDefault="00162FA0" w:rsidP="003E74C4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98272" behindDoc="0" locked="0" layoutInCell="1" allowOverlap="1" wp14:anchorId="72935807" wp14:editId="25E5FDB6">
                      <wp:simplePos x="0" y="0"/>
                      <wp:positionH relativeFrom="column">
                        <wp:posOffset>3844925</wp:posOffset>
                      </wp:positionH>
                      <wp:positionV relativeFrom="paragraph">
                        <wp:posOffset>17792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788DD8" w14:textId="77777777" w:rsidR="00162FA0" w:rsidRPr="008D5126" w:rsidRDefault="00162FA0" w:rsidP="00162FA0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935807" id="Gruppieren 18" o:spid="_x0000_s1088" style="position:absolute;margin-left:302.75pt;margin-top:1.4pt;width:50.85pt;height:56.9pt;z-index:25259827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iQwxlwMAAIE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">
                      <v:shape id="Grafik 6" o:spid="_x0000_s1089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53" o:title="" chromakey="white"/>
                      </v:shape>
                      <v:shape id="Textfeld 12" o:spid="_x0000_s109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788DD8" w14:textId="77777777" w:rsidR="00162FA0" w:rsidRPr="008D5126" w:rsidRDefault="00162FA0" w:rsidP="00162FA0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45E25A14" wp14:editId="3C43D47E">
                      <wp:simplePos x="0" y="0"/>
                      <wp:positionH relativeFrom="column">
                        <wp:posOffset>2082693</wp:posOffset>
                      </wp:positionH>
                      <wp:positionV relativeFrom="paragraph">
                        <wp:posOffset>69299</wp:posOffset>
                      </wp:positionV>
                      <wp:extent cx="1745432" cy="477376"/>
                      <wp:effectExtent l="0" t="0" r="147320" b="8255"/>
                      <wp:wrapNone/>
                      <wp:docPr id="385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45432" cy="477376"/>
                              </a:xfrm>
                              <a:prstGeom prst="wedgeRoundRectCallout">
                                <a:avLst>
                                  <a:gd name="adj1" fmla="val -57151"/>
                                  <a:gd name="adj2" fmla="val -2121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6A0CE9" w14:textId="77777777" w:rsidR="00FD370F" w:rsidRPr="00183926" w:rsidRDefault="00FD370F" w:rsidP="006738EA">
                                  <w:pPr>
                                    <w:pStyle w:val="Sprechblasetext"/>
                                  </w:pPr>
                                  <w:r w:rsidRPr="003E74C4">
                                    <w:t>Das ist doch eine Minus-Aufgabe. Die Zwischenergebnisse müssen subtrahiert werden.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E25A14" id="_x0000_s1091" type="#_x0000_t62" style="position:absolute;margin-left:164pt;margin-top:5.45pt;width:137.45pt;height:37.6pt;flip:x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" adj="-1545,6218" strokecolor="#7f7f7f [1612]">
                      <v:textbox style="mso-fit-shape-to-text:t" inset="1mm,0,1mm,0">
                        <w:txbxContent>
                          <w:p w14:paraId="0D6A0CE9" w14:textId="77777777" w:rsidR="00FD370F" w:rsidRPr="00183926" w:rsidRDefault="00FD370F" w:rsidP="006738EA">
                            <w:pPr>
                              <w:pStyle w:val="Sprechblasetext"/>
                            </w:pPr>
                            <w:r w:rsidRPr="003E74C4">
                              <w:t>Das ist doch eine Minus-Aufgabe. Die Zwischenergebnisse müssen subtrahiert werden.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7C155A" w14:textId="74C862EF" w:rsidR="003E74C4" w:rsidRPr="003E74C4" w:rsidRDefault="003E74C4" w:rsidP="003E74C4"/>
          <w:p w14:paraId="054C2638" w14:textId="3FF69EBC" w:rsidR="00E674E8" w:rsidRDefault="00E674E8" w:rsidP="003E74C4"/>
          <w:p w14:paraId="5562E405" w14:textId="475FCC5B" w:rsidR="00376555" w:rsidRDefault="00376555" w:rsidP="003E74C4">
            <w:pPr>
              <w:rPr>
                <w:lang w:eastAsia="x-none"/>
              </w:rPr>
            </w:pPr>
          </w:p>
          <w:p w14:paraId="4DD27E10" w14:textId="742CA50F" w:rsidR="00E674E8" w:rsidRDefault="00E674E8" w:rsidP="003E74C4">
            <w:pPr>
              <w:rPr>
                <w:lang w:eastAsia="x-none"/>
              </w:rPr>
            </w:pPr>
            <w:r w:rsidRPr="00E674E8">
              <w:rPr>
                <w:lang w:eastAsia="x-none"/>
              </w:rPr>
              <w:t xml:space="preserve">Wer hat recht? </w:t>
            </w:r>
          </w:p>
          <w:p w14:paraId="1F3B1B62" w14:textId="2B36EFF5" w:rsidR="003E74C4" w:rsidRDefault="00E674E8" w:rsidP="003E74C4">
            <w:pPr>
              <w:rPr>
                <w:lang w:eastAsia="x-none"/>
              </w:rPr>
            </w:pPr>
            <w:r w:rsidRPr="00E674E8">
              <w:rPr>
                <w:lang w:eastAsia="x-none"/>
              </w:rPr>
              <w:t>Erkläre mit Hilfe der Zeichnung oben, wie du auf das Endergebnis kommst.</w:t>
            </w:r>
            <w:r w:rsidR="00162FA0">
              <w:rPr>
                <w:noProof/>
                <w14:ligatures w14:val="standardContextual"/>
              </w:rPr>
              <w:t xml:space="preserve"> </w:t>
            </w:r>
          </w:p>
          <w:p w14:paraId="399643D6" w14:textId="77777777" w:rsidR="003E74C4" w:rsidRPr="003E74C4" w:rsidRDefault="003E74C4" w:rsidP="003E74C4">
            <w:pPr>
              <w:rPr>
                <w:lang w:eastAsia="x-none"/>
              </w:rPr>
            </w:pPr>
          </w:p>
        </w:tc>
      </w:tr>
      <w:tr w:rsidR="001C426D" w:rsidRPr="003E74C4" w14:paraId="08DB7CA4" w14:textId="77777777" w:rsidTr="00901D99">
        <w:trPr>
          <w:trHeight w:val="1664"/>
        </w:trPr>
        <w:tc>
          <w:tcPr>
            <w:tcW w:w="610" w:type="dxa"/>
          </w:tcPr>
          <w:p w14:paraId="47D6AAAA" w14:textId="77777777" w:rsidR="001C426D" w:rsidRPr="003E74C4" w:rsidRDefault="006C3CF7" w:rsidP="001C426D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810DCCF" wp14:editId="09F3B071">
                  <wp:extent cx="360000" cy="272386"/>
                  <wp:effectExtent l="0" t="0" r="254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15E160D" w14:textId="77777777" w:rsidR="001C426D" w:rsidRPr="003E74C4" w:rsidRDefault="001C426D" w:rsidP="001C426D">
            <w:pPr>
              <w:rPr>
                <w:b/>
                <w:noProof/>
                <w:color w:val="327A86" w:themeColor="text2"/>
              </w:rPr>
            </w:pPr>
            <w:r>
              <w:rPr>
                <w:b/>
                <w:noProof/>
                <w:color w:val="327A86" w:themeColor="text2"/>
              </w:rPr>
              <w:t>c)</w:t>
            </w:r>
          </w:p>
        </w:tc>
        <w:tc>
          <w:tcPr>
            <w:tcW w:w="8036" w:type="dxa"/>
          </w:tcPr>
          <w:p w14:paraId="61809F7A" w14:textId="77777777" w:rsidR="001C426D" w:rsidRDefault="001C426D" w:rsidP="001C426D">
            <w:r>
              <w:t>Welche Aufgabe wird hier gerechnet?</w:t>
            </w:r>
          </w:p>
          <w:p w14:paraId="1E72F259" w14:textId="77777777" w:rsidR="001C426D" w:rsidRDefault="001C426D" w:rsidP="001C426D">
            <w:r>
              <w:t>Erkläre die Rechenschritte mit Hilfe der Zeichnung. Rechne aus.</w:t>
            </w:r>
          </w:p>
          <w:p w14:paraId="3AC810CE" w14:textId="77777777" w:rsidR="001C426D" w:rsidRPr="003E74C4" w:rsidRDefault="001C426D" w:rsidP="001C426D">
            <w:r>
              <w:rPr>
                <w:noProof/>
              </w:rPr>
              <w:drawing>
                <wp:anchor distT="0" distB="0" distL="114300" distR="114300" simplePos="0" relativeHeight="252554240" behindDoc="0" locked="0" layoutInCell="1" allowOverlap="1" wp14:anchorId="3BB6DADE" wp14:editId="113BBCB2">
                  <wp:simplePos x="0" y="0"/>
                  <wp:positionH relativeFrom="margin">
                    <wp:align>left</wp:align>
                  </wp:positionH>
                  <wp:positionV relativeFrom="paragraph">
                    <wp:posOffset>73660</wp:posOffset>
                  </wp:positionV>
                  <wp:extent cx="2388870" cy="1256030"/>
                  <wp:effectExtent l="0" t="0" r="0" b="1270"/>
                  <wp:wrapNone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2.3c.eps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Tabellenraster"/>
              <w:tblpPr w:leftFromText="141" w:rightFromText="141" w:vertAnchor="text" w:horzAnchor="margin" w:tblpXSpec="right" w:tblpY="-192"/>
              <w:tblOverlap w:val="never"/>
              <w:tblW w:w="18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227"/>
              <w:gridCol w:w="454"/>
              <w:gridCol w:w="227"/>
              <w:gridCol w:w="454"/>
            </w:tblGrid>
            <w:tr w:rsidR="00F9227E" w:rsidRPr="003E74C4" w14:paraId="0E5B833D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28398BD3" w14:textId="77777777" w:rsidR="00F9227E" w:rsidRPr="003D0C04" w:rsidRDefault="00F9227E" w:rsidP="00F9227E"/>
              </w:tc>
              <w:tc>
                <w:tcPr>
                  <w:tcW w:w="227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42B5E117" w14:textId="77777777" w:rsidR="00F9227E" w:rsidRPr="003D0C04" w:rsidRDefault="00F9227E" w:rsidP="00F9227E">
                  <w:r>
                    <w:t>–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5688F51D" w14:textId="77777777" w:rsidR="00F9227E" w:rsidRPr="003D0C04" w:rsidRDefault="00F9227E" w:rsidP="00F9227E"/>
              </w:tc>
              <w:tc>
                <w:tcPr>
                  <w:tcW w:w="227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5F30377E" w14:textId="77777777" w:rsidR="00F9227E" w:rsidRPr="003D0C04" w:rsidRDefault="00F9227E" w:rsidP="00F9227E">
                  <w:r w:rsidRPr="003D0C04">
                    <w:t>=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57CDD46F" w14:textId="77777777" w:rsidR="00F9227E" w:rsidRPr="003D0C04" w:rsidRDefault="00F9227E" w:rsidP="00F9227E"/>
              </w:tc>
            </w:tr>
            <w:tr w:rsidR="001C426D" w:rsidRPr="003E74C4" w14:paraId="2F0972AE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top w:val="single" w:sz="12" w:space="0" w:color="auto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67C677A0" w14:textId="3E4DD045" w:rsidR="001C426D" w:rsidRPr="003E74C4" w:rsidRDefault="001C426D" w:rsidP="00F9227E"/>
              </w:tc>
              <w:tc>
                <w:tcPr>
                  <w:tcW w:w="227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14:paraId="43E8255E" w14:textId="4A3BC9BF" w:rsidR="001C426D" w:rsidRPr="003E74C4" w:rsidRDefault="0015435D" w:rsidP="00F9227E">
                  <w:r>
                    <w:t>–</w:t>
                  </w:r>
                </w:p>
              </w:tc>
              <w:tc>
                <w:tcPr>
                  <w:tcW w:w="454" w:type="dxa"/>
                  <w:tcBorders>
                    <w:top w:val="single" w:sz="12" w:space="0" w:color="auto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3BEE64BC" w14:textId="08DDD1D4" w:rsidR="001C426D" w:rsidRPr="003E74C4" w:rsidRDefault="001C426D" w:rsidP="00F9227E"/>
              </w:tc>
              <w:tc>
                <w:tcPr>
                  <w:tcW w:w="227" w:type="dxa"/>
                  <w:tcBorders>
                    <w:top w:val="single" w:sz="12" w:space="0" w:color="auto"/>
                  </w:tcBorders>
                  <w:shd w:val="clear" w:color="auto" w:fill="auto"/>
                  <w:vAlign w:val="center"/>
                </w:tcPr>
                <w:p w14:paraId="439B551E" w14:textId="72B786B1" w:rsidR="001C426D" w:rsidRPr="003E74C4" w:rsidRDefault="0015435D" w:rsidP="00F9227E">
                  <w: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12" w:space="0" w:color="auto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391D2B0D" w14:textId="7602F718" w:rsidR="001C426D" w:rsidRPr="003E74C4" w:rsidRDefault="001C426D" w:rsidP="00F9227E"/>
              </w:tc>
            </w:tr>
            <w:tr w:rsidR="0015435D" w:rsidRPr="003E74C4" w14:paraId="39A6D7FC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top w:val="single" w:sz="6" w:space="0" w:color="000000" w:themeColor="text1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188158B3" w14:textId="4FCA4154" w:rsidR="0015435D" w:rsidRPr="003E74C4" w:rsidRDefault="0015435D" w:rsidP="0015435D"/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35349C8D" w14:textId="0C9EB84A" w:rsidR="0015435D" w:rsidRPr="003E74C4" w:rsidRDefault="0015435D" w:rsidP="0015435D">
                  <w:r>
                    <w:t>–</w:t>
                  </w:r>
                </w:p>
              </w:tc>
              <w:tc>
                <w:tcPr>
                  <w:tcW w:w="454" w:type="dxa"/>
                  <w:tcBorders>
                    <w:top w:val="single" w:sz="6" w:space="0" w:color="000000" w:themeColor="text1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3E6698AD" w14:textId="24E04985" w:rsidR="0015435D" w:rsidRPr="003E74C4" w:rsidRDefault="0015435D" w:rsidP="0015435D"/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00FBFB52" w14:textId="40109459" w:rsidR="0015435D" w:rsidRPr="003E74C4" w:rsidRDefault="0015435D" w:rsidP="0015435D">
                  <w: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6" w:space="0" w:color="000000" w:themeColor="text1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5DE51D6D" w14:textId="05B71A22" w:rsidR="0015435D" w:rsidRPr="003E74C4" w:rsidRDefault="0015435D" w:rsidP="0015435D"/>
              </w:tc>
            </w:tr>
            <w:tr w:rsidR="0015435D" w:rsidRPr="003E74C4" w14:paraId="036408E6" w14:textId="77777777" w:rsidTr="007E04BA">
              <w:trPr>
                <w:trHeight w:hRule="exact" w:val="454"/>
              </w:trPr>
              <w:tc>
                <w:tcPr>
                  <w:tcW w:w="454" w:type="dxa"/>
                  <w:tcBorders>
                    <w:top w:val="single" w:sz="6" w:space="0" w:color="000000" w:themeColor="text1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50B8A760" w14:textId="652E4E1E" w:rsidR="0015435D" w:rsidRPr="003E74C4" w:rsidRDefault="0015435D" w:rsidP="0015435D"/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56F9FCFE" w14:textId="37D2F4AC" w:rsidR="0015435D" w:rsidRPr="003E74C4" w:rsidRDefault="0015435D" w:rsidP="0015435D">
                  <w:r>
                    <w:t>–</w:t>
                  </w:r>
                </w:p>
              </w:tc>
              <w:tc>
                <w:tcPr>
                  <w:tcW w:w="454" w:type="dxa"/>
                  <w:tcBorders>
                    <w:top w:val="single" w:sz="6" w:space="0" w:color="000000" w:themeColor="text1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4F6B846C" w14:textId="0A324637" w:rsidR="0015435D" w:rsidRPr="003E74C4" w:rsidRDefault="0015435D" w:rsidP="0015435D"/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6AC40F81" w14:textId="33014659" w:rsidR="0015435D" w:rsidRPr="003E74C4" w:rsidRDefault="0015435D" w:rsidP="0015435D">
                  <w:r>
                    <w:t>=</w:t>
                  </w:r>
                </w:p>
              </w:tc>
              <w:tc>
                <w:tcPr>
                  <w:tcW w:w="454" w:type="dxa"/>
                  <w:tcBorders>
                    <w:top w:val="single" w:sz="6" w:space="0" w:color="000000" w:themeColor="text1"/>
                    <w:bottom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7E93B3C2" w14:textId="1D3924BC" w:rsidR="0015435D" w:rsidRPr="003E74C4" w:rsidRDefault="0015435D" w:rsidP="0015435D"/>
              </w:tc>
            </w:tr>
          </w:tbl>
          <w:p w14:paraId="2FB616EE" w14:textId="77777777" w:rsidR="001C426D" w:rsidRPr="003E74C4" w:rsidRDefault="001C426D" w:rsidP="001C426D"/>
          <w:p w14:paraId="779A64DA" w14:textId="77777777" w:rsidR="001C426D" w:rsidRPr="003E74C4" w:rsidRDefault="001C426D" w:rsidP="001C426D"/>
          <w:p w14:paraId="791BE877" w14:textId="77777777" w:rsidR="001C426D" w:rsidRPr="003E74C4" w:rsidRDefault="001C426D" w:rsidP="001C426D"/>
          <w:p w14:paraId="3EB22560" w14:textId="77777777" w:rsidR="001C426D" w:rsidRDefault="001C426D" w:rsidP="001C426D">
            <w:pPr>
              <w:rPr>
                <w:lang w:eastAsia="x-none"/>
              </w:rPr>
            </w:pPr>
          </w:p>
          <w:p w14:paraId="5350AF5D" w14:textId="77777777" w:rsidR="001C426D" w:rsidRDefault="001C426D" w:rsidP="001C426D">
            <w:pPr>
              <w:rPr>
                <w:lang w:eastAsia="x-none"/>
              </w:rPr>
            </w:pPr>
          </w:p>
          <w:p w14:paraId="5964544E" w14:textId="77777777" w:rsidR="001C426D" w:rsidRDefault="001C426D" w:rsidP="001C426D">
            <w:pPr>
              <w:rPr>
                <w:lang w:eastAsia="x-none"/>
              </w:rPr>
            </w:pPr>
          </w:p>
          <w:p w14:paraId="79032626" w14:textId="77777777" w:rsidR="001C426D" w:rsidRPr="003E74C4" w:rsidRDefault="001C426D" w:rsidP="001C426D">
            <w:pPr>
              <w:rPr>
                <w:lang w:eastAsia="x-none"/>
              </w:rPr>
            </w:pPr>
          </w:p>
        </w:tc>
      </w:tr>
      <w:tr w:rsidR="00DD56FB" w:rsidRPr="00E0758C" w14:paraId="6041064B" w14:textId="77777777" w:rsidTr="00901D99">
        <w:tc>
          <w:tcPr>
            <w:tcW w:w="610" w:type="dxa"/>
          </w:tcPr>
          <w:p w14:paraId="6749445E" w14:textId="77777777" w:rsidR="00DD56FB" w:rsidRPr="00E0758C" w:rsidRDefault="00DD56FB" w:rsidP="00901D99">
            <w:pPr>
              <w:pStyle w:val="berschrift3"/>
            </w:pPr>
            <w:r>
              <w:t>2.4</w:t>
            </w:r>
          </w:p>
        </w:tc>
        <w:tc>
          <w:tcPr>
            <w:tcW w:w="8461" w:type="dxa"/>
            <w:gridSpan w:val="2"/>
          </w:tcPr>
          <w:p w14:paraId="00D0AB1C" w14:textId="77777777" w:rsidR="00DD56FB" w:rsidRPr="00911328" w:rsidRDefault="00DD56FB" w:rsidP="00901D99">
            <w:pPr>
              <w:pStyle w:val="berschrift3"/>
            </w:pPr>
            <w:r w:rsidRPr="00DD56FB">
              <w:t>Stellenweises Subtrahieren, aber aufgepasst!</w:t>
            </w:r>
          </w:p>
        </w:tc>
      </w:tr>
      <w:tr w:rsidR="00DD56FB" w:rsidRPr="00E0758C" w14:paraId="6A780793" w14:textId="77777777" w:rsidTr="00901D99">
        <w:trPr>
          <w:trHeight w:val="1664"/>
        </w:trPr>
        <w:tc>
          <w:tcPr>
            <w:tcW w:w="610" w:type="dxa"/>
          </w:tcPr>
          <w:p w14:paraId="399B6322" w14:textId="659DF4CA" w:rsidR="00DD56FB" w:rsidRPr="00E0758C" w:rsidRDefault="00DD56FB" w:rsidP="00901D99">
            <w:pPr>
              <w:spacing w:line="240" w:lineRule="atLeast"/>
            </w:pPr>
          </w:p>
        </w:tc>
        <w:tc>
          <w:tcPr>
            <w:tcW w:w="8461" w:type="dxa"/>
            <w:gridSpan w:val="2"/>
          </w:tcPr>
          <w:p w14:paraId="1936E645" w14:textId="27A735B7" w:rsidR="00DD56FB" w:rsidRDefault="00DD56FB" w:rsidP="006738EA">
            <w:r w:rsidRPr="00DD56FB">
              <w:t xml:space="preserve">Tim rechnet die Aufgabe 42 </w:t>
            </w:r>
            <w:r w:rsidR="002A7B5B">
              <w:t>–</w:t>
            </w:r>
            <w:r w:rsidRPr="00DD56FB">
              <w:t xml:space="preserve"> 16</w:t>
            </w:r>
            <w:r>
              <w:t>.</w:t>
            </w:r>
          </w:p>
          <w:p w14:paraId="6A2CB384" w14:textId="7E2E8FE6" w:rsidR="00DD56FB" w:rsidRDefault="00162FA0" w:rsidP="00901D99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600320" behindDoc="0" locked="0" layoutInCell="1" allowOverlap="1" wp14:anchorId="4A767508" wp14:editId="70503968">
                      <wp:simplePos x="0" y="0"/>
                      <wp:positionH relativeFrom="column">
                        <wp:posOffset>242407</wp:posOffset>
                      </wp:positionH>
                      <wp:positionV relativeFrom="paragraph">
                        <wp:posOffset>111364</wp:posOffset>
                      </wp:positionV>
                      <wp:extent cx="512626" cy="762117"/>
                      <wp:effectExtent l="0" t="0" r="0" b="0"/>
                      <wp:wrapNone/>
                      <wp:docPr id="509198095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7157315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62693197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548C5A" w14:textId="77777777" w:rsidR="00162FA0" w:rsidRPr="008D5126" w:rsidRDefault="00162FA0" w:rsidP="00162FA0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767508" id="_x0000_s1092" style="position:absolute;margin-left:19.1pt;margin-top:8.75pt;width:40.35pt;height:60pt;z-index:252600320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">
                      <v:shape id="Grafik 11" o:spid="_x0000_s1093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">
                        <v:imagedata r:id="rId27" o:title="" chromakey="white"/>
                      </v:shape>
                      <v:shape id="Textfeld 12" o:spid="_x0000_s1094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3548C5A" w14:textId="77777777" w:rsidR="00162FA0" w:rsidRPr="008D5126" w:rsidRDefault="00162FA0" w:rsidP="00162FA0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Tabellenraster"/>
              <w:tblpPr w:leftFromText="141" w:rightFromText="141" w:vertAnchor="text" w:horzAnchor="margin" w:tblpXSpec="right" w:tblpY="-192"/>
              <w:tblOverlap w:val="never"/>
              <w:tblW w:w="31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227"/>
              <w:gridCol w:w="454"/>
              <w:gridCol w:w="227"/>
              <w:gridCol w:w="454"/>
              <w:gridCol w:w="227"/>
              <w:gridCol w:w="454"/>
              <w:gridCol w:w="227"/>
              <w:gridCol w:w="454"/>
            </w:tblGrid>
            <w:tr w:rsidR="00DD56FB" w:rsidRPr="003D0C04" w14:paraId="5AB8A5CC" w14:textId="77777777" w:rsidTr="0015435D">
              <w:trPr>
                <w:trHeight w:hRule="exact" w:val="340"/>
              </w:trPr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4FEFAF9C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42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3930D9A6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–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221A9750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16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712BA204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0070C0"/>
                  </w:tcBorders>
                  <w:shd w:val="clear" w:color="auto" w:fill="auto"/>
                  <w:vAlign w:val="center"/>
                </w:tcPr>
                <w:p w14:paraId="31F35802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30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0070C0"/>
                  </w:tcBorders>
                  <w:vAlign w:val="center"/>
                </w:tcPr>
                <w:p w14:paraId="5F841593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–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0070C0"/>
                  </w:tcBorders>
                  <w:vAlign w:val="center"/>
                </w:tcPr>
                <w:p w14:paraId="693C81DD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Times New Roman" w:hAnsi="Times New Roman" w:cs="Times New Roman"/>
                      <w:color w:val="0070C0"/>
                    </w:rPr>
                    <w:t> </w:t>
                  </w:r>
                  <w:r w:rsidRPr="00CC7DC1">
                    <w:rPr>
                      <w:rFonts w:ascii="Comic Sans MS" w:hAnsi="Comic Sans MS"/>
                      <w:color w:val="0070C0"/>
                    </w:rPr>
                    <w:t>4</w:t>
                  </w:r>
                </w:p>
              </w:tc>
              <w:tc>
                <w:tcPr>
                  <w:tcW w:w="227" w:type="dxa"/>
                  <w:tcBorders>
                    <w:bottom w:val="single" w:sz="12" w:space="0" w:color="0070C0"/>
                  </w:tcBorders>
                  <w:vAlign w:val="center"/>
                </w:tcPr>
                <w:p w14:paraId="514EF6D7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454" w:type="dxa"/>
                  <w:tcBorders>
                    <w:bottom w:val="single" w:sz="12" w:space="0" w:color="0070C0"/>
                  </w:tcBorders>
                  <w:vAlign w:val="center"/>
                </w:tcPr>
                <w:p w14:paraId="5D608419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26</w:t>
                  </w:r>
                </w:p>
              </w:tc>
            </w:tr>
            <w:tr w:rsidR="00DD56FB" w:rsidRPr="003D0C04" w14:paraId="41E03699" w14:textId="77777777" w:rsidTr="0015435D">
              <w:trPr>
                <w:trHeight w:hRule="exact" w:val="340"/>
              </w:trPr>
              <w:tc>
                <w:tcPr>
                  <w:tcW w:w="454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78BD6078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40</w:t>
                  </w:r>
                </w:p>
              </w:tc>
              <w:tc>
                <w:tcPr>
                  <w:tcW w:w="227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142AC1E0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–</w:t>
                  </w:r>
                </w:p>
              </w:tc>
              <w:tc>
                <w:tcPr>
                  <w:tcW w:w="454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475C5F9A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10</w:t>
                  </w:r>
                </w:p>
              </w:tc>
              <w:tc>
                <w:tcPr>
                  <w:tcW w:w="227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3DCC7DBF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12" w:space="0" w:color="0070C0"/>
                  </w:tcBorders>
                  <w:shd w:val="clear" w:color="auto" w:fill="auto"/>
                  <w:vAlign w:val="center"/>
                </w:tcPr>
                <w:p w14:paraId="6900EA51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227" w:type="dxa"/>
                  <w:tcBorders>
                    <w:top w:val="single" w:sz="12" w:space="0" w:color="0070C0"/>
                  </w:tcBorders>
                  <w:vAlign w:val="center"/>
                </w:tcPr>
                <w:p w14:paraId="632A0EC6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12" w:space="0" w:color="0070C0"/>
                  </w:tcBorders>
                  <w:vAlign w:val="center"/>
                </w:tcPr>
                <w:p w14:paraId="5F85AA9A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227" w:type="dxa"/>
                  <w:tcBorders>
                    <w:top w:val="single" w:sz="12" w:space="0" w:color="0070C0"/>
                  </w:tcBorders>
                  <w:vAlign w:val="center"/>
                </w:tcPr>
                <w:p w14:paraId="25EECCA2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12" w:space="0" w:color="0070C0"/>
                  </w:tcBorders>
                  <w:vAlign w:val="center"/>
                </w:tcPr>
                <w:p w14:paraId="552D31E6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</w:tr>
            <w:tr w:rsidR="00DD56FB" w:rsidRPr="003D0C04" w14:paraId="5330AE10" w14:textId="77777777" w:rsidTr="00F9227E">
              <w:trPr>
                <w:trHeight w:hRule="exact" w:val="340"/>
              </w:trPr>
              <w:tc>
                <w:tcPr>
                  <w:tcW w:w="454" w:type="dxa"/>
                  <w:shd w:val="clear" w:color="auto" w:fill="auto"/>
                  <w:vAlign w:val="center"/>
                </w:tcPr>
                <w:p w14:paraId="519B5097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Times New Roman" w:hAnsi="Times New Roman" w:cs="Times New Roman"/>
                      <w:color w:val="0070C0"/>
                    </w:rPr>
                    <w:t> </w:t>
                  </w:r>
                  <w:r w:rsidRPr="00CC7DC1">
                    <w:rPr>
                      <w:rFonts w:ascii="Comic Sans MS" w:hAnsi="Comic Sans MS"/>
                      <w:color w:val="0070C0"/>
                    </w:rPr>
                    <w:t>2</w:t>
                  </w: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4E6F95DC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Comic Sans MS" w:hAnsi="Comic Sans MS"/>
                      <w:color w:val="0070C0"/>
                    </w:rPr>
                    <w:t>–</w:t>
                  </w: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29D4ED11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  <w:r w:rsidRPr="00CC7DC1">
                    <w:rPr>
                      <w:rFonts w:ascii="Times New Roman" w:hAnsi="Times New Roman" w:cs="Times New Roman"/>
                      <w:color w:val="0070C0"/>
                    </w:rPr>
                    <w:t> </w:t>
                  </w:r>
                  <w:r w:rsidRPr="00CC7DC1">
                    <w:rPr>
                      <w:rFonts w:ascii="Comic Sans MS" w:hAnsi="Comic Sans MS"/>
                      <w:color w:val="0070C0"/>
                    </w:rPr>
                    <w:t>6</w:t>
                  </w:r>
                </w:p>
              </w:tc>
              <w:tc>
                <w:tcPr>
                  <w:tcW w:w="227" w:type="dxa"/>
                  <w:shd w:val="clear" w:color="auto" w:fill="auto"/>
                  <w:vAlign w:val="center"/>
                </w:tcPr>
                <w:p w14:paraId="68977E57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  <w:vAlign w:val="center"/>
                </w:tcPr>
                <w:p w14:paraId="16D6AF4B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227" w:type="dxa"/>
                  <w:vAlign w:val="center"/>
                </w:tcPr>
                <w:p w14:paraId="450F8200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7EFB04DA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227" w:type="dxa"/>
                  <w:vAlign w:val="center"/>
                </w:tcPr>
                <w:p w14:paraId="7EF60AA4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14:paraId="400321B3" w14:textId="77777777" w:rsidR="00DD56FB" w:rsidRPr="00CC7DC1" w:rsidRDefault="00DD56FB" w:rsidP="00F9227E">
                  <w:pPr>
                    <w:rPr>
                      <w:rFonts w:ascii="Comic Sans MS" w:hAnsi="Comic Sans MS"/>
                      <w:color w:val="0070C0"/>
                    </w:rPr>
                  </w:pPr>
                </w:p>
              </w:tc>
            </w:tr>
          </w:tbl>
          <w:p w14:paraId="0D927415" w14:textId="424B5F9E" w:rsidR="00DD56FB" w:rsidRDefault="00162FA0" w:rsidP="00901D9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6E7CE585" wp14:editId="5D65BC48">
                      <wp:simplePos x="0" y="0"/>
                      <wp:positionH relativeFrom="column">
                        <wp:posOffset>844910</wp:posOffset>
                      </wp:positionH>
                      <wp:positionV relativeFrom="paragraph">
                        <wp:posOffset>24130</wp:posOffset>
                      </wp:positionV>
                      <wp:extent cx="1223308" cy="629111"/>
                      <wp:effectExtent l="101600" t="0" r="8890" b="18415"/>
                      <wp:wrapNone/>
                      <wp:docPr id="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3308" cy="629111"/>
                              </a:xfrm>
                              <a:prstGeom prst="wedgeRoundRectCallout">
                                <a:avLst>
                                  <a:gd name="adj1" fmla="val -57151"/>
                                  <a:gd name="adj2" fmla="val -2121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1DD235" w14:textId="6014C740" w:rsidR="00FD370F" w:rsidRPr="00183926" w:rsidRDefault="00FD370F" w:rsidP="006738EA">
                                  <w:pPr>
                                    <w:pStyle w:val="Sprechblasetext"/>
                                  </w:pPr>
                                  <w:r w:rsidRPr="00DD56FB">
                                    <w:t xml:space="preserve">Bei den </w:t>
                                  </w:r>
                                  <w:proofErr w:type="spellStart"/>
                                  <w:r w:rsidRPr="00DD56FB">
                                    <w:t>Einern</w:t>
                                  </w:r>
                                  <w:proofErr w:type="spellEnd"/>
                                  <w:r w:rsidRPr="00DD56FB">
                                    <w:t xml:space="preserve"> kann ich sofort 2</w:t>
                                  </w:r>
                                  <w:r>
                                    <w:t> </w:t>
                                  </w:r>
                                  <w:r w:rsidRPr="00DD56FB">
                                    <w:t xml:space="preserve">subtrahieren. </w:t>
                                  </w:r>
                                  <w:r w:rsidR="006738EA">
                                    <w:br/>
                                  </w:r>
                                  <w:r w:rsidRPr="00DD56FB">
                                    <w:t>Dann muss ich noch 4</w:t>
                                  </w:r>
                                  <w:r>
                                    <w:t> </w:t>
                                  </w:r>
                                  <w:r w:rsidRPr="00DD56FB">
                                    <w:t>subtrahieren.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7CE585" id="_x0000_s1095" type="#_x0000_t62" style="position:absolute;margin-left:66.55pt;margin-top:1.9pt;width:96.3pt;height:49.5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" adj="-1545,6218" fillcolor="white [3201]" strokecolor="#a5a5a5 [2092]">
                      <v:textbox style="mso-fit-shape-to-text:t" inset="1mm,0,1mm,0">
                        <w:txbxContent>
                          <w:p w14:paraId="1D1DD235" w14:textId="6014C740" w:rsidR="00FD370F" w:rsidRPr="00183926" w:rsidRDefault="00FD370F" w:rsidP="006738EA">
                            <w:pPr>
                              <w:pStyle w:val="Sprechblasetext"/>
                            </w:pPr>
                            <w:r w:rsidRPr="00DD56FB">
                              <w:t xml:space="preserve">Bei den </w:t>
                            </w:r>
                            <w:proofErr w:type="spellStart"/>
                            <w:r w:rsidRPr="00DD56FB">
                              <w:t>Einern</w:t>
                            </w:r>
                            <w:proofErr w:type="spellEnd"/>
                            <w:r w:rsidRPr="00DD56FB">
                              <w:t xml:space="preserve"> kann ich sofort 2</w:t>
                            </w:r>
                            <w:r>
                              <w:t> </w:t>
                            </w:r>
                            <w:r w:rsidRPr="00DD56FB">
                              <w:t xml:space="preserve">subtrahieren. </w:t>
                            </w:r>
                            <w:r w:rsidR="006738EA">
                              <w:br/>
                            </w:r>
                            <w:r w:rsidRPr="00DD56FB">
                              <w:t>Dann muss ich noch 4</w:t>
                            </w:r>
                            <w:r>
                              <w:t> </w:t>
                            </w:r>
                            <w:r w:rsidRPr="00DD56FB">
                              <w:t>subtrahieren.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6FB">
              <w:rPr>
                <w:noProof/>
              </w:rPr>
              <w:drawing>
                <wp:anchor distT="0" distB="0" distL="114300" distR="114300" simplePos="0" relativeHeight="252563456" behindDoc="0" locked="0" layoutInCell="1" allowOverlap="1" wp14:anchorId="695BFD4D" wp14:editId="4F833DDD">
                  <wp:simplePos x="0" y="0"/>
                  <wp:positionH relativeFrom="column">
                    <wp:posOffset>2347999</wp:posOffset>
                  </wp:positionH>
                  <wp:positionV relativeFrom="paragraph">
                    <wp:posOffset>23495</wp:posOffset>
                  </wp:positionV>
                  <wp:extent cx="859790" cy="515620"/>
                  <wp:effectExtent l="0" t="0" r="0" b="0"/>
                  <wp:wrapNone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2.4.eps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7BFC0E" w14:textId="502AA251" w:rsidR="00DD56FB" w:rsidRDefault="00DD56FB" w:rsidP="00901D99"/>
          <w:p w14:paraId="1D81884B" w14:textId="77777777" w:rsidR="00DD56FB" w:rsidRDefault="00DD56FB" w:rsidP="00901D99"/>
          <w:p w14:paraId="0D566B9B" w14:textId="77777777" w:rsidR="00DD56FB" w:rsidRDefault="00DD56FB" w:rsidP="00901D99"/>
          <w:p w14:paraId="476AE24A" w14:textId="77777777" w:rsidR="00DD56FB" w:rsidRPr="00E0758C" w:rsidRDefault="00DD56FB" w:rsidP="00B63F34">
            <w:pPr>
              <w:rPr>
                <w:lang w:eastAsia="x-none"/>
              </w:rPr>
            </w:pPr>
          </w:p>
        </w:tc>
      </w:tr>
      <w:tr w:rsidR="00DD56FB" w:rsidRPr="00E0758C" w14:paraId="7854C433" w14:textId="77777777" w:rsidTr="00B63F34">
        <w:trPr>
          <w:trHeight w:val="64"/>
        </w:trPr>
        <w:tc>
          <w:tcPr>
            <w:tcW w:w="610" w:type="dxa"/>
          </w:tcPr>
          <w:p w14:paraId="19C77250" w14:textId="77777777" w:rsidR="00DD56FB" w:rsidRPr="00E0758C" w:rsidRDefault="00B63F34" w:rsidP="00901D99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32C5BF2" wp14:editId="57D011A1">
                  <wp:extent cx="360000" cy="272386"/>
                  <wp:effectExtent l="0" t="0" r="254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3792DB9" w14:textId="77777777" w:rsidR="00DD56FB" w:rsidRDefault="00B63F34" w:rsidP="00901D99">
            <w:pPr>
              <w:pStyle w:val="Nummerierung"/>
              <w:rPr>
                <w:noProof/>
              </w:rPr>
            </w:pPr>
            <w:r>
              <w:rPr>
                <w:noProof/>
              </w:rPr>
              <w:t>a)</w:t>
            </w:r>
          </w:p>
        </w:tc>
        <w:tc>
          <w:tcPr>
            <w:tcW w:w="8036" w:type="dxa"/>
          </w:tcPr>
          <w:p w14:paraId="2ADBD0B3" w14:textId="4115BE42" w:rsidR="00DD56FB" w:rsidRDefault="00B63F34" w:rsidP="00901D99">
            <w:r w:rsidRPr="00B63F34">
              <w:t>Was meint Tim? Erkläre mit Hilfe der Zeichnung und der Rechnung.</w:t>
            </w:r>
          </w:p>
          <w:p w14:paraId="4DE2293C" w14:textId="754549D6" w:rsidR="00B63F34" w:rsidRPr="00DD56FB" w:rsidRDefault="00B63F34" w:rsidP="00901D99"/>
        </w:tc>
      </w:tr>
      <w:tr w:rsidR="00B63F34" w:rsidRPr="00E0758C" w14:paraId="3FDD8B22" w14:textId="77777777" w:rsidTr="00B63F34">
        <w:trPr>
          <w:trHeight w:val="64"/>
        </w:trPr>
        <w:tc>
          <w:tcPr>
            <w:tcW w:w="610" w:type="dxa"/>
          </w:tcPr>
          <w:p w14:paraId="66F7DDD3" w14:textId="77777777" w:rsidR="00B63F34" w:rsidRPr="00E0758C" w:rsidRDefault="00B63F34" w:rsidP="00901D99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78D0F243" wp14:editId="02EAF020">
                  <wp:extent cx="360000" cy="272386"/>
                  <wp:effectExtent l="0" t="0" r="254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E05C6E3" w14:textId="77777777" w:rsidR="00B63F34" w:rsidRDefault="00B63F34" w:rsidP="00901D99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8036" w:type="dxa"/>
          </w:tcPr>
          <w:p w14:paraId="4EABC722" w14:textId="77777777" w:rsidR="00B63F34" w:rsidRDefault="00B63F34" w:rsidP="00B63F34">
            <w:r>
              <w:t>Wie kommt Tim auf das Endergebnis?</w:t>
            </w:r>
          </w:p>
          <w:p w14:paraId="2F0346EF" w14:textId="77777777" w:rsidR="00B63F34" w:rsidRDefault="00B63F34" w:rsidP="00B63F34">
            <w:r>
              <w:t>Erkläre mit Hilfe der Zeichnung und der Rechnung.</w:t>
            </w:r>
          </w:p>
          <w:p w14:paraId="2BC501A9" w14:textId="77777777" w:rsidR="00B63F34" w:rsidRPr="00B63F34" w:rsidRDefault="00B63F34" w:rsidP="00B63F34"/>
        </w:tc>
      </w:tr>
      <w:tr w:rsidR="00901D99" w:rsidRPr="00E0758C" w14:paraId="0D239780" w14:textId="77777777" w:rsidTr="00B63F34">
        <w:trPr>
          <w:trHeight w:val="64"/>
        </w:trPr>
        <w:tc>
          <w:tcPr>
            <w:tcW w:w="610" w:type="dxa"/>
          </w:tcPr>
          <w:p w14:paraId="312F6FEB" w14:textId="77777777" w:rsidR="00901D99" w:rsidRPr="00E0758C" w:rsidRDefault="00901D99" w:rsidP="00901D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3E558AD" w14:textId="77777777" w:rsidR="00901D99" w:rsidRDefault="00901D99" w:rsidP="00901D99">
            <w:pPr>
              <w:pStyle w:val="Nummerierung"/>
              <w:rPr>
                <w:noProof/>
              </w:rPr>
            </w:pPr>
            <w:r>
              <w:rPr>
                <w:noProof/>
              </w:rPr>
              <w:t>c)</w:t>
            </w:r>
          </w:p>
        </w:tc>
        <w:tc>
          <w:tcPr>
            <w:tcW w:w="8036" w:type="dxa"/>
          </w:tcPr>
          <w:p w14:paraId="10879135" w14:textId="77777777" w:rsidR="00901D99" w:rsidRDefault="00901D99" w:rsidP="00B63F34">
            <w:r w:rsidRPr="00901D99">
              <w:t>Zeichne und rechne die Aufgaben wie Tim in deinem Heft.</w:t>
            </w:r>
          </w:p>
          <w:p w14:paraId="3BDA661C" w14:textId="77777777" w:rsidR="00901D99" w:rsidRDefault="00901D99" w:rsidP="00B63F34"/>
          <w:tbl>
            <w:tblPr>
              <w:tblStyle w:val="Tabellenraster"/>
              <w:tblW w:w="80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901D99" w14:paraId="333F1192" w14:textId="77777777" w:rsidTr="00152F39">
              <w:tc>
                <w:tcPr>
                  <w:tcW w:w="425" w:type="dxa"/>
                </w:tcPr>
                <w:p w14:paraId="448C216E" w14:textId="77777777" w:rsidR="00901D99" w:rsidRDefault="00152F39" w:rsidP="00B63F34">
                  <w:r>
                    <w:t>(1)</w:t>
                  </w:r>
                </w:p>
              </w:tc>
              <w:tc>
                <w:tcPr>
                  <w:tcW w:w="2251" w:type="dxa"/>
                </w:tcPr>
                <w:p w14:paraId="4EEB49F5" w14:textId="77777777" w:rsidR="00152F39" w:rsidRDefault="00152F39" w:rsidP="00B63F34">
                  <w:r>
                    <w:t>72 – 46</w:t>
                  </w:r>
                </w:p>
              </w:tc>
              <w:tc>
                <w:tcPr>
                  <w:tcW w:w="425" w:type="dxa"/>
                </w:tcPr>
                <w:p w14:paraId="33812368" w14:textId="77777777" w:rsidR="00901D99" w:rsidRDefault="00152F39" w:rsidP="00B63F34">
                  <w:r>
                    <w:t>(3)</w:t>
                  </w:r>
                </w:p>
              </w:tc>
              <w:tc>
                <w:tcPr>
                  <w:tcW w:w="2251" w:type="dxa"/>
                </w:tcPr>
                <w:p w14:paraId="7C3819BB" w14:textId="77777777" w:rsidR="00901D99" w:rsidRDefault="00152F39" w:rsidP="00B63F34">
                  <w:r>
                    <w:t>57 – 39</w:t>
                  </w:r>
                </w:p>
              </w:tc>
              <w:tc>
                <w:tcPr>
                  <w:tcW w:w="425" w:type="dxa"/>
                </w:tcPr>
                <w:p w14:paraId="0F4009AE" w14:textId="77777777" w:rsidR="00901D99" w:rsidRDefault="00152F39" w:rsidP="00B63F34">
                  <w:r>
                    <w:t>(5)</w:t>
                  </w:r>
                </w:p>
              </w:tc>
              <w:tc>
                <w:tcPr>
                  <w:tcW w:w="2251" w:type="dxa"/>
                </w:tcPr>
                <w:p w14:paraId="26C01DAC" w14:textId="77777777" w:rsidR="00901D99" w:rsidRDefault="00152F39" w:rsidP="00B63F34">
                  <w:r>
                    <w:t>234 – 126</w:t>
                  </w:r>
                </w:p>
              </w:tc>
            </w:tr>
            <w:tr w:rsidR="00152F39" w14:paraId="0DF60D98" w14:textId="77777777" w:rsidTr="00152F39">
              <w:tc>
                <w:tcPr>
                  <w:tcW w:w="425" w:type="dxa"/>
                </w:tcPr>
                <w:p w14:paraId="1591EFD3" w14:textId="77777777" w:rsidR="00152F39" w:rsidRDefault="00152F39" w:rsidP="00B63F34">
                  <w:r>
                    <w:t>(2)</w:t>
                  </w:r>
                </w:p>
              </w:tc>
              <w:tc>
                <w:tcPr>
                  <w:tcW w:w="2251" w:type="dxa"/>
                </w:tcPr>
                <w:p w14:paraId="1AAA26B4" w14:textId="77777777" w:rsidR="00152F39" w:rsidRDefault="00152F39" w:rsidP="00B63F34">
                  <w:r>
                    <w:t>35 – 18</w:t>
                  </w:r>
                </w:p>
              </w:tc>
              <w:tc>
                <w:tcPr>
                  <w:tcW w:w="425" w:type="dxa"/>
                </w:tcPr>
                <w:p w14:paraId="0C9B91F3" w14:textId="77777777" w:rsidR="00152F39" w:rsidRDefault="00152F39" w:rsidP="00B63F34">
                  <w:r>
                    <w:t>(4)</w:t>
                  </w:r>
                </w:p>
              </w:tc>
              <w:tc>
                <w:tcPr>
                  <w:tcW w:w="2251" w:type="dxa"/>
                </w:tcPr>
                <w:p w14:paraId="473AC07D" w14:textId="77777777" w:rsidR="00152F39" w:rsidRDefault="00152F39" w:rsidP="00B63F34">
                  <w:r>
                    <w:t>81 – 65</w:t>
                  </w:r>
                </w:p>
              </w:tc>
              <w:tc>
                <w:tcPr>
                  <w:tcW w:w="425" w:type="dxa"/>
                </w:tcPr>
                <w:p w14:paraId="33F75181" w14:textId="77777777" w:rsidR="00152F39" w:rsidRDefault="00152F39" w:rsidP="00B63F34">
                  <w:r>
                    <w:t>(6)</w:t>
                  </w:r>
                </w:p>
              </w:tc>
              <w:tc>
                <w:tcPr>
                  <w:tcW w:w="2251" w:type="dxa"/>
                </w:tcPr>
                <w:p w14:paraId="31FE9064" w14:textId="77777777" w:rsidR="00152F39" w:rsidRDefault="00152F39" w:rsidP="00B63F34">
                  <w:r>
                    <w:t>352 – 237</w:t>
                  </w:r>
                </w:p>
              </w:tc>
            </w:tr>
          </w:tbl>
          <w:p w14:paraId="33743BB7" w14:textId="77777777" w:rsidR="00901D99" w:rsidRDefault="00901D99" w:rsidP="00B63F34"/>
        </w:tc>
      </w:tr>
    </w:tbl>
    <w:p w14:paraId="2977CFEF" w14:textId="77777777" w:rsidR="00EC1D13" w:rsidRDefault="00EC1D13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EC1D13" w:rsidRPr="00E0758C" w14:paraId="4158C4E6" w14:textId="77777777" w:rsidTr="00FD370F">
        <w:trPr>
          <w:trHeight w:val="170"/>
        </w:trPr>
        <w:tc>
          <w:tcPr>
            <w:tcW w:w="610" w:type="dxa"/>
          </w:tcPr>
          <w:p w14:paraId="27792581" w14:textId="77777777" w:rsidR="00EC1D13" w:rsidRPr="00E0758C" w:rsidRDefault="00EC1D13" w:rsidP="00FD370F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461" w:type="dxa"/>
          </w:tcPr>
          <w:p w14:paraId="6DA07FEE" w14:textId="77777777" w:rsidR="00EC1D13" w:rsidRPr="00911328" w:rsidRDefault="00EC1D13" w:rsidP="00FD370F">
            <w:pPr>
              <w:pStyle w:val="berschrift2"/>
            </w:pPr>
            <w:r w:rsidRPr="00EC1D13">
              <w:t>Addieren und Subtrahieren</w:t>
            </w:r>
          </w:p>
        </w:tc>
      </w:tr>
      <w:tr w:rsidR="00EC1D13" w:rsidRPr="00E0758C" w14:paraId="53603BFA" w14:textId="77777777" w:rsidTr="00FD370F">
        <w:tc>
          <w:tcPr>
            <w:tcW w:w="610" w:type="dxa"/>
          </w:tcPr>
          <w:p w14:paraId="058673B7" w14:textId="77777777" w:rsidR="00EC1D13" w:rsidRPr="00E0758C" w:rsidRDefault="00EC1D13" w:rsidP="00FD370F">
            <w:pPr>
              <w:pStyle w:val="berschrift3"/>
            </w:pPr>
            <w:r>
              <w:t>3</w:t>
            </w:r>
            <w:r w:rsidRPr="00E0758C">
              <w:t>.1</w:t>
            </w:r>
          </w:p>
        </w:tc>
        <w:tc>
          <w:tcPr>
            <w:tcW w:w="8461" w:type="dxa"/>
          </w:tcPr>
          <w:p w14:paraId="1211E3E3" w14:textId="77777777" w:rsidR="00EC1D13" w:rsidRPr="00911328" w:rsidRDefault="00EC1D13" w:rsidP="00FD370F">
            <w:pPr>
              <w:pStyle w:val="berschrift3"/>
            </w:pPr>
            <w:r w:rsidRPr="00EC1D13">
              <w:t>Schrittweises Addieren und Subtrahieren</w:t>
            </w:r>
          </w:p>
        </w:tc>
      </w:tr>
      <w:tr w:rsidR="00EC1D13" w:rsidRPr="00E0758C" w14:paraId="6A37DC6F" w14:textId="77777777" w:rsidTr="00EC1D13">
        <w:trPr>
          <w:trHeight w:val="327"/>
        </w:trPr>
        <w:tc>
          <w:tcPr>
            <w:tcW w:w="610" w:type="dxa"/>
          </w:tcPr>
          <w:p w14:paraId="2DE9CEB9" w14:textId="77777777" w:rsidR="00EC1D13" w:rsidRPr="00E0758C" w:rsidRDefault="00EC1D13" w:rsidP="00FD370F">
            <w:pPr>
              <w:spacing w:line="240" w:lineRule="atLeast"/>
            </w:pPr>
          </w:p>
        </w:tc>
        <w:tc>
          <w:tcPr>
            <w:tcW w:w="8461" w:type="dxa"/>
          </w:tcPr>
          <w:p w14:paraId="7DAC4E12" w14:textId="77777777" w:rsidR="00EC1D13" w:rsidRDefault="00EC1D13" w:rsidP="00EC1D13">
            <w:r>
              <w:t>Immer eine Plus- und eine Minus-Aufgabe passen zu den Zahlenstrahlen.</w:t>
            </w:r>
          </w:p>
          <w:p w14:paraId="563BF196" w14:textId="77777777" w:rsidR="00EC1D13" w:rsidRDefault="00EC1D13" w:rsidP="00EC1D13">
            <w:r>
              <w:t>Notiere die Rechnungen und die fehlenden Zahlen an den Zahlenstrahlen.</w:t>
            </w:r>
          </w:p>
          <w:p w14:paraId="54AFFACE" w14:textId="77777777" w:rsidR="00EC1D13" w:rsidRDefault="00EC1D13" w:rsidP="00EC1D13">
            <w:r>
              <w:t>Erfinde als sechste Aufgabe einen eigenen Zahlenstrahl.</w:t>
            </w:r>
          </w:p>
          <w:p w14:paraId="7E359F94" w14:textId="77777777" w:rsidR="00EC1D13" w:rsidRPr="00E0758C" w:rsidRDefault="00EC1D13" w:rsidP="00EC1D13"/>
        </w:tc>
      </w:tr>
      <w:tr w:rsidR="00EC1D13" w:rsidRPr="00E0758C" w14:paraId="0CE78E5A" w14:textId="77777777" w:rsidTr="00EC1D13">
        <w:trPr>
          <w:trHeight w:val="327"/>
        </w:trPr>
        <w:tc>
          <w:tcPr>
            <w:tcW w:w="610" w:type="dxa"/>
          </w:tcPr>
          <w:p w14:paraId="7C108F46" w14:textId="77777777" w:rsidR="00EC1D13" w:rsidRPr="00E0758C" w:rsidRDefault="00EC1D13" w:rsidP="00FD370F">
            <w:pPr>
              <w:spacing w:line="240" w:lineRule="atLeast"/>
            </w:pPr>
          </w:p>
        </w:tc>
        <w:tc>
          <w:tcPr>
            <w:tcW w:w="8461" w:type="dxa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3912"/>
              <w:gridCol w:w="2268"/>
            </w:tblGrid>
            <w:tr w:rsidR="00EC1D13" w14:paraId="11D9659B" w14:textId="77777777" w:rsidTr="00EC1D1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268" w:type="dxa"/>
                </w:tcPr>
                <w:p w14:paraId="2255616C" w14:textId="77777777" w:rsidR="00EC1D13" w:rsidRDefault="00EC1D13" w:rsidP="00EC1D13">
                  <w:r>
                    <w:t>Plus-Aufgabe</w:t>
                  </w:r>
                </w:p>
              </w:tc>
              <w:tc>
                <w:tcPr>
                  <w:tcW w:w="3912" w:type="dxa"/>
                </w:tcPr>
                <w:p w14:paraId="408742C7" w14:textId="77777777" w:rsidR="00EC1D13" w:rsidRDefault="00EC1D13" w:rsidP="00EC1D13">
                  <w:r>
                    <w:t>Zahlenstrahl</w:t>
                  </w:r>
                </w:p>
              </w:tc>
              <w:tc>
                <w:tcPr>
                  <w:tcW w:w="2268" w:type="dxa"/>
                </w:tcPr>
                <w:p w14:paraId="20199E44" w14:textId="77777777" w:rsidR="00EC1D13" w:rsidRDefault="00EC1D13" w:rsidP="00EC1D13">
                  <w:r>
                    <w:t>Minus-Aufgabe</w:t>
                  </w:r>
                </w:p>
              </w:tc>
            </w:tr>
            <w:tr w:rsidR="004556B1" w14:paraId="24D1D5D7" w14:textId="77777777" w:rsidTr="00CE5A05">
              <w:trPr>
                <w:trHeight w:val="1773"/>
              </w:trPr>
              <w:tc>
                <w:tcPr>
                  <w:tcW w:w="2268" w:type="dxa"/>
                </w:tcPr>
                <w:p w14:paraId="5C1BA90C" w14:textId="77777777" w:rsidR="004556B1" w:rsidRDefault="004556B1" w:rsidP="00EC1D13">
                  <w:r>
                    <w:t>(1)</w:t>
                  </w:r>
                </w:p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4556B1" w:rsidRPr="003D0C04" w14:paraId="125718EE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C3124FA" w14:textId="77777777" w:rsidR="004556B1" w:rsidRPr="003D0C04" w:rsidRDefault="004556B1" w:rsidP="00F9227E">
                        <w:r>
                          <w:t>647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46448B5" w14:textId="77777777" w:rsidR="004556B1" w:rsidRPr="003D0C04" w:rsidRDefault="004556B1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646494E" w14:textId="77777777" w:rsidR="004556B1" w:rsidRPr="003D0C04" w:rsidRDefault="004556B1" w:rsidP="00F9227E">
                        <w:r>
                          <w:t>287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177116D" w14:textId="77777777" w:rsidR="004556B1" w:rsidRPr="003D0C04" w:rsidRDefault="004556B1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FE43F24" w14:textId="77777777" w:rsidR="004556B1" w:rsidRPr="003D0C04" w:rsidRDefault="004556B1" w:rsidP="00F9227E">
                        <w:r>
                          <w:t>934</w:t>
                        </w:r>
                      </w:p>
                    </w:tc>
                  </w:tr>
                  <w:tr w:rsidR="004556B1" w:rsidRPr="003D0C04" w14:paraId="734135A8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2641590" w14:textId="77777777" w:rsidR="004556B1" w:rsidRPr="003D0C04" w:rsidRDefault="004556B1" w:rsidP="00F9227E">
                        <w:r>
                          <w:t>647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49C0A82" w14:textId="77777777" w:rsidR="004556B1" w:rsidRPr="003D0C04" w:rsidRDefault="004556B1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14BE4DC" w14:textId="77777777" w:rsidR="004556B1" w:rsidRDefault="004556B1" w:rsidP="00F9227E">
                        <w:r>
                          <w:t>  7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7979846" w14:textId="77777777" w:rsidR="004556B1" w:rsidRPr="003D0C04" w:rsidRDefault="004556B1" w:rsidP="00F9227E">
                        <w: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DB992CB" w14:textId="77777777" w:rsidR="004556B1" w:rsidRDefault="004556B1" w:rsidP="00F9227E">
                        <w:r>
                          <w:t>654</w:t>
                        </w:r>
                      </w:p>
                    </w:tc>
                  </w:tr>
                  <w:tr w:rsidR="004556B1" w:rsidRPr="003D0C04" w14:paraId="04BFF875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7B46BEA" w14:textId="77777777" w:rsidR="004556B1" w:rsidRDefault="004556B1" w:rsidP="00F9227E">
                        <w:r>
                          <w:t>654</w:t>
                        </w: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F9CA97A" w14:textId="77777777" w:rsidR="004556B1" w:rsidRPr="003D0C04" w:rsidRDefault="004556B1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81E935F" w14:textId="77777777" w:rsidR="004556B1" w:rsidRDefault="004556B1" w:rsidP="00F9227E">
                        <w:r>
                          <w:t> 80</w:t>
                        </w: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8088C7C" w14:textId="77777777" w:rsidR="004556B1" w:rsidRPr="003D0C04" w:rsidRDefault="004556B1" w:rsidP="00F9227E">
                        <w:r>
                          <w:t>=</w:t>
                        </w: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B025D3E" w14:textId="77777777" w:rsidR="004556B1" w:rsidRPr="003D0C04" w:rsidRDefault="004556B1" w:rsidP="00F9227E">
                        <w:r>
                          <w:t>734</w:t>
                        </w:r>
                      </w:p>
                    </w:tc>
                  </w:tr>
                  <w:tr w:rsidR="004556B1" w:rsidRPr="003D0C04" w14:paraId="28BCDD30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3AB4751" w14:textId="77777777" w:rsidR="004556B1" w:rsidRDefault="004556B1" w:rsidP="00F9227E">
                        <w:r>
                          <w:t>734</w:t>
                        </w: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6CDBCBB6" w14:textId="77777777" w:rsidR="004556B1" w:rsidRDefault="004556B1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722E46D" w14:textId="77777777" w:rsidR="004556B1" w:rsidRDefault="004556B1" w:rsidP="00F9227E">
                        <w:r>
                          <w:t>200</w:t>
                        </w: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0A2053D" w14:textId="77777777" w:rsidR="004556B1" w:rsidRDefault="004556B1" w:rsidP="00F9227E">
                        <w:r>
                          <w:t>=</w:t>
                        </w: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2AFAE42" w14:textId="77777777" w:rsidR="004556B1" w:rsidRDefault="004556B1" w:rsidP="00F9227E">
                        <w:r>
                          <w:t>934</w:t>
                        </w:r>
                      </w:p>
                    </w:tc>
                  </w:tr>
                </w:tbl>
                <w:p w14:paraId="707E51A7" w14:textId="77777777" w:rsidR="004556B1" w:rsidRDefault="004556B1" w:rsidP="00EC1D13"/>
              </w:tc>
              <w:tc>
                <w:tcPr>
                  <w:tcW w:w="3912" w:type="dxa"/>
                  <w:vAlign w:val="center"/>
                </w:tcPr>
                <w:p w14:paraId="390F74FF" w14:textId="77777777" w:rsidR="004556B1" w:rsidRDefault="004556B1" w:rsidP="000E2D5B">
                  <w:pPr>
                    <w:spacing w:line="240" w:lineRule="atLeast"/>
                    <w:jc w:val="center"/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0D8E5968" wp14:editId="2908A0F5">
                        <wp:extent cx="2247900" cy="714375"/>
                        <wp:effectExtent l="0" t="0" r="0" b="9525"/>
                        <wp:docPr id="72" name="Grafik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3b1.eps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900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14:paraId="210821E5" w14:textId="77777777" w:rsidR="004556B1" w:rsidRDefault="004556B1" w:rsidP="00EC1D13"/>
                <w:tbl>
                  <w:tblPr>
                    <w:tblStyle w:val="Tabellenraster"/>
                    <w:tblW w:w="1872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0"/>
                    <w:gridCol w:w="227"/>
                    <w:gridCol w:w="454"/>
                    <w:gridCol w:w="227"/>
                    <w:gridCol w:w="454"/>
                  </w:tblGrid>
                  <w:tr w:rsidR="000E2D5B" w:rsidRPr="003D0C04" w14:paraId="4F8B21DB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0091E10" w14:textId="77777777" w:rsidR="000E2D5B" w:rsidRPr="003D0C04" w:rsidRDefault="000E2D5B" w:rsidP="00F9227E">
                        <w:r>
                          <w:t>934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8D33DC8" w14:textId="77777777" w:rsidR="000E2D5B" w:rsidRPr="003D0C04" w:rsidRDefault="000E2D5B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AF5DFB3" w14:textId="77777777" w:rsidR="000E2D5B" w:rsidRPr="003D0C04" w:rsidRDefault="000E2D5B" w:rsidP="00F9227E">
                        <w:r>
                          <w:t>287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59398CA" w14:textId="77777777" w:rsidR="000E2D5B" w:rsidRPr="003D0C04" w:rsidRDefault="000E2D5B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A595126" w14:textId="5E10B159" w:rsidR="000E2D5B" w:rsidRPr="003D0C04" w:rsidRDefault="000E2D5B" w:rsidP="00F9227E"/>
                    </w:tc>
                  </w:tr>
                  <w:tr w:rsidR="000E2D5B" w:rsidRPr="003D0C04" w14:paraId="3B1F7838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79E9C90" w14:textId="77777777" w:rsidR="000E2D5B" w:rsidRPr="003D0C04" w:rsidRDefault="000E2D5B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AE8F72A" w14:textId="77777777" w:rsidR="000E2D5B" w:rsidRPr="003D0C04" w:rsidRDefault="000E2D5B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65EB83D" w14:textId="77777777" w:rsidR="000E2D5B" w:rsidRDefault="000E2D5B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ACEB58F" w14:textId="77777777" w:rsidR="000E2D5B" w:rsidRPr="003D0C04" w:rsidRDefault="000E2D5B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717E7AC" w14:textId="77777777" w:rsidR="000E2D5B" w:rsidRDefault="000E2D5B" w:rsidP="00F9227E"/>
                    </w:tc>
                  </w:tr>
                  <w:tr w:rsidR="000E2D5B" w:rsidRPr="003D0C04" w14:paraId="7F8EABF6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shd w:val="clear" w:color="auto" w:fill="auto"/>
                        <w:vAlign w:val="center"/>
                      </w:tcPr>
                      <w:p w14:paraId="4153C1CD" w14:textId="77777777" w:rsidR="000E2D5B" w:rsidRDefault="000E2D5B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53EBDEC" w14:textId="77777777" w:rsidR="000E2D5B" w:rsidRPr="003D0C04" w:rsidRDefault="000E2D5B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308E885" w14:textId="77777777" w:rsidR="000E2D5B" w:rsidRDefault="000E2D5B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7CCEB5D" w14:textId="77777777" w:rsidR="000E2D5B" w:rsidRPr="003D0C04" w:rsidRDefault="000E2D5B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B6E3FB3" w14:textId="77777777" w:rsidR="000E2D5B" w:rsidRPr="003D0C04" w:rsidRDefault="000E2D5B" w:rsidP="00F9227E"/>
                    </w:tc>
                  </w:tr>
                  <w:tr w:rsidR="000E2D5B" w:rsidRPr="003D0C04" w14:paraId="5B591FCF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shd w:val="clear" w:color="auto" w:fill="auto"/>
                        <w:vAlign w:val="center"/>
                      </w:tcPr>
                      <w:p w14:paraId="1F67F8FA" w14:textId="77777777" w:rsidR="000E2D5B" w:rsidRDefault="000E2D5B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2C744FE" w14:textId="77777777" w:rsidR="000E2D5B" w:rsidRDefault="000E2D5B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1AEAAA0" w14:textId="77777777" w:rsidR="000E2D5B" w:rsidRDefault="000E2D5B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4D49AC3" w14:textId="77777777" w:rsidR="000E2D5B" w:rsidRDefault="000E2D5B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B41EE20" w14:textId="77777777" w:rsidR="000E2D5B" w:rsidRDefault="000E2D5B" w:rsidP="00F9227E"/>
                    </w:tc>
                  </w:tr>
                </w:tbl>
                <w:p w14:paraId="05262E7B" w14:textId="77777777" w:rsidR="000E2D5B" w:rsidRDefault="000E2D5B" w:rsidP="00EC1D13"/>
              </w:tc>
            </w:tr>
            <w:tr w:rsidR="00553F74" w14:paraId="6C9D8D8B" w14:textId="77777777" w:rsidTr="00CE5A05">
              <w:trPr>
                <w:trHeight w:val="1773"/>
              </w:trPr>
              <w:tc>
                <w:tcPr>
                  <w:tcW w:w="2268" w:type="dxa"/>
                </w:tcPr>
                <w:p w14:paraId="21055294" w14:textId="77777777" w:rsidR="00553F74" w:rsidRDefault="00553F74" w:rsidP="00553F74">
                  <w:r>
                    <w:t>(2)</w:t>
                  </w:r>
                </w:p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553F74" w:rsidRPr="003D0C04" w14:paraId="2F759F27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43DB774" w14:textId="77777777" w:rsidR="00553F74" w:rsidRPr="003D0C04" w:rsidRDefault="00553F74" w:rsidP="00F9227E">
                        <w:r>
                          <w:t> 37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EB3C61E" w14:textId="77777777" w:rsidR="00553F74" w:rsidRPr="003D0C04" w:rsidRDefault="00553F74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1C432BB" w14:textId="77777777" w:rsidR="00553F74" w:rsidRPr="003D0C04" w:rsidRDefault="00553F74" w:rsidP="00F9227E">
                        <w:r>
                          <w:t>129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EDB14DD" w14:textId="77777777" w:rsidR="00553F74" w:rsidRPr="003D0C04" w:rsidRDefault="00553F74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5BC2F76" w14:textId="77777777" w:rsidR="00553F74" w:rsidRPr="003D0C04" w:rsidRDefault="00553F74" w:rsidP="00F9227E">
                        <w:r>
                          <w:t>166</w:t>
                        </w:r>
                      </w:p>
                    </w:tc>
                  </w:tr>
                  <w:tr w:rsidR="00553F74" w:rsidRPr="003D0C04" w14:paraId="7822A7CE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E677A7A" w14:textId="77777777" w:rsidR="00553F74" w:rsidRPr="003D0C04" w:rsidRDefault="00553F74" w:rsidP="00F9227E">
                        <w:r>
                          <w:t> 37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2D275F4" w14:textId="77777777" w:rsidR="00553F74" w:rsidRPr="003D0C04" w:rsidRDefault="00553F74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F041777" w14:textId="77777777" w:rsidR="00553F74" w:rsidRDefault="00553F74" w:rsidP="00F9227E">
                        <w:r>
                          <w:t>  9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B04F398" w14:textId="77777777" w:rsidR="00553F74" w:rsidRPr="003D0C04" w:rsidRDefault="00553F74" w:rsidP="00F9227E">
                        <w: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801CD01" w14:textId="77777777" w:rsidR="00553F74" w:rsidRDefault="00553F74" w:rsidP="00F9227E">
                        <w:r>
                          <w:t>̳ 46</w:t>
                        </w:r>
                      </w:p>
                    </w:tc>
                  </w:tr>
                  <w:tr w:rsidR="00553F74" w:rsidRPr="003D0C04" w14:paraId="2D2118AC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48C8132" w14:textId="77777777" w:rsidR="00553F74" w:rsidRDefault="00553F74" w:rsidP="00F9227E">
                        <w:r>
                          <w:t> 46</w:t>
                        </w: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D4542A3" w14:textId="77777777" w:rsidR="00553F74" w:rsidRPr="003D0C04" w:rsidRDefault="00553F74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51A617F" w14:textId="77777777" w:rsidR="00553F74" w:rsidRDefault="00553F74" w:rsidP="00F9227E">
                        <w:r>
                          <w:t> 20</w:t>
                        </w: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01B2FC3" w14:textId="77777777" w:rsidR="00553F74" w:rsidRPr="003D0C04" w:rsidRDefault="00553F74" w:rsidP="00F9227E">
                        <w:r>
                          <w:t>=</w:t>
                        </w: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E041185" w14:textId="77777777" w:rsidR="00553F74" w:rsidRPr="003D0C04" w:rsidRDefault="00553F74" w:rsidP="00F9227E">
                        <w:r>
                          <w:t> 66</w:t>
                        </w:r>
                      </w:p>
                    </w:tc>
                  </w:tr>
                  <w:tr w:rsidR="00553F74" w:rsidRPr="003D0C04" w14:paraId="341ECF1C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9BC53FA" w14:textId="77777777" w:rsidR="00553F74" w:rsidRDefault="00553F74" w:rsidP="00F9227E">
                        <w:r>
                          <w:t> 66</w:t>
                        </w: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8EE8152" w14:textId="77777777" w:rsidR="00553F74" w:rsidRDefault="00553F74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0E42F61" w14:textId="77777777" w:rsidR="00553F74" w:rsidRDefault="00553F74" w:rsidP="00F9227E">
                        <w:r>
                          <w:t>100</w:t>
                        </w: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CFAA188" w14:textId="77777777" w:rsidR="00553F74" w:rsidRDefault="00553F74" w:rsidP="00F9227E">
                        <w:r>
                          <w:t>=</w:t>
                        </w: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613E401" w14:textId="77777777" w:rsidR="00553F74" w:rsidRDefault="00553F74" w:rsidP="00F9227E">
                        <w:r>
                          <w:t>166</w:t>
                        </w:r>
                      </w:p>
                    </w:tc>
                  </w:tr>
                </w:tbl>
                <w:p w14:paraId="1CFC295C" w14:textId="77777777" w:rsidR="00553F74" w:rsidRDefault="00553F74" w:rsidP="00553F74"/>
              </w:tc>
              <w:tc>
                <w:tcPr>
                  <w:tcW w:w="3912" w:type="dxa"/>
                  <w:vAlign w:val="center"/>
                </w:tcPr>
                <w:p w14:paraId="10CB6D24" w14:textId="77777777" w:rsidR="00553F74" w:rsidRDefault="00553F74" w:rsidP="00553F74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B1396FE" wp14:editId="49946CC2">
                        <wp:extent cx="2209800" cy="609600"/>
                        <wp:effectExtent l="0" t="0" r="0" b="0"/>
                        <wp:docPr id="73" name="Grafik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3b2.eps"/>
                                <pic:cNvPicPr/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9800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14:paraId="6726B2D3" w14:textId="77777777" w:rsidR="00553F74" w:rsidRDefault="00553F74" w:rsidP="00553F74"/>
                <w:tbl>
                  <w:tblPr>
                    <w:tblStyle w:val="Tabellenraster"/>
                    <w:tblW w:w="1872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0"/>
                    <w:gridCol w:w="227"/>
                    <w:gridCol w:w="454"/>
                    <w:gridCol w:w="227"/>
                    <w:gridCol w:w="454"/>
                  </w:tblGrid>
                  <w:tr w:rsidR="00F9227E" w:rsidRPr="003D0C04" w14:paraId="304AEBA1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2A7440F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5EAD381" w14:textId="77777777" w:rsidR="00F9227E" w:rsidRPr="003D0C04" w:rsidRDefault="00F9227E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CC0F6D2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1C9B2FA" w14:textId="77777777" w:rsidR="00F9227E" w:rsidRPr="003D0C04" w:rsidRDefault="00F9227E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1E3EEBF" w14:textId="77777777" w:rsidR="00F9227E" w:rsidRPr="003D0C04" w:rsidRDefault="00F9227E" w:rsidP="00F9227E"/>
                    </w:tc>
                  </w:tr>
                  <w:tr w:rsidR="00553F74" w:rsidRPr="003D0C04" w14:paraId="32C17D7F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53E5BF3" w14:textId="77777777" w:rsidR="00553F74" w:rsidRPr="003D0C04" w:rsidRDefault="00553F74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45A58AA" w14:textId="77777777" w:rsidR="00553F74" w:rsidRPr="003D0C04" w:rsidRDefault="00553F74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9082E01" w14:textId="77777777" w:rsidR="00553F74" w:rsidRDefault="00553F74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9D99156" w14:textId="77777777" w:rsidR="00553F74" w:rsidRPr="003D0C04" w:rsidRDefault="00553F74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AA97A31" w14:textId="77777777" w:rsidR="00553F74" w:rsidRDefault="00553F74" w:rsidP="00F9227E"/>
                    </w:tc>
                  </w:tr>
                  <w:tr w:rsidR="00553F74" w:rsidRPr="003D0C04" w14:paraId="033C969A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shd w:val="clear" w:color="auto" w:fill="auto"/>
                        <w:vAlign w:val="center"/>
                      </w:tcPr>
                      <w:p w14:paraId="43F846DB" w14:textId="77777777" w:rsidR="00553F74" w:rsidRDefault="00553F74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6C3119B" w14:textId="77777777" w:rsidR="00553F74" w:rsidRPr="003D0C04" w:rsidRDefault="00553F74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4873D2E" w14:textId="77777777" w:rsidR="00553F74" w:rsidRDefault="00553F74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342C754" w14:textId="77777777" w:rsidR="00553F74" w:rsidRPr="003D0C04" w:rsidRDefault="00553F74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3E5D581" w14:textId="77777777" w:rsidR="00553F74" w:rsidRPr="003D0C04" w:rsidRDefault="00553F74" w:rsidP="00F9227E"/>
                    </w:tc>
                  </w:tr>
                  <w:tr w:rsidR="00553F74" w:rsidRPr="003D0C04" w14:paraId="6842F72C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shd w:val="clear" w:color="auto" w:fill="auto"/>
                        <w:vAlign w:val="center"/>
                      </w:tcPr>
                      <w:p w14:paraId="466A322A" w14:textId="77777777" w:rsidR="00553F74" w:rsidRDefault="00553F74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3135324" w14:textId="77777777" w:rsidR="00553F74" w:rsidRDefault="00553F74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76993C6" w14:textId="77777777" w:rsidR="00553F74" w:rsidRDefault="00553F74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856EAF9" w14:textId="77777777" w:rsidR="00553F74" w:rsidRDefault="00553F74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9811657" w14:textId="77777777" w:rsidR="00553F74" w:rsidRDefault="00553F74" w:rsidP="00F9227E"/>
                    </w:tc>
                  </w:tr>
                </w:tbl>
                <w:p w14:paraId="6C113EA7" w14:textId="77777777" w:rsidR="00553F74" w:rsidRDefault="00553F74" w:rsidP="00553F74"/>
              </w:tc>
            </w:tr>
            <w:tr w:rsidR="00553F74" w14:paraId="47FC6BD1" w14:textId="77777777" w:rsidTr="00CE5A05">
              <w:trPr>
                <w:trHeight w:val="1773"/>
              </w:trPr>
              <w:tc>
                <w:tcPr>
                  <w:tcW w:w="2268" w:type="dxa"/>
                </w:tcPr>
                <w:p w14:paraId="734BF784" w14:textId="77777777" w:rsidR="00553F74" w:rsidRDefault="00553F74" w:rsidP="00553F74">
                  <w:r>
                    <w:t>(3)</w:t>
                  </w:r>
                </w:p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FD370F" w:rsidRPr="003D0C04" w14:paraId="7A69BB47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463840E" w14:textId="77777777" w:rsidR="00FD370F" w:rsidRPr="003D0C04" w:rsidRDefault="00FD370F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8CDE5BA" w14:textId="77777777" w:rsidR="00FD370F" w:rsidRPr="003D0C04" w:rsidRDefault="00FD370F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DF2E5D7" w14:textId="77777777" w:rsidR="00FD370F" w:rsidRPr="003D0C04" w:rsidRDefault="00FD370F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A6837B4" w14:textId="77777777" w:rsidR="00FD370F" w:rsidRPr="003D0C04" w:rsidRDefault="00FD370F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B2DE2FD" w14:textId="77777777" w:rsidR="00FD370F" w:rsidRPr="003D0C04" w:rsidRDefault="00FD370F" w:rsidP="00F9227E"/>
                    </w:tc>
                  </w:tr>
                  <w:tr w:rsidR="00553F74" w:rsidRPr="003D0C04" w14:paraId="3D0E17AF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5429BE9" w14:textId="77777777" w:rsidR="00553F74" w:rsidRPr="003D0C04" w:rsidRDefault="00553F74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7642312" w14:textId="77777777" w:rsidR="00553F74" w:rsidRPr="003D0C04" w:rsidRDefault="00553F74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7A232D2" w14:textId="77777777" w:rsidR="00553F74" w:rsidRDefault="00553F74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4846E7E" w14:textId="77777777" w:rsidR="00553F74" w:rsidRPr="003D0C04" w:rsidRDefault="00553F74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78FA732" w14:textId="77777777" w:rsidR="00553F74" w:rsidRDefault="00553F74" w:rsidP="00F9227E"/>
                    </w:tc>
                  </w:tr>
                  <w:tr w:rsidR="00553F74" w:rsidRPr="003D0C04" w14:paraId="12864DFA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0AF6B57" w14:textId="77777777" w:rsidR="00553F74" w:rsidRDefault="00553F74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4B5CF7B" w14:textId="77777777" w:rsidR="00553F74" w:rsidRPr="003D0C04" w:rsidRDefault="00553F74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DE58A96" w14:textId="77777777" w:rsidR="00553F74" w:rsidRDefault="00553F74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A025B5C" w14:textId="77777777" w:rsidR="00553F74" w:rsidRPr="003D0C04" w:rsidRDefault="00553F74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7779B1D" w14:textId="77777777" w:rsidR="00553F74" w:rsidRPr="003D0C04" w:rsidRDefault="00553F74" w:rsidP="00F9227E"/>
                    </w:tc>
                  </w:tr>
                  <w:tr w:rsidR="00553F74" w:rsidRPr="003D0C04" w14:paraId="2958C0AA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56A2A44" w14:textId="77777777" w:rsidR="00553F74" w:rsidRDefault="00553F74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4E44042" w14:textId="77777777" w:rsidR="00553F74" w:rsidRDefault="00553F74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381D761" w14:textId="77777777" w:rsidR="00553F74" w:rsidRDefault="00553F74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7306EF0" w14:textId="77777777" w:rsidR="00553F74" w:rsidRDefault="00553F74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81CF110" w14:textId="77777777" w:rsidR="00553F74" w:rsidRDefault="00553F74" w:rsidP="00F9227E"/>
                    </w:tc>
                  </w:tr>
                </w:tbl>
                <w:p w14:paraId="4CE40908" w14:textId="77777777" w:rsidR="00553F74" w:rsidRDefault="00553F74" w:rsidP="00EC1D13"/>
              </w:tc>
              <w:tc>
                <w:tcPr>
                  <w:tcW w:w="3912" w:type="dxa"/>
                  <w:vAlign w:val="center"/>
                </w:tcPr>
                <w:p w14:paraId="633B587D" w14:textId="77777777" w:rsidR="00553F74" w:rsidRDefault="00553F74" w:rsidP="000E2D5B">
                  <w:pPr>
                    <w:spacing w:line="240" w:lineRule="atLeast"/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5E1D2A30" wp14:editId="1FE859DE">
                        <wp:extent cx="2333625" cy="714375"/>
                        <wp:effectExtent l="0" t="0" r="9525" b="9525"/>
                        <wp:docPr id="74" name="Grafik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3b3.eps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3625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14:paraId="76BE926B" w14:textId="77777777" w:rsidR="00553F74" w:rsidRDefault="00553F74" w:rsidP="00553F74"/>
                <w:tbl>
                  <w:tblPr>
                    <w:tblStyle w:val="Tabellenraster"/>
                    <w:tblW w:w="1872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0"/>
                    <w:gridCol w:w="227"/>
                    <w:gridCol w:w="454"/>
                    <w:gridCol w:w="227"/>
                    <w:gridCol w:w="454"/>
                  </w:tblGrid>
                  <w:tr w:rsidR="00F9227E" w:rsidRPr="003D0C04" w14:paraId="2CAB7586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803F901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B743EA8" w14:textId="77777777" w:rsidR="00F9227E" w:rsidRPr="003D0C04" w:rsidRDefault="00F9227E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5947BB6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C5AD64D" w14:textId="77777777" w:rsidR="00F9227E" w:rsidRPr="003D0C04" w:rsidRDefault="00F9227E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3DC1201" w14:textId="77777777" w:rsidR="00F9227E" w:rsidRPr="003D0C04" w:rsidRDefault="00F9227E" w:rsidP="00F9227E"/>
                    </w:tc>
                  </w:tr>
                  <w:tr w:rsidR="00553F74" w:rsidRPr="003D0C04" w14:paraId="73829CB1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8C86242" w14:textId="77777777" w:rsidR="00553F74" w:rsidRPr="003D0C04" w:rsidRDefault="00553F74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A6E49E1" w14:textId="77777777" w:rsidR="00553F74" w:rsidRPr="003D0C04" w:rsidRDefault="00553F74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41516A8" w14:textId="77777777" w:rsidR="00553F74" w:rsidRDefault="00553F74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812DD4F" w14:textId="77777777" w:rsidR="00553F74" w:rsidRPr="003D0C04" w:rsidRDefault="00553F74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6C0F4F8" w14:textId="77777777" w:rsidR="00553F74" w:rsidRDefault="00553F74" w:rsidP="00F9227E"/>
                    </w:tc>
                  </w:tr>
                  <w:tr w:rsidR="00553F74" w:rsidRPr="003D0C04" w14:paraId="345657B2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shd w:val="clear" w:color="auto" w:fill="auto"/>
                        <w:vAlign w:val="center"/>
                      </w:tcPr>
                      <w:p w14:paraId="74C220E4" w14:textId="77777777" w:rsidR="00553F74" w:rsidRDefault="00553F74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674CEED" w14:textId="77777777" w:rsidR="00553F74" w:rsidRPr="003D0C04" w:rsidRDefault="00553F74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A333CED" w14:textId="77777777" w:rsidR="00553F74" w:rsidRDefault="00553F74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AB54056" w14:textId="77777777" w:rsidR="00553F74" w:rsidRPr="003D0C04" w:rsidRDefault="00553F74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6722732" w14:textId="77777777" w:rsidR="00553F74" w:rsidRPr="003D0C04" w:rsidRDefault="00553F74" w:rsidP="00F9227E"/>
                    </w:tc>
                  </w:tr>
                  <w:tr w:rsidR="00553F74" w:rsidRPr="003D0C04" w14:paraId="0CAE1A46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shd w:val="clear" w:color="auto" w:fill="auto"/>
                        <w:vAlign w:val="center"/>
                      </w:tcPr>
                      <w:p w14:paraId="6F6F19C8" w14:textId="77777777" w:rsidR="00553F74" w:rsidRDefault="00553F74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43D10DC" w14:textId="77777777" w:rsidR="00553F74" w:rsidRDefault="00553F74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5BC7D80" w14:textId="77777777" w:rsidR="00553F74" w:rsidRDefault="00553F74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B27461B" w14:textId="77777777" w:rsidR="00553F74" w:rsidRDefault="00553F74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CB952E7" w14:textId="77777777" w:rsidR="00553F74" w:rsidRDefault="00553F74" w:rsidP="00F9227E"/>
                    </w:tc>
                  </w:tr>
                </w:tbl>
                <w:p w14:paraId="0E32A54E" w14:textId="77777777" w:rsidR="00553F74" w:rsidRDefault="00553F74" w:rsidP="00EC1D13"/>
              </w:tc>
            </w:tr>
            <w:tr w:rsidR="00E55957" w14:paraId="4E1466D5" w14:textId="77777777" w:rsidTr="00CE5A05">
              <w:trPr>
                <w:trHeight w:val="1773"/>
              </w:trPr>
              <w:tc>
                <w:tcPr>
                  <w:tcW w:w="2268" w:type="dxa"/>
                </w:tcPr>
                <w:p w14:paraId="39C0F988" w14:textId="77777777" w:rsidR="00E55957" w:rsidRDefault="00E55957" w:rsidP="00E55957">
                  <w:r>
                    <w:t>(5)</w:t>
                  </w:r>
                </w:p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E55957" w:rsidRPr="003D0C04" w14:paraId="382885A5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B31B09F" w14:textId="77777777" w:rsidR="00E55957" w:rsidRPr="003D0C04" w:rsidRDefault="00E55957" w:rsidP="00F9227E">
                        <w:r>
                          <w:t>110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C5191E9" w14:textId="77777777" w:rsidR="00E55957" w:rsidRPr="003D0C04" w:rsidRDefault="00E55957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05782CA" w14:textId="77777777" w:rsidR="00E55957" w:rsidRPr="003D0C04" w:rsidRDefault="00E55957" w:rsidP="00F9227E">
                        <w:r>
                          <w:t>739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84175FF" w14:textId="77777777" w:rsidR="00E55957" w:rsidRPr="003D0C04" w:rsidRDefault="00E55957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2587FB8" w14:textId="77777777" w:rsidR="00E55957" w:rsidRPr="003D0C04" w:rsidRDefault="00E55957" w:rsidP="00F9227E">
                        <w:r>
                          <w:t>849</w:t>
                        </w:r>
                      </w:p>
                    </w:tc>
                  </w:tr>
                  <w:tr w:rsidR="00E55957" w:rsidRPr="003D0C04" w14:paraId="4995ABA3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59BCF94" w14:textId="77777777" w:rsidR="00E55957" w:rsidRPr="003D0C04" w:rsidRDefault="00E55957" w:rsidP="00F9227E">
                        <w:r>
                          <w:t>110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57722ED" w14:textId="77777777" w:rsidR="00E55957" w:rsidRPr="003D0C04" w:rsidRDefault="00E55957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683C6DA" w14:textId="77777777" w:rsidR="00E55957" w:rsidRDefault="00E55957" w:rsidP="00F9227E">
                        <w:r>
                          <w:t>700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8704A21" w14:textId="77777777" w:rsidR="00E55957" w:rsidRPr="003D0C04" w:rsidRDefault="00E55957" w:rsidP="00F9227E">
                        <w:r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6D8788D" w14:textId="77777777" w:rsidR="00E55957" w:rsidRDefault="00E55957" w:rsidP="00F9227E">
                        <w:r>
                          <w:t>810</w:t>
                        </w:r>
                      </w:p>
                    </w:tc>
                  </w:tr>
                  <w:tr w:rsidR="00E55957" w:rsidRPr="003D0C04" w14:paraId="3CD19778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DE67412" w14:textId="77777777" w:rsidR="00E55957" w:rsidRDefault="00E55957" w:rsidP="00F9227E">
                        <w:r>
                          <w:t>810</w:t>
                        </w: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CFF8093" w14:textId="77777777" w:rsidR="00E55957" w:rsidRPr="003D0C04" w:rsidRDefault="00E55957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0F45D6B" w14:textId="77777777" w:rsidR="00E55957" w:rsidRDefault="00E55957" w:rsidP="00F9227E">
                        <w:r>
                          <w:t> 30</w:t>
                        </w: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9B0BFCA" w14:textId="77777777" w:rsidR="00E55957" w:rsidRPr="003D0C04" w:rsidRDefault="00E55957" w:rsidP="00F9227E">
                        <w:r>
                          <w:t>=</w:t>
                        </w: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CBA9422" w14:textId="77777777" w:rsidR="00E55957" w:rsidRPr="003D0C04" w:rsidRDefault="00E55957" w:rsidP="00F9227E">
                        <w:r>
                          <w:t>840</w:t>
                        </w:r>
                      </w:p>
                    </w:tc>
                  </w:tr>
                  <w:tr w:rsidR="00E55957" w:rsidRPr="003D0C04" w14:paraId="148EE3B5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FACBC7F" w14:textId="77777777" w:rsidR="00E55957" w:rsidRDefault="00E55957" w:rsidP="00F9227E">
                        <w:r>
                          <w:t>840</w:t>
                        </w: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0C82F2D" w14:textId="77777777" w:rsidR="00E55957" w:rsidRDefault="00E55957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AC69F6D" w14:textId="77777777" w:rsidR="00E55957" w:rsidRDefault="00E55957" w:rsidP="00F9227E">
                        <w:r>
                          <w:t>  9</w:t>
                        </w: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0DED66B" w14:textId="77777777" w:rsidR="00E55957" w:rsidRDefault="00E55957" w:rsidP="00F9227E">
                        <w:r>
                          <w:t>=</w:t>
                        </w: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FD474B9" w14:textId="77777777" w:rsidR="00E55957" w:rsidRDefault="00E55957" w:rsidP="00F9227E">
                        <w:r>
                          <w:t>849</w:t>
                        </w:r>
                      </w:p>
                    </w:tc>
                  </w:tr>
                </w:tbl>
                <w:p w14:paraId="48C25791" w14:textId="77777777" w:rsidR="00E55957" w:rsidRDefault="00E55957" w:rsidP="00E55957"/>
              </w:tc>
              <w:tc>
                <w:tcPr>
                  <w:tcW w:w="3912" w:type="dxa"/>
                  <w:vAlign w:val="center"/>
                </w:tcPr>
                <w:p w14:paraId="62A63415" w14:textId="77777777" w:rsidR="00E55957" w:rsidRDefault="00E55957" w:rsidP="00E55957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t>_______________________________</w:t>
                  </w:r>
                </w:p>
              </w:tc>
              <w:tc>
                <w:tcPr>
                  <w:tcW w:w="2268" w:type="dxa"/>
                </w:tcPr>
                <w:p w14:paraId="1D2904BD" w14:textId="77777777" w:rsidR="00E55957" w:rsidRDefault="00E55957" w:rsidP="00E55957"/>
                <w:tbl>
                  <w:tblPr>
                    <w:tblStyle w:val="Tabellenraster"/>
                    <w:tblW w:w="1872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0"/>
                    <w:gridCol w:w="227"/>
                    <w:gridCol w:w="454"/>
                    <w:gridCol w:w="227"/>
                    <w:gridCol w:w="454"/>
                  </w:tblGrid>
                  <w:tr w:rsidR="00F9227E" w:rsidRPr="003D0C04" w14:paraId="02F8038C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9A78AD8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B86658C" w14:textId="77777777" w:rsidR="00F9227E" w:rsidRPr="003D0C04" w:rsidRDefault="00F9227E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DF286F9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C30D380" w14:textId="77777777" w:rsidR="00F9227E" w:rsidRPr="003D0C04" w:rsidRDefault="00F9227E" w:rsidP="00F9227E">
                        <w:pPr>
                          <w:jc w:val="center"/>
                        </w:pPr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82EB590" w14:textId="77777777" w:rsidR="00F9227E" w:rsidRPr="003D0C04" w:rsidRDefault="00F9227E" w:rsidP="00F9227E"/>
                    </w:tc>
                  </w:tr>
                  <w:tr w:rsidR="00E55957" w:rsidRPr="003D0C04" w14:paraId="52F9A77C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FACC81B" w14:textId="77777777" w:rsidR="00E55957" w:rsidRPr="003D0C04" w:rsidRDefault="00E55957" w:rsidP="00E55957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285A122" w14:textId="77777777" w:rsidR="00E55957" w:rsidRPr="003D0C04" w:rsidRDefault="00E55957" w:rsidP="00E55957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</w:tcPr>
                      <w:p w14:paraId="7B83605A" w14:textId="77777777" w:rsidR="00E55957" w:rsidRDefault="00E55957" w:rsidP="00E55957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A145613" w14:textId="77777777" w:rsidR="00E55957" w:rsidRPr="003D0C04" w:rsidRDefault="00E55957" w:rsidP="00E5595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</w:tcPr>
                      <w:p w14:paraId="793720FE" w14:textId="77777777" w:rsidR="00E55957" w:rsidRDefault="00E55957" w:rsidP="00E55957"/>
                    </w:tc>
                  </w:tr>
                  <w:tr w:rsidR="00E55957" w:rsidRPr="003D0C04" w14:paraId="23A6949C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shd w:val="clear" w:color="auto" w:fill="auto"/>
                      </w:tcPr>
                      <w:p w14:paraId="4E9B1996" w14:textId="77777777" w:rsidR="00E55957" w:rsidRDefault="00E55957" w:rsidP="00E55957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F316BA8" w14:textId="77777777" w:rsidR="00E55957" w:rsidRPr="003D0C04" w:rsidRDefault="00E55957" w:rsidP="00E55957"/>
                    </w:tc>
                    <w:tc>
                      <w:tcPr>
                        <w:tcW w:w="454" w:type="dxa"/>
                        <w:shd w:val="clear" w:color="auto" w:fill="auto"/>
                      </w:tcPr>
                      <w:p w14:paraId="15FBCF8B" w14:textId="77777777" w:rsidR="00E55957" w:rsidRDefault="00E55957" w:rsidP="00E55957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855D438" w14:textId="77777777" w:rsidR="00E55957" w:rsidRPr="003D0C04" w:rsidRDefault="00E55957" w:rsidP="00E5595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FBB688D" w14:textId="77777777" w:rsidR="00E55957" w:rsidRPr="003D0C04" w:rsidRDefault="00E55957" w:rsidP="00E55957"/>
                    </w:tc>
                  </w:tr>
                  <w:tr w:rsidR="00E55957" w:rsidRPr="003D0C04" w14:paraId="26A7B50C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shd w:val="clear" w:color="auto" w:fill="auto"/>
                      </w:tcPr>
                      <w:p w14:paraId="489FDEAB" w14:textId="77777777" w:rsidR="00E55957" w:rsidRDefault="00E55957" w:rsidP="00E55957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82E103A" w14:textId="77777777" w:rsidR="00E55957" w:rsidRDefault="00E55957" w:rsidP="00E55957"/>
                    </w:tc>
                    <w:tc>
                      <w:tcPr>
                        <w:tcW w:w="454" w:type="dxa"/>
                        <w:shd w:val="clear" w:color="auto" w:fill="auto"/>
                      </w:tcPr>
                      <w:p w14:paraId="5A314D32" w14:textId="77777777" w:rsidR="00E55957" w:rsidRDefault="00E55957" w:rsidP="00E55957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06B65FC" w14:textId="77777777" w:rsidR="00E55957" w:rsidRDefault="00E55957" w:rsidP="00E5595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33440D3" w14:textId="77777777" w:rsidR="00E55957" w:rsidRDefault="00E55957" w:rsidP="00E55957"/>
                    </w:tc>
                  </w:tr>
                </w:tbl>
                <w:p w14:paraId="0AD95166" w14:textId="77777777" w:rsidR="00E55957" w:rsidRDefault="00E55957" w:rsidP="00E55957"/>
              </w:tc>
            </w:tr>
            <w:tr w:rsidR="00E55957" w14:paraId="271F722D" w14:textId="77777777" w:rsidTr="00CE5A05">
              <w:trPr>
                <w:trHeight w:val="1773"/>
              </w:trPr>
              <w:tc>
                <w:tcPr>
                  <w:tcW w:w="2268" w:type="dxa"/>
                </w:tcPr>
                <w:p w14:paraId="7FB9DCBB" w14:textId="77777777" w:rsidR="00E55957" w:rsidRDefault="00E55957" w:rsidP="00E55957">
                  <w:r>
                    <w:t>(5)</w:t>
                  </w:r>
                </w:p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E55957" w:rsidRPr="003D0C04" w14:paraId="129A53B4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</w:tcPr>
                      <w:p w14:paraId="1855EC98" w14:textId="77777777" w:rsidR="00E55957" w:rsidRPr="003D0C04" w:rsidRDefault="00E55957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</w:tcPr>
                      <w:p w14:paraId="33624408" w14:textId="77777777" w:rsidR="00E55957" w:rsidRPr="003D0C04" w:rsidRDefault="00E55957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</w:tcPr>
                      <w:p w14:paraId="5BD8C551" w14:textId="77777777" w:rsidR="00E55957" w:rsidRPr="003D0C04" w:rsidRDefault="00E55957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</w:tcPr>
                      <w:p w14:paraId="2616892C" w14:textId="77777777" w:rsidR="00E55957" w:rsidRPr="003D0C04" w:rsidRDefault="00E55957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</w:tcPr>
                      <w:p w14:paraId="4999212B" w14:textId="77777777" w:rsidR="00E55957" w:rsidRPr="003D0C04" w:rsidRDefault="00E55957" w:rsidP="00F9227E"/>
                    </w:tc>
                  </w:tr>
                  <w:tr w:rsidR="00E55957" w:rsidRPr="003D0C04" w14:paraId="233D72CF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</w:tcPr>
                      <w:p w14:paraId="4589D524" w14:textId="77777777" w:rsidR="00E55957" w:rsidRPr="003D0C04" w:rsidRDefault="00E5595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</w:tcPr>
                      <w:p w14:paraId="53C29B1F" w14:textId="77777777" w:rsidR="00E55957" w:rsidRPr="003D0C04" w:rsidRDefault="00E5595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</w:tcPr>
                      <w:p w14:paraId="6BC5D451" w14:textId="77777777" w:rsidR="00E55957" w:rsidRDefault="00E5595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</w:tcPr>
                      <w:p w14:paraId="1F6F2263" w14:textId="77777777" w:rsidR="00E55957" w:rsidRPr="003D0C04" w:rsidRDefault="00E5595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</w:tcPr>
                      <w:p w14:paraId="0586E64B" w14:textId="77777777" w:rsidR="00E55957" w:rsidRDefault="00E55957" w:rsidP="00F9227E"/>
                    </w:tc>
                  </w:tr>
                  <w:tr w:rsidR="00E55957" w:rsidRPr="003D0C04" w14:paraId="64045FC0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</w:tcPr>
                      <w:p w14:paraId="076A4572" w14:textId="77777777" w:rsidR="00E55957" w:rsidRDefault="00E55957" w:rsidP="00F9227E"/>
                    </w:tc>
                    <w:tc>
                      <w:tcPr>
                        <w:tcW w:w="227" w:type="dxa"/>
                        <w:shd w:val="clear" w:color="auto" w:fill="auto"/>
                      </w:tcPr>
                      <w:p w14:paraId="12F6DC84" w14:textId="77777777" w:rsidR="00E55957" w:rsidRPr="003D0C04" w:rsidRDefault="00E55957" w:rsidP="00F9227E"/>
                    </w:tc>
                    <w:tc>
                      <w:tcPr>
                        <w:tcW w:w="454" w:type="dxa"/>
                        <w:shd w:val="clear" w:color="auto" w:fill="auto"/>
                      </w:tcPr>
                      <w:p w14:paraId="23766CFA" w14:textId="77777777" w:rsidR="00E55957" w:rsidRDefault="00E55957" w:rsidP="00F9227E"/>
                    </w:tc>
                    <w:tc>
                      <w:tcPr>
                        <w:tcW w:w="227" w:type="dxa"/>
                        <w:shd w:val="clear" w:color="auto" w:fill="auto"/>
                      </w:tcPr>
                      <w:p w14:paraId="113F6F11" w14:textId="77777777" w:rsidR="00E55957" w:rsidRPr="003D0C04" w:rsidRDefault="00E55957" w:rsidP="00F9227E"/>
                    </w:tc>
                    <w:tc>
                      <w:tcPr>
                        <w:tcW w:w="454" w:type="dxa"/>
                        <w:shd w:val="clear" w:color="auto" w:fill="auto"/>
                      </w:tcPr>
                      <w:p w14:paraId="49949426" w14:textId="77777777" w:rsidR="00E55957" w:rsidRPr="003D0C04" w:rsidRDefault="00E55957" w:rsidP="00F9227E"/>
                    </w:tc>
                  </w:tr>
                  <w:tr w:rsidR="00E55957" w:rsidRPr="003D0C04" w14:paraId="2C1B4092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</w:tcPr>
                      <w:p w14:paraId="16DA42D0" w14:textId="77777777" w:rsidR="00E55957" w:rsidRDefault="00E55957" w:rsidP="00F9227E"/>
                    </w:tc>
                    <w:tc>
                      <w:tcPr>
                        <w:tcW w:w="227" w:type="dxa"/>
                        <w:shd w:val="clear" w:color="auto" w:fill="auto"/>
                      </w:tcPr>
                      <w:p w14:paraId="4E41D4EB" w14:textId="77777777" w:rsidR="00E55957" w:rsidRDefault="00E55957" w:rsidP="00F9227E"/>
                    </w:tc>
                    <w:tc>
                      <w:tcPr>
                        <w:tcW w:w="454" w:type="dxa"/>
                        <w:shd w:val="clear" w:color="auto" w:fill="auto"/>
                      </w:tcPr>
                      <w:p w14:paraId="4E920D6B" w14:textId="77777777" w:rsidR="00E55957" w:rsidRDefault="00E55957" w:rsidP="00F9227E"/>
                    </w:tc>
                    <w:tc>
                      <w:tcPr>
                        <w:tcW w:w="227" w:type="dxa"/>
                        <w:shd w:val="clear" w:color="auto" w:fill="auto"/>
                      </w:tcPr>
                      <w:p w14:paraId="541997BD" w14:textId="77777777" w:rsidR="00E55957" w:rsidRDefault="00E55957" w:rsidP="00F9227E"/>
                    </w:tc>
                    <w:tc>
                      <w:tcPr>
                        <w:tcW w:w="454" w:type="dxa"/>
                        <w:shd w:val="clear" w:color="auto" w:fill="auto"/>
                      </w:tcPr>
                      <w:p w14:paraId="74DF0DA4" w14:textId="77777777" w:rsidR="00E55957" w:rsidRDefault="00E55957" w:rsidP="00F9227E"/>
                    </w:tc>
                  </w:tr>
                </w:tbl>
                <w:p w14:paraId="2C88DB69" w14:textId="77777777" w:rsidR="00E55957" w:rsidRDefault="00E55957" w:rsidP="00E55957"/>
              </w:tc>
              <w:tc>
                <w:tcPr>
                  <w:tcW w:w="3912" w:type="dxa"/>
                  <w:vAlign w:val="center"/>
                </w:tcPr>
                <w:p w14:paraId="195611BB" w14:textId="77777777" w:rsidR="00E55957" w:rsidRDefault="00E55957" w:rsidP="00E55957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t>_______________________________</w:t>
                  </w:r>
                </w:p>
              </w:tc>
              <w:tc>
                <w:tcPr>
                  <w:tcW w:w="2268" w:type="dxa"/>
                </w:tcPr>
                <w:p w14:paraId="15F2EA75" w14:textId="77777777" w:rsidR="00E55957" w:rsidRDefault="00E55957" w:rsidP="00E55957"/>
                <w:tbl>
                  <w:tblPr>
                    <w:tblStyle w:val="Tabellenraster"/>
                    <w:tblW w:w="1872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0"/>
                    <w:gridCol w:w="227"/>
                    <w:gridCol w:w="454"/>
                    <w:gridCol w:w="227"/>
                    <w:gridCol w:w="454"/>
                  </w:tblGrid>
                  <w:tr w:rsidR="00E55957" w:rsidRPr="003D0C04" w14:paraId="02AE60D8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31954D6" w14:textId="77777777" w:rsidR="00E55957" w:rsidRPr="003D0C04" w:rsidRDefault="00E55957" w:rsidP="00F9227E">
                        <w:r>
                          <w:t>1089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DD8506A" w14:textId="77777777" w:rsidR="00E55957" w:rsidRPr="003D0C04" w:rsidRDefault="00E55957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E91AE9B" w14:textId="77777777" w:rsidR="00E55957" w:rsidRPr="003D0C04" w:rsidRDefault="00E55957" w:rsidP="00F9227E">
                        <w:r>
                          <w:t> 92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5E4175A" w14:textId="77777777" w:rsidR="00E55957" w:rsidRPr="003D0C04" w:rsidRDefault="00E55957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A607D29" w14:textId="77777777" w:rsidR="00E55957" w:rsidRPr="003D0C04" w:rsidRDefault="00E55957" w:rsidP="00F9227E">
                        <w:r>
                          <w:t>997</w:t>
                        </w:r>
                      </w:p>
                    </w:tc>
                  </w:tr>
                  <w:tr w:rsidR="00E55957" w:rsidRPr="003D0C04" w14:paraId="10DF09A6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6C5F4DD" w14:textId="77777777" w:rsidR="00E55957" w:rsidRPr="003D0C04" w:rsidRDefault="00E5595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34FBD8C" w14:textId="77777777" w:rsidR="00E55957" w:rsidRDefault="00E55957" w:rsidP="00F9227E">
                        <w:r w:rsidRPr="005F0206"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527669F" w14:textId="77777777" w:rsidR="00E55957" w:rsidRDefault="00E55957" w:rsidP="00F9227E">
                        <w:r>
                          <w:t> 89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398B589" w14:textId="77777777" w:rsidR="00E55957" w:rsidRPr="003D0C04" w:rsidRDefault="00E5595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478FF17" w14:textId="77777777" w:rsidR="00E55957" w:rsidRDefault="00E55957" w:rsidP="00F9227E">
                        <w:r>
                          <w:t>1000</w:t>
                        </w:r>
                      </w:p>
                    </w:tc>
                  </w:tr>
                  <w:tr w:rsidR="00E55957" w:rsidRPr="003D0C04" w14:paraId="4887FABA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shd w:val="clear" w:color="auto" w:fill="auto"/>
                        <w:vAlign w:val="center"/>
                      </w:tcPr>
                      <w:p w14:paraId="5781D52F" w14:textId="77777777" w:rsidR="00E55957" w:rsidRDefault="00E5595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ADC488A" w14:textId="77777777" w:rsidR="00E55957" w:rsidRDefault="00E55957" w:rsidP="00F9227E">
                        <w:r w:rsidRPr="005F0206">
                          <w:t>–</w:t>
                        </w:r>
                      </w:p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FD78F27" w14:textId="77777777" w:rsidR="00E55957" w:rsidRDefault="00E55957" w:rsidP="00F9227E">
                        <w:r>
                          <w:t>  3</w:t>
                        </w:r>
                      </w:p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6B9BADC5" w14:textId="77777777" w:rsidR="00E55957" w:rsidRPr="003D0C04" w:rsidRDefault="00E5595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E666044" w14:textId="77777777" w:rsidR="00E55957" w:rsidRPr="003D0C04" w:rsidRDefault="00E55957" w:rsidP="00F9227E">
                        <w:r>
                          <w:t> 997</w:t>
                        </w:r>
                      </w:p>
                    </w:tc>
                  </w:tr>
                  <w:tr w:rsidR="00E55957" w:rsidRPr="003D0C04" w14:paraId="2763012F" w14:textId="77777777" w:rsidTr="00540E2F">
                    <w:trPr>
                      <w:trHeight w:hRule="exact" w:val="340"/>
                      <w:jc w:val="right"/>
                    </w:trPr>
                    <w:tc>
                      <w:tcPr>
                        <w:tcW w:w="510" w:type="dxa"/>
                        <w:shd w:val="clear" w:color="auto" w:fill="auto"/>
                        <w:vAlign w:val="center"/>
                      </w:tcPr>
                      <w:p w14:paraId="23AA8C3C" w14:textId="77777777" w:rsidR="00E55957" w:rsidRDefault="00E5595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60D2AB64" w14:textId="77777777" w:rsidR="00E55957" w:rsidRDefault="00E5595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D06141E" w14:textId="77777777" w:rsidR="00E55957" w:rsidRDefault="00E5595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D3E6EE2" w14:textId="77777777" w:rsidR="00E55957" w:rsidRDefault="00E5595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F309F7B" w14:textId="77777777" w:rsidR="00E55957" w:rsidRDefault="00E55957" w:rsidP="00F9227E"/>
                    </w:tc>
                  </w:tr>
                </w:tbl>
                <w:p w14:paraId="1C313733" w14:textId="77777777" w:rsidR="00E55957" w:rsidRDefault="00E55957" w:rsidP="00E55957"/>
              </w:tc>
            </w:tr>
            <w:tr w:rsidR="003214FE" w14:paraId="3C7FC13E" w14:textId="77777777" w:rsidTr="00F9227E">
              <w:trPr>
                <w:trHeight w:val="1773"/>
              </w:trPr>
              <w:tc>
                <w:tcPr>
                  <w:tcW w:w="2268" w:type="dxa"/>
                </w:tcPr>
                <w:p w14:paraId="7C6BE93B" w14:textId="77777777" w:rsidR="003214FE" w:rsidRDefault="003214FE" w:rsidP="003214FE">
                  <w:r>
                    <w:t>(5)</w:t>
                  </w:r>
                </w:p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3214FE" w:rsidRPr="003D0C04" w14:paraId="63B922DE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2DF882D" w14:textId="77777777" w:rsidR="003214FE" w:rsidRPr="003D0C04" w:rsidRDefault="003214F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477F70B" w14:textId="77777777" w:rsidR="003214FE" w:rsidRPr="003D0C04" w:rsidRDefault="003214FE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94D52E3" w14:textId="77777777" w:rsidR="003214FE" w:rsidRPr="003D0C04" w:rsidRDefault="003214F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671ABE6" w14:textId="77777777" w:rsidR="003214FE" w:rsidRPr="003D0C04" w:rsidRDefault="003214FE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1DC83CC" w14:textId="77777777" w:rsidR="003214FE" w:rsidRPr="003D0C04" w:rsidRDefault="003214FE" w:rsidP="00F9227E"/>
                    </w:tc>
                  </w:tr>
                  <w:tr w:rsidR="003214FE" w:rsidRPr="003D0C04" w14:paraId="381083C7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07B7EDB" w14:textId="77777777" w:rsidR="003214FE" w:rsidRPr="003D0C04" w:rsidRDefault="003214FE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CBE7A17" w14:textId="77777777" w:rsidR="003214FE" w:rsidRPr="003D0C04" w:rsidRDefault="003214FE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25E98BA" w14:textId="77777777" w:rsidR="003214FE" w:rsidRDefault="003214FE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215DF47" w14:textId="77777777" w:rsidR="003214FE" w:rsidRPr="003D0C04" w:rsidRDefault="003214FE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C237A1D" w14:textId="77777777" w:rsidR="003214FE" w:rsidRDefault="003214FE" w:rsidP="00F9227E"/>
                    </w:tc>
                  </w:tr>
                  <w:tr w:rsidR="003214FE" w:rsidRPr="003D0C04" w14:paraId="01844498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C9C2994" w14:textId="77777777" w:rsidR="003214FE" w:rsidRDefault="003214FE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DF40D20" w14:textId="77777777" w:rsidR="003214FE" w:rsidRPr="003D0C04" w:rsidRDefault="003214FE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6A84FED" w14:textId="77777777" w:rsidR="003214FE" w:rsidRDefault="003214FE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20F25FF" w14:textId="77777777" w:rsidR="003214FE" w:rsidRPr="003D0C04" w:rsidRDefault="003214FE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A315484" w14:textId="77777777" w:rsidR="003214FE" w:rsidRPr="003D0C04" w:rsidRDefault="003214FE" w:rsidP="00F9227E"/>
                    </w:tc>
                  </w:tr>
                  <w:tr w:rsidR="003214FE" w:rsidRPr="003D0C04" w14:paraId="29D31794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A481944" w14:textId="77777777" w:rsidR="003214FE" w:rsidRDefault="003214FE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AFE1953" w14:textId="77777777" w:rsidR="003214FE" w:rsidRDefault="003214FE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11E5F5F" w14:textId="77777777" w:rsidR="003214FE" w:rsidRDefault="003214FE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53D674C" w14:textId="77777777" w:rsidR="003214FE" w:rsidRDefault="003214FE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FB0B9C2" w14:textId="77777777" w:rsidR="003214FE" w:rsidRDefault="003214FE" w:rsidP="00F9227E"/>
                    </w:tc>
                  </w:tr>
                </w:tbl>
                <w:p w14:paraId="223C42EA" w14:textId="77777777" w:rsidR="003214FE" w:rsidRDefault="003214FE" w:rsidP="003214FE"/>
              </w:tc>
              <w:tc>
                <w:tcPr>
                  <w:tcW w:w="3912" w:type="dxa"/>
                  <w:vAlign w:val="center"/>
                </w:tcPr>
                <w:p w14:paraId="7CDFBCAF" w14:textId="77777777" w:rsidR="003214FE" w:rsidRDefault="003214FE" w:rsidP="003214FE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t>_______________________________</w:t>
                  </w:r>
                </w:p>
              </w:tc>
              <w:tc>
                <w:tcPr>
                  <w:tcW w:w="2268" w:type="dxa"/>
                </w:tcPr>
                <w:p w14:paraId="2E566FD3" w14:textId="77777777" w:rsidR="00CE5A05" w:rsidRDefault="00CE5A05" w:rsidP="00F9227E"/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F9227E" w:rsidRPr="003D0C04" w14:paraId="45676150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50CBB02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46F0EE6" w14:textId="77777777" w:rsidR="00F9227E" w:rsidRPr="003D0C04" w:rsidRDefault="00F9227E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39B58DD" w14:textId="77777777" w:rsidR="00F9227E" w:rsidRPr="003D0C04" w:rsidRDefault="00F9227E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9ACB873" w14:textId="77777777" w:rsidR="00F9227E" w:rsidRPr="003D0C04" w:rsidRDefault="00F9227E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22D0D62" w14:textId="77777777" w:rsidR="00F9227E" w:rsidRPr="003D0C04" w:rsidRDefault="00F9227E" w:rsidP="00F9227E"/>
                    </w:tc>
                  </w:tr>
                  <w:tr w:rsidR="00CE5A05" w:rsidRPr="003D0C04" w14:paraId="4764D7D3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A0D0584" w14:textId="77777777" w:rsidR="00CE5A05" w:rsidRPr="003D0C04" w:rsidRDefault="00CE5A05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0996F6B" w14:textId="77777777" w:rsidR="00CE5A05" w:rsidRPr="003D0C04" w:rsidRDefault="00CE5A05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9544D3D" w14:textId="77777777" w:rsidR="00CE5A05" w:rsidRDefault="00CE5A05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223F02F" w14:textId="77777777" w:rsidR="00CE5A05" w:rsidRPr="003D0C04" w:rsidRDefault="00CE5A05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7C1F870" w14:textId="77777777" w:rsidR="00CE5A05" w:rsidRDefault="00CE5A05" w:rsidP="00F9227E"/>
                    </w:tc>
                  </w:tr>
                  <w:tr w:rsidR="00CE5A05" w:rsidRPr="003D0C04" w14:paraId="337C6842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2B88C27" w14:textId="77777777" w:rsidR="00CE5A05" w:rsidRDefault="00CE5A05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CE5671E" w14:textId="77777777" w:rsidR="00CE5A05" w:rsidRPr="003D0C04" w:rsidRDefault="00CE5A05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7B1D786" w14:textId="77777777" w:rsidR="00CE5A05" w:rsidRDefault="00CE5A05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CA5F031" w14:textId="77777777" w:rsidR="00CE5A05" w:rsidRPr="003D0C04" w:rsidRDefault="00CE5A05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4FC70B4" w14:textId="77777777" w:rsidR="00CE5A05" w:rsidRPr="003D0C04" w:rsidRDefault="00CE5A05" w:rsidP="00F9227E"/>
                    </w:tc>
                  </w:tr>
                  <w:tr w:rsidR="00CE5A05" w:rsidRPr="003D0C04" w14:paraId="7A14918D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6B86EAA" w14:textId="77777777" w:rsidR="00CE5A05" w:rsidRDefault="00CE5A05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C7A3C90" w14:textId="77777777" w:rsidR="00CE5A05" w:rsidRDefault="00CE5A05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8721AC1" w14:textId="77777777" w:rsidR="00CE5A05" w:rsidRDefault="00CE5A05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C795206" w14:textId="77777777" w:rsidR="00CE5A05" w:rsidRDefault="00CE5A05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54CB04E" w14:textId="77777777" w:rsidR="00CE5A05" w:rsidRDefault="00CE5A05" w:rsidP="00F9227E"/>
                    </w:tc>
                  </w:tr>
                </w:tbl>
                <w:p w14:paraId="0220B9AD" w14:textId="77777777" w:rsidR="003214FE" w:rsidRDefault="003214FE" w:rsidP="00F9227E"/>
              </w:tc>
            </w:tr>
          </w:tbl>
          <w:p w14:paraId="0C25457D" w14:textId="77777777" w:rsidR="00EC1D13" w:rsidRDefault="00EC1D13" w:rsidP="00EC1D13"/>
        </w:tc>
      </w:tr>
    </w:tbl>
    <w:p w14:paraId="2A4CC02E" w14:textId="77777777" w:rsidR="003E74C4" w:rsidRDefault="003E74C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F50C98" w:rsidRPr="00E0758C" w14:paraId="02EA6A3E" w14:textId="77777777" w:rsidTr="00FD370F">
        <w:tc>
          <w:tcPr>
            <w:tcW w:w="610" w:type="dxa"/>
          </w:tcPr>
          <w:p w14:paraId="5D756200" w14:textId="77777777" w:rsidR="00F50C98" w:rsidRPr="00E0758C" w:rsidRDefault="00F50C98" w:rsidP="00FD370F">
            <w:pPr>
              <w:pStyle w:val="berschrift3"/>
            </w:pPr>
            <w:r>
              <w:lastRenderedPageBreak/>
              <w:t>3.2</w:t>
            </w:r>
          </w:p>
        </w:tc>
        <w:tc>
          <w:tcPr>
            <w:tcW w:w="8461" w:type="dxa"/>
            <w:gridSpan w:val="2"/>
          </w:tcPr>
          <w:p w14:paraId="7B3D8A2A" w14:textId="77777777" w:rsidR="00F50C98" w:rsidRPr="00911328" w:rsidRDefault="00F50C98" w:rsidP="00FD370F">
            <w:pPr>
              <w:pStyle w:val="berschrift3"/>
            </w:pPr>
            <w:r w:rsidRPr="00F50C98">
              <w:t>Stellenweises Addieren und Subtrahieren</w:t>
            </w:r>
          </w:p>
        </w:tc>
      </w:tr>
      <w:tr w:rsidR="00F50C98" w:rsidRPr="00E0758C" w14:paraId="6235A588" w14:textId="77777777" w:rsidTr="00FD370F">
        <w:trPr>
          <w:trHeight w:val="1664"/>
        </w:trPr>
        <w:tc>
          <w:tcPr>
            <w:tcW w:w="610" w:type="dxa"/>
          </w:tcPr>
          <w:p w14:paraId="75FA7F19" w14:textId="77777777" w:rsidR="00F50C98" w:rsidRPr="00E0758C" w:rsidRDefault="00F50C98" w:rsidP="00FD370F">
            <w:pPr>
              <w:spacing w:line="240" w:lineRule="atLeast"/>
            </w:pPr>
          </w:p>
        </w:tc>
        <w:tc>
          <w:tcPr>
            <w:tcW w:w="425" w:type="dxa"/>
          </w:tcPr>
          <w:p w14:paraId="25EAD33A" w14:textId="77777777" w:rsidR="00F50C98" w:rsidRPr="00E0758C" w:rsidRDefault="00F50C98" w:rsidP="00FD370F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3CB62D44" w14:textId="77777777" w:rsidR="00F50C98" w:rsidRDefault="00F50C98" w:rsidP="00F50C98">
            <w:r>
              <w:t>Rechne aus. Was fällt dir auf? Markiere deine Entdeckungen mit verschiedenen Farben. Setze die Päckchen fort.</w:t>
            </w:r>
          </w:p>
          <w:p w14:paraId="33F35156" w14:textId="77777777" w:rsidR="00F50C98" w:rsidRDefault="00F50C98" w:rsidP="00F50C98"/>
          <w:tbl>
            <w:tblPr>
              <w:tblStyle w:val="Tabellenraster"/>
              <w:tblW w:w="80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1814"/>
              <w:gridCol w:w="113"/>
              <w:gridCol w:w="1814"/>
              <w:gridCol w:w="113"/>
              <w:gridCol w:w="1814"/>
              <w:gridCol w:w="113"/>
              <w:gridCol w:w="1814"/>
            </w:tblGrid>
            <w:tr w:rsidR="00F50C98" w:rsidRPr="00F50C98" w14:paraId="4B5CE4B5" w14:textId="77777777" w:rsidTr="00F50C98">
              <w:tc>
                <w:tcPr>
                  <w:tcW w:w="425" w:type="dxa"/>
                </w:tcPr>
                <w:p w14:paraId="18841C99" w14:textId="77777777" w:rsidR="00F50C98" w:rsidRPr="00F50C98" w:rsidRDefault="00F50C98" w:rsidP="00F50C98">
                  <w:pPr>
                    <w:rPr>
                      <w:color w:val="327A86" w:themeColor="text2"/>
                    </w:rPr>
                  </w:pPr>
                  <w:r>
                    <w:t>(1)</w:t>
                  </w: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F50C98" w:rsidRPr="003D0C04" w14:paraId="0140F872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F49D095" w14:textId="77777777" w:rsidR="00F50C98" w:rsidRPr="003D0C04" w:rsidRDefault="00B81127" w:rsidP="00F9227E">
                        <w:r>
                          <w:t>264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DD3A40A" w14:textId="77777777" w:rsidR="00F50C98" w:rsidRPr="003D0C04" w:rsidRDefault="00F50C98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B491183" w14:textId="77777777" w:rsidR="00F50C98" w:rsidRPr="003D0C04" w:rsidRDefault="00B81127" w:rsidP="00F9227E">
                        <w:r>
                          <w:t>152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D31AE6C" w14:textId="77777777" w:rsidR="00F50C98" w:rsidRPr="003D0C04" w:rsidRDefault="00F50C98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5FD4B5D" w14:textId="77777777" w:rsidR="00F50C98" w:rsidRPr="003D0C04" w:rsidRDefault="00F50C98" w:rsidP="00F9227E"/>
                    </w:tc>
                  </w:tr>
                  <w:tr w:rsidR="00F50C98" w:rsidRPr="003D0C04" w14:paraId="46F1606E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487CFBB" w14:textId="77777777" w:rsidR="00F50C98" w:rsidRPr="003D0C04" w:rsidRDefault="00F50C98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9391A1E" w14:textId="77777777" w:rsidR="00F50C98" w:rsidRPr="003D0C04" w:rsidRDefault="00F50C98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EABC66D" w14:textId="77777777" w:rsidR="00F50C98" w:rsidRDefault="00F50C98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EE83DBC" w14:textId="77777777" w:rsidR="00F50C98" w:rsidRPr="003D0C04" w:rsidRDefault="00F50C98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E950BC5" w14:textId="77777777" w:rsidR="00F50C98" w:rsidRDefault="00F50C98" w:rsidP="00F9227E"/>
                    </w:tc>
                  </w:tr>
                  <w:tr w:rsidR="00F50C98" w:rsidRPr="003D0C04" w14:paraId="1D520493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50D29F6" w14:textId="77777777" w:rsidR="00F50C98" w:rsidRDefault="00F50C98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50F9F94" w14:textId="77777777" w:rsidR="00F50C98" w:rsidRPr="003D0C04" w:rsidRDefault="00F50C98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369C91B" w14:textId="77777777" w:rsidR="00F50C98" w:rsidRDefault="00F50C98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C54F092" w14:textId="77777777" w:rsidR="00F50C98" w:rsidRPr="003D0C04" w:rsidRDefault="00F50C98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19DC9C4" w14:textId="77777777" w:rsidR="00F50C98" w:rsidRPr="003D0C04" w:rsidRDefault="00F50C98" w:rsidP="00F9227E"/>
                    </w:tc>
                  </w:tr>
                  <w:tr w:rsidR="00F50C98" w:rsidRPr="003D0C04" w14:paraId="52E69C18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E8640DC" w14:textId="77777777" w:rsidR="00F50C98" w:rsidRDefault="00F50C98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F732BE0" w14:textId="77777777" w:rsidR="00F50C98" w:rsidRDefault="00F50C98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066FA7A" w14:textId="77777777" w:rsidR="00F50C98" w:rsidRDefault="00F50C98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9A40CD0" w14:textId="77777777" w:rsidR="00F50C98" w:rsidRDefault="00F50C98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58C5004" w14:textId="77777777" w:rsidR="00F50C98" w:rsidRDefault="00F50C98" w:rsidP="00F9227E"/>
                    </w:tc>
                  </w:tr>
                </w:tbl>
                <w:p w14:paraId="73FF1B1C" w14:textId="77777777" w:rsidR="00F50C98" w:rsidRPr="00F50C98" w:rsidRDefault="00F50C98" w:rsidP="00F50C98">
                  <w:r>
                    <w:t xml:space="preserve"> </w:t>
                  </w:r>
                </w:p>
              </w:tc>
              <w:tc>
                <w:tcPr>
                  <w:tcW w:w="113" w:type="dxa"/>
                </w:tcPr>
                <w:p w14:paraId="1CBFEB93" w14:textId="77777777" w:rsidR="00F50C98" w:rsidRPr="00F50C98" w:rsidRDefault="00F50C98" w:rsidP="00F50C98">
                  <w:pPr>
                    <w:rPr>
                      <w:color w:val="327A86" w:themeColor="text2"/>
                    </w:rPr>
                  </w:pP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B81127" w:rsidRPr="003D0C04" w14:paraId="49FABDAC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9BD172F" w14:textId="77777777" w:rsidR="00B81127" w:rsidRPr="003D0C04" w:rsidRDefault="00B81127" w:rsidP="00F9227E">
                        <w:r>
                          <w:t>364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62F2311" w14:textId="77777777" w:rsidR="00B81127" w:rsidRPr="003D0C04" w:rsidRDefault="00B81127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9611778" w14:textId="77777777" w:rsidR="00B81127" w:rsidRPr="003D0C04" w:rsidRDefault="00B81127" w:rsidP="00F9227E">
                        <w:r>
                          <w:t>162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CCE3DB2" w14:textId="77777777" w:rsidR="00B81127" w:rsidRPr="003D0C04" w:rsidRDefault="00B81127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F21AD1A" w14:textId="77777777" w:rsidR="00B81127" w:rsidRPr="003D0C04" w:rsidRDefault="00B81127" w:rsidP="00F9227E"/>
                    </w:tc>
                  </w:tr>
                  <w:tr w:rsidR="00B81127" w:rsidRPr="003D0C04" w14:paraId="3379B427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34B59CF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CC12A5F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98365FD" w14:textId="77777777" w:rsidR="00B81127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0EC6EE7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9678583" w14:textId="77777777" w:rsidR="00B81127" w:rsidRDefault="00B81127" w:rsidP="00F9227E"/>
                    </w:tc>
                  </w:tr>
                  <w:tr w:rsidR="00B81127" w:rsidRPr="003D0C04" w14:paraId="3FB70CD1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F011388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75740AB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958A80D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933E2F2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696513B" w14:textId="77777777" w:rsidR="00B81127" w:rsidRPr="003D0C04" w:rsidRDefault="00B81127" w:rsidP="00F9227E"/>
                    </w:tc>
                  </w:tr>
                  <w:tr w:rsidR="00B81127" w:rsidRPr="003D0C04" w14:paraId="29C8F918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C73733B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4189F50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FA483B9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55E2ADF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89F7E9C" w14:textId="77777777" w:rsidR="00B81127" w:rsidRDefault="00B81127" w:rsidP="00F9227E"/>
                    </w:tc>
                  </w:tr>
                </w:tbl>
                <w:p w14:paraId="1E08E011" w14:textId="77777777" w:rsidR="00F50C98" w:rsidRPr="00F50C98" w:rsidRDefault="00B81127" w:rsidP="00F50C98">
                  <w:r>
                    <w:t xml:space="preserve"> </w:t>
                  </w:r>
                </w:p>
              </w:tc>
              <w:tc>
                <w:tcPr>
                  <w:tcW w:w="113" w:type="dxa"/>
                </w:tcPr>
                <w:p w14:paraId="5588B78D" w14:textId="77777777" w:rsidR="00F50C98" w:rsidRPr="00F50C98" w:rsidRDefault="00F50C98" w:rsidP="00F50C98">
                  <w:pPr>
                    <w:rPr>
                      <w:color w:val="327A86" w:themeColor="text2"/>
                    </w:rPr>
                  </w:pP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B81127" w:rsidRPr="003D0C04" w14:paraId="6C80C0D3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8F69215" w14:textId="77777777" w:rsidR="00B81127" w:rsidRPr="003D0C04" w:rsidRDefault="00B81127" w:rsidP="00F9227E">
                        <w:r>
                          <w:t>464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64F251E" w14:textId="77777777" w:rsidR="00B81127" w:rsidRPr="003D0C04" w:rsidRDefault="00B81127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54FC28B" w14:textId="77777777" w:rsidR="00B81127" w:rsidRPr="003D0C04" w:rsidRDefault="00B81127" w:rsidP="00F9227E">
                        <w:r>
                          <w:t>172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FE735C0" w14:textId="77777777" w:rsidR="00B81127" w:rsidRPr="003D0C04" w:rsidRDefault="00B81127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405C5C5" w14:textId="77777777" w:rsidR="00B81127" w:rsidRPr="003D0C04" w:rsidRDefault="00B81127" w:rsidP="00F9227E"/>
                    </w:tc>
                  </w:tr>
                  <w:tr w:rsidR="00B81127" w:rsidRPr="003D0C04" w14:paraId="07EF37B2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2724994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57D6E09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7F31CC0" w14:textId="77777777" w:rsidR="00B81127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4A29E2F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D9B3FE6" w14:textId="77777777" w:rsidR="00B81127" w:rsidRDefault="00B81127" w:rsidP="00F9227E"/>
                    </w:tc>
                  </w:tr>
                  <w:tr w:rsidR="00B81127" w:rsidRPr="003D0C04" w14:paraId="2C178D1C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F3852AB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EC8745D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B24F291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37A9C43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1C98C49" w14:textId="77777777" w:rsidR="00B81127" w:rsidRPr="003D0C04" w:rsidRDefault="00B81127" w:rsidP="00F9227E"/>
                    </w:tc>
                  </w:tr>
                  <w:tr w:rsidR="00B81127" w:rsidRPr="003D0C04" w14:paraId="5BAA5975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E8D34AE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A2AC8F6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66C3F5D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1C79CE4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1DAA2F5" w14:textId="77777777" w:rsidR="00B81127" w:rsidRDefault="00B81127" w:rsidP="00F9227E"/>
                    </w:tc>
                  </w:tr>
                </w:tbl>
                <w:p w14:paraId="3136D025" w14:textId="77777777" w:rsidR="00F50C98" w:rsidRPr="00F50C98" w:rsidRDefault="00F50C98" w:rsidP="00F50C98"/>
              </w:tc>
              <w:tc>
                <w:tcPr>
                  <w:tcW w:w="113" w:type="dxa"/>
                </w:tcPr>
                <w:p w14:paraId="1EDBF1D6" w14:textId="77777777" w:rsidR="00F50C98" w:rsidRPr="00F50C98" w:rsidRDefault="00F50C98" w:rsidP="00F50C98">
                  <w:pPr>
                    <w:rPr>
                      <w:color w:val="327A86" w:themeColor="text2"/>
                    </w:rPr>
                  </w:pP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B81127" w:rsidRPr="003D0C04" w14:paraId="1A924561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6D962C6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CAF4370" w14:textId="77777777" w:rsidR="00B81127" w:rsidRPr="003D0C04" w:rsidRDefault="00B81127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ABADCC1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DB3B361" w14:textId="77777777" w:rsidR="00B81127" w:rsidRPr="003D0C04" w:rsidRDefault="00B81127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1F54CDB" w14:textId="77777777" w:rsidR="00B81127" w:rsidRPr="003D0C04" w:rsidRDefault="00B81127" w:rsidP="00F9227E"/>
                    </w:tc>
                  </w:tr>
                  <w:tr w:rsidR="00B81127" w:rsidRPr="003D0C04" w14:paraId="098AFD30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87C4937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311BEE9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AD5DB44" w14:textId="77777777" w:rsidR="00B81127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949ABC0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A4EBBE5" w14:textId="77777777" w:rsidR="00B81127" w:rsidRDefault="00B81127" w:rsidP="00F9227E"/>
                    </w:tc>
                  </w:tr>
                  <w:tr w:rsidR="00B81127" w:rsidRPr="003D0C04" w14:paraId="6B8217A2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41FC85F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256A540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10E5FB2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6F79E22A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1E64F6F" w14:textId="77777777" w:rsidR="00B81127" w:rsidRPr="003D0C04" w:rsidRDefault="00B81127" w:rsidP="00F9227E"/>
                    </w:tc>
                  </w:tr>
                  <w:tr w:rsidR="00B81127" w:rsidRPr="003D0C04" w14:paraId="768C22CA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8D19889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BD5B52F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09497D3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F916BFF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8E8D04E" w14:textId="77777777" w:rsidR="00B81127" w:rsidRDefault="00B81127" w:rsidP="00F9227E"/>
                    </w:tc>
                  </w:tr>
                </w:tbl>
                <w:p w14:paraId="791F9325" w14:textId="77777777" w:rsidR="00F50C98" w:rsidRPr="00F50C98" w:rsidRDefault="00F50C98" w:rsidP="00F50C98"/>
              </w:tc>
            </w:tr>
            <w:tr w:rsidR="00B81127" w:rsidRPr="00F50C98" w14:paraId="7DDBDDDD" w14:textId="77777777" w:rsidTr="00F50C98">
              <w:tc>
                <w:tcPr>
                  <w:tcW w:w="425" w:type="dxa"/>
                </w:tcPr>
                <w:p w14:paraId="45BECDBE" w14:textId="77777777" w:rsidR="00B81127" w:rsidRPr="00F50C98" w:rsidRDefault="00B81127" w:rsidP="00B81127">
                  <w:pPr>
                    <w:rPr>
                      <w:color w:val="327A86" w:themeColor="text2"/>
                    </w:rPr>
                  </w:pPr>
                  <w:r>
                    <w:t>(2)</w:t>
                  </w: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B81127" w:rsidRPr="003D0C04" w14:paraId="68A21C65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3E7D1A2" w14:textId="77777777" w:rsidR="00B81127" w:rsidRPr="003D0C04" w:rsidRDefault="00B81127" w:rsidP="00F9227E">
                        <w:r>
                          <w:t>466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F620500" w14:textId="77777777" w:rsidR="00B81127" w:rsidRPr="003D0C04" w:rsidRDefault="00B81127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E669FF9" w14:textId="77777777" w:rsidR="00B81127" w:rsidRPr="003D0C04" w:rsidRDefault="00B81127" w:rsidP="00F9227E">
                        <w:r>
                          <w:t>254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213FE88" w14:textId="77777777" w:rsidR="00B81127" w:rsidRPr="003D0C04" w:rsidRDefault="00B81127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4187089" w14:textId="77777777" w:rsidR="00B81127" w:rsidRPr="003D0C04" w:rsidRDefault="00B81127" w:rsidP="00F9227E"/>
                    </w:tc>
                  </w:tr>
                  <w:tr w:rsidR="00B81127" w:rsidRPr="003D0C04" w14:paraId="0C13D9A2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E284CCC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B16FC7C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BE0FABD" w14:textId="77777777" w:rsidR="00B81127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0FFE866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4834C53" w14:textId="77777777" w:rsidR="00B81127" w:rsidRDefault="00B81127" w:rsidP="00F9227E"/>
                    </w:tc>
                  </w:tr>
                  <w:tr w:rsidR="00B81127" w:rsidRPr="003D0C04" w14:paraId="03824E55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090C848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D606757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669781A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7317541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F6C2989" w14:textId="77777777" w:rsidR="00B81127" w:rsidRPr="003D0C04" w:rsidRDefault="00B81127" w:rsidP="00F9227E"/>
                    </w:tc>
                  </w:tr>
                  <w:tr w:rsidR="00B81127" w:rsidRPr="003D0C04" w14:paraId="614FFD63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903B306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DF7C418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52AC189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44F5F10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3FECECB" w14:textId="77777777" w:rsidR="00B81127" w:rsidRDefault="00B81127" w:rsidP="00F9227E"/>
                    </w:tc>
                  </w:tr>
                </w:tbl>
                <w:p w14:paraId="54B8AF48" w14:textId="77777777" w:rsidR="00B81127" w:rsidRPr="00F50C98" w:rsidRDefault="00B81127" w:rsidP="00B81127">
                  <w:r>
                    <w:t xml:space="preserve"> </w:t>
                  </w:r>
                </w:p>
              </w:tc>
              <w:tc>
                <w:tcPr>
                  <w:tcW w:w="113" w:type="dxa"/>
                </w:tcPr>
                <w:p w14:paraId="4C2941B6" w14:textId="77777777" w:rsidR="00B81127" w:rsidRPr="00F50C98" w:rsidRDefault="00B81127" w:rsidP="00B81127">
                  <w:pPr>
                    <w:rPr>
                      <w:color w:val="327A86" w:themeColor="text2"/>
                    </w:rPr>
                  </w:pP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B81127" w:rsidRPr="003D0C04" w14:paraId="1F9AED3D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5CAB3D0" w14:textId="77777777" w:rsidR="00B81127" w:rsidRPr="003D0C04" w:rsidRDefault="00B81127" w:rsidP="00F9227E">
                        <w:r>
                          <w:t>477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C612474" w14:textId="77777777" w:rsidR="00B81127" w:rsidRPr="003D0C04" w:rsidRDefault="00B81127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5C05394" w14:textId="77777777" w:rsidR="00B81127" w:rsidRPr="003D0C04" w:rsidRDefault="00B81127" w:rsidP="00F9227E">
                        <w:r>
                          <w:t>265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E531BA5" w14:textId="77777777" w:rsidR="00B81127" w:rsidRPr="003D0C04" w:rsidRDefault="00B81127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55882B3" w14:textId="77777777" w:rsidR="00B81127" w:rsidRPr="003D0C04" w:rsidRDefault="00B81127" w:rsidP="00F9227E"/>
                    </w:tc>
                  </w:tr>
                  <w:tr w:rsidR="00B81127" w:rsidRPr="003D0C04" w14:paraId="54C1C10E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58BF955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5E8DFE3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1E1CF2C" w14:textId="77777777" w:rsidR="00B81127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ED59E4F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426EF94" w14:textId="77777777" w:rsidR="00B81127" w:rsidRDefault="00B81127" w:rsidP="00F9227E"/>
                    </w:tc>
                  </w:tr>
                  <w:tr w:rsidR="00B81127" w:rsidRPr="003D0C04" w14:paraId="18481C75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8180A15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D4792DB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DD9C37B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62D436A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1800B8E" w14:textId="77777777" w:rsidR="00B81127" w:rsidRPr="003D0C04" w:rsidRDefault="00B81127" w:rsidP="00F9227E"/>
                    </w:tc>
                  </w:tr>
                  <w:tr w:rsidR="00B81127" w:rsidRPr="003D0C04" w14:paraId="5E8BFAB4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1786E20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4258F41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FF56AFB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5160C22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9DC2BE1" w14:textId="77777777" w:rsidR="00B81127" w:rsidRDefault="00B81127" w:rsidP="00F9227E"/>
                    </w:tc>
                  </w:tr>
                </w:tbl>
                <w:p w14:paraId="3B1DAC6C" w14:textId="77777777" w:rsidR="00B81127" w:rsidRPr="00F50C98" w:rsidRDefault="00B81127" w:rsidP="00B81127">
                  <w:r>
                    <w:t xml:space="preserve"> </w:t>
                  </w:r>
                </w:p>
              </w:tc>
              <w:tc>
                <w:tcPr>
                  <w:tcW w:w="113" w:type="dxa"/>
                </w:tcPr>
                <w:p w14:paraId="7C6C8DB0" w14:textId="77777777" w:rsidR="00B81127" w:rsidRPr="00F50C98" w:rsidRDefault="00B81127" w:rsidP="00B81127">
                  <w:pPr>
                    <w:rPr>
                      <w:color w:val="327A86" w:themeColor="text2"/>
                    </w:rPr>
                  </w:pP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B81127" w:rsidRPr="003D0C04" w14:paraId="19A9F070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B848CB3" w14:textId="77777777" w:rsidR="00B81127" w:rsidRPr="003D0C04" w:rsidRDefault="00B81127" w:rsidP="00F9227E">
                        <w:r>
                          <w:t>488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716A14B" w14:textId="77777777" w:rsidR="00B81127" w:rsidRPr="003D0C04" w:rsidRDefault="00B81127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A36943D" w14:textId="77777777" w:rsidR="00B81127" w:rsidRPr="003D0C04" w:rsidRDefault="00B81127" w:rsidP="00F9227E">
                        <w:r>
                          <w:t>276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AE1A168" w14:textId="77777777" w:rsidR="00B81127" w:rsidRPr="003D0C04" w:rsidRDefault="00B81127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CF9E3ED" w14:textId="77777777" w:rsidR="00B81127" w:rsidRPr="003D0C04" w:rsidRDefault="00B81127" w:rsidP="00F9227E"/>
                    </w:tc>
                  </w:tr>
                  <w:tr w:rsidR="00B81127" w:rsidRPr="003D0C04" w14:paraId="0EA7D22F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779BD8C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4697AEE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D9DB27C" w14:textId="77777777" w:rsidR="00B81127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5D51777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AF1F098" w14:textId="77777777" w:rsidR="00B81127" w:rsidRDefault="00B81127" w:rsidP="00F9227E"/>
                    </w:tc>
                  </w:tr>
                  <w:tr w:rsidR="00B81127" w:rsidRPr="003D0C04" w14:paraId="295E2ECA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7371C2E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840F902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F9DBBEF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13FA38F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1724F6F" w14:textId="77777777" w:rsidR="00B81127" w:rsidRPr="003D0C04" w:rsidRDefault="00B81127" w:rsidP="00F9227E"/>
                    </w:tc>
                  </w:tr>
                  <w:tr w:rsidR="00B81127" w:rsidRPr="003D0C04" w14:paraId="4DC20E13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D35D094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48F8566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0FD6669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44E8125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2BD285C" w14:textId="77777777" w:rsidR="00B81127" w:rsidRDefault="00B81127" w:rsidP="00F9227E"/>
                    </w:tc>
                  </w:tr>
                </w:tbl>
                <w:p w14:paraId="28A2DD63" w14:textId="77777777" w:rsidR="00B81127" w:rsidRPr="00F50C98" w:rsidRDefault="00B81127" w:rsidP="00B81127">
                  <w:r>
                    <w:t xml:space="preserve"> </w:t>
                  </w:r>
                </w:p>
              </w:tc>
              <w:tc>
                <w:tcPr>
                  <w:tcW w:w="113" w:type="dxa"/>
                </w:tcPr>
                <w:p w14:paraId="0B13DF1B" w14:textId="77777777" w:rsidR="00B81127" w:rsidRPr="00F50C98" w:rsidRDefault="00B81127" w:rsidP="00B81127">
                  <w:pPr>
                    <w:rPr>
                      <w:color w:val="327A86" w:themeColor="text2"/>
                    </w:rPr>
                  </w:pP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B81127" w:rsidRPr="003D0C04" w14:paraId="7D263F61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462D4DF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E8D1C1F" w14:textId="77777777" w:rsidR="00B81127" w:rsidRPr="003D0C04" w:rsidRDefault="00B81127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67C9212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3FCC150" w14:textId="77777777" w:rsidR="00B81127" w:rsidRPr="003D0C04" w:rsidRDefault="00B81127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290EECF" w14:textId="77777777" w:rsidR="00B81127" w:rsidRPr="003D0C04" w:rsidRDefault="00B81127" w:rsidP="00F9227E"/>
                    </w:tc>
                  </w:tr>
                  <w:tr w:rsidR="00B81127" w:rsidRPr="003D0C04" w14:paraId="440F60F4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F5A77AE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CAE2967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0770A12" w14:textId="77777777" w:rsidR="00B81127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1CA0A1D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EF2CF80" w14:textId="77777777" w:rsidR="00B81127" w:rsidRDefault="00B81127" w:rsidP="00F9227E"/>
                    </w:tc>
                  </w:tr>
                  <w:tr w:rsidR="00B81127" w:rsidRPr="003D0C04" w14:paraId="7CD653EC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D07496F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B98E42B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3760BFA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2B6652B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A53D319" w14:textId="77777777" w:rsidR="00B81127" w:rsidRPr="003D0C04" w:rsidRDefault="00B81127" w:rsidP="00F9227E"/>
                    </w:tc>
                  </w:tr>
                  <w:tr w:rsidR="00B81127" w:rsidRPr="003D0C04" w14:paraId="2C5CCCB7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55E9007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7C829CB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4F83500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1161C30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8443973" w14:textId="77777777" w:rsidR="00B81127" w:rsidRDefault="00B81127" w:rsidP="00F9227E"/>
                    </w:tc>
                  </w:tr>
                </w:tbl>
                <w:p w14:paraId="7F265D72" w14:textId="77777777" w:rsidR="00B81127" w:rsidRPr="00F50C98" w:rsidRDefault="00B81127" w:rsidP="00B81127">
                  <w:r>
                    <w:t xml:space="preserve"> </w:t>
                  </w:r>
                </w:p>
              </w:tc>
            </w:tr>
            <w:tr w:rsidR="00B81127" w:rsidRPr="00F50C98" w14:paraId="06CA21C3" w14:textId="77777777" w:rsidTr="00F50C98">
              <w:tc>
                <w:tcPr>
                  <w:tcW w:w="425" w:type="dxa"/>
                </w:tcPr>
                <w:p w14:paraId="76DB666F" w14:textId="77777777" w:rsidR="00B81127" w:rsidRPr="00F50C98" w:rsidRDefault="00B81127" w:rsidP="00B81127">
                  <w:pPr>
                    <w:rPr>
                      <w:color w:val="327A86" w:themeColor="text2"/>
                    </w:rPr>
                  </w:pPr>
                  <w:r>
                    <w:t>(</w:t>
                  </w:r>
                  <w:r w:rsidR="00C36AD0">
                    <w:t>3</w:t>
                  </w:r>
                  <w:r>
                    <w:t>)</w:t>
                  </w: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B81127" w:rsidRPr="003D0C04" w14:paraId="7F2E2B82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9F5B9F7" w14:textId="77777777" w:rsidR="00B81127" w:rsidRPr="003D0C04" w:rsidRDefault="00B81127" w:rsidP="00F9227E">
                        <w:r>
                          <w:t>757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2EC2C7F" w14:textId="77777777" w:rsidR="00B81127" w:rsidRPr="003D0C04" w:rsidRDefault="00B81127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973CFF6" w14:textId="77777777" w:rsidR="00B81127" w:rsidRPr="003D0C04" w:rsidRDefault="00B81127" w:rsidP="00F9227E">
                        <w:r>
                          <w:t>143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AFE09AC" w14:textId="77777777" w:rsidR="00B81127" w:rsidRPr="003D0C04" w:rsidRDefault="00B81127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EC60EAF" w14:textId="77777777" w:rsidR="00B81127" w:rsidRPr="003D0C04" w:rsidRDefault="00B81127" w:rsidP="00F9227E"/>
                    </w:tc>
                  </w:tr>
                  <w:tr w:rsidR="00B81127" w:rsidRPr="003D0C04" w14:paraId="1893E6AA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948158F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D6FE830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92B6017" w14:textId="77777777" w:rsidR="00B81127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0122659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35615ED" w14:textId="77777777" w:rsidR="00B81127" w:rsidRDefault="00B81127" w:rsidP="00F9227E"/>
                    </w:tc>
                  </w:tr>
                  <w:tr w:rsidR="00B81127" w:rsidRPr="003D0C04" w14:paraId="41230BD8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D04B8C2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930E2BD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37734AB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2F2C4CF4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190F565" w14:textId="77777777" w:rsidR="00B81127" w:rsidRPr="003D0C04" w:rsidRDefault="00B81127" w:rsidP="00F9227E"/>
                    </w:tc>
                  </w:tr>
                  <w:tr w:rsidR="00B81127" w:rsidRPr="003D0C04" w14:paraId="625FA807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88A2360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667C05C5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EF645FC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8E7B236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BAC770B" w14:textId="77777777" w:rsidR="00B81127" w:rsidRDefault="00B81127" w:rsidP="00F9227E"/>
                    </w:tc>
                  </w:tr>
                </w:tbl>
                <w:p w14:paraId="0ABDF5E1" w14:textId="77777777" w:rsidR="00B81127" w:rsidRPr="00F50C98" w:rsidRDefault="00B81127" w:rsidP="00B81127">
                  <w:r>
                    <w:t xml:space="preserve"> </w:t>
                  </w:r>
                </w:p>
              </w:tc>
              <w:tc>
                <w:tcPr>
                  <w:tcW w:w="113" w:type="dxa"/>
                </w:tcPr>
                <w:p w14:paraId="348E6A58" w14:textId="77777777" w:rsidR="00B81127" w:rsidRPr="00F50C98" w:rsidRDefault="00B81127" w:rsidP="00B81127">
                  <w:pPr>
                    <w:rPr>
                      <w:color w:val="327A86" w:themeColor="text2"/>
                    </w:rPr>
                  </w:pP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B81127" w:rsidRPr="003D0C04" w14:paraId="0D3485D5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6926EE2" w14:textId="77777777" w:rsidR="00B81127" w:rsidRPr="003D0C04" w:rsidRDefault="00B81127" w:rsidP="00F9227E">
                        <w:r>
                          <w:t>757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AB4C7CA" w14:textId="77777777" w:rsidR="00B81127" w:rsidRPr="003D0C04" w:rsidRDefault="00B81127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4617B9C" w14:textId="77777777" w:rsidR="00B81127" w:rsidRPr="003D0C04" w:rsidRDefault="00B81127" w:rsidP="00F9227E">
                        <w:r>
                          <w:t>254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ACFC05F" w14:textId="77777777" w:rsidR="00B81127" w:rsidRPr="003D0C04" w:rsidRDefault="00B81127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F13FF44" w14:textId="77777777" w:rsidR="00B81127" w:rsidRPr="003D0C04" w:rsidRDefault="00B81127" w:rsidP="00F9227E"/>
                    </w:tc>
                  </w:tr>
                  <w:tr w:rsidR="00B81127" w:rsidRPr="003D0C04" w14:paraId="3BC9CC9C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2FF03B6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C3E33F5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95C2BD8" w14:textId="77777777" w:rsidR="00B81127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00B08C2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25BEE18" w14:textId="77777777" w:rsidR="00B81127" w:rsidRDefault="00B81127" w:rsidP="00F9227E"/>
                    </w:tc>
                  </w:tr>
                  <w:tr w:rsidR="00B81127" w:rsidRPr="003D0C04" w14:paraId="6ED45E7C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7BB57DC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9266EEE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27AA2C3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5C2E7E2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146A928" w14:textId="77777777" w:rsidR="00B81127" w:rsidRPr="003D0C04" w:rsidRDefault="00B81127" w:rsidP="00F9227E"/>
                    </w:tc>
                  </w:tr>
                  <w:tr w:rsidR="00B81127" w:rsidRPr="003D0C04" w14:paraId="0898FACC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439BE05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63BB324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B542015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55F7B5A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B0C0E9A" w14:textId="77777777" w:rsidR="00B81127" w:rsidRDefault="00B81127" w:rsidP="00F9227E"/>
                    </w:tc>
                  </w:tr>
                </w:tbl>
                <w:p w14:paraId="6FDA1735" w14:textId="77777777" w:rsidR="00B81127" w:rsidRPr="00F50C98" w:rsidRDefault="00B81127" w:rsidP="00B81127">
                  <w:r>
                    <w:t xml:space="preserve"> </w:t>
                  </w:r>
                </w:p>
              </w:tc>
              <w:tc>
                <w:tcPr>
                  <w:tcW w:w="113" w:type="dxa"/>
                </w:tcPr>
                <w:p w14:paraId="1CB947D0" w14:textId="77777777" w:rsidR="00B81127" w:rsidRPr="00F50C98" w:rsidRDefault="00B81127" w:rsidP="00B81127">
                  <w:pPr>
                    <w:rPr>
                      <w:color w:val="327A86" w:themeColor="text2"/>
                    </w:rPr>
                  </w:pP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B81127" w:rsidRPr="003D0C04" w14:paraId="76334900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B04BE46" w14:textId="77777777" w:rsidR="00B81127" w:rsidRPr="003D0C04" w:rsidRDefault="00B81127" w:rsidP="00F9227E">
                        <w:r>
                          <w:t>757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0043063" w14:textId="77777777" w:rsidR="00B81127" w:rsidRPr="003D0C04" w:rsidRDefault="00B81127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BC11F34" w14:textId="77777777" w:rsidR="00B81127" w:rsidRPr="003D0C04" w:rsidRDefault="00B81127" w:rsidP="00F9227E">
                        <w:r>
                          <w:t>365</w:t>
                        </w:r>
                      </w:p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AD6F48B" w14:textId="77777777" w:rsidR="00B81127" w:rsidRPr="003D0C04" w:rsidRDefault="00B81127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3704C7E" w14:textId="77777777" w:rsidR="00B81127" w:rsidRPr="003D0C04" w:rsidRDefault="00B81127" w:rsidP="00F9227E"/>
                    </w:tc>
                  </w:tr>
                  <w:tr w:rsidR="00B81127" w:rsidRPr="003D0C04" w14:paraId="30F6739C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8846CED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B539789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0E961FF" w14:textId="77777777" w:rsidR="00B81127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4615DF6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65E768A" w14:textId="77777777" w:rsidR="00B81127" w:rsidRDefault="00B81127" w:rsidP="00F9227E"/>
                    </w:tc>
                  </w:tr>
                  <w:tr w:rsidR="00B81127" w:rsidRPr="003D0C04" w14:paraId="112739E1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9BDFB97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869BA7B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B23C671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680BB04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3933364" w14:textId="77777777" w:rsidR="00B81127" w:rsidRPr="003D0C04" w:rsidRDefault="00B81127" w:rsidP="00F9227E"/>
                    </w:tc>
                  </w:tr>
                  <w:tr w:rsidR="00B81127" w:rsidRPr="003D0C04" w14:paraId="0C8788B3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8E42935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40DA022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9C515F0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8E76D03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14DB0E2" w14:textId="77777777" w:rsidR="00B81127" w:rsidRDefault="00B81127" w:rsidP="00F9227E"/>
                    </w:tc>
                  </w:tr>
                </w:tbl>
                <w:p w14:paraId="4693F027" w14:textId="77777777" w:rsidR="00B81127" w:rsidRPr="00F50C98" w:rsidRDefault="00B81127" w:rsidP="00B81127">
                  <w:r>
                    <w:t xml:space="preserve"> </w:t>
                  </w:r>
                </w:p>
              </w:tc>
              <w:tc>
                <w:tcPr>
                  <w:tcW w:w="113" w:type="dxa"/>
                </w:tcPr>
                <w:p w14:paraId="3470D9B1" w14:textId="77777777" w:rsidR="00B81127" w:rsidRPr="00F50C98" w:rsidRDefault="00B81127" w:rsidP="00B81127">
                  <w:pPr>
                    <w:rPr>
                      <w:color w:val="327A86" w:themeColor="text2"/>
                    </w:rPr>
                  </w:pP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B81127" w:rsidRPr="003D0C04" w14:paraId="2785695F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85C26C0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2479095" w14:textId="77777777" w:rsidR="00B81127" w:rsidRPr="003D0C04" w:rsidRDefault="00B81127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E826F21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CEE3E5F" w14:textId="77777777" w:rsidR="00B81127" w:rsidRPr="003D0C04" w:rsidRDefault="00B81127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ADBA63F" w14:textId="77777777" w:rsidR="00B81127" w:rsidRPr="003D0C04" w:rsidRDefault="00B81127" w:rsidP="00F9227E"/>
                    </w:tc>
                  </w:tr>
                  <w:tr w:rsidR="00B81127" w:rsidRPr="003D0C04" w14:paraId="496090AA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4283AFA" w14:textId="77777777" w:rsidR="00B81127" w:rsidRPr="003D0C04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66B5E03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0028715" w14:textId="77777777" w:rsidR="00B81127" w:rsidRDefault="00B81127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C052358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C29C467" w14:textId="77777777" w:rsidR="00B81127" w:rsidRDefault="00B81127" w:rsidP="00F9227E"/>
                    </w:tc>
                  </w:tr>
                  <w:tr w:rsidR="00B81127" w:rsidRPr="003D0C04" w14:paraId="5B93B596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89A9D28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E8BC15F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2866268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87A043B" w14:textId="77777777" w:rsidR="00B81127" w:rsidRPr="003D0C04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C00F3BF" w14:textId="77777777" w:rsidR="00B81127" w:rsidRPr="003D0C04" w:rsidRDefault="00B81127" w:rsidP="00F9227E"/>
                    </w:tc>
                  </w:tr>
                  <w:tr w:rsidR="00B81127" w:rsidRPr="003D0C04" w14:paraId="7A0F57F9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CAA151B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3F88FF1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1B6CFF0" w14:textId="77777777" w:rsidR="00B81127" w:rsidRDefault="00B81127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D541DA7" w14:textId="77777777" w:rsidR="00B81127" w:rsidRDefault="00B81127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F0265FC" w14:textId="77777777" w:rsidR="00B81127" w:rsidRDefault="00B81127" w:rsidP="00F9227E"/>
                    </w:tc>
                  </w:tr>
                </w:tbl>
                <w:p w14:paraId="39AEED15" w14:textId="77777777" w:rsidR="00B81127" w:rsidRPr="00F50C98" w:rsidRDefault="00B81127" w:rsidP="00B81127">
                  <w:r>
                    <w:t xml:space="preserve"> </w:t>
                  </w:r>
                </w:p>
              </w:tc>
            </w:tr>
          </w:tbl>
          <w:p w14:paraId="137DF53B" w14:textId="77777777" w:rsidR="00F50C98" w:rsidRPr="00E0758C" w:rsidRDefault="00F50C98" w:rsidP="00F50C98"/>
        </w:tc>
      </w:tr>
      <w:tr w:rsidR="00C36AD0" w:rsidRPr="00E0758C" w14:paraId="6E24536C" w14:textId="77777777" w:rsidTr="00FD370F">
        <w:trPr>
          <w:trHeight w:val="1664"/>
        </w:trPr>
        <w:tc>
          <w:tcPr>
            <w:tcW w:w="610" w:type="dxa"/>
          </w:tcPr>
          <w:p w14:paraId="3F1C4F16" w14:textId="77777777" w:rsidR="00C36AD0" w:rsidRPr="00E0758C" w:rsidRDefault="006C3CF7" w:rsidP="00FD370F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64C49E37" wp14:editId="65F6828A">
                  <wp:extent cx="287640" cy="338400"/>
                  <wp:effectExtent l="0" t="0" r="0" b="508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C12E26C" w14:textId="77777777" w:rsidR="00C36AD0" w:rsidRPr="00E0758C" w:rsidRDefault="00311763" w:rsidP="00FD370F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3B85247F" w14:textId="77777777" w:rsidR="00311763" w:rsidRDefault="00311763" w:rsidP="00311763">
            <w:r>
              <w:t xml:space="preserve">Schreibe zu einem Päckchen aus </w:t>
            </w:r>
            <w:r w:rsidRPr="0008736E">
              <w:rPr>
                <w:b/>
                <w:bCs/>
                <w:color w:val="327A86" w:themeColor="text2"/>
              </w:rPr>
              <w:t>a)</w:t>
            </w:r>
            <w:r>
              <w:t xml:space="preserve"> deine Entdeckungen auf. </w:t>
            </w:r>
          </w:p>
          <w:p w14:paraId="7DD5FF1D" w14:textId="77777777" w:rsidR="00311763" w:rsidRDefault="00311763" w:rsidP="00FD6778">
            <w:pPr>
              <w:pStyle w:val="Ausflltext"/>
            </w:pPr>
            <w:r>
              <w:t xml:space="preserve">Kreuze an. Ich beschreibe meine Entdeckungen zu:           </w:t>
            </w:r>
            <w:r w:rsidRPr="002A7B5B">
              <w:rPr>
                <w:sz w:val="28"/>
                <w:szCs w:val="28"/>
              </w:rPr>
              <w:t>□</w:t>
            </w:r>
            <w:r>
              <w:t xml:space="preserve"> (1)           </w:t>
            </w:r>
            <w:r w:rsidRPr="002A7B5B">
              <w:rPr>
                <w:sz w:val="28"/>
                <w:szCs w:val="28"/>
              </w:rPr>
              <w:t>□</w:t>
            </w:r>
            <w:r>
              <w:t xml:space="preserve"> (2)          </w:t>
            </w:r>
            <w:r w:rsidRPr="002A7B5B">
              <w:rPr>
                <w:sz w:val="28"/>
                <w:szCs w:val="28"/>
              </w:rPr>
              <w:t xml:space="preserve"> □</w:t>
            </w:r>
            <w:r>
              <w:t xml:space="preserve"> (3)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8026"/>
            </w:tblGrid>
            <w:tr w:rsidR="00311763" w14:paraId="27BC281D" w14:textId="77777777" w:rsidTr="00311763">
              <w:tc>
                <w:tcPr>
                  <w:tcW w:w="8026" w:type="dxa"/>
                </w:tcPr>
                <w:p w14:paraId="15A8F9B8" w14:textId="77777777" w:rsidR="00311763" w:rsidRDefault="00311763" w:rsidP="00311763"/>
                <w:p w14:paraId="0E80B6D4" w14:textId="77777777" w:rsidR="00311763" w:rsidRDefault="00311763" w:rsidP="00311763"/>
                <w:p w14:paraId="7AF29238" w14:textId="77777777" w:rsidR="00311763" w:rsidRDefault="00311763" w:rsidP="00311763"/>
                <w:p w14:paraId="3DFE8040" w14:textId="77777777" w:rsidR="00311763" w:rsidRDefault="00311763" w:rsidP="00311763"/>
                <w:p w14:paraId="2395FFC3" w14:textId="77777777" w:rsidR="00572FC4" w:rsidRDefault="00572FC4" w:rsidP="00311763"/>
                <w:p w14:paraId="46E058D1" w14:textId="77777777" w:rsidR="00572FC4" w:rsidRDefault="00572FC4" w:rsidP="00311763"/>
              </w:tc>
            </w:tr>
          </w:tbl>
          <w:p w14:paraId="785BA05F" w14:textId="77777777" w:rsidR="00311763" w:rsidRDefault="00311763" w:rsidP="00311763">
            <w:r>
              <w:t xml:space="preserve"> </w:t>
            </w:r>
          </w:p>
        </w:tc>
      </w:tr>
      <w:tr w:rsidR="00311763" w:rsidRPr="00E0758C" w14:paraId="039B650F" w14:textId="77777777" w:rsidTr="00311763">
        <w:trPr>
          <w:trHeight w:val="3627"/>
        </w:trPr>
        <w:tc>
          <w:tcPr>
            <w:tcW w:w="610" w:type="dxa"/>
          </w:tcPr>
          <w:p w14:paraId="02A13A45" w14:textId="77777777" w:rsidR="00311763" w:rsidRPr="00E0758C" w:rsidRDefault="00311763" w:rsidP="00FD370F">
            <w:pPr>
              <w:spacing w:line="240" w:lineRule="atLeast"/>
            </w:pPr>
          </w:p>
        </w:tc>
        <w:tc>
          <w:tcPr>
            <w:tcW w:w="425" w:type="dxa"/>
          </w:tcPr>
          <w:p w14:paraId="7E45090F" w14:textId="77777777" w:rsidR="00311763" w:rsidRDefault="00311763" w:rsidP="00FD370F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397973CC" w14:textId="245A5C08" w:rsidR="00311763" w:rsidRDefault="00311763" w:rsidP="00311763">
            <w:r>
              <w:t>Erfinde selbst solche Entdeck</w:t>
            </w:r>
            <w:r w:rsidR="0015435D">
              <w:t>ungs</w:t>
            </w:r>
            <w:r>
              <w:t>päckchen.</w:t>
            </w:r>
          </w:p>
          <w:p w14:paraId="035C2085" w14:textId="77777777" w:rsidR="00311763" w:rsidRDefault="00311763" w:rsidP="00311763">
            <w:r>
              <w:t>Schreibe jeweils nur die ersten zwei Aufgaben auf. Rechne sie aus.</w:t>
            </w:r>
          </w:p>
          <w:p w14:paraId="005845C4" w14:textId="77777777" w:rsidR="00311763" w:rsidRDefault="00311763" w:rsidP="00311763"/>
          <w:tbl>
            <w:tblPr>
              <w:tblStyle w:val="Tabellenraster"/>
              <w:tblW w:w="796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1871"/>
              <w:gridCol w:w="1020"/>
              <w:gridCol w:w="1814"/>
              <w:gridCol w:w="510"/>
              <w:gridCol w:w="510"/>
              <w:gridCol w:w="1814"/>
            </w:tblGrid>
            <w:tr w:rsidR="00311763" w:rsidRPr="00F50C98" w14:paraId="30245231" w14:textId="77777777" w:rsidTr="00572FC4">
              <w:trPr>
                <w:trHeight w:val="1459"/>
              </w:trPr>
              <w:tc>
                <w:tcPr>
                  <w:tcW w:w="425" w:type="dxa"/>
                </w:tcPr>
                <w:p w14:paraId="55793390" w14:textId="77777777" w:rsidR="00311763" w:rsidRPr="00F50C98" w:rsidRDefault="00311763" w:rsidP="00311763">
                  <w:pPr>
                    <w:rPr>
                      <w:color w:val="327A86" w:themeColor="text2"/>
                    </w:rPr>
                  </w:pPr>
                  <w:r>
                    <w:t>(1)</w:t>
                  </w:r>
                </w:p>
              </w:tc>
              <w:tc>
                <w:tcPr>
                  <w:tcW w:w="1871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311763" w:rsidRPr="003D0C04" w14:paraId="08DE6BC7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5BC0078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86AC5B3" w14:textId="77777777" w:rsidR="00311763" w:rsidRPr="003D0C04" w:rsidRDefault="00311763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32F3027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45736FC" w14:textId="77777777" w:rsidR="00311763" w:rsidRPr="003D0C04" w:rsidRDefault="00311763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0E55443" w14:textId="77777777" w:rsidR="00311763" w:rsidRPr="003D0C04" w:rsidRDefault="00311763" w:rsidP="00F9227E"/>
                    </w:tc>
                  </w:tr>
                  <w:tr w:rsidR="00311763" w:rsidRPr="003D0C04" w14:paraId="19FA9C28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7D9782D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CE429BE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8223E3B" w14:textId="77777777" w:rsidR="00311763" w:rsidRDefault="00311763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4BA3FF8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834BB19" w14:textId="77777777" w:rsidR="00311763" w:rsidRDefault="00311763" w:rsidP="00F9227E"/>
                    </w:tc>
                  </w:tr>
                  <w:tr w:rsidR="00311763" w:rsidRPr="003D0C04" w14:paraId="099EFAE8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E455790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53D0F86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28943DA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6FCB034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700829A" w14:textId="77777777" w:rsidR="00311763" w:rsidRPr="003D0C04" w:rsidRDefault="00311763" w:rsidP="00F9227E"/>
                    </w:tc>
                  </w:tr>
                  <w:tr w:rsidR="00311763" w:rsidRPr="003D0C04" w14:paraId="34D7083F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30C4929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95F6A2E" w14:textId="77777777" w:rsidR="00311763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C796111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78DBAD8" w14:textId="77777777" w:rsidR="00311763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345B900" w14:textId="77777777" w:rsidR="00311763" w:rsidRDefault="00311763" w:rsidP="00F9227E"/>
                    </w:tc>
                  </w:tr>
                </w:tbl>
                <w:p w14:paraId="38642B29" w14:textId="77777777" w:rsidR="00311763" w:rsidRPr="00F50C98" w:rsidRDefault="00311763" w:rsidP="00311763">
                  <w:r>
                    <w:t xml:space="preserve"> </w:t>
                  </w:r>
                </w:p>
              </w:tc>
              <w:tc>
                <w:tcPr>
                  <w:tcW w:w="1020" w:type="dxa"/>
                </w:tcPr>
                <w:p w14:paraId="75D8884D" w14:textId="77777777" w:rsidR="00311763" w:rsidRPr="00F50C98" w:rsidRDefault="00311763" w:rsidP="00311763">
                  <w:pPr>
                    <w:rPr>
                      <w:color w:val="327A86" w:themeColor="text2"/>
                    </w:rPr>
                  </w:pP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311763" w:rsidRPr="003D0C04" w14:paraId="4C2D62AD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EF1EBF6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1F5E4C0" w14:textId="77777777" w:rsidR="00311763" w:rsidRPr="003D0C04" w:rsidRDefault="00311763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1559649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B731DCD" w14:textId="77777777" w:rsidR="00311763" w:rsidRPr="003D0C04" w:rsidRDefault="00311763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A4B0C8E" w14:textId="77777777" w:rsidR="00311763" w:rsidRPr="003D0C04" w:rsidRDefault="00311763" w:rsidP="00F9227E"/>
                    </w:tc>
                  </w:tr>
                  <w:tr w:rsidR="00311763" w:rsidRPr="003D0C04" w14:paraId="73DDE0D2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42F5E71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846D57E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078FE57" w14:textId="77777777" w:rsidR="00311763" w:rsidRDefault="00311763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CC238F4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20FD151" w14:textId="77777777" w:rsidR="00311763" w:rsidRDefault="00311763" w:rsidP="00F9227E"/>
                    </w:tc>
                  </w:tr>
                  <w:tr w:rsidR="00311763" w:rsidRPr="003D0C04" w14:paraId="78806934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206D4AC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B19920A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F047562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917EBE0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5C0977C" w14:textId="77777777" w:rsidR="00311763" w:rsidRPr="003D0C04" w:rsidRDefault="00311763" w:rsidP="00F9227E"/>
                    </w:tc>
                  </w:tr>
                  <w:tr w:rsidR="00311763" w:rsidRPr="003D0C04" w14:paraId="3D86DA75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150E527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773ED59" w14:textId="77777777" w:rsidR="00311763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56543A0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8E0383A" w14:textId="77777777" w:rsidR="00311763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CD9E083" w14:textId="77777777" w:rsidR="00311763" w:rsidRDefault="00311763" w:rsidP="00F9227E"/>
                    </w:tc>
                  </w:tr>
                </w:tbl>
                <w:p w14:paraId="79777E50" w14:textId="77777777" w:rsidR="00311763" w:rsidRPr="00F50C98" w:rsidRDefault="00311763" w:rsidP="00311763">
                  <w:r>
                    <w:t xml:space="preserve"> </w:t>
                  </w:r>
                </w:p>
              </w:tc>
              <w:tc>
                <w:tcPr>
                  <w:tcW w:w="510" w:type="dxa"/>
                </w:tcPr>
                <w:p w14:paraId="7835ABA9" w14:textId="77777777" w:rsidR="00311763" w:rsidRPr="00F50C98" w:rsidRDefault="00311763" w:rsidP="00311763">
                  <w:pPr>
                    <w:rPr>
                      <w:color w:val="327A86" w:themeColor="text2"/>
                    </w:rPr>
                  </w:pPr>
                </w:p>
              </w:tc>
              <w:tc>
                <w:tcPr>
                  <w:tcW w:w="510" w:type="dxa"/>
                </w:tcPr>
                <w:p w14:paraId="3E07621D" w14:textId="77777777" w:rsidR="00311763" w:rsidRPr="00F50C98" w:rsidRDefault="00311763" w:rsidP="00311763">
                  <w:pPr>
                    <w:rPr>
                      <w:color w:val="327A86" w:themeColor="text2"/>
                    </w:rPr>
                  </w:pP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311763" w:rsidRPr="003D0C04" w14:paraId="3FB7AA1D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C4BC5C8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1EF5BED" w14:textId="77777777" w:rsidR="00311763" w:rsidRPr="003D0C04" w:rsidRDefault="00311763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6A67DE0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C37A7A3" w14:textId="77777777" w:rsidR="00311763" w:rsidRPr="003D0C04" w:rsidRDefault="00311763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E26C09A" w14:textId="77777777" w:rsidR="00311763" w:rsidRPr="003D0C04" w:rsidRDefault="00311763" w:rsidP="00F9227E"/>
                    </w:tc>
                  </w:tr>
                  <w:tr w:rsidR="00311763" w:rsidRPr="003D0C04" w14:paraId="76B0F332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405F008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2D6200C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B984E98" w14:textId="77777777" w:rsidR="00311763" w:rsidRDefault="00311763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D0BD5CA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A15858C" w14:textId="77777777" w:rsidR="00311763" w:rsidRDefault="00311763" w:rsidP="00F9227E"/>
                    </w:tc>
                  </w:tr>
                  <w:tr w:rsidR="00311763" w:rsidRPr="003D0C04" w14:paraId="626A8ED3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D6EACDD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9EA831D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4B4A781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318AF401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ABF92AB" w14:textId="77777777" w:rsidR="00311763" w:rsidRPr="003D0C04" w:rsidRDefault="00311763" w:rsidP="00F9227E"/>
                    </w:tc>
                  </w:tr>
                  <w:tr w:rsidR="00311763" w:rsidRPr="003D0C04" w14:paraId="0F470B8F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CF6134A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74EC12A" w14:textId="77777777" w:rsidR="00311763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3556CCF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F3C011E" w14:textId="77777777" w:rsidR="00311763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C038D0D" w14:textId="77777777" w:rsidR="00311763" w:rsidRDefault="00311763" w:rsidP="00F9227E"/>
                    </w:tc>
                  </w:tr>
                </w:tbl>
                <w:p w14:paraId="33932CA4" w14:textId="77777777" w:rsidR="00311763" w:rsidRPr="00F50C98" w:rsidRDefault="00311763" w:rsidP="00311763"/>
              </w:tc>
            </w:tr>
            <w:tr w:rsidR="00311763" w:rsidRPr="00F50C98" w14:paraId="41AB589A" w14:textId="77777777" w:rsidTr="00306525">
              <w:tc>
                <w:tcPr>
                  <w:tcW w:w="425" w:type="dxa"/>
                </w:tcPr>
                <w:p w14:paraId="7C71E7A1" w14:textId="4229D63F" w:rsidR="00311763" w:rsidRDefault="002A7B5B" w:rsidP="00311763">
                  <w:r>
                    <w:t>(2)</w:t>
                  </w:r>
                </w:p>
              </w:tc>
              <w:tc>
                <w:tcPr>
                  <w:tcW w:w="1871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311763" w:rsidRPr="003D0C04" w14:paraId="039D2944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8D016C8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206C3E9" w14:textId="77777777" w:rsidR="00311763" w:rsidRPr="003D0C04" w:rsidRDefault="00311763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8967F88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0A785F5" w14:textId="77777777" w:rsidR="00311763" w:rsidRPr="003D0C04" w:rsidRDefault="00311763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5CAE416" w14:textId="77777777" w:rsidR="00311763" w:rsidRPr="003D0C04" w:rsidRDefault="00311763" w:rsidP="00F9227E"/>
                    </w:tc>
                  </w:tr>
                  <w:tr w:rsidR="00311763" w:rsidRPr="003D0C04" w14:paraId="6F1C9FD1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F44C030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4B8DCAE7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9ADD51D" w14:textId="77777777" w:rsidR="00311763" w:rsidRDefault="00311763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CD5812B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5C91AF9" w14:textId="77777777" w:rsidR="00311763" w:rsidRDefault="00311763" w:rsidP="00F9227E"/>
                    </w:tc>
                  </w:tr>
                  <w:tr w:rsidR="00311763" w:rsidRPr="003D0C04" w14:paraId="27882A4C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382BFB34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A50D17C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981427C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4EE070FA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35B102C" w14:textId="77777777" w:rsidR="00311763" w:rsidRPr="003D0C04" w:rsidRDefault="00311763" w:rsidP="00F9227E"/>
                    </w:tc>
                  </w:tr>
                  <w:tr w:rsidR="00311763" w:rsidRPr="003D0C04" w14:paraId="79550921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DCB75EF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717820DF" w14:textId="77777777" w:rsidR="00311763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891FD0E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3A5C740" w14:textId="77777777" w:rsidR="00311763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9D98878" w14:textId="77777777" w:rsidR="00311763" w:rsidRDefault="00311763" w:rsidP="00F9227E"/>
                    </w:tc>
                  </w:tr>
                </w:tbl>
                <w:p w14:paraId="4E4C3744" w14:textId="77777777" w:rsidR="00311763" w:rsidRPr="00F50C98" w:rsidRDefault="00311763" w:rsidP="00311763">
                  <w:r>
                    <w:t xml:space="preserve"> </w:t>
                  </w:r>
                </w:p>
              </w:tc>
              <w:tc>
                <w:tcPr>
                  <w:tcW w:w="1020" w:type="dxa"/>
                </w:tcPr>
                <w:p w14:paraId="5CF10458" w14:textId="77777777" w:rsidR="00311763" w:rsidRPr="00F50C98" w:rsidRDefault="00311763" w:rsidP="00311763">
                  <w:pPr>
                    <w:rPr>
                      <w:color w:val="327A86" w:themeColor="text2"/>
                    </w:rPr>
                  </w:pP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311763" w:rsidRPr="003D0C04" w14:paraId="07C8805A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2540793D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577E7C3" w14:textId="77777777" w:rsidR="00311763" w:rsidRPr="003D0C04" w:rsidRDefault="00311763" w:rsidP="00F9227E">
                        <w:r>
                          <w:t>–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5402EC12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0F274C47" w14:textId="77777777" w:rsidR="00311763" w:rsidRPr="003D0C04" w:rsidRDefault="00311763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1A5FC2F" w14:textId="77777777" w:rsidR="00311763" w:rsidRPr="003D0C04" w:rsidRDefault="00311763" w:rsidP="00F9227E"/>
                    </w:tc>
                  </w:tr>
                  <w:tr w:rsidR="00311763" w:rsidRPr="003D0C04" w14:paraId="2D157BDD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1F0B81D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AD40BF2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3DB33D5" w14:textId="77777777" w:rsidR="00311763" w:rsidRDefault="00311763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B604206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6D1E39B" w14:textId="77777777" w:rsidR="00311763" w:rsidRDefault="00311763" w:rsidP="00F9227E"/>
                    </w:tc>
                  </w:tr>
                  <w:tr w:rsidR="00311763" w:rsidRPr="003D0C04" w14:paraId="12315F73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C3D9CDC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2B77A03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63D0B9FA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97B9372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74D45E44" w14:textId="77777777" w:rsidR="00311763" w:rsidRPr="003D0C04" w:rsidRDefault="00311763" w:rsidP="00F9227E"/>
                    </w:tc>
                  </w:tr>
                  <w:tr w:rsidR="00311763" w:rsidRPr="003D0C04" w14:paraId="276CD96B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B27854A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6311871" w14:textId="77777777" w:rsidR="00311763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4834F24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C7FD25F" w14:textId="77777777" w:rsidR="00311763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EB66C7E" w14:textId="77777777" w:rsidR="00311763" w:rsidRDefault="00311763" w:rsidP="00F9227E"/>
                    </w:tc>
                  </w:tr>
                </w:tbl>
                <w:p w14:paraId="15DDA7D4" w14:textId="77777777" w:rsidR="00311763" w:rsidRPr="00F50C98" w:rsidRDefault="00311763" w:rsidP="00311763">
                  <w:r>
                    <w:t xml:space="preserve"> </w:t>
                  </w:r>
                </w:p>
              </w:tc>
              <w:tc>
                <w:tcPr>
                  <w:tcW w:w="510" w:type="dxa"/>
                </w:tcPr>
                <w:p w14:paraId="737C2E34" w14:textId="77777777" w:rsidR="00311763" w:rsidRPr="00F50C98" w:rsidRDefault="00311763" w:rsidP="00311763">
                  <w:pPr>
                    <w:rPr>
                      <w:color w:val="327A86" w:themeColor="text2"/>
                    </w:rPr>
                  </w:pPr>
                </w:p>
              </w:tc>
              <w:tc>
                <w:tcPr>
                  <w:tcW w:w="510" w:type="dxa"/>
                </w:tcPr>
                <w:p w14:paraId="7E0577F3" w14:textId="77777777" w:rsidR="00311763" w:rsidRPr="00F50C98" w:rsidRDefault="00311763" w:rsidP="00311763">
                  <w:pPr>
                    <w:rPr>
                      <w:color w:val="327A86" w:themeColor="text2"/>
                    </w:rPr>
                  </w:pPr>
                </w:p>
              </w:tc>
              <w:tc>
                <w:tcPr>
                  <w:tcW w:w="1814" w:type="dxa"/>
                </w:tcPr>
                <w:tbl>
                  <w:tblPr>
                    <w:tblStyle w:val="Tabellenraster"/>
                    <w:tblW w:w="1816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4"/>
                    <w:gridCol w:w="227"/>
                    <w:gridCol w:w="454"/>
                    <w:gridCol w:w="227"/>
                    <w:gridCol w:w="454"/>
                  </w:tblGrid>
                  <w:tr w:rsidR="00311763" w:rsidRPr="003D0C04" w14:paraId="4BDE8AF7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2D7973F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13D20A01" w14:textId="77777777" w:rsidR="00311763" w:rsidRPr="003D0C04" w:rsidRDefault="00311763" w:rsidP="00F9227E">
                        <w:r>
                          <w:t>+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BD69217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1AF725D" w14:textId="77777777" w:rsidR="00311763" w:rsidRPr="003D0C04" w:rsidRDefault="00311763" w:rsidP="00F9227E">
                        <w:r w:rsidRPr="003D0C04">
                          <w:t>=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2C35D48" w14:textId="77777777" w:rsidR="00311763" w:rsidRPr="003D0C04" w:rsidRDefault="00311763" w:rsidP="00F9227E"/>
                    </w:tc>
                  </w:tr>
                  <w:tr w:rsidR="00311763" w:rsidRPr="003D0C04" w14:paraId="3A685DEA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38610A7" w14:textId="77777777" w:rsidR="00311763" w:rsidRPr="003D0C04" w:rsidRDefault="00311763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3939B83A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65D4F93" w14:textId="77777777" w:rsidR="00311763" w:rsidRDefault="00311763" w:rsidP="00F9227E"/>
                    </w:tc>
                    <w:tc>
                      <w:tcPr>
                        <w:tcW w:w="227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74C2B7AE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14:paraId="6D0D8306" w14:textId="77777777" w:rsidR="00311763" w:rsidRDefault="00311763" w:rsidP="00F9227E"/>
                    </w:tc>
                  </w:tr>
                  <w:tr w:rsidR="00311763" w:rsidRPr="003D0C04" w14:paraId="5C2BE8D9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50E7A0AA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610B7E9C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105133F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0AC012EF" w14:textId="77777777" w:rsidR="00311763" w:rsidRPr="003D0C04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05A31366" w14:textId="77777777" w:rsidR="00311763" w:rsidRPr="003D0C04" w:rsidRDefault="00311763" w:rsidP="00F9227E"/>
                    </w:tc>
                  </w:tr>
                  <w:tr w:rsidR="00311763" w:rsidRPr="003D0C04" w14:paraId="0D640B7F" w14:textId="77777777" w:rsidTr="00F9227E">
                    <w:trPr>
                      <w:trHeight w:hRule="exact" w:val="340"/>
                      <w:jc w:val="right"/>
                    </w:trPr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1B90C0E6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1B44F8E5" w14:textId="77777777" w:rsidR="00311763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400D2BA7" w14:textId="77777777" w:rsidR="00311763" w:rsidRDefault="00311763" w:rsidP="00F9227E"/>
                    </w:tc>
                    <w:tc>
                      <w:tcPr>
                        <w:tcW w:w="227" w:type="dxa"/>
                        <w:shd w:val="clear" w:color="auto" w:fill="auto"/>
                        <w:vAlign w:val="center"/>
                      </w:tcPr>
                      <w:p w14:paraId="545083ED" w14:textId="77777777" w:rsidR="00311763" w:rsidRDefault="00311763" w:rsidP="00F9227E"/>
                    </w:tc>
                    <w:tc>
                      <w:tcPr>
                        <w:tcW w:w="454" w:type="dxa"/>
                        <w:shd w:val="clear" w:color="auto" w:fill="auto"/>
                        <w:vAlign w:val="center"/>
                      </w:tcPr>
                      <w:p w14:paraId="2FE20845" w14:textId="77777777" w:rsidR="00311763" w:rsidRDefault="00311763" w:rsidP="00F9227E"/>
                    </w:tc>
                  </w:tr>
                </w:tbl>
                <w:p w14:paraId="5219C51A" w14:textId="77777777" w:rsidR="00311763" w:rsidRPr="00F50C98" w:rsidRDefault="00311763" w:rsidP="00311763"/>
              </w:tc>
            </w:tr>
          </w:tbl>
          <w:p w14:paraId="6572E3D6" w14:textId="77777777" w:rsidR="00311763" w:rsidRDefault="00311763" w:rsidP="00311763"/>
        </w:tc>
      </w:tr>
      <w:tr w:rsidR="00311763" w:rsidRPr="00E0758C" w14:paraId="589D18CA" w14:textId="77777777" w:rsidTr="00FD6778">
        <w:trPr>
          <w:trHeight w:val="392"/>
        </w:trPr>
        <w:tc>
          <w:tcPr>
            <w:tcW w:w="610" w:type="dxa"/>
          </w:tcPr>
          <w:p w14:paraId="7B809B88" w14:textId="77777777" w:rsidR="00311763" w:rsidRPr="00E0758C" w:rsidRDefault="00311763" w:rsidP="00FD370F">
            <w:pPr>
              <w:spacing w:line="240" w:lineRule="atLeast"/>
            </w:pPr>
          </w:p>
        </w:tc>
        <w:tc>
          <w:tcPr>
            <w:tcW w:w="425" w:type="dxa"/>
          </w:tcPr>
          <w:p w14:paraId="0FDB9B42" w14:textId="77777777" w:rsidR="00311763" w:rsidRDefault="00311763" w:rsidP="00FD370F">
            <w:pPr>
              <w:pStyle w:val="Nummerierung"/>
            </w:pPr>
            <w:r>
              <w:t>d)</w:t>
            </w:r>
          </w:p>
        </w:tc>
        <w:tc>
          <w:tcPr>
            <w:tcW w:w="8036" w:type="dxa"/>
          </w:tcPr>
          <w:p w14:paraId="76DFE759" w14:textId="616A6B0E" w:rsidR="00311763" w:rsidRDefault="00311763" w:rsidP="00311763">
            <w:r>
              <w:t>Tauscht eure Entdeck</w:t>
            </w:r>
            <w:r w:rsidR="0015435D">
              <w:t>ungs</w:t>
            </w:r>
            <w:r>
              <w:t>päckchen untereinander.</w:t>
            </w:r>
          </w:p>
          <w:p w14:paraId="06BB4044" w14:textId="77777777" w:rsidR="00311763" w:rsidRDefault="00311763" w:rsidP="00311763">
            <w:r>
              <w:t>Schreibt die passende dritte Aufgabe auf. Rechnet sie aus.</w:t>
            </w:r>
          </w:p>
        </w:tc>
      </w:tr>
    </w:tbl>
    <w:p w14:paraId="1DCCDE0B" w14:textId="3D7289CC" w:rsidR="00F50C98" w:rsidRDefault="00F50C98" w:rsidP="00162FA0"/>
    <w:sectPr w:rsidR="00F50C98" w:rsidSect="008C0DF8">
      <w:headerReference w:type="default" r:id="rId59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50A6D" w14:textId="77777777" w:rsidR="005C7A9B" w:rsidRDefault="005C7A9B" w:rsidP="00F56440">
      <w:r>
        <w:separator/>
      </w:r>
    </w:p>
    <w:p w14:paraId="675DCC0A" w14:textId="77777777" w:rsidR="005C7A9B" w:rsidRDefault="005C7A9B" w:rsidP="00F56440"/>
    <w:p w14:paraId="146990AC" w14:textId="77777777" w:rsidR="005C7A9B" w:rsidRDefault="005C7A9B" w:rsidP="00F56440"/>
    <w:p w14:paraId="30DFE5AF" w14:textId="77777777" w:rsidR="005C7A9B" w:rsidRDefault="005C7A9B" w:rsidP="00F56440"/>
    <w:p w14:paraId="187B4431" w14:textId="77777777" w:rsidR="005C7A9B" w:rsidRDefault="005C7A9B"/>
    <w:p w14:paraId="4BF3C891" w14:textId="77777777" w:rsidR="005C7A9B" w:rsidRDefault="005C7A9B"/>
    <w:p w14:paraId="6262486D" w14:textId="77777777" w:rsidR="005C7A9B" w:rsidRDefault="005C7A9B"/>
  </w:endnote>
  <w:endnote w:type="continuationSeparator" w:id="0">
    <w:p w14:paraId="53DB4921" w14:textId="77777777" w:rsidR="005C7A9B" w:rsidRDefault="005C7A9B" w:rsidP="00F56440">
      <w:r>
        <w:continuationSeparator/>
      </w:r>
    </w:p>
    <w:p w14:paraId="1E915A6C" w14:textId="77777777" w:rsidR="005C7A9B" w:rsidRDefault="005C7A9B" w:rsidP="00F56440"/>
    <w:p w14:paraId="49469622" w14:textId="77777777" w:rsidR="005C7A9B" w:rsidRDefault="005C7A9B" w:rsidP="00F56440"/>
    <w:p w14:paraId="33FA7955" w14:textId="77777777" w:rsidR="005C7A9B" w:rsidRDefault="005C7A9B" w:rsidP="00F56440"/>
    <w:p w14:paraId="2B0D89B2" w14:textId="77777777" w:rsidR="005C7A9B" w:rsidRDefault="005C7A9B"/>
    <w:p w14:paraId="41684702" w14:textId="77777777" w:rsidR="005C7A9B" w:rsidRDefault="005C7A9B"/>
    <w:p w14:paraId="5878ED4B" w14:textId="77777777" w:rsidR="005C7A9B" w:rsidRDefault="005C7A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359E4" w14:textId="77777777" w:rsidR="00FD370F" w:rsidRDefault="00FD370F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6D05A" w14:textId="2A1C1D2D" w:rsidR="00FD370F" w:rsidRPr="002150E8" w:rsidRDefault="00FD370F" w:rsidP="00192F79">
    <w:pPr>
      <w:tabs>
        <w:tab w:val="left" w:pos="284"/>
        <w:tab w:val="center" w:pos="4536"/>
        <w:tab w:val="left" w:pos="6120"/>
        <w:tab w:val="left" w:pos="6628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3B058B16" wp14:editId="5E1506C4">
          <wp:extent cx="569562" cy="199347"/>
          <wp:effectExtent l="0" t="0" r="2540" b="0"/>
          <wp:docPr id="22316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62" cy="199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E3D839" w14:textId="77777777" w:rsidR="00FD370F" w:rsidRPr="002911BC" w:rsidRDefault="00FD370F" w:rsidP="002911BC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3A965" w14:textId="77777777" w:rsidR="005C7A9B" w:rsidRDefault="005C7A9B" w:rsidP="00F56440">
      <w:r>
        <w:separator/>
      </w:r>
    </w:p>
    <w:p w14:paraId="0BF66B6D" w14:textId="77777777" w:rsidR="005C7A9B" w:rsidRDefault="005C7A9B" w:rsidP="00F56440"/>
    <w:p w14:paraId="0783DF03" w14:textId="77777777" w:rsidR="005C7A9B" w:rsidRDefault="005C7A9B" w:rsidP="00F56440"/>
    <w:p w14:paraId="690F2238" w14:textId="77777777" w:rsidR="005C7A9B" w:rsidRDefault="005C7A9B" w:rsidP="00F56440"/>
    <w:p w14:paraId="04A0BE07" w14:textId="77777777" w:rsidR="005C7A9B" w:rsidRDefault="005C7A9B"/>
    <w:p w14:paraId="25A6B370" w14:textId="77777777" w:rsidR="005C7A9B" w:rsidRDefault="005C7A9B"/>
    <w:p w14:paraId="073E9F91" w14:textId="77777777" w:rsidR="005C7A9B" w:rsidRDefault="005C7A9B"/>
  </w:footnote>
  <w:footnote w:type="continuationSeparator" w:id="0">
    <w:p w14:paraId="1D544F6A" w14:textId="77777777" w:rsidR="005C7A9B" w:rsidRDefault="005C7A9B" w:rsidP="00F56440">
      <w:r>
        <w:continuationSeparator/>
      </w:r>
    </w:p>
    <w:p w14:paraId="46775845" w14:textId="77777777" w:rsidR="005C7A9B" w:rsidRDefault="005C7A9B" w:rsidP="00F56440"/>
    <w:p w14:paraId="6B8222D5" w14:textId="77777777" w:rsidR="005C7A9B" w:rsidRDefault="005C7A9B" w:rsidP="00F56440"/>
    <w:p w14:paraId="7A7F486D" w14:textId="77777777" w:rsidR="005C7A9B" w:rsidRDefault="005C7A9B" w:rsidP="00F56440"/>
    <w:p w14:paraId="000A71F7" w14:textId="77777777" w:rsidR="005C7A9B" w:rsidRDefault="005C7A9B"/>
    <w:p w14:paraId="2BC2C7A8" w14:textId="77777777" w:rsidR="005C7A9B" w:rsidRDefault="005C7A9B"/>
    <w:p w14:paraId="6A7230FA" w14:textId="77777777" w:rsidR="005C7A9B" w:rsidRDefault="005C7A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DA27F" w14:textId="77777777" w:rsidR="00FD370F" w:rsidRPr="00E0758C" w:rsidRDefault="00FD370F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FD370F" w:rsidRPr="00E0758C" w14:paraId="28E2B4B3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D2FAF89" w14:textId="77777777" w:rsidR="00FD370F" w:rsidRPr="00E0758C" w:rsidRDefault="00FD370F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6E0CF6" w14:textId="77777777" w:rsidR="00FD370F" w:rsidRPr="00E0758C" w:rsidRDefault="00FD370F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DF40C4F" w14:textId="77777777" w:rsidR="00FD370F" w:rsidRPr="00E0758C" w:rsidRDefault="00FD370F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68935D4" w14:textId="77777777" w:rsidR="00FD370F" w:rsidRPr="00E0758C" w:rsidRDefault="00FD370F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1C3AF0BA" w14:textId="77777777" w:rsidR="00FD370F" w:rsidRPr="00E17AE8" w:rsidRDefault="00FD370F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0C4AB" w14:textId="5B2A9A29" w:rsidR="00FD370F" w:rsidRPr="00E0758C" w:rsidRDefault="00FD370F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FD370F" w:rsidRPr="00E0758C" w14:paraId="38212DA3" w14:textId="77777777" w:rsidTr="00192F79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/>
          <w:vAlign w:val="center"/>
        </w:tcPr>
        <w:p w14:paraId="3345A678" w14:textId="69B9B98C" w:rsidR="00FD370F" w:rsidRPr="00192F79" w:rsidRDefault="00192F79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u w:val="single"/>
              <w:lang w:eastAsia="de-DE"/>
            </w:rPr>
          </w:pPr>
          <w:r w:rsidRPr="00E0758C">
            <w:rPr>
              <w:b/>
              <w:noProof/>
              <w:color w:val="327A86" w:themeColor="text2"/>
            </w:rPr>
            <w:drawing>
              <wp:anchor distT="0" distB="0" distL="114300" distR="114300" simplePos="0" relativeHeight="251660288" behindDoc="0" locked="0" layoutInCell="1" allowOverlap="1" wp14:anchorId="1510238D" wp14:editId="375DC843">
                <wp:simplePos x="0" y="0"/>
                <wp:positionH relativeFrom="column">
                  <wp:posOffset>-62865</wp:posOffset>
                </wp:positionH>
                <wp:positionV relativeFrom="paragraph">
                  <wp:posOffset>45720</wp:posOffset>
                </wp:positionV>
                <wp:extent cx="494030" cy="247015"/>
                <wp:effectExtent l="0" t="0" r="0" b="0"/>
                <wp:wrapNone/>
                <wp:docPr id="1836780329" name="Grafik 18367803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" name="Icon-MSK-N1- Stellenwerte verstehen.png"/>
                        <pic:cNvPicPr/>
                      </pic:nvPicPr>
                      <pic:blipFill>
                        <a:blip r:embed="rId1" cstate="print">
                          <a:clrChange>
                            <a:clrFrom>
                              <a:srgbClr val="C9D2D9"/>
                            </a:clrFrom>
                            <a:clrTo>
                              <a:srgbClr val="C9D2D9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030" cy="247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21014FA" w14:textId="77777777" w:rsidR="00FD370F" w:rsidRPr="00E0758C" w:rsidRDefault="00FD370F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5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E0163F6" w14:textId="77777777" w:rsidR="00FD370F" w:rsidRPr="00E0758C" w:rsidRDefault="00FD370F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6647D20" w14:textId="77777777" w:rsidR="00FD370F" w:rsidRPr="00E0758C" w:rsidRDefault="00FD370F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E9AA67F" wp14:editId="2DF21467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BE0871A" w14:textId="77777777" w:rsidR="00FD370F" w:rsidRPr="00E17AE8" w:rsidRDefault="00FD370F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5B252" w14:textId="78ECC155" w:rsidR="00FD370F" w:rsidRDefault="00192F79" w:rsidP="003C704E">
    <w:r>
      <w:rPr>
        <w:b/>
        <w:noProof/>
        <w:color w:val="327A86" w:themeColor="text2"/>
      </w:rPr>
      <w:drawing>
        <wp:inline distT="0" distB="0" distL="0" distR="0" wp14:anchorId="077278BE" wp14:editId="54A96BC2">
          <wp:extent cx="5759450" cy="2879725"/>
          <wp:effectExtent l="0" t="0" r="0" b="0"/>
          <wp:docPr id="146963194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31947" name="Grafik 14696319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2879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FD370F" w:rsidRPr="00E0758C" w14:paraId="5C7D2EF6" w14:textId="77777777" w:rsidTr="00192F79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2B6ED8B" w14:textId="07D9B0C9" w:rsidR="00FD370F" w:rsidRPr="00E0758C" w:rsidRDefault="00192F79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455FD680" wp14:editId="68DF8DC9">
                <wp:simplePos x="0" y="0"/>
                <wp:positionH relativeFrom="column">
                  <wp:posOffset>1905</wp:posOffset>
                </wp:positionH>
                <wp:positionV relativeFrom="paragraph">
                  <wp:posOffset>83820</wp:posOffset>
                </wp:positionV>
                <wp:extent cx="476885" cy="238125"/>
                <wp:effectExtent l="0" t="0" r="5715" b="3175"/>
                <wp:wrapNone/>
                <wp:docPr id="1753459526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3459526" name="Grafik 1753459526"/>
                        <pic:cNvPicPr/>
                      </pic:nvPicPr>
                      <pic:blipFill>
                        <a:blip r:embed="rId2">
                          <a:duotone>
                            <a:prstClr val="black"/>
                            <a:schemeClr val="accent1">
                              <a:tint val="45000"/>
                              <a:satMod val="400000"/>
                            </a:schemeClr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885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E7712B4" w14:textId="7FD53BF2" w:rsidR="00FD370F" w:rsidRPr="00E0758C" w:rsidRDefault="00FD370F" w:rsidP="00192F79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both"/>
            <w:rPr>
              <w:color w:val="706F6F"/>
              <w:sz w:val="20"/>
              <w:szCs w:val="20"/>
            </w:rPr>
          </w:pPr>
          <w:r w:rsidRPr="008C0DF8">
            <w:rPr>
              <w:color w:val="706F6F"/>
              <w:sz w:val="20"/>
              <w:szCs w:val="20"/>
            </w:rPr>
            <w:t>Ich kann sicher addieren und subtrahieren und meine Rechenwege erklären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9157E32" w14:textId="77777777" w:rsidR="00FD370F" w:rsidRPr="00E0758C" w:rsidRDefault="00FD370F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5A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973946" w14:textId="77777777" w:rsidR="00FD370F" w:rsidRPr="00E0758C" w:rsidRDefault="00FD370F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4B9C9F4" wp14:editId="26857EC4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97F6903" w14:textId="30BF2846" w:rsidR="00FD370F" w:rsidRDefault="00192F79">
    <w:r>
      <w:rPr>
        <w:noProof/>
      </w:rPr>
      <w:drawing>
        <wp:inline distT="0" distB="0" distL="0" distR="0" wp14:anchorId="3078D981" wp14:editId="39535CC5">
          <wp:extent cx="5759450" cy="2879725"/>
          <wp:effectExtent l="0" t="0" r="0" b="0"/>
          <wp:docPr id="17998341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83410" name="Grafik 1799834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2879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9" type="#_x0000_t75" style="width:167pt;height:137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340E0A"/>
    <w:multiLevelType w:val="multilevel"/>
    <w:tmpl w:val="C50E661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5827BE"/>
    <w:multiLevelType w:val="multilevel"/>
    <w:tmpl w:val="C50E6612"/>
    <w:lvl w:ilvl="0">
      <w:start w:val="1"/>
      <w:numFmt w:val="decimal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3842183">
    <w:abstractNumId w:val="18"/>
  </w:num>
  <w:num w:numId="2" w16cid:durableId="1368721735">
    <w:abstractNumId w:val="13"/>
  </w:num>
  <w:num w:numId="3" w16cid:durableId="469593313">
    <w:abstractNumId w:val="26"/>
  </w:num>
  <w:num w:numId="4" w16cid:durableId="2034191122">
    <w:abstractNumId w:val="9"/>
  </w:num>
  <w:num w:numId="5" w16cid:durableId="79184084">
    <w:abstractNumId w:val="7"/>
  </w:num>
  <w:num w:numId="6" w16cid:durableId="2120560530">
    <w:abstractNumId w:val="6"/>
  </w:num>
  <w:num w:numId="7" w16cid:durableId="1687443755">
    <w:abstractNumId w:val="5"/>
  </w:num>
  <w:num w:numId="8" w16cid:durableId="537746086">
    <w:abstractNumId w:val="4"/>
  </w:num>
  <w:num w:numId="9" w16cid:durableId="555703811">
    <w:abstractNumId w:val="8"/>
  </w:num>
  <w:num w:numId="10" w16cid:durableId="1099792341">
    <w:abstractNumId w:val="3"/>
  </w:num>
  <w:num w:numId="11" w16cid:durableId="923223442">
    <w:abstractNumId w:val="2"/>
  </w:num>
  <w:num w:numId="12" w16cid:durableId="2112553469">
    <w:abstractNumId w:val="1"/>
  </w:num>
  <w:num w:numId="13" w16cid:durableId="1227303259">
    <w:abstractNumId w:val="0"/>
  </w:num>
  <w:num w:numId="14" w16cid:durableId="1563981200">
    <w:abstractNumId w:val="11"/>
  </w:num>
  <w:num w:numId="15" w16cid:durableId="1001928949">
    <w:abstractNumId w:val="27"/>
  </w:num>
  <w:num w:numId="16" w16cid:durableId="842355694">
    <w:abstractNumId w:val="19"/>
  </w:num>
  <w:num w:numId="17" w16cid:durableId="1544320241">
    <w:abstractNumId w:val="32"/>
  </w:num>
  <w:num w:numId="18" w16cid:durableId="746078083">
    <w:abstractNumId w:val="28"/>
  </w:num>
  <w:num w:numId="19" w16cid:durableId="1035615329">
    <w:abstractNumId w:val="14"/>
  </w:num>
  <w:num w:numId="20" w16cid:durableId="484324670">
    <w:abstractNumId w:val="33"/>
  </w:num>
  <w:num w:numId="21" w16cid:durableId="1761951915">
    <w:abstractNumId w:val="26"/>
    <w:lvlOverride w:ilvl="0">
      <w:startOverride w:val="1"/>
    </w:lvlOverride>
  </w:num>
  <w:num w:numId="22" w16cid:durableId="1159079249">
    <w:abstractNumId w:val="12"/>
  </w:num>
  <w:num w:numId="23" w16cid:durableId="1801260322">
    <w:abstractNumId w:val="16"/>
  </w:num>
  <w:num w:numId="24" w16cid:durableId="805199225">
    <w:abstractNumId w:val="20"/>
  </w:num>
  <w:num w:numId="25" w16cid:durableId="117455111">
    <w:abstractNumId w:val="29"/>
  </w:num>
  <w:num w:numId="26" w16cid:durableId="776171192">
    <w:abstractNumId w:val="10"/>
  </w:num>
  <w:num w:numId="27" w16cid:durableId="1624926523">
    <w:abstractNumId w:val="30"/>
  </w:num>
  <w:num w:numId="28" w16cid:durableId="1862695137">
    <w:abstractNumId w:val="30"/>
    <w:lvlOverride w:ilvl="0">
      <w:startOverride w:val="1"/>
    </w:lvlOverride>
  </w:num>
  <w:num w:numId="29" w16cid:durableId="250937557">
    <w:abstractNumId w:val="30"/>
    <w:lvlOverride w:ilvl="0">
      <w:startOverride w:val="1"/>
    </w:lvlOverride>
  </w:num>
  <w:num w:numId="30" w16cid:durableId="1631088594">
    <w:abstractNumId w:val="21"/>
  </w:num>
  <w:num w:numId="31" w16cid:durableId="874971560">
    <w:abstractNumId w:val="21"/>
  </w:num>
  <w:num w:numId="32" w16cid:durableId="475152181">
    <w:abstractNumId w:val="24"/>
  </w:num>
  <w:num w:numId="33" w16cid:durableId="78342680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0883897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7187900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5842202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807826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01488371">
    <w:abstractNumId w:val="24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56040755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756388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06826185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12638537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843491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22425855">
    <w:abstractNumId w:val="25"/>
  </w:num>
  <w:num w:numId="45" w16cid:durableId="768624712">
    <w:abstractNumId w:val="23"/>
  </w:num>
  <w:num w:numId="46" w16cid:durableId="678393648">
    <w:abstractNumId w:val="22"/>
  </w:num>
  <w:num w:numId="47" w16cid:durableId="1678924805">
    <w:abstractNumId w:val="15"/>
  </w:num>
  <w:num w:numId="48" w16cid:durableId="1668433287">
    <w:abstractNumId w:val="17"/>
  </w:num>
  <w:num w:numId="49" w16cid:durableId="131448627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4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C48"/>
    <w:rsid w:val="00001908"/>
    <w:rsid w:val="00004F79"/>
    <w:rsid w:val="000052CA"/>
    <w:rsid w:val="00010863"/>
    <w:rsid w:val="00011C8C"/>
    <w:rsid w:val="00013060"/>
    <w:rsid w:val="00020370"/>
    <w:rsid w:val="00021B05"/>
    <w:rsid w:val="00024CED"/>
    <w:rsid w:val="00026F34"/>
    <w:rsid w:val="00030B49"/>
    <w:rsid w:val="000358FA"/>
    <w:rsid w:val="0003654F"/>
    <w:rsid w:val="000425FD"/>
    <w:rsid w:val="000427A8"/>
    <w:rsid w:val="00042F87"/>
    <w:rsid w:val="00045C57"/>
    <w:rsid w:val="00047413"/>
    <w:rsid w:val="0005096B"/>
    <w:rsid w:val="0005153C"/>
    <w:rsid w:val="00076180"/>
    <w:rsid w:val="00076A10"/>
    <w:rsid w:val="00081AEE"/>
    <w:rsid w:val="00085A82"/>
    <w:rsid w:val="0008736E"/>
    <w:rsid w:val="00091B11"/>
    <w:rsid w:val="0009400B"/>
    <w:rsid w:val="00095D18"/>
    <w:rsid w:val="00096066"/>
    <w:rsid w:val="000970F9"/>
    <w:rsid w:val="00097240"/>
    <w:rsid w:val="00097784"/>
    <w:rsid w:val="000A2473"/>
    <w:rsid w:val="000A412F"/>
    <w:rsid w:val="000B7134"/>
    <w:rsid w:val="000C183E"/>
    <w:rsid w:val="000C56AC"/>
    <w:rsid w:val="000C7083"/>
    <w:rsid w:val="000D30D1"/>
    <w:rsid w:val="000D488F"/>
    <w:rsid w:val="000E1DE9"/>
    <w:rsid w:val="000E2765"/>
    <w:rsid w:val="000E2D5B"/>
    <w:rsid w:val="000E6B98"/>
    <w:rsid w:val="000F13CD"/>
    <w:rsid w:val="000F1545"/>
    <w:rsid w:val="000F32C4"/>
    <w:rsid w:val="000F3516"/>
    <w:rsid w:val="000F7F6B"/>
    <w:rsid w:val="001006BD"/>
    <w:rsid w:val="00101357"/>
    <w:rsid w:val="001029C2"/>
    <w:rsid w:val="00104F4B"/>
    <w:rsid w:val="00112BD0"/>
    <w:rsid w:val="00114F3B"/>
    <w:rsid w:val="00117ADA"/>
    <w:rsid w:val="00120536"/>
    <w:rsid w:val="00120696"/>
    <w:rsid w:val="00120E67"/>
    <w:rsid w:val="0012488A"/>
    <w:rsid w:val="00126695"/>
    <w:rsid w:val="001312A6"/>
    <w:rsid w:val="00133C95"/>
    <w:rsid w:val="00133CDA"/>
    <w:rsid w:val="00140BC5"/>
    <w:rsid w:val="001462BE"/>
    <w:rsid w:val="0014695C"/>
    <w:rsid w:val="00146ED1"/>
    <w:rsid w:val="00146F2A"/>
    <w:rsid w:val="00150886"/>
    <w:rsid w:val="00152F39"/>
    <w:rsid w:val="0015435D"/>
    <w:rsid w:val="001559BE"/>
    <w:rsid w:val="001610F3"/>
    <w:rsid w:val="00162FA0"/>
    <w:rsid w:val="001662C7"/>
    <w:rsid w:val="00170589"/>
    <w:rsid w:val="001735A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2F79"/>
    <w:rsid w:val="001948F0"/>
    <w:rsid w:val="001A1780"/>
    <w:rsid w:val="001B249B"/>
    <w:rsid w:val="001B3139"/>
    <w:rsid w:val="001B43D2"/>
    <w:rsid w:val="001C0814"/>
    <w:rsid w:val="001C0C6A"/>
    <w:rsid w:val="001C3EE1"/>
    <w:rsid w:val="001C426D"/>
    <w:rsid w:val="001C4682"/>
    <w:rsid w:val="001C6C3A"/>
    <w:rsid w:val="001D6674"/>
    <w:rsid w:val="001D7B44"/>
    <w:rsid w:val="001E08C7"/>
    <w:rsid w:val="001E402C"/>
    <w:rsid w:val="001E4845"/>
    <w:rsid w:val="001E7430"/>
    <w:rsid w:val="001F2A76"/>
    <w:rsid w:val="001F6F57"/>
    <w:rsid w:val="00202DAA"/>
    <w:rsid w:val="00204695"/>
    <w:rsid w:val="002061FE"/>
    <w:rsid w:val="00206256"/>
    <w:rsid w:val="00206AA9"/>
    <w:rsid w:val="0021237C"/>
    <w:rsid w:val="002150E8"/>
    <w:rsid w:val="002164A0"/>
    <w:rsid w:val="002234B3"/>
    <w:rsid w:val="00227378"/>
    <w:rsid w:val="002274BA"/>
    <w:rsid w:val="00227FCE"/>
    <w:rsid w:val="00230A99"/>
    <w:rsid w:val="00232FBB"/>
    <w:rsid w:val="002330F5"/>
    <w:rsid w:val="00235B6C"/>
    <w:rsid w:val="00236620"/>
    <w:rsid w:val="00240CAD"/>
    <w:rsid w:val="00243737"/>
    <w:rsid w:val="00252562"/>
    <w:rsid w:val="00261CE3"/>
    <w:rsid w:val="00264D79"/>
    <w:rsid w:val="00273BC7"/>
    <w:rsid w:val="00273C8A"/>
    <w:rsid w:val="00276E7E"/>
    <w:rsid w:val="00281B10"/>
    <w:rsid w:val="002869C0"/>
    <w:rsid w:val="002911BC"/>
    <w:rsid w:val="002969B0"/>
    <w:rsid w:val="00296E6F"/>
    <w:rsid w:val="00297993"/>
    <w:rsid w:val="002A3358"/>
    <w:rsid w:val="002A7B5B"/>
    <w:rsid w:val="002B7422"/>
    <w:rsid w:val="002C1315"/>
    <w:rsid w:val="002C381B"/>
    <w:rsid w:val="002D1257"/>
    <w:rsid w:val="002D1886"/>
    <w:rsid w:val="002D3D06"/>
    <w:rsid w:val="002E0053"/>
    <w:rsid w:val="002E55B9"/>
    <w:rsid w:val="002E6140"/>
    <w:rsid w:val="002F2B43"/>
    <w:rsid w:val="002F4885"/>
    <w:rsid w:val="003006A2"/>
    <w:rsid w:val="0030347F"/>
    <w:rsid w:val="00305887"/>
    <w:rsid w:val="00306525"/>
    <w:rsid w:val="003079FB"/>
    <w:rsid w:val="003105B6"/>
    <w:rsid w:val="00311763"/>
    <w:rsid w:val="003141F7"/>
    <w:rsid w:val="00315877"/>
    <w:rsid w:val="0032057B"/>
    <w:rsid w:val="003214FE"/>
    <w:rsid w:val="0032289E"/>
    <w:rsid w:val="00324169"/>
    <w:rsid w:val="003244CA"/>
    <w:rsid w:val="00332BA3"/>
    <w:rsid w:val="00333312"/>
    <w:rsid w:val="00335B6E"/>
    <w:rsid w:val="0033677C"/>
    <w:rsid w:val="0034350A"/>
    <w:rsid w:val="00352164"/>
    <w:rsid w:val="00353BDB"/>
    <w:rsid w:val="00354A18"/>
    <w:rsid w:val="00354D8C"/>
    <w:rsid w:val="00357CE4"/>
    <w:rsid w:val="0036197D"/>
    <w:rsid w:val="00362FA9"/>
    <w:rsid w:val="003654EE"/>
    <w:rsid w:val="003655ED"/>
    <w:rsid w:val="00365D85"/>
    <w:rsid w:val="00367D3E"/>
    <w:rsid w:val="0037445F"/>
    <w:rsid w:val="00376555"/>
    <w:rsid w:val="00376C2F"/>
    <w:rsid w:val="00382C33"/>
    <w:rsid w:val="00386976"/>
    <w:rsid w:val="00386A12"/>
    <w:rsid w:val="00387E4E"/>
    <w:rsid w:val="00387E96"/>
    <w:rsid w:val="003908B0"/>
    <w:rsid w:val="00391BC6"/>
    <w:rsid w:val="00393206"/>
    <w:rsid w:val="003A591E"/>
    <w:rsid w:val="003A6CC8"/>
    <w:rsid w:val="003A744F"/>
    <w:rsid w:val="003B03AF"/>
    <w:rsid w:val="003B04ED"/>
    <w:rsid w:val="003B04FD"/>
    <w:rsid w:val="003B1034"/>
    <w:rsid w:val="003B2EB6"/>
    <w:rsid w:val="003B3169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E26AC"/>
    <w:rsid w:val="003E6872"/>
    <w:rsid w:val="003E74C4"/>
    <w:rsid w:val="003F00BC"/>
    <w:rsid w:val="003F0902"/>
    <w:rsid w:val="003F3BD6"/>
    <w:rsid w:val="003F625D"/>
    <w:rsid w:val="003F6BF5"/>
    <w:rsid w:val="003F7237"/>
    <w:rsid w:val="004041C4"/>
    <w:rsid w:val="00405B3A"/>
    <w:rsid w:val="00406E9D"/>
    <w:rsid w:val="00415ECC"/>
    <w:rsid w:val="00416AD7"/>
    <w:rsid w:val="00417949"/>
    <w:rsid w:val="00421399"/>
    <w:rsid w:val="00421559"/>
    <w:rsid w:val="00421B9F"/>
    <w:rsid w:val="004221C0"/>
    <w:rsid w:val="00423B88"/>
    <w:rsid w:val="004249A1"/>
    <w:rsid w:val="004251AC"/>
    <w:rsid w:val="00427CE9"/>
    <w:rsid w:val="004345E3"/>
    <w:rsid w:val="004410FB"/>
    <w:rsid w:val="00441287"/>
    <w:rsid w:val="004430E4"/>
    <w:rsid w:val="004443AB"/>
    <w:rsid w:val="00450EDC"/>
    <w:rsid w:val="00451085"/>
    <w:rsid w:val="004556B1"/>
    <w:rsid w:val="004629EB"/>
    <w:rsid w:val="00463675"/>
    <w:rsid w:val="00463F5D"/>
    <w:rsid w:val="00467290"/>
    <w:rsid w:val="00473B71"/>
    <w:rsid w:val="00477539"/>
    <w:rsid w:val="004806B4"/>
    <w:rsid w:val="0048537F"/>
    <w:rsid w:val="00485714"/>
    <w:rsid w:val="004A2630"/>
    <w:rsid w:val="004A42F8"/>
    <w:rsid w:val="004B006A"/>
    <w:rsid w:val="004B1E4C"/>
    <w:rsid w:val="004B43D8"/>
    <w:rsid w:val="004B66BA"/>
    <w:rsid w:val="004C0FF9"/>
    <w:rsid w:val="004D01A4"/>
    <w:rsid w:val="004D033C"/>
    <w:rsid w:val="004D0BBC"/>
    <w:rsid w:val="004D5108"/>
    <w:rsid w:val="004D537D"/>
    <w:rsid w:val="004E07B3"/>
    <w:rsid w:val="004E1347"/>
    <w:rsid w:val="004E5545"/>
    <w:rsid w:val="004E5F18"/>
    <w:rsid w:val="004E6E5D"/>
    <w:rsid w:val="004E7EF5"/>
    <w:rsid w:val="004F6B97"/>
    <w:rsid w:val="004F797A"/>
    <w:rsid w:val="004F7D54"/>
    <w:rsid w:val="00506BFA"/>
    <w:rsid w:val="00512E4A"/>
    <w:rsid w:val="005131AB"/>
    <w:rsid w:val="0051334C"/>
    <w:rsid w:val="00513F2E"/>
    <w:rsid w:val="00516206"/>
    <w:rsid w:val="0052085C"/>
    <w:rsid w:val="005256C6"/>
    <w:rsid w:val="00525E77"/>
    <w:rsid w:val="005306EE"/>
    <w:rsid w:val="00530B72"/>
    <w:rsid w:val="00533B76"/>
    <w:rsid w:val="005350B5"/>
    <w:rsid w:val="0053554B"/>
    <w:rsid w:val="00536138"/>
    <w:rsid w:val="00536918"/>
    <w:rsid w:val="00536F5D"/>
    <w:rsid w:val="00540E2F"/>
    <w:rsid w:val="00545929"/>
    <w:rsid w:val="00550488"/>
    <w:rsid w:val="005513D5"/>
    <w:rsid w:val="00551D37"/>
    <w:rsid w:val="00553F74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877"/>
    <w:rsid w:val="005659A1"/>
    <w:rsid w:val="0056638C"/>
    <w:rsid w:val="00572FC4"/>
    <w:rsid w:val="00575518"/>
    <w:rsid w:val="0057597F"/>
    <w:rsid w:val="0057608C"/>
    <w:rsid w:val="00576703"/>
    <w:rsid w:val="00577C8D"/>
    <w:rsid w:val="00577DDC"/>
    <w:rsid w:val="00582922"/>
    <w:rsid w:val="00587F2C"/>
    <w:rsid w:val="005948A6"/>
    <w:rsid w:val="005948D3"/>
    <w:rsid w:val="00596FF7"/>
    <w:rsid w:val="005A1B94"/>
    <w:rsid w:val="005B006D"/>
    <w:rsid w:val="005B0745"/>
    <w:rsid w:val="005B080D"/>
    <w:rsid w:val="005B181B"/>
    <w:rsid w:val="005B2620"/>
    <w:rsid w:val="005C24F6"/>
    <w:rsid w:val="005C26AF"/>
    <w:rsid w:val="005C56C1"/>
    <w:rsid w:val="005C62BD"/>
    <w:rsid w:val="005C7A9B"/>
    <w:rsid w:val="005D1C13"/>
    <w:rsid w:val="005D3569"/>
    <w:rsid w:val="005D36A4"/>
    <w:rsid w:val="005D3B6F"/>
    <w:rsid w:val="005D410F"/>
    <w:rsid w:val="005D794B"/>
    <w:rsid w:val="005E0251"/>
    <w:rsid w:val="005E619C"/>
    <w:rsid w:val="005F0A6D"/>
    <w:rsid w:val="005F22E4"/>
    <w:rsid w:val="005F772D"/>
    <w:rsid w:val="006015F6"/>
    <w:rsid w:val="00605734"/>
    <w:rsid w:val="006061BB"/>
    <w:rsid w:val="006105EC"/>
    <w:rsid w:val="00613F7B"/>
    <w:rsid w:val="00614F05"/>
    <w:rsid w:val="00617C84"/>
    <w:rsid w:val="00621268"/>
    <w:rsid w:val="00624F74"/>
    <w:rsid w:val="006259AD"/>
    <w:rsid w:val="00626DB9"/>
    <w:rsid w:val="006347EC"/>
    <w:rsid w:val="0063560B"/>
    <w:rsid w:val="00636D7F"/>
    <w:rsid w:val="00637B96"/>
    <w:rsid w:val="006410D6"/>
    <w:rsid w:val="00643F9F"/>
    <w:rsid w:val="00644F56"/>
    <w:rsid w:val="00646B75"/>
    <w:rsid w:val="00647092"/>
    <w:rsid w:val="00651822"/>
    <w:rsid w:val="006518F9"/>
    <w:rsid w:val="00661A9A"/>
    <w:rsid w:val="0066281B"/>
    <w:rsid w:val="00662B5B"/>
    <w:rsid w:val="00664421"/>
    <w:rsid w:val="00667BB0"/>
    <w:rsid w:val="006738EA"/>
    <w:rsid w:val="00675072"/>
    <w:rsid w:val="0067534A"/>
    <w:rsid w:val="00681F02"/>
    <w:rsid w:val="00685B0E"/>
    <w:rsid w:val="00685B7A"/>
    <w:rsid w:val="00686C67"/>
    <w:rsid w:val="00686FC0"/>
    <w:rsid w:val="00696B7F"/>
    <w:rsid w:val="006A253B"/>
    <w:rsid w:val="006A7431"/>
    <w:rsid w:val="006B1E07"/>
    <w:rsid w:val="006B5344"/>
    <w:rsid w:val="006C3CF7"/>
    <w:rsid w:val="006C7499"/>
    <w:rsid w:val="006D25D9"/>
    <w:rsid w:val="006D3390"/>
    <w:rsid w:val="006E162A"/>
    <w:rsid w:val="006E5DEC"/>
    <w:rsid w:val="006E700D"/>
    <w:rsid w:val="006F0F14"/>
    <w:rsid w:val="006F3B1C"/>
    <w:rsid w:val="006F3F4C"/>
    <w:rsid w:val="006F5451"/>
    <w:rsid w:val="00700B74"/>
    <w:rsid w:val="00705357"/>
    <w:rsid w:val="00705AE4"/>
    <w:rsid w:val="0071032F"/>
    <w:rsid w:val="00712580"/>
    <w:rsid w:val="00723E53"/>
    <w:rsid w:val="00724BEB"/>
    <w:rsid w:val="00727114"/>
    <w:rsid w:val="007306C0"/>
    <w:rsid w:val="00734981"/>
    <w:rsid w:val="0073796D"/>
    <w:rsid w:val="00737D8D"/>
    <w:rsid w:val="00740CAE"/>
    <w:rsid w:val="0074113F"/>
    <w:rsid w:val="00746106"/>
    <w:rsid w:val="00750506"/>
    <w:rsid w:val="00751A89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C1"/>
    <w:rsid w:val="007751B1"/>
    <w:rsid w:val="00776C43"/>
    <w:rsid w:val="00782287"/>
    <w:rsid w:val="00784962"/>
    <w:rsid w:val="00786812"/>
    <w:rsid w:val="00790F21"/>
    <w:rsid w:val="00791C77"/>
    <w:rsid w:val="00792FE3"/>
    <w:rsid w:val="0079477A"/>
    <w:rsid w:val="00794F52"/>
    <w:rsid w:val="00795F88"/>
    <w:rsid w:val="0079608D"/>
    <w:rsid w:val="007A0104"/>
    <w:rsid w:val="007A149C"/>
    <w:rsid w:val="007A1C42"/>
    <w:rsid w:val="007A605F"/>
    <w:rsid w:val="007A6CB2"/>
    <w:rsid w:val="007A7B97"/>
    <w:rsid w:val="007B0152"/>
    <w:rsid w:val="007B19C9"/>
    <w:rsid w:val="007B2454"/>
    <w:rsid w:val="007B726E"/>
    <w:rsid w:val="007C1413"/>
    <w:rsid w:val="007C3B5B"/>
    <w:rsid w:val="007D3998"/>
    <w:rsid w:val="007D57A7"/>
    <w:rsid w:val="007D62DE"/>
    <w:rsid w:val="007D723D"/>
    <w:rsid w:val="007E04BA"/>
    <w:rsid w:val="007E2ED3"/>
    <w:rsid w:val="007E6AC7"/>
    <w:rsid w:val="007F025F"/>
    <w:rsid w:val="008026EF"/>
    <w:rsid w:val="00803F58"/>
    <w:rsid w:val="00807CF4"/>
    <w:rsid w:val="00811D2D"/>
    <w:rsid w:val="00812B0E"/>
    <w:rsid w:val="00814EAA"/>
    <w:rsid w:val="00816C34"/>
    <w:rsid w:val="00824C43"/>
    <w:rsid w:val="00824E78"/>
    <w:rsid w:val="00825CEC"/>
    <w:rsid w:val="0082727E"/>
    <w:rsid w:val="00830DD1"/>
    <w:rsid w:val="0083575B"/>
    <w:rsid w:val="00835983"/>
    <w:rsid w:val="00835C0B"/>
    <w:rsid w:val="008368C8"/>
    <w:rsid w:val="00841EB1"/>
    <w:rsid w:val="00844A02"/>
    <w:rsid w:val="008452F3"/>
    <w:rsid w:val="008454DC"/>
    <w:rsid w:val="008456A0"/>
    <w:rsid w:val="00846EE1"/>
    <w:rsid w:val="0084766C"/>
    <w:rsid w:val="00851046"/>
    <w:rsid w:val="00851CEC"/>
    <w:rsid w:val="00854D4E"/>
    <w:rsid w:val="008616E5"/>
    <w:rsid w:val="008619E9"/>
    <w:rsid w:val="00867A6B"/>
    <w:rsid w:val="00871C2C"/>
    <w:rsid w:val="008738EB"/>
    <w:rsid w:val="00880305"/>
    <w:rsid w:val="00895250"/>
    <w:rsid w:val="008A17D3"/>
    <w:rsid w:val="008B083A"/>
    <w:rsid w:val="008B08C3"/>
    <w:rsid w:val="008C0DF8"/>
    <w:rsid w:val="008C4891"/>
    <w:rsid w:val="008C6C14"/>
    <w:rsid w:val="008C727A"/>
    <w:rsid w:val="008C767A"/>
    <w:rsid w:val="008D6498"/>
    <w:rsid w:val="008D6BF7"/>
    <w:rsid w:val="008D7103"/>
    <w:rsid w:val="008E0035"/>
    <w:rsid w:val="008E1743"/>
    <w:rsid w:val="008E2563"/>
    <w:rsid w:val="008E408B"/>
    <w:rsid w:val="008E6EEC"/>
    <w:rsid w:val="008F06F9"/>
    <w:rsid w:val="008F4B5F"/>
    <w:rsid w:val="008F521D"/>
    <w:rsid w:val="008F5C8E"/>
    <w:rsid w:val="00901D99"/>
    <w:rsid w:val="00906263"/>
    <w:rsid w:val="009073CA"/>
    <w:rsid w:val="00911328"/>
    <w:rsid w:val="009117E0"/>
    <w:rsid w:val="00911EDF"/>
    <w:rsid w:val="00914E01"/>
    <w:rsid w:val="0092067B"/>
    <w:rsid w:val="009270B6"/>
    <w:rsid w:val="0092716D"/>
    <w:rsid w:val="00927D4F"/>
    <w:rsid w:val="0093552E"/>
    <w:rsid w:val="00937676"/>
    <w:rsid w:val="0094004C"/>
    <w:rsid w:val="009409A9"/>
    <w:rsid w:val="00942DC5"/>
    <w:rsid w:val="00944924"/>
    <w:rsid w:val="00950ED3"/>
    <w:rsid w:val="00951D37"/>
    <w:rsid w:val="00960613"/>
    <w:rsid w:val="00963FC5"/>
    <w:rsid w:val="00964E33"/>
    <w:rsid w:val="009659F8"/>
    <w:rsid w:val="009701AC"/>
    <w:rsid w:val="009704E5"/>
    <w:rsid w:val="00974ACA"/>
    <w:rsid w:val="00983C41"/>
    <w:rsid w:val="00990DB6"/>
    <w:rsid w:val="0099425F"/>
    <w:rsid w:val="009A660E"/>
    <w:rsid w:val="009A767B"/>
    <w:rsid w:val="009B1745"/>
    <w:rsid w:val="009C07AB"/>
    <w:rsid w:val="009C2627"/>
    <w:rsid w:val="009C4E47"/>
    <w:rsid w:val="009D30C8"/>
    <w:rsid w:val="009D47D3"/>
    <w:rsid w:val="009E2ABB"/>
    <w:rsid w:val="009E5DC5"/>
    <w:rsid w:val="009F0699"/>
    <w:rsid w:val="009F0C21"/>
    <w:rsid w:val="009F555C"/>
    <w:rsid w:val="00A00AC8"/>
    <w:rsid w:val="00A00C04"/>
    <w:rsid w:val="00A00F20"/>
    <w:rsid w:val="00A04869"/>
    <w:rsid w:val="00A05FEB"/>
    <w:rsid w:val="00A06C41"/>
    <w:rsid w:val="00A07BB3"/>
    <w:rsid w:val="00A07FE3"/>
    <w:rsid w:val="00A147B9"/>
    <w:rsid w:val="00A1590E"/>
    <w:rsid w:val="00A161B2"/>
    <w:rsid w:val="00A2208A"/>
    <w:rsid w:val="00A237FC"/>
    <w:rsid w:val="00A27870"/>
    <w:rsid w:val="00A32041"/>
    <w:rsid w:val="00A34C62"/>
    <w:rsid w:val="00A42FF1"/>
    <w:rsid w:val="00A43E83"/>
    <w:rsid w:val="00A47116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2E24"/>
    <w:rsid w:val="00A73177"/>
    <w:rsid w:val="00A73563"/>
    <w:rsid w:val="00A73D4D"/>
    <w:rsid w:val="00A77C0C"/>
    <w:rsid w:val="00A82B32"/>
    <w:rsid w:val="00A83021"/>
    <w:rsid w:val="00A862D3"/>
    <w:rsid w:val="00A955F6"/>
    <w:rsid w:val="00AA0750"/>
    <w:rsid w:val="00AA0AF3"/>
    <w:rsid w:val="00AA1F9C"/>
    <w:rsid w:val="00AA2AFA"/>
    <w:rsid w:val="00AA6944"/>
    <w:rsid w:val="00AA7BE7"/>
    <w:rsid w:val="00AB041C"/>
    <w:rsid w:val="00AB4734"/>
    <w:rsid w:val="00AB5DB9"/>
    <w:rsid w:val="00AC7674"/>
    <w:rsid w:val="00AD027D"/>
    <w:rsid w:val="00AD0F04"/>
    <w:rsid w:val="00AD13C3"/>
    <w:rsid w:val="00AD1C72"/>
    <w:rsid w:val="00AD1ED2"/>
    <w:rsid w:val="00AD623E"/>
    <w:rsid w:val="00AD791E"/>
    <w:rsid w:val="00AE3E32"/>
    <w:rsid w:val="00AE4B56"/>
    <w:rsid w:val="00AE6358"/>
    <w:rsid w:val="00B00EE2"/>
    <w:rsid w:val="00B00F42"/>
    <w:rsid w:val="00B01E3A"/>
    <w:rsid w:val="00B055C4"/>
    <w:rsid w:val="00B0709F"/>
    <w:rsid w:val="00B114AE"/>
    <w:rsid w:val="00B126D2"/>
    <w:rsid w:val="00B1324A"/>
    <w:rsid w:val="00B20B30"/>
    <w:rsid w:val="00B21930"/>
    <w:rsid w:val="00B2197A"/>
    <w:rsid w:val="00B2327C"/>
    <w:rsid w:val="00B24DE1"/>
    <w:rsid w:val="00B262C5"/>
    <w:rsid w:val="00B27756"/>
    <w:rsid w:val="00B30199"/>
    <w:rsid w:val="00B3542D"/>
    <w:rsid w:val="00B37647"/>
    <w:rsid w:val="00B41FF9"/>
    <w:rsid w:val="00B427B8"/>
    <w:rsid w:val="00B53DD7"/>
    <w:rsid w:val="00B54EF4"/>
    <w:rsid w:val="00B56F51"/>
    <w:rsid w:val="00B577E2"/>
    <w:rsid w:val="00B60530"/>
    <w:rsid w:val="00B63F34"/>
    <w:rsid w:val="00B66771"/>
    <w:rsid w:val="00B70CFD"/>
    <w:rsid w:val="00B74344"/>
    <w:rsid w:val="00B81127"/>
    <w:rsid w:val="00B843D5"/>
    <w:rsid w:val="00B849BA"/>
    <w:rsid w:val="00B84D5A"/>
    <w:rsid w:val="00B93F06"/>
    <w:rsid w:val="00B953E6"/>
    <w:rsid w:val="00BA119B"/>
    <w:rsid w:val="00BA2A29"/>
    <w:rsid w:val="00BA3003"/>
    <w:rsid w:val="00BB05E4"/>
    <w:rsid w:val="00BB456F"/>
    <w:rsid w:val="00BB4735"/>
    <w:rsid w:val="00BB543D"/>
    <w:rsid w:val="00BB6FAC"/>
    <w:rsid w:val="00BB762D"/>
    <w:rsid w:val="00BC2170"/>
    <w:rsid w:val="00BC35DB"/>
    <w:rsid w:val="00BD1B41"/>
    <w:rsid w:val="00BD4139"/>
    <w:rsid w:val="00BD5277"/>
    <w:rsid w:val="00BE1EF5"/>
    <w:rsid w:val="00BE336E"/>
    <w:rsid w:val="00BE387F"/>
    <w:rsid w:val="00BE43DC"/>
    <w:rsid w:val="00BE6AC7"/>
    <w:rsid w:val="00BF0B52"/>
    <w:rsid w:val="00BF28ED"/>
    <w:rsid w:val="00BF309C"/>
    <w:rsid w:val="00BF43AC"/>
    <w:rsid w:val="00BF62C0"/>
    <w:rsid w:val="00BF6C2E"/>
    <w:rsid w:val="00BF7225"/>
    <w:rsid w:val="00C02944"/>
    <w:rsid w:val="00C05056"/>
    <w:rsid w:val="00C056A1"/>
    <w:rsid w:val="00C06056"/>
    <w:rsid w:val="00C06312"/>
    <w:rsid w:val="00C069FF"/>
    <w:rsid w:val="00C06E18"/>
    <w:rsid w:val="00C12B19"/>
    <w:rsid w:val="00C12D86"/>
    <w:rsid w:val="00C2193A"/>
    <w:rsid w:val="00C25120"/>
    <w:rsid w:val="00C31EC7"/>
    <w:rsid w:val="00C36AD0"/>
    <w:rsid w:val="00C37BC0"/>
    <w:rsid w:val="00C43751"/>
    <w:rsid w:val="00C4398E"/>
    <w:rsid w:val="00C46951"/>
    <w:rsid w:val="00C506B3"/>
    <w:rsid w:val="00C507AD"/>
    <w:rsid w:val="00C51BE4"/>
    <w:rsid w:val="00C66483"/>
    <w:rsid w:val="00C67509"/>
    <w:rsid w:val="00C80E7B"/>
    <w:rsid w:val="00C81C48"/>
    <w:rsid w:val="00C82827"/>
    <w:rsid w:val="00C8286F"/>
    <w:rsid w:val="00C82C61"/>
    <w:rsid w:val="00C83338"/>
    <w:rsid w:val="00C836CF"/>
    <w:rsid w:val="00C83C21"/>
    <w:rsid w:val="00C84303"/>
    <w:rsid w:val="00C90693"/>
    <w:rsid w:val="00C9163F"/>
    <w:rsid w:val="00C94274"/>
    <w:rsid w:val="00CA03D2"/>
    <w:rsid w:val="00CA387B"/>
    <w:rsid w:val="00CB1226"/>
    <w:rsid w:val="00CB2196"/>
    <w:rsid w:val="00CB673F"/>
    <w:rsid w:val="00CB72F3"/>
    <w:rsid w:val="00CC77F0"/>
    <w:rsid w:val="00CC7DC1"/>
    <w:rsid w:val="00CD338A"/>
    <w:rsid w:val="00CD4FD7"/>
    <w:rsid w:val="00CD70B2"/>
    <w:rsid w:val="00CD7D00"/>
    <w:rsid w:val="00CD7EA4"/>
    <w:rsid w:val="00CE5A05"/>
    <w:rsid w:val="00CF25CA"/>
    <w:rsid w:val="00CF2749"/>
    <w:rsid w:val="00CF28DA"/>
    <w:rsid w:val="00CF2F07"/>
    <w:rsid w:val="00CF3F6C"/>
    <w:rsid w:val="00CF60E5"/>
    <w:rsid w:val="00CF66B2"/>
    <w:rsid w:val="00D10355"/>
    <w:rsid w:val="00D118F5"/>
    <w:rsid w:val="00D12349"/>
    <w:rsid w:val="00D1727F"/>
    <w:rsid w:val="00D25F0B"/>
    <w:rsid w:val="00D35B2E"/>
    <w:rsid w:val="00D4245A"/>
    <w:rsid w:val="00D47BA6"/>
    <w:rsid w:val="00D5145C"/>
    <w:rsid w:val="00D521C6"/>
    <w:rsid w:val="00D53628"/>
    <w:rsid w:val="00D53CEA"/>
    <w:rsid w:val="00D67EB7"/>
    <w:rsid w:val="00D75894"/>
    <w:rsid w:val="00D86395"/>
    <w:rsid w:val="00D86F6A"/>
    <w:rsid w:val="00D90FD1"/>
    <w:rsid w:val="00D919CC"/>
    <w:rsid w:val="00D92625"/>
    <w:rsid w:val="00D92F05"/>
    <w:rsid w:val="00DA1AD4"/>
    <w:rsid w:val="00DA581C"/>
    <w:rsid w:val="00DA7DEA"/>
    <w:rsid w:val="00DB0C59"/>
    <w:rsid w:val="00DB28DE"/>
    <w:rsid w:val="00DB2E8D"/>
    <w:rsid w:val="00DC60D7"/>
    <w:rsid w:val="00DD1212"/>
    <w:rsid w:val="00DD56FB"/>
    <w:rsid w:val="00DD5F0C"/>
    <w:rsid w:val="00DE01CB"/>
    <w:rsid w:val="00DE31E6"/>
    <w:rsid w:val="00DE56BE"/>
    <w:rsid w:val="00DF140D"/>
    <w:rsid w:val="00E012B4"/>
    <w:rsid w:val="00E022BD"/>
    <w:rsid w:val="00E0515E"/>
    <w:rsid w:val="00E0758C"/>
    <w:rsid w:val="00E07631"/>
    <w:rsid w:val="00E076C1"/>
    <w:rsid w:val="00E077E2"/>
    <w:rsid w:val="00E133DE"/>
    <w:rsid w:val="00E14506"/>
    <w:rsid w:val="00E14F0A"/>
    <w:rsid w:val="00E17AE8"/>
    <w:rsid w:val="00E22D64"/>
    <w:rsid w:val="00E24481"/>
    <w:rsid w:val="00E3056F"/>
    <w:rsid w:val="00E3244B"/>
    <w:rsid w:val="00E34202"/>
    <w:rsid w:val="00E34AD9"/>
    <w:rsid w:val="00E403B6"/>
    <w:rsid w:val="00E44ED6"/>
    <w:rsid w:val="00E456FD"/>
    <w:rsid w:val="00E55957"/>
    <w:rsid w:val="00E61159"/>
    <w:rsid w:val="00E6633C"/>
    <w:rsid w:val="00E6658B"/>
    <w:rsid w:val="00E674E8"/>
    <w:rsid w:val="00E7003F"/>
    <w:rsid w:val="00E704D4"/>
    <w:rsid w:val="00E71967"/>
    <w:rsid w:val="00E71F93"/>
    <w:rsid w:val="00E7596F"/>
    <w:rsid w:val="00E75FBC"/>
    <w:rsid w:val="00E76BB7"/>
    <w:rsid w:val="00E84CEA"/>
    <w:rsid w:val="00E855E8"/>
    <w:rsid w:val="00E91C8C"/>
    <w:rsid w:val="00EA0393"/>
    <w:rsid w:val="00EA153E"/>
    <w:rsid w:val="00EA4189"/>
    <w:rsid w:val="00EA578E"/>
    <w:rsid w:val="00EB0F6A"/>
    <w:rsid w:val="00EB0FED"/>
    <w:rsid w:val="00EB5E35"/>
    <w:rsid w:val="00EC0A91"/>
    <w:rsid w:val="00EC1D0E"/>
    <w:rsid w:val="00EC1D13"/>
    <w:rsid w:val="00EC2020"/>
    <w:rsid w:val="00EC3730"/>
    <w:rsid w:val="00EC7CDE"/>
    <w:rsid w:val="00ED4B91"/>
    <w:rsid w:val="00ED71AE"/>
    <w:rsid w:val="00EE2D5D"/>
    <w:rsid w:val="00EF2EED"/>
    <w:rsid w:val="00EF5B24"/>
    <w:rsid w:val="00EF6C83"/>
    <w:rsid w:val="00F02F68"/>
    <w:rsid w:val="00F05E24"/>
    <w:rsid w:val="00F10ADA"/>
    <w:rsid w:val="00F138ED"/>
    <w:rsid w:val="00F167F1"/>
    <w:rsid w:val="00F16823"/>
    <w:rsid w:val="00F209BF"/>
    <w:rsid w:val="00F378CB"/>
    <w:rsid w:val="00F40330"/>
    <w:rsid w:val="00F4325B"/>
    <w:rsid w:val="00F43A93"/>
    <w:rsid w:val="00F5002D"/>
    <w:rsid w:val="00F50C98"/>
    <w:rsid w:val="00F515D5"/>
    <w:rsid w:val="00F51F4A"/>
    <w:rsid w:val="00F52123"/>
    <w:rsid w:val="00F544AC"/>
    <w:rsid w:val="00F56440"/>
    <w:rsid w:val="00F636FC"/>
    <w:rsid w:val="00F70D1B"/>
    <w:rsid w:val="00F7120E"/>
    <w:rsid w:val="00F73335"/>
    <w:rsid w:val="00F73FFC"/>
    <w:rsid w:val="00F754B6"/>
    <w:rsid w:val="00F776E7"/>
    <w:rsid w:val="00F80DC9"/>
    <w:rsid w:val="00F86491"/>
    <w:rsid w:val="00F86BCD"/>
    <w:rsid w:val="00F86E63"/>
    <w:rsid w:val="00F9227E"/>
    <w:rsid w:val="00F93689"/>
    <w:rsid w:val="00F96B1A"/>
    <w:rsid w:val="00F97093"/>
    <w:rsid w:val="00FA176D"/>
    <w:rsid w:val="00FA3E8E"/>
    <w:rsid w:val="00FA7568"/>
    <w:rsid w:val="00FB0762"/>
    <w:rsid w:val="00FB188E"/>
    <w:rsid w:val="00FB40B8"/>
    <w:rsid w:val="00FB47AA"/>
    <w:rsid w:val="00FB5B67"/>
    <w:rsid w:val="00FC1570"/>
    <w:rsid w:val="00FC65F8"/>
    <w:rsid w:val="00FD2D28"/>
    <w:rsid w:val="00FD370F"/>
    <w:rsid w:val="00FD59BF"/>
    <w:rsid w:val="00FD6552"/>
    <w:rsid w:val="00FD6778"/>
    <w:rsid w:val="00FE27F5"/>
    <w:rsid w:val="00FE2CD3"/>
    <w:rsid w:val="00FE6AD8"/>
    <w:rsid w:val="00FF087C"/>
    <w:rsid w:val="00FF12B3"/>
    <w:rsid w:val="00FF155A"/>
    <w:rsid w:val="00FF2CD7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9ED3B3"/>
  <w15:chartTrackingRefBased/>
  <w15:docId w15:val="{F2D3730D-F03E-4AA0-AE74-97121022A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4CEA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MittleresRaster1-Akzent21">
    <w:name w:val="Mittleres Raster 1 - Akzent 21"/>
    <w:basedOn w:val="Standard"/>
    <w:uiPriority w:val="34"/>
    <w:qFormat/>
    <w:rsid w:val="00BF28ED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Sprechblase">
    <w:name w:val="Sprechblase"/>
    <w:basedOn w:val="Standard"/>
    <w:qFormat/>
    <w:rsid w:val="00E84CEA"/>
    <w:pPr>
      <w:spacing w:line="240" w:lineRule="auto"/>
    </w:pPr>
    <w:rPr>
      <w:rFonts w:eastAsia="Calibri" w:hAnsi="Calibri"/>
      <w:color w:val="000000"/>
      <w:spacing w:val="-2"/>
      <w:kern w:val="24"/>
      <w:sz w:val="18"/>
      <w:szCs w:val="18"/>
    </w:rPr>
  </w:style>
  <w:style w:type="paragraph" w:customStyle="1" w:styleId="Sprechblasetext">
    <w:name w:val="Sprechblasetext"/>
    <w:basedOn w:val="Standard"/>
    <w:qFormat/>
    <w:rsid w:val="00E84CEA"/>
    <w:pPr>
      <w:spacing w:line="240" w:lineRule="auto"/>
    </w:pPr>
    <w:rPr>
      <w:rFonts w:eastAsia="Calibri" w:hAnsi="Calibri"/>
      <w:color w:val="000000"/>
      <w:spacing w:val="-2"/>
      <w:kern w:val="24"/>
      <w:sz w:val="18"/>
      <w:szCs w:val="18"/>
    </w:rPr>
  </w:style>
  <w:style w:type="paragraph" w:customStyle="1" w:styleId="Transcript">
    <w:name w:val="Transcript"/>
    <w:basedOn w:val="Standard"/>
    <w:qFormat/>
    <w:rsid w:val="00162FA0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Zitat1">
    <w:name w:val="Zitat1"/>
    <w:basedOn w:val="Standard"/>
    <w:qFormat/>
    <w:rsid w:val="00162FA0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wmf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20.png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wmf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wmf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microsoft.com/office/2007/relationships/hdphoto" Target="media/hdphoto1.wdp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wmf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wmf"/><Relationship Id="rId46" Type="http://schemas.openxmlformats.org/officeDocument/2006/relationships/image" Target="media/image37.png"/><Relationship Id="rId59" Type="http://schemas.openxmlformats.org/officeDocument/2006/relationships/header" Target="header3.xml"/><Relationship Id="rId20" Type="http://schemas.openxmlformats.org/officeDocument/2006/relationships/image" Target="media/image11.png"/><Relationship Id="rId41" Type="http://schemas.openxmlformats.org/officeDocument/2006/relationships/image" Target="media/image32.wmf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wmf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51.png"/><Relationship Id="rId1" Type="http://schemas.openxmlformats.org/officeDocument/2006/relationships/image" Target="media/image50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63977-4520-40EA-B82A-91C6152ED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9</Pages>
  <Words>1010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11</cp:revision>
  <dcterms:created xsi:type="dcterms:W3CDTF">2023-05-10T01:16:00Z</dcterms:created>
  <dcterms:modified xsi:type="dcterms:W3CDTF">2023-06-27T20:42:00Z</dcterms:modified>
</cp:coreProperties>
</file>