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ACB50D" w14:textId="77777777" w:rsidR="00F57D9A" w:rsidRDefault="00F57D9A" w:rsidP="00F57D9A"/>
    <w:p w14:paraId="35AA7762" w14:textId="77777777" w:rsidR="00F57D9A" w:rsidRDefault="00F57D9A" w:rsidP="00F57D9A"/>
    <w:p w14:paraId="67B2C543" w14:textId="77777777" w:rsidR="00F57D9A" w:rsidRDefault="00F57D9A" w:rsidP="00F57D9A"/>
    <w:p w14:paraId="5046934D" w14:textId="77777777" w:rsidR="00F57D9A" w:rsidRDefault="00F57D9A" w:rsidP="00F57D9A"/>
    <w:p w14:paraId="29AC4EAD" w14:textId="77777777" w:rsidR="00DE0900" w:rsidRDefault="00DE0900" w:rsidP="00DE0900"/>
    <w:p w14:paraId="5252FB58" w14:textId="77777777" w:rsidR="00DE0900" w:rsidRDefault="00DE0900" w:rsidP="00DE0900"/>
    <w:p w14:paraId="54813729" w14:textId="77777777" w:rsidR="00DE0900" w:rsidRDefault="00DE0900" w:rsidP="00DE0900"/>
    <w:p w14:paraId="7C2DF1B6" w14:textId="77777777" w:rsidR="00DE0900" w:rsidRDefault="00DE0900" w:rsidP="00DE0900"/>
    <w:p w14:paraId="099EE0CF" w14:textId="654A708C" w:rsidR="00DE0900" w:rsidRDefault="00DE0900" w:rsidP="00DE0900">
      <w:pPr>
        <w:pStyle w:val="berschrift1"/>
        <w:rPr>
          <w:sz w:val="56"/>
        </w:rPr>
      </w:pPr>
      <w:r>
        <w:rPr>
          <w:sz w:val="56"/>
        </w:rPr>
        <w:t xml:space="preserve">Mathematik am Sprachanfang – </w:t>
      </w:r>
      <w:r>
        <w:rPr>
          <w:sz w:val="56"/>
        </w:rPr>
        <w:br/>
        <w:t>Proportional</w:t>
      </w:r>
      <w:r w:rsidR="00B4684E">
        <w:rPr>
          <w:sz w:val="56"/>
        </w:rPr>
        <w:t xml:space="preserve"> und Antiproportional</w:t>
      </w:r>
    </w:p>
    <w:p w14:paraId="2F232B42" w14:textId="77777777" w:rsidR="00DE0900" w:rsidRDefault="00DE0900" w:rsidP="00DE0900">
      <w:pPr>
        <w:pStyle w:val="berschrift1"/>
        <w:rPr>
          <w:sz w:val="56"/>
        </w:rPr>
      </w:pPr>
    </w:p>
    <w:p w14:paraId="733F5672" w14:textId="77777777" w:rsidR="00DE0900" w:rsidRPr="005C6942" w:rsidRDefault="00DE0900" w:rsidP="00DE0900">
      <w:pPr>
        <w:pStyle w:val="berschrift2"/>
        <w:ind w:left="0" w:firstLine="0"/>
        <w:rPr>
          <w:sz w:val="44"/>
        </w:rPr>
      </w:pPr>
      <w:proofErr w:type="spellStart"/>
      <w:r>
        <w:rPr>
          <w:sz w:val="44"/>
        </w:rPr>
        <w:t>SiMa</w:t>
      </w:r>
      <w:proofErr w:type="spellEnd"/>
      <w:r>
        <w:rPr>
          <w:sz w:val="44"/>
        </w:rPr>
        <w:t>-</w:t>
      </w:r>
      <w:r w:rsidRPr="005C6942">
        <w:rPr>
          <w:sz w:val="44"/>
        </w:rPr>
        <w:t xml:space="preserve">Unterrichtsmaterial für </w:t>
      </w:r>
      <w:r>
        <w:rPr>
          <w:sz w:val="44"/>
        </w:rPr>
        <w:t xml:space="preserve">Neugewanderte </w:t>
      </w:r>
      <w:r>
        <w:rPr>
          <w:sz w:val="44"/>
        </w:rPr>
        <w:br/>
      </w:r>
      <w:r w:rsidRPr="005C6942">
        <w:rPr>
          <w:sz w:val="44"/>
        </w:rPr>
        <w:t xml:space="preserve">in </w:t>
      </w:r>
      <w:r>
        <w:rPr>
          <w:sz w:val="44"/>
        </w:rPr>
        <w:t>4</w:t>
      </w:r>
      <w:r w:rsidRPr="005C6942">
        <w:rPr>
          <w:sz w:val="44"/>
        </w:rPr>
        <w:t xml:space="preserve"> Bausteinen</w:t>
      </w:r>
    </w:p>
    <w:p w14:paraId="5FE43A97" w14:textId="77777777" w:rsidR="00DE0900" w:rsidRDefault="00DE0900" w:rsidP="00DE0900"/>
    <w:p w14:paraId="51A89157" w14:textId="77777777" w:rsidR="00DE0900" w:rsidRDefault="00DE0900" w:rsidP="00DE0900"/>
    <w:p w14:paraId="4ADC9251" w14:textId="77777777" w:rsidR="00DE0900" w:rsidRDefault="00DE0900" w:rsidP="00DE0900">
      <w:r>
        <w:t xml:space="preserve">          </w:t>
      </w:r>
    </w:p>
    <w:p w14:paraId="0AE613DB" w14:textId="77777777" w:rsidR="00DE0900" w:rsidRDefault="00DE0900" w:rsidP="00DE0900"/>
    <w:p w14:paraId="379477A6" w14:textId="77777777" w:rsidR="00DE0900" w:rsidRDefault="00DE0900" w:rsidP="00DE0900"/>
    <w:p w14:paraId="55BEF2E5" w14:textId="77777777" w:rsidR="00DE0900" w:rsidRDefault="00DE0900" w:rsidP="00DE0900">
      <w:pPr>
        <w:jc w:val="center"/>
      </w:pPr>
      <w:r w:rsidRPr="00AA1FC9">
        <w:rPr>
          <w:noProof/>
        </w:rPr>
        <w:drawing>
          <wp:inline distT="0" distB="0" distL="0" distR="0" wp14:anchorId="0680F082" wp14:editId="1B976719">
            <wp:extent cx="2350495" cy="937519"/>
            <wp:effectExtent l="88900" t="292100" r="88265" b="294640"/>
            <wp:docPr id="15807" name="Grafik 15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900000">
                      <a:off x="0" y="0"/>
                      <a:ext cx="2355292" cy="93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921FF" w14:textId="77777777" w:rsidR="00DE0900" w:rsidRDefault="00DE0900" w:rsidP="00DE0900"/>
    <w:p w14:paraId="5719EF34" w14:textId="77777777" w:rsidR="00DE0900" w:rsidRDefault="00DE0900" w:rsidP="00DE0900"/>
    <w:p w14:paraId="18FA873E" w14:textId="77777777" w:rsidR="00DE0900" w:rsidRDefault="00DE0900" w:rsidP="00DE0900">
      <w:pPr>
        <w:rPr>
          <w:sz w:val="16"/>
          <w:szCs w:val="16"/>
        </w:rPr>
      </w:pPr>
    </w:p>
    <w:p w14:paraId="5E2317D5" w14:textId="77777777" w:rsidR="00DE0900" w:rsidRDefault="00DE0900" w:rsidP="00DE0900">
      <w:pPr>
        <w:rPr>
          <w:sz w:val="16"/>
          <w:szCs w:val="16"/>
        </w:rPr>
      </w:pPr>
    </w:p>
    <w:p w14:paraId="03EA70C0" w14:textId="77777777" w:rsidR="00DE0900" w:rsidRDefault="00DE0900" w:rsidP="00DE0900">
      <w:pPr>
        <w:rPr>
          <w:sz w:val="16"/>
          <w:szCs w:val="16"/>
        </w:rPr>
      </w:pPr>
    </w:p>
    <w:p w14:paraId="53F43AC2" w14:textId="77777777" w:rsidR="00DE0900" w:rsidRPr="0029764F" w:rsidRDefault="00DE0900" w:rsidP="00DE0900">
      <w:pPr>
        <w:rPr>
          <w:sz w:val="16"/>
          <w:szCs w:val="16"/>
        </w:rPr>
      </w:pPr>
    </w:p>
    <w:p w14:paraId="5B7F097B" w14:textId="77777777" w:rsidR="00DE0900" w:rsidRPr="0029764F" w:rsidRDefault="00DE0900" w:rsidP="00DE0900">
      <w:pPr>
        <w:rPr>
          <w:sz w:val="16"/>
          <w:szCs w:val="16"/>
        </w:rPr>
      </w:pPr>
    </w:p>
    <w:p w14:paraId="339B87D4" w14:textId="77777777" w:rsidR="00DE0900" w:rsidRPr="0029764F" w:rsidRDefault="00DE0900" w:rsidP="00DE0900">
      <w:pPr>
        <w:rPr>
          <w:sz w:val="16"/>
          <w:szCs w:val="16"/>
        </w:rPr>
      </w:pPr>
    </w:p>
    <w:tbl>
      <w:tblPr>
        <w:tblStyle w:val="Tabellenraster"/>
        <w:tblW w:w="9286" w:type="dxa"/>
        <w:tblInd w:w="-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28" w:type="dxa"/>
        </w:tblCellMar>
        <w:tblLook w:val="04A0" w:firstRow="1" w:lastRow="0" w:firstColumn="1" w:lastColumn="0" w:noHBand="0" w:noVBand="1"/>
      </w:tblPr>
      <w:tblGrid>
        <w:gridCol w:w="1843"/>
        <w:gridCol w:w="7443"/>
      </w:tblGrid>
      <w:tr w:rsidR="00DE0900" w:rsidRPr="0029764F" w14:paraId="5191DFE2" w14:textId="77777777" w:rsidTr="00D33CB2">
        <w:trPr>
          <w:trHeight w:val="622"/>
        </w:trPr>
        <w:tc>
          <w:tcPr>
            <w:tcW w:w="1843" w:type="dxa"/>
          </w:tcPr>
          <w:p w14:paraId="70B6A92D" w14:textId="77777777" w:rsidR="00DE0900" w:rsidRPr="0029764F" w:rsidRDefault="00DE0900" w:rsidP="00DE0900">
            <w:pPr>
              <w:rPr>
                <w:sz w:val="16"/>
                <w:szCs w:val="16"/>
              </w:rPr>
            </w:pPr>
            <w:r w:rsidRPr="0029764F">
              <w:rPr>
                <w:noProof/>
                <w:sz w:val="16"/>
                <w:szCs w:val="16"/>
              </w:rPr>
              <w:drawing>
                <wp:inline distT="0" distB="0" distL="0" distR="0" wp14:anchorId="1A5AE295" wp14:editId="2BB31FF5">
                  <wp:extent cx="1040130" cy="365125"/>
                  <wp:effectExtent l="0" t="0" r="1270" b="3175"/>
                  <wp:docPr id="15808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c-by-nc-sa_euro_icon.svg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36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3" w:type="dxa"/>
          </w:tcPr>
          <w:p w14:paraId="2A852965" w14:textId="77777777" w:rsidR="00DE0900" w:rsidRPr="0029764F" w:rsidRDefault="00DE0900" w:rsidP="00D33CB2">
            <w:pPr>
              <w:pStyle w:val="Tabelle"/>
              <w:jc w:val="left"/>
              <w:rPr>
                <w:sz w:val="16"/>
                <w:szCs w:val="16"/>
              </w:rPr>
            </w:pPr>
            <w:r w:rsidRPr="0029764F">
              <w:rPr>
                <w:sz w:val="16"/>
                <w:szCs w:val="16"/>
              </w:rPr>
              <w:t>Dieses Material wurde für Neuzugewanderte konzipiert durch Frank Sprütten und Susanne Prediger, und kann unter der Creative Commons Lizenz BY-SA: Namensnennung – Weitergabe unter gleichen Bedingungen 4.0 International weiterverwendet werden.</w:t>
            </w:r>
          </w:p>
        </w:tc>
      </w:tr>
      <w:tr w:rsidR="00DE0900" w:rsidRPr="0029764F" w14:paraId="60C1FECB" w14:textId="77777777" w:rsidTr="00D33CB2">
        <w:trPr>
          <w:trHeight w:val="174"/>
        </w:trPr>
        <w:tc>
          <w:tcPr>
            <w:tcW w:w="1843" w:type="dxa"/>
          </w:tcPr>
          <w:p w14:paraId="6446B2EC" w14:textId="77777777" w:rsidR="00DE0900" w:rsidRPr="0029764F" w:rsidRDefault="00DE0900" w:rsidP="00DE0900">
            <w:pPr>
              <w:pStyle w:val="Tabelle-Ueberschrift"/>
              <w:rPr>
                <w:sz w:val="16"/>
                <w:szCs w:val="16"/>
              </w:rPr>
            </w:pPr>
            <w:r w:rsidRPr="0029764F">
              <w:rPr>
                <w:sz w:val="16"/>
                <w:szCs w:val="16"/>
              </w:rPr>
              <w:t>Zitierbar als</w:t>
            </w:r>
          </w:p>
        </w:tc>
        <w:tc>
          <w:tcPr>
            <w:tcW w:w="7443" w:type="dxa"/>
          </w:tcPr>
          <w:p w14:paraId="074AEF10" w14:textId="0C0B9FCC" w:rsidR="00DE0900" w:rsidRPr="0029764F" w:rsidRDefault="00DE0900" w:rsidP="00D33CB2">
            <w:pPr>
              <w:pStyle w:val="Tabelle"/>
              <w:jc w:val="left"/>
              <w:rPr>
                <w:sz w:val="16"/>
                <w:szCs w:val="16"/>
              </w:rPr>
            </w:pPr>
            <w:r w:rsidRPr="0029764F">
              <w:rPr>
                <w:sz w:val="16"/>
                <w:szCs w:val="16"/>
              </w:rPr>
              <w:t>Sprütten, Frank &amp; Prediger, Susanne (2020)</w:t>
            </w:r>
            <w:r w:rsidR="00D33CB2">
              <w:rPr>
                <w:sz w:val="16"/>
                <w:szCs w:val="16"/>
              </w:rPr>
              <w:t>.</w:t>
            </w:r>
            <w:r w:rsidRPr="0029764F">
              <w:rPr>
                <w:sz w:val="16"/>
                <w:szCs w:val="16"/>
              </w:rPr>
              <w:t xml:space="preserve"> Mathematik am Sprachanfang – </w:t>
            </w:r>
            <w:r w:rsidRPr="00AA1FC9">
              <w:rPr>
                <w:sz w:val="16"/>
                <w:szCs w:val="16"/>
              </w:rPr>
              <w:t>Propo</w:t>
            </w:r>
            <w:r>
              <w:rPr>
                <w:sz w:val="16"/>
                <w:szCs w:val="16"/>
              </w:rPr>
              <w:t>r</w:t>
            </w:r>
            <w:r w:rsidRPr="00AA1FC9">
              <w:rPr>
                <w:sz w:val="16"/>
                <w:szCs w:val="16"/>
              </w:rPr>
              <w:t>tional</w:t>
            </w:r>
            <w:r w:rsidR="00864D46">
              <w:rPr>
                <w:sz w:val="16"/>
                <w:szCs w:val="16"/>
              </w:rPr>
              <w:t xml:space="preserve"> und anti</w:t>
            </w:r>
            <w:r w:rsidR="00D33CB2">
              <w:rPr>
                <w:sz w:val="16"/>
                <w:szCs w:val="16"/>
              </w:rPr>
              <w:t>pro</w:t>
            </w:r>
            <w:r w:rsidR="00864D46">
              <w:rPr>
                <w:sz w:val="16"/>
                <w:szCs w:val="16"/>
              </w:rPr>
              <w:t>po</w:t>
            </w:r>
            <w:r w:rsidR="00D33CB2">
              <w:rPr>
                <w:sz w:val="16"/>
                <w:szCs w:val="16"/>
              </w:rPr>
              <w:t>r</w:t>
            </w:r>
            <w:r w:rsidR="00864D46">
              <w:rPr>
                <w:sz w:val="16"/>
                <w:szCs w:val="16"/>
              </w:rPr>
              <w:t>tional</w:t>
            </w:r>
            <w:r w:rsidRPr="0029764F">
              <w:rPr>
                <w:sz w:val="16"/>
                <w:szCs w:val="16"/>
              </w:rPr>
              <w:t xml:space="preserve">. </w:t>
            </w:r>
            <w:proofErr w:type="spellStart"/>
            <w:r w:rsidRPr="0029764F">
              <w:rPr>
                <w:sz w:val="16"/>
                <w:szCs w:val="16"/>
              </w:rPr>
              <w:t>SiMa</w:t>
            </w:r>
            <w:proofErr w:type="spellEnd"/>
            <w:r w:rsidRPr="0029764F">
              <w:rPr>
                <w:sz w:val="16"/>
                <w:szCs w:val="16"/>
              </w:rPr>
              <w:t>-Unterrichtsmaterial für Neuzugewanderte. Open Educational Resources, zugänglich unter sima.dzlm.de/um</w:t>
            </w:r>
          </w:p>
        </w:tc>
      </w:tr>
      <w:tr w:rsidR="00DE0900" w:rsidRPr="0029764F" w14:paraId="22300B22" w14:textId="77777777" w:rsidTr="00D33CB2">
        <w:tc>
          <w:tcPr>
            <w:tcW w:w="1843" w:type="dxa"/>
          </w:tcPr>
          <w:p w14:paraId="0D58A49D" w14:textId="77777777" w:rsidR="00DE0900" w:rsidRPr="0029764F" w:rsidRDefault="00DE0900" w:rsidP="00DE0900">
            <w:pPr>
              <w:pStyle w:val="Tabelle-Ueberschrift"/>
              <w:rPr>
                <w:sz w:val="16"/>
                <w:szCs w:val="16"/>
              </w:rPr>
            </w:pPr>
            <w:r w:rsidRPr="0029764F">
              <w:rPr>
                <w:sz w:val="16"/>
                <w:szCs w:val="16"/>
              </w:rPr>
              <w:t xml:space="preserve">Zielgruppe </w:t>
            </w:r>
          </w:p>
        </w:tc>
        <w:tc>
          <w:tcPr>
            <w:tcW w:w="7443" w:type="dxa"/>
          </w:tcPr>
          <w:p w14:paraId="1CAFDFF9" w14:textId="77777777" w:rsidR="00DE0900" w:rsidRPr="0029764F" w:rsidRDefault="00DE0900" w:rsidP="00D33CB2">
            <w:pPr>
              <w:pStyle w:val="Tabelle"/>
              <w:jc w:val="left"/>
              <w:rPr>
                <w:sz w:val="16"/>
                <w:szCs w:val="16"/>
              </w:rPr>
            </w:pPr>
            <w:r w:rsidRPr="0029764F">
              <w:rPr>
                <w:sz w:val="16"/>
                <w:szCs w:val="16"/>
              </w:rPr>
              <w:t xml:space="preserve">Dieses fach- und sprachintegrierte Fördermaterial richtet sich an neu zugewanderte Schülerinnen und Schüler der Klasse </w:t>
            </w:r>
            <w:r>
              <w:rPr>
                <w:sz w:val="16"/>
                <w:szCs w:val="16"/>
              </w:rPr>
              <w:t>7</w:t>
            </w:r>
            <w:r w:rsidRPr="0029764F">
              <w:rPr>
                <w:sz w:val="16"/>
                <w:szCs w:val="16"/>
              </w:rPr>
              <w:t xml:space="preserve"> – 11. Es dient zum </w:t>
            </w:r>
            <w:r>
              <w:rPr>
                <w:sz w:val="16"/>
                <w:szCs w:val="16"/>
              </w:rPr>
              <w:t xml:space="preserve">Erarbeiten oder </w:t>
            </w:r>
            <w:r w:rsidRPr="0029764F">
              <w:rPr>
                <w:sz w:val="16"/>
                <w:szCs w:val="16"/>
              </w:rPr>
              <w:t xml:space="preserve">Wiederholen </w:t>
            </w:r>
            <w:r>
              <w:rPr>
                <w:sz w:val="16"/>
                <w:szCs w:val="16"/>
              </w:rPr>
              <w:t xml:space="preserve">eines Inhalts </w:t>
            </w:r>
            <w:r w:rsidRPr="0029764F">
              <w:rPr>
                <w:sz w:val="16"/>
                <w:szCs w:val="16"/>
              </w:rPr>
              <w:t xml:space="preserve">der Klasse </w:t>
            </w:r>
            <w:r>
              <w:rPr>
                <w:sz w:val="16"/>
                <w:szCs w:val="16"/>
              </w:rPr>
              <w:t>7</w:t>
            </w:r>
            <w:r w:rsidRPr="0029764F">
              <w:rPr>
                <w:sz w:val="16"/>
                <w:szCs w:val="16"/>
              </w:rPr>
              <w:t xml:space="preserve">. Etwa 6 Monate Deutschunterricht sollten vorausgegangen sein. </w:t>
            </w:r>
          </w:p>
        </w:tc>
      </w:tr>
      <w:tr w:rsidR="00DE0900" w:rsidRPr="0029764F" w14:paraId="2A36A1A0" w14:textId="77777777" w:rsidTr="00D33CB2">
        <w:tc>
          <w:tcPr>
            <w:tcW w:w="1843" w:type="dxa"/>
          </w:tcPr>
          <w:p w14:paraId="2827C941" w14:textId="77777777" w:rsidR="00DE0900" w:rsidRPr="0029764F" w:rsidRDefault="00DE0900" w:rsidP="00DE0900">
            <w:pPr>
              <w:pStyle w:val="Tabelle-Ueberschrift"/>
              <w:rPr>
                <w:sz w:val="16"/>
                <w:szCs w:val="16"/>
              </w:rPr>
            </w:pPr>
            <w:r w:rsidRPr="0029764F">
              <w:rPr>
                <w:sz w:val="16"/>
                <w:szCs w:val="16"/>
              </w:rPr>
              <w:t xml:space="preserve">Projektherkunft </w:t>
            </w:r>
          </w:p>
        </w:tc>
        <w:tc>
          <w:tcPr>
            <w:tcW w:w="7443" w:type="dxa"/>
          </w:tcPr>
          <w:p w14:paraId="19609B68" w14:textId="095DDF9D" w:rsidR="00DE0900" w:rsidRPr="0029764F" w:rsidRDefault="00DE0900" w:rsidP="00D33CB2">
            <w:pPr>
              <w:pStyle w:val="Tabelle"/>
              <w:jc w:val="left"/>
              <w:rPr>
                <w:sz w:val="16"/>
                <w:szCs w:val="16"/>
              </w:rPr>
            </w:pPr>
            <w:r w:rsidRPr="0029764F">
              <w:rPr>
                <w:sz w:val="16"/>
                <w:szCs w:val="16"/>
              </w:rPr>
              <w:t xml:space="preserve">Das Fördermaterial ist entstanden im Rahmen des </w:t>
            </w:r>
            <w:r w:rsidR="00D33CB2">
              <w:rPr>
                <w:sz w:val="16"/>
                <w:szCs w:val="16"/>
              </w:rPr>
              <w:t xml:space="preserve">Dortmunder </w:t>
            </w:r>
            <w:r w:rsidRPr="0029764F">
              <w:rPr>
                <w:sz w:val="16"/>
                <w:szCs w:val="16"/>
              </w:rPr>
              <w:t>Projekts MuM (Mathematiklernen unter Bedingungen der Mehrsprachigkeit)</w:t>
            </w:r>
            <w:r w:rsidR="00D33CB2">
              <w:rPr>
                <w:sz w:val="16"/>
                <w:szCs w:val="16"/>
              </w:rPr>
              <w:t xml:space="preserve"> mit Unterstützung des </w:t>
            </w:r>
            <w:r w:rsidRPr="0029764F">
              <w:rPr>
                <w:sz w:val="16"/>
                <w:szCs w:val="16"/>
              </w:rPr>
              <w:t>Stifterverband</w:t>
            </w:r>
            <w:r w:rsidR="00D33CB2">
              <w:rPr>
                <w:sz w:val="16"/>
                <w:szCs w:val="16"/>
              </w:rPr>
              <w:t>s</w:t>
            </w:r>
            <w:r w:rsidRPr="0029764F">
              <w:rPr>
                <w:sz w:val="16"/>
                <w:szCs w:val="16"/>
              </w:rPr>
              <w:t xml:space="preserve">, unter Projektleitung von Susanne Prediger, unter Koordination von Frank Sprütten und mit tatkräftiger Hilfe von Emma Beke Bandmann. </w:t>
            </w:r>
            <w:r w:rsidR="00D33CB2">
              <w:rPr>
                <w:sz w:val="16"/>
                <w:szCs w:val="16"/>
              </w:rPr>
              <w:br/>
              <w:t xml:space="preserve">Es wurde erstellt für das Projekt </w:t>
            </w:r>
            <w:proofErr w:type="spellStart"/>
            <w:r w:rsidR="00D33CB2">
              <w:rPr>
                <w:sz w:val="16"/>
                <w:szCs w:val="16"/>
              </w:rPr>
              <w:t>SiMa</w:t>
            </w:r>
            <w:proofErr w:type="spellEnd"/>
            <w:r w:rsidR="00D33CB2">
              <w:rPr>
                <w:sz w:val="16"/>
                <w:szCs w:val="16"/>
              </w:rPr>
              <w:t xml:space="preserve">-BK an Berufskolleg-Talentschulen 2020-2025. </w:t>
            </w:r>
          </w:p>
        </w:tc>
      </w:tr>
      <w:tr w:rsidR="00DE0900" w:rsidRPr="0029764F" w14:paraId="23F253B5" w14:textId="77777777" w:rsidTr="00D33CB2">
        <w:tc>
          <w:tcPr>
            <w:tcW w:w="1843" w:type="dxa"/>
          </w:tcPr>
          <w:p w14:paraId="0CE33D7C" w14:textId="77777777" w:rsidR="00DE0900" w:rsidRPr="0029764F" w:rsidRDefault="00DE0900" w:rsidP="00DE0900">
            <w:pPr>
              <w:pStyle w:val="Tabelle-Ueberschrift"/>
              <w:rPr>
                <w:sz w:val="16"/>
                <w:szCs w:val="16"/>
              </w:rPr>
            </w:pPr>
            <w:r w:rsidRPr="0029764F">
              <w:rPr>
                <w:sz w:val="16"/>
                <w:szCs w:val="16"/>
              </w:rPr>
              <w:t>Bildrechte</w:t>
            </w:r>
          </w:p>
        </w:tc>
        <w:tc>
          <w:tcPr>
            <w:tcW w:w="7443" w:type="dxa"/>
          </w:tcPr>
          <w:p w14:paraId="02DAEE3D" w14:textId="705D3492" w:rsidR="00DE0900" w:rsidRPr="00DE0900" w:rsidRDefault="00D33CB2" w:rsidP="00D33CB2">
            <w:pPr>
              <w:pStyle w:val="Tabelle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Abgesehen von einigen Word-Icons liegen die Rechte an allen Bildern </w:t>
            </w:r>
            <w:proofErr w:type="spellStart"/>
            <w:r>
              <w:rPr>
                <w:sz w:val="16"/>
                <w:szCs w:val="16"/>
              </w:rPr>
              <w:t>bei den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 w:rsidR="00DE0900" w:rsidRPr="0029764F">
              <w:rPr>
                <w:sz w:val="16"/>
                <w:szCs w:val="16"/>
              </w:rPr>
              <w:t>Autorinnen und Autoren</w:t>
            </w:r>
            <w:r>
              <w:rPr>
                <w:sz w:val="16"/>
                <w:szCs w:val="16"/>
              </w:rPr>
              <w:t xml:space="preserve">. </w:t>
            </w:r>
            <w:r w:rsidR="00DE0900">
              <w:rPr>
                <w:sz w:val="16"/>
                <w:szCs w:val="16"/>
              </w:rPr>
              <w:br/>
            </w:r>
            <w:r w:rsidR="00DE0900">
              <w:rPr>
                <w:sz w:val="16"/>
              </w:rPr>
              <w:t xml:space="preserve">Die Kinderköpfe wurden von Andrea </w:t>
            </w:r>
            <w:proofErr w:type="spellStart"/>
            <w:r w:rsidR="00DE0900">
              <w:rPr>
                <w:sz w:val="16"/>
              </w:rPr>
              <w:t>Schink</w:t>
            </w:r>
            <w:proofErr w:type="spellEnd"/>
            <w:r w:rsidR="00DE0900">
              <w:rPr>
                <w:sz w:val="16"/>
              </w:rPr>
              <w:t xml:space="preserve"> gezeichnet, sie dürfen nicht für andere Zwecke verwendet werden.</w:t>
            </w:r>
          </w:p>
        </w:tc>
      </w:tr>
    </w:tbl>
    <w:p w14:paraId="22820D6A" w14:textId="77777777" w:rsidR="00DE0900" w:rsidRDefault="00DE0900" w:rsidP="00DE0900"/>
    <w:p w14:paraId="72497100" w14:textId="77777777" w:rsidR="00DE0900" w:rsidRDefault="00DE0900" w:rsidP="00DE0900"/>
    <w:p w14:paraId="327041D3" w14:textId="77777777" w:rsidR="00CF48EE" w:rsidRDefault="00CF48EE" w:rsidP="00BF6F9E"/>
    <w:p w14:paraId="3C15D16D" w14:textId="4A7B9336" w:rsidR="00CF48EE" w:rsidRDefault="00CF48EE" w:rsidP="00CF48EE">
      <w:pPr>
        <w:pStyle w:val="berschrift1"/>
      </w:pPr>
      <w:r>
        <w:t>Inhaltsverzeichnis</w:t>
      </w: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6861"/>
        <w:gridCol w:w="652"/>
        <w:gridCol w:w="281"/>
      </w:tblGrid>
      <w:tr w:rsidR="00CF48EE" w14:paraId="2510CF10" w14:textId="77777777" w:rsidTr="00D56BD2">
        <w:tc>
          <w:tcPr>
            <w:tcW w:w="1276" w:type="dxa"/>
          </w:tcPr>
          <w:p w14:paraId="60AEA88D" w14:textId="77777777" w:rsidR="00CF48EE" w:rsidRDefault="00CF48EE" w:rsidP="00512EA8">
            <w:pPr>
              <w:pStyle w:val="berschrift2"/>
              <w:ind w:left="0" w:firstLine="0"/>
            </w:pPr>
          </w:p>
        </w:tc>
        <w:tc>
          <w:tcPr>
            <w:tcW w:w="6861" w:type="dxa"/>
          </w:tcPr>
          <w:p w14:paraId="27852229" w14:textId="77777777" w:rsidR="00CF48EE" w:rsidRDefault="00CF48EE" w:rsidP="00512EA8">
            <w:pPr>
              <w:pStyle w:val="berschrift2"/>
              <w:ind w:left="0" w:firstLine="0"/>
            </w:pPr>
          </w:p>
        </w:tc>
        <w:tc>
          <w:tcPr>
            <w:tcW w:w="652" w:type="dxa"/>
          </w:tcPr>
          <w:p w14:paraId="397C38D1" w14:textId="01CB5577" w:rsidR="00CF48EE" w:rsidRPr="00CF48EE" w:rsidRDefault="00CF48EE" w:rsidP="00362905">
            <w:pPr>
              <w:pStyle w:val="berschrift2"/>
            </w:pPr>
            <w:r>
              <w:t>Seite</w:t>
            </w:r>
          </w:p>
        </w:tc>
        <w:tc>
          <w:tcPr>
            <w:tcW w:w="281" w:type="dxa"/>
          </w:tcPr>
          <w:p w14:paraId="6D9C6D0F" w14:textId="77777777" w:rsidR="00CF48EE" w:rsidRPr="00854CBF" w:rsidRDefault="00CF48EE" w:rsidP="00512EA8"/>
        </w:tc>
      </w:tr>
      <w:tr w:rsidR="00CF48EE" w14:paraId="3ECB03A3" w14:textId="77777777" w:rsidTr="00D56BD2">
        <w:tc>
          <w:tcPr>
            <w:tcW w:w="1276" w:type="dxa"/>
          </w:tcPr>
          <w:p w14:paraId="10E460F9" w14:textId="6C446D5B" w:rsidR="00CF48EE" w:rsidRPr="004D5435" w:rsidRDefault="00174F30" w:rsidP="00512EA8">
            <w:pPr>
              <w:pStyle w:val="berschrift2"/>
              <w:ind w:left="0" w:firstLine="0"/>
              <w:rPr>
                <w:color w:val="808080"/>
              </w:rPr>
            </w:pPr>
            <w:hyperlink w:anchor="_A1_Proportionale_Zuordnungen" w:history="1">
              <w:r w:rsidR="00CF48EE" w:rsidRPr="004D5435">
                <w:rPr>
                  <w:rStyle w:val="Hyperlink"/>
                  <w:color w:val="808080"/>
                  <w:u w:val="none"/>
                </w:rPr>
                <w:t>Baustein A:</w:t>
              </w:r>
            </w:hyperlink>
          </w:p>
        </w:tc>
        <w:tc>
          <w:tcPr>
            <w:tcW w:w="6861" w:type="dxa"/>
          </w:tcPr>
          <w:p w14:paraId="3B729BF8" w14:textId="1EE85DB0" w:rsidR="00DE0900" w:rsidRPr="00151F74" w:rsidRDefault="00174F30" w:rsidP="00DE0900">
            <w:pPr>
              <w:pStyle w:val="berschrift2"/>
              <w:rPr>
                <w:color w:val="808080"/>
              </w:rPr>
            </w:pPr>
            <w:hyperlink w:anchor="_A1_Proportionale_Zuordnungen" w:history="1">
              <w:r w:rsidR="00DE0900" w:rsidRPr="00151F74">
                <w:rPr>
                  <w:rStyle w:val="Hyperlink"/>
                  <w:color w:val="808080"/>
                  <w:u w:val="none"/>
                </w:rPr>
                <w:t>Proportionale Zuordnungen verstehen und nutzen</w:t>
              </w:r>
            </w:hyperlink>
            <w:r w:rsidR="00DE0900" w:rsidRPr="00151F74">
              <w:rPr>
                <w:color w:val="808080"/>
              </w:rPr>
              <w:t xml:space="preserve"> </w:t>
            </w:r>
          </w:p>
          <w:p w14:paraId="66873ECC" w14:textId="239B8E48" w:rsidR="00CF48EE" w:rsidRDefault="00CF48EE" w:rsidP="00512EA8">
            <w:r w:rsidRPr="00CF48EE">
              <w:rPr>
                <w:rStyle w:val="berschrift2Zchn"/>
              </w:rPr>
              <w:t>A1</w:t>
            </w:r>
            <w:r>
              <w:t xml:space="preserve">    </w:t>
            </w:r>
            <w:r w:rsidR="00DE0900" w:rsidRPr="00DE0900">
              <w:t>Erarbeiten</w:t>
            </w:r>
          </w:p>
          <w:p w14:paraId="14FF1696" w14:textId="21AE33A1" w:rsidR="00CF48EE" w:rsidRDefault="00CF48EE" w:rsidP="00DE0900">
            <w:r w:rsidRPr="00CF48EE">
              <w:rPr>
                <w:rStyle w:val="berschrift2Zchn"/>
              </w:rPr>
              <w:t>A2</w:t>
            </w:r>
            <w:r>
              <w:t xml:space="preserve">    </w:t>
            </w:r>
            <w:r w:rsidR="00DE0900">
              <w:t>Üben</w:t>
            </w:r>
          </w:p>
          <w:p w14:paraId="5B490FC4" w14:textId="5DE77EFA" w:rsidR="00DE0900" w:rsidRPr="00854CBF" w:rsidRDefault="00DE0900" w:rsidP="00DE0900"/>
        </w:tc>
        <w:tc>
          <w:tcPr>
            <w:tcW w:w="652" w:type="dxa"/>
          </w:tcPr>
          <w:p w14:paraId="232ACF65" w14:textId="1DD5EEE8" w:rsidR="00DE0900" w:rsidRDefault="00DE0900" w:rsidP="00CF48EE">
            <w:pPr>
              <w:jc w:val="center"/>
            </w:pPr>
            <w:r>
              <w:br/>
              <w:t>3</w:t>
            </w:r>
            <w:r>
              <w:br/>
              <w:t>5</w:t>
            </w:r>
          </w:p>
        </w:tc>
        <w:tc>
          <w:tcPr>
            <w:tcW w:w="281" w:type="dxa"/>
          </w:tcPr>
          <w:p w14:paraId="3C630BDD" w14:textId="77777777" w:rsidR="00CF48EE" w:rsidRPr="00854CBF" w:rsidRDefault="00CF48EE" w:rsidP="00512EA8"/>
        </w:tc>
      </w:tr>
      <w:tr w:rsidR="00CF48EE" w14:paraId="37701A0D" w14:textId="77777777" w:rsidTr="00D56BD2">
        <w:tc>
          <w:tcPr>
            <w:tcW w:w="1276" w:type="dxa"/>
          </w:tcPr>
          <w:p w14:paraId="0D5762B4" w14:textId="74556629" w:rsidR="00CF48EE" w:rsidRPr="00D87464" w:rsidRDefault="00174F30" w:rsidP="00512EA8">
            <w:pPr>
              <w:pStyle w:val="berschrift2"/>
              <w:ind w:left="0" w:firstLine="0"/>
              <w:rPr>
                <w:color w:val="808080"/>
              </w:rPr>
            </w:pPr>
            <w:hyperlink w:anchor="_B1_Proportionale_Zuordnungen" w:history="1">
              <w:r w:rsidR="00CF48EE" w:rsidRPr="00D87464">
                <w:rPr>
                  <w:rStyle w:val="Hyperlink"/>
                  <w:color w:val="808080"/>
                  <w:u w:val="none"/>
                </w:rPr>
                <w:t>Baustein B:</w:t>
              </w:r>
            </w:hyperlink>
          </w:p>
        </w:tc>
        <w:tc>
          <w:tcPr>
            <w:tcW w:w="6861" w:type="dxa"/>
          </w:tcPr>
          <w:p w14:paraId="67AABD11" w14:textId="69BE14FD" w:rsidR="00DE0900" w:rsidRPr="00151F74" w:rsidRDefault="00174F30" w:rsidP="00DE0900">
            <w:pPr>
              <w:pStyle w:val="berschrift2"/>
              <w:rPr>
                <w:color w:val="808080"/>
              </w:rPr>
            </w:pPr>
            <w:hyperlink w:anchor="_B1_Proportionale_Zuordnungen" w:history="1">
              <w:r w:rsidR="00DE0900" w:rsidRPr="00151F74">
                <w:rPr>
                  <w:rStyle w:val="Hyperlink"/>
                  <w:color w:val="808080"/>
                  <w:u w:val="none"/>
                </w:rPr>
                <w:t>Proportionale Zuordnungen zeichnen und erkennen</w:t>
              </w:r>
            </w:hyperlink>
            <w:r w:rsidR="00DE0900" w:rsidRPr="00151F74">
              <w:rPr>
                <w:color w:val="808080"/>
              </w:rPr>
              <w:t xml:space="preserve"> </w:t>
            </w:r>
          </w:p>
          <w:p w14:paraId="44B9F458" w14:textId="09129A61" w:rsidR="00DE0900" w:rsidRDefault="00DE0900" w:rsidP="00DE0900">
            <w:r>
              <w:rPr>
                <w:rStyle w:val="berschrift2Zchn"/>
              </w:rPr>
              <w:t>B</w:t>
            </w:r>
            <w:r w:rsidRPr="00CF48EE">
              <w:rPr>
                <w:rStyle w:val="berschrift2Zchn"/>
              </w:rPr>
              <w:t>1</w:t>
            </w:r>
            <w:r>
              <w:t xml:space="preserve">    </w:t>
            </w:r>
            <w:r w:rsidRPr="00DE0900">
              <w:t>Erarbeiten</w:t>
            </w:r>
          </w:p>
          <w:p w14:paraId="2CDFBE85" w14:textId="1E7DF742" w:rsidR="00DE0900" w:rsidRDefault="00DE0900" w:rsidP="00DE0900">
            <w:r>
              <w:rPr>
                <w:rStyle w:val="berschrift2Zchn"/>
              </w:rPr>
              <w:t>B</w:t>
            </w:r>
            <w:r w:rsidRPr="00CF48EE">
              <w:rPr>
                <w:rStyle w:val="berschrift2Zchn"/>
              </w:rPr>
              <w:t>2</w:t>
            </w:r>
            <w:r>
              <w:t xml:space="preserve">    Üben</w:t>
            </w:r>
          </w:p>
          <w:p w14:paraId="5F36C2F3" w14:textId="77777777" w:rsidR="00CF48EE" w:rsidRPr="00F57D9A" w:rsidRDefault="00CF48EE" w:rsidP="00512EA8"/>
        </w:tc>
        <w:tc>
          <w:tcPr>
            <w:tcW w:w="652" w:type="dxa"/>
          </w:tcPr>
          <w:p w14:paraId="64DA3F5B" w14:textId="6C221F81" w:rsidR="00CF48EE" w:rsidRDefault="00DE0900" w:rsidP="00CF48EE">
            <w:pPr>
              <w:jc w:val="center"/>
            </w:pPr>
            <w:r>
              <w:br/>
              <w:t>15</w:t>
            </w:r>
            <w:r>
              <w:br/>
              <w:t>17</w:t>
            </w:r>
          </w:p>
        </w:tc>
        <w:tc>
          <w:tcPr>
            <w:tcW w:w="281" w:type="dxa"/>
          </w:tcPr>
          <w:p w14:paraId="23BD7CF9" w14:textId="77777777" w:rsidR="00CF48EE" w:rsidRDefault="00CF48EE" w:rsidP="00512EA8"/>
        </w:tc>
      </w:tr>
      <w:tr w:rsidR="00CF48EE" w14:paraId="73B5A0B1" w14:textId="77777777" w:rsidTr="00D56BD2">
        <w:tc>
          <w:tcPr>
            <w:tcW w:w="1276" w:type="dxa"/>
          </w:tcPr>
          <w:p w14:paraId="62A42409" w14:textId="4B2A7CFE" w:rsidR="00CF48EE" w:rsidRPr="00D87464" w:rsidRDefault="00174F30" w:rsidP="00512EA8">
            <w:pPr>
              <w:pStyle w:val="berschrift2"/>
              <w:ind w:left="0" w:firstLine="0"/>
              <w:rPr>
                <w:color w:val="808080"/>
              </w:rPr>
            </w:pPr>
            <w:hyperlink w:anchor="_C1__Antiproportionale" w:history="1">
              <w:r w:rsidR="00CF48EE" w:rsidRPr="00D87464">
                <w:rPr>
                  <w:rStyle w:val="Hyperlink"/>
                  <w:color w:val="808080"/>
                  <w:u w:val="none"/>
                </w:rPr>
                <w:t>Baustein C:</w:t>
              </w:r>
            </w:hyperlink>
          </w:p>
        </w:tc>
        <w:tc>
          <w:tcPr>
            <w:tcW w:w="6861" w:type="dxa"/>
          </w:tcPr>
          <w:p w14:paraId="15649F1A" w14:textId="3B5D4575" w:rsidR="00DE0900" w:rsidRPr="00151F74" w:rsidRDefault="00174F30" w:rsidP="00512EA8">
            <w:pPr>
              <w:rPr>
                <w:rStyle w:val="berschrift2Zchn"/>
                <w:rFonts w:eastAsia="Times New Roman"/>
                <w:color w:val="808080"/>
              </w:rPr>
            </w:pPr>
            <w:hyperlink w:anchor="_C1__Antiproportionale" w:history="1">
              <w:r w:rsidR="00DE0900" w:rsidRPr="00151F74">
                <w:rPr>
                  <w:rStyle w:val="Hyperlink"/>
                  <w:rFonts w:eastAsia="Times New Roman" w:cs="Arial"/>
                  <w:b/>
                  <w:bCs/>
                  <w:iCs/>
                  <w:color w:val="808080"/>
                  <w:szCs w:val="28"/>
                  <w:u w:val="none"/>
                </w:rPr>
                <w:t>Antiproportionale Zuordnungen zeichnen und erkennen</w:t>
              </w:r>
            </w:hyperlink>
            <w:r w:rsidR="00DE0900" w:rsidRPr="00151F74">
              <w:rPr>
                <w:rStyle w:val="berschrift2Zchn"/>
                <w:rFonts w:eastAsia="Times New Roman"/>
                <w:color w:val="808080"/>
              </w:rPr>
              <w:t xml:space="preserve"> </w:t>
            </w:r>
          </w:p>
          <w:p w14:paraId="1E9CB309" w14:textId="43724F6D" w:rsidR="00DE0900" w:rsidRDefault="00DE0900" w:rsidP="00DE0900">
            <w:r>
              <w:rPr>
                <w:rStyle w:val="berschrift2Zchn"/>
              </w:rPr>
              <w:t>C</w:t>
            </w:r>
            <w:r w:rsidRPr="00CF48EE">
              <w:rPr>
                <w:rStyle w:val="berschrift2Zchn"/>
              </w:rPr>
              <w:t>1</w:t>
            </w:r>
            <w:r>
              <w:t xml:space="preserve">    </w:t>
            </w:r>
            <w:r w:rsidRPr="00DE0900">
              <w:t>Erarbeiten</w:t>
            </w:r>
          </w:p>
          <w:p w14:paraId="7C8D1504" w14:textId="10C816C3" w:rsidR="00DE0900" w:rsidRDefault="00DE0900" w:rsidP="00DE0900">
            <w:r>
              <w:rPr>
                <w:rStyle w:val="berschrift2Zchn"/>
              </w:rPr>
              <w:t>C</w:t>
            </w:r>
            <w:r w:rsidRPr="00CF48EE">
              <w:rPr>
                <w:rStyle w:val="berschrift2Zchn"/>
              </w:rPr>
              <w:t>2</w:t>
            </w:r>
            <w:r>
              <w:t xml:space="preserve">    Üben</w:t>
            </w:r>
          </w:p>
          <w:p w14:paraId="2D2D81A3" w14:textId="77777777" w:rsidR="00CF48EE" w:rsidRPr="008F3889" w:rsidRDefault="00CF48EE" w:rsidP="00512EA8"/>
        </w:tc>
        <w:tc>
          <w:tcPr>
            <w:tcW w:w="652" w:type="dxa"/>
          </w:tcPr>
          <w:p w14:paraId="2D0AA071" w14:textId="04337355" w:rsidR="00CF48EE" w:rsidRDefault="00DE0900" w:rsidP="00CF48EE">
            <w:pPr>
              <w:jc w:val="center"/>
            </w:pPr>
            <w:r>
              <w:br/>
              <w:t>27</w:t>
            </w:r>
            <w:r>
              <w:br/>
              <w:t>29</w:t>
            </w:r>
            <w:r>
              <w:br/>
            </w:r>
          </w:p>
        </w:tc>
        <w:tc>
          <w:tcPr>
            <w:tcW w:w="281" w:type="dxa"/>
          </w:tcPr>
          <w:p w14:paraId="0BB9D88F" w14:textId="77777777" w:rsidR="00CF48EE" w:rsidRDefault="00CF48EE" w:rsidP="00512EA8"/>
        </w:tc>
      </w:tr>
      <w:tr w:rsidR="00CF48EE" w14:paraId="294B4EF0" w14:textId="77777777" w:rsidTr="00D56BD2">
        <w:tc>
          <w:tcPr>
            <w:tcW w:w="1276" w:type="dxa"/>
          </w:tcPr>
          <w:p w14:paraId="19E28FBA" w14:textId="59CD7DCA" w:rsidR="00CF48EE" w:rsidRPr="00D87464" w:rsidRDefault="00174F30" w:rsidP="00512EA8">
            <w:pPr>
              <w:pStyle w:val="berschrift2"/>
              <w:ind w:left="0" w:firstLine="0"/>
              <w:rPr>
                <w:color w:val="808080"/>
              </w:rPr>
            </w:pPr>
            <w:hyperlink w:anchor="_D1_Antiproportionale_Zuordnungen" w:history="1">
              <w:r w:rsidR="00CF48EE" w:rsidRPr="00D87464">
                <w:rPr>
                  <w:rStyle w:val="Hyperlink"/>
                  <w:color w:val="808080"/>
                  <w:u w:val="none"/>
                </w:rPr>
                <w:t>Baustein D:</w:t>
              </w:r>
            </w:hyperlink>
          </w:p>
        </w:tc>
        <w:tc>
          <w:tcPr>
            <w:tcW w:w="6861" w:type="dxa"/>
          </w:tcPr>
          <w:p w14:paraId="355E2508" w14:textId="146F8D8B" w:rsidR="00DE0900" w:rsidRPr="00151F74" w:rsidRDefault="00174F30" w:rsidP="00512EA8">
            <w:pPr>
              <w:rPr>
                <w:rStyle w:val="berschrift2Zchn"/>
                <w:rFonts w:eastAsia="Times New Roman"/>
                <w:color w:val="808080"/>
              </w:rPr>
            </w:pPr>
            <w:hyperlink w:anchor="_D1_Antiproportionale_Zuordnungen" w:history="1">
              <w:r w:rsidR="00DE0900" w:rsidRPr="00151F74">
                <w:rPr>
                  <w:rStyle w:val="Hyperlink"/>
                  <w:rFonts w:eastAsia="Times New Roman" w:cs="Arial"/>
                  <w:b/>
                  <w:bCs/>
                  <w:iCs/>
                  <w:color w:val="808080"/>
                  <w:szCs w:val="28"/>
                  <w:u w:val="none"/>
                </w:rPr>
                <w:t>Antiproportionale Zuordnungen zeichnen und erkennen</w:t>
              </w:r>
            </w:hyperlink>
            <w:r w:rsidR="00DE0900" w:rsidRPr="00151F74">
              <w:rPr>
                <w:rStyle w:val="berschrift2Zchn"/>
                <w:rFonts w:eastAsia="Times New Roman"/>
                <w:color w:val="808080"/>
              </w:rPr>
              <w:t xml:space="preserve"> </w:t>
            </w:r>
          </w:p>
          <w:p w14:paraId="4B6C35DC" w14:textId="1EE49FC4" w:rsidR="00DE0900" w:rsidRDefault="00DE0900" w:rsidP="00DE0900">
            <w:r>
              <w:rPr>
                <w:rStyle w:val="berschrift2Zchn"/>
              </w:rPr>
              <w:t>D</w:t>
            </w:r>
            <w:r w:rsidRPr="00CF48EE">
              <w:rPr>
                <w:rStyle w:val="berschrift2Zchn"/>
              </w:rPr>
              <w:t>1</w:t>
            </w:r>
            <w:r>
              <w:t xml:space="preserve">    </w:t>
            </w:r>
            <w:r w:rsidRPr="00DE0900">
              <w:t>Erarbeiten</w:t>
            </w:r>
          </w:p>
          <w:p w14:paraId="115B190F" w14:textId="30C7FDCC" w:rsidR="00DE0900" w:rsidRDefault="00DE0900" w:rsidP="00DE0900">
            <w:r>
              <w:rPr>
                <w:rStyle w:val="berschrift2Zchn"/>
              </w:rPr>
              <w:t>D</w:t>
            </w:r>
            <w:r w:rsidRPr="00CF48EE">
              <w:rPr>
                <w:rStyle w:val="berschrift2Zchn"/>
              </w:rPr>
              <w:t>2</w:t>
            </w:r>
            <w:r>
              <w:t xml:space="preserve">    Üben</w:t>
            </w:r>
          </w:p>
          <w:p w14:paraId="4048B50B" w14:textId="14A7514F" w:rsidR="00DE0900" w:rsidRPr="008F3889" w:rsidRDefault="00DE0900" w:rsidP="00512EA8"/>
        </w:tc>
        <w:tc>
          <w:tcPr>
            <w:tcW w:w="652" w:type="dxa"/>
          </w:tcPr>
          <w:p w14:paraId="2CE10C85" w14:textId="5F3EB769" w:rsidR="00CF48EE" w:rsidRPr="00797C39" w:rsidRDefault="00DE0900" w:rsidP="00CF48E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br/>
              <w:t>39</w:t>
            </w:r>
            <w:r>
              <w:rPr>
                <w:color w:val="000000"/>
              </w:rPr>
              <w:br/>
              <w:t>41</w:t>
            </w:r>
          </w:p>
        </w:tc>
        <w:tc>
          <w:tcPr>
            <w:tcW w:w="281" w:type="dxa"/>
          </w:tcPr>
          <w:p w14:paraId="50AA1DF0" w14:textId="77777777" w:rsidR="00CF48EE" w:rsidRPr="00797C39" w:rsidRDefault="00CF48EE" w:rsidP="00512EA8">
            <w:pPr>
              <w:jc w:val="center"/>
              <w:rPr>
                <w:color w:val="000000"/>
              </w:rPr>
            </w:pPr>
          </w:p>
        </w:tc>
      </w:tr>
      <w:tr w:rsidR="00B603E5" w14:paraId="16845E0B" w14:textId="77777777" w:rsidTr="00B83416">
        <w:tc>
          <w:tcPr>
            <w:tcW w:w="8137" w:type="dxa"/>
            <w:gridSpan w:val="2"/>
          </w:tcPr>
          <w:p w14:paraId="3A4FA5DE" w14:textId="77777777" w:rsidR="00B603E5" w:rsidRDefault="00B603E5" w:rsidP="00B603E5">
            <w:pPr>
              <w:pStyle w:val="berschrift1"/>
            </w:pPr>
          </w:p>
          <w:p w14:paraId="05548D13" w14:textId="77777777" w:rsidR="00B603E5" w:rsidRDefault="00B603E5" w:rsidP="00B603E5">
            <w:pPr>
              <w:pStyle w:val="berschrift1"/>
            </w:pPr>
          </w:p>
          <w:p w14:paraId="48687228" w14:textId="44A54C3B" w:rsidR="00B603E5" w:rsidRDefault="00B603E5" w:rsidP="00B603E5">
            <w:pPr>
              <w:pStyle w:val="berschrift1"/>
            </w:pPr>
            <w:r>
              <w:t xml:space="preserve">So arbeitest Du mit </w:t>
            </w:r>
            <w:r w:rsidR="003030A7">
              <w:t>jedem Baustein</w:t>
            </w:r>
          </w:p>
          <w:p w14:paraId="5C1FF6CF" w14:textId="69F0515B" w:rsidR="00B603E5" w:rsidRPr="00B603E5" w:rsidRDefault="00B603E5" w:rsidP="00B603E5"/>
        </w:tc>
        <w:tc>
          <w:tcPr>
            <w:tcW w:w="652" w:type="dxa"/>
          </w:tcPr>
          <w:p w14:paraId="514C40EF" w14:textId="77777777" w:rsidR="00B603E5" w:rsidRDefault="00B603E5" w:rsidP="00CF48EE">
            <w:pPr>
              <w:jc w:val="center"/>
              <w:rPr>
                <w:color w:val="000000"/>
              </w:rPr>
            </w:pPr>
          </w:p>
        </w:tc>
        <w:tc>
          <w:tcPr>
            <w:tcW w:w="281" w:type="dxa"/>
          </w:tcPr>
          <w:p w14:paraId="7563F394" w14:textId="77777777" w:rsidR="00B603E5" w:rsidRPr="00797C39" w:rsidRDefault="00B603E5" w:rsidP="00512EA8">
            <w:pPr>
              <w:jc w:val="center"/>
              <w:rPr>
                <w:color w:val="000000"/>
              </w:rPr>
            </w:pPr>
          </w:p>
        </w:tc>
      </w:tr>
      <w:tr w:rsidR="00B83416" w14:paraId="2839B0B6" w14:textId="77777777" w:rsidTr="00D56BD2">
        <w:tc>
          <w:tcPr>
            <w:tcW w:w="1276" w:type="dxa"/>
          </w:tcPr>
          <w:p w14:paraId="0DF1AEF1" w14:textId="18487C88" w:rsidR="00B83416" w:rsidRPr="00751DD7" w:rsidRDefault="00B83416" w:rsidP="00B83416">
            <w:pPr>
              <w:pStyle w:val="berschrift2"/>
              <w:rPr>
                <w:noProof/>
              </w:rPr>
            </w:pPr>
            <w:r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2FDE19C4" wp14:editId="2C0B7131">
                      <wp:simplePos x="0" y="0"/>
                      <wp:positionH relativeFrom="column">
                        <wp:posOffset>122035</wp:posOffset>
                      </wp:positionH>
                      <wp:positionV relativeFrom="paragraph">
                        <wp:posOffset>169083</wp:posOffset>
                      </wp:positionV>
                      <wp:extent cx="0" cy="238991"/>
                      <wp:effectExtent l="50800" t="0" r="50800" b="27940"/>
                      <wp:wrapNone/>
                      <wp:docPr id="5531" name="Gerade Verbindung mit Pfeil 5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99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7B86015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5531" o:spid="_x0000_s1026" type="#_x0000_t32" style="position:absolute;margin-left:9.6pt;margin-top:13.3pt;width:0;height:18.8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" strokecolor="gray [1629]" strokeweight="2pt">
                      <v:stroke endarrow="block"/>
                    </v:shape>
                  </w:pict>
                </mc:Fallback>
              </mc:AlternateContent>
            </w:r>
            <w:r w:rsidRPr="00B603E5">
              <w:rPr>
                <w:color w:val="000000"/>
              </w:rPr>
              <w:t>Erarbeiten</w:t>
            </w:r>
          </w:p>
        </w:tc>
        <w:tc>
          <w:tcPr>
            <w:tcW w:w="6861" w:type="dxa"/>
          </w:tcPr>
          <w:p w14:paraId="6E5AA33E" w14:textId="175A21F9" w:rsidR="00B83416" w:rsidRDefault="00B83416" w:rsidP="00B83416">
            <w:pPr>
              <w:jc w:val="left"/>
            </w:pPr>
            <w:r>
              <w:t xml:space="preserve">Du erinnerst dich an die Mathematik und </w:t>
            </w:r>
            <w:r w:rsidR="003B5C7E">
              <w:t xml:space="preserve">du </w:t>
            </w:r>
            <w:r>
              <w:t xml:space="preserve">lernst deutsche Sprache. </w:t>
            </w:r>
            <w:r>
              <w:br/>
              <w:t xml:space="preserve">Sprache ist wichtig zum Erklären! </w:t>
            </w:r>
          </w:p>
          <w:p w14:paraId="0BD1168A" w14:textId="77777777" w:rsidR="00B83416" w:rsidRDefault="00B83416" w:rsidP="00B83416">
            <w:pPr>
              <w:overflowPunct/>
              <w:autoSpaceDE/>
              <w:autoSpaceDN/>
              <w:adjustRightInd/>
              <w:jc w:val="left"/>
              <w:textAlignment w:val="auto"/>
            </w:pPr>
          </w:p>
        </w:tc>
        <w:tc>
          <w:tcPr>
            <w:tcW w:w="652" w:type="dxa"/>
          </w:tcPr>
          <w:p w14:paraId="6F5A6E71" w14:textId="77777777" w:rsidR="00B83416" w:rsidRDefault="00B83416" w:rsidP="00B83416">
            <w:pPr>
              <w:jc w:val="center"/>
              <w:rPr>
                <w:color w:val="000000"/>
              </w:rPr>
            </w:pPr>
          </w:p>
        </w:tc>
        <w:tc>
          <w:tcPr>
            <w:tcW w:w="281" w:type="dxa"/>
          </w:tcPr>
          <w:p w14:paraId="7B4BDBBC" w14:textId="77777777" w:rsidR="00B83416" w:rsidRPr="00797C39" w:rsidRDefault="00B83416" w:rsidP="00B83416">
            <w:pPr>
              <w:jc w:val="center"/>
              <w:rPr>
                <w:color w:val="000000"/>
              </w:rPr>
            </w:pPr>
          </w:p>
        </w:tc>
      </w:tr>
      <w:tr w:rsidR="00B83416" w14:paraId="027FDFEC" w14:textId="77777777" w:rsidTr="00D56BD2">
        <w:tc>
          <w:tcPr>
            <w:tcW w:w="1276" w:type="dxa"/>
          </w:tcPr>
          <w:p w14:paraId="748C8604" w14:textId="570AE8B6" w:rsidR="00B83416" w:rsidRDefault="00B83416" w:rsidP="00B83416">
            <w:pPr>
              <w:pStyle w:val="berschrift2"/>
              <w:ind w:left="0" w:firstLine="0"/>
              <w:rPr>
                <w:noProof/>
                <w:color w:val="000000"/>
              </w:rPr>
            </w:pPr>
            <w:r w:rsidRPr="00B603E5">
              <w:rPr>
                <w:noProof/>
                <w:color w:val="000000"/>
              </w:rPr>
              <w:t>Üben</w:t>
            </w:r>
          </w:p>
          <w:p w14:paraId="7C89BFB4" w14:textId="2BA87E92" w:rsidR="00B83416" w:rsidRDefault="00B83416" w:rsidP="00B83416">
            <w:r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32F46503" wp14:editId="385EB101">
                      <wp:simplePos x="0" y="0"/>
                      <wp:positionH relativeFrom="column">
                        <wp:posOffset>244880</wp:posOffset>
                      </wp:positionH>
                      <wp:positionV relativeFrom="paragraph">
                        <wp:posOffset>46471</wp:posOffset>
                      </wp:positionV>
                      <wp:extent cx="0" cy="238760"/>
                      <wp:effectExtent l="38100" t="25400" r="38100" b="2540"/>
                      <wp:wrapNone/>
                      <wp:docPr id="5538" name="Gerade Verbindung mit Pfeil 5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10800000">
                                <a:off x="0" y="0"/>
                                <a:ext cx="0" cy="2387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14A4DB3" id="Gerade Verbindung mit Pfeil 5538" o:spid="_x0000_s1026" type="#_x0000_t32" style="position:absolute;margin-left:19.3pt;margin-top:3.65pt;width:0;height:18.8pt;rotation:180;z-index:2533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" strokecolor="gray [1629]" strokeweight="2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2D1300BF" wp14:editId="1171CD3C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35791</wp:posOffset>
                      </wp:positionV>
                      <wp:extent cx="0" cy="238760"/>
                      <wp:effectExtent l="50800" t="0" r="50800" b="27940"/>
                      <wp:wrapNone/>
                      <wp:docPr id="5537" name="Gerade Verbindung mit Pfeil 5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387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tailEnd type="triangle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4E0B429" id="Gerade Verbindung mit Pfeil 5537" o:spid="_x0000_s1026" type="#_x0000_t32" style="position:absolute;margin-left:8.7pt;margin-top:2.8pt;width:0;height:18.8pt;z-index:2533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" strokecolor="gray [1629]" strokeweight="2pt">
                      <v:stroke endarrow="block"/>
                    </v:shape>
                  </w:pict>
                </mc:Fallback>
              </mc:AlternateContent>
            </w:r>
          </w:p>
          <w:p w14:paraId="59295DC8" w14:textId="60FA7753" w:rsidR="00B83416" w:rsidRPr="00362905" w:rsidRDefault="00B83416" w:rsidP="00B83416"/>
        </w:tc>
        <w:tc>
          <w:tcPr>
            <w:tcW w:w="6861" w:type="dxa"/>
          </w:tcPr>
          <w:p w14:paraId="0BCF6071" w14:textId="11EA15B7" w:rsidR="00B83416" w:rsidRDefault="00B83416" w:rsidP="00B83416">
            <w:pPr>
              <w:overflowPunct/>
              <w:autoSpaceDE/>
              <w:autoSpaceDN/>
              <w:adjustRightInd/>
              <w:jc w:val="left"/>
              <w:textAlignment w:val="auto"/>
            </w:pPr>
            <w:r>
              <w:t xml:space="preserve">Du übst Mathematik und </w:t>
            </w:r>
            <w:r w:rsidR="003B5C7E">
              <w:t xml:space="preserve">du </w:t>
            </w:r>
            <w:r>
              <w:t>übst deutsche Sprache.</w:t>
            </w:r>
            <w:r>
              <w:br/>
              <w:t xml:space="preserve">Du erklärst, was du rechnest und warum. </w:t>
            </w:r>
          </w:p>
          <w:p w14:paraId="22FF9C8C" w14:textId="55CED4D5" w:rsidR="00B83416" w:rsidRDefault="00B83416" w:rsidP="00B83416">
            <w:pPr>
              <w:overflowPunct/>
              <w:autoSpaceDE/>
              <w:autoSpaceDN/>
              <w:adjustRightInd/>
              <w:jc w:val="left"/>
              <w:textAlignment w:val="auto"/>
            </w:pPr>
          </w:p>
        </w:tc>
        <w:tc>
          <w:tcPr>
            <w:tcW w:w="652" w:type="dxa"/>
          </w:tcPr>
          <w:p w14:paraId="43256700" w14:textId="77777777" w:rsidR="00B83416" w:rsidRDefault="00B83416" w:rsidP="00B83416">
            <w:pPr>
              <w:jc w:val="center"/>
              <w:rPr>
                <w:color w:val="000000"/>
              </w:rPr>
            </w:pPr>
          </w:p>
        </w:tc>
        <w:tc>
          <w:tcPr>
            <w:tcW w:w="281" w:type="dxa"/>
          </w:tcPr>
          <w:p w14:paraId="0CED3110" w14:textId="77777777" w:rsidR="00B83416" w:rsidRPr="00797C39" w:rsidRDefault="00B83416" w:rsidP="00B83416">
            <w:pPr>
              <w:jc w:val="center"/>
              <w:rPr>
                <w:color w:val="000000"/>
              </w:rPr>
            </w:pPr>
          </w:p>
        </w:tc>
      </w:tr>
      <w:tr w:rsidR="00B83416" w14:paraId="41FFEC40" w14:textId="77777777" w:rsidTr="00D56BD2">
        <w:tc>
          <w:tcPr>
            <w:tcW w:w="1276" w:type="dxa"/>
          </w:tcPr>
          <w:p w14:paraId="1E30609B" w14:textId="278B7231" w:rsidR="00B83416" w:rsidRDefault="00B83416" w:rsidP="00B83416">
            <w:pPr>
              <w:pStyle w:val="berschrift2"/>
              <w:ind w:left="0" w:firstLine="0"/>
              <w:rPr>
                <w:noProof/>
              </w:rPr>
            </w:pPr>
            <w:r w:rsidRPr="00362905">
              <w:rPr>
                <w:noProof/>
                <w:color w:val="000000"/>
              </w:rPr>
              <w:t>Lösungs</w:t>
            </w:r>
            <w:r>
              <w:rPr>
                <w:noProof/>
              </w:rPr>
              <w:t>-</w:t>
            </w:r>
            <w:r>
              <w:rPr>
                <w:noProof/>
              </w:rPr>
              <w:br/>
            </w:r>
            <w:r w:rsidRPr="00CD6412">
              <w:rPr>
                <w:noProof/>
                <w:color w:val="000000"/>
              </w:rPr>
              <w:t>beispiel</w:t>
            </w:r>
          </w:p>
        </w:tc>
        <w:tc>
          <w:tcPr>
            <w:tcW w:w="6861" w:type="dxa"/>
          </w:tcPr>
          <w:p w14:paraId="40F6E6D0" w14:textId="4864194A" w:rsidR="00B83416" w:rsidRDefault="003B5C7E" w:rsidP="00B83416">
            <w:pPr>
              <w:overflowPunct/>
              <w:autoSpaceDE/>
              <w:autoSpaceDN/>
              <w:adjustRightInd/>
              <w:jc w:val="left"/>
              <w:textAlignment w:val="auto"/>
            </w:pPr>
            <w:r>
              <w:t>Du kontrollierst deine Lösungen n</w:t>
            </w:r>
            <w:r w:rsidR="00B83416">
              <w:t xml:space="preserve">ach dem </w:t>
            </w:r>
            <w:r w:rsidR="00C45E2A">
              <w:t xml:space="preserve">Rechnen </w:t>
            </w:r>
            <w:r w:rsidR="00B83416">
              <w:t xml:space="preserve">und </w:t>
            </w:r>
            <w:r w:rsidR="00C45E2A">
              <w:t>Erklären</w:t>
            </w:r>
            <w:r w:rsidR="00B83416">
              <w:t>.</w:t>
            </w:r>
            <w:r w:rsidR="00B83416">
              <w:br/>
            </w:r>
            <w:r>
              <w:t>Du lernst a</w:t>
            </w:r>
            <w:r w:rsidR="00B83416">
              <w:t>m Sprachvorbild noch besser erklären.</w:t>
            </w:r>
          </w:p>
        </w:tc>
        <w:tc>
          <w:tcPr>
            <w:tcW w:w="652" w:type="dxa"/>
          </w:tcPr>
          <w:p w14:paraId="5B017E7F" w14:textId="77777777" w:rsidR="00B83416" w:rsidRDefault="00B83416" w:rsidP="00B83416">
            <w:pPr>
              <w:jc w:val="center"/>
              <w:rPr>
                <w:color w:val="000000"/>
              </w:rPr>
            </w:pPr>
          </w:p>
        </w:tc>
        <w:tc>
          <w:tcPr>
            <w:tcW w:w="281" w:type="dxa"/>
          </w:tcPr>
          <w:p w14:paraId="635EAC2B" w14:textId="77777777" w:rsidR="00B83416" w:rsidRPr="00797C39" w:rsidRDefault="00B83416" w:rsidP="00B83416">
            <w:pPr>
              <w:jc w:val="center"/>
              <w:rPr>
                <w:color w:val="000000"/>
              </w:rPr>
            </w:pPr>
          </w:p>
        </w:tc>
      </w:tr>
      <w:tr w:rsidR="00B603E5" w14:paraId="511A475E" w14:textId="77777777" w:rsidTr="00B83416">
        <w:tc>
          <w:tcPr>
            <w:tcW w:w="8137" w:type="dxa"/>
            <w:gridSpan w:val="2"/>
          </w:tcPr>
          <w:p w14:paraId="3C405267" w14:textId="77777777" w:rsidR="00B603E5" w:rsidRDefault="00B603E5" w:rsidP="00512EA8">
            <w:pPr>
              <w:pStyle w:val="berschrift2"/>
              <w:ind w:left="0" w:firstLine="0"/>
              <w:rPr>
                <w:noProof/>
              </w:rPr>
            </w:pPr>
          </w:p>
          <w:p w14:paraId="0AA5FB49" w14:textId="77777777" w:rsidR="00B603E5" w:rsidRDefault="00B603E5" w:rsidP="00B603E5"/>
          <w:p w14:paraId="2278EB02" w14:textId="77777777" w:rsidR="00B603E5" w:rsidRDefault="00B603E5" w:rsidP="00B603E5">
            <w:pPr>
              <w:pStyle w:val="berschrift1"/>
            </w:pPr>
            <w:r>
              <w:t>Das bedeuten die Symbole</w:t>
            </w:r>
          </w:p>
          <w:p w14:paraId="06933E44" w14:textId="1EAB08AF" w:rsidR="00B603E5" w:rsidRPr="00B603E5" w:rsidRDefault="00B603E5" w:rsidP="00B603E5"/>
        </w:tc>
        <w:tc>
          <w:tcPr>
            <w:tcW w:w="652" w:type="dxa"/>
          </w:tcPr>
          <w:p w14:paraId="59C870C5" w14:textId="77777777" w:rsidR="00B603E5" w:rsidRDefault="00B603E5" w:rsidP="00CF48EE">
            <w:pPr>
              <w:jc w:val="center"/>
              <w:rPr>
                <w:color w:val="000000"/>
              </w:rPr>
            </w:pPr>
          </w:p>
        </w:tc>
        <w:tc>
          <w:tcPr>
            <w:tcW w:w="281" w:type="dxa"/>
          </w:tcPr>
          <w:p w14:paraId="799B2D00" w14:textId="77777777" w:rsidR="00B603E5" w:rsidRPr="00797C39" w:rsidRDefault="00B603E5" w:rsidP="00512EA8">
            <w:pPr>
              <w:jc w:val="center"/>
              <w:rPr>
                <w:color w:val="000000"/>
              </w:rPr>
            </w:pPr>
          </w:p>
        </w:tc>
      </w:tr>
      <w:tr w:rsidR="00B603E5" w14:paraId="74D00F45" w14:textId="77777777" w:rsidTr="00D56BD2">
        <w:tc>
          <w:tcPr>
            <w:tcW w:w="1276" w:type="dxa"/>
          </w:tcPr>
          <w:p w14:paraId="5CC7E671" w14:textId="21B4D691" w:rsidR="00B603E5" w:rsidRDefault="00B603E5" w:rsidP="00512EA8">
            <w:pPr>
              <w:pStyle w:val="berschrift2"/>
              <w:ind w:left="0" w:firstLine="0"/>
            </w:pPr>
            <w:r w:rsidRPr="00751DD7">
              <w:rPr>
                <w:noProof/>
              </w:rPr>
              <w:drawing>
                <wp:inline distT="0" distB="0" distL="0" distR="0" wp14:anchorId="319842B5" wp14:editId="3943DEEA">
                  <wp:extent cx="255722" cy="235353"/>
                  <wp:effectExtent l="0" t="0" r="0" b="0"/>
                  <wp:docPr id="8290" name="Grafik 8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85" cy="236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1" w:type="dxa"/>
          </w:tcPr>
          <w:p w14:paraId="1F7C5B03" w14:textId="432B19A7" w:rsidR="00B603E5" w:rsidRDefault="00B603E5" w:rsidP="00B603E5">
            <w:pPr>
              <w:overflowPunct/>
              <w:autoSpaceDE/>
              <w:autoSpaceDN/>
              <w:adjustRightInd/>
              <w:jc w:val="left"/>
              <w:textAlignment w:val="auto"/>
            </w:pPr>
            <w:r>
              <w:t xml:space="preserve">Bedeutet: Schreibe hier das Wort in </w:t>
            </w:r>
            <w:r w:rsidR="003B5C7E">
              <w:t>d</w:t>
            </w:r>
            <w:r>
              <w:t>einer anderen Sprache dazu</w:t>
            </w:r>
          </w:p>
          <w:p w14:paraId="7BE06918" w14:textId="78779AD8" w:rsidR="00B603E5" w:rsidRPr="00B603E5" w:rsidRDefault="00B603E5" w:rsidP="00B603E5">
            <w:pPr>
              <w:overflowPunct/>
              <w:autoSpaceDE/>
              <w:autoSpaceDN/>
              <w:adjustRightInd/>
              <w:jc w:val="left"/>
              <w:textAlignment w:val="auto"/>
            </w:pPr>
          </w:p>
        </w:tc>
        <w:tc>
          <w:tcPr>
            <w:tcW w:w="652" w:type="dxa"/>
          </w:tcPr>
          <w:p w14:paraId="6B2CBB12" w14:textId="77777777" w:rsidR="00B603E5" w:rsidRDefault="00B603E5" w:rsidP="00CF48EE">
            <w:pPr>
              <w:jc w:val="center"/>
              <w:rPr>
                <w:color w:val="000000"/>
              </w:rPr>
            </w:pPr>
          </w:p>
        </w:tc>
        <w:tc>
          <w:tcPr>
            <w:tcW w:w="281" w:type="dxa"/>
          </w:tcPr>
          <w:p w14:paraId="2E119D66" w14:textId="77777777" w:rsidR="00B603E5" w:rsidRPr="00797C39" w:rsidRDefault="00B603E5" w:rsidP="00512EA8">
            <w:pPr>
              <w:jc w:val="center"/>
              <w:rPr>
                <w:color w:val="000000"/>
              </w:rPr>
            </w:pPr>
          </w:p>
        </w:tc>
      </w:tr>
      <w:tr w:rsidR="00B603E5" w14:paraId="2E29B5F3" w14:textId="77777777" w:rsidTr="00D56BD2">
        <w:tc>
          <w:tcPr>
            <w:tcW w:w="1276" w:type="dxa"/>
          </w:tcPr>
          <w:p w14:paraId="65E1A58F" w14:textId="77777777" w:rsidR="00B603E5" w:rsidRDefault="00B603E5" w:rsidP="00B603E5">
            <w:pPr>
              <w:pStyle w:val="berschrift2"/>
              <w:ind w:left="0" w:firstLine="0"/>
              <w:rPr>
                <w:color w:val="808080" w:themeColor="background1" w:themeShade="80"/>
                <w:sz w:val="44"/>
              </w:rPr>
            </w:pPr>
            <w:r w:rsidRPr="00DA5430">
              <w:rPr>
                <w:color w:val="808080" w:themeColor="background1" w:themeShade="80"/>
                <w:sz w:val="44"/>
              </w:rPr>
              <w:sym w:font="Wingdings" w:char="F03F"/>
            </w:r>
          </w:p>
          <w:p w14:paraId="5B0D501F" w14:textId="1DBC8FB4" w:rsidR="00B603E5" w:rsidRPr="00B603E5" w:rsidRDefault="00B603E5" w:rsidP="00B603E5">
            <w:pPr>
              <w:rPr>
                <w:sz w:val="4"/>
                <w:szCs w:val="4"/>
              </w:rPr>
            </w:pPr>
          </w:p>
        </w:tc>
        <w:tc>
          <w:tcPr>
            <w:tcW w:w="6861" w:type="dxa"/>
          </w:tcPr>
          <w:p w14:paraId="425C483A" w14:textId="77777777" w:rsidR="00B603E5" w:rsidRDefault="00B603E5" w:rsidP="00B603E5">
            <w:pPr>
              <w:overflowPunct/>
              <w:autoSpaceDE/>
              <w:autoSpaceDN/>
              <w:adjustRightInd/>
              <w:jc w:val="left"/>
              <w:textAlignment w:val="auto"/>
            </w:pPr>
            <w:r w:rsidRPr="00DA5430">
              <w:t>Bedeutet: Schreibe hier auf.</w:t>
            </w:r>
          </w:p>
          <w:p w14:paraId="28C7A069" w14:textId="77777777" w:rsidR="00B603E5" w:rsidRPr="00151F74" w:rsidRDefault="00B603E5" w:rsidP="00512EA8">
            <w:pPr>
              <w:rPr>
                <w:rFonts w:eastAsia="Times New Roman" w:cs="Arial"/>
                <w:b/>
                <w:bCs/>
                <w:iCs/>
                <w:color w:val="808080"/>
                <w:szCs w:val="28"/>
              </w:rPr>
            </w:pPr>
          </w:p>
        </w:tc>
        <w:tc>
          <w:tcPr>
            <w:tcW w:w="652" w:type="dxa"/>
          </w:tcPr>
          <w:p w14:paraId="0D61AC3F" w14:textId="77777777" w:rsidR="00B603E5" w:rsidRDefault="00B603E5" w:rsidP="00CF48EE">
            <w:pPr>
              <w:jc w:val="center"/>
              <w:rPr>
                <w:color w:val="000000"/>
              </w:rPr>
            </w:pPr>
          </w:p>
        </w:tc>
        <w:tc>
          <w:tcPr>
            <w:tcW w:w="281" w:type="dxa"/>
          </w:tcPr>
          <w:p w14:paraId="7719A707" w14:textId="77777777" w:rsidR="00B603E5" w:rsidRPr="00797C39" w:rsidRDefault="00B603E5" w:rsidP="00512EA8">
            <w:pPr>
              <w:jc w:val="center"/>
              <w:rPr>
                <w:color w:val="000000"/>
              </w:rPr>
            </w:pPr>
          </w:p>
        </w:tc>
      </w:tr>
      <w:tr w:rsidR="00B603E5" w14:paraId="2A8D4093" w14:textId="77777777" w:rsidTr="00D56BD2">
        <w:tc>
          <w:tcPr>
            <w:tcW w:w="1276" w:type="dxa"/>
          </w:tcPr>
          <w:p w14:paraId="27FC13CA" w14:textId="3BE32B9F" w:rsidR="00B603E5" w:rsidRDefault="00B603E5" w:rsidP="00512EA8">
            <w:pPr>
              <w:pStyle w:val="berschrift2"/>
              <w:ind w:left="0" w:firstLine="0"/>
            </w:pPr>
            <w:r w:rsidRPr="00DA5430">
              <w:rPr>
                <w:sz w:val="36"/>
              </w:rPr>
              <w:sym w:font="Webdings" w:char="F029"/>
            </w:r>
          </w:p>
        </w:tc>
        <w:tc>
          <w:tcPr>
            <w:tcW w:w="6861" w:type="dxa"/>
          </w:tcPr>
          <w:p w14:paraId="544AD4B4" w14:textId="77777777" w:rsidR="00B603E5" w:rsidRDefault="00B603E5" w:rsidP="00512EA8">
            <w:pPr>
              <w:rPr>
                <w:szCs w:val="21"/>
              </w:rPr>
            </w:pPr>
            <w:r w:rsidRPr="00DA5430">
              <w:rPr>
                <w:szCs w:val="21"/>
              </w:rPr>
              <w:t>Bedeutet: Spreche hier laut.</w:t>
            </w:r>
          </w:p>
          <w:p w14:paraId="0C8FE1F6" w14:textId="00BC5663" w:rsidR="00B603E5" w:rsidRPr="00151F74" w:rsidRDefault="00B603E5" w:rsidP="00512EA8">
            <w:pPr>
              <w:rPr>
                <w:rFonts w:eastAsia="Times New Roman" w:cs="Arial"/>
                <w:b/>
                <w:bCs/>
                <w:iCs/>
                <w:color w:val="808080"/>
                <w:szCs w:val="28"/>
              </w:rPr>
            </w:pPr>
          </w:p>
        </w:tc>
        <w:tc>
          <w:tcPr>
            <w:tcW w:w="652" w:type="dxa"/>
          </w:tcPr>
          <w:p w14:paraId="06DC48FA" w14:textId="77777777" w:rsidR="00B603E5" w:rsidRDefault="00B603E5" w:rsidP="00CF48EE">
            <w:pPr>
              <w:jc w:val="center"/>
              <w:rPr>
                <w:color w:val="000000"/>
              </w:rPr>
            </w:pPr>
          </w:p>
        </w:tc>
        <w:tc>
          <w:tcPr>
            <w:tcW w:w="281" w:type="dxa"/>
          </w:tcPr>
          <w:p w14:paraId="4BE8518C" w14:textId="77777777" w:rsidR="00B603E5" w:rsidRPr="00797C39" w:rsidRDefault="00B603E5" w:rsidP="00512EA8">
            <w:pPr>
              <w:jc w:val="center"/>
              <w:rPr>
                <w:color w:val="000000"/>
              </w:rPr>
            </w:pPr>
          </w:p>
        </w:tc>
      </w:tr>
      <w:tr w:rsidR="00B603E5" w14:paraId="7FB0B1EB" w14:textId="77777777" w:rsidTr="00D56BD2">
        <w:tc>
          <w:tcPr>
            <w:tcW w:w="1276" w:type="dxa"/>
          </w:tcPr>
          <w:p w14:paraId="2B6D4176" w14:textId="77777777" w:rsidR="00B603E5" w:rsidRDefault="00B603E5" w:rsidP="00512EA8">
            <w:pPr>
              <w:pStyle w:val="berschrift2"/>
              <w:ind w:left="0" w:firstLine="0"/>
            </w:pPr>
          </w:p>
        </w:tc>
        <w:tc>
          <w:tcPr>
            <w:tcW w:w="6861" w:type="dxa"/>
          </w:tcPr>
          <w:p w14:paraId="19751A8B" w14:textId="77777777" w:rsidR="00B603E5" w:rsidRPr="00151F74" w:rsidRDefault="00B603E5" w:rsidP="00512EA8">
            <w:pPr>
              <w:rPr>
                <w:rFonts w:eastAsia="Times New Roman" w:cs="Arial"/>
                <w:b/>
                <w:bCs/>
                <w:iCs/>
                <w:color w:val="808080"/>
                <w:szCs w:val="28"/>
              </w:rPr>
            </w:pPr>
          </w:p>
        </w:tc>
        <w:tc>
          <w:tcPr>
            <w:tcW w:w="652" w:type="dxa"/>
          </w:tcPr>
          <w:p w14:paraId="3C8815B2" w14:textId="77777777" w:rsidR="00B603E5" w:rsidRDefault="00B603E5" w:rsidP="00CF48EE">
            <w:pPr>
              <w:jc w:val="center"/>
              <w:rPr>
                <w:color w:val="000000"/>
              </w:rPr>
            </w:pPr>
          </w:p>
        </w:tc>
        <w:tc>
          <w:tcPr>
            <w:tcW w:w="281" w:type="dxa"/>
          </w:tcPr>
          <w:p w14:paraId="4BB52747" w14:textId="77777777" w:rsidR="00B603E5" w:rsidRPr="00797C39" w:rsidRDefault="00B603E5" w:rsidP="00512EA8">
            <w:pPr>
              <w:jc w:val="center"/>
              <w:rPr>
                <w:color w:val="000000"/>
              </w:rPr>
            </w:pPr>
          </w:p>
        </w:tc>
      </w:tr>
    </w:tbl>
    <w:p w14:paraId="36A9B05A" w14:textId="77777777" w:rsidR="00F57D9A" w:rsidRDefault="00F57D9A" w:rsidP="00BF6F9E"/>
    <w:p w14:paraId="641BB12A" w14:textId="77777777" w:rsidR="00DA5430" w:rsidRDefault="00DA5430">
      <w:pPr>
        <w:overflowPunct/>
        <w:autoSpaceDE/>
        <w:autoSpaceDN/>
        <w:adjustRightInd/>
        <w:jc w:val="left"/>
        <w:textAlignment w:val="auto"/>
      </w:pPr>
    </w:p>
    <w:p w14:paraId="6607570F" w14:textId="77777777" w:rsidR="00DA5430" w:rsidRDefault="00DA5430">
      <w:pPr>
        <w:overflowPunct/>
        <w:autoSpaceDE/>
        <w:autoSpaceDN/>
        <w:adjustRightInd/>
        <w:jc w:val="left"/>
        <w:textAlignment w:val="auto"/>
      </w:pPr>
    </w:p>
    <w:p w14:paraId="1F3C760E" w14:textId="77777777" w:rsidR="00DA5430" w:rsidRDefault="00DA5430">
      <w:pPr>
        <w:overflowPunct/>
        <w:autoSpaceDE/>
        <w:autoSpaceDN/>
        <w:adjustRightInd/>
        <w:jc w:val="left"/>
        <w:textAlignment w:val="auto"/>
      </w:pPr>
    </w:p>
    <w:p w14:paraId="017E661B" w14:textId="77777777" w:rsidR="00DE0900" w:rsidRDefault="00DE0900" w:rsidP="00DE0900"/>
    <w:p w14:paraId="691FBE4C" w14:textId="77777777" w:rsidR="00DE0900" w:rsidRDefault="00DE0900" w:rsidP="00DE0900"/>
    <w:p w14:paraId="6ED8BB97" w14:textId="77777777" w:rsidR="00DE0900" w:rsidRDefault="00DE0900" w:rsidP="00DE0900">
      <w:r>
        <w:br w:type="page"/>
      </w:r>
    </w:p>
    <w:p w14:paraId="5327E9A5" w14:textId="01E48A4F" w:rsidR="008E309E" w:rsidRPr="004F45C4" w:rsidRDefault="008E309E" w:rsidP="008E309E">
      <w:pPr>
        <w:pStyle w:val="berschrift1"/>
      </w:pPr>
      <w:bookmarkStart w:id="0" w:name="_A1_Proportionale_Zuordnungen"/>
      <w:bookmarkEnd w:id="0"/>
      <w:r w:rsidRPr="00724F87">
        <w:lastRenderedPageBreak/>
        <w:t>A</w:t>
      </w:r>
      <w:r>
        <w:t>1</w:t>
      </w:r>
      <w:r w:rsidR="00962BBA">
        <w:tab/>
      </w:r>
      <w:r w:rsidRPr="00724F87">
        <w:t xml:space="preserve">Proportionale Zuordnungen </w:t>
      </w:r>
      <w:r>
        <w:t>verstehen und nutzen: Erarbeiten</w:t>
      </w:r>
    </w:p>
    <w:p w14:paraId="56C30EEE" w14:textId="77777777" w:rsidR="008E309E" w:rsidRDefault="008E309E"/>
    <w:tbl>
      <w:tblPr>
        <w:tblStyle w:val="Tabellenraster"/>
        <w:tblW w:w="5012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425"/>
        <w:gridCol w:w="993"/>
        <w:gridCol w:w="284"/>
        <w:gridCol w:w="849"/>
        <w:gridCol w:w="710"/>
        <w:gridCol w:w="283"/>
        <w:gridCol w:w="850"/>
        <w:gridCol w:w="524"/>
        <w:gridCol w:w="1786"/>
        <w:gridCol w:w="388"/>
        <w:gridCol w:w="1565"/>
      </w:tblGrid>
      <w:tr w:rsidR="00DE0900" w:rsidRPr="009216C2" w14:paraId="1244A441" w14:textId="77777777" w:rsidTr="008E309E">
        <w:tc>
          <w:tcPr>
            <w:tcW w:w="9081" w:type="dxa"/>
            <w:gridSpan w:val="1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F629438" w14:textId="77777777" w:rsidR="00DE0900" w:rsidRDefault="00DE0900" w:rsidP="00DE0900">
            <w:pPr>
              <w:pStyle w:val="berschrift2"/>
            </w:pPr>
            <w:r>
              <w:t xml:space="preserve"> 1.  Was ist eine proportionale Zuordnung</w:t>
            </w:r>
            <w:r w:rsidRPr="000E78B5">
              <w:t xml:space="preserve">? </w:t>
            </w:r>
            <w:r>
              <w:t xml:space="preserve">   </w:t>
            </w:r>
            <w:r w:rsidRPr="000B4522">
              <w:rPr>
                <w:b w:val="0"/>
                <w:color w:val="000000"/>
              </w:rPr>
              <w:t xml:space="preserve">Schreibe </w:t>
            </w:r>
            <w:r>
              <w:rPr>
                <w:b w:val="0"/>
                <w:color w:val="000000"/>
              </w:rPr>
              <w:t xml:space="preserve">zu diesem Symbol </w:t>
            </w:r>
            <w:r w:rsidRPr="00751DD7">
              <w:rPr>
                <w:noProof/>
              </w:rPr>
              <w:drawing>
                <wp:inline distT="0" distB="0" distL="0" distR="0" wp14:anchorId="33516F38" wp14:editId="56247D53">
                  <wp:extent cx="156462" cy="144000"/>
                  <wp:effectExtent l="0" t="0" r="0" b="0"/>
                  <wp:docPr id="15695" name="Grafik 15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color w:val="000000"/>
              </w:rPr>
              <w:t xml:space="preserve"> immer deine Übersetzung.</w:t>
            </w:r>
          </w:p>
          <w:p w14:paraId="43DD0CE6" w14:textId="77777777" w:rsidR="00DE0900" w:rsidRPr="004F45C4" w:rsidRDefault="00DE0900" w:rsidP="00DE0900"/>
        </w:tc>
      </w:tr>
      <w:tr w:rsidR="00DE0900" w:rsidRPr="009216C2" w14:paraId="23772EF7" w14:textId="77777777" w:rsidTr="008E309E">
        <w:tc>
          <w:tcPr>
            <w:tcW w:w="3685" w:type="dxa"/>
            <w:gridSpan w:val="6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E5E1D23" w14:textId="77777777" w:rsidR="00DE0900" w:rsidRPr="0001285C" w:rsidRDefault="00DE0900" w:rsidP="00DE0900">
            <w:pPr>
              <w:pStyle w:val="berschrift3"/>
            </w:pPr>
            <w:r>
              <w:t xml:space="preserve">      </w:t>
            </w:r>
            <w:r w:rsidRPr="0001285C">
              <w:t>Wir rechnen</w:t>
            </w:r>
            <w:r>
              <w:t>:</w:t>
            </w:r>
            <w:r>
              <w:br/>
            </w:r>
          </w:p>
        </w:tc>
        <w:tc>
          <w:tcPr>
            <w:tcW w:w="283" w:type="dxa"/>
            <w:tcBorders>
              <w:left w:val="single" w:sz="4" w:space="0" w:color="808080" w:themeColor="background1" w:themeShade="80"/>
            </w:tcBorders>
          </w:tcPr>
          <w:p w14:paraId="2B90CB84" w14:textId="77777777" w:rsidR="00DE0900" w:rsidRPr="000E78B5" w:rsidRDefault="00DE0900" w:rsidP="00DE0900"/>
        </w:tc>
        <w:tc>
          <w:tcPr>
            <w:tcW w:w="5113" w:type="dxa"/>
            <w:gridSpan w:val="5"/>
            <w:tcBorders>
              <w:left w:val="nil"/>
              <w:right w:val="single" w:sz="4" w:space="0" w:color="808080" w:themeColor="background1" w:themeShade="80"/>
            </w:tcBorders>
          </w:tcPr>
          <w:p w14:paraId="6CDC4DE8" w14:textId="77777777" w:rsidR="00DE0900" w:rsidRDefault="00DE0900" w:rsidP="00DE0900">
            <w:pPr>
              <w:pStyle w:val="berschrift3"/>
            </w:pPr>
            <w:r w:rsidRPr="00C71350">
              <w:t>Das bedeutet</w:t>
            </w:r>
            <w:r>
              <w:t>:</w:t>
            </w:r>
          </w:p>
          <w:p w14:paraId="5AA5BE02" w14:textId="77777777" w:rsidR="00DE0900" w:rsidRPr="00696215" w:rsidRDefault="00DE0900" w:rsidP="00DE0900">
            <w:pPr>
              <w:pStyle w:val="Listenabsatz"/>
              <w:ind w:left="272" w:hanging="272"/>
            </w:pPr>
            <w:r w:rsidRPr="00724F87">
              <w:t>E</w:t>
            </w:r>
            <w:r w:rsidRPr="000641EA">
              <w:t>in</w:t>
            </w:r>
            <w:r>
              <w:t>e</w:t>
            </w:r>
            <w:r w:rsidRPr="000641EA">
              <w:t xml:space="preserve"> </w:t>
            </w:r>
            <w:r>
              <w:t>Portion Popcorn</w:t>
            </w:r>
            <w:r w:rsidRPr="000641EA">
              <w:t xml:space="preserve"> </w:t>
            </w:r>
            <w:r w:rsidRPr="004F45C4">
              <w:rPr>
                <w:b/>
              </w:rPr>
              <w:t>kostet</w:t>
            </w:r>
            <w:r w:rsidRPr="000641EA">
              <w:t xml:space="preserve"> 4 €.</w:t>
            </w:r>
            <w:r>
              <w:t xml:space="preserve"> </w:t>
            </w:r>
            <w:r w:rsidRPr="00751DD7">
              <w:rPr>
                <w:noProof/>
              </w:rPr>
              <w:drawing>
                <wp:inline distT="0" distB="0" distL="0" distR="0" wp14:anchorId="50E8CC04" wp14:editId="0DE7A0C1">
                  <wp:extent cx="156462" cy="144000"/>
                  <wp:effectExtent l="0" t="0" r="0" b="0"/>
                  <wp:docPr id="15696" name="Grafik 15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:rsidRPr="009216C2" w14:paraId="554CAF42" w14:textId="77777777" w:rsidTr="00971D6F">
        <w:tc>
          <w:tcPr>
            <w:tcW w:w="849" w:type="dxa"/>
            <w:gridSpan w:val="2"/>
            <w:tcBorders>
              <w:left w:val="single" w:sz="4" w:space="0" w:color="808080" w:themeColor="background1" w:themeShade="80"/>
              <w:right w:val="single" w:sz="4" w:space="0" w:color="A6A6A6" w:themeColor="background1" w:themeShade="A6"/>
            </w:tcBorders>
          </w:tcPr>
          <w:p w14:paraId="2E518436" w14:textId="77777777" w:rsidR="00DE0900" w:rsidRPr="0001285C" w:rsidRDefault="00DE0900" w:rsidP="00DE0900"/>
        </w:tc>
        <w:tc>
          <w:tcPr>
            <w:tcW w:w="99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0849D43A" w14:textId="77777777" w:rsidR="00DE0900" w:rsidRPr="0001285C" w:rsidRDefault="00DE0900" w:rsidP="00DE0900">
            <w:pPr>
              <w:jc w:val="center"/>
              <w:rPr>
                <w:rFonts w:asciiTheme="majorHAnsi" w:hAnsiTheme="majorHAnsi"/>
                <w:color w:val="0D0D0D" w:themeColor="text1" w:themeTint="F2"/>
              </w:rPr>
            </w:pPr>
            <w:r>
              <w:rPr>
                <w:noProof/>
              </w:rPr>
              <w:drawing>
                <wp:inline distT="0" distB="0" distL="0" distR="0" wp14:anchorId="0A0EC3CA" wp14:editId="7379CE48">
                  <wp:extent cx="323850" cy="323850"/>
                  <wp:effectExtent l="0" t="0" r="0" b="0"/>
                  <wp:docPr id="15697" name="Grafik 15697" descr="Pop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opcorn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0" cy="325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135F68EC" w14:textId="77777777" w:rsidR="00DE0900" w:rsidRDefault="00DE0900" w:rsidP="00DE0900">
            <w:pPr>
              <w:jc w:val="center"/>
            </w:pPr>
            <w:r>
              <w:t>Preis</w:t>
            </w:r>
          </w:p>
          <w:p w14:paraId="4E48F3E2" w14:textId="77777777" w:rsidR="00DE0900" w:rsidRPr="0001285C" w:rsidRDefault="00DE0900" w:rsidP="00DE0900">
            <w:pPr>
              <w:jc w:val="center"/>
            </w:pPr>
            <w:r>
              <w:t>(in Euro)</w:t>
            </w:r>
          </w:p>
        </w:tc>
        <w:tc>
          <w:tcPr>
            <w:tcW w:w="710" w:type="dxa"/>
            <w:tcBorders>
              <w:left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5FC1103F" w14:textId="77777777" w:rsidR="00DE0900" w:rsidRPr="0001285C" w:rsidRDefault="00DE0900" w:rsidP="00DE0900"/>
        </w:tc>
        <w:tc>
          <w:tcPr>
            <w:tcW w:w="283" w:type="dxa"/>
            <w:vMerge w:val="restart"/>
            <w:tcBorders>
              <w:left w:val="single" w:sz="4" w:space="0" w:color="808080" w:themeColor="background1" w:themeShade="80"/>
            </w:tcBorders>
          </w:tcPr>
          <w:p w14:paraId="0C99375A" w14:textId="77777777" w:rsidR="00DE0900" w:rsidRPr="0001285C" w:rsidRDefault="00DE0900" w:rsidP="00DE0900"/>
        </w:tc>
        <w:tc>
          <w:tcPr>
            <w:tcW w:w="5113" w:type="dxa"/>
            <w:gridSpan w:val="5"/>
            <w:vMerge w:val="restart"/>
            <w:tcBorders>
              <w:left w:val="nil"/>
              <w:right w:val="single" w:sz="4" w:space="0" w:color="808080" w:themeColor="background1" w:themeShade="80"/>
            </w:tcBorders>
          </w:tcPr>
          <w:p w14:paraId="6CED31D6" w14:textId="77777777" w:rsidR="00DE0900" w:rsidRPr="000641EA" w:rsidRDefault="00DE0900" w:rsidP="00DE0900">
            <w:pPr>
              <w:pStyle w:val="Listenabsatz"/>
              <w:ind w:left="272" w:hanging="272"/>
            </w:pPr>
            <w:r>
              <w:t xml:space="preserve">2 Portionen kosten 4 </w:t>
            </w:r>
            <w:r w:rsidRPr="000641EA">
              <w:t>€</w:t>
            </w:r>
            <w:r>
              <w:t xml:space="preserve"> + 4 </w:t>
            </w:r>
            <w:r w:rsidRPr="000641EA">
              <w:t>€</w:t>
            </w:r>
            <w:r>
              <w:t xml:space="preserve"> = 8 </w:t>
            </w:r>
            <w:r w:rsidRPr="000641EA">
              <w:t>€</w:t>
            </w:r>
            <w:r>
              <w:t xml:space="preserve">.  </w:t>
            </w:r>
          </w:p>
          <w:p w14:paraId="629DDD25" w14:textId="77777777" w:rsidR="00DE0900" w:rsidRDefault="00DE0900" w:rsidP="00DE0900">
            <w:pPr>
              <w:pStyle w:val="Listenabsatz"/>
              <w:ind w:left="272" w:hanging="272"/>
            </w:pPr>
            <w:r>
              <w:t xml:space="preserve">3 Portionen kosten 8 </w:t>
            </w:r>
            <w:r w:rsidRPr="000641EA">
              <w:t>€</w:t>
            </w:r>
            <w:r>
              <w:t xml:space="preserve"> + 4 </w:t>
            </w:r>
            <w:r w:rsidRPr="000641EA">
              <w:t>€</w:t>
            </w:r>
            <w:r>
              <w:t xml:space="preserve"> = 12 </w:t>
            </w:r>
            <w:r w:rsidRPr="000641EA">
              <w:t>€</w:t>
            </w:r>
            <w:r>
              <w:t xml:space="preserve">.  </w:t>
            </w:r>
          </w:p>
          <w:p w14:paraId="5D39BEC3" w14:textId="77777777" w:rsidR="00DE0900" w:rsidRPr="00B37C6E" w:rsidRDefault="00DE0900" w:rsidP="00DE0900">
            <w:pPr>
              <w:spacing w:before="120"/>
            </w:pPr>
            <w:r>
              <w:t>Ich weiß:</w:t>
            </w:r>
          </w:p>
          <w:p w14:paraId="0B583561" w14:textId="77777777" w:rsidR="00DE0900" w:rsidRDefault="00DE0900" w:rsidP="00DE0900">
            <w:pPr>
              <w:pStyle w:val="Listenabsatz"/>
              <w:ind w:left="272" w:hanging="272"/>
            </w:pPr>
            <w:r w:rsidRPr="004F45C4">
              <w:rPr>
                <w:b/>
                <w:bCs/>
              </w:rPr>
              <w:t>Je mehr</w:t>
            </w:r>
            <w:r>
              <w:t xml:space="preserve"> </w:t>
            </w:r>
            <w:r w:rsidRPr="004F45C4">
              <w:t>Portionen</w:t>
            </w:r>
            <w:r w:rsidRPr="000641EA">
              <w:t xml:space="preserve"> ich kaufe, </w:t>
            </w:r>
            <w:r>
              <w:br/>
            </w:r>
            <w:r w:rsidRPr="004F45C4">
              <w:rPr>
                <w:b/>
                <w:bCs/>
              </w:rPr>
              <w:t>desto mehr</w:t>
            </w:r>
            <w:r w:rsidRPr="000641EA">
              <w:t xml:space="preserve"> muss ich bezahlen. </w:t>
            </w:r>
            <w:r w:rsidRPr="00751DD7">
              <w:rPr>
                <w:noProof/>
              </w:rPr>
              <w:drawing>
                <wp:inline distT="0" distB="0" distL="0" distR="0" wp14:anchorId="22EB9F50" wp14:editId="444B7CFB">
                  <wp:extent cx="156462" cy="144000"/>
                  <wp:effectExtent l="0" t="0" r="0" b="0"/>
                  <wp:docPr id="15698" name="Grafik 15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048B5A" w14:textId="77777777" w:rsidR="00DE0900" w:rsidRDefault="00DE0900" w:rsidP="00DE0900">
            <w:pPr>
              <w:pStyle w:val="Listenabsatz"/>
              <w:ind w:left="272" w:hanging="272"/>
            </w:pPr>
            <w:r>
              <w:t>Jede Portion kostet 4 €:</w:t>
            </w:r>
            <w:r>
              <w:br/>
              <w:t xml:space="preserve">Ich bezahle </w:t>
            </w:r>
            <w:r w:rsidRPr="00724F87">
              <w:rPr>
                <w:b/>
                <w:bCs/>
              </w:rPr>
              <w:t xml:space="preserve">pro Portion </w:t>
            </w:r>
            <w:r>
              <w:t xml:space="preserve">4 </w:t>
            </w:r>
            <w:r w:rsidRPr="000641EA">
              <w:t>€</w:t>
            </w:r>
            <w:r>
              <w:t xml:space="preserve">.      </w:t>
            </w:r>
            <w:r w:rsidRPr="00751DD7">
              <w:rPr>
                <w:noProof/>
              </w:rPr>
              <w:drawing>
                <wp:inline distT="0" distB="0" distL="0" distR="0" wp14:anchorId="1F067683" wp14:editId="55FD4473">
                  <wp:extent cx="156462" cy="144000"/>
                  <wp:effectExtent l="0" t="0" r="0" b="0"/>
                  <wp:docPr id="15699" name="Grafik 15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62CF9E" w14:textId="77777777" w:rsidR="00DE0900" w:rsidRDefault="00DE0900" w:rsidP="00DE0900">
            <w:pPr>
              <w:spacing w:before="120"/>
            </w:pPr>
            <w:r>
              <w:t xml:space="preserve">Ich sage: </w:t>
            </w:r>
          </w:p>
          <w:p w14:paraId="50C3A4A8" w14:textId="77777777" w:rsidR="00DE0900" w:rsidRDefault="00DE0900" w:rsidP="00DE0900">
            <w:pPr>
              <w:pStyle w:val="Listenabsatz"/>
              <w:ind w:left="272" w:hanging="272"/>
            </w:pPr>
            <w:r>
              <w:t xml:space="preserve">Die </w:t>
            </w:r>
            <w:r w:rsidRPr="00724F87">
              <w:rPr>
                <w:b/>
              </w:rPr>
              <w:t>Zuordnung</w:t>
            </w:r>
            <w:r>
              <w:t xml:space="preserve"> (Popcorn </w:t>
            </w:r>
            <w:r>
              <w:sym w:font="Symbol" w:char="F0AE"/>
            </w:r>
            <w:r>
              <w:t xml:space="preserve"> Euro) ist </w:t>
            </w:r>
            <w:r w:rsidRPr="00724F87">
              <w:rPr>
                <w:b/>
              </w:rPr>
              <w:t>proportional</w:t>
            </w:r>
            <w:r>
              <w:t xml:space="preserve">, </w:t>
            </w:r>
            <w:r>
              <w:br/>
              <w:t xml:space="preserve">denn es </w:t>
            </w:r>
            <w:r w:rsidRPr="00B81FBE">
              <w:rPr>
                <w:b/>
              </w:rPr>
              <w:t>kommt</w:t>
            </w:r>
            <w:r>
              <w:t xml:space="preserve"> </w:t>
            </w:r>
            <w:r w:rsidRPr="00724F87">
              <w:t xml:space="preserve">immer </w:t>
            </w:r>
            <w:r w:rsidRPr="00724F87">
              <w:rPr>
                <w:b/>
              </w:rPr>
              <w:t>dasselbe dazu</w:t>
            </w:r>
            <w:r w:rsidRPr="00724F87">
              <w:t xml:space="preserve">. </w:t>
            </w:r>
          </w:p>
          <w:p w14:paraId="7C90AD13" w14:textId="77777777" w:rsidR="00DE0900" w:rsidRPr="0030593F" w:rsidRDefault="00DE0900" w:rsidP="00DE0900">
            <w:r w:rsidRPr="00751DD7">
              <w:rPr>
                <w:noProof/>
              </w:rPr>
              <w:drawing>
                <wp:inline distT="0" distB="0" distL="0" distR="0" wp14:anchorId="7037C6D7" wp14:editId="26D428DB">
                  <wp:extent cx="156462" cy="144000"/>
                  <wp:effectExtent l="0" t="0" r="0" b="0"/>
                  <wp:docPr id="15700" name="Grafik 15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br/>
            </w:r>
          </w:p>
        </w:tc>
      </w:tr>
      <w:tr w:rsidR="00DE0900" w:rsidRPr="009216C2" w14:paraId="2D07CDAA" w14:textId="77777777" w:rsidTr="008E309E">
        <w:tc>
          <w:tcPr>
            <w:tcW w:w="849" w:type="dxa"/>
            <w:gridSpan w:val="2"/>
            <w:tcBorders>
              <w:left w:val="single" w:sz="4" w:space="0" w:color="808080" w:themeColor="background1" w:themeShade="80"/>
              <w:right w:val="single" w:sz="4" w:space="0" w:color="A6A6A6" w:themeColor="background1" w:themeShade="A6"/>
            </w:tcBorders>
          </w:tcPr>
          <w:p w14:paraId="79EC4C77" w14:textId="77777777" w:rsidR="00DE0900" w:rsidRPr="0001285C" w:rsidRDefault="00DE0900" w:rsidP="00DE0900"/>
        </w:tc>
        <w:tc>
          <w:tcPr>
            <w:tcW w:w="993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3E7B18" w14:textId="77777777" w:rsidR="00DE0900" w:rsidRPr="0001285C" w:rsidRDefault="00DE0900" w:rsidP="00DE0900">
            <w:pPr>
              <w:jc w:val="center"/>
            </w:pPr>
            <w:r>
              <w:t>1</w:t>
            </w:r>
          </w:p>
        </w:tc>
        <w:tc>
          <w:tcPr>
            <w:tcW w:w="1133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055050" w14:textId="77777777" w:rsidR="00DE0900" w:rsidRPr="0001285C" w:rsidRDefault="00DE0900" w:rsidP="00DE0900">
            <w:pPr>
              <w:jc w:val="center"/>
            </w:pPr>
            <w:r>
              <w:t>4 €</w:t>
            </w:r>
          </w:p>
        </w:tc>
        <w:tc>
          <w:tcPr>
            <w:tcW w:w="710" w:type="dxa"/>
            <w:tcBorders>
              <w:left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7FE6EBFE" w14:textId="77777777" w:rsidR="00DE0900" w:rsidRPr="0001285C" w:rsidRDefault="00DE0900" w:rsidP="00DE0900"/>
        </w:tc>
        <w:tc>
          <w:tcPr>
            <w:tcW w:w="283" w:type="dxa"/>
            <w:vMerge/>
            <w:tcBorders>
              <w:left w:val="single" w:sz="4" w:space="0" w:color="808080" w:themeColor="background1" w:themeShade="80"/>
            </w:tcBorders>
          </w:tcPr>
          <w:p w14:paraId="58F874DF" w14:textId="77777777" w:rsidR="00DE0900" w:rsidRPr="0001285C" w:rsidRDefault="00DE0900" w:rsidP="00DE0900"/>
        </w:tc>
        <w:tc>
          <w:tcPr>
            <w:tcW w:w="5113" w:type="dxa"/>
            <w:gridSpan w:val="5"/>
            <w:vMerge/>
            <w:tcBorders>
              <w:left w:val="nil"/>
              <w:right w:val="single" w:sz="4" w:space="0" w:color="808080" w:themeColor="background1" w:themeShade="80"/>
            </w:tcBorders>
          </w:tcPr>
          <w:p w14:paraId="4EA863C1" w14:textId="77777777" w:rsidR="00DE0900" w:rsidRPr="0001285C" w:rsidRDefault="00DE0900" w:rsidP="00DE0900"/>
        </w:tc>
      </w:tr>
      <w:tr w:rsidR="00DE0900" w:rsidRPr="009216C2" w14:paraId="5F899B46" w14:textId="77777777" w:rsidTr="008E309E">
        <w:trPr>
          <w:trHeight w:val="281"/>
        </w:trPr>
        <w:tc>
          <w:tcPr>
            <w:tcW w:w="849" w:type="dxa"/>
            <w:gridSpan w:val="2"/>
            <w:vMerge w:val="restart"/>
            <w:tcBorders>
              <w:left w:val="single" w:sz="4" w:space="0" w:color="808080" w:themeColor="background1" w:themeShade="80"/>
              <w:right w:val="single" w:sz="4" w:space="0" w:color="A6A6A6" w:themeColor="background1" w:themeShade="A6"/>
            </w:tcBorders>
          </w:tcPr>
          <w:p w14:paraId="1F69B17A" w14:textId="77777777" w:rsidR="00DE0900" w:rsidRPr="007110DE" w:rsidRDefault="00DE0900" w:rsidP="007110DE">
            <w:pPr>
              <w:pStyle w:val="Handschrift"/>
              <w:rPr>
                <w:i/>
                <w:iCs/>
              </w:rPr>
            </w:pPr>
            <w:r w:rsidRPr="006269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3430320D" wp14:editId="37FCE40E">
                      <wp:simplePos x="0" y="0"/>
                      <wp:positionH relativeFrom="column">
                        <wp:posOffset>396557</wp:posOffset>
                      </wp:positionH>
                      <wp:positionV relativeFrom="paragraph">
                        <wp:posOffset>23495</wp:posOffset>
                      </wp:positionV>
                      <wp:extent cx="104775" cy="236220"/>
                      <wp:effectExtent l="12700" t="12700" r="9525" b="17780"/>
                      <wp:wrapNone/>
                      <wp:docPr id="827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2FB91413"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Pfeil: nach rechts gekrümmt 59" o:spid="_x0000_s1026" type="#_x0000_t102" style="position:absolute;margin-left:31.2pt;margin-top:1.85pt;width:8.25pt;height:18.6pt;z-index:2530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" adj="16810,20403,16200" fillcolor="#a5a5a5 [2092]" strokecolor="#a5a5a5 [2092]" strokeweight="2pt"/>
                  </w:pict>
                </mc:Fallback>
              </mc:AlternateContent>
            </w:r>
            <w:r>
              <w:t xml:space="preserve">     </w:t>
            </w:r>
            <w:r w:rsidRPr="007110DE">
              <w:rPr>
                <w:i/>
                <w:iCs/>
              </w:rPr>
              <w:t>+ 1</w:t>
            </w:r>
          </w:p>
        </w:tc>
        <w:tc>
          <w:tcPr>
            <w:tcW w:w="993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CA4A12" w14:textId="77777777" w:rsidR="00DE0900" w:rsidRPr="0001285C" w:rsidRDefault="00DE0900" w:rsidP="00DE0900">
            <w:pPr>
              <w:jc w:val="center"/>
            </w:pPr>
          </w:p>
        </w:tc>
        <w:tc>
          <w:tcPr>
            <w:tcW w:w="1133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886995" w14:textId="77777777" w:rsidR="00DE0900" w:rsidRPr="0001285C" w:rsidRDefault="00DE0900" w:rsidP="00DE0900">
            <w:pPr>
              <w:jc w:val="center"/>
            </w:pPr>
          </w:p>
        </w:tc>
        <w:tc>
          <w:tcPr>
            <w:tcW w:w="710" w:type="dxa"/>
            <w:vMerge w:val="restart"/>
            <w:tcBorders>
              <w:left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3F475930" w14:textId="119C22E3" w:rsidR="00DE0900" w:rsidRPr="007110DE" w:rsidRDefault="00DE0900" w:rsidP="007110DE">
            <w:pPr>
              <w:pStyle w:val="Handschrift"/>
              <w:rPr>
                <w:i/>
                <w:iCs/>
              </w:rPr>
            </w:pPr>
            <w:r w:rsidRPr="006269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7BC5C3ED" wp14:editId="6CFA48F1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29845</wp:posOffset>
                      </wp:positionV>
                      <wp:extent cx="107315" cy="236220"/>
                      <wp:effectExtent l="19050" t="0" r="26035" b="30480"/>
                      <wp:wrapNone/>
                      <wp:docPr id="22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731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500ABCF" id="Pfeil: nach rechts gekrümmt 59" o:spid="_x0000_s1026" type="#_x0000_t102" style="position:absolute;margin-left:3pt;margin-top:2.35pt;width:8.45pt;height:18.6pt;flip:x;z-index:2530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" adj="16694,20374,16200" fillcolor="#a5a5a5 [2092]" strokecolor="#a5a5a5 [2092]" strokeweight="2pt"/>
                  </w:pict>
                </mc:Fallback>
              </mc:AlternateContent>
            </w:r>
            <w:r>
              <w:t xml:space="preserve">     </w:t>
            </w:r>
            <w:r w:rsidRPr="007110DE">
              <w:rPr>
                <w:i/>
                <w:iCs/>
              </w:rPr>
              <w:t>+ 4</w:t>
            </w:r>
          </w:p>
        </w:tc>
        <w:tc>
          <w:tcPr>
            <w:tcW w:w="283" w:type="dxa"/>
            <w:vMerge/>
            <w:tcBorders>
              <w:left w:val="single" w:sz="4" w:space="0" w:color="808080" w:themeColor="background1" w:themeShade="80"/>
            </w:tcBorders>
          </w:tcPr>
          <w:p w14:paraId="2F355B08" w14:textId="77777777" w:rsidR="00DE0900" w:rsidRPr="0001285C" w:rsidRDefault="00DE0900" w:rsidP="00DE0900"/>
        </w:tc>
        <w:tc>
          <w:tcPr>
            <w:tcW w:w="5113" w:type="dxa"/>
            <w:gridSpan w:val="5"/>
            <w:vMerge/>
            <w:tcBorders>
              <w:left w:val="nil"/>
              <w:right w:val="single" w:sz="4" w:space="0" w:color="808080" w:themeColor="background1" w:themeShade="80"/>
            </w:tcBorders>
          </w:tcPr>
          <w:p w14:paraId="2CF21E85" w14:textId="77777777" w:rsidR="00DE0900" w:rsidRPr="0001285C" w:rsidRDefault="00DE0900" w:rsidP="00DE0900"/>
        </w:tc>
      </w:tr>
      <w:tr w:rsidR="00DE0900" w:rsidRPr="009216C2" w14:paraId="33D1FFF5" w14:textId="77777777" w:rsidTr="008E309E">
        <w:trPr>
          <w:trHeight w:val="281"/>
        </w:trPr>
        <w:tc>
          <w:tcPr>
            <w:tcW w:w="849" w:type="dxa"/>
            <w:gridSpan w:val="2"/>
            <w:vMerge/>
            <w:tcBorders>
              <w:left w:val="single" w:sz="4" w:space="0" w:color="808080" w:themeColor="background1" w:themeShade="80"/>
              <w:right w:val="single" w:sz="4" w:space="0" w:color="A6A6A6" w:themeColor="background1" w:themeShade="A6"/>
            </w:tcBorders>
          </w:tcPr>
          <w:p w14:paraId="3D16A6CB" w14:textId="77777777" w:rsidR="00DE0900" w:rsidRPr="0001285C" w:rsidRDefault="00DE0900" w:rsidP="00DE0900"/>
        </w:tc>
        <w:tc>
          <w:tcPr>
            <w:tcW w:w="993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0995D6" w14:textId="77777777" w:rsidR="00DE0900" w:rsidRPr="007110DE" w:rsidRDefault="00DE0900" w:rsidP="007110DE">
            <w:pPr>
              <w:pStyle w:val="Handschrift"/>
              <w:jc w:val="center"/>
              <w:rPr>
                <w:i/>
                <w:iCs/>
              </w:rPr>
            </w:pPr>
            <w:r w:rsidRPr="007110DE">
              <w:rPr>
                <w:i/>
                <w:iCs/>
              </w:rPr>
              <w:t>2</w:t>
            </w:r>
          </w:p>
        </w:tc>
        <w:tc>
          <w:tcPr>
            <w:tcW w:w="1133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C5EF48" w14:textId="77777777" w:rsidR="00DE0900" w:rsidRPr="007110DE" w:rsidRDefault="00DE0900" w:rsidP="007110DE">
            <w:pPr>
              <w:pStyle w:val="Handschrift"/>
              <w:jc w:val="center"/>
              <w:rPr>
                <w:i/>
                <w:iCs/>
              </w:rPr>
            </w:pPr>
            <w:r w:rsidRPr="007110DE">
              <w:rPr>
                <w:i/>
                <w:iCs/>
              </w:rPr>
              <w:t>8 €</w:t>
            </w:r>
          </w:p>
        </w:tc>
        <w:tc>
          <w:tcPr>
            <w:tcW w:w="710" w:type="dxa"/>
            <w:vMerge/>
            <w:tcBorders>
              <w:left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1779945F" w14:textId="77777777" w:rsidR="00DE0900" w:rsidRPr="0001285C" w:rsidRDefault="00DE0900" w:rsidP="00DE0900"/>
        </w:tc>
        <w:tc>
          <w:tcPr>
            <w:tcW w:w="283" w:type="dxa"/>
            <w:vMerge/>
            <w:tcBorders>
              <w:left w:val="single" w:sz="4" w:space="0" w:color="808080" w:themeColor="background1" w:themeShade="80"/>
            </w:tcBorders>
          </w:tcPr>
          <w:p w14:paraId="2E3DB3B0" w14:textId="77777777" w:rsidR="00DE0900" w:rsidRPr="0001285C" w:rsidRDefault="00DE0900" w:rsidP="00DE0900"/>
        </w:tc>
        <w:tc>
          <w:tcPr>
            <w:tcW w:w="5113" w:type="dxa"/>
            <w:gridSpan w:val="5"/>
            <w:vMerge/>
            <w:tcBorders>
              <w:left w:val="nil"/>
              <w:right w:val="single" w:sz="4" w:space="0" w:color="808080" w:themeColor="background1" w:themeShade="80"/>
            </w:tcBorders>
          </w:tcPr>
          <w:p w14:paraId="1023431A" w14:textId="77777777" w:rsidR="00DE0900" w:rsidRPr="0001285C" w:rsidRDefault="00DE0900" w:rsidP="00DE0900"/>
        </w:tc>
      </w:tr>
      <w:tr w:rsidR="00DE0900" w:rsidRPr="009216C2" w14:paraId="5293A733" w14:textId="77777777" w:rsidTr="008E309E">
        <w:trPr>
          <w:trHeight w:val="281"/>
        </w:trPr>
        <w:tc>
          <w:tcPr>
            <w:tcW w:w="849" w:type="dxa"/>
            <w:gridSpan w:val="2"/>
            <w:vMerge w:val="restart"/>
            <w:tcBorders>
              <w:left w:val="single" w:sz="4" w:space="0" w:color="808080" w:themeColor="background1" w:themeShade="80"/>
              <w:right w:val="single" w:sz="4" w:space="0" w:color="A6A6A6" w:themeColor="background1" w:themeShade="A6"/>
            </w:tcBorders>
          </w:tcPr>
          <w:p w14:paraId="1A5526BC" w14:textId="77777777" w:rsidR="00DE0900" w:rsidRPr="007110DE" w:rsidRDefault="00DE0900" w:rsidP="007110DE">
            <w:pPr>
              <w:pStyle w:val="Handschrift"/>
              <w:rPr>
                <w:i/>
                <w:iCs/>
              </w:rPr>
            </w:pPr>
            <w:r w:rsidRPr="006269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58CD2A7A" wp14:editId="51E37DEF">
                      <wp:simplePos x="0" y="0"/>
                      <wp:positionH relativeFrom="column">
                        <wp:posOffset>427672</wp:posOffset>
                      </wp:positionH>
                      <wp:positionV relativeFrom="paragraph">
                        <wp:posOffset>28575</wp:posOffset>
                      </wp:positionV>
                      <wp:extent cx="104775" cy="236220"/>
                      <wp:effectExtent l="12700" t="12700" r="9525" b="17780"/>
                      <wp:wrapNone/>
                      <wp:docPr id="827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7AA44B1" id="Pfeil: nach rechts gekrümmt 59" o:spid="_x0000_s1026" type="#_x0000_t102" style="position:absolute;margin-left:33.65pt;margin-top:2.25pt;width:8.25pt;height:18.6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" adj="16810,20403,16200" fillcolor="#a5a5a5 [2092]" strokecolor="#a5a5a5 [2092]" strokeweight="2pt"/>
                  </w:pict>
                </mc:Fallback>
              </mc:AlternateContent>
            </w:r>
            <w:r>
              <w:t xml:space="preserve">     </w:t>
            </w:r>
            <w:r w:rsidRPr="007110DE">
              <w:rPr>
                <w:i/>
                <w:iCs/>
              </w:rPr>
              <w:t xml:space="preserve">+ 1 </w:t>
            </w:r>
          </w:p>
        </w:tc>
        <w:tc>
          <w:tcPr>
            <w:tcW w:w="993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BBADC6" w14:textId="77777777" w:rsidR="00DE0900" w:rsidRPr="007110DE" w:rsidRDefault="00DE0900" w:rsidP="007110DE">
            <w:pPr>
              <w:pStyle w:val="Handschrift"/>
              <w:jc w:val="center"/>
              <w:rPr>
                <w:i/>
                <w:iCs/>
              </w:rPr>
            </w:pPr>
          </w:p>
        </w:tc>
        <w:tc>
          <w:tcPr>
            <w:tcW w:w="1133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065699" w14:textId="77777777" w:rsidR="00DE0900" w:rsidRPr="0001285C" w:rsidRDefault="00DE0900" w:rsidP="00DE0900">
            <w:pPr>
              <w:jc w:val="center"/>
            </w:pPr>
          </w:p>
        </w:tc>
        <w:tc>
          <w:tcPr>
            <w:tcW w:w="710" w:type="dxa"/>
            <w:vMerge w:val="restart"/>
            <w:tcBorders>
              <w:left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04352B57" w14:textId="64BB916A" w:rsidR="00DE0900" w:rsidRPr="007110DE" w:rsidRDefault="00DE0900" w:rsidP="007110DE">
            <w:pPr>
              <w:pStyle w:val="Handschrift"/>
              <w:rPr>
                <w:i/>
                <w:iCs/>
              </w:rPr>
            </w:pPr>
            <w:r w:rsidRPr="006269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1F631E15" wp14:editId="3885C074">
                      <wp:simplePos x="0" y="0"/>
                      <wp:positionH relativeFrom="column">
                        <wp:posOffset>23972</wp:posOffset>
                      </wp:positionH>
                      <wp:positionV relativeFrom="paragraph">
                        <wp:posOffset>71914</wp:posOffset>
                      </wp:positionV>
                      <wp:extent cx="107315" cy="236220"/>
                      <wp:effectExtent l="12700" t="12700" r="6985" b="17780"/>
                      <wp:wrapNone/>
                      <wp:docPr id="827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731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33882F1" id="Pfeil: nach rechts gekrümmt 59" o:spid="_x0000_s1026" type="#_x0000_t102" style="position:absolute;margin-left:1.9pt;margin-top:5.65pt;width:8.45pt;height:18.6pt;flip:x;z-index:2530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" adj="16694,20374,16200" fillcolor="#a5a5a5 [2092]" strokecolor="#a5a5a5 [2092]" strokeweight="2pt"/>
                  </w:pict>
                </mc:Fallback>
              </mc:AlternateContent>
            </w:r>
            <w:r>
              <w:t xml:space="preserve">     </w:t>
            </w:r>
            <w:r w:rsidRPr="007110DE">
              <w:rPr>
                <w:i/>
                <w:iCs/>
              </w:rPr>
              <w:t>+ 4</w:t>
            </w:r>
          </w:p>
        </w:tc>
        <w:tc>
          <w:tcPr>
            <w:tcW w:w="283" w:type="dxa"/>
            <w:vMerge/>
            <w:tcBorders>
              <w:left w:val="single" w:sz="4" w:space="0" w:color="808080" w:themeColor="background1" w:themeShade="80"/>
            </w:tcBorders>
          </w:tcPr>
          <w:p w14:paraId="06CC508C" w14:textId="77777777" w:rsidR="00DE0900" w:rsidRPr="0001285C" w:rsidRDefault="00DE0900" w:rsidP="00DE0900"/>
        </w:tc>
        <w:tc>
          <w:tcPr>
            <w:tcW w:w="5113" w:type="dxa"/>
            <w:gridSpan w:val="5"/>
            <w:vMerge/>
            <w:tcBorders>
              <w:left w:val="nil"/>
              <w:right w:val="single" w:sz="4" w:space="0" w:color="808080" w:themeColor="background1" w:themeShade="80"/>
            </w:tcBorders>
          </w:tcPr>
          <w:p w14:paraId="673AB737" w14:textId="77777777" w:rsidR="00DE0900" w:rsidRPr="0001285C" w:rsidRDefault="00DE0900" w:rsidP="00DE0900"/>
        </w:tc>
      </w:tr>
      <w:tr w:rsidR="00DE0900" w:rsidRPr="009216C2" w14:paraId="7601C1B7" w14:textId="77777777" w:rsidTr="008E309E">
        <w:trPr>
          <w:trHeight w:val="529"/>
        </w:trPr>
        <w:tc>
          <w:tcPr>
            <w:tcW w:w="849" w:type="dxa"/>
            <w:gridSpan w:val="2"/>
            <w:vMerge/>
            <w:tcBorders>
              <w:left w:val="single" w:sz="4" w:space="0" w:color="808080" w:themeColor="background1" w:themeShade="80"/>
              <w:right w:val="single" w:sz="4" w:space="0" w:color="A6A6A6" w:themeColor="background1" w:themeShade="A6"/>
            </w:tcBorders>
          </w:tcPr>
          <w:p w14:paraId="058230CA" w14:textId="77777777" w:rsidR="00DE0900" w:rsidRPr="0001285C" w:rsidRDefault="00DE0900" w:rsidP="00DE0900"/>
        </w:tc>
        <w:tc>
          <w:tcPr>
            <w:tcW w:w="99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966004" w14:textId="77777777" w:rsidR="00DE0900" w:rsidRPr="007110DE" w:rsidRDefault="00DE0900" w:rsidP="007110DE">
            <w:pPr>
              <w:pStyle w:val="Handschrift"/>
              <w:jc w:val="center"/>
              <w:rPr>
                <w:i/>
                <w:iCs/>
              </w:rPr>
            </w:pPr>
            <w:r w:rsidRPr="007110DE">
              <w:rPr>
                <w:i/>
                <w:iCs/>
              </w:rPr>
              <w:t>3</w:t>
            </w:r>
          </w:p>
        </w:tc>
        <w:tc>
          <w:tcPr>
            <w:tcW w:w="1133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EE60DB" w14:textId="77777777" w:rsidR="00DE0900" w:rsidRPr="007110DE" w:rsidRDefault="00DE0900" w:rsidP="007110DE">
            <w:pPr>
              <w:pStyle w:val="Handschrift"/>
              <w:jc w:val="center"/>
              <w:rPr>
                <w:i/>
                <w:iCs/>
              </w:rPr>
            </w:pPr>
            <w:r w:rsidRPr="007110DE">
              <w:rPr>
                <w:i/>
                <w:iCs/>
              </w:rPr>
              <w:t>12 €</w:t>
            </w:r>
          </w:p>
        </w:tc>
        <w:tc>
          <w:tcPr>
            <w:tcW w:w="710" w:type="dxa"/>
            <w:vMerge/>
            <w:tcBorders>
              <w:left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69067E82" w14:textId="77777777" w:rsidR="00DE0900" w:rsidRPr="0001285C" w:rsidRDefault="00DE0900" w:rsidP="00DE0900"/>
        </w:tc>
        <w:tc>
          <w:tcPr>
            <w:tcW w:w="283" w:type="dxa"/>
            <w:vMerge/>
            <w:tcBorders>
              <w:left w:val="single" w:sz="4" w:space="0" w:color="808080" w:themeColor="background1" w:themeShade="80"/>
            </w:tcBorders>
          </w:tcPr>
          <w:p w14:paraId="39302FF9" w14:textId="77777777" w:rsidR="00DE0900" w:rsidRPr="0001285C" w:rsidRDefault="00DE0900" w:rsidP="00DE0900"/>
        </w:tc>
        <w:tc>
          <w:tcPr>
            <w:tcW w:w="5113" w:type="dxa"/>
            <w:gridSpan w:val="5"/>
            <w:vMerge/>
            <w:tcBorders>
              <w:left w:val="nil"/>
              <w:right w:val="single" w:sz="4" w:space="0" w:color="808080" w:themeColor="background1" w:themeShade="80"/>
            </w:tcBorders>
          </w:tcPr>
          <w:p w14:paraId="08AD28C5" w14:textId="77777777" w:rsidR="00DE0900" w:rsidRPr="0001285C" w:rsidRDefault="00DE0900" w:rsidP="00DE0900"/>
        </w:tc>
      </w:tr>
      <w:tr w:rsidR="00DE0900" w:rsidRPr="009216C2" w14:paraId="471ABF99" w14:textId="77777777" w:rsidTr="008E309E">
        <w:trPr>
          <w:trHeight w:val="281"/>
        </w:trPr>
        <w:tc>
          <w:tcPr>
            <w:tcW w:w="849" w:type="dxa"/>
            <w:gridSpan w:val="2"/>
            <w:vMerge/>
            <w:tcBorders>
              <w:left w:val="single" w:sz="4" w:space="0" w:color="808080" w:themeColor="background1" w:themeShade="80"/>
              <w:right w:val="single" w:sz="4" w:space="0" w:color="A6A6A6" w:themeColor="background1" w:themeShade="A6"/>
            </w:tcBorders>
          </w:tcPr>
          <w:p w14:paraId="3C717381" w14:textId="77777777" w:rsidR="00DE0900" w:rsidRPr="0001285C" w:rsidRDefault="00DE0900" w:rsidP="00DE0900"/>
        </w:tc>
        <w:tc>
          <w:tcPr>
            <w:tcW w:w="993" w:type="dxa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68F699" w14:textId="77777777" w:rsidR="00DE0900" w:rsidRPr="007110DE" w:rsidRDefault="00DE0900" w:rsidP="007110DE">
            <w:pPr>
              <w:pStyle w:val="Handschrift"/>
              <w:jc w:val="center"/>
              <w:rPr>
                <w:i/>
                <w:iCs/>
              </w:rPr>
            </w:pPr>
            <w:r w:rsidRPr="007110DE">
              <w:rPr>
                <w:i/>
                <w:iCs/>
              </w:rPr>
              <w:t>4</w:t>
            </w:r>
          </w:p>
        </w:tc>
        <w:tc>
          <w:tcPr>
            <w:tcW w:w="1133" w:type="dxa"/>
            <w:gridSpan w:val="2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C94A83" w14:textId="77777777" w:rsidR="00DE0900" w:rsidRPr="0001285C" w:rsidRDefault="00DE0900" w:rsidP="00DE0900">
            <w:pPr>
              <w:jc w:val="center"/>
            </w:pPr>
          </w:p>
        </w:tc>
        <w:tc>
          <w:tcPr>
            <w:tcW w:w="710" w:type="dxa"/>
            <w:vMerge/>
            <w:tcBorders>
              <w:left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053C51E5" w14:textId="77777777" w:rsidR="00DE0900" w:rsidRPr="0001285C" w:rsidRDefault="00DE0900" w:rsidP="00DE0900"/>
        </w:tc>
        <w:tc>
          <w:tcPr>
            <w:tcW w:w="283" w:type="dxa"/>
            <w:vMerge/>
            <w:tcBorders>
              <w:left w:val="single" w:sz="4" w:space="0" w:color="808080" w:themeColor="background1" w:themeShade="80"/>
            </w:tcBorders>
          </w:tcPr>
          <w:p w14:paraId="761E6A8C" w14:textId="77777777" w:rsidR="00DE0900" w:rsidRPr="0001285C" w:rsidRDefault="00DE0900" w:rsidP="00DE0900"/>
        </w:tc>
        <w:tc>
          <w:tcPr>
            <w:tcW w:w="5113" w:type="dxa"/>
            <w:gridSpan w:val="5"/>
            <w:vMerge/>
            <w:tcBorders>
              <w:left w:val="nil"/>
              <w:right w:val="single" w:sz="4" w:space="0" w:color="808080" w:themeColor="background1" w:themeShade="80"/>
            </w:tcBorders>
          </w:tcPr>
          <w:p w14:paraId="07EA6B15" w14:textId="77777777" w:rsidR="00DE0900" w:rsidRPr="0001285C" w:rsidRDefault="00DE0900" w:rsidP="00DE0900"/>
        </w:tc>
      </w:tr>
      <w:tr w:rsidR="00DE0900" w:rsidRPr="009216C2" w14:paraId="209128EF" w14:textId="77777777" w:rsidTr="008E309E">
        <w:tc>
          <w:tcPr>
            <w:tcW w:w="849" w:type="dxa"/>
            <w:gridSpan w:val="2"/>
            <w:tcBorders>
              <w:left w:val="single" w:sz="4" w:space="0" w:color="808080" w:themeColor="background1" w:themeShade="80"/>
              <w:right w:val="single" w:sz="4" w:space="0" w:color="A6A6A6" w:themeColor="background1" w:themeShade="A6"/>
            </w:tcBorders>
          </w:tcPr>
          <w:p w14:paraId="6835288C" w14:textId="77777777" w:rsidR="00DE0900" w:rsidRPr="0001285C" w:rsidRDefault="00DE0900" w:rsidP="00DE0900"/>
        </w:tc>
        <w:tc>
          <w:tcPr>
            <w:tcW w:w="993" w:type="dxa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616623" w14:textId="77777777" w:rsidR="00DE0900" w:rsidRPr="0001285C" w:rsidRDefault="00DE0900" w:rsidP="00DE0900"/>
        </w:tc>
        <w:tc>
          <w:tcPr>
            <w:tcW w:w="1133" w:type="dxa"/>
            <w:gridSpan w:val="2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984067" w14:textId="77777777" w:rsidR="00DE0900" w:rsidRPr="0001285C" w:rsidRDefault="00DE0900" w:rsidP="00DE0900"/>
        </w:tc>
        <w:tc>
          <w:tcPr>
            <w:tcW w:w="710" w:type="dxa"/>
            <w:tcBorders>
              <w:left w:val="single" w:sz="4" w:space="0" w:color="A6A6A6" w:themeColor="background1" w:themeShade="A6"/>
              <w:right w:val="single" w:sz="4" w:space="0" w:color="808080" w:themeColor="background1" w:themeShade="80"/>
            </w:tcBorders>
          </w:tcPr>
          <w:p w14:paraId="1CEB9AA5" w14:textId="77777777" w:rsidR="00DE0900" w:rsidRPr="0001285C" w:rsidRDefault="00DE0900" w:rsidP="00DE0900"/>
        </w:tc>
        <w:tc>
          <w:tcPr>
            <w:tcW w:w="283" w:type="dxa"/>
            <w:vMerge/>
            <w:tcBorders>
              <w:left w:val="single" w:sz="4" w:space="0" w:color="808080" w:themeColor="background1" w:themeShade="80"/>
            </w:tcBorders>
          </w:tcPr>
          <w:p w14:paraId="15985CA6" w14:textId="77777777" w:rsidR="00DE0900" w:rsidRPr="0001285C" w:rsidRDefault="00DE0900" w:rsidP="00DE0900"/>
        </w:tc>
        <w:tc>
          <w:tcPr>
            <w:tcW w:w="5113" w:type="dxa"/>
            <w:gridSpan w:val="5"/>
            <w:vMerge/>
            <w:tcBorders>
              <w:left w:val="nil"/>
              <w:right w:val="single" w:sz="4" w:space="0" w:color="808080" w:themeColor="background1" w:themeShade="80"/>
            </w:tcBorders>
          </w:tcPr>
          <w:p w14:paraId="11270255" w14:textId="77777777" w:rsidR="00DE0900" w:rsidRPr="0001285C" w:rsidRDefault="00DE0900" w:rsidP="00DE0900"/>
        </w:tc>
      </w:tr>
      <w:tr w:rsidR="00DE0900" w:rsidRPr="009216C2" w14:paraId="21D843B9" w14:textId="77777777" w:rsidTr="008E309E">
        <w:tc>
          <w:tcPr>
            <w:tcW w:w="3685" w:type="dxa"/>
            <w:gridSpan w:val="6"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BDC192F" w14:textId="77777777" w:rsidR="00DE0900" w:rsidRPr="00E74F3F" w:rsidRDefault="00DE0900" w:rsidP="00DE0900">
            <w:pPr>
              <w:pStyle w:val="berschrift2"/>
            </w:pPr>
          </w:p>
        </w:tc>
        <w:tc>
          <w:tcPr>
            <w:tcW w:w="283" w:type="dxa"/>
            <w:vMerge/>
            <w:tcBorders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14:paraId="45BF2167" w14:textId="77777777" w:rsidR="00DE0900" w:rsidRPr="00E74F3F" w:rsidRDefault="00DE0900" w:rsidP="00DE0900"/>
        </w:tc>
        <w:tc>
          <w:tcPr>
            <w:tcW w:w="5113" w:type="dxa"/>
            <w:gridSpan w:val="5"/>
            <w:vMerge/>
            <w:tcBorders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07133AD" w14:textId="77777777" w:rsidR="00DE0900" w:rsidRPr="00E74F3F" w:rsidRDefault="00DE0900" w:rsidP="00DE0900"/>
        </w:tc>
      </w:tr>
      <w:tr w:rsidR="00DE0900" w:rsidRPr="009216C2" w14:paraId="659DB2C5" w14:textId="77777777" w:rsidTr="008E309E">
        <w:tc>
          <w:tcPr>
            <w:tcW w:w="3685" w:type="dxa"/>
            <w:gridSpan w:val="6"/>
            <w:tcBorders>
              <w:top w:val="single" w:sz="4" w:space="0" w:color="808080" w:themeColor="background1" w:themeShade="80"/>
            </w:tcBorders>
          </w:tcPr>
          <w:p w14:paraId="00AADBD0" w14:textId="77777777" w:rsidR="00DE0900" w:rsidRPr="00E74F3F" w:rsidRDefault="00DE0900" w:rsidP="00DE0900">
            <w:pPr>
              <w:pStyle w:val="berschrift2"/>
            </w:pPr>
          </w:p>
        </w:tc>
        <w:tc>
          <w:tcPr>
            <w:tcW w:w="283" w:type="dxa"/>
            <w:tcBorders>
              <w:top w:val="single" w:sz="4" w:space="0" w:color="808080" w:themeColor="background1" w:themeShade="80"/>
            </w:tcBorders>
          </w:tcPr>
          <w:p w14:paraId="35BF789B" w14:textId="77777777" w:rsidR="00DE0900" w:rsidRPr="00E74F3F" w:rsidRDefault="00DE0900" w:rsidP="00DE0900"/>
        </w:tc>
        <w:tc>
          <w:tcPr>
            <w:tcW w:w="5113" w:type="dxa"/>
            <w:gridSpan w:val="5"/>
            <w:tcBorders>
              <w:top w:val="single" w:sz="4" w:space="0" w:color="808080" w:themeColor="background1" w:themeShade="80"/>
            </w:tcBorders>
          </w:tcPr>
          <w:p w14:paraId="0D829513" w14:textId="77777777" w:rsidR="00DE0900" w:rsidRPr="00E74F3F" w:rsidRDefault="00DE0900" w:rsidP="00DE0900"/>
        </w:tc>
      </w:tr>
      <w:tr w:rsidR="00DE0900" w:rsidRPr="0063234A" w14:paraId="621EF52B" w14:textId="77777777" w:rsidTr="008E309E">
        <w:tc>
          <w:tcPr>
            <w:tcW w:w="424" w:type="dxa"/>
          </w:tcPr>
          <w:p w14:paraId="6DE02A99" w14:textId="77777777" w:rsidR="00DE0900" w:rsidRPr="003E166C" w:rsidRDefault="00DE0900" w:rsidP="00DE0900">
            <w:pPr>
              <w:pStyle w:val="berschrift2"/>
              <w:rPr>
                <w:noProof/>
              </w:rPr>
            </w:pPr>
            <w:r>
              <w:rPr>
                <w:noProof/>
              </w:rPr>
              <w:t xml:space="preserve">2. </w:t>
            </w:r>
          </w:p>
        </w:tc>
        <w:tc>
          <w:tcPr>
            <w:tcW w:w="8657" w:type="dxa"/>
            <w:gridSpan w:val="11"/>
          </w:tcPr>
          <w:p w14:paraId="4BCF1329" w14:textId="77777777" w:rsidR="00DE0900" w:rsidRPr="009216C2" w:rsidRDefault="00DE0900" w:rsidP="00DE0900">
            <w:pPr>
              <w:pStyle w:val="berschrift2"/>
            </w:pPr>
            <w:r>
              <w:t>Wie nutzen w</w:t>
            </w:r>
            <w:r w:rsidRPr="00724F87">
              <w:t xml:space="preserve">ir </w:t>
            </w:r>
            <w:r>
              <w:t>proportional</w:t>
            </w:r>
            <w:r w:rsidRPr="00724F87">
              <w:t xml:space="preserve">e </w:t>
            </w:r>
            <w:r>
              <w:t>Zuordnungen?</w:t>
            </w:r>
            <w:r>
              <w:br/>
            </w:r>
          </w:p>
        </w:tc>
      </w:tr>
      <w:tr w:rsidR="00DE0900" w:rsidRPr="00A17F69" w14:paraId="5693D064" w14:textId="77777777" w:rsidTr="008E309E">
        <w:tc>
          <w:tcPr>
            <w:tcW w:w="424" w:type="dxa"/>
          </w:tcPr>
          <w:p w14:paraId="58B05454" w14:textId="77777777" w:rsidR="00DE0900" w:rsidRPr="008B2D13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6704" w:type="dxa"/>
            <w:gridSpan w:val="9"/>
          </w:tcPr>
          <w:p w14:paraId="7F9FEEF5" w14:textId="77777777" w:rsidR="00DE0900" w:rsidRPr="004F45C4" w:rsidRDefault="00DE0900" w:rsidP="00DE0900">
            <w:pPr>
              <w:pStyle w:val="berschrift3"/>
            </w:pPr>
            <w:r w:rsidRPr="004F45C4">
              <w:t>Beispielaufgabe</w:t>
            </w:r>
            <w:r>
              <w:t>:</w:t>
            </w:r>
          </w:p>
          <w:p w14:paraId="359F220B" w14:textId="77777777" w:rsidR="00DE0900" w:rsidRDefault="00DE0900" w:rsidP="00DE0900">
            <w:r>
              <w:t xml:space="preserve">Drei </w:t>
            </w:r>
            <w:r w:rsidRPr="004F45C4">
              <w:t>Portion</w:t>
            </w:r>
            <w:r>
              <w:t>en</w:t>
            </w:r>
            <w:r w:rsidRPr="004F45C4">
              <w:t xml:space="preserve"> Po</w:t>
            </w:r>
            <w:r w:rsidRPr="00724F87">
              <w:t>pc</w:t>
            </w:r>
            <w:r>
              <w:t xml:space="preserve">orn </w:t>
            </w:r>
            <w:r w:rsidRPr="00724F87">
              <w:t>ko</w:t>
            </w:r>
            <w:r>
              <w:t xml:space="preserve">sten 12 Euro. </w:t>
            </w:r>
          </w:p>
          <w:p w14:paraId="34E9CF59" w14:textId="77777777" w:rsidR="00DE0900" w:rsidRPr="00C51C16" w:rsidRDefault="00DE0900" w:rsidP="00DE0900">
            <w:pPr>
              <w:pStyle w:val="Listenabsatz"/>
              <w:ind w:left="272" w:hanging="272"/>
            </w:pPr>
            <w:r w:rsidRPr="00C51C16">
              <w:t xml:space="preserve">Herr Aslan kauft </w:t>
            </w:r>
            <w:r>
              <w:t xml:space="preserve">1 </w:t>
            </w:r>
            <w:r w:rsidRPr="00C51C16">
              <w:t>Portion</w:t>
            </w:r>
            <w:r>
              <w:t xml:space="preserve"> Popcorn</w:t>
            </w:r>
            <w:r w:rsidRPr="00C51C16">
              <w:t xml:space="preserve">. </w:t>
            </w:r>
          </w:p>
          <w:p w14:paraId="08C44A86" w14:textId="77777777" w:rsidR="00DE0900" w:rsidRPr="00BC224C" w:rsidRDefault="00DE0900" w:rsidP="00DE0900">
            <w:pPr>
              <w:pStyle w:val="Listenabsatz"/>
              <w:ind w:left="272" w:hanging="272"/>
            </w:pPr>
            <w:r w:rsidRPr="00C51C16">
              <w:t xml:space="preserve">Frau Meier kauft </w:t>
            </w:r>
            <w:r>
              <w:t>5</w:t>
            </w:r>
            <w:r w:rsidRPr="00C51C16">
              <w:t xml:space="preserve"> Portionen Po</w:t>
            </w:r>
            <w:r>
              <w:t>pcorn</w:t>
            </w:r>
            <w:r w:rsidRPr="00C51C16">
              <w:t xml:space="preserve">. </w:t>
            </w:r>
          </w:p>
        </w:tc>
        <w:tc>
          <w:tcPr>
            <w:tcW w:w="1953" w:type="dxa"/>
            <w:gridSpan w:val="2"/>
          </w:tcPr>
          <w:p w14:paraId="6D6BAB34" w14:textId="77777777" w:rsidR="00DE0900" w:rsidRPr="00A17F69" w:rsidRDefault="00DE0900" w:rsidP="00DE090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7E34FE26" wp14:editId="5206FA1B">
                      <wp:simplePos x="0" y="0"/>
                      <wp:positionH relativeFrom="column">
                        <wp:posOffset>661670</wp:posOffset>
                      </wp:positionH>
                      <wp:positionV relativeFrom="paragraph">
                        <wp:posOffset>388620</wp:posOffset>
                      </wp:positionV>
                      <wp:extent cx="428625" cy="266700"/>
                      <wp:effectExtent l="57150" t="19050" r="85725" b="95250"/>
                      <wp:wrapNone/>
                      <wp:docPr id="8279" name="Rechteck 8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99447C" w14:textId="77777777" w:rsidR="003B5C7E" w:rsidRPr="00CA4487" w:rsidRDefault="003B5C7E" w:rsidP="00DE0900">
                                  <w:pPr>
                                    <w:rPr>
                                      <w:color w:val="0D0D0D" w:themeColor="text1" w:themeTint="F2"/>
                                    </w:rPr>
                                  </w:pPr>
                                  <w:r w:rsidRPr="00CA4487">
                                    <w:rPr>
                                      <w:color w:val="0D0D0D" w:themeColor="text1" w:themeTint="F2"/>
                                    </w:rPr>
                                    <w:t>? 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7E34FE26" id="Rechteck 8279" o:spid="_x0000_s1026" style="position:absolute;left:0;text-align:left;margin-left:52.1pt;margin-top:30.6pt;width:33.75pt;height:21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" fillcolor="#d8d8d8 [2732]" strokecolor="#0d0d0d [3069]">
                      <v:shadow on="t" color="black" opacity="22937f" origin=",.5" offset="0,.63889mm"/>
                      <v:textbox>
                        <w:txbxContent>
                          <w:p w14:paraId="4299447C" w14:textId="77777777" w:rsidR="003B5C7E" w:rsidRPr="00CA4487" w:rsidRDefault="003B5C7E" w:rsidP="00DE0900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 w:rsidRPr="00CA4487">
                              <w:rPr>
                                <w:color w:val="0D0D0D" w:themeColor="text1" w:themeTint="F2"/>
                              </w:rPr>
                              <w:t>? €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0B5B2D9" wp14:editId="059B3542">
                  <wp:extent cx="619125" cy="619125"/>
                  <wp:effectExtent l="0" t="0" r="0" b="9525"/>
                  <wp:docPr id="15701" name="Grafik 15701" descr="Pop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opcorn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031" cy="62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:rsidRPr="00A17F69" w14:paraId="3C7C18AC" w14:textId="77777777" w:rsidTr="008E309E">
        <w:tc>
          <w:tcPr>
            <w:tcW w:w="424" w:type="dxa"/>
          </w:tcPr>
          <w:p w14:paraId="7FAE78BF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8657" w:type="dxa"/>
            <w:gridSpan w:val="11"/>
          </w:tcPr>
          <w:p w14:paraId="635B3138" w14:textId="77777777" w:rsidR="00DE0900" w:rsidRPr="009973A8" w:rsidRDefault="00DE0900" w:rsidP="00DE0900">
            <w:pPr>
              <w:spacing w:before="200"/>
            </w:pPr>
            <w:r w:rsidRPr="00696215">
              <w:rPr>
                <w:b/>
              </w:rPr>
              <w:t>Frage</w:t>
            </w:r>
            <w:r w:rsidRPr="004F45C4">
              <w:t xml:space="preserve">: </w:t>
            </w:r>
            <w:r>
              <w:t xml:space="preserve">Was kostet </w:t>
            </w:r>
            <w:r w:rsidRPr="00300CDA">
              <w:rPr>
                <w:i/>
              </w:rPr>
              <w:t xml:space="preserve">eine </w:t>
            </w:r>
            <w:r>
              <w:t>Portion? Wie viel muss Frau Meier bezahlen?</w:t>
            </w:r>
          </w:p>
        </w:tc>
      </w:tr>
      <w:tr w:rsidR="00DE0900" w:rsidRPr="00A17F69" w14:paraId="53884891" w14:textId="77777777" w:rsidTr="008E309E">
        <w:trPr>
          <w:trHeight w:val="80"/>
        </w:trPr>
        <w:tc>
          <w:tcPr>
            <w:tcW w:w="424" w:type="dxa"/>
          </w:tcPr>
          <w:p w14:paraId="7FCB4477" w14:textId="77777777" w:rsidR="00DE0900" w:rsidRPr="00CA4487" w:rsidRDefault="00DE0900" w:rsidP="00DE0900">
            <w:pPr>
              <w:pStyle w:val="berschrift1"/>
              <w:rPr>
                <w:noProof/>
                <w:sz w:val="22"/>
              </w:rPr>
            </w:pPr>
          </w:p>
        </w:tc>
        <w:tc>
          <w:tcPr>
            <w:tcW w:w="3261" w:type="dxa"/>
            <w:gridSpan w:val="5"/>
          </w:tcPr>
          <w:p w14:paraId="340E7C19" w14:textId="77777777" w:rsidR="00DE0900" w:rsidRPr="00CA4487" w:rsidRDefault="00DE0900" w:rsidP="00DE0900">
            <w:pPr>
              <w:rPr>
                <w:sz w:val="22"/>
              </w:rPr>
            </w:pPr>
          </w:p>
        </w:tc>
        <w:tc>
          <w:tcPr>
            <w:tcW w:w="1657" w:type="dxa"/>
            <w:gridSpan w:val="3"/>
          </w:tcPr>
          <w:p w14:paraId="2ABB9018" w14:textId="77777777" w:rsidR="00DE0900" w:rsidRPr="00CA4487" w:rsidRDefault="00DE0900" w:rsidP="00DE0900">
            <w:pPr>
              <w:rPr>
                <w:sz w:val="10"/>
              </w:rPr>
            </w:pPr>
          </w:p>
        </w:tc>
        <w:tc>
          <w:tcPr>
            <w:tcW w:w="3739" w:type="dxa"/>
            <w:gridSpan w:val="3"/>
          </w:tcPr>
          <w:p w14:paraId="7893A75B" w14:textId="77777777" w:rsidR="00DE0900" w:rsidRPr="00CA4487" w:rsidRDefault="00DE0900" w:rsidP="00DE0900">
            <w:pPr>
              <w:rPr>
                <w:sz w:val="10"/>
              </w:rPr>
            </w:pPr>
          </w:p>
        </w:tc>
      </w:tr>
      <w:tr w:rsidR="00DE0900" w:rsidRPr="00A17F69" w14:paraId="6785888E" w14:textId="77777777" w:rsidTr="008E309E">
        <w:tc>
          <w:tcPr>
            <w:tcW w:w="424" w:type="dxa"/>
          </w:tcPr>
          <w:p w14:paraId="2E54BBEB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8657" w:type="dxa"/>
            <w:gridSpan w:val="11"/>
          </w:tcPr>
          <w:p w14:paraId="03B9E6AA" w14:textId="77777777" w:rsidR="00DE0900" w:rsidRDefault="00DE0900" w:rsidP="00DE0900">
            <w:pPr>
              <w:pStyle w:val="berschrift3"/>
            </w:pPr>
            <w:r w:rsidRPr="001D2811">
              <w:t>Lösung</w:t>
            </w:r>
            <w:r>
              <w:t>sweg</w:t>
            </w:r>
            <w:r w:rsidRPr="001D2811">
              <w:t xml:space="preserve">:   </w:t>
            </w:r>
          </w:p>
          <w:p w14:paraId="0DD2B564" w14:textId="77777777" w:rsidR="00DE0900" w:rsidRPr="00B81FBE" w:rsidRDefault="00DE0900" w:rsidP="00DE0900">
            <w:pPr>
              <w:spacing w:after="120"/>
            </w:pPr>
            <w:r>
              <w:t xml:space="preserve">Wenn 3 Portionen 12 € kosten, dann kostet 1 Portion 4 €. Kontrolle: </w:t>
            </w:r>
          </w:p>
        </w:tc>
      </w:tr>
      <w:tr w:rsidR="00DE0900" w:rsidRPr="00A17F69" w14:paraId="2DC6EBF8" w14:textId="77777777" w:rsidTr="00971D6F">
        <w:tc>
          <w:tcPr>
            <w:tcW w:w="424" w:type="dxa"/>
            <w:vMerge w:val="restart"/>
          </w:tcPr>
          <w:p w14:paraId="08D49784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1702" w:type="dxa"/>
            <w:gridSpan w:val="3"/>
            <w:tcBorders>
              <w:right w:val="single" w:sz="4" w:space="0" w:color="A6A6A6" w:themeColor="background1" w:themeShade="A6"/>
            </w:tcBorders>
          </w:tcPr>
          <w:p w14:paraId="5EC553F4" w14:textId="77777777" w:rsidR="00DE0900" w:rsidRPr="00BC224C" w:rsidRDefault="00DE0900" w:rsidP="00DE0900"/>
        </w:tc>
        <w:tc>
          <w:tcPr>
            <w:tcW w:w="1559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5332AFE6" w14:textId="77777777" w:rsidR="00DE0900" w:rsidRDefault="00DE0900" w:rsidP="00DE0900">
            <w:pPr>
              <w:jc w:val="center"/>
            </w:pPr>
            <w:r w:rsidRPr="001F1C01">
              <w:t>Portionen</w:t>
            </w:r>
          </w:p>
          <w:p w14:paraId="5A92F8D9" w14:textId="77777777" w:rsidR="00DE0900" w:rsidRPr="00BC224C" w:rsidRDefault="00DE0900" w:rsidP="00DE0900">
            <w:pPr>
              <w:jc w:val="center"/>
              <w:rPr>
                <w:u w:val="single"/>
              </w:rPr>
            </w:pPr>
            <w:r w:rsidRPr="001F1C01">
              <w:t>Popcorn</w:t>
            </w:r>
          </w:p>
        </w:tc>
        <w:tc>
          <w:tcPr>
            <w:tcW w:w="1133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5361850E" w14:textId="77777777" w:rsidR="00DE0900" w:rsidRPr="00BC224C" w:rsidRDefault="00DE0900" w:rsidP="00DE0900">
            <w:pPr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E56D35C" wp14:editId="53F7349B">
                  <wp:extent cx="323850" cy="323850"/>
                  <wp:effectExtent l="0" t="0" r="0" b="0"/>
                  <wp:docPr id="15702" name="Grafik 15702" descr="Pop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opcorn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2" cy="32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5F3A5D53" w14:textId="77777777" w:rsidR="00DE0900" w:rsidRDefault="00DE0900" w:rsidP="00DE0900">
            <w:pPr>
              <w:jc w:val="center"/>
            </w:pPr>
            <w:r>
              <w:t>Preis</w:t>
            </w:r>
          </w:p>
          <w:p w14:paraId="5D1B20ED" w14:textId="4D06A70B" w:rsidR="00DE0900" w:rsidRPr="00BC224C" w:rsidRDefault="00DE0900" w:rsidP="00DE0900">
            <w:pPr>
              <w:jc w:val="center"/>
              <w:rPr>
                <w:sz w:val="20"/>
                <w:szCs w:val="18"/>
                <w:u w:val="single"/>
              </w:rPr>
            </w:pPr>
            <w:r>
              <w:t>(in Euro)</w:t>
            </w:r>
          </w:p>
        </w:tc>
        <w:tc>
          <w:tcPr>
            <w:tcW w:w="1565" w:type="dxa"/>
            <w:tcBorders>
              <w:left w:val="single" w:sz="4" w:space="0" w:color="A6A6A6" w:themeColor="background1" w:themeShade="A6"/>
            </w:tcBorders>
          </w:tcPr>
          <w:p w14:paraId="74CB13E3" w14:textId="77777777" w:rsidR="00DE0900" w:rsidRPr="00BC224C" w:rsidRDefault="00DE0900" w:rsidP="00DE0900"/>
        </w:tc>
      </w:tr>
      <w:tr w:rsidR="00DE0900" w:rsidRPr="00A17F69" w14:paraId="2C4B3F8C" w14:textId="77777777" w:rsidTr="008E309E">
        <w:tc>
          <w:tcPr>
            <w:tcW w:w="424" w:type="dxa"/>
            <w:vMerge/>
          </w:tcPr>
          <w:p w14:paraId="4357505A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1702" w:type="dxa"/>
            <w:gridSpan w:val="3"/>
            <w:tcBorders>
              <w:right w:val="single" w:sz="4" w:space="0" w:color="A6A6A6" w:themeColor="background1" w:themeShade="A6"/>
            </w:tcBorders>
          </w:tcPr>
          <w:p w14:paraId="07B25C93" w14:textId="77777777" w:rsidR="00DE0900" w:rsidRPr="00BC224C" w:rsidRDefault="00DE0900" w:rsidP="00DE0900"/>
        </w:tc>
        <w:tc>
          <w:tcPr>
            <w:tcW w:w="2692" w:type="dxa"/>
            <w:gridSpan w:val="4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9618A4" w14:textId="77777777" w:rsidR="00DE0900" w:rsidRPr="00BC224C" w:rsidRDefault="00DE0900" w:rsidP="00DE0900">
            <w:pPr>
              <w:jc w:val="left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DAA0363" wp14:editId="0E50C815">
                  <wp:extent cx="323850" cy="323850"/>
                  <wp:effectExtent l="0" t="0" r="0" b="0"/>
                  <wp:docPr id="15703" name="Grafik 15703" descr="Pop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opcorn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2" cy="32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3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3C2FFB" w14:textId="77777777" w:rsidR="00DE0900" w:rsidRPr="00D733D7" w:rsidRDefault="00DE0900" w:rsidP="00DE0900">
            <w:pPr>
              <w:ind w:left="147"/>
              <w:jc w:val="left"/>
            </w:pPr>
            <w:r w:rsidRPr="00D733D7">
              <w:t>4</w:t>
            </w:r>
            <w:r>
              <w:t xml:space="preserve"> €</w:t>
            </w:r>
          </w:p>
        </w:tc>
        <w:tc>
          <w:tcPr>
            <w:tcW w:w="1565" w:type="dxa"/>
            <w:tcBorders>
              <w:left w:val="single" w:sz="4" w:space="0" w:color="A6A6A6" w:themeColor="background1" w:themeShade="A6"/>
            </w:tcBorders>
          </w:tcPr>
          <w:p w14:paraId="15099950" w14:textId="77777777" w:rsidR="00DE0900" w:rsidRPr="00BC224C" w:rsidRDefault="00DE0900" w:rsidP="00DE0900">
            <w:pPr>
              <w:ind w:left="5" w:firstLine="7"/>
            </w:pPr>
          </w:p>
        </w:tc>
      </w:tr>
      <w:tr w:rsidR="00DE0900" w:rsidRPr="00A17F69" w14:paraId="29E75307" w14:textId="77777777" w:rsidTr="008E309E">
        <w:trPr>
          <w:trHeight w:val="366"/>
        </w:trPr>
        <w:tc>
          <w:tcPr>
            <w:tcW w:w="424" w:type="dxa"/>
            <w:vMerge/>
          </w:tcPr>
          <w:p w14:paraId="5DD19B26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vMerge w:val="restart"/>
          </w:tcPr>
          <w:p w14:paraId="4D39F0F9" w14:textId="77777777" w:rsidR="00DE0900" w:rsidRPr="00CA4487" w:rsidRDefault="00DE0900" w:rsidP="00DE0900">
            <w:pPr>
              <w:rPr>
                <w:sz w:val="12"/>
              </w:rPr>
            </w:pPr>
          </w:p>
          <w:p w14:paraId="42DE5713" w14:textId="77777777" w:rsidR="00DE0900" w:rsidRPr="00707EE4" w:rsidRDefault="00DE0900" w:rsidP="00DE0900">
            <w:r>
              <w:t>+</w:t>
            </w:r>
          </w:p>
        </w:tc>
        <w:tc>
          <w:tcPr>
            <w:tcW w:w="1277" w:type="dxa"/>
            <w:gridSpan w:val="2"/>
            <w:vMerge w:val="restart"/>
            <w:tcBorders>
              <w:right w:val="single" w:sz="4" w:space="0" w:color="A6A6A6" w:themeColor="background1" w:themeShade="A6"/>
            </w:tcBorders>
          </w:tcPr>
          <w:p w14:paraId="66BF4CD7" w14:textId="77777777" w:rsidR="00DE0900" w:rsidRPr="00707EE4" w:rsidRDefault="00DE0900" w:rsidP="00DE0900">
            <w:r w:rsidRPr="00707E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4C187C4F" wp14:editId="6265C2C1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92710</wp:posOffset>
                      </wp:positionV>
                      <wp:extent cx="104775" cy="236220"/>
                      <wp:effectExtent l="0" t="0" r="28575" b="11430"/>
                      <wp:wrapNone/>
                      <wp:docPr id="2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89C56BF" id="Pfeil: nach rechts gekrümmt 59" o:spid="_x0000_s1026" type="#_x0000_t102" style="position:absolute;margin-left:45.45pt;margin-top:7.3pt;width:8.25pt;height:18.6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" adj="16810,20403,16200" fillcolor="#a5a5a5 [2092]" strokecolor="#a5a5a5 [2092]" strokeweight="2pt"/>
                  </w:pict>
                </mc:Fallback>
              </mc:AlternateContent>
            </w:r>
            <w:r w:rsidRPr="00707EE4">
              <w:rPr>
                <w:noProof/>
              </w:rPr>
              <w:drawing>
                <wp:inline distT="0" distB="0" distL="0" distR="0" wp14:anchorId="74ED6111" wp14:editId="51B1CC26">
                  <wp:extent cx="323850" cy="323850"/>
                  <wp:effectExtent l="0" t="0" r="0" b="0"/>
                  <wp:docPr id="15704" name="Grafik 15704" descr="Pop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opcorn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2" cy="32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  <w:gridSpan w:val="4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F3C53F" w14:textId="77777777" w:rsidR="00DE0900" w:rsidRPr="00BC224C" w:rsidRDefault="00DE0900" w:rsidP="00DE0900">
            <w:pPr>
              <w:jc w:val="left"/>
            </w:pPr>
          </w:p>
        </w:tc>
        <w:tc>
          <w:tcPr>
            <w:tcW w:w="2698" w:type="dxa"/>
            <w:gridSpan w:val="3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E2E65E" w14:textId="77777777" w:rsidR="00DE0900" w:rsidRPr="00BC224C" w:rsidRDefault="00DE0900" w:rsidP="00DE0900">
            <w:pPr>
              <w:jc w:val="left"/>
            </w:pPr>
          </w:p>
        </w:tc>
        <w:tc>
          <w:tcPr>
            <w:tcW w:w="1565" w:type="dxa"/>
            <w:vMerge w:val="restart"/>
            <w:tcBorders>
              <w:left w:val="single" w:sz="4" w:space="0" w:color="A6A6A6" w:themeColor="background1" w:themeShade="A6"/>
            </w:tcBorders>
          </w:tcPr>
          <w:p w14:paraId="20AC6DE1" w14:textId="0AC679E9" w:rsidR="00DE0900" w:rsidRPr="007110DE" w:rsidRDefault="00DE0900" w:rsidP="007110DE">
            <w:pPr>
              <w:pStyle w:val="Handschrift"/>
              <w:jc w:val="center"/>
              <w:rPr>
                <w:i/>
                <w:iCs/>
              </w:rPr>
            </w:pPr>
            <w:r w:rsidRPr="007110DE">
              <w:rPr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2CF1BB20" wp14:editId="50A494FD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120015</wp:posOffset>
                      </wp:positionV>
                      <wp:extent cx="107315" cy="236220"/>
                      <wp:effectExtent l="19050" t="0" r="26035" b="30480"/>
                      <wp:wrapNone/>
                      <wp:docPr id="3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731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1302599" id="Pfeil: nach rechts gekrümmt 59" o:spid="_x0000_s1026" type="#_x0000_t102" style="position:absolute;margin-left:5.25pt;margin-top:9.45pt;width:8.45pt;height:18.6pt;flip:x;z-index:2530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" adj="16694,20374,16200" fillcolor="#a5a5a5 [2092]" strokecolor="#a5a5a5 [2092]" strokeweight="2pt"/>
                  </w:pict>
                </mc:Fallback>
              </mc:AlternateContent>
            </w:r>
          </w:p>
          <w:p w14:paraId="12002064" w14:textId="7B3F906B" w:rsidR="00DE0900" w:rsidRPr="007110DE" w:rsidRDefault="00DE0900" w:rsidP="007110DE">
            <w:pPr>
              <w:pStyle w:val="Handschrift"/>
              <w:jc w:val="center"/>
              <w:rPr>
                <w:i/>
                <w:iCs/>
              </w:rPr>
            </w:pPr>
            <w:r w:rsidRPr="007110DE">
              <w:rPr>
                <w:i/>
                <w:iCs/>
              </w:rPr>
              <w:t>+  4 €</w:t>
            </w:r>
          </w:p>
        </w:tc>
      </w:tr>
      <w:tr w:rsidR="00DE0900" w:rsidRPr="00A17F69" w14:paraId="3C125E5C" w14:textId="77777777" w:rsidTr="008E309E">
        <w:trPr>
          <w:trHeight w:val="366"/>
        </w:trPr>
        <w:tc>
          <w:tcPr>
            <w:tcW w:w="424" w:type="dxa"/>
            <w:vMerge/>
          </w:tcPr>
          <w:p w14:paraId="2A68FDF3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18E314EB" w14:textId="77777777" w:rsidR="00DE0900" w:rsidRPr="00707EE4" w:rsidRDefault="00DE0900" w:rsidP="00DE0900"/>
        </w:tc>
        <w:tc>
          <w:tcPr>
            <w:tcW w:w="1277" w:type="dxa"/>
            <w:gridSpan w:val="2"/>
            <w:vMerge/>
            <w:tcBorders>
              <w:right w:val="single" w:sz="4" w:space="0" w:color="A6A6A6" w:themeColor="background1" w:themeShade="A6"/>
            </w:tcBorders>
          </w:tcPr>
          <w:p w14:paraId="5AA63357" w14:textId="77777777" w:rsidR="00DE0900" w:rsidRPr="00707EE4" w:rsidRDefault="00DE0900" w:rsidP="00DE0900"/>
        </w:tc>
        <w:tc>
          <w:tcPr>
            <w:tcW w:w="2692" w:type="dxa"/>
            <w:gridSpan w:val="4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0C84BF" w14:textId="77777777" w:rsidR="00DE0900" w:rsidRPr="00BC224C" w:rsidRDefault="00DE0900" w:rsidP="00DE0900">
            <w:pPr>
              <w:jc w:val="left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4F489FF" wp14:editId="445EDE8B">
                  <wp:extent cx="323850" cy="323850"/>
                  <wp:effectExtent l="0" t="0" r="0" b="0"/>
                  <wp:docPr id="15705" name="Grafik 15705" descr="Pop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opcorn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2" cy="32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68C4B59" wp14:editId="4F33486F">
                  <wp:extent cx="323850" cy="323850"/>
                  <wp:effectExtent l="0" t="0" r="0" b="0"/>
                  <wp:docPr id="15706" name="Grafik 15706" descr="Pop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opcorn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2" cy="32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3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4D5BB1" w14:textId="1DA60488" w:rsidR="00DE0900" w:rsidRPr="007110DE" w:rsidRDefault="00DE0900" w:rsidP="007110DE">
            <w:pPr>
              <w:ind w:left="147"/>
              <w:jc w:val="left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7110DE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4 € + </w:t>
            </w:r>
            <w:r w:rsidRPr="007110DE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4 €</w:t>
            </w:r>
          </w:p>
          <w:p w14:paraId="7EC37A00" w14:textId="77777777" w:rsidR="00DE0900" w:rsidRPr="007110DE" w:rsidRDefault="00DE0900" w:rsidP="007110DE">
            <w:pPr>
              <w:ind w:left="147"/>
              <w:jc w:val="left"/>
              <w:rPr>
                <w:rFonts w:ascii="Comic Sans MS" w:hAnsi="Comic Sans MS"/>
                <w:color w:val="548DD4" w:themeColor="text2" w:themeTint="99"/>
                <w:sz w:val="20"/>
                <w:szCs w:val="20"/>
                <w:u w:val="single"/>
              </w:rPr>
            </w:pPr>
            <w:r w:rsidRPr="007110DE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= 2 </w:t>
            </w:r>
            <w:r w:rsidRPr="007110DE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7110DE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4 € = 8 €</w:t>
            </w:r>
          </w:p>
        </w:tc>
        <w:tc>
          <w:tcPr>
            <w:tcW w:w="1565" w:type="dxa"/>
            <w:vMerge/>
            <w:tcBorders>
              <w:left w:val="single" w:sz="4" w:space="0" w:color="A6A6A6" w:themeColor="background1" w:themeShade="A6"/>
            </w:tcBorders>
          </w:tcPr>
          <w:p w14:paraId="2C2C5700" w14:textId="77777777" w:rsidR="00DE0900" w:rsidRPr="007110DE" w:rsidRDefault="00DE0900" w:rsidP="007110DE">
            <w:pPr>
              <w:pStyle w:val="Handschrift"/>
              <w:jc w:val="center"/>
              <w:rPr>
                <w:i/>
                <w:iCs/>
              </w:rPr>
            </w:pPr>
          </w:p>
        </w:tc>
      </w:tr>
      <w:tr w:rsidR="00DE0900" w:rsidRPr="00A17F69" w14:paraId="3D7C3ED6" w14:textId="77777777" w:rsidTr="008E309E">
        <w:trPr>
          <w:trHeight w:val="366"/>
        </w:trPr>
        <w:tc>
          <w:tcPr>
            <w:tcW w:w="424" w:type="dxa"/>
            <w:vMerge/>
          </w:tcPr>
          <w:p w14:paraId="27BAD494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vMerge w:val="restart"/>
          </w:tcPr>
          <w:p w14:paraId="4579ED7C" w14:textId="77777777" w:rsidR="00DE0900" w:rsidRPr="00CA4487" w:rsidRDefault="00DE0900" w:rsidP="00DE0900">
            <w:pPr>
              <w:rPr>
                <w:sz w:val="12"/>
              </w:rPr>
            </w:pPr>
          </w:p>
          <w:p w14:paraId="71987EF7" w14:textId="77777777" w:rsidR="00DE0900" w:rsidRPr="00707EE4" w:rsidRDefault="00DE0900" w:rsidP="00DE0900">
            <w:r>
              <w:t>+</w:t>
            </w:r>
          </w:p>
        </w:tc>
        <w:tc>
          <w:tcPr>
            <w:tcW w:w="1277" w:type="dxa"/>
            <w:gridSpan w:val="2"/>
            <w:vMerge w:val="restart"/>
            <w:tcBorders>
              <w:right w:val="single" w:sz="4" w:space="0" w:color="A6A6A6" w:themeColor="background1" w:themeShade="A6"/>
            </w:tcBorders>
          </w:tcPr>
          <w:p w14:paraId="024BD088" w14:textId="77777777" w:rsidR="00DE0900" w:rsidRPr="00707EE4" w:rsidRDefault="00DE0900" w:rsidP="00DE0900">
            <w:r w:rsidRPr="00707E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7D6E9F84" wp14:editId="17EA78F3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128905</wp:posOffset>
                      </wp:positionV>
                      <wp:extent cx="104775" cy="236220"/>
                      <wp:effectExtent l="0" t="0" r="28575" b="11430"/>
                      <wp:wrapNone/>
                      <wp:docPr id="2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F854E39" id="Pfeil: nach rechts gekrümmt 59" o:spid="_x0000_s1026" type="#_x0000_t102" style="position:absolute;margin-left:44pt;margin-top:10.15pt;width:8.25pt;height:18.6pt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" adj="16810,20403,16200" fillcolor="#a5a5a5 [2092]" strokecolor="#a5a5a5 [2092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92ECEA2" wp14:editId="33B9D3DA">
                  <wp:extent cx="323850" cy="323850"/>
                  <wp:effectExtent l="0" t="0" r="0" b="0"/>
                  <wp:docPr id="15707" name="Grafik 15707" descr="Pop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opcorn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2" cy="32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  <w:gridSpan w:val="4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8B9C31" w14:textId="77777777" w:rsidR="00DE0900" w:rsidRPr="00BC224C" w:rsidRDefault="00DE0900" w:rsidP="00DE0900">
            <w:pPr>
              <w:jc w:val="left"/>
            </w:pPr>
          </w:p>
        </w:tc>
        <w:tc>
          <w:tcPr>
            <w:tcW w:w="2698" w:type="dxa"/>
            <w:gridSpan w:val="3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F3D2C7" w14:textId="77777777" w:rsidR="00DE0900" w:rsidRPr="007110DE" w:rsidRDefault="00DE0900" w:rsidP="007110DE">
            <w:pPr>
              <w:jc w:val="left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1565" w:type="dxa"/>
            <w:vMerge w:val="restart"/>
            <w:tcBorders>
              <w:left w:val="single" w:sz="4" w:space="0" w:color="A6A6A6" w:themeColor="background1" w:themeShade="A6"/>
            </w:tcBorders>
          </w:tcPr>
          <w:p w14:paraId="4BE9F801" w14:textId="50946297" w:rsidR="00DE0900" w:rsidRPr="007110DE" w:rsidRDefault="00DE0900" w:rsidP="007110DE">
            <w:pPr>
              <w:pStyle w:val="Handschrift"/>
              <w:jc w:val="center"/>
              <w:rPr>
                <w:i/>
                <w:iCs/>
              </w:rPr>
            </w:pPr>
            <w:r w:rsidRPr="007110DE">
              <w:rPr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7B01121B" wp14:editId="732093AF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122555</wp:posOffset>
                      </wp:positionV>
                      <wp:extent cx="107315" cy="236220"/>
                      <wp:effectExtent l="19050" t="0" r="26035" b="30480"/>
                      <wp:wrapNone/>
                      <wp:docPr id="828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731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6F5F10A" id="Pfeil: nach rechts gekrümmt 59" o:spid="_x0000_s1026" type="#_x0000_t102" style="position:absolute;margin-left:5.4pt;margin-top:9.65pt;width:8.45pt;height:18.6pt;flip:x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" adj="16694,20374,16200" fillcolor="#a5a5a5 [2092]" strokecolor="#a5a5a5 [2092]" strokeweight="2pt"/>
                  </w:pict>
                </mc:Fallback>
              </mc:AlternateContent>
            </w:r>
          </w:p>
          <w:p w14:paraId="69DC24CA" w14:textId="67970F4C" w:rsidR="00DE0900" w:rsidRPr="007110DE" w:rsidRDefault="00DE0900" w:rsidP="007110DE">
            <w:pPr>
              <w:pStyle w:val="Handschrift"/>
              <w:jc w:val="center"/>
              <w:rPr>
                <w:i/>
                <w:iCs/>
              </w:rPr>
            </w:pPr>
            <w:r w:rsidRPr="007110DE">
              <w:rPr>
                <w:i/>
                <w:iCs/>
              </w:rPr>
              <w:t>+  4 €</w:t>
            </w:r>
          </w:p>
        </w:tc>
      </w:tr>
      <w:tr w:rsidR="00DE0900" w:rsidRPr="00A17F69" w14:paraId="6107D657" w14:textId="77777777" w:rsidTr="008E309E">
        <w:trPr>
          <w:trHeight w:val="366"/>
        </w:trPr>
        <w:tc>
          <w:tcPr>
            <w:tcW w:w="424" w:type="dxa"/>
            <w:vMerge/>
          </w:tcPr>
          <w:p w14:paraId="62836F55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6752F6AE" w14:textId="77777777" w:rsidR="00DE0900" w:rsidRPr="00707EE4" w:rsidRDefault="00DE0900" w:rsidP="00DE0900"/>
        </w:tc>
        <w:tc>
          <w:tcPr>
            <w:tcW w:w="1277" w:type="dxa"/>
            <w:gridSpan w:val="2"/>
            <w:vMerge/>
            <w:tcBorders>
              <w:right w:val="single" w:sz="4" w:space="0" w:color="A6A6A6" w:themeColor="background1" w:themeShade="A6"/>
            </w:tcBorders>
          </w:tcPr>
          <w:p w14:paraId="74CE5324" w14:textId="77777777" w:rsidR="00DE0900" w:rsidRPr="00707EE4" w:rsidRDefault="00DE0900" w:rsidP="00DE0900"/>
        </w:tc>
        <w:tc>
          <w:tcPr>
            <w:tcW w:w="2692" w:type="dxa"/>
            <w:gridSpan w:val="4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58756E" w14:textId="77777777" w:rsidR="00DE0900" w:rsidRPr="00BC224C" w:rsidRDefault="00DE0900" w:rsidP="00DE0900">
            <w:pPr>
              <w:jc w:val="left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3CEA6C5" wp14:editId="69E0B9B1">
                  <wp:extent cx="323850" cy="323850"/>
                  <wp:effectExtent l="0" t="0" r="0" b="0"/>
                  <wp:docPr id="15708" name="Grafik 15708" descr="Pop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opcorn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2" cy="32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D40AB3E" wp14:editId="64F65199">
                  <wp:extent cx="323850" cy="323850"/>
                  <wp:effectExtent l="0" t="0" r="0" b="0"/>
                  <wp:docPr id="15709" name="Grafik 15709" descr="Pop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opcorn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2" cy="32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8A53FF5" wp14:editId="569390FD">
                  <wp:extent cx="323850" cy="323850"/>
                  <wp:effectExtent l="0" t="0" r="0" b="0"/>
                  <wp:docPr id="15710" name="Grafik 15710" descr="Pop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opcorn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2" cy="32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3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9DBF6D" w14:textId="77777777" w:rsidR="00DE0900" w:rsidRPr="007110DE" w:rsidRDefault="00DE0900" w:rsidP="007110DE">
            <w:pPr>
              <w:ind w:left="147"/>
              <w:jc w:val="left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7110DE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4 € + 4 € </w:t>
            </w:r>
            <w:r w:rsidRPr="007110DE">
              <w:rPr>
                <w:rFonts w:ascii="Comic Sans MS" w:hAnsi="Comic Sans MS"/>
                <w:b/>
                <w:bCs/>
                <w:color w:val="548DD4" w:themeColor="text2" w:themeTint="99"/>
                <w:sz w:val="20"/>
                <w:szCs w:val="20"/>
              </w:rPr>
              <w:t>+ 4 €</w:t>
            </w:r>
          </w:p>
          <w:p w14:paraId="24C5707F" w14:textId="77777777" w:rsidR="00DE0900" w:rsidRPr="007110DE" w:rsidRDefault="00DE0900" w:rsidP="007110DE">
            <w:pPr>
              <w:ind w:left="147"/>
              <w:jc w:val="left"/>
              <w:rPr>
                <w:rFonts w:ascii="Comic Sans MS" w:hAnsi="Comic Sans MS"/>
                <w:color w:val="548DD4" w:themeColor="text2" w:themeTint="99"/>
                <w:sz w:val="20"/>
                <w:szCs w:val="20"/>
                <w:u w:val="single"/>
              </w:rPr>
            </w:pPr>
            <w:r w:rsidRPr="007110DE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= 3 </w:t>
            </w:r>
            <w:r w:rsidRPr="007110DE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7110DE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4 € = 12 €</w:t>
            </w:r>
          </w:p>
        </w:tc>
        <w:tc>
          <w:tcPr>
            <w:tcW w:w="1565" w:type="dxa"/>
            <w:vMerge/>
            <w:tcBorders>
              <w:left w:val="single" w:sz="4" w:space="0" w:color="A6A6A6" w:themeColor="background1" w:themeShade="A6"/>
            </w:tcBorders>
          </w:tcPr>
          <w:p w14:paraId="45797EF2" w14:textId="77777777" w:rsidR="00DE0900" w:rsidRPr="007110DE" w:rsidRDefault="00DE0900" w:rsidP="007110DE">
            <w:pPr>
              <w:pStyle w:val="Handschrift"/>
              <w:jc w:val="center"/>
              <w:rPr>
                <w:i/>
                <w:iCs/>
              </w:rPr>
            </w:pPr>
          </w:p>
        </w:tc>
      </w:tr>
      <w:tr w:rsidR="00DE0900" w:rsidRPr="00A17F69" w14:paraId="06F46BBA" w14:textId="77777777" w:rsidTr="008E309E">
        <w:trPr>
          <w:trHeight w:val="366"/>
        </w:trPr>
        <w:tc>
          <w:tcPr>
            <w:tcW w:w="424" w:type="dxa"/>
            <w:vMerge/>
          </w:tcPr>
          <w:p w14:paraId="04B6ABF0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vMerge w:val="restart"/>
          </w:tcPr>
          <w:p w14:paraId="6EEED1FA" w14:textId="77777777" w:rsidR="00DE0900" w:rsidRPr="00CA4487" w:rsidRDefault="00DE0900" w:rsidP="00DE0900">
            <w:pPr>
              <w:rPr>
                <w:sz w:val="12"/>
              </w:rPr>
            </w:pPr>
          </w:p>
          <w:p w14:paraId="5AFA6213" w14:textId="77777777" w:rsidR="00DE0900" w:rsidRPr="00707EE4" w:rsidRDefault="00DE0900" w:rsidP="00DE0900">
            <w:r>
              <w:t>+</w:t>
            </w:r>
          </w:p>
        </w:tc>
        <w:tc>
          <w:tcPr>
            <w:tcW w:w="1277" w:type="dxa"/>
            <w:gridSpan w:val="2"/>
            <w:vMerge w:val="restart"/>
            <w:tcBorders>
              <w:right w:val="single" w:sz="4" w:space="0" w:color="A6A6A6" w:themeColor="background1" w:themeShade="A6"/>
            </w:tcBorders>
          </w:tcPr>
          <w:p w14:paraId="52914F4A" w14:textId="77777777" w:rsidR="00DE0900" w:rsidRPr="00707EE4" w:rsidRDefault="00DE0900" w:rsidP="00DE0900">
            <w:r w:rsidRPr="00707E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762E24D4" wp14:editId="6347E0EF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135890</wp:posOffset>
                      </wp:positionV>
                      <wp:extent cx="104775" cy="236220"/>
                      <wp:effectExtent l="0" t="0" r="28575" b="11430"/>
                      <wp:wrapNone/>
                      <wp:docPr id="2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471ABF8" id="Pfeil: nach rechts gekrümmt 59" o:spid="_x0000_s1026" type="#_x0000_t102" style="position:absolute;margin-left:44.75pt;margin-top:10.7pt;width:8.25pt;height:18.6pt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" adj="16810,20403,16200" fillcolor="#a5a5a5 [2092]" strokecolor="#a5a5a5 [2092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78D1DD8" wp14:editId="5BBECC52">
                  <wp:extent cx="323850" cy="323850"/>
                  <wp:effectExtent l="0" t="0" r="0" b="0"/>
                  <wp:docPr id="15711" name="Grafik 15711" descr="Pop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opcorn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2" cy="32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  <w:gridSpan w:val="4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9BA24D" w14:textId="77777777" w:rsidR="00DE0900" w:rsidRPr="00BC224C" w:rsidRDefault="00DE0900" w:rsidP="00DE0900">
            <w:pPr>
              <w:jc w:val="left"/>
            </w:pPr>
          </w:p>
        </w:tc>
        <w:tc>
          <w:tcPr>
            <w:tcW w:w="2698" w:type="dxa"/>
            <w:gridSpan w:val="3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AE2457" w14:textId="77777777" w:rsidR="00DE0900" w:rsidRPr="007110DE" w:rsidRDefault="00DE0900" w:rsidP="007110DE">
            <w:pPr>
              <w:jc w:val="left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1565" w:type="dxa"/>
            <w:vMerge w:val="restart"/>
            <w:tcBorders>
              <w:left w:val="single" w:sz="4" w:space="0" w:color="A6A6A6" w:themeColor="background1" w:themeShade="A6"/>
            </w:tcBorders>
          </w:tcPr>
          <w:p w14:paraId="0FB4D235" w14:textId="2932CBA6" w:rsidR="00DE0900" w:rsidRPr="007110DE" w:rsidRDefault="00DE0900" w:rsidP="007110DE">
            <w:pPr>
              <w:pStyle w:val="Handschrift"/>
              <w:jc w:val="center"/>
              <w:rPr>
                <w:i/>
                <w:iCs/>
              </w:rPr>
            </w:pPr>
            <w:r w:rsidRPr="007110DE">
              <w:rPr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41B1525C" wp14:editId="4AB174D4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144145</wp:posOffset>
                      </wp:positionV>
                      <wp:extent cx="107315" cy="236220"/>
                      <wp:effectExtent l="19050" t="0" r="26035" b="30480"/>
                      <wp:wrapNone/>
                      <wp:docPr id="828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731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2084BA4" id="Pfeil: nach rechts gekrümmt 59" o:spid="_x0000_s1026" type="#_x0000_t102" style="position:absolute;margin-left:6pt;margin-top:11.35pt;width:8.45pt;height:18.6pt;flip:x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" adj="16694,20374,16200" fillcolor="#a5a5a5 [2092]" strokecolor="#a5a5a5 [2092]" strokeweight="2pt"/>
                  </w:pict>
                </mc:Fallback>
              </mc:AlternateContent>
            </w:r>
          </w:p>
          <w:p w14:paraId="26F1025D" w14:textId="1CBB6E82" w:rsidR="00DE0900" w:rsidRPr="007110DE" w:rsidRDefault="00DE0900" w:rsidP="007110DE">
            <w:pPr>
              <w:pStyle w:val="Handschrift"/>
              <w:jc w:val="center"/>
              <w:rPr>
                <w:i/>
                <w:iCs/>
              </w:rPr>
            </w:pPr>
            <w:r w:rsidRPr="007110DE">
              <w:rPr>
                <w:i/>
                <w:iCs/>
              </w:rPr>
              <w:t>+  4 €</w:t>
            </w:r>
          </w:p>
        </w:tc>
      </w:tr>
      <w:tr w:rsidR="00DE0900" w:rsidRPr="00A17F69" w14:paraId="63BE328A" w14:textId="77777777" w:rsidTr="008E309E">
        <w:trPr>
          <w:trHeight w:val="366"/>
        </w:trPr>
        <w:tc>
          <w:tcPr>
            <w:tcW w:w="424" w:type="dxa"/>
            <w:vMerge/>
          </w:tcPr>
          <w:p w14:paraId="69D56C0D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3B9F1261" w14:textId="77777777" w:rsidR="00DE0900" w:rsidRPr="00707EE4" w:rsidRDefault="00DE0900" w:rsidP="00DE0900"/>
        </w:tc>
        <w:tc>
          <w:tcPr>
            <w:tcW w:w="1277" w:type="dxa"/>
            <w:gridSpan w:val="2"/>
            <w:vMerge/>
            <w:tcBorders>
              <w:right w:val="single" w:sz="4" w:space="0" w:color="A6A6A6" w:themeColor="background1" w:themeShade="A6"/>
            </w:tcBorders>
          </w:tcPr>
          <w:p w14:paraId="6090DD0A" w14:textId="77777777" w:rsidR="00DE0900" w:rsidRPr="00707EE4" w:rsidRDefault="00DE0900" w:rsidP="00DE0900"/>
        </w:tc>
        <w:tc>
          <w:tcPr>
            <w:tcW w:w="2692" w:type="dxa"/>
            <w:gridSpan w:val="4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7CC59D" w14:textId="77777777" w:rsidR="00DE0900" w:rsidRPr="00BC224C" w:rsidRDefault="00DE0900" w:rsidP="00DE0900">
            <w:pPr>
              <w:jc w:val="left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4DBC7F4" wp14:editId="4E929470">
                  <wp:extent cx="323850" cy="323850"/>
                  <wp:effectExtent l="0" t="0" r="0" b="0"/>
                  <wp:docPr id="15712" name="Grafik 15712" descr="Pop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opcorn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2" cy="32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8555A63" wp14:editId="2D796FAB">
                  <wp:extent cx="323850" cy="323850"/>
                  <wp:effectExtent l="0" t="0" r="0" b="0"/>
                  <wp:docPr id="15713" name="Grafik 15713" descr="Pop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opcorn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2" cy="32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6BDB596" wp14:editId="56EBF363">
                  <wp:extent cx="323850" cy="323850"/>
                  <wp:effectExtent l="0" t="0" r="0" b="0"/>
                  <wp:docPr id="15714" name="Grafik 15714" descr="Pop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opcorn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2" cy="32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4E50A23" wp14:editId="51C2AD24">
                  <wp:extent cx="323850" cy="323850"/>
                  <wp:effectExtent l="0" t="0" r="0" b="0"/>
                  <wp:docPr id="15715" name="Grafik 15715" descr="Pop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opcorn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2" cy="32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3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B5F0FA" w14:textId="77777777" w:rsidR="00DE0900" w:rsidRPr="007110DE" w:rsidRDefault="00DE0900" w:rsidP="007110DE">
            <w:pPr>
              <w:ind w:left="147"/>
              <w:jc w:val="left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7110DE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4 € + 4 € + 4 €</w:t>
            </w:r>
            <w:r w:rsidRPr="007110DE">
              <w:rPr>
                <w:rFonts w:ascii="Comic Sans MS" w:hAnsi="Comic Sans MS"/>
                <w:b/>
                <w:bCs/>
                <w:color w:val="548DD4" w:themeColor="text2" w:themeTint="99"/>
                <w:sz w:val="20"/>
                <w:szCs w:val="20"/>
              </w:rPr>
              <w:t xml:space="preserve"> + 4 €</w:t>
            </w:r>
          </w:p>
          <w:p w14:paraId="07EA719A" w14:textId="77777777" w:rsidR="00DE0900" w:rsidRPr="007110DE" w:rsidRDefault="00DE0900" w:rsidP="007110DE">
            <w:pPr>
              <w:ind w:left="147"/>
              <w:jc w:val="left"/>
              <w:rPr>
                <w:rFonts w:ascii="Comic Sans MS" w:hAnsi="Comic Sans MS"/>
                <w:color w:val="548DD4" w:themeColor="text2" w:themeTint="99"/>
                <w:sz w:val="20"/>
                <w:szCs w:val="20"/>
                <w:u w:val="single"/>
              </w:rPr>
            </w:pPr>
            <w:r w:rsidRPr="007110DE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= 4 </w:t>
            </w:r>
            <w:r w:rsidRPr="007110DE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7110DE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4 € = 16 €</w:t>
            </w:r>
          </w:p>
        </w:tc>
        <w:tc>
          <w:tcPr>
            <w:tcW w:w="1565" w:type="dxa"/>
            <w:vMerge/>
            <w:tcBorders>
              <w:left w:val="single" w:sz="4" w:space="0" w:color="A6A6A6" w:themeColor="background1" w:themeShade="A6"/>
            </w:tcBorders>
          </w:tcPr>
          <w:p w14:paraId="4814DF10" w14:textId="77777777" w:rsidR="00DE0900" w:rsidRPr="007110DE" w:rsidRDefault="00DE0900" w:rsidP="007110DE">
            <w:pPr>
              <w:pStyle w:val="Handschrift"/>
              <w:jc w:val="center"/>
              <w:rPr>
                <w:i/>
                <w:iCs/>
              </w:rPr>
            </w:pPr>
          </w:p>
        </w:tc>
      </w:tr>
      <w:tr w:rsidR="00DE0900" w:rsidRPr="00A17F69" w14:paraId="14736849" w14:textId="77777777" w:rsidTr="008E309E">
        <w:trPr>
          <w:trHeight w:val="366"/>
        </w:trPr>
        <w:tc>
          <w:tcPr>
            <w:tcW w:w="424" w:type="dxa"/>
            <w:vMerge/>
          </w:tcPr>
          <w:p w14:paraId="12A5CE26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vMerge w:val="restart"/>
          </w:tcPr>
          <w:p w14:paraId="7DE23E80" w14:textId="77777777" w:rsidR="00DE0900" w:rsidRPr="00CA4487" w:rsidRDefault="00DE0900" w:rsidP="00DE0900">
            <w:pPr>
              <w:rPr>
                <w:sz w:val="12"/>
              </w:rPr>
            </w:pPr>
          </w:p>
          <w:p w14:paraId="6B84A544" w14:textId="77777777" w:rsidR="00DE0900" w:rsidRPr="00707EE4" w:rsidRDefault="00DE0900" w:rsidP="00DE0900">
            <w:r>
              <w:t>+</w:t>
            </w:r>
          </w:p>
        </w:tc>
        <w:tc>
          <w:tcPr>
            <w:tcW w:w="1277" w:type="dxa"/>
            <w:gridSpan w:val="2"/>
            <w:vMerge w:val="restart"/>
            <w:tcBorders>
              <w:right w:val="single" w:sz="4" w:space="0" w:color="A6A6A6" w:themeColor="background1" w:themeShade="A6"/>
            </w:tcBorders>
          </w:tcPr>
          <w:p w14:paraId="5AC509C7" w14:textId="77777777" w:rsidR="00DE0900" w:rsidRPr="00707EE4" w:rsidRDefault="00DE0900" w:rsidP="00DE0900">
            <w:r w:rsidRPr="00707E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34792268" wp14:editId="2629D1F0">
                      <wp:simplePos x="0" y="0"/>
                      <wp:positionH relativeFrom="column">
                        <wp:posOffset>587375</wp:posOffset>
                      </wp:positionH>
                      <wp:positionV relativeFrom="paragraph">
                        <wp:posOffset>105410</wp:posOffset>
                      </wp:positionV>
                      <wp:extent cx="104775" cy="236220"/>
                      <wp:effectExtent l="0" t="0" r="28575" b="11430"/>
                      <wp:wrapNone/>
                      <wp:docPr id="2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CB603C0" id="Pfeil: nach rechts gekrümmt 59" o:spid="_x0000_s1026" type="#_x0000_t102" style="position:absolute;margin-left:46.25pt;margin-top:8.3pt;width:8.25pt;height:18.6pt;z-index:2530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" adj="16810,20403,16200" fillcolor="#a5a5a5 [2092]" strokecolor="#a5a5a5 [2092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D67BC14" wp14:editId="7FA72793">
                  <wp:extent cx="323850" cy="323850"/>
                  <wp:effectExtent l="0" t="0" r="0" b="0"/>
                  <wp:docPr id="15716" name="Grafik 15716" descr="Pop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opcorn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2" cy="32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2" w:type="dxa"/>
            <w:gridSpan w:val="4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14FCAC" w14:textId="77777777" w:rsidR="00DE0900" w:rsidRPr="00BC224C" w:rsidRDefault="00DE0900" w:rsidP="00DE0900">
            <w:pPr>
              <w:jc w:val="left"/>
            </w:pPr>
          </w:p>
        </w:tc>
        <w:tc>
          <w:tcPr>
            <w:tcW w:w="2698" w:type="dxa"/>
            <w:gridSpan w:val="3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2E231B" w14:textId="77777777" w:rsidR="00DE0900" w:rsidRPr="007110DE" w:rsidRDefault="00DE0900" w:rsidP="007110DE">
            <w:pPr>
              <w:jc w:val="left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1565" w:type="dxa"/>
            <w:vMerge w:val="restart"/>
            <w:tcBorders>
              <w:left w:val="single" w:sz="4" w:space="0" w:color="A6A6A6" w:themeColor="background1" w:themeShade="A6"/>
            </w:tcBorders>
          </w:tcPr>
          <w:p w14:paraId="3905ADBB" w14:textId="5D8B247A" w:rsidR="00DE0900" w:rsidRPr="007110DE" w:rsidRDefault="00DE0900" w:rsidP="007110DE">
            <w:pPr>
              <w:pStyle w:val="Handschrift"/>
              <w:jc w:val="center"/>
              <w:rPr>
                <w:i/>
                <w:iCs/>
              </w:rPr>
            </w:pPr>
            <w:r w:rsidRPr="007110DE">
              <w:rPr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4AA62A36" wp14:editId="63AE448A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118110</wp:posOffset>
                      </wp:positionV>
                      <wp:extent cx="107315" cy="236220"/>
                      <wp:effectExtent l="0" t="0" r="26035" b="11430"/>
                      <wp:wrapNone/>
                      <wp:docPr id="828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731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810A1CD" id="Pfeil: nach rechts gekrümmt 59" o:spid="_x0000_s1026" type="#_x0000_t102" style="position:absolute;margin-left:8pt;margin-top:9.3pt;width:8.45pt;height:18.6pt;flip:x;z-index:2530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" adj="16694,20374,16200" fillcolor="#a5a5a5 [2092]" strokecolor="#a5a5a5 [2092]" strokeweight="2pt"/>
                  </w:pict>
                </mc:Fallback>
              </mc:AlternateContent>
            </w:r>
          </w:p>
          <w:p w14:paraId="29E6C07E" w14:textId="3E033F73" w:rsidR="00DE0900" w:rsidRPr="007110DE" w:rsidRDefault="00DE0900" w:rsidP="007110DE">
            <w:pPr>
              <w:pStyle w:val="Handschrift"/>
              <w:jc w:val="center"/>
              <w:rPr>
                <w:i/>
                <w:iCs/>
              </w:rPr>
            </w:pPr>
            <w:r w:rsidRPr="007110DE">
              <w:rPr>
                <w:i/>
                <w:iCs/>
              </w:rPr>
              <w:t>+  4 €</w:t>
            </w:r>
          </w:p>
        </w:tc>
      </w:tr>
      <w:tr w:rsidR="00DE0900" w:rsidRPr="00A17F69" w14:paraId="29ED6253" w14:textId="77777777" w:rsidTr="008E309E">
        <w:trPr>
          <w:trHeight w:val="366"/>
        </w:trPr>
        <w:tc>
          <w:tcPr>
            <w:tcW w:w="424" w:type="dxa"/>
            <w:vMerge/>
          </w:tcPr>
          <w:p w14:paraId="2A746913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4EEFCC5A" w14:textId="77777777" w:rsidR="00DE0900" w:rsidRPr="00BC224C" w:rsidRDefault="00DE0900" w:rsidP="00DE0900"/>
        </w:tc>
        <w:tc>
          <w:tcPr>
            <w:tcW w:w="1277" w:type="dxa"/>
            <w:gridSpan w:val="2"/>
            <w:vMerge/>
            <w:tcBorders>
              <w:right w:val="single" w:sz="4" w:space="0" w:color="A6A6A6" w:themeColor="background1" w:themeShade="A6"/>
            </w:tcBorders>
          </w:tcPr>
          <w:p w14:paraId="607F795A" w14:textId="77777777" w:rsidR="00DE0900" w:rsidRPr="00BC224C" w:rsidRDefault="00DE0900" w:rsidP="00DE0900"/>
        </w:tc>
        <w:tc>
          <w:tcPr>
            <w:tcW w:w="2692" w:type="dxa"/>
            <w:gridSpan w:val="4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5F57AD" w14:textId="77777777" w:rsidR="00DE0900" w:rsidRPr="00BC224C" w:rsidRDefault="00DE0900" w:rsidP="00DE0900">
            <w:pPr>
              <w:jc w:val="left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F8843B1" wp14:editId="1999A3D0">
                  <wp:extent cx="323850" cy="323850"/>
                  <wp:effectExtent l="0" t="0" r="0" b="0"/>
                  <wp:docPr id="15717" name="Grafik 15717" descr="Pop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opcorn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2" cy="32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62E131E" wp14:editId="20A0345A">
                  <wp:extent cx="323850" cy="323850"/>
                  <wp:effectExtent l="0" t="0" r="0" b="0"/>
                  <wp:docPr id="21" name="Grafik 21" descr="Pop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opcorn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2" cy="32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D051AFD" wp14:editId="07E941E4">
                  <wp:extent cx="323850" cy="323850"/>
                  <wp:effectExtent l="0" t="0" r="0" b="0"/>
                  <wp:docPr id="15718" name="Grafik 15718" descr="Pop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opcorn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2" cy="32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A918379" wp14:editId="5B6D82E9">
                  <wp:extent cx="323850" cy="323850"/>
                  <wp:effectExtent l="0" t="0" r="0" b="0"/>
                  <wp:docPr id="15719" name="Grafik 15719" descr="Pop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opcorn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2" cy="32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3440934" wp14:editId="3421BA3A">
                  <wp:extent cx="323850" cy="323850"/>
                  <wp:effectExtent l="0" t="0" r="0" b="0"/>
                  <wp:docPr id="24" name="Grafik 24" descr="Pop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opcorn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2" cy="32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  <w:gridSpan w:val="3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B3437F" w14:textId="77777777" w:rsidR="00DE0900" w:rsidRPr="007110DE" w:rsidRDefault="00DE0900" w:rsidP="007110DE">
            <w:pPr>
              <w:ind w:left="147"/>
              <w:jc w:val="left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7110DE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4 € + 4 € + 4 € + 4 € </w:t>
            </w:r>
            <w:r w:rsidRPr="007110DE">
              <w:rPr>
                <w:rFonts w:ascii="Comic Sans MS" w:hAnsi="Comic Sans MS"/>
                <w:b/>
                <w:bCs/>
                <w:color w:val="548DD4" w:themeColor="text2" w:themeTint="99"/>
                <w:sz w:val="20"/>
                <w:szCs w:val="20"/>
              </w:rPr>
              <w:t>+ 4 €</w:t>
            </w:r>
          </w:p>
          <w:p w14:paraId="493102BA" w14:textId="77777777" w:rsidR="00DE0900" w:rsidRPr="007110DE" w:rsidRDefault="00DE0900" w:rsidP="007110DE">
            <w:pPr>
              <w:ind w:left="147"/>
              <w:jc w:val="left"/>
              <w:rPr>
                <w:rFonts w:ascii="Comic Sans MS" w:hAnsi="Comic Sans MS"/>
                <w:color w:val="548DD4" w:themeColor="text2" w:themeTint="99"/>
                <w:sz w:val="20"/>
                <w:szCs w:val="20"/>
                <w:u w:val="single"/>
              </w:rPr>
            </w:pPr>
            <w:r w:rsidRPr="007110DE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= 5 </w:t>
            </w:r>
            <w:r w:rsidRPr="007110DE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7110DE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4 € = 20 €</w:t>
            </w:r>
          </w:p>
        </w:tc>
        <w:tc>
          <w:tcPr>
            <w:tcW w:w="1565" w:type="dxa"/>
            <w:vMerge/>
            <w:tcBorders>
              <w:left w:val="single" w:sz="4" w:space="0" w:color="A6A6A6" w:themeColor="background1" w:themeShade="A6"/>
            </w:tcBorders>
          </w:tcPr>
          <w:p w14:paraId="78427E1F" w14:textId="77777777" w:rsidR="00DE0900" w:rsidRPr="00BC224C" w:rsidRDefault="00DE0900" w:rsidP="00DE0900">
            <w:pPr>
              <w:ind w:left="5" w:firstLine="7"/>
            </w:pPr>
          </w:p>
        </w:tc>
      </w:tr>
      <w:tr w:rsidR="00DE0900" w:rsidRPr="00A17F69" w14:paraId="62EF50D1" w14:textId="77777777" w:rsidTr="008E309E">
        <w:tc>
          <w:tcPr>
            <w:tcW w:w="424" w:type="dxa"/>
            <w:vMerge/>
          </w:tcPr>
          <w:p w14:paraId="12E1D5C2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1702" w:type="dxa"/>
            <w:gridSpan w:val="3"/>
            <w:tcBorders>
              <w:right w:val="single" w:sz="4" w:space="0" w:color="A6A6A6" w:themeColor="background1" w:themeShade="A6"/>
            </w:tcBorders>
          </w:tcPr>
          <w:p w14:paraId="7CD23184" w14:textId="77777777" w:rsidR="00DE0900" w:rsidRPr="00BC224C" w:rsidRDefault="00DE0900" w:rsidP="00DE0900"/>
        </w:tc>
        <w:tc>
          <w:tcPr>
            <w:tcW w:w="2692" w:type="dxa"/>
            <w:gridSpan w:val="4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C27E14" w14:textId="77777777" w:rsidR="00DE0900" w:rsidRPr="00BC224C" w:rsidRDefault="00DE0900" w:rsidP="00DE0900"/>
        </w:tc>
        <w:tc>
          <w:tcPr>
            <w:tcW w:w="2698" w:type="dxa"/>
            <w:gridSpan w:val="3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6B991D" w14:textId="77777777" w:rsidR="00DE0900" w:rsidRPr="00BC224C" w:rsidRDefault="00DE0900" w:rsidP="00DE0900"/>
        </w:tc>
        <w:tc>
          <w:tcPr>
            <w:tcW w:w="1565" w:type="dxa"/>
            <w:tcBorders>
              <w:left w:val="single" w:sz="4" w:space="0" w:color="A6A6A6" w:themeColor="background1" w:themeShade="A6"/>
            </w:tcBorders>
          </w:tcPr>
          <w:p w14:paraId="50DDAAD3" w14:textId="77777777" w:rsidR="00DE0900" w:rsidRPr="00BC224C" w:rsidRDefault="00DE0900" w:rsidP="00DE0900"/>
        </w:tc>
      </w:tr>
      <w:tr w:rsidR="00DE0900" w:rsidRPr="00A17F69" w14:paraId="4653CC94" w14:textId="77777777" w:rsidTr="008E309E">
        <w:tc>
          <w:tcPr>
            <w:tcW w:w="424" w:type="dxa"/>
          </w:tcPr>
          <w:p w14:paraId="11FC5EE9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8657" w:type="dxa"/>
            <w:gridSpan w:val="11"/>
          </w:tcPr>
          <w:p w14:paraId="19D1C339" w14:textId="77777777" w:rsidR="00DE0900" w:rsidRDefault="00DE0900" w:rsidP="00DE0900">
            <w:pPr>
              <w:pStyle w:val="berschrift3"/>
            </w:pPr>
          </w:p>
          <w:p w14:paraId="1F3B2C7D" w14:textId="77777777" w:rsidR="00DE0900" w:rsidRPr="00907F3D" w:rsidRDefault="00DE0900" w:rsidP="00DE0900">
            <w:pPr>
              <w:pStyle w:val="berschrift3"/>
            </w:pPr>
            <w:r w:rsidRPr="00907F3D">
              <w:t>Antwort</w:t>
            </w:r>
            <w:r>
              <w:t xml:space="preserve"> zur Beispielaufgabe</w:t>
            </w:r>
            <w:r w:rsidRPr="00907F3D">
              <w:t xml:space="preserve">:     </w:t>
            </w:r>
          </w:p>
          <w:p w14:paraId="3C267587" w14:textId="77777777" w:rsidR="00DE0900" w:rsidRDefault="00DE0900" w:rsidP="00DE0900">
            <w:pPr>
              <w:pStyle w:val="Listenabsatz"/>
              <w:ind w:left="272" w:hanging="272"/>
            </w:pPr>
            <w:r>
              <w:t xml:space="preserve">Eine Portion Popcorn kostet 4 €. Herr Aslan muss 4 Euro bezahlen. </w:t>
            </w:r>
          </w:p>
          <w:p w14:paraId="2A7785C6" w14:textId="77777777" w:rsidR="00DE0900" w:rsidRPr="00707EE4" w:rsidRDefault="00DE0900" w:rsidP="00DE0900">
            <w:pPr>
              <w:pStyle w:val="Listenabsatz"/>
              <w:ind w:left="272" w:hanging="272"/>
            </w:pPr>
            <w:r>
              <w:t>Frau Meier bezahlt für 5 Portionen Popcorn 20 €.</w:t>
            </w:r>
          </w:p>
        </w:tc>
      </w:tr>
    </w:tbl>
    <w:p w14:paraId="17DC26D4" w14:textId="77777777" w:rsidR="00DE0900" w:rsidRDefault="00DE0900" w:rsidP="00DE0900"/>
    <w:tbl>
      <w:tblPr>
        <w:tblStyle w:val="Tabellenraster"/>
        <w:tblW w:w="5000" w:type="pct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425"/>
        <w:gridCol w:w="1278"/>
        <w:gridCol w:w="802"/>
        <w:gridCol w:w="965"/>
        <w:gridCol w:w="138"/>
        <w:gridCol w:w="134"/>
        <w:gridCol w:w="142"/>
        <w:gridCol w:w="1355"/>
        <w:gridCol w:w="972"/>
        <w:gridCol w:w="965"/>
        <w:gridCol w:w="1610"/>
      </w:tblGrid>
      <w:tr w:rsidR="00DE0900" w:rsidRPr="00A17F69" w14:paraId="56AACD98" w14:textId="77777777" w:rsidTr="00DE0900">
        <w:trPr>
          <w:trHeight w:val="38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3CA5D6B" w14:textId="77777777" w:rsidR="00DE0900" w:rsidRDefault="00DE0900" w:rsidP="00DE0900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t>3</w:t>
            </w:r>
          </w:p>
          <w:p w14:paraId="356EB9DF" w14:textId="77777777" w:rsidR="00DE0900" w:rsidRDefault="00DE0900" w:rsidP="00DE0900"/>
          <w:p w14:paraId="73DD7E58" w14:textId="77777777" w:rsidR="00DE0900" w:rsidRPr="00FE2BB4" w:rsidRDefault="00DE0900" w:rsidP="00DE0900">
            <w:pPr>
              <w:pStyle w:val="berschrift2"/>
            </w:pPr>
          </w:p>
        </w:tc>
        <w:tc>
          <w:tcPr>
            <w:tcW w:w="8786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14:paraId="1344EA1C" w14:textId="77777777" w:rsidR="00DE0900" w:rsidRDefault="00DE0900" w:rsidP="00DE0900">
            <w:pPr>
              <w:pStyle w:val="berschrift2"/>
            </w:pPr>
            <w:r>
              <w:t>Sprechen und Schreiben zu proportionalen Zusammenhängen</w:t>
            </w:r>
          </w:p>
          <w:p w14:paraId="55D5FCA0" w14:textId="77777777" w:rsidR="00DE0900" w:rsidRDefault="00DE0900" w:rsidP="00DE0900">
            <w:pPr>
              <w:jc w:val="left"/>
            </w:pPr>
          </w:p>
          <w:p w14:paraId="0D4978C5" w14:textId="77777777" w:rsidR="00DE0900" w:rsidRDefault="00DE0900" w:rsidP="00DE0900">
            <w:pPr>
              <w:jc w:val="left"/>
              <w:rPr>
                <w:noProof/>
              </w:rPr>
            </w:pPr>
            <w:r>
              <w:t xml:space="preserve"> Übe das Sprechen </w:t>
            </w:r>
            <w:r>
              <w:sym w:font="Webdings" w:char="F029"/>
            </w:r>
            <w:r>
              <w:t xml:space="preserve"> und Schreiben </w:t>
            </w:r>
            <w:r w:rsidRPr="00FE2BB4">
              <w:rPr>
                <w:color w:val="808080"/>
                <w:sz w:val="24"/>
              </w:rPr>
              <w:sym w:font="Wingdings" w:char="F03F"/>
            </w:r>
            <w:r>
              <w:t xml:space="preserve"> zum Thema. </w:t>
            </w:r>
          </w:p>
        </w:tc>
      </w:tr>
      <w:tr w:rsidR="00DE0900" w14:paraId="0760A7CD" w14:textId="77777777" w:rsidTr="00DE0900">
        <w:trPr>
          <w:trHeight w:val="125"/>
        </w:trPr>
        <w:tc>
          <w:tcPr>
            <w:tcW w:w="284" w:type="dxa"/>
            <w:vMerge w:val="restart"/>
            <w:tcBorders>
              <w:top w:val="nil"/>
              <w:left w:val="nil"/>
              <w:right w:val="nil"/>
            </w:tcBorders>
          </w:tcPr>
          <w:p w14:paraId="719E2A9D" w14:textId="77777777" w:rsidR="00DE0900" w:rsidRDefault="00DE0900" w:rsidP="00DE0900">
            <w:pPr>
              <w:pStyle w:val="berschrift2"/>
              <w:rPr>
                <w:noProof/>
              </w:rPr>
            </w:pPr>
          </w:p>
        </w:tc>
        <w:tc>
          <w:tcPr>
            <w:tcW w:w="1703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5BD5C68A" w14:textId="77777777" w:rsidR="00DE0900" w:rsidRPr="00B81FBE" w:rsidRDefault="00DE0900" w:rsidP="00DE0900">
            <w:pPr>
              <w:jc w:val="left"/>
              <w:rPr>
                <w:color w:val="000000"/>
              </w:rPr>
            </w:pPr>
          </w:p>
          <w:p w14:paraId="332E7F90" w14:textId="77777777" w:rsidR="00DE0900" w:rsidRPr="00B81FBE" w:rsidRDefault="00DE0900" w:rsidP="00DE0900">
            <w:pPr>
              <w:jc w:val="left"/>
            </w:pPr>
            <w:r>
              <w:rPr>
                <w:color w:val="000000"/>
              </w:rPr>
              <w:t>Aufgabe 1: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A6A6A6"/>
              <w:right w:val="nil"/>
            </w:tcBorders>
          </w:tcPr>
          <w:p w14:paraId="19E09294" w14:textId="77777777" w:rsidR="00DE0900" w:rsidRPr="000A61A3" w:rsidRDefault="00DE0900" w:rsidP="00DE0900">
            <w:pPr>
              <w:jc w:val="left"/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6A6A6"/>
              <w:right w:val="nil"/>
            </w:tcBorders>
          </w:tcPr>
          <w:p w14:paraId="5763F462" w14:textId="77777777" w:rsidR="00DE0900" w:rsidRPr="000A61A3" w:rsidRDefault="00DE0900" w:rsidP="00DE0900">
            <w:pPr>
              <w:jc w:val="left"/>
            </w:pPr>
          </w:p>
        </w:tc>
        <w:tc>
          <w:tcPr>
            <w:tcW w:w="2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A32B6B" w14:textId="77777777" w:rsidR="00DE0900" w:rsidRPr="000A61A3" w:rsidRDefault="00DE0900" w:rsidP="00DE0900">
            <w:pPr>
              <w:jc w:val="left"/>
            </w:pPr>
          </w:p>
        </w:tc>
        <w:tc>
          <w:tcPr>
            <w:tcW w:w="14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C57D36" w14:textId="77777777" w:rsidR="00DE0900" w:rsidRPr="000A61A3" w:rsidRDefault="00DE0900" w:rsidP="00DE0900">
            <w:pPr>
              <w:jc w:val="left"/>
              <w:rPr>
                <w:noProof/>
              </w:rPr>
            </w:pP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79617C8C" w14:textId="77777777" w:rsidR="00DE0900" w:rsidRPr="000A61A3" w:rsidRDefault="00DE0900" w:rsidP="00DE0900">
            <w:pPr>
              <w:jc w:val="left"/>
              <w:rPr>
                <w:noProof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</w:tcPr>
          <w:p w14:paraId="2BF3F17C" w14:textId="77777777" w:rsidR="00DE0900" w:rsidRPr="000A61A3" w:rsidRDefault="00DE0900" w:rsidP="00DE0900">
            <w:pPr>
              <w:jc w:val="left"/>
              <w:rPr>
                <w:noProof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83E7CE" w14:textId="77777777" w:rsidR="00DE0900" w:rsidRPr="000A61A3" w:rsidRDefault="00DE0900" w:rsidP="00DE0900">
            <w:pPr>
              <w:jc w:val="left"/>
              <w:rPr>
                <w:noProof/>
              </w:rPr>
            </w:pPr>
          </w:p>
        </w:tc>
      </w:tr>
      <w:tr w:rsidR="00DE0900" w14:paraId="0D0957BD" w14:textId="77777777" w:rsidTr="00971D6F">
        <w:trPr>
          <w:trHeight w:val="125"/>
        </w:trPr>
        <w:tc>
          <w:tcPr>
            <w:tcW w:w="284" w:type="dxa"/>
            <w:vMerge/>
            <w:tcBorders>
              <w:left w:val="nil"/>
              <w:right w:val="nil"/>
            </w:tcBorders>
          </w:tcPr>
          <w:p w14:paraId="22120E69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1703" w:type="dxa"/>
            <w:gridSpan w:val="2"/>
            <w:vMerge/>
            <w:tcBorders>
              <w:left w:val="nil"/>
              <w:right w:val="single" w:sz="4" w:space="0" w:color="A6A6A6"/>
            </w:tcBorders>
          </w:tcPr>
          <w:p w14:paraId="29BF88B2" w14:textId="77777777" w:rsidR="00DE0900" w:rsidRPr="00BC7623" w:rsidRDefault="00DE0900" w:rsidP="00DE0900">
            <w:pPr>
              <w:jc w:val="left"/>
            </w:pPr>
          </w:p>
        </w:tc>
        <w:tc>
          <w:tcPr>
            <w:tcW w:w="8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33EBD122" w14:textId="77777777" w:rsidR="00DE0900" w:rsidRPr="00BC7623" w:rsidRDefault="00DE0900" w:rsidP="00DE09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F20E9A" wp14:editId="3D26E105">
                  <wp:extent cx="238125" cy="238125"/>
                  <wp:effectExtent l="0" t="0" r="9525" b="9525"/>
                  <wp:docPr id="15720" name="Grafik 15720" descr="Pop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opcorn.svg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44" cy="23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78C2CF3A" w14:textId="77777777" w:rsidR="00DE0900" w:rsidRDefault="00DE0900" w:rsidP="00DE0900">
            <w:pPr>
              <w:jc w:val="center"/>
            </w:pPr>
            <w:r>
              <w:t>Preis</w:t>
            </w:r>
          </w:p>
          <w:p w14:paraId="6494E804" w14:textId="77777777" w:rsidR="00DE0900" w:rsidRPr="00BC7623" w:rsidRDefault="00DE0900" w:rsidP="00DE0900">
            <w:pPr>
              <w:jc w:val="center"/>
              <w:rPr>
                <w:b/>
                <w:bCs/>
              </w:rPr>
            </w:pPr>
            <w:r>
              <w:t>(in €)</w:t>
            </w:r>
          </w:p>
        </w:tc>
        <w:tc>
          <w:tcPr>
            <w:tcW w:w="1769" w:type="dxa"/>
            <w:gridSpan w:val="4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</w:tcPr>
          <w:p w14:paraId="3F95DCB6" w14:textId="77777777" w:rsidR="00DE0900" w:rsidRDefault="00DE0900" w:rsidP="00DE0900">
            <w:pPr>
              <w:ind w:left="497"/>
              <w:jc w:val="left"/>
            </w:pPr>
            <w:r>
              <w:t>Aufgabe 2:</w:t>
            </w:r>
          </w:p>
          <w:p w14:paraId="7341043C" w14:textId="77777777" w:rsidR="00DE0900" w:rsidRPr="00A579B3" w:rsidRDefault="00DE0900" w:rsidP="00DE0900">
            <w:pPr>
              <w:jc w:val="left"/>
            </w:pPr>
          </w:p>
        </w:tc>
        <w:tc>
          <w:tcPr>
            <w:tcW w:w="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204C7500" w14:textId="77777777" w:rsidR="00DE0900" w:rsidRPr="00B81FBE" w:rsidRDefault="00DE0900" w:rsidP="00DE0900">
            <w:pPr>
              <w:jc w:val="center"/>
              <w:rPr>
                <w:color w:val="FF00FF"/>
                <w:sz w:val="13"/>
              </w:rPr>
            </w:pPr>
            <w:r>
              <w:rPr>
                <w:noProof/>
              </w:rPr>
              <w:drawing>
                <wp:inline distT="0" distB="0" distL="0" distR="0" wp14:anchorId="179343B4" wp14:editId="0798FD6D">
                  <wp:extent cx="342900" cy="342900"/>
                  <wp:effectExtent l="0" t="0" r="0" b="0"/>
                  <wp:docPr id="15721" name="Grafik 15721" descr="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zza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63" cy="343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30313693" w14:textId="77777777" w:rsidR="00DE0900" w:rsidRDefault="00DE0900" w:rsidP="00DE0900">
            <w:pPr>
              <w:jc w:val="center"/>
            </w:pPr>
            <w:r>
              <w:t>Preis</w:t>
            </w:r>
          </w:p>
          <w:p w14:paraId="6B077A5E" w14:textId="77777777" w:rsidR="00DE0900" w:rsidRPr="00A579B3" w:rsidRDefault="00DE0900" w:rsidP="00DE0900">
            <w:pPr>
              <w:jc w:val="center"/>
            </w:pPr>
            <w:r>
              <w:t>(in €)</w:t>
            </w:r>
          </w:p>
        </w:tc>
        <w:tc>
          <w:tcPr>
            <w:tcW w:w="1610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</w:tcPr>
          <w:p w14:paraId="18EE679B" w14:textId="77777777" w:rsidR="00DE0900" w:rsidRPr="00A579B3" w:rsidRDefault="00DE0900" w:rsidP="00DE0900">
            <w:pPr>
              <w:jc w:val="left"/>
            </w:pPr>
          </w:p>
        </w:tc>
      </w:tr>
      <w:tr w:rsidR="00DE0900" w14:paraId="4EE49137" w14:textId="77777777" w:rsidTr="00DE0900">
        <w:trPr>
          <w:trHeight w:val="125"/>
        </w:trPr>
        <w:tc>
          <w:tcPr>
            <w:tcW w:w="284" w:type="dxa"/>
            <w:vMerge/>
            <w:tcBorders>
              <w:left w:val="nil"/>
              <w:right w:val="nil"/>
            </w:tcBorders>
          </w:tcPr>
          <w:p w14:paraId="3A77AA81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1703" w:type="dxa"/>
            <w:gridSpan w:val="2"/>
            <w:vMerge/>
            <w:tcBorders>
              <w:left w:val="nil"/>
              <w:right w:val="single" w:sz="4" w:space="0" w:color="A6A6A6"/>
            </w:tcBorders>
          </w:tcPr>
          <w:p w14:paraId="1BD4DD39" w14:textId="77777777" w:rsidR="00DE0900" w:rsidRPr="00BC7623" w:rsidRDefault="00DE0900" w:rsidP="00DE0900">
            <w:pPr>
              <w:jc w:val="left"/>
            </w:pPr>
          </w:p>
        </w:tc>
        <w:tc>
          <w:tcPr>
            <w:tcW w:w="8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0379CB0" w14:textId="77777777" w:rsidR="00DE0900" w:rsidRPr="000A61A3" w:rsidRDefault="00DE0900" w:rsidP="00DE0900">
            <w:pPr>
              <w:jc w:val="center"/>
            </w:pPr>
            <w:r w:rsidRPr="000A61A3">
              <w:t>1</w:t>
            </w:r>
          </w:p>
        </w:tc>
        <w:tc>
          <w:tcPr>
            <w:tcW w:w="96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82E2A2" w14:textId="77777777" w:rsidR="00DE0900" w:rsidRPr="000A61A3" w:rsidRDefault="00DE0900" w:rsidP="00DE0900">
            <w:pPr>
              <w:pStyle w:val="Handschrift"/>
              <w:jc w:val="center"/>
            </w:pPr>
            <w:r w:rsidRPr="000A61A3">
              <w:t>2</w:t>
            </w:r>
          </w:p>
        </w:tc>
        <w:tc>
          <w:tcPr>
            <w:tcW w:w="272" w:type="dxa"/>
            <w:gridSpan w:val="2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383D1A66" w14:textId="77777777" w:rsidR="00DE0900" w:rsidRPr="00BC7623" w:rsidRDefault="00DE0900" w:rsidP="00DE0900">
            <w:pPr>
              <w:jc w:val="left"/>
            </w:pPr>
          </w:p>
        </w:tc>
        <w:tc>
          <w:tcPr>
            <w:tcW w:w="1497" w:type="dxa"/>
            <w:gridSpan w:val="2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</w:tcPr>
          <w:p w14:paraId="1B2A81B7" w14:textId="77777777" w:rsidR="00DE0900" w:rsidRPr="00A579B3" w:rsidRDefault="00DE0900" w:rsidP="00DE0900">
            <w:pPr>
              <w:jc w:val="left"/>
            </w:pPr>
          </w:p>
        </w:tc>
        <w:tc>
          <w:tcPr>
            <w:tcW w:w="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8BF136F" w14:textId="77777777" w:rsidR="00DE0900" w:rsidRPr="00A579B3" w:rsidRDefault="00DE0900" w:rsidP="00DE0900">
            <w:pPr>
              <w:jc w:val="center"/>
            </w:pPr>
            <w:r w:rsidRPr="000A61A3">
              <w:t>1</w:t>
            </w:r>
          </w:p>
        </w:tc>
        <w:tc>
          <w:tcPr>
            <w:tcW w:w="96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65596DE0" w14:textId="77777777" w:rsidR="00DE0900" w:rsidRPr="00A579B3" w:rsidRDefault="00DE0900" w:rsidP="00DE0900">
            <w:pPr>
              <w:jc w:val="center"/>
            </w:pPr>
          </w:p>
        </w:tc>
        <w:tc>
          <w:tcPr>
            <w:tcW w:w="1610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</w:tcPr>
          <w:p w14:paraId="32D92170" w14:textId="77777777" w:rsidR="00DE0900" w:rsidRPr="00A579B3" w:rsidRDefault="00DE0900" w:rsidP="00DE0900">
            <w:pPr>
              <w:jc w:val="left"/>
            </w:pPr>
          </w:p>
        </w:tc>
      </w:tr>
      <w:tr w:rsidR="00DE0900" w14:paraId="340F8665" w14:textId="77777777" w:rsidTr="00DE0900">
        <w:trPr>
          <w:trHeight w:val="125"/>
        </w:trPr>
        <w:tc>
          <w:tcPr>
            <w:tcW w:w="284" w:type="dxa"/>
            <w:vMerge/>
            <w:tcBorders>
              <w:left w:val="nil"/>
              <w:right w:val="nil"/>
            </w:tcBorders>
          </w:tcPr>
          <w:p w14:paraId="31A3C86B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1703" w:type="dxa"/>
            <w:gridSpan w:val="2"/>
            <w:vMerge/>
            <w:tcBorders>
              <w:left w:val="nil"/>
              <w:right w:val="single" w:sz="4" w:space="0" w:color="A6A6A6"/>
            </w:tcBorders>
          </w:tcPr>
          <w:p w14:paraId="734C77C0" w14:textId="77777777" w:rsidR="00DE0900" w:rsidRPr="00BC7623" w:rsidRDefault="00DE0900" w:rsidP="00DE0900">
            <w:pPr>
              <w:jc w:val="left"/>
            </w:pPr>
          </w:p>
        </w:tc>
        <w:tc>
          <w:tcPr>
            <w:tcW w:w="8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79AFA82" w14:textId="77777777" w:rsidR="00DE0900" w:rsidRPr="000A61A3" w:rsidRDefault="00DE0900" w:rsidP="00DE0900">
            <w:pPr>
              <w:jc w:val="center"/>
            </w:pPr>
            <w:r>
              <w:t>3</w:t>
            </w:r>
          </w:p>
        </w:tc>
        <w:tc>
          <w:tcPr>
            <w:tcW w:w="96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F892D82" w14:textId="77777777" w:rsidR="00DE0900" w:rsidRPr="000A61A3" w:rsidRDefault="00DE0900" w:rsidP="00DE0900">
            <w:pPr>
              <w:pStyle w:val="Handschrift"/>
              <w:jc w:val="center"/>
            </w:pPr>
            <w:r>
              <w:t>6</w:t>
            </w:r>
          </w:p>
        </w:tc>
        <w:tc>
          <w:tcPr>
            <w:tcW w:w="272" w:type="dxa"/>
            <w:gridSpan w:val="2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7CA3BDB9" w14:textId="77777777" w:rsidR="00DE0900" w:rsidRPr="00BC7623" w:rsidRDefault="00DE0900" w:rsidP="00DE0900">
            <w:pPr>
              <w:jc w:val="left"/>
            </w:pPr>
          </w:p>
        </w:tc>
        <w:tc>
          <w:tcPr>
            <w:tcW w:w="1497" w:type="dxa"/>
            <w:gridSpan w:val="2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</w:tcPr>
          <w:p w14:paraId="30B258D2" w14:textId="77777777" w:rsidR="00DE0900" w:rsidRPr="00A579B3" w:rsidRDefault="00DE0900" w:rsidP="00DE0900">
            <w:pPr>
              <w:jc w:val="left"/>
            </w:pPr>
          </w:p>
        </w:tc>
        <w:tc>
          <w:tcPr>
            <w:tcW w:w="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5063872" w14:textId="77777777" w:rsidR="00DE0900" w:rsidRPr="00A579B3" w:rsidRDefault="00DE0900" w:rsidP="00DE0900">
            <w:pPr>
              <w:jc w:val="center"/>
            </w:pPr>
            <w:r w:rsidRPr="000A61A3">
              <w:t>2</w:t>
            </w:r>
          </w:p>
        </w:tc>
        <w:tc>
          <w:tcPr>
            <w:tcW w:w="96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1AB0442F" w14:textId="77777777" w:rsidR="00DE0900" w:rsidRPr="00A579B3" w:rsidRDefault="00DE0900" w:rsidP="00DE0900">
            <w:pPr>
              <w:jc w:val="center"/>
            </w:pPr>
            <w:r>
              <w:t>6</w:t>
            </w:r>
          </w:p>
        </w:tc>
        <w:tc>
          <w:tcPr>
            <w:tcW w:w="1610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</w:tcPr>
          <w:p w14:paraId="77347F96" w14:textId="77777777" w:rsidR="00DE0900" w:rsidRPr="00A579B3" w:rsidRDefault="00DE0900" w:rsidP="00DE0900">
            <w:pPr>
              <w:jc w:val="left"/>
            </w:pPr>
          </w:p>
        </w:tc>
      </w:tr>
      <w:tr w:rsidR="00DE0900" w14:paraId="50A26E57" w14:textId="77777777" w:rsidTr="00DE0900">
        <w:trPr>
          <w:trHeight w:val="125"/>
        </w:trPr>
        <w:tc>
          <w:tcPr>
            <w:tcW w:w="284" w:type="dxa"/>
            <w:vMerge/>
            <w:tcBorders>
              <w:left w:val="nil"/>
              <w:right w:val="nil"/>
            </w:tcBorders>
          </w:tcPr>
          <w:p w14:paraId="52A38F8E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1703" w:type="dxa"/>
            <w:gridSpan w:val="2"/>
            <w:vMerge/>
            <w:tcBorders>
              <w:left w:val="nil"/>
              <w:right w:val="single" w:sz="4" w:space="0" w:color="A6A6A6"/>
            </w:tcBorders>
          </w:tcPr>
          <w:p w14:paraId="67C723A2" w14:textId="77777777" w:rsidR="00DE0900" w:rsidRPr="00BC7623" w:rsidRDefault="00DE0900" w:rsidP="00DE0900">
            <w:pPr>
              <w:jc w:val="left"/>
            </w:pPr>
          </w:p>
        </w:tc>
        <w:tc>
          <w:tcPr>
            <w:tcW w:w="8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DAEF104" w14:textId="77777777" w:rsidR="00DE0900" w:rsidRPr="000A61A3" w:rsidRDefault="00DE0900" w:rsidP="00DE0900">
            <w:pPr>
              <w:jc w:val="center"/>
            </w:pPr>
            <w:r w:rsidRPr="000A61A3">
              <w:t>4</w:t>
            </w:r>
          </w:p>
        </w:tc>
        <w:tc>
          <w:tcPr>
            <w:tcW w:w="96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B610743" w14:textId="77777777" w:rsidR="00DE0900" w:rsidRPr="00FE2BB4" w:rsidRDefault="00DE0900" w:rsidP="00DE0900">
            <w:pPr>
              <w:jc w:val="center"/>
            </w:pPr>
            <w:r w:rsidRPr="00FE2BB4">
              <w:t>8</w:t>
            </w:r>
          </w:p>
        </w:tc>
        <w:tc>
          <w:tcPr>
            <w:tcW w:w="272" w:type="dxa"/>
            <w:gridSpan w:val="2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746062E3" w14:textId="77777777" w:rsidR="00DE0900" w:rsidRPr="00BC7623" w:rsidRDefault="00DE0900" w:rsidP="00DE0900">
            <w:pPr>
              <w:jc w:val="left"/>
            </w:pPr>
          </w:p>
        </w:tc>
        <w:tc>
          <w:tcPr>
            <w:tcW w:w="1497" w:type="dxa"/>
            <w:gridSpan w:val="2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</w:tcPr>
          <w:p w14:paraId="30BE9E98" w14:textId="77777777" w:rsidR="00DE0900" w:rsidRPr="00A579B3" w:rsidRDefault="00DE0900" w:rsidP="00DE0900">
            <w:pPr>
              <w:jc w:val="left"/>
            </w:pPr>
          </w:p>
        </w:tc>
        <w:tc>
          <w:tcPr>
            <w:tcW w:w="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1BD6F813" w14:textId="77777777" w:rsidR="00DE0900" w:rsidRPr="00A579B3" w:rsidRDefault="00DE0900" w:rsidP="00DE0900">
            <w:pPr>
              <w:jc w:val="center"/>
            </w:pPr>
            <w:r>
              <w:t>5</w:t>
            </w:r>
          </w:p>
        </w:tc>
        <w:tc>
          <w:tcPr>
            <w:tcW w:w="96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0F7B5FD" w14:textId="77777777" w:rsidR="00DE0900" w:rsidRPr="00A579B3" w:rsidRDefault="00DE0900" w:rsidP="00DE0900">
            <w:pPr>
              <w:jc w:val="center"/>
            </w:pPr>
          </w:p>
        </w:tc>
        <w:tc>
          <w:tcPr>
            <w:tcW w:w="1610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</w:tcPr>
          <w:p w14:paraId="5A0D7084" w14:textId="77777777" w:rsidR="00DE0900" w:rsidRPr="00A579B3" w:rsidRDefault="00DE0900" w:rsidP="00DE0900">
            <w:pPr>
              <w:jc w:val="left"/>
            </w:pPr>
          </w:p>
        </w:tc>
      </w:tr>
      <w:tr w:rsidR="00DE0900" w14:paraId="21B06EDC" w14:textId="77777777" w:rsidTr="00DE0900">
        <w:trPr>
          <w:trHeight w:val="125"/>
        </w:trPr>
        <w:tc>
          <w:tcPr>
            <w:tcW w:w="284" w:type="dxa"/>
            <w:vMerge/>
            <w:tcBorders>
              <w:left w:val="nil"/>
              <w:bottom w:val="nil"/>
              <w:right w:val="nil"/>
            </w:tcBorders>
          </w:tcPr>
          <w:p w14:paraId="026FD926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1703" w:type="dxa"/>
            <w:gridSpan w:val="2"/>
            <w:vMerge/>
            <w:tcBorders>
              <w:left w:val="nil"/>
              <w:bottom w:val="nil"/>
              <w:right w:val="single" w:sz="4" w:space="0" w:color="A6A6A6"/>
            </w:tcBorders>
          </w:tcPr>
          <w:p w14:paraId="17EA3C9B" w14:textId="77777777" w:rsidR="00DE0900" w:rsidRPr="000A61A3" w:rsidRDefault="00DE0900" w:rsidP="00DE0900">
            <w:pPr>
              <w:jc w:val="left"/>
            </w:pPr>
          </w:p>
        </w:tc>
        <w:tc>
          <w:tcPr>
            <w:tcW w:w="80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023C9D3" w14:textId="77777777" w:rsidR="00DE0900" w:rsidRPr="000A61A3" w:rsidRDefault="00DE0900" w:rsidP="00DE0900">
            <w:pPr>
              <w:jc w:val="center"/>
            </w:pPr>
          </w:p>
        </w:tc>
        <w:tc>
          <w:tcPr>
            <w:tcW w:w="96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8026105" w14:textId="77777777" w:rsidR="00DE0900" w:rsidRPr="000A61A3" w:rsidRDefault="00DE0900" w:rsidP="00DE0900">
            <w:pPr>
              <w:jc w:val="center"/>
            </w:pPr>
          </w:p>
        </w:tc>
        <w:tc>
          <w:tcPr>
            <w:tcW w:w="272" w:type="dxa"/>
            <w:gridSpan w:val="2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1E50CD97" w14:textId="77777777" w:rsidR="00DE0900" w:rsidRPr="000A61A3" w:rsidRDefault="00DE0900" w:rsidP="00DE0900">
            <w:pPr>
              <w:jc w:val="left"/>
            </w:pPr>
          </w:p>
        </w:tc>
        <w:tc>
          <w:tcPr>
            <w:tcW w:w="1497" w:type="dxa"/>
            <w:gridSpan w:val="2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</w:tcPr>
          <w:p w14:paraId="1CEBEC5B" w14:textId="77777777" w:rsidR="00DE0900" w:rsidRPr="000A61A3" w:rsidRDefault="00DE0900" w:rsidP="00DE0900">
            <w:pPr>
              <w:jc w:val="left"/>
            </w:pPr>
          </w:p>
        </w:tc>
        <w:tc>
          <w:tcPr>
            <w:tcW w:w="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1D71203" w14:textId="77777777" w:rsidR="00DE0900" w:rsidRPr="000A61A3" w:rsidRDefault="00DE0900" w:rsidP="00DE0900">
            <w:pPr>
              <w:jc w:val="center"/>
            </w:pPr>
          </w:p>
        </w:tc>
        <w:tc>
          <w:tcPr>
            <w:tcW w:w="96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52DAC459" w14:textId="77777777" w:rsidR="00DE0900" w:rsidRPr="000A61A3" w:rsidRDefault="00DE0900" w:rsidP="00DE0900">
            <w:pPr>
              <w:jc w:val="center"/>
            </w:pPr>
          </w:p>
        </w:tc>
        <w:tc>
          <w:tcPr>
            <w:tcW w:w="1610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</w:tcPr>
          <w:p w14:paraId="2DAB5A35" w14:textId="77777777" w:rsidR="00DE0900" w:rsidRPr="000A61A3" w:rsidRDefault="00DE0900" w:rsidP="00DE0900">
            <w:pPr>
              <w:jc w:val="left"/>
            </w:pPr>
          </w:p>
        </w:tc>
      </w:tr>
      <w:tr w:rsidR="00DE0900" w14:paraId="275F3F2F" w14:textId="77777777" w:rsidTr="00DE0900">
        <w:trPr>
          <w:trHeight w:val="44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899ABF7" w14:textId="77777777" w:rsidR="00DE0900" w:rsidRPr="00CC20E0" w:rsidRDefault="00DE0900" w:rsidP="00DE0900">
            <w:pPr>
              <w:pStyle w:val="berschrift1"/>
              <w:rPr>
                <w:noProof/>
                <w:sz w:val="14"/>
              </w:rPr>
            </w:pPr>
          </w:p>
        </w:tc>
        <w:tc>
          <w:tcPr>
            <w:tcW w:w="347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A66E57F" w14:textId="77777777" w:rsidR="00DE0900" w:rsidRPr="00CC20E0" w:rsidRDefault="00DE0900" w:rsidP="00DE0900">
            <w:pPr>
              <w:jc w:val="left"/>
              <w:rPr>
                <w:sz w:val="14"/>
              </w:rPr>
            </w:pPr>
          </w:p>
        </w:tc>
        <w:tc>
          <w:tcPr>
            <w:tcW w:w="531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7EE68C" w14:textId="77777777" w:rsidR="00DE0900" w:rsidRPr="00CC20E0" w:rsidRDefault="00DE0900" w:rsidP="00DE0900">
            <w:pPr>
              <w:jc w:val="left"/>
              <w:rPr>
                <w:sz w:val="14"/>
              </w:rPr>
            </w:pPr>
          </w:p>
        </w:tc>
      </w:tr>
      <w:tr w:rsidR="00DE0900" w14:paraId="5877E711" w14:textId="77777777" w:rsidTr="00DE0900">
        <w:trPr>
          <w:trHeight w:val="716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C07BC01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3608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FC4223F" w14:textId="77777777" w:rsidR="00DE0900" w:rsidRPr="005A1FAA" w:rsidRDefault="00DE0900" w:rsidP="00DE0900">
            <w:pPr>
              <w:jc w:val="left"/>
              <w:rPr>
                <w:b/>
              </w:rPr>
            </w:pPr>
            <w:r w:rsidRPr="005A1FAA">
              <w:rPr>
                <w:b/>
              </w:rPr>
              <w:t xml:space="preserve">Beschreibung zur Aufgabe 1: </w:t>
            </w:r>
          </w:p>
        </w:tc>
        <w:tc>
          <w:tcPr>
            <w:tcW w:w="2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6280FC" w14:textId="77777777" w:rsidR="00DE0900" w:rsidRPr="005A1FAA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4902" w:type="dxa"/>
            <w:gridSpan w:val="4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</w:tcPr>
          <w:p w14:paraId="57FB22EE" w14:textId="77777777" w:rsidR="00DE0900" w:rsidRPr="005A1FAA" w:rsidRDefault="00DE0900" w:rsidP="00DE0900">
            <w:pPr>
              <w:jc w:val="left"/>
              <w:rPr>
                <w:b/>
              </w:rPr>
            </w:pPr>
            <w:r w:rsidRPr="005A1FAA">
              <w:rPr>
                <w:b/>
              </w:rPr>
              <w:t>Beschreibe den Rechenweg zur Aufgabe 2:</w:t>
            </w:r>
          </w:p>
        </w:tc>
      </w:tr>
      <w:tr w:rsidR="00DE0900" w14:paraId="630934B9" w14:textId="77777777" w:rsidTr="00DE0900">
        <w:trPr>
          <w:trHeight w:val="1303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AE85284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DB2558B" w14:textId="77777777" w:rsidR="00DE0900" w:rsidRDefault="00DE0900" w:rsidP="00DE0900">
            <w:pPr>
              <w:pStyle w:val="berschrift2"/>
            </w:pPr>
            <w:r>
              <w:t>(1)</w:t>
            </w:r>
          </w:p>
        </w:tc>
        <w:tc>
          <w:tcPr>
            <w:tcW w:w="318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D8862D5" w14:textId="77777777" w:rsidR="00DE0900" w:rsidRDefault="00DE0900" w:rsidP="00DE0900">
            <w:pPr>
              <w:jc w:val="left"/>
            </w:pPr>
            <w:r>
              <w:t xml:space="preserve">Je mehr Portionen Popcorn </w:t>
            </w:r>
            <w:r>
              <w:br/>
              <w:t xml:space="preserve">ich kaufe, desto mehr muss ich </w:t>
            </w:r>
          </w:p>
          <w:p w14:paraId="444434BC" w14:textId="77777777" w:rsidR="00DE0900" w:rsidRDefault="00DE0900" w:rsidP="00DE0900">
            <w:pPr>
              <w:jc w:val="left"/>
            </w:pPr>
            <w:r>
              <w:t>bezahlen.</w:t>
            </w:r>
          </w:p>
        </w:tc>
        <w:tc>
          <w:tcPr>
            <w:tcW w:w="276" w:type="dxa"/>
            <w:gridSpan w:val="2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</w:tcPr>
          <w:p w14:paraId="07A7E259" w14:textId="77777777" w:rsidR="00DE0900" w:rsidRPr="00B81FBE" w:rsidRDefault="00DE0900" w:rsidP="00DE0900">
            <w:pPr>
              <w:pStyle w:val="Handschrift"/>
            </w:pPr>
          </w:p>
        </w:tc>
        <w:tc>
          <w:tcPr>
            <w:tcW w:w="4902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4EA31FD6" w14:textId="77777777" w:rsidR="00DE0900" w:rsidRPr="00B81FBE" w:rsidRDefault="00DE0900" w:rsidP="00DE0900">
            <w:pPr>
              <w:pStyle w:val="Handschrift"/>
            </w:pPr>
            <w:r w:rsidRPr="00FE2BB4">
              <w:sym w:font="Wingdings" w:char="F03F"/>
            </w:r>
            <w:r>
              <w:t xml:space="preserve"> Je mehr Stücke Pizza ich kaufe ...</w:t>
            </w:r>
          </w:p>
        </w:tc>
      </w:tr>
      <w:tr w:rsidR="00DE0900" w14:paraId="2CEC81AB" w14:textId="77777777" w:rsidTr="00DE0900">
        <w:trPr>
          <w:trHeight w:val="1501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3389131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C270BE5" w14:textId="77777777" w:rsidR="00DE0900" w:rsidRDefault="00DE0900" w:rsidP="00DE0900">
            <w:pPr>
              <w:pStyle w:val="berschrift2"/>
            </w:pPr>
            <w:r>
              <w:t>(2)</w:t>
            </w:r>
          </w:p>
        </w:tc>
        <w:tc>
          <w:tcPr>
            <w:tcW w:w="318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1003D36" w14:textId="77777777" w:rsidR="00DE0900" w:rsidRDefault="00DE0900" w:rsidP="00DE0900">
            <w:pPr>
              <w:jc w:val="left"/>
            </w:pPr>
            <w:r>
              <w:t xml:space="preserve">Eine Portion Popcorn kostet 2 Euro. Denn ich rechne </w:t>
            </w:r>
            <w:proofErr w:type="gramStart"/>
            <w:r>
              <w:t>8 :</w:t>
            </w:r>
            <w:proofErr w:type="gramEnd"/>
            <w:r>
              <w:t xml:space="preserve"> 4  = 2.</w:t>
            </w:r>
          </w:p>
        </w:tc>
        <w:tc>
          <w:tcPr>
            <w:tcW w:w="276" w:type="dxa"/>
            <w:gridSpan w:val="2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</w:tcPr>
          <w:p w14:paraId="61392578" w14:textId="77777777" w:rsidR="00DE0900" w:rsidRPr="00A579B3" w:rsidRDefault="00DE0900" w:rsidP="00DE0900">
            <w:pPr>
              <w:pStyle w:val="Handschrift"/>
            </w:pPr>
          </w:p>
        </w:tc>
        <w:tc>
          <w:tcPr>
            <w:tcW w:w="4902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685F592A" w14:textId="77777777" w:rsidR="00DE0900" w:rsidRPr="00A579B3" w:rsidRDefault="00DE0900" w:rsidP="00DE0900">
            <w:pPr>
              <w:pStyle w:val="Handschrift"/>
            </w:pPr>
            <w:r w:rsidRPr="00FE2BB4">
              <w:rPr>
                <w:color w:val="808080" w:themeColor="background1" w:themeShade="80"/>
                <w:sz w:val="24"/>
              </w:rPr>
              <w:sym w:font="Wingdings" w:char="F03F"/>
            </w:r>
          </w:p>
        </w:tc>
      </w:tr>
      <w:tr w:rsidR="00DE0900" w14:paraId="1C4C144A" w14:textId="77777777" w:rsidTr="00DE0900">
        <w:trPr>
          <w:trHeight w:val="1267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83735B2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913A676" w14:textId="77777777" w:rsidR="00DE0900" w:rsidRDefault="00DE0900" w:rsidP="00DE0900">
            <w:pPr>
              <w:pStyle w:val="berschrift2"/>
            </w:pPr>
            <w:r>
              <w:t>(3)</w:t>
            </w:r>
          </w:p>
        </w:tc>
        <w:tc>
          <w:tcPr>
            <w:tcW w:w="318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1E5CA92" w14:textId="77777777" w:rsidR="00DE0900" w:rsidRDefault="00DE0900" w:rsidP="00DE0900">
            <w:pPr>
              <w:jc w:val="left"/>
            </w:pPr>
            <w:r>
              <w:t>Ich bezahle pro Portion 2 Euro.</w:t>
            </w:r>
          </w:p>
        </w:tc>
        <w:tc>
          <w:tcPr>
            <w:tcW w:w="276" w:type="dxa"/>
            <w:gridSpan w:val="2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</w:tcPr>
          <w:p w14:paraId="37990461" w14:textId="77777777" w:rsidR="00DE0900" w:rsidRPr="00A579B3" w:rsidRDefault="00DE0900" w:rsidP="00DE0900">
            <w:pPr>
              <w:pStyle w:val="Handschrift"/>
            </w:pPr>
          </w:p>
        </w:tc>
        <w:tc>
          <w:tcPr>
            <w:tcW w:w="4902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0449BFB4" w14:textId="77777777" w:rsidR="00DE0900" w:rsidRPr="00A579B3" w:rsidRDefault="00DE0900" w:rsidP="00DE0900">
            <w:pPr>
              <w:pStyle w:val="Handschrift"/>
            </w:pPr>
            <w:r w:rsidRPr="00FE2BB4">
              <w:rPr>
                <w:color w:val="808080" w:themeColor="background1" w:themeShade="80"/>
                <w:sz w:val="24"/>
              </w:rPr>
              <w:sym w:font="Wingdings" w:char="F03F"/>
            </w:r>
          </w:p>
        </w:tc>
      </w:tr>
      <w:tr w:rsidR="003B5C7E" w14:paraId="40433E0A" w14:textId="77777777" w:rsidTr="003B5C7E">
        <w:trPr>
          <w:trHeight w:val="1554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B321B1" w14:textId="77777777" w:rsidR="003B5C7E" w:rsidRPr="00282BC6" w:rsidRDefault="003B5C7E" w:rsidP="00DE0900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140558B1" w14:textId="63B74BEF" w:rsidR="003B5C7E" w:rsidRDefault="003B5C7E" w:rsidP="00DE0900">
            <w:pPr>
              <w:pStyle w:val="berschrift2"/>
            </w:pPr>
            <w:r>
              <w:t>(4)</w:t>
            </w:r>
          </w:p>
          <w:p w14:paraId="09E8FD86" w14:textId="4A52AE28" w:rsidR="003B5C7E" w:rsidRDefault="003B5C7E" w:rsidP="003B5C7E"/>
          <w:p w14:paraId="60F02260" w14:textId="7763A1A7" w:rsidR="003B5C7E" w:rsidRDefault="003B5C7E" w:rsidP="003B5C7E"/>
          <w:p w14:paraId="443D6945" w14:textId="02FC6199" w:rsidR="003B5C7E" w:rsidRDefault="003B5C7E" w:rsidP="003B5C7E"/>
          <w:p w14:paraId="2738E2C8" w14:textId="4C60CEFA" w:rsidR="003B5C7E" w:rsidRDefault="003B5C7E" w:rsidP="003B5C7E"/>
          <w:p w14:paraId="38F11FC4" w14:textId="77777777" w:rsidR="003B5C7E" w:rsidRPr="007533EF" w:rsidRDefault="003B5C7E" w:rsidP="007533EF">
            <w:pPr>
              <w:rPr>
                <w:sz w:val="24"/>
              </w:rPr>
            </w:pPr>
          </w:p>
          <w:p w14:paraId="4C204FBA" w14:textId="2C283812" w:rsidR="003B5C7E" w:rsidRPr="00B61187" w:rsidRDefault="003B5C7E" w:rsidP="00DE0900">
            <w:pPr>
              <w:pStyle w:val="berschrift2"/>
            </w:pPr>
            <w:r>
              <w:t>(5)</w:t>
            </w:r>
          </w:p>
        </w:tc>
        <w:tc>
          <w:tcPr>
            <w:tcW w:w="318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E9F76E7" w14:textId="77777777" w:rsidR="003B5C7E" w:rsidRDefault="003B5C7E" w:rsidP="00DE0900">
            <w:pPr>
              <w:jc w:val="left"/>
            </w:pPr>
            <w:r>
              <w:t xml:space="preserve">Drei Portionen Popcorn kosten 6 Euro. Denn ich rechne 3 </w:t>
            </w:r>
            <w:r>
              <w:sym w:font="Symbol" w:char="F0D7"/>
            </w:r>
            <w:r>
              <w:t xml:space="preserve"> 2 Euro.</w:t>
            </w:r>
          </w:p>
        </w:tc>
        <w:tc>
          <w:tcPr>
            <w:tcW w:w="276" w:type="dxa"/>
            <w:gridSpan w:val="2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</w:tcPr>
          <w:p w14:paraId="16A137B7" w14:textId="77777777" w:rsidR="003B5C7E" w:rsidRPr="00A579B3" w:rsidRDefault="003B5C7E" w:rsidP="00DE0900">
            <w:pPr>
              <w:pStyle w:val="Handschrift"/>
            </w:pPr>
          </w:p>
        </w:tc>
        <w:tc>
          <w:tcPr>
            <w:tcW w:w="4902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41E31902" w14:textId="77777777" w:rsidR="003B5C7E" w:rsidRPr="00A579B3" w:rsidRDefault="003B5C7E" w:rsidP="00DE0900">
            <w:pPr>
              <w:pStyle w:val="Handschrift"/>
            </w:pPr>
            <w:r w:rsidRPr="00FE2BB4">
              <w:rPr>
                <w:color w:val="808080" w:themeColor="background1" w:themeShade="80"/>
                <w:sz w:val="24"/>
              </w:rPr>
              <w:sym w:font="Wingdings" w:char="F03F"/>
            </w:r>
          </w:p>
        </w:tc>
      </w:tr>
      <w:tr w:rsidR="003B5C7E" w14:paraId="33251674" w14:textId="77777777" w:rsidTr="003B5C7E">
        <w:trPr>
          <w:trHeight w:val="2399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EAFD714" w14:textId="77777777" w:rsidR="003B5C7E" w:rsidRPr="00282BC6" w:rsidRDefault="003B5C7E" w:rsidP="00DE0900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ADB051C" w14:textId="25AA5ED8" w:rsidR="003B5C7E" w:rsidRDefault="003B5C7E" w:rsidP="00DE0900">
            <w:pPr>
              <w:pStyle w:val="berschrift2"/>
            </w:pPr>
          </w:p>
        </w:tc>
        <w:tc>
          <w:tcPr>
            <w:tcW w:w="318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F600445" w14:textId="77777777" w:rsidR="003B5C7E" w:rsidRDefault="003B5C7E" w:rsidP="00DE0900">
            <w:pPr>
              <w:jc w:val="left"/>
            </w:pPr>
            <w:r>
              <w:t xml:space="preserve">Kontrolle: Wenn ich eine Portion mehr kaufe, dann muss ich 2 Euro mehr bezahlen. </w:t>
            </w:r>
          </w:p>
          <w:p w14:paraId="5190CA12" w14:textId="77777777" w:rsidR="003B5C7E" w:rsidRDefault="003B5C7E" w:rsidP="00DE0900">
            <w:pPr>
              <w:spacing w:before="120"/>
              <w:ind w:left="425"/>
              <w:jc w:val="left"/>
            </w:pPr>
            <w:r>
              <w:t>1 Portion – 2 €;</w:t>
            </w:r>
          </w:p>
          <w:p w14:paraId="3AA4E9E2" w14:textId="77777777" w:rsidR="003B5C7E" w:rsidRDefault="003B5C7E" w:rsidP="00DE0900">
            <w:pPr>
              <w:ind w:left="424"/>
              <w:jc w:val="left"/>
            </w:pPr>
            <w:r>
              <w:t>2 Portionen – 4 €;</w:t>
            </w:r>
          </w:p>
          <w:p w14:paraId="63AD58AB" w14:textId="77777777" w:rsidR="003B5C7E" w:rsidRDefault="003B5C7E" w:rsidP="00DE0900">
            <w:pPr>
              <w:ind w:left="424"/>
              <w:jc w:val="left"/>
            </w:pPr>
            <w:r>
              <w:t>3 Portionen – 6 €;</w:t>
            </w:r>
          </w:p>
          <w:p w14:paraId="0C2F8299" w14:textId="77777777" w:rsidR="003B5C7E" w:rsidRDefault="003B5C7E" w:rsidP="00DE0900">
            <w:pPr>
              <w:ind w:left="424"/>
              <w:jc w:val="left"/>
            </w:pPr>
            <w:r>
              <w:t xml:space="preserve">4 Portionen – 8 €. </w:t>
            </w:r>
          </w:p>
          <w:p w14:paraId="15B1DF55" w14:textId="77777777" w:rsidR="003B5C7E" w:rsidRDefault="003B5C7E" w:rsidP="00DE0900">
            <w:pPr>
              <w:spacing w:before="120"/>
              <w:jc w:val="left"/>
            </w:pPr>
            <w:r>
              <w:t>Passt!</w:t>
            </w:r>
          </w:p>
        </w:tc>
        <w:tc>
          <w:tcPr>
            <w:tcW w:w="276" w:type="dxa"/>
            <w:gridSpan w:val="2"/>
            <w:tcBorders>
              <w:top w:val="nil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</w:tcPr>
          <w:p w14:paraId="63D178BF" w14:textId="77777777" w:rsidR="003B5C7E" w:rsidRPr="00A579B3" w:rsidRDefault="003B5C7E" w:rsidP="00DE0900">
            <w:pPr>
              <w:pStyle w:val="Handschrift"/>
            </w:pPr>
          </w:p>
        </w:tc>
        <w:tc>
          <w:tcPr>
            <w:tcW w:w="4902" w:type="dxa"/>
            <w:gridSpan w:val="4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auto"/>
          </w:tcPr>
          <w:p w14:paraId="7612326A" w14:textId="77777777" w:rsidR="003B5C7E" w:rsidRPr="00A579B3" w:rsidRDefault="003B5C7E" w:rsidP="00DE0900">
            <w:pPr>
              <w:pStyle w:val="Handschrift"/>
            </w:pPr>
            <w:r w:rsidRPr="00FE2BB4">
              <w:rPr>
                <w:color w:val="808080" w:themeColor="background1" w:themeShade="80"/>
                <w:sz w:val="24"/>
              </w:rPr>
              <w:sym w:font="Wingdings" w:char="F03F"/>
            </w:r>
          </w:p>
        </w:tc>
      </w:tr>
    </w:tbl>
    <w:p w14:paraId="30DB230E" w14:textId="77777777" w:rsidR="00DE0900" w:rsidRDefault="00DE0900" w:rsidP="00DE0900">
      <w:pPr>
        <w:rPr>
          <w:sz w:val="8"/>
        </w:rPr>
      </w:pPr>
    </w:p>
    <w:p w14:paraId="61DC8B6D" w14:textId="77777777" w:rsidR="00DE0900" w:rsidRDefault="00DE0900" w:rsidP="00DE0900">
      <w:pPr>
        <w:rPr>
          <w:sz w:val="8"/>
        </w:rPr>
      </w:pPr>
    </w:p>
    <w:p w14:paraId="64DDCF67" w14:textId="77777777" w:rsidR="00DE0900" w:rsidRDefault="00DE0900" w:rsidP="00DE0900">
      <w:pPr>
        <w:rPr>
          <w:sz w:val="8"/>
        </w:rPr>
      </w:pPr>
    </w:p>
    <w:p w14:paraId="2C6A9775" w14:textId="77777777" w:rsidR="00DE0900" w:rsidRDefault="00DE0900" w:rsidP="00DE0900">
      <w:pPr>
        <w:rPr>
          <w:sz w:val="8"/>
        </w:rPr>
      </w:pPr>
    </w:p>
    <w:p w14:paraId="104132B5" w14:textId="77777777" w:rsidR="00DE0900" w:rsidRDefault="00DE0900" w:rsidP="00DE0900">
      <w:pPr>
        <w:rPr>
          <w:sz w:val="8"/>
        </w:rPr>
      </w:pPr>
    </w:p>
    <w:p w14:paraId="3042FD02" w14:textId="77777777" w:rsidR="00DE0900" w:rsidRDefault="00DE0900" w:rsidP="00DE0900">
      <w:pPr>
        <w:rPr>
          <w:sz w:val="8"/>
        </w:rPr>
      </w:pPr>
    </w:p>
    <w:p w14:paraId="14F0F27F" w14:textId="77777777" w:rsidR="00DE0900" w:rsidRDefault="00DE0900" w:rsidP="00DE0900">
      <w:pPr>
        <w:rPr>
          <w:sz w:val="8"/>
        </w:rPr>
      </w:pPr>
    </w:p>
    <w:p w14:paraId="7A93B186" w14:textId="77777777" w:rsidR="00DE0900" w:rsidRDefault="00DE0900" w:rsidP="00DE0900">
      <w:pPr>
        <w:rPr>
          <w:sz w:val="8"/>
        </w:rPr>
      </w:pPr>
    </w:p>
    <w:p w14:paraId="0F0E5526" w14:textId="77777777" w:rsidR="00DE0900" w:rsidRDefault="00DE0900" w:rsidP="00DE0900">
      <w:pPr>
        <w:rPr>
          <w:sz w:val="8"/>
        </w:rPr>
      </w:pPr>
    </w:p>
    <w:p w14:paraId="33E542D6" w14:textId="77777777" w:rsidR="00DE0900" w:rsidRDefault="00DE0900" w:rsidP="00DE0900">
      <w:pPr>
        <w:rPr>
          <w:sz w:val="8"/>
        </w:rPr>
      </w:pPr>
    </w:p>
    <w:p w14:paraId="53B09E9C" w14:textId="77777777" w:rsidR="008E309E" w:rsidRDefault="008E309E">
      <w:pPr>
        <w:overflowPunct/>
        <w:autoSpaceDE/>
        <w:autoSpaceDN/>
        <w:adjustRightInd/>
        <w:jc w:val="left"/>
        <w:textAlignment w:val="auto"/>
        <w:rPr>
          <w:rFonts w:eastAsia="Arial Unicode MS" w:cs="Arial"/>
          <w:b/>
          <w:bCs/>
          <w:kern w:val="32"/>
          <w:sz w:val="28"/>
          <w:szCs w:val="30"/>
        </w:rPr>
      </w:pPr>
      <w:r>
        <w:rPr>
          <w:sz w:val="28"/>
        </w:rPr>
        <w:br w:type="page"/>
      </w:r>
    </w:p>
    <w:p w14:paraId="37334A11" w14:textId="24A7C801" w:rsidR="008E309E" w:rsidRDefault="008E309E" w:rsidP="008E309E">
      <w:pPr>
        <w:pStyle w:val="berschrift1"/>
      </w:pPr>
      <w:r>
        <w:rPr>
          <w:color w:val="auto"/>
          <w:sz w:val="28"/>
        </w:rPr>
        <w:lastRenderedPageBreak/>
        <w:t>A2</w:t>
      </w:r>
      <w:r w:rsidRPr="006269F6">
        <w:rPr>
          <w:rFonts w:eastAsia="Times New Roman"/>
          <w:iCs/>
          <w:color w:val="7F7F7F" w:themeColor="text1" w:themeTint="80"/>
          <w:kern w:val="0"/>
          <w:sz w:val="28"/>
          <w:szCs w:val="28"/>
        </w:rPr>
        <w:tab/>
      </w:r>
      <w:r w:rsidRPr="00724F87">
        <w:t xml:space="preserve">Proportionale Zuordnungen </w:t>
      </w:r>
      <w:r>
        <w:t>verstehen und nutzen: Üben</w:t>
      </w:r>
    </w:p>
    <w:p w14:paraId="3D3B3E07" w14:textId="77777777" w:rsidR="008E309E" w:rsidRDefault="008E309E" w:rsidP="008E309E"/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278"/>
        <w:gridCol w:w="964"/>
        <w:gridCol w:w="964"/>
        <w:gridCol w:w="964"/>
        <w:gridCol w:w="964"/>
        <w:gridCol w:w="1064"/>
        <w:gridCol w:w="1064"/>
        <w:gridCol w:w="853"/>
        <w:gridCol w:w="211"/>
        <w:gridCol w:w="1065"/>
      </w:tblGrid>
      <w:tr w:rsidR="00DE0900" w14:paraId="1345AFEA" w14:textId="77777777" w:rsidTr="00DE0900">
        <w:trPr>
          <w:trHeight w:val="420"/>
        </w:trPr>
        <w:tc>
          <w:tcPr>
            <w:tcW w:w="686" w:type="dxa"/>
          </w:tcPr>
          <w:p w14:paraId="411149DB" w14:textId="77777777" w:rsidR="00DE0900" w:rsidRDefault="00DE0900" w:rsidP="00DE0900">
            <w:pPr>
              <w:pStyle w:val="berschrift2"/>
            </w:pPr>
            <w:r>
              <w:t>4</w:t>
            </w:r>
          </w:p>
        </w:tc>
        <w:tc>
          <w:tcPr>
            <w:tcW w:w="7115" w:type="dxa"/>
            <w:gridSpan w:val="8"/>
          </w:tcPr>
          <w:p w14:paraId="4F4B2E60" w14:textId="77777777" w:rsidR="00DE0900" w:rsidRPr="006269F6" w:rsidRDefault="00DE0900" w:rsidP="00DE0900">
            <w:pPr>
              <w:pStyle w:val="berschrift2"/>
            </w:pPr>
            <w:r>
              <w:t>Einkaufen bei Edeka und Rewe</w:t>
            </w:r>
          </w:p>
        </w:tc>
        <w:tc>
          <w:tcPr>
            <w:tcW w:w="1276" w:type="dxa"/>
            <w:gridSpan w:val="2"/>
            <w:vMerge w:val="restart"/>
          </w:tcPr>
          <w:p w14:paraId="123EEE39" w14:textId="77777777" w:rsidR="00DE0900" w:rsidRDefault="00DE0900" w:rsidP="00DE0900">
            <w:pPr>
              <w:pStyle w:val="berschrift2"/>
            </w:pPr>
            <w:r>
              <w:rPr>
                <w:noProof/>
              </w:rPr>
              <w:drawing>
                <wp:inline distT="0" distB="0" distL="0" distR="0" wp14:anchorId="133EF872" wp14:editId="71CDE994">
                  <wp:extent cx="791456" cy="791456"/>
                  <wp:effectExtent l="0" t="0" r="0" b="0"/>
                  <wp:docPr id="15722" name="Grafik 15722" descr="Cup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Cupcake.svg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323" cy="793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58D4081B" w14:textId="77777777" w:rsidTr="00DE0900">
        <w:tc>
          <w:tcPr>
            <w:tcW w:w="686" w:type="dxa"/>
          </w:tcPr>
          <w:p w14:paraId="737A681D" w14:textId="77777777" w:rsidR="00DE0900" w:rsidRDefault="00DE0900" w:rsidP="00DE0900">
            <w:pPr>
              <w:rPr>
                <w:noProof/>
              </w:rPr>
            </w:pPr>
          </w:p>
        </w:tc>
        <w:tc>
          <w:tcPr>
            <w:tcW w:w="7115" w:type="dxa"/>
            <w:gridSpan w:val="8"/>
          </w:tcPr>
          <w:p w14:paraId="39F92502" w14:textId="77777777" w:rsidR="00DE0900" w:rsidRDefault="00DE0900" w:rsidP="00DE0900">
            <w:pPr>
              <w:pStyle w:val="berschrift2"/>
              <w:spacing w:after="120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 xml:space="preserve">Jonas möchte Muffins einkaufen. </w:t>
            </w:r>
          </w:p>
          <w:p w14:paraId="260D9CF6" w14:textId="77777777" w:rsidR="00DE0900" w:rsidRDefault="00DE0900" w:rsidP="00665C73">
            <w:pPr>
              <w:pStyle w:val="berschrift2"/>
              <w:numPr>
                <w:ilvl w:val="0"/>
                <w:numId w:val="7"/>
              </w:numPr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 xml:space="preserve">6 Muffins kosten bei Edeka 15 Euro (€). </w:t>
            </w:r>
          </w:p>
          <w:p w14:paraId="734B5E09" w14:textId="77777777" w:rsidR="00DE0900" w:rsidRPr="009A2330" w:rsidRDefault="00DE0900" w:rsidP="00665C73">
            <w:pPr>
              <w:pStyle w:val="Listenabsatz"/>
              <w:numPr>
                <w:ilvl w:val="0"/>
                <w:numId w:val="7"/>
              </w:numPr>
            </w:pPr>
            <w:r>
              <w:t xml:space="preserve">4 Muffins kosten bei Rewe 14 Euro (€). </w:t>
            </w:r>
          </w:p>
        </w:tc>
        <w:tc>
          <w:tcPr>
            <w:tcW w:w="1276" w:type="dxa"/>
            <w:gridSpan w:val="2"/>
            <w:vMerge/>
          </w:tcPr>
          <w:p w14:paraId="2D6362DA" w14:textId="77777777" w:rsidR="00DE0900" w:rsidRPr="006269F6" w:rsidRDefault="00DE0900" w:rsidP="00DE0900">
            <w:pPr>
              <w:pStyle w:val="berschrift2"/>
              <w:rPr>
                <w:b w:val="0"/>
                <w:color w:val="auto"/>
              </w:rPr>
            </w:pPr>
          </w:p>
        </w:tc>
      </w:tr>
      <w:tr w:rsidR="00DE0900" w14:paraId="4F5CD522" w14:textId="77777777" w:rsidTr="00DE0900">
        <w:tc>
          <w:tcPr>
            <w:tcW w:w="686" w:type="dxa"/>
          </w:tcPr>
          <w:p w14:paraId="5947D584" w14:textId="77777777" w:rsidR="00DE0900" w:rsidRDefault="00DE0900" w:rsidP="00DE0900">
            <w:pPr>
              <w:rPr>
                <w:noProof/>
              </w:rPr>
            </w:pPr>
          </w:p>
        </w:tc>
        <w:tc>
          <w:tcPr>
            <w:tcW w:w="7115" w:type="dxa"/>
            <w:gridSpan w:val="8"/>
          </w:tcPr>
          <w:p w14:paraId="33D6FD66" w14:textId="77777777" w:rsidR="00DE0900" w:rsidRDefault="00DE0900" w:rsidP="00DE0900">
            <w:pPr>
              <w:pStyle w:val="berschrift2"/>
              <w:rPr>
                <w:b w:val="0"/>
                <w:color w:val="auto"/>
              </w:rPr>
            </w:pPr>
          </w:p>
        </w:tc>
        <w:tc>
          <w:tcPr>
            <w:tcW w:w="1276" w:type="dxa"/>
            <w:gridSpan w:val="2"/>
            <w:vMerge/>
          </w:tcPr>
          <w:p w14:paraId="59C400BA" w14:textId="77777777" w:rsidR="00DE0900" w:rsidRPr="006269F6" w:rsidRDefault="00DE0900" w:rsidP="00DE0900">
            <w:pPr>
              <w:pStyle w:val="berschrift2"/>
              <w:rPr>
                <w:b w:val="0"/>
                <w:color w:val="auto"/>
              </w:rPr>
            </w:pPr>
          </w:p>
        </w:tc>
      </w:tr>
      <w:tr w:rsidR="00DE0900" w14:paraId="07B832F4" w14:textId="77777777" w:rsidTr="00DE0900">
        <w:trPr>
          <w:trHeight w:val="383"/>
        </w:trPr>
        <w:tc>
          <w:tcPr>
            <w:tcW w:w="686" w:type="dxa"/>
          </w:tcPr>
          <w:p w14:paraId="376952F7" w14:textId="77777777" w:rsidR="00DE0900" w:rsidRDefault="00DE0900" w:rsidP="00DE0900"/>
        </w:tc>
        <w:tc>
          <w:tcPr>
            <w:tcW w:w="278" w:type="dxa"/>
          </w:tcPr>
          <w:p w14:paraId="5EA0B0DC" w14:textId="77777777" w:rsidR="00DE0900" w:rsidRDefault="00DE0900" w:rsidP="00DE0900">
            <w:pPr>
              <w:pStyle w:val="berschrift2"/>
            </w:pPr>
          </w:p>
        </w:tc>
        <w:tc>
          <w:tcPr>
            <w:tcW w:w="8113" w:type="dxa"/>
            <w:gridSpan w:val="9"/>
          </w:tcPr>
          <w:p w14:paraId="55ADCDAC" w14:textId="77777777" w:rsidR="00DE0900" w:rsidRPr="00D05B93" w:rsidRDefault="00DE0900" w:rsidP="00DE0900">
            <w:pPr>
              <w:ind w:left="360" w:hanging="360"/>
              <w:rPr>
                <w:noProof/>
                <w:color w:val="0D0D0D" w:themeColor="text1" w:themeTint="F2"/>
              </w:rPr>
            </w:pPr>
            <w:r w:rsidRPr="00D05B93">
              <w:t xml:space="preserve">Wie viel Euro kosten 18 Muffins bei Edeka? Wie viel </w:t>
            </w:r>
            <w:r>
              <w:t>Euro kosten 18 Muffins bei Rewe</w:t>
            </w:r>
            <w:r w:rsidRPr="00D05B93">
              <w:t>?</w:t>
            </w:r>
          </w:p>
        </w:tc>
      </w:tr>
      <w:tr w:rsidR="00DE0900" w14:paraId="376BBCEC" w14:textId="77777777" w:rsidTr="00DE0900">
        <w:trPr>
          <w:trHeight w:val="197"/>
        </w:trPr>
        <w:tc>
          <w:tcPr>
            <w:tcW w:w="686" w:type="dxa"/>
          </w:tcPr>
          <w:p w14:paraId="40876A98" w14:textId="77777777" w:rsidR="00DE0900" w:rsidRDefault="00DE0900" w:rsidP="00DE0900"/>
        </w:tc>
        <w:tc>
          <w:tcPr>
            <w:tcW w:w="278" w:type="dxa"/>
          </w:tcPr>
          <w:p w14:paraId="26112CA7" w14:textId="77777777" w:rsidR="00DE0900" w:rsidRDefault="00DE0900" w:rsidP="00DE0900">
            <w:pPr>
              <w:pStyle w:val="berschrift2"/>
            </w:pPr>
            <w:r>
              <w:t>a)</w:t>
            </w:r>
          </w:p>
          <w:p w14:paraId="7BEAB790" w14:textId="77777777" w:rsidR="00DE0900" w:rsidRDefault="00DE0900" w:rsidP="00DE0900">
            <w:pPr>
              <w:pStyle w:val="berschrift2"/>
              <w:ind w:left="0" w:firstLine="0"/>
            </w:pPr>
          </w:p>
        </w:tc>
        <w:tc>
          <w:tcPr>
            <w:tcW w:w="8113" w:type="dxa"/>
            <w:gridSpan w:val="9"/>
          </w:tcPr>
          <w:p w14:paraId="769118A7" w14:textId="77777777" w:rsidR="00DE0900" w:rsidRPr="006269F6" w:rsidRDefault="00DE0900" w:rsidP="00DE0900">
            <w:pPr>
              <w:ind w:left="360" w:hanging="360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0386CD81" wp14:editId="65866F5B">
                      <wp:simplePos x="0" y="0"/>
                      <wp:positionH relativeFrom="column">
                        <wp:posOffset>3750310</wp:posOffset>
                      </wp:positionH>
                      <wp:positionV relativeFrom="paragraph">
                        <wp:posOffset>-29210</wp:posOffset>
                      </wp:positionV>
                      <wp:extent cx="107315" cy="236220"/>
                      <wp:effectExtent l="0" t="0" r="26035" b="11430"/>
                      <wp:wrapNone/>
                      <wp:docPr id="828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731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2E143B2" id="Pfeil: nach rechts gekrümmt 59" o:spid="_x0000_s1026" type="#_x0000_t102" style="position:absolute;margin-left:295.3pt;margin-top:-2.3pt;width:8.45pt;height:18.6pt;flip:x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" adj="16694,20374,16200" fillcolor="#a5a5a5 [2092]" strokecolor="#a5a5a5 [2092]" strokeweight="2pt"/>
                  </w:pict>
                </mc:Fallback>
              </mc:AlternateContent>
            </w:r>
            <w:r w:rsidRPr="009A2330">
              <w:t xml:space="preserve">Berechne </w:t>
            </w:r>
            <w:r w:rsidRPr="00F2223D">
              <w:rPr>
                <w:shd w:val="clear" w:color="auto" w:fill="D9D9D9" w:themeFill="background1" w:themeFillShade="D9"/>
              </w:rPr>
              <w:t>die fehlenden Werte</w:t>
            </w:r>
            <w:r>
              <w:t xml:space="preserve"> in den</w:t>
            </w:r>
            <w:r w:rsidRPr="009A2330">
              <w:t xml:space="preserve"> Tabelle</w:t>
            </w:r>
            <w:r>
              <w:t>n</w:t>
            </w:r>
            <w:r w:rsidRPr="009A2330">
              <w:t xml:space="preserve">. </w:t>
            </w:r>
            <w:r>
              <w:t xml:space="preserve">Beschrifte die Pfeile </w:t>
            </w:r>
            <w:proofErr w:type="gramStart"/>
            <w:r>
              <w:t xml:space="preserve">(  </w:t>
            </w:r>
            <w:proofErr w:type="gramEnd"/>
            <w:r>
              <w:t xml:space="preserve">    ).</w:t>
            </w:r>
          </w:p>
        </w:tc>
      </w:tr>
      <w:tr w:rsidR="00DE0900" w14:paraId="531A5933" w14:textId="77777777" w:rsidTr="00DE0900">
        <w:trPr>
          <w:trHeight w:val="365"/>
        </w:trPr>
        <w:tc>
          <w:tcPr>
            <w:tcW w:w="686" w:type="dxa"/>
          </w:tcPr>
          <w:p w14:paraId="3B3B861F" w14:textId="77777777" w:rsidR="00DE0900" w:rsidRDefault="00DE0900" w:rsidP="00DE0900"/>
        </w:tc>
        <w:tc>
          <w:tcPr>
            <w:tcW w:w="278" w:type="dxa"/>
          </w:tcPr>
          <w:p w14:paraId="75952BAD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right w:val="single" w:sz="4" w:space="0" w:color="A6A6A6" w:themeColor="background1" w:themeShade="A6"/>
            </w:tcBorders>
          </w:tcPr>
          <w:p w14:paraId="76B97292" w14:textId="33B506CC" w:rsidR="00DE0900" w:rsidRPr="002A371E" w:rsidRDefault="00DE0900" w:rsidP="00DE0900">
            <w:pPr>
              <w:tabs>
                <w:tab w:val="left" w:pos="1236"/>
              </w:tabs>
              <w:jc w:val="left"/>
              <w:rPr>
                <w:b/>
                <w:color w:val="7F7F7F" w:themeColor="text1" w:themeTint="80"/>
                <w:szCs w:val="21"/>
              </w:rPr>
            </w:pPr>
            <w:r w:rsidRPr="00503E42">
              <w:rPr>
                <w:color w:val="000000" w:themeColor="text1"/>
              </w:rPr>
              <w:t>a1)</w:t>
            </w:r>
            <w:r w:rsidRPr="00503E42">
              <w:rPr>
                <w:b/>
                <w:color w:val="000000" w:themeColor="text1"/>
              </w:rPr>
              <w:t xml:space="preserve"> E</w:t>
            </w:r>
            <w:r w:rsidR="00355E65">
              <w:rPr>
                <w:b/>
                <w:color w:val="000000" w:themeColor="text1"/>
              </w:rPr>
              <w:t>deka</w:t>
            </w:r>
          </w:p>
        </w:tc>
        <w:tc>
          <w:tcPr>
            <w:tcW w:w="4257" w:type="dxa"/>
            <w:gridSpan w:val="5"/>
            <w:tcBorders>
              <w:left w:val="single" w:sz="4" w:space="0" w:color="A6A6A6" w:themeColor="background1" w:themeShade="A6"/>
            </w:tcBorders>
          </w:tcPr>
          <w:p w14:paraId="436D4C71" w14:textId="42D283C5" w:rsidR="00DE0900" w:rsidRPr="002A371E" w:rsidRDefault="00DE0900" w:rsidP="00DE0900">
            <w:pPr>
              <w:pStyle w:val="berschrift2"/>
            </w:pPr>
            <w:r>
              <w:rPr>
                <w:b w:val="0"/>
                <w:bCs w:val="0"/>
                <w:color w:val="000000" w:themeColor="text1"/>
              </w:rPr>
              <w:t xml:space="preserve"> </w:t>
            </w:r>
            <w:r w:rsidRPr="00503E42">
              <w:rPr>
                <w:b w:val="0"/>
                <w:bCs w:val="0"/>
                <w:color w:val="000000" w:themeColor="text1"/>
              </w:rPr>
              <w:t>a2)</w:t>
            </w:r>
            <w:r w:rsidRPr="00503E42">
              <w:rPr>
                <w:color w:val="000000" w:themeColor="text1"/>
              </w:rPr>
              <w:t xml:space="preserve"> R</w:t>
            </w:r>
            <w:r w:rsidR="00355E65">
              <w:rPr>
                <w:color w:val="000000" w:themeColor="text1"/>
              </w:rPr>
              <w:t>ewe</w:t>
            </w:r>
          </w:p>
        </w:tc>
      </w:tr>
      <w:tr w:rsidR="00DE0900" w14:paraId="49CA0C9F" w14:textId="77777777" w:rsidTr="00DE0900">
        <w:trPr>
          <w:trHeight w:val="60"/>
        </w:trPr>
        <w:tc>
          <w:tcPr>
            <w:tcW w:w="686" w:type="dxa"/>
            <w:vMerge w:val="restart"/>
          </w:tcPr>
          <w:p w14:paraId="34DCE4AD" w14:textId="77777777" w:rsidR="00DE0900" w:rsidRDefault="00DE0900" w:rsidP="00DE0900"/>
        </w:tc>
        <w:tc>
          <w:tcPr>
            <w:tcW w:w="278" w:type="dxa"/>
            <w:vMerge w:val="restart"/>
          </w:tcPr>
          <w:p w14:paraId="193D90F3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964" w:type="dxa"/>
          </w:tcPr>
          <w:p w14:paraId="69EE746B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964" w:type="dxa"/>
            <w:tcBorders>
              <w:bottom w:val="single" w:sz="4" w:space="0" w:color="A6A6A6" w:themeColor="background1" w:themeShade="A6"/>
            </w:tcBorders>
          </w:tcPr>
          <w:p w14:paraId="7BF52B46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964" w:type="dxa"/>
            <w:tcBorders>
              <w:bottom w:val="single" w:sz="4" w:space="0" w:color="A6A6A6" w:themeColor="background1" w:themeShade="A6"/>
            </w:tcBorders>
          </w:tcPr>
          <w:p w14:paraId="078A06AF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964" w:type="dxa"/>
            <w:tcBorders>
              <w:right w:val="single" w:sz="4" w:space="0" w:color="A6A6A6" w:themeColor="background1" w:themeShade="A6"/>
            </w:tcBorders>
          </w:tcPr>
          <w:p w14:paraId="552F0A91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left w:val="single" w:sz="4" w:space="0" w:color="A6A6A6" w:themeColor="background1" w:themeShade="A6"/>
            </w:tcBorders>
          </w:tcPr>
          <w:p w14:paraId="08B52FDA" w14:textId="77777777" w:rsidR="00DE0900" w:rsidRDefault="00DE0900" w:rsidP="00DE0900">
            <w:pPr>
              <w:pStyle w:val="berschrift2"/>
            </w:pPr>
          </w:p>
        </w:tc>
        <w:tc>
          <w:tcPr>
            <w:tcW w:w="1064" w:type="dxa"/>
            <w:tcBorders>
              <w:bottom w:val="single" w:sz="4" w:space="0" w:color="A6A6A6" w:themeColor="background1" w:themeShade="A6"/>
            </w:tcBorders>
          </w:tcPr>
          <w:p w14:paraId="29F96323" w14:textId="77777777" w:rsidR="00DE0900" w:rsidRPr="00AC05D4" w:rsidRDefault="00DE0900" w:rsidP="00DE0900"/>
        </w:tc>
        <w:tc>
          <w:tcPr>
            <w:tcW w:w="1064" w:type="dxa"/>
            <w:gridSpan w:val="2"/>
            <w:tcBorders>
              <w:bottom w:val="single" w:sz="4" w:space="0" w:color="A6A6A6" w:themeColor="background1" w:themeShade="A6"/>
            </w:tcBorders>
          </w:tcPr>
          <w:p w14:paraId="5F5CFE3E" w14:textId="77777777" w:rsidR="00DE0900" w:rsidRPr="00AC05D4" w:rsidRDefault="00DE0900" w:rsidP="00DE0900"/>
        </w:tc>
        <w:tc>
          <w:tcPr>
            <w:tcW w:w="1065" w:type="dxa"/>
          </w:tcPr>
          <w:p w14:paraId="0D928A23" w14:textId="77777777" w:rsidR="00DE0900" w:rsidRPr="00AC05D4" w:rsidRDefault="00DE0900" w:rsidP="00DE0900"/>
        </w:tc>
      </w:tr>
      <w:tr w:rsidR="00DE0900" w14:paraId="508E4A06" w14:textId="77777777" w:rsidTr="00971D6F">
        <w:trPr>
          <w:trHeight w:val="60"/>
        </w:trPr>
        <w:tc>
          <w:tcPr>
            <w:tcW w:w="686" w:type="dxa"/>
            <w:vMerge/>
          </w:tcPr>
          <w:p w14:paraId="67531A88" w14:textId="77777777" w:rsidR="00DE0900" w:rsidRDefault="00DE0900" w:rsidP="00DE0900"/>
        </w:tc>
        <w:tc>
          <w:tcPr>
            <w:tcW w:w="278" w:type="dxa"/>
            <w:vMerge/>
          </w:tcPr>
          <w:p w14:paraId="7A2DCD63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964" w:type="dxa"/>
            <w:tcBorders>
              <w:right w:val="single" w:sz="4" w:space="0" w:color="A6A6A6" w:themeColor="background1" w:themeShade="A6"/>
            </w:tcBorders>
          </w:tcPr>
          <w:p w14:paraId="4A2D4414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9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45998982" w14:textId="77777777" w:rsidR="00DE0900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2E3D1CB1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>
              <w:rPr>
                <w:b/>
                <w:color w:val="0D0D0D" w:themeColor="text1" w:themeTint="F2"/>
                <w:sz w:val="18"/>
              </w:rPr>
              <w:t>Muffins</w:t>
            </w:r>
          </w:p>
        </w:tc>
        <w:tc>
          <w:tcPr>
            <w:tcW w:w="9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79826B51" w14:textId="77777777" w:rsidR="00DE0900" w:rsidRPr="00141B2A" w:rsidRDefault="00DE0900" w:rsidP="00DE0900">
            <w:pPr>
              <w:jc w:val="center"/>
              <w:rPr>
                <w:b/>
                <w:color w:val="0D0D0D" w:themeColor="text1" w:themeTint="F2"/>
                <w:sz w:val="18"/>
              </w:rPr>
            </w:pPr>
            <w:r w:rsidRPr="00141B2A">
              <w:rPr>
                <w:b/>
                <w:color w:val="0D0D0D" w:themeColor="text1" w:themeTint="F2"/>
                <w:sz w:val="18"/>
              </w:rPr>
              <w:t>Preis</w:t>
            </w:r>
          </w:p>
          <w:p w14:paraId="1B5C0B66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 w:rsidRPr="00141B2A">
              <w:rPr>
                <w:b/>
                <w:color w:val="0D0D0D" w:themeColor="text1" w:themeTint="F2"/>
                <w:sz w:val="18"/>
              </w:rPr>
              <w:t>(in</w:t>
            </w:r>
            <w:r>
              <w:rPr>
                <w:b/>
                <w:color w:val="0D0D0D" w:themeColor="text1" w:themeTint="F2"/>
                <w:sz w:val="18"/>
              </w:rPr>
              <w:t xml:space="preserve"> Euro</w:t>
            </w:r>
            <w:r w:rsidRPr="00141B2A">
              <w:rPr>
                <w:b/>
                <w:color w:val="0D0D0D" w:themeColor="text1" w:themeTint="F2"/>
                <w:sz w:val="18"/>
              </w:rPr>
              <w:t>)</w:t>
            </w:r>
          </w:p>
        </w:tc>
        <w:tc>
          <w:tcPr>
            <w:tcW w:w="96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2DFD08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50DF7E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799AB877" w14:textId="77777777" w:rsidR="00DE0900" w:rsidRPr="00AC05D4" w:rsidRDefault="00DE0900" w:rsidP="00DE0900">
            <w:pPr>
              <w:pStyle w:val="berschrift2"/>
              <w:jc w:val="center"/>
              <w:rPr>
                <w:color w:val="0D0D0D" w:themeColor="text1" w:themeTint="F2"/>
                <w:sz w:val="18"/>
              </w:rPr>
            </w:pPr>
            <w:r w:rsidRPr="00AC05D4">
              <w:rPr>
                <w:color w:val="0D0D0D" w:themeColor="text1" w:themeTint="F2"/>
                <w:sz w:val="18"/>
              </w:rPr>
              <w:t>Anzahl</w:t>
            </w:r>
          </w:p>
          <w:p w14:paraId="3FA3A950" w14:textId="77777777" w:rsidR="00DE0900" w:rsidRPr="00AC05D4" w:rsidRDefault="00DE0900" w:rsidP="00DE0900">
            <w:pPr>
              <w:pStyle w:val="berschrift2"/>
              <w:jc w:val="center"/>
            </w:pPr>
            <w:r w:rsidRPr="00AC05D4">
              <w:rPr>
                <w:color w:val="0D0D0D" w:themeColor="text1" w:themeTint="F2"/>
                <w:sz w:val="18"/>
              </w:rPr>
              <w:t>Muffins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04A3341D" w14:textId="77777777" w:rsidR="00DE0900" w:rsidRPr="00AC05D4" w:rsidRDefault="00DE0900" w:rsidP="00DE0900">
            <w:pPr>
              <w:jc w:val="center"/>
              <w:rPr>
                <w:b/>
                <w:color w:val="0D0D0D" w:themeColor="text1" w:themeTint="F2"/>
                <w:sz w:val="18"/>
              </w:rPr>
            </w:pPr>
            <w:r w:rsidRPr="00AC05D4">
              <w:rPr>
                <w:b/>
                <w:color w:val="0D0D0D" w:themeColor="text1" w:themeTint="F2"/>
                <w:sz w:val="18"/>
              </w:rPr>
              <w:t>Preis</w:t>
            </w:r>
          </w:p>
          <w:p w14:paraId="0412EC0B" w14:textId="77777777" w:rsidR="00DE0900" w:rsidRPr="00AC05D4" w:rsidRDefault="00DE0900" w:rsidP="00DE0900">
            <w:pPr>
              <w:pStyle w:val="berschrift2"/>
              <w:jc w:val="center"/>
            </w:pPr>
            <w:r w:rsidRPr="00AC05D4">
              <w:rPr>
                <w:color w:val="0D0D0D" w:themeColor="text1" w:themeTint="F2"/>
                <w:sz w:val="18"/>
              </w:rPr>
              <w:t>(in Euro)</w:t>
            </w:r>
          </w:p>
        </w:tc>
        <w:tc>
          <w:tcPr>
            <w:tcW w:w="1065" w:type="dxa"/>
            <w:tcBorders>
              <w:left w:val="single" w:sz="4" w:space="0" w:color="A6A6A6" w:themeColor="background1" w:themeShade="A6"/>
            </w:tcBorders>
          </w:tcPr>
          <w:p w14:paraId="64F61B9D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6944B346" w14:textId="77777777" w:rsidTr="00DE0900">
        <w:trPr>
          <w:trHeight w:val="340"/>
        </w:trPr>
        <w:tc>
          <w:tcPr>
            <w:tcW w:w="686" w:type="dxa"/>
            <w:vMerge/>
          </w:tcPr>
          <w:p w14:paraId="7DBAA8E9" w14:textId="77777777" w:rsidR="00DE0900" w:rsidRDefault="00DE0900" w:rsidP="00DE0900"/>
        </w:tc>
        <w:tc>
          <w:tcPr>
            <w:tcW w:w="278" w:type="dxa"/>
            <w:vMerge/>
          </w:tcPr>
          <w:p w14:paraId="7CEEDF96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964" w:type="dxa"/>
            <w:tcBorders>
              <w:right w:val="single" w:sz="4" w:space="0" w:color="A6A6A6" w:themeColor="background1" w:themeShade="A6"/>
            </w:tcBorders>
          </w:tcPr>
          <w:p w14:paraId="730481E3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 wp14:anchorId="716AD750" wp14:editId="2AD30F6D">
                      <wp:simplePos x="0" y="0"/>
                      <wp:positionH relativeFrom="column">
                        <wp:posOffset>481330</wp:posOffset>
                      </wp:positionH>
                      <wp:positionV relativeFrom="paragraph">
                        <wp:posOffset>120015</wp:posOffset>
                      </wp:positionV>
                      <wp:extent cx="107950" cy="237490"/>
                      <wp:effectExtent l="0" t="0" r="25400" b="10160"/>
                      <wp:wrapNone/>
                      <wp:docPr id="828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E64EFC7" id="Pfeil: nach rechts gekrümmt 59" o:spid="_x0000_s1026" type="#_x0000_t102" style="position:absolute;margin-left:37.9pt;margin-top:9.45pt;width:8.5pt;height:18.7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" adj="16691,20373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9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F7E02C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</w:t>
            </w:r>
          </w:p>
        </w:tc>
        <w:tc>
          <w:tcPr>
            <w:tcW w:w="9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5FB174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15</w:t>
            </w:r>
          </w:p>
        </w:tc>
        <w:tc>
          <w:tcPr>
            <w:tcW w:w="96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279532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7E0389B5" wp14:editId="68C6DF09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95885</wp:posOffset>
                      </wp:positionV>
                      <wp:extent cx="133350" cy="218440"/>
                      <wp:effectExtent l="0" t="0" r="19050" b="10160"/>
                      <wp:wrapNone/>
                      <wp:docPr id="828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AC747C0" id="Pfeil: nach rechts gekrümmt 59" o:spid="_x0000_s1026" type="#_x0000_t102" style="position:absolute;margin-left:4.7pt;margin-top:7.55pt;width:10.5pt;height:17.2pt;flip:x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" adj="15007,19952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9361C6" w14:textId="77777777" w:rsidR="00DE0900" w:rsidRPr="002A371E" w:rsidRDefault="00DE0900" w:rsidP="00DE0900">
            <w:pPr>
              <w:pStyle w:val="berschrift2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306746E5" wp14:editId="051784E1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120015</wp:posOffset>
                      </wp:positionV>
                      <wp:extent cx="107950" cy="237490"/>
                      <wp:effectExtent l="0" t="0" r="25400" b="10160"/>
                      <wp:wrapNone/>
                      <wp:docPr id="828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906CC65" id="Pfeil: nach rechts gekrümmt 59" o:spid="_x0000_s1026" type="#_x0000_t102" style="position:absolute;margin-left:39.45pt;margin-top:9.45pt;width:8.5pt;height:18.7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" adj="16691,20373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1AD521" w14:textId="77777777" w:rsidR="00DE0900" w:rsidRPr="00AC05D4" w:rsidRDefault="00DE0900" w:rsidP="00DE0900">
            <w:pPr>
              <w:pStyle w:val="berschrift2"/>
              <w:jc w:val="center"/>
              <w:rPr>
                <w:b w:val="0"/>
              </w:rPr>
            </w:pPr>
            <w:r w:rsidRPr="00AC05D4">
              <w:rPr>
                <w:b w:val="0"/>
                <w:color w:val="0D0D0D" w:themeColor="text1" w:themeTint="F2"/>
              </w:rPr>
              <w:t>4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6F118D" w14:textId="77777777" w:rsidR="00DE0900" w:rsidRPr="00AC05D4" w:rsidRDefault="00DE0900" w:rsidP="00DE0900">
            <w:pPr>
              <w:pStyle w:val="berschrift2"/>
              <w:jc w:val="center"/>
              <w:rPr>
                <w:b w:val="0"/>
              </w:rPr>
            </w:pPr>
            <w:r w:rsidRPr="00AC05D4">
              <w:rPr>
                <w:b w:val="0"/>
                <w:color w:val="0D0D0D" w:themeColor="text1" w:themeTint="F2"/>
              </w:rPr>
              <w:t>14</w:t>
            </w:r>
          </w:p>
        </w:tc>
        <w:tc>
          <w:tcPr>
            <w:tcW w:w="1065" w:type="dxa"/>
            <w:tcBorders>
              <w:left w:val="single" w:sz="4" w:space="0" w:color="A6A6A6" w:themeColor="background1" w:themeShade="A6"/>
            </w:tcBorders>
          </w:tcPr>
          <w:p w14:paraId="360141C3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6F9F5818" w14:textId="77777777" w:rsidTr="00B75D69">
        <w:trPr>
          <w:trHeight w:val="340"/>
        </w:trPr>
        <w:tc>
          <w:tcPr>
            <w:tcW w:w="686" w:type="dxa"/>
            <w:vMerge/>
          </w:tcPr>
          <w:p w14:paraId="0B9E71AE" w14:textId="77777777" w:rsidR="00DE0900" w:rsidRDefault="00DE0900" w:rsidP="00DE0900"/>
        </w:tc>
        <w:tc>
          <w:tcPr>
            <w:tcW w:w="278" w:type="dxa"/>
            <w:vMerge/>
          </w:tcPr>
          <w:p w14:paraId="587BCD3E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964" w:type="dxa"/>
            <w:tcBorders>
              <w:right w:val="single" w:sz="4" w:space="0" w:color="A6A6A6" w:themeColor="background1" w:themeShade="A6"/>
            </w:tcBorders>
          </w:tcPr>
          <w:p w14:paraId="207DA3BC" w14:textId="7E751CD8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9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EFF1F78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</w:p>
        </w:tc>
        <w:tc>
          <w:tcPr>
            <w:tcW w:w="9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6C66EC99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</w:p>
        </w:tc>
        <w:tc>
          <w:tcPr>
            <w:tcW w:w="96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8F97A7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B9B50F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4D640705" w14:textId="77777777" w:rsidR="00DE0900" w:rsidRPr="002A371E" w:rsidRDefault="00DE0900" w:rsidP="00DE0900">
            <w:pPr>
              <w:pStyle w:val="berschrift2"/>
              <w:jc w:val="center"/>
            </w:pP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116E2D5A" w14:textId="77777777" w:rsidR="00DE0900" w:rsidRPr="002A371E" w:rsidRDefault="00DE0900" w:rsidP="00DE0900">
            <w:pPr>
              <w:pStyle w:val="berschrift2"/>
              <w:jc w:val="center"/>
            </w:pPr>
          </w:p>
        </w:tc>
        <w:tc>
          <w:tcPr>
            <w:tcW w:w="1065" w:type="dxa"/>
            <w:tcBorders>
              <w:left w:val="single" w:sz="4" w:space="0" w:color="A6A6A6" w:themeColor="background1" w:themeShade="A6"/>
            </w:tcBorders>
          </w:tcPr>
          <w:p w14:paraId="4ACE83B3" w14:textId="77777777" w:rsidR="00DE0900" w:rsidRPr="002A371E" w:rsidRDefault="00DE0900" w:rsidP="00DE0900">
            <w:pPr>
              <w:pStyle w:val="berschrift2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69993236" wp14:editId="352827F8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-128270</wp:posOffset>
                      </wp:positionV>
                      <wp:extent cx="133350" cy="218440"/>
                      <wp:effectExtent l="0" t="0" r="19050" b="10160"/>
                      <wp:wrapNone/>
                      <wp:docPr id="47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2DF103F" id="Pfeil: nach rechts gekrümmt 59" o:spid="_x0000_s1026" type="#_x0000_t102" style="position:absolute;margin-left:5.25pt;margin-top:-10.1pt;width:10.5pt;height:17.2pt;flip:x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" adj="15007,19952,16200" fillcolor="#a5a5a5 [2092]" strokecolor="#a5a5a5 [2092]" strokeweight="2pt"/>
                  </w:pict>
                </mc:Fallback>
              </mc:AlternateContent>
            </w:r>
          </w:p>
        </w:tc>
      </w:tr>
      <w:tr w:rsidR="00DE0900" w14:paraId="1BEF2082" w14:textId="77777777" w:rsidTr="00B75D69">
        <w:trPr>
          <w:trHeight w:val="340"/>
        </w:trPr>
        <w:tc>
          <w:tcPr>
            <w:tcW w:w="686" w:type="dxa"/>
            <w:vMerge/>
          </w:tcPr>
          <w:p w14:paraId="4F038A67" w14:textId="77777777" w:rsidR="00DE0900" w:rsidRDefault="00DE0900" w:rsidP="00DE0900"/>
        </w:tc>
        <w:tc>
          <w:tcPr>
            <w:tcW w:w="278" w:type="dxa"/>
            <w:vMerge/>
          </w:tcPr>
          <w:p w14:paraId="55E16AA8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964" w:type="dxa"/>
            <w:tcBorders>
              <w:right w:val="single" w:sz="4" w:space="0" w:color="A6A6A6" w:themeColor="background1" w:themeShade="A6"/>
            </w:tcBorders>
          </w:tcPr>
          <w:p w14:paraId="43C595AF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9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E0C2E92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</w:p>
        </w:tc>
        <w:tc>
          <w:tcPr>
            <w:tcW w:w="9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4636245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</w:p>
        </w:tc>
        <w:tc>
          <w:tcPr>
            <w:tcW w:w="96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BDB2A0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 wp14:anchorId="60923394" wp14:editId="63D1907A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-108585</wp:posOffset>
                      </wp:positionV>
                      <wp:extent cx="133350" cy="218440"/>
                      <wp:effectExtent l="0" t="0" r="19050" b="10160"/>
                      <wp:wrapNone/>
                      <wp:docPr id="829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CF0D910" id="Pfeil: nach rechts gekrümmt 59" o:spid="_x0000_s1026" type="#_x0000_t102" style="position:absolute;margin-left:3.75pt;margin-top:-8.55pt;width:10.5pt;height:17.2pt;flip:x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" adj="15007,19952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7AA1DB" w14:textId="77777777" w:rsidR="00DE0900" w:rsidRPr="002A371E" w:rsidRDefault="00DE0900" w:rsidP="00DE0900">
            <w:pPr>
              <w:pStyle w:val="berschrift2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79A07EBE" wp14:editId="1D2B4AD8">
                      <wp:simplePos x="0" y="0"/>
                      <wp:positionH relativeFrom="column">
                        <wp:posOffset>522605</wp:posOffset>
                      </wp:positionH>
                      <wp:positionV relativeFrom="paragraph">
                        <wp:posOffset>-62865</wp:posOffset>
                      </wp:positionV>
                      <wp:extent cx="98425" cy="218440"/>
                      <wp:effectExtent l="0" t="0" r="15875" b="10160"/>
                      <wp:wrapNone/>
                      <wp:docPr id="47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3C6B37C" id="Pfeil: nach rechts gekrümmt 59" o:spid="_x0000_s1026" type="#_x0000_t102" style="position:absolute;margin-left:41.15pt;margin-top:-4.95pt;width:7.75pt;height:17.2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" adj="16734,2038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2EA0209B" w14:textId="77777777" w:rsidR="00DE0900" w:rsidRPr="002A371E" w:rsidRDefault="00DE0900" w:rsidP="00DE0900">
            <w:pPr>
              <w:pStyle w:val="berschrift2"/>
              <w:jc w:val="center"/>
            </w:pP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500FB02D" w14:textId="77777777" w:rsidR="00DE0900" w:rsidRPr="002A371E" w:rsidRDefault="00DE0900" w:rsidP="00DE0900">
            <w:pPr>
              <w:pStyle w:val="berschrift2"/>
              <w:jc w:val="center"/>
            </w:pPr>
          </w:p>
        </w:tc>
        <w:tc>
          <w:tcPr>
            <w:tcW w:w="1065" w:type="dxa"/>
            <w:tcBorders>
              <w:left w:val="single" w:sz="4" w:space="0" w:color="A6A6A6" w:themeColor="background1" w:themeShade="A6"/>
            </w:tcBorders>
          </w:tcPr>
          <w:p w14:paraId="04E68E56" w14:textId="77777777" w:rsidR="00DE0900" w:rsidRPr="002A371E" w:rsidRDefault="00DE0900" w:rsidP="00DE0900">
            <w:pPr>
              <w:pStyle w:val="berschrift2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20E2F1D9" wp14:editId="3D64E035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-87630</wp:posOffset>
                      </wp:positionV>
                      <wp:extent cx="133350" cy="218440"/>
                      <wp:effectExtent l="0" t="0" r="19050" b="10160"/>
                      <wp:wrapNone/>
                      <wp:docPr id="47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3AC2338" id="Pfeil: nach rechts gekrümmt 59" o:spid="_x0000_s1026" type="#_x0000_t102" style="position:absolute;margin-left:4.3pt;margin-top:-6.9pt;width:10.5pt;height:17.2pt;flip:x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" adj="15007,19952,16200" fillcolor="#a5a5a5 [2092]" strokecolor="#a5a5a5 [2092]" strokeweight="2pt"/>
                  </w:pict>
                </mc:Fallback>
              </mc:AlternateContent>
            </w:r>
          </w:p>
        </w:tc>
      </w:tr>
      <w:tr w:rsidR="00DE0900" w14:paraId="1D6EEB62" w14:textId="77777777" w:rsidTr="00DE0900">
        <w:trPr>
          <w:trHeight w:val="60"/>
        </w:trPr>
        <w:tc>
          <w:tcPr>
            <w:tcW w:w="686" w:type="dxa"/>
            <w:vMerge/>
          </w:tcPr>
          <w:p w14:paraId="3FBED599" w14:textId="77777777" w:rsidR="00DE0900" w:rsidRDefault="00DE0900" w:rsidP="00DE0900"/>
        </w:tc>
        <w:tc>
          <w:tcPr>
            <w:tcW w:w="278" w:type="dxa"/>
            <w:vMerge/>
          </w:tcPr>
          <w:p w14:paraId="1715152B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964" w:type="dxa"/>
          </w:tcPr>
          <w:p w14:paraId="1ED9CA25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964" w:type="dxa"/>
            <w:tcBorders>
              <w:top w:val="single" w:sz="4" w:space="0" w:color="A6A6A6" w:themeColor="background1" w:themeShade="A6"/>
            </w:tcBorders>
          </w:tcPr>
          <w:p w14:paraId="242CB7C6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964" w:type="dxa"/>
            <w:tcBorders>
              <w:top w:val="single" w:sz="4" w:space="0" w:color="A6A6A6" w:themeColor="background1" w:themeShade="A6"/>
            </w:tcBorders>
          </w:tcPr>
          <w:p w14:paraId="6292E199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964" w:type="dxa"/>
            <w:tcBorders>
              <w:right w:val="single" w:sz="4" w:space="0" w:color="A6A6A6" w:themeColor="background1" w:themeShade="A6"/>
            </w:tcBorders>
          </w:tcPr>
          <w:p w14:paraId="37E58D0A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left w:val="single" w:sz="4" w:space="0" w:color="A6A6A6" w:themeColor="background1" w:themeShade="A6"/>
            </w:tcBorders>
          </w:tcPr>
          <w:p w14:paraId="7C608608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</w:tcBorders>
          </w:tcPr>
          <w:p w14:paraId="1E02D319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</w:tcBorders>
          </w:tcPr>
          <w:p w14:paraId="6D693906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5" w:type="dxa"/>
          </w:tcPr>
          <w:p w14:paraId="78BD9E4D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3645D0C3" w14:textId="77777777" w:rsidTr="00DE0900">
        <w:trPr>
          <w:trHeight w:val="60"/>
        </w:trPr>
        <w:tc>
          <w:tcPr>
            <w:tcW w:w="686" w:type="dxa"/>
          </w:tcPr>
          <w:p w14:paraId="4348C85F" w14:textId="77777777" w:rsidR="00DE0900" w:rsidRPr="00A34F62" w:rsidRDefault="00DE0900" w:rsidP="00DE0900">
            <w:pPr>
              <w:rPr>
                <w:sz w:val="8"/>
              </w:rPr>
            </w:pPr>
          </w:p>
        </w:tc>
        <w:tc>
          <w:tcPr>
            <w:tcW w:w="278" w:type="dxa"/>
          </w:tcPr>
          <w:p w14:paraId="5A3BC013" w14:textId="77777777" w:rsidR="00DE0900" w:rsidRPr="00A34F62" w:rsidRDefault="00DE0900" w:rsidP="00DE0900">
            <w:pPr>
              <w:pStyle w:val="berschrift2"/>
              <w:rPr>
                <w:sz w:val="8"/>
                <w:szCs w:val="21"/>
              </w:rPr>
            </w:pPr>
          </w:p>
        </w:tc>
        <w:tc>
          <w:tcPr>
            <w:tcW w:w="964" w:type="dxa"/>
          </w:tcPr>
          <w:p w14:paraId="41447165" w14:textId="77777777" w:rsidR="00DE0900" w:rsidRPr="00A34F62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964" w:type="dxa"/>
          </w:tcPr>
          <w:p w14:paraId="79BEF705" w14:textId="77777777" w:rsidR="00DE0900" w:rsidRPr="00A34F62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964" w:type="dxa"/>
          </w:tcPr>
          <w:p w14:paraId="2E177806" w14:textId="77777777" w:rsidR="00DE0900" w:rsidRPr="00A34F62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964" w:type="dxa"/>
          </w:tcPr>
          <w:p w14:paraId="556445BC" w14:textId="77777777" w:rsidR="00DE0900" w:rsidRPr="00A34F62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064" w:type="dxa"/>
          </w:tcPr>
          <w:p w14:paraId="02D4290C" w14:textId="77777777" w:rsidR="00DE0900" w:rsidRPr="00A34F62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1064" w:type="dxa"/>
          </w:tcPr>
          <w:p w14:paraId="20376C7B" w14:textId="77777777" w:rsidR="00DE0900" w:rsidRPr="00A34F62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1064" w:type="dxa"/>
            <w:gridSpan w:val="2"/>
          </w:tcPr>
          <w:p w14:paraId="09496A3B" w14:textId="77777777" w:rsidR="00DE0900" w:rsidRPr="00A34F62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1065" w:type="dxa"/>
          </w:tcPr>
          <w:p w14:paraId="607CFEBF" w14:textId="77777777" w:rsidR="00DE0900" w:rsidRPr="00A34F62" w:rsidRDefault="00DE0900" w:rsidP="00DE0900">
            <w:pPr>
              <w:pStyle w:val="berschrift2"/>
              <w:rPr>
                <w:sz w:val="8"/>
              </w:rPr>
            </w:pPr>
          </w:p>
        </w:tc>
      </w:tr>
      <w:tr w:rsidR="00DE0900" w14:paraId="6300072D" w14:textId="77777777" w:rsidTr="00DE0900">
        <w:trPr>
          <w:trHeight w:val="2527"/>
        </w:trPr>
        <w:tc>
          <w:tcPr>
            <w:tcW w:w="686" w:type="dxa"/>
          </w:tcPr>
          <w:p w14:paraId="2F66877B" w14:textId="77777777" w:rsidR="00DE0900" w:rsidRDefault="00DE0900" w:rsidP="00DE0900"/>
        </w:tc>
        <w:tc>
          <w:tcPr>
            <w:tcW w:w="8391" w:type="dxa"/>
            <w:gridSpan w:val="10"/>
          </w:tcPr>
          <w:tbl>
            <w:tblPr>
              <w:tblStyle w:val="Tabellenraster"/>
              <w:tblpPr w:leftFromText="141" w:rightFromText="141" w:vertAnchor="page" w:horzAnchor="margin" w:tblpY="1"/>
              <w:tblOverlap w:val="never"/>
              <w:tblW w:w="8121" w:type="dxa"/>
              <w:tblLayout w:type="fixed"/>
              <w:tblLook w:val="04A0" w:firstRow="1" w:lastRow="0" w:firstColumn="1" w:lastColumn="0" w:noHBand="0" w:noVBand="1"/>
            </w:tblPr>
            <w:tblGrid>
              <w:gridCol w:w="1838"/>
              <w:gridCol w:w="1985"/>
              <w:gridCol w:w="283"/>
              <w:gridCol w:w="1843"/>
              <w:gridCol w:w="992"/>
              <w:gridCol w:w="709"/>
              <w:gridCol w:w="471"/>
            </w:tblGrid>
            <w:tr w:rsidR="00DE0900" w:rsidRPr="00B82994" w14:paraId="3B7E972E" w14:textId="77777777" w:rsidTr="00DE0900">
              <w:trPr>
                <w:trHeight w:val="562"/>
              </w:trPr>
              <w:tc>
                <w:tcPr>
                  <w:tcW w:w="812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B684DD5" w14:textId="6DE089D8" w:rsidR="00DE0900" w:rsidRPr="00B82994" w:rsidRDefault="007110DE" w:rsidP="00DE0900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141B2A">
                    <w:rPr>
                      <w:noProof/>
                      <w:color w:val="0D0D0D" w:themeColor="text1" w:themeTint="F2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171712" behindDoc="0" locked="0" layoutInCell="1" allowOverlap="1" wp14:anchorId="72515C5D" wp14:editId="0367A9B7">
                            <wp:simplePos x="0" y="0"/>
                            <wp:positionH relativeFrom="column">
                              <wp:posOffset>594995</wp:posOffset>
                            </wp:positionH>
                            <wp:positionV relativeFrom="paragraph">
                              <wp:posOffset>-603885</wp:posOffset>
                            </wp:positionV>
                            <wp:extent cx="98425" cy="218440"/>
                            <wp:effectExtent l="0" t="0" r="15875" b="10160"/>
                            <wp:wrapNone/>
                            <wp:docPr id="8287" name="Pfeil: nach rechts gekrümmt 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8425" cy="218440"/>
                                    </a:xfrm>
                                    <a:prstGeom prst="curvedRightArrow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type w14:anchorId="18918D44" id="_x0000_t102" coordsize="21600,21600" o:spt="102" adj="12960,19440,14400" path="ar,0@23@3@22,,0@4,0@15@23@1,0@7@2@13l@2@14@22@8@2@12wa,0@23@3@2@11@26@17,0@15@23@1@26@17@22@15xear,0@23@3,0@4@26@17nfe">
                            <v:stroke joinstyle="miter"/>
                            <v:formulas>
                              <v:f eqn="val #0"/>
                              <v:f eqn="val #1"/>
                              <v:f eqn="val #2"/>
                              <v:f eqn="sum #0 width #1"/>
                              <v:f eqn="prod @3 1 2"/>
                              <v:f eqn="sum #1 #1 width"/>
                              <v:f eqn="sum @5 #1 #0"/>
                              <v:f eqn="prod @6 1 2"/>
                              <v:f eqn="mid width #0"/>
                              <v:f eqn="sum height 0 #2"/>
                              <v:f eqn="ellipse @9 height @4"/>
                              <v:f eqn="sum @4 @10 0"/>
                              <v:f eqn="sum @11 #1 width"/>
                              <v:f eqn="sum @7 @10 0"/>
                              <v:f eqn="sum @12 width #0"/>
                              <v:f eqn="sum @5 0 #0"/>
                              <v:f eqn="prod @15 1 2"/>
                              <v:f eqn="mid @4 @7"/>
                              <v:f eqn="sum #0 #1 width"/>
                              <v:f eqn="prod @18 1 2"/>
                              <v:f eqn="sum @17 0 @19"/>
                              <v:f eqn="val width"/>
                              <v:f eqn="val height"/>
                              <v:f eqn="prod height 2 1"/>
                              <v:f eqn="sum @17 0 @4"/>
                              <v:f eqn="ellipse @24 @4 height"/>
                              <v:f eqn="sum height 0 @25"/>
                              <v:f eqn="sum @8 128 0"/>
                              <v:f eqn="prod @5 1 2"/>
                              <v:f eqn="sum @5 0 128"/>
                              <v:f eqn="sum #0 @17 @12"/>
                              <v:f eqn="ellipse @20 @4 height"/>
                              <v:f eqn="sum width 0 #0"/>
                              <v:f eqn="prod @32 1 2"/>
                              <v:f eqn="prod height height 1"/>
                              <v:f eqn="prod @9 @9 1"/>
                              <v:f eqn="sum @34 0 @35"/>
                              <v:f eqn="sqrt @36"/>
                              <v:f eqn="sum @37 height 0"/>
                              <v:f eqn="prod width height @38"/>
                              <v:f eqn="sum @39 64 0"/>
                              <v:f eqn="prod #0 1 2"/>
                              <v:f eqn="ellipse @33 @41 height"/>
                              <v:f eqn="sum height 0 @42"/>
                              <v:f eqn="sum @43 64 0"/>
                              <v:f eqn="prod @4 1 2"/>
                              <v:f eqn="sum #1 0 @45"/>
                              <v:f eqn="prod height 4390 32768"/>
                              <v:f eqn="prod height 28378 32768"/>
                            </v:formulas>
                            <v:path o:extrusionok="f" o:connecttype="custom" o:connectlocs="0,@17;@2,@14;@22,@8;@2,@12;@22,@16" o:connectangles="180,90,0,0,0" textboxrect="@47,@45,@48,@46"/>
                            <v:handles>
                              <v:h position="bottomRight,#0" yrange="@40,@29"/>
                              <v:h position="bottomRight,#1" yrange="@27,@21"/>
                              <v:h position="#2,bottomRight" xrange="@44,@22"/>
                            </v:handles>
                            <o:complex v:ext="view"/>
                          </v:shapetype>
                          <v:shape id="Pfeil: nach rechts gekrümmt 59" o:spid="_x0000_s1026" type="#_x0000_t102" style="position:absolute;margin-left:46.85pt;margin-top:-47.55pt;width:7.75pt;height:17.2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" adj="16734,20384,16200" fillcolor="#a5a5a5 [2092]" strokecolor="#a5a5a5 [2092]" strokeweight="2pt"/>
                        </w:pict>
                      </mc:Fallback>
                    </mc:AlternateContent>
                  </w:r>
                  <w:r w:rsidR="00DE0900"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Diese </w:t>
                  </w:r>
                  <w:r w:rsidR="00DE0900" w:rsidRPr="00141B2A">
                    <w:rPr>
                      <w:b/>
                      <w:i/>
                      <w:color w:val="0D0D0D" w:themeColor="text1" w:themeTint="F2"/>
                      <w:sz w:val="20"/>
                      <w:szCs w:val="20"/>
                    </w:rPr>
                    <w:t>Wörter</w:t>
                  </w:r>
                  <w:r w:rsidR="00DE0900"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 </w:t>
                  </w:r>
                  <w:r w:rsidR="00DE0900">
                    <w:rPr>
                      <w:sz w:val="20"/>
                      <w:szCs w:val="20"/>
                    </w:rPr>
                    <w:t xml:space="preserve">und </w:t>
                  </w:r>
                  <w:r w:rsidR="00DE0900"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 w:rsidR="00DE0900">
                    <w:rPr>
                      <w:sz w:val="20"/>
                      <w:szCs w:val="20"/>
                    </w:rPr>
                    <w:t xml:space="preserve"> </w:t>
                  </w:r>
                  <w:r w:rsidR="00DE0900"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DE0900" w:rsidRPr="00B82994" w14:paraId="2A0F07AD" w14:textId="77777777" w:rsidTr="00DE0900">
              <w:trPr>
                <w:trHeight w:val="70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27A9F66" w14:textId="77777777" w:rsidR="00DE0900" w:rsidRPr="00D34CB8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541BDCF" w14:textId="77777777" w:rsidR="00DE0900" w:rsidRPr="00D34CB8" w:rsidRDefault="00DE0900" w:rsidP="00DE0900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361B790E" w14:textId="77777777" w:rsidR="00DE0900" w:rsidRPr="00D34CB8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6FFEA2C" w14:textId="77777777" w:rsidR="00DE0900" w:rsidRPr="00D34CB8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17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2C77CE4" w14:textId="77777777" w:rsidR="00DE0900" w:rsidRPr="00D34CB8" w:rsidRDefault="00DE0900" w:rsidP="00DE0900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DE0900" w:rsidRPr="00B82994" w14:paraId="2C1C991C" w14:textId="77777777" w:rsidTr="00DE0900">
              <w:trPr>
                <w:trHeight w:val="165"/>
              </w:trPr>
              <w:tc>
                <w:tcPr>
                  <w:tcW w:w="18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1DA65151" w14:textId="77777777" w:rsidR="00DE0900" w:rsidRDefault="00DE0900" w:rsidP="00DE0900">
                  <w:r>
                    <w:t>der Muffin</w:t>
                  </w:r>
                </w:p>
                <w:p w14:paraId="108A3F42" w14:textId="77777777" w:rsidR="00DE0900" w:rsidRPr="00BC1C98" w:rsidRDefault="00DE0900" w:rsidP="00DE0900">
                  <w:pPr>
                    <w:rPr>
                      <w:i/>
                      <w:iCs/>
                    </w:rPr>
                  </w:pPr>
                  <w:r w:rsidRPr="001B7C96">
                    <w:rPr>
                      <w:i/>
                      <w:iCs/>
                      <w:sz w:val="14"/>
                      <w:szCs w:val="16"/>
                    </w:rPr>
                    <w:t>(die Muffins)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22A98E9C" w14:textId="77777777" w:rsidR="00DE0900" w:rsidRDefault="00DE0900" w:rsidP="00DE090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1FA2AF1" wp14:editId="554E49A6">
                        <wp:extent cx="371475" cy="371475"/>
                        <wp:effectExtent l="0" t="0" r="9525" b="9525"/>
                        <wp:docPr id="15723" name="Grafik 15723" descr="Cupcak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6" name="Cupcake.sv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2467" cy="372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DD0C306" w14:textId="77777777" w:rsidR="00DE0900" w:rsidRPr="003C05DA" w:rsidRDefault="00DE0900" w:rsidP="00DE0900">
                  <w:pPr>
                    <w:rPr>
                      <w:rFonts w:ascii="Arial" w:hAnsi="Arial" w:cs="Arial"/>
                      <w:sz w:val="18"/>
                      <w:szCs w:val="16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CD69A8B" w14:textId="77777777" w:rsidR="00DE0900" w:rsidRPr="003D02F4" w:rsidRDefault="00DE0900" w:rsidP="00DE0900">
                  <w:pPr>
                    <w:rPr>
                      <w:szCs w:val="21"/>
                    </w:rPr>
                  </w:pPr>
                  <w:r w:rsidRPr="003D02F4">
                    <w:rPr>
                      <w:szCs w:val="21"/>
                    </w:rPr>
                    <w:t>der Preis</w:t>
                  </w:r>
                </w:p>
                <w:p w14:paraId="3FF38669" w14:textId="77777777" w:rsidR="00DE0900" w:rsidRPr="001B7C96" w:rsidRDefault="00DE0900" w:rsidP="00DE0900">
                  <w:pPr>
                    <w:rPr>
                      <w:i/>
                      <w:sz w:val="18"/>
                      <w:szCs w:val="16"/>
                    </w:rPr>
                  </w:pPr>
                  <w:r w:rsidRPr="001B7C96">
                    <w:rPr>
                      <w:i/>
                      <w:sz w:val="14"/>
                      <w:szCs w:val="16"/>
                    </w:rPr>
                    <w:t xml:space="preserve">(die Preise) </w:t>
                  </w:r>
                </w:p>
              </w:tc>
              <w:tc>
                <w:tcPr>
                  <w:tcW w:w="992" w:type="dxa"/>
                  <w:vMerge w:val="restart"/>
                  <w:tcBorders>
                    <w:top w:val="single" w:sz="4" w:space="0" w:color="auto"/>
                    <w:left w:val="dotted" w:sz="4" w:space="0" w:color="auto"/>
                    <w:right w:val="nil"/>
                  </w:tcBorders>
                  <w:vAlign w:val="center"/>
                </w:tcPr>
                <w:p w14:paraId="7C7841A8" w14:textId="77777777" w:rsidR="00DE0900" w:rsidRDefault="00DE0900" w:rsidP="00DE0900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 wp14:anchorId="376C46F0" wp14:editId="4FEA32AA">
                        <wp:extent cx="371475" cy="371475"/>
                        <wp:effectExtent l="0" t="0" r="9525" b="9525"/>
                        <wp:docPr id="15724" name="Grafik 15724" descr="Cupcak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6" name="Cupcake.sv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96DAC541-7B7A-43D3-8B79-37D633B846F1}">
                                      <asvg:svgBlip xmlns:asvg="http://schemas.microsoft.com/office/drawing/2016/SVG/main" r:embed="rId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2467" cy="3724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C7BD03B" w14:textId="77777777" w:rsidR="00DE0900" w:rsidRPr="0035529B" w:rsidRDefault="00DE0900" w:rsidP="00DE0900">
                  <w:pPr>
                    <w:rPr>
                      <w:sz w:val="8"/>
                    </w:rPr>
                  </w:pPr>
                </w:p>
              </w:tc>
              <w:tc>
                <w:tcPr>
                  <w:tcW w:w="471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24F02733" w14:textId="77777777" w:rsidR="00DE0900" w:rsidRDefault="00DE0900" w:rsidP="00DE0900"/>
              </w:tc>
            </w:tr>
            <w:tr w:rsidR="00DE0900" w:rsidRPr="00B82994" w14:paraId="77E7CE69" w14:textId="77777777" w:rsidTr="00DE0900">
              <w:trPr>
                <w:trHeight w:val="245"/>
              </w:trPr>
              <w:tc>
                <w:tcPr>
                  <w:tcW w:w="1838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02A88E2" w14:textId="77777777" w:rsidR="00DE0900" w:rsidRDefault="00DE0900" w:rsidP="00DE0900"/>
              </w:tc>
              <w:tc>
                <w:tcPr>
                  <w:tcW w:w="1985" w:type="dxa"/>
                  <w:vMerge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5AD22B67" w14:textId="77777777" w:rsidR="00DE0900" w:rsidRDefault="00DE0900" w:rsidP="00DE0900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4BD7FE6F" w14:textId="77777777" w:rsidR="00DE0900" w:rsidRPr="003C05DA" w:rsidRDefault="00DE0900" w:rsidP="00DE0900">
                  <w:pPr>
                    <w:rPr>
                      <w:rFonts w:ascii="Arial" w:hAnsi="Arial" w:cs="Arial"/>
                      <w:sz w:val="18"/>
                      <w:szCs w:val="16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3848D75E" w14:textId="77777777" w:rsidR="00DE0900" w:rsidRDefault="00DE0900" w:rsidP="00DE0900">
                  <w:pPr>
                    <w:rPr>
                      <w:sz w:val="18"/>
                      <w:szCs w:val="16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5D7B1254" w14:textId="77777777" w:rsidR="00DE0900" w:rsidRDefault="00DE0900" w:rsidP="00DE0900">
                  <w:pPr>
                    <w:rPr>
                      <w:noProof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57B10E8" w14:textId="77777777" w:rsidR="00DE0900" w:rsidRPr="004027CC" w:rsidRDefault="00DE0900" w:rsidP="00DE0900">
                  <w:pPr>
                    <w:jc w:val="center"/>
                    <w:rPr>
                      <w:b/>
                      <w:noProof/>
                    </w:rPr>
                  </w:pPr>
                  <w:r w:rsidRPr="004027CC">
                    <w:rPr>
                      <w:b/>
                      <w:noProof/>
                    </w:rPr>
                    <w:t xml:space="preserve">2 </w:t>
                  </w:r>
                  <w:r w:rsidRPr="004027CC">
                    <w:rPr>
                      <w:rFonts w:cs="Calibri"/>
                      <w:b/>
                      <w:noProof/>
                    </w:rPr>
                    <w:t>€</w:t>
                  </w:r>
                </w:p>
              </w:tc>
              <w:tc>
                <w:tcPr>
                  <w:tcW w:w="471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D447FCD" w14:textId="77777777" w:rsidR="00DE0900" w:rsidRDefault="00DE0900" w:rsidP="00DE0900">
                  <w:pPr>
                    <w:rPr>
                      <w:noProof/>
                    </w:rPr>
                  </w:pPr>
                </w:p>
              </w:tc>
            </w:tr>
            <w:tr w:rsidR="00DE0900" w:rsidRPr="00B82994" w14:paraId="03541C04" w14:textId="77777777" w:rsidTr="00DE0900">
              <w:trPr>
                <w:trHeight w:val="245"/>
              </w:trPr>
              <w:tc>
                <w:tcPr>
                  <w:tcW w:w="183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12E68490" w14:textId="77777777" w:rsidR="00DE0900" w:rsidRDefault="00DE0900" w:rsidP="00DE0900"/>
              </w:tc>
              <w:tc>
                <w:tcPr>
                  <w:tcW w:w="1985" w:type="dxa"/>
                  <w:vMerge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07849E0" w14:textId="77777777" w:rsidR="00DE0900" w:rsidRDefault="00DE0900" w:rsidP="00DE0900">
                  <w:pPr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1B6EDBF" w14:textId="77777777" w:rsidR="00DE0900" w:rsidRPr="003C05DA" w:rsidRDefault="00DE0900" w:rsidP="00DE0900">
                  <w:pPr>
                    <w:rPr>
                      <w:rFonts w:ascii="Arial" w:hAnsi="Arial" w:cs="Arial"/>
                      <w:sz w:val="18"/>
                      <w:szCs w:val="16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31CB63EC" w14:textId="77777777" w:rsidR="00DE0900" w:rsidRDefault="00DE0900" w:rsidP="00DE0900">
                  <w:pPr>
                    <w:rPr>
                      <w:sz w:val="18"/>
                      <w:szCs w:val="16"/>
                    </w:rPr>
                  </w:pPr>
                </w:p>
              </w:tc>
              <w:tc>
                <w:tcPr>
                  <w:tcW w:w="992" w:type="dxa"/>
                  <w:vMerge/>
                  <w:tcBorders>
                    <w:left w:val="dotted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62C51CAA" w14:textId="77777777" w:rsidR="00DE0900" w:rsidRDefault="00DE0900" w:rsidP="00DE0900">
                  <w:pPr>
                    <w:rPr>
                      <w:noProof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EE98DFC" w14:textId="77777777" w:rsidR="00DE0900" w:rsidRDefault="00DE0900" w:rsidP="00DE0900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sym w:font="Symbol" w:char="F0DD"/>
                  </w:r>
                </w:p>
              </w:tc>
              <w:tc>
                <w:tcPr>
                  <w:tcW w:w="47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F8C96D" w14:textId="77777777" w:rsidR="00DE0900" w:rsidRDefault="00DE0900" w:rsidP="00DE0900">
                  <w:pPr>
                    <w:rPr>
                      <w:noProof/>
                    </w:rPr>
                  </w:pPr>
                </w:p>
              </w:tc>
            </w:tr>
            <w:tr w:rsidR="00DE0900" w:rsidRPr="00B82994" w14:paraId="0E37ECD8" w14:textId="77777777" w:rsidTr="00DE0900">
              <w:trPr>
                <w:trHeight w:val="42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CC36885" w14:textId="77777777" w:rsidR="00DE0900" w:rsidRPr="0054614B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F8D9074" w14:textId="77777777" w:rsidR="00DE0900" w:rsidRPr="0054614B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4EBB6B0" w14:textId="77777777" w:rsidR="00DE0900" w:rsidRPr="0054614B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1CC6438" w14:textId="77777777" w:rsidR="00DE0900" w:rsidRPr="0054614B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17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92D6992" w14:textId="77777777" w:rsidR="00DE0900" w:rsidRPr="0054614B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</w:tr>
            <w:tr w:rsidR="00DE0900" w:rsidRPr="00B82994" w14:paraId="1DB79D41" w14:textId="77777777" w:rsidTr="00DE0900">
              <w:trPr>
                <w:trHeight w:val="737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1285D60A" w14:textId="77777777" w:rsidR="00DE0900" w:rsidRPr="00B96FCB" w:rsidRDefault="00DE0900" w:rsidP="00DE0900">
                  <w:pPr>
                    <w:rPr>
                      <w:szCs w:val="21"/>
                    </w:rPr>
                  </w:pPr>
                  <w:r w:rsidRPr="00B96FCB">
                    <w:rPr>
                      <w:szCs w:val="21"/>
                    </w:rPr>
                    <w:t>der Gesamtpreis</w:t>
                  </w:r>
                </w:p>
                <w:p w14:paraId="3371009F" w14:textId="77777777" w:rsidR="00DE0900" w:rsidRPr="00943F8D" w:rsidRDefault="00DE0900" w:rsidP="00DE0900">
                  <w:pPr>
                    <w:rPr>
                      <w:rFonts w:cs="Arial"/>
                      <w:sz w:val="16"/>
                      <w:szCs w:val="16"/>
                    </w:rPr>
                  </w:pPr>
                  <w:r w:rsidRPr="001B7C96">
                    <w:rPr>
                      <w:i/>
                      <w:sz w:val="14"/>
                      <w:szCs w:val="18"/>
                    </w:rPr>
                    <w:t xml:space="preserve">(die Gesamtpreise) 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W w:w="1918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85"/>
                    <w:gridCol w:w="253"/>
                    <w:gridCol w:w="425"/>
                    <w:gridCol w:w="253"/>
                    <w:gridCol w:w="364"/>
                    <w:gridCol w:w="138"/>
                  </w:tblGrid>
                  <w:tr w:rsidR="00DE0900" w14:paraId="0F14B3F5" w14:textId="77777777" w:rsidTr="00DE0900">
                    <w:trPr>
                      <w:gridAfter w:val="1"/>
                      <w:wAfter w:w="138" w:type="dxa"/>
                      <w:jc w:val="center"/>
                    </w:trPr>
                    <w:tc>
                      <w:tcPr>
                        <w:tcW w:w="485" w:type="dxa"/>
                        <w:vAlign w:val="center"/>
                      </w:tcPr>
                      <w:p w14:paraId="11319614" w14:textId="77777777" w:rsidR="00DE0900" w:rsidRDefault="00DE0900" w:rsidP="00DE0900">
                        <w:pPr>
                          <w:jc w:val="left"/>
                          <w:rPr>
                            <w:rFonts w:eastAsia="MS Mincho" w:cs="Arial"/>
                            <w:sz w:val="16"/>
                            <w:szCs w:val="16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6A6768D" wp14:editId="1B1EF46A">
                              <wp:extent cx="142875" cy="142875"/>
                              <wp:effectExtent l="0" t="0" r="9525" b="9525"/>
                              <wp:docPr id="15725" name="Grafik 15725" descr="Cupcak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" name="Cupcake.svg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3258" cy="1432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3" w:type="dxa"/>
                        <w:vAlign w:val="center"/>
                      </w:tcPr>
                      <w:p w14:paraId="3657273A" w14:textId="77777777" w:rsidR="00DE0900" w:rsidRDefault="00DE0900" w:rsidP="00DE0900">
                        <w:pPr>
                          <w:rPr>
                            <w:rFonts w:eastAsia="MS Mincho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14:paraId="4888AB1F" w14:textId="77777777" w:rsidR="00DE0900" w:rsidRDefault="00DE0900" w:rsidP="00DE0900">
                        <w:pPr>
                          <w:rPr>
                            <w:rFonts w:eastAsia="MS Mincho" w:cs="Arial"/>
                            <w:sz w:val="16"/>
                            <w:szCs w:val="16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D933D49" wp14:editId="64A2C487">
                              <wp:extent cx="142875" cy="142875"/>
                              <wp:effectExtent l="0" t="0" r="9525" b="9525"/>
                              <wp:docPr id="15726" name="Grafik 15726" descr="Cupcak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6" name="Cupcake.svg"/>
                                      <pic:cNvPicPr/>
                                    </pic:nvPicPr>
                                    <pic:blipFill>
                                      <a:blip r:embed="rId15">
                                        <a:extLs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3258" cy="14325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3" w:type="dxa"/>
                        <w:vAlign w:val="center"/>
                      </w:tcPr>
                      <w:p w14:paraId="3E198FF1" w14:textId="77777777" w:rsidR="00DE0900" w:rsidRDefault="00DE0900" w:rsidP="00DE0900">
                        <w:pPr>
                          <w:rPr>
                            <w:rFonts w:eastAsia="MS Mincho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364" w:type="dxa"/>
                        <w:vAlign w:val="center"/>
                      </w:tcPr>
                      <w:p w14:paraId="75B3D58F" w14:textId="77777777" w:rsidR="00DE0900" w:rsidRDefault="00DE0900" w:rsidP="00DE0900">
                        <w:pPr>
                          <w:rPr>
                            <w:rFonts w:eastAsia="MS Mincho" w:cs="Arial"/>
                            <w:sz w:val="16"/>
                            <w:szCs w:val="16"/>
                          </w:rPr>
                        </w:pPr>
                      </w:p>
                    </w:tc>
                  </w:tr>
                  <w:tr w:rsidR="00DE0900" w14:paraId="2847E4E1" w14:textId="77777777" w:rsidTr="00DE0900">
                    <w:trPr>
                      <w:trHeight w:val="327"/>
                      <w:jc w:val="center"/>
                    </w:trPr>
                    <w:tc>
                      <w:tcPr>
                        <w:tcW w:w="485" w:type="dxa"/>
                        <w:vAlign w:val="center"/>
                      </w:tcPr>
                      <w:p w14:paraId="28486BC9" w14:textId="77777777" w:rsidR="00DE0900" w:rsidRPr="0035529B" w:rsidRDefault="00DE0900" w:rsidP="00DE0900">
                        <w:pPr>
                          <w:rPr>
                            <w:rFonts w:eastAsia="MS Mincho" w:cs="Arial"/>
                            <w:sz w:val="16"/>
                            <w:szCs w:val="16"/>
                          </w:rPr>
                        </w:pPr>
                        <w:r w:rsidRPr="0035529B">
                          <w:rPr>
                            <w:rFonts w:eastAsia="MS Mincho" w:cs="Arial"/>
                            <w:sz w:val="16"/>
                            <w:szCs w:val="16"/>
                          </w:rPr>
                          <w:t xml:space="preserve">2 </w:t>
                        </w:r>
                        <w:r w:rsidRPr="0035529B">
                          <w:rPr>
                            <w:rFonts w:eastAsia="MS Mincho" w:cs="Calibri"/>
                            <w:sz w:val="16"/>
                            <w:szCs w:val="16"/>
                          </w:rPr>
                          <w:t>€</w:t>
                        </w:r>
                      </w:p>
                    </w:tc>
                    <w:tc>
                      <w:tcPr>
                        <w:tcW w:w="253" w:type="dxa"/>
                        <w:vAlign w:val="center"/>
                      </w:tcPr>
                      <w:p w14:paraId="7D5BD72E" w14:textId="77777777" w:rsidR="00DE0900" w:rsidRPr="0035529B" w:rsidRDefault="00DE0900" w:rsidP="00DE0900">
                        <w:pPr>
                          <w:jc w:val="center"/>
                          <w:rPr>
                            <w:rFonts w:eastAsia="MS Mincho" w:cs="Arial"/>
                            <w:sz w:val="16"/>
                            <w:szCs w:val="16"/>
                          </w:rPr>
                        </w:pPr>
                        <w:r w:rsidRPr="0035529B">
                          <w:rPr>
                            <w:rFonts w:eastAsia="MS Mincho" w:cs="Arial"/>
                            <w:sz w:val="16"/>
                            <w:szCs w:val="16"/>
                          </w:rPr>
                          <w:t>+</w:t>
                        </w:r>
                      </w:p>
                    </w:tc>
                    <w:tc>
                      <w:tcPr>
                        <w:tcW w:w="425" w:type="dxa"/>
                        <w:vAlign w:val="center"/>
                      </w:tcPr>
                      <w:p w14:paraId="475B05C2" w14:textId="77777777" w:rsidR="00DE0900" w:rsidRPr="0035529B" w:rsidRDefault="00DE0900" w:rsidP="00DE0900">
                        <w:pPr>
                          <w:rPr>
                            <w:rFonts w:eastAsia="MS Mincho" w:cs="Arial"/>
                            <w:sz w:val="16"/>
                            <w:szCs w:val="16"/>
                          </w:rPr>
                        </w:pPr>
                        <w:r w:rsidRPr="0035529B">
                          <w:rPr>
                            <w:rFonts w:eastAsia="MS Mincho" w:cs="Arial"/>
                            <w:sz w:val="16"/>
                            <w:szCs w:val="16"/>
                          </w:rPr>
                          <w:t xml:space="preserve">2 </w:t>
                        </w:r>
                        <w:r w:rsidRPr="0035529B">
                          <w:rPr>
                            <w:rFonts w:eastAsia="MS Mincho" w:cs="Calibri"/>
                            <w:sz w:val="16"/>
                            <w:szCs w:val="16"/>
                          </w:rPr>
                          <w:t>€</w:t>
                        </w:r>
                      </w:p>
                    </w:tc>
                    <w:tc>
                      <w:tcPr>
                        <w:tcW w:w="253" w:type="dxa"/>
                        <w:vAlign w:val="center"/>
                      </w:tcPr>
                      <w:p w14:paraId="09F8BBAC" w14:textId="77777777" w:rsidR="00DE0900" w:rsidRPr="0035529B" w:rsidRDefault="00DE0900" w:rsidP="00DE0900">
                        <w:pPr>
                          <w:rPr>
                            <w:rFonts w:eastAsia="MS Mincho" w:cs="Arial"/>
                            <w:sz w:val="16"/>
                            <w:szCs w:val="16"/>
                          </w:rPr>
                        </w:pPr>
                        <w:r w:rsidRPr="0035529B">
                          <w:rPr>
                            <w:rFonts w:eastAsia="MS Mincho" w:cs="Arial"/>
                            <w:sz w:val="16"/>
                            <w:szCs w:val="16"/>
                          </w:rPr>
                          <w:t>=</w:t>
                        </w:r>
                      </w:p>
                    </w:tc>
                    <w:tc>
                      <w:tcPr>
                        <w:tcW w:w="502" w:type="dxa"/>
                        <w:gridSpan w:val="2"/>
                        <w:vAlign w:val="center"/>
                      </w:tcPr>
                      <w:p w14:paraId="264460F2" w14:textId="77777777" w:rsidR="00DE0900" w:rsidRPr="0035529B" w:rsidRDefault="00DE0900" w:rsidP="00DE0900">
                        <w:pPr>
                          <w:rPr>
                            <w:rFonts w:eastAsia="MS Mincho" w:cs="Arial"/>
                            <w:sz w:val="16"/>
                            <w:szCs w:val="16"/>
                            <w:u w:val="single"/>
                          </w:rPr>
                        </w:pPr>
                        <w:r w:rsidRPr="0035529B">
                          <w:rPr>
                            <w:rFonts w:eastAsia="MS Mincho" w:cs="Arial"/>
                            <w:b/>
                            <w:sz w:val="16"/>
                            <w:szCs w:val="16"/>
                            <w:u w:val="single"/>
                          </w:rPr>
                          <w:t>4</w:t>
                        </w:r>
                        <w:r>
                          <w:rPr>
                            <w:rFonts w:eastAsia="MS Mincho" w:cs="Arial"/>
                            <w:b/>
                            <w:sz w:val="16"/>
                            <w:szCs w:val="16"/>
                            <w:u w:val="single"/>
                          </w:rPr>
                          <w:t xml:space="preserve"> </w:t>
                        </w:r>
                        <w:r w:rsidRPr="0035529B">
                          <w:rPr>
                            <w:rFonts w:eastAsia="MS Mincho" w:cs="Calibri"/>
                            <w:b/>
                            <w:sz w:val="16"/>
                            <w:szCs w:val="16"/>
                            <w:u w:val="single"/>
                          </w:rPr>
                          <w:t>€</w:t>
                        </w:r>
                      </w:p>
                    </w:tc>
                  </w:tr>
                </w:tbl>
                <w:p w14:paraId="692451B8" w14:textId="77777777" w:rsidR="00DE0900" w:rsidRPr="00E80050" w:rsidRDefault="00DE0900" w:rsidP="00DE0900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15FF2B6" w14:textId="77777777" w:rsidR="00DE0900" w:rsidRPr="00B82994" w:rsidRDefault="00DE0900" w:rsidP="00DE0900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48EEF50D" w14:textId="77777777" w:rsidR="00DE0900" w:rsidRPr="003C05DA" w:rsidRDefault="00DE0900" w:rsidP="00DE0900">
                  <w:pPr>
                    <w:rPr>
                      <w:sz w:val="20"/>
                      <w:szCs w:val="18"/>
                    </w:rPr>
                  </w:pPr>
                  <w:r w:rsidRPr="003C05DA">
                    <w:rPr>
                      <w:sz w:val="20"/>
                      <w:szCs w:val="18"/>
                    </w:rPr>
                    <w:t>multiplizieren (mit)</w:t>
                  </w:r>
                </w:p>
                <w:p w14:paraId="123BD1C3" w14:textId="77777777" w:rsidR="00DE0900" w:rsidRPr="001B7C96" w:rsidRDefault="00DE0900" w:rsidP="00DE0900">
                  <w:pPr>
                    <w:rPr>
                      <w:i/>
                      <w:sz w:val="14"/>
                      <w:szCs w:val="14"/>
                    </w:rPr>
                  </w:pPr>
                  <w:r w:rsidRPr="001B7C96">
                    <w:rPr>
                      <w:i/>
                      <w:sz w:val="14"/>
                      <w:szCs w:val="14"/>
                    </w:rPr>
                    <w:t xml:space="preserve">(ich multipliziere, </w:t>
                  </w:r>
                </w:p>
                <w:p w14:paraId="1BEAD7BF" w14:textId="77777777" w:rsidR="00DE0900" w:rsidRPr="00943F8D" w:rsidRDefault="00DE0900" w:rsidP="00DE0900">
                  <w:pPr>
                    <w:rPr>
                      <w:rFonts w:asciiTheme="majorHAnsi" w:hAnsiTheme="majorHAnsi" w:cs="Arial"/>
                    </w:rPr>
                  </w:pPr>
                  <w:r w:rsidRPr="001B7C96">
                    <w:rPr>
                      <w:i/>
                      <w:sz w:val="14"/>
                      <w:szCs w:val="14"/>
                    </w:rPr>
                    <w:t xml:space="preserve">ich habe multipliziert) </w:t>
                  </w:r>
                </w:p>
              </w:tc>
              <w:tc>
                <w:tcPr>
                  <w:tcW w:w="2172" w:type="dxa"/>
                  <w:gridSpan w:val="3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W w:w="1919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27"/>
                    <w:gridCol w:w="425"/>
                    <w:gridCol w:w="567"/>
                  </w:tblGrid>
                  <w:tr w:rsidR="00DE0900" w14:paraId="10B55B8D" w14:textId="77777777" w:rsidTr="00DE0900">
                    <w:trPr>
                      <w:trHeight w:val="249"/>
                      <w:jc w:val="center"/>
                    </w:trPr>
                    <w:tc>
                      <w:tcPr>
                        <w:tcW w:w="927" w:type="dxa"/>
                        <w:vAlign w:val="center"/>
                      </w:tcPr>
                      <w:p w14:paraId="1B636CD1" w14:textId="77777777" w:rsidR="00DE0900" w:rsidRPr="007970EC" w:rsidRDefault="00DE0900" w:rsidP="00DE0900">
                        <w:pPr>
                          <w:spacing w:before="120"/>
                          <w:rPr>
                            <w:sz w:val="14"/>
                            <w:szCs w:val="1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3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∙</m:t>
                            </m:r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4=12</m:t>
                            </m:r>
                          </m:oMath>
                        </m:oMathPara>
                      </w:p>
                    </w:tc>
                    <w:tc>
                      <w:tcPr>
                        <w:tcW w:w="425" w:type="dxa"/>
                        <w:vMerge w:val="restart"/>
                        <w:vAlign w:val="center"/>
                      </w:tcPr>
                      <w:p w14:paraId="50524AC4" w14:textId="77777777" w:rsidR="00DE0900" w:rsidRPr="003D5319" w:rsidRDefault="00DE0900" w:rsidP="00DE0900">
                        <w:pPr>
                          <w:rPr>
                            <w:sz w:val="20"/>
                            <w:szCs w:val="20"/>
                          </w:rPr>
                        </w:pPr>
                        <w:r w:rsidRPr="007970EC">
                          <w:rPr>
                            <w:sz w:val="18"/>
                            <w:szCs w:val="18"/>
                          </w:rPr>
                          <w:sym w:font="Symbol" w:char="F0DB"/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vAlign w:val="center"/>
                      </w:tcPr>
                      <w:p w14:paraId="000B2DEE" w14:textId="77777777" w:rsidR="00DE0900" w:rsidRDefault="00DE0900" w:rsidP="00DE0900">
                        <w:pPr>
                          <w:rPr>
                            <w:sz w:val="18"/>
                            <w:szCs w:val="18"/>
                          </w:rPr>
                        </w:pP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</w:p>
                      <w:p w14:paraId="47EDA614" w14:textId="77777777" w:rsidR="00DE0900" w:rsidRPr="00050C3C" w:rsidRDefault="00DE0900" w:rsidP="00DE0900">
                        <w:pPr>
                          <w:rPr>
                            <w:sz w:val="18"/>
                            <w:szCs w:val="18"/>
                          </w:rPr>
                        </w:pP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</w:p>
                      <w:p w14:paraId="030923F7" w14:textId="77777777" w:rsidR="00DE0900" w:rsidRPr="003D5319" w:rsidRDefault="00DE0900" w:rsidP="00DE0900">
                        <w:pPr>
                          <w:rPr>
                            <w:sz w:val="20"/>
                            <w:szCs w:val="20"/>
                          </w:rPr>
                        </w:pP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</w:p>
                    </w:tc>
                  </w:tr>
                  <w:tr w:rsidR="00DE0900" w14:paraId="7855029D" w14:textId="77777777" w:rsidTr="00DE0900">
                    <w:trPr>
                      <w:jc w:val="center"/>
                    </w:trPr>
                    <w:tc>
                      <w:tcPr>
                        <w:tcW w:w="927" w:type="dxa"/>
                        <w:vAlign w:val="center"/>
                      </w:tcPr>
                      <w:p w14:paraId="1885F922" w14:textId="77777777" w:rsidR="00DE0900" w:rsidRDefault="00DE0900" w:rsidP="00DE0900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7970EC">
                          <w:rPr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7970EC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7970EC">
                          <w:rPr>
                            <w:b/>
                            <w:bCs/>
                            <w:sz w:val="14"/>
                            <w:szCs w:val="14"/>
                          </w:rPr>
                          <w:sym w:font="Symbol" w:char="F0DD"/>
                        </w:r>
                      </w:p>
                      <w:p w14:paraId="66B34DB7" w14:textId="77777777" w:rsidR="00DE0900" w:rsidRPr="007970EC" w:rsidRDefault="00DE0900" w:rsidP="00DE0900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vAlign w:val="center"/>
                      </w:tcPr>
                      <w:p w14:paraId="07B94072" w14:textId="77777777" w:rsidR="00DE0900" w:rsidRPr="003D5319" w:rsidRDefault="00DE0900" w:rsidP="00DE090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vAlign w:val="center"/>
                      </w:tcPr>
                      <w:p w14:paraId="68EA1C85" w14:textId="77777777" w:rsidR="00DE0900" w:rsidRPr="003D5319" w:rsidRDefault="00DE0900" w:rsidP="00DE090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0523B3E" w14:textId="77777777" w:rsidR="00DE0900" w:rsidRDefault="00DE0900" w:rsidP="00DE0900"/>
              </w:tc>
            </w:tr>
            <w:tr w:rsidR="00DE0900" w:rsidRPr="00B82994" w14:paraId="24E653B3" w14:textId="77777777" w:rsidTr="00DE0900">
              <w:trPr>
                <w:trHeight w:val="70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8189776" w14:textId="77777777" w:rsidR="00DE0900" w:rsidRPr="002A371E" w:rsidRDefault="00DE0900" w:rsidP="00DE0900">
                  <w:pPr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2776355" w14:textId="77777777" w:rsidR="00DE0900" w:rsidRPr="002A371E" w:rsidRDefault="00DE0900" w:rsidP="00DE0900">
                  <w:pPr>
                    <w:rPr>
                      <w:rFonts w:eastAsia="MS Mincho" w:cs="Arial"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92A8912" w14:textId="77777777" w:rsidR="00DE0900" w:rsidRPr="002A371E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FD96588" w14:textId="77777777" w:rsidR="00DE0900" w:rsidRPr="002A371E" w:rsidRDefault="00DE0900" w:rsidP="00DE0900">
                  <w:pPr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17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219051F" w14:textId="77777777" w:rsidR="00DE0900" w:rsidRPr="002A371E" w:rsidRDefault="00DE0900" w:rsidP="00DE0900">
                  <w:pPr>
                    <w:rPr>
                      <w:rFonts w:eastAsia="MS Mincho" w:cs="Arial"/>
                      <w:sz w:val="8"/>
                      <w:szCs w:val="8"/>
                    </w:rPr>
                  </w:pPr>
                </w:p>
              </w:tc>
            </w:tr>
            <w:tr w:rsidR="00DE0900" w:rsidRPr="00B82994" w14:paraId="6EECE0DD" w14:textId="77777777" w:rsidTr="00DE0900">
              <w:trPr>
                <w:trHeight w:val="737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3325C0E9" w14:textId="77777777" w:rsidR="00DE0900" w:rsidRPr="001D16E0" w:rsidRDefault="00DE0900" w:rsidP="00DE0900">
                  <w:pPr>
                    <w:rPr>
                      <w:sz w:val="20"/>
                      <w:szCs w:val="18"/>
                    </w:rPr>
                  </w:pPr>
                  <w:r>
                    <w:rPr>
                      <w:sz w:val="20"/>
                      <w:szCs w:val="18"/>
                    </w:rPr>
                    <w:t>d</w:t>
                  </w:r>
                  <w:r w:rsidRPr="001D16E0">
                    <w:rPr>
                      <w:sz w:val="20"/>
                      <w:szCs w:val="18"/>
                    </w:rPr>
                    <w:t>ividieren (durch)</w:t>
                  </w:r>
                </w:p>
                <w:p w14:paraId="4A667E0A" w14:textId="77777777" w:rsidR="00DE0900" w:rsidRPr="001B7C96" w:rsidRDefault="00DE0900" w:rsidP="00DE0900">
                  <w:pPr>
                    <w:rPr>
                      <w:i/>
                      <w:sz w:val="12"/>
                      <w:szCs w:val="12"/>
                    </w:rPr>
                  </w:pPr>
                  <w:r w:rsidRPr="001B7C96">
                    <w:rPr>
                      <w:i/>
                      <w:sz w:val="12"/>
                      <w:szCs w:val="12"/>
                    </w:rPr>
                    <w:t xml:space="preserve">(ich dividiere, </w:t>
                  </w:r>
                </w:p>
                <w:p w14:paraId="58FE25D7" w14:textId="77777777" w:rsidR="00DE0900" w:rsidRPr="00482F84" w:rsidRDefault="00DE0900" w:rsidP="00DE0900">
                  <w:pPr>
                    <w:rPr>
                      <w:i/>
                      <w:sz w:val="20"/>
                      <w:szCs w:val="18"/>
                    </w:rPr>
                  </w:pPr>
                  <w:r w:rsidRPr="001B7C96">
                    <w:rPr>
                      <w:i/>
                      <w:sz w:val="12"/>
                      <w:szCs w:val="12"/>
                    </w:rPr>
                    <w:t xml:space="preserve">ich habe dividiert) 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W w:w="1919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27"/>
                    <w:gridCol w:w="425"/>
                    <w:gridCol w:w="567"/>
                  </w:tblGrid>
                  <w:tr w:rsidR="00DE0900" w14:paraId="79F73830" w14:textId="77777777" w:rsidTr="00DE0900">
                    <w:trPr>
                      <w:trHeight w:val="249"/>
                      <w:jc w:val="center"/>
                    </w:trPr>
                    <w:tc>
                      <w:tcPr>
                        <w:tcW w:w="927" w:type="dxa"/>
                        <w:vAlign w:val="center"/>
                      </w:tcPr>
                      <w:p w14:paraId="28FE8BA3" w14:textId="77777777" w:rsidR="00DE0900" w:rsidRPr="007970EC" w:rsidRDefault="00DE0900" w:rsidP="00DE0900">
                        <w:pPr>
                          <w:spacing w:before="120"/>
                          <w:rPr>
                            <w:sz w:val="14"/>
                            <w:szCs w:val="1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 xml:space="preserve">:3 </m:t>
                            </m:r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=4</m:t>
                            </m:r>
                          </m:oMath>
                        </m:oMathPara>
                      </w:p>
                    </w:tc>
                    <w:tc>
                      <w:tcPr>
                        <w:tcW w:w="425" w:type="dxa"/>
                        <w:vMerge w:val="restart"/>
                        <w:vAlign w:val="center"/>
                      </w:tcPr>
                      <w:p w14:paraId="483FC095" w14:textId="77777777" w:rsidR="00DE0900" w:rsidRPr="003D5319" w:rsidRDefault="00DE0900" w:rsidP="00DE0900">
                        <w:pPr>
                          <w:rPr>
                            <w:sz w:val="20"/>
                            <w:szCs w:val="20"/>
                          </w:rPr>
                        </w:pPr>
                        <w:r w:rsidRPr="007970EC">
                          <w:rPr>
                            <w:sz w:val="18"/>
                            <w:szCs w:val="18"/>
                          </w:rPr>
                          <w:sym w:font="Symbol" w:char="F0DB"/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vAlign w:val="center"/>
                      </w:tcPr>
                      <w:p w14:paraId="50CC0233" w14:textId="77777777" w:rsidR="00DE0900" w:rsidRPr="00BC1C98" w:rsidRDefault="00DE0900" w:rsidP="00DE0900">
                        <w:pPr>
                          <w:rPr>
                            <w:sz w:val="18"/>
                            <w:szCs w:val="18"/>
                            <w:u w:val="single"/>
                          </w:rPr>
                        </w:pP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</w:p>
                      <w:p w14:paraId="3D7D31D9" w14:textId="77777777" w:rsidR="00DE0900" w:rsidRPr="00BC1C98" w:rsidRDefault="00DE0900" w:rsidP="00DE0900">
                        <w:pPr>
                          <w:rPr>
                            <w:sz w:val="18"/>
                            <w:szCs w:val="18"/>
                            <w:u w:val="single"/>
                          </w:rPr>
                        </w:pP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</w:p>
                      <w:p w14:paraId="06EE2B13" w14:textId="77777777" w:rsidR="00DE0900" w:rsidRPr="003D5319" w:rsidRDefault="00DE0900" w:rsidP="00DE0900">
                        <w:pPr>
                          <w:rPr>
                            <w:sz w:val="20"/>
                            <w:szCs w:val="20"/>
                          </w:rPr>
                        </w:pP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</w:p>
                    </w:tc>
                  </w:tr>
                  <w:tr w:rsidR="00DE0900" w14:paraId="47935B02" w14:textId="77777777" w:rsidTr="00DE0900">
                    <w:trPr>
                      <w:jc w:val="center"/>
                    </w:trPr>
                    <w:tc>
                      <w:tcPr>
                        <w:tcW w:w="927" w:type="dxa"/>
                        <w:vAlign w:val="center"/>
                      </w:tcPr>
                      <w:p w14:paraId="1C3383CC" w14:textId="77777777" w:rsidR="00DE0900" w:rsidRDefault="00DE0900" w:rsidP="00DE0900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7970EC">
                          <w:rPr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 </w:t>
                        </w:r>
                        <w:r w:rsidRPr="007970EC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7970EC">
                          <w:rPr>
                            <w:b/>
                            <w:bCs/>
                            <w:sz w:val="14"/>
                            <w:szCs w:val="14"/>
                          </w:rPr>
                          <w:sym w:font="Symbol" w:char="F0DD"/>
                        </w:r>
                      </w:p>
                      <w:p w14:paraId="7F53F469" w14:textId="77777777" w:rsidR="00DE0900" w:rsidRPr="007970EC" w:rsidRDefault="00DE0900" w:rsidP="00DE0900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vAlign w:val="center"/>
                      </w:tcPr>
                      <w:p w14:paraId="52D44F0A" w14:textId="77777777" w:rsidR="00DE0900" w:rsidRPr="003D5319" w:rsidRDefault="00DE0900" w:rsidP="00DE090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vAlign w:val="center"/>
                      </w:tcPr>
                      <w:p w14:paraId="35E905E1" w14:textId="77777777" w:rsidR="00DE0900" w:rsidRPr="003D5319" w:rsidRDefault="00DE0900" w:rsidP="00DE090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B17467F" w14:textId="77777777" w:rsidR="00DE0900" w:rsidRDefault="00DE0900" w:rsidP="00DE0900">
                  <w:pPr>
                    <w:spacing w:before="120"/>
                    <w:rPr>
                      <w:rFonts w:eastAsia="MS Mincho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46F8701F" w14:textId="77777777" w:rsidR="00DE0900" w:rsidRPr="00B82994" w:rsidRDefault="00DE0900" w:rsidP="00DE0900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43F22403" w14:textId="77777777" w:rsidR="00DE0900" w:rsidRPr="003D5319" w:rsidRDefault="00DE0900" w:rsidP="00DE0900">
                  <w:r>
                    <w:t>d</w:t>
                  </w:r>
                  <w:r w:rsidRPr="003D5319">
                    <w:t>as Ergebnis (von)</w:t>
                  </w:r>
                </w:p>
                <w:p w14:paraId="3B5C5D42" w14:textId="77777777" w:rsidR="00DE0900" w:rsidRDefault="00DE0900" w:rsidP="00DE0900">
                  <w:r w:rsidRPr="001B7C96">
                    <w:rPr>
                      <w:i/>
                      <w:iCs/>
                      <w:sz w:val="14"/>
                      <w:szCs w:val="18"/>
                    </w:rPr>
                    <w:t xml:space="preserve">(die Ergebnisse) </w:t>
                  </w:r>
                </w:p>
              </w:tc>
              <w:tc>
                <w:tcPr>
                  <w:tcW w:w="2172" w:type="dxa"/>
                  <w:gridSpan w:val="3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42"/>
                    <w:gridCol w:w="284"/>
                    <w:gridCol w:w="459"/>
                  </w:tblGrid>
                  <w:tr w:rsidR="00DE0900" w14:paraId="61B5F9EC" w14:textId="77777777" w:rsidTr="00DE0900">
                    <w:trPr>
                      <w:jc w:val="center"/>
                    </w:trPr>
                    <w:tc>
                      <w:tcPr>
                        <w:tcW w:w="842" w:type="dxa"/>
                      </w:tcPr>
                      <w:p w14:paraId="61728278" w14:textId="77777777" w:rsidR="00DE0900" w:rsidRPr="003D5319" w:rsidRDefault="00DE0900" w:rsidP="00DE0900">
                        <w:pPr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3  ∙  4</m:t>
                            </m:r>
                          </m:oMath>
                        </m:oMathPara>
                      </w:p>
                    </w:tc>
                    <w:tc>
                      <w:tcPr>
                        <w:tcW w:w="284" w:type="dxa"/>
                      </w:tcPr>
                      <w:p w14:paraId="0104191A" w14:textId="77777777" w:rsidR="00DE0900" w:rsidRPr="003D5319" w:rsidRDefault="00DE0900" w:rsidP="00DE0900">
                        <w:pPr>
                          <w:rPr>
                            <w:sz w:val="20"/>
                            <w:szCs w:val="20"/>
                          </w:rPr>
                        </w:pPr>
                        <w:r w:rsidRPr="003D5319">
                          <w:rPr>
                            <w:sz w:val="20"/>
                            <w:szCs w:val="20"/>
                          </w:rPr>
                          <w:t>=</w:t>
                        </w:r>
                      </w:p>
                    </w:tc>
                    <w:tc>
                      <w:tcPr>
                        <w:tcW w:w="459" w:type="dxa"/>
                      </w:tcPr>
                      <w:p w14:paraId="1543B651" w14:textId="77777777" w:rsidR="00DE0900" w:rsidRPr="003D5319" w:rsidRDefault="00DE0900" w:rsidP="00DE0900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</w:tr>
                  <w:tr w:rsidR="00DE0900" w14:paraId="0147DA29" w14:textId="77777777" w:rsidTr="00DE0900">
                    <w:trPr>
                      <w:jc w:val="center"/>
                    </w:trPr>
                    <w:tc>
                      <w:tcPr>
                        <w:tcW w:w="842" w:type="dxa"/>
                      </w:tcPr>
                      <w:p w14:paraId="1D41B66E" w14:textId="77777777" w:rsidR="00DE0900" w:rsidRPr="003D5319" w:rsidRDefault="00DE0900" w:rsidP="00DE0900">
                        <w:pPr>
                          <w:rPr>
                            <w:sz w:val="20"/>
                            <w:szCs w:val="20"/>
                          </w:rPr>
                        </w:pPr>
                        <w:r w:rsidRPr="003D5319">
                          <w:rPr>
                            <w:sz w:val="20"/>
                            <w:szCs w:val="20"/>
                          </w:rPr>
                          <w:t xml:space="preserve">  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4" w:type="dxa"/>
                      </w:tcPr>
                      <w:p w14:paraId="7D00541A" w14:textId="77777777" w:rsidR="00DE0900" w:rsidRPr="003D5319" w:rsidRDefault="00DE0900" w:rsidP="00DE090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9" w:type="dxa"/>
                      </w:tcPr>
                      <w:p w14:paraId="10A767DA" w14:textId="77777777" w:rsidR="00DE0900" w:rsidRPr="003D5319" w:rsidRDefault="00DE0900" w:rsidP="00DE0900">
                        <w:p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3D5319">
                          <w:rPr>
                            <w:b/>
                            <w:bCs/>
                            <w:sz w:val="20"/>
                            <w:szCs w:val="20"/>
                          </w:rPr>
                          <w:sym w:font="Symbol" w:char="F0DD"/>
                        </w:r>
                      </w:p>
                    </w:tc>
                  </w:tr>
                </w:tbl>
                <w:p w14:paraId="3C8900B4" w14:textId="77777777" w:rsidR="00DE0900" w:rsidRDefault="00DE0900" w:rsidP="00DE0900">
                  <w:pPr>
                    <w:rPr>
                      <w:rFonts w:eastAsia="MS Mincho" w:cs="Arial"/>
                      <w:sz w:val="20"/>
                      <w:szCs w:val="20"/>
                    </w:rPr>
                  </w:pPr>
                </w:p>
              </w:tc>
            </w:tr>
            <w:tr w:rsidR="00DE0900" w:rsidRPr="00B82994" w14:paraId="7ABA092B" w14:textId="77777777" w:rsidTr="00DE0900">
              <w:trPr>
                <w:trHeight w:val="70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07B8409" w14:textId="77777777" w:rsidR="00DE0900" w:rsidRPr="00C43771" w:rsidRDefault="00DE0900" w:rsidP="00DE0900">
                  <w:pPr>
                    <w:rPr>
                      <w:sz w:val="8"/>
                      <w:szCs w:val="18"/>
                    </w:rPr>
                  </w:pP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D850996" w14:textId="77777777" w:rsidR="00DE0900" w:rsidRPr="00C43771" w:rsidRDefault="00DE0900" w:rsidP="00DE0900">
                  <w:pPr>
                    <w:rPr>
                      <w:rFonts w:eastAsia="MS Mincho" w:cs="Arial"/>
                      <w:sz w:val="8"/>
                      <w:szCs w:val="16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3CDA1CD" w14:textId="77777777" w:rsidR="00DE0900" w:rsidRPr="00C43771" w:rsidRDefault="00DE0900" w:rsidP="00DE0900">
                  <w:pPr>
                    <w:rPr>
                      <w:rFonts w:ascii="Arial" w:hAnsi="Arial" w:cs="Arial"/>
                      <w:sz w:val="8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2C4F4F0" w14:textId="77777777" w:rsidR="00DE0900" w:rsidRPr="00C43771" w:rsidRDefault="00DE0900" w:rsidP="00DE0900">
                  <w:pPr>
                    <w:rPr>
                      <w:sz w:val="8"/>
                    </w:rPr>
                  </w:pPr>
                </w:p>
              </w:tc>
              <w:tc>
                <w:tcPr>
                  <w:tcW w:w="217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8F56F41" w14:textId="77777777" w:rsidR="00DE0900" w:rsidRPr="00C43771" w:rsidRDefault="00DE0900" w:rsidP="00DE0900">
                  <w:pPr>
                    <w:rPr>
                      <w:rFonts w:eastAsia="MS Mincho" w:cs="Arial"/>
                      <w:sz w:val="8"/>
                      <w:szCs w:val="20"/>
                    </w:rPr>
                  </w:pPr>
                </w:p>
              </w:tc>
            </w:tr>
            <w:tr w:rsidR="00DE0900" w:rsidRPr="00B82994" w14:paraId="171D0AC9" w14:textId="77777777" w:rsidTr="00DE0900">
              <w:trPr>
                <w:trHeight w:val="737"/>
              </w:trPr>
              <w:tc>
                <w:tcPr>
                  <w:tcW w:w="38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FEC0DD" w14:textId="77777777" w:rsidR="00DE0900" w:rsidRPr="00482F84" w:rsidRDefault="00DE0900" w:rsidP="00DE0900">
                  <w:pPr>
                    <w:rPr>
                      <w:rFonts w:eastAsia="MS Mincho" w:cs="Arial"/>
                      <w:szCs w:val="21"/>
                    </w:rPr>
                  </w:pPr>
                  <w:r w:rsidRPr="00482F84">
                    <w:rPr>
                      <w:rFonts w:eastAsia="MS Mincho" w:cs="Arial"/>
                      <w:szCs w:val="21"/>
                    </w:rPr>
                    <w:t xml:space="preserve">Ein Muffin kostet …. 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4139BD12" w14:textId="77777777" w:rsidR="00DE0900" w:rsidRPr="00482F84" w:rsidRDefault="00DE0900" w:rsidP="00DE0900">
                  <w:pPr>
                    <w:rPr>
                      <w:rFonts w:ascii="Arial" w:hAnsi="Arial" w:cs="Arial"/>
                      <w:szCs w:val="21"/>
                    </w:rPr>
                  </w:pPr>
                </w:p>
              </w:tc>
              <w:tc>
                <w:tcPr>
                  <w:tcW w:w="4015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F172CC2" w14:textId="77777777" w:rsidR="00DE0900" w:rsidRPr="00482F84" w:rsidRDefault="00DE0900" w:rsidP="00DE0900">
                  <w:pPr>
                    <w:rPr>
                      <w:rFonts w:eastAsia="MS Mincho" w:cs="Arial"/>
                      <w:szCs w:val="21"/>
                    </w:rPr>
                  </w:pPr>
                  <w:r w:rsidRPr="00482F84">
                    <w:rPr>
                      <w:rFonts w:eastAsia="MS Mincho" w:cs="Arial"/>
                      <w:szCs w:val="21"/>
                    </w:rPr>
                    <w:t>18 Muffins kosten</w:t>
                  </w:r>
                  <w:proofErr w:type="gramStart"/>
                  <w:r w:rsidRPr="00482F84">
                    <w:rPr>
                      <w:rFonts w:eastAsia="MS Mincho" w:cs="Arial"/>
                      <w:szCs w:val="21"/>
                    </w:rPr>
                    <w:t xml:space="preserve"> </w:t>
                  </w:r>
                  <w:r>
                    <w:rPr>
                      <w:rFonts w:eastAsia="MS Mincho" w:cs="Arial"/>
                      <w:szCs w:val="21"/>
                    </w:rPr>
                    <w:t>….</w:t>
                  </w:r>
                  <w:proofErr w:type="gramEnd"/>
                </w:p>
              </w:tc>
            </w:tr>
          </w:tbl>
          <w:p w14:paraId="5033819B" w14:textId="77777777" w:rsidR="00DE0900" w:rsidRPr="006C7084" w:rsidRDefault="00DE0900" w:rsidP="00DE0900">
            <w:pPr>
              <w:jc w:val="center"/>
              <w:rPr>
                <w:b/>
              </w:rPr>
            </w:pPr>
          </w:p>
        </w:tc>
      </w:tr>
      <w:tr w:rsidR="00DE0900" w14:paraId="515A46EA" w14:textId="77777777" w:rsidTr="00DE0900">
        <w:trPr>
          <w:trHeight w:val="43"/>
        </w:trPr>
        <w:tc>
          <w:tcPr>
            <w:tcW w:w="686" w:type="dxa"/>
          </w:tcPr>
          <w:p w14:paraId="13202A75" w14:textId="77777777" w:rsidR="00DE0900" w:rsidRDefault="00DE0900" w:rsidP="00DE0900"/>
        </w:tc>
        <w:tc>
          <w:tcPr>
            <w:tcW w:w="278" w:type="dxa"/>
          </w:tcPr>
          <w:p w14:paraId="54098D90" w14:textId="77777777" w:rsidR="00DE0900" w:rsidRDefault="00DE0900" w:rsidP="00DE0900">
            <w:pPr>
              <w:pStyle w:val="berschrift2"/>
            </w:pPr>
          </w:p>
          <w:p w14:paraId="0D88BCF6" w14:textId="77777777" w:rsidR="00DE0900" w:rsidRDefault="00DE0900" w:rsidP="00DE0900">
            <w:pPr>
              <w:pStyle w:val="berschrift2"/>
            </w:pPr>
            <w:r>
              <w:t>b)</w:t>
            </w:r>
          </w:p>
        </w:tc>
        <w:tc>
          <w:tcPr>
            <w:tcW w:w="8113" w:type="dxa"/>
            <w:gridSpan w:val="9"/>
          </w:tcPr>
          <w:p w14:paraId="51C5CF35" w14:textId="77777777" w:rsidR="00DE0900" w:rsidRDefault="00DE0900" w:rsidP="00DE0900"/>
          <w:p w14:paraId="2CAAF3AE" w14:textId="77777777" w:rsidR="00DE0900" w:rsidRDefault="00DE0900" w:rsidP="00DE0900">
            <w:r>
              <w:t xml:space="preserve">Erkläre: Wie hast du den Preis für 18 Muffins bei </w:t>
            </w:r>
            <w:proofErr w:type="spellStart"/>
            <w:r>
              <w:t>Ekeda</w:t>
            </w:r>
            <w:proofErr w:type="spellEnd"/>
            <w:r>
              <w:t xml:space="preserve"> (a1) berechnet? </w:t>
            </w:r>
          </w:p>
          <w:p w14:paraId="3553225E" w14:textId="77777777" w:rsidR="00DE0900" w:rsidRDefault="00DE0900" w:rsidP="00DE0900">
            <w:r>
              <w:t xml:space="preserve">               Warum hast du so gerechnet? </w:t>
            </w:r>
          </w:p>
        </w:tc>
      </w:tr>
      <w:tr w:rsidR="00DE0900" w14:paraId="458DEDB8" w14:textId="77777777" w:rsidTr="00DE0900">
        <w:trPr>
          <w:trHeight w:val="43"/>
        </w:trPr>
        <w:tc>
          <w:tcPr>
            <w:tcW w:w="686" w:type="dxa"/>
          </w:tcPr>
          <w:p w14:paraId="0F5F65E3" w14:textId="77777777" w:rsidR="00DE0900" w:rsidRDefault="00DE0900" w:rsidP="00DE0900"/>
        </w:tc>
        <w:tc>
          <w:tcPr>
            <w:tcW w:w="278" w:type="dxa"/>
          </w:tcPr>
          <w:p w14:paraId="59D47800" w14:textId="77777777" w:rsidR="00DE0900" w:rsidRDefault="00DE0900" w:rsidP="00DE0900">
            <w:pPr>
              <w:pStyle w:val="berschrift2"/>
            </w:pPr>
          </w:p>
        </w:tc>
        <w:tc>
          <w:tcPr>
            <w:tcW w:w="8113" w:type="dxa"/>
            <w:gridSpan w:val="9"/>
          </w:tcPr>
          <w:p w14:paraId="470C7D3A" w14:textId="77777777" w:rsidR="00DE0900" w:rsidRDefault="00DE0900" w:rsidP="00DE0900"/>
          <w:p w14:paraId="452D031F" w14:textId="77777777" w:rsidR="00DE0900" w:rsidRDefault="00DE0900" w:rsidP="00DE0900"/>
          <w:p w14:paraId="6ADD8910" w14:textId="77777777" w:rsidR="00DE0900" w:rsidRDefault="00DE0900" w:rsidP="00DE0900"/>
          <w:p w14:paraId="4FE00B9F" w14:textId="77777777" w:rsidR="00DE0900" w:rsidRDefault="00DE0900" w:rsidP="00DE0900"/>
          <w:p w14:paraId="612AA050" w14:textId="77777777" w:rsidR="00DE0900" w:rsidRDefault="00DE0900" w:rsidP="00DE0900"/>
          <w:p w14:paraId="3B54F6D4" w14:textId="77777777" w:rsidR="00DE0900" w:rsidRDefault="00DE0900" w:rsidP="00DE0900"/>
        </w:tc>
      </w:tr>
      <w:tr w:rsidR="00DE0900" w14:paraId="4CEF7E8A" w14:textId="77777777" w:rsidTr="00DE0900">
        <w:trPr>
          <w:trHeight w:val="43"/>
        </w:trPr>
        <w:tc>
          <w:tcPr>
            <w:tcW w:w="686" w:type="dxa"/>
          </w:tcPr>
          <w:p w14:paraId="70E5895A" w14:textId="77777777" w:rsidR="00DE0900" w:rsidRDefault="00DE0900" w:rsidP="00DE0900"/>
        </w:tc>
        <w:tc>
          <w:tcPr>
            <w:tcW w:w="278" w:type="dxa"/>
          </w:tcPr>
          <w:p w14:paraId="30D335E9" w14:textId="77777777" w:rsidR="00DE0900" w:rsidRDefault="00DE0900" w:rsidP="00DE0900">
            <w:pPr>
              <w:pStyle w:val="berschrift2"/>
            </w:pPr>
          </w:p>
          <w:p w14:paraId="31C7FAFF" w14:textId="77777777" w:rsidR="00DE0900" w:rsidRDefault="00DE0900" w:rsidP="00DE0900">
            <w:pPr>
              <w:pStyle w:val="berschrift2"/>
            </w:pPr>
          </w:p>
        </w:tc>
        <w:tc>
          <w:tcPr>
            <w:tcW w:w="8113" w:type="dxa"/>
            <w:gridSpan w:val="9"/>
          </w:tcPr>
          <w:p w14:paraId="5FF4C9D3" w14:textId="77777777" w:rsidR="00DE0900" w:rsidRPr="00B56A68" w:rsidRDefault="00DE0900" w:rsidP="00DE0900"/>
        </w:tc>
      </w:tr>
      <w:tr w:rsidR="00DE0900" w14:paraId="66E33BBB" w14:textId="77777777" w:rsidTr="00DE0900">
        <w:trPr>
          <w:trHeight w:val="43"/>
        </w:trPr>
        <w:tc>
          <w:tcPr>
            <w:tcW w:w="686" w:type="dxa"/>
          </w:tcPr>
          <w:p w14:paraId="1AD65AA3" w14:textId="77777777" w:rsidR="00DE0900" w:rsidRDefault="00DE0900" w:rsidP="00DE0900"/>
        </w:tc>
        <w:tc>
          <w:tcPr>
            <w:tcW w:w="278" w:type="dxa"/>
          </w:tcPr>
          <w:p w14:paraId="2C5FE546" w14:textId="77777777" w:rsidR="00DE0900" w:rsidRDefault="00DE0900" w:rsidP="00DE0900">
            <w:pPr>
              <w:pStyle w:val="berschrift2"/>
            </w:pPr>
          </w:p>
        </w:tc>
        <w:tc>
          <w:tcPr>
            <w:tcW w:w="8113" w:type="dxa"/>
            <w:gridSpan w:val="9"/>
          </w:tcPr>
          <w:p w14:paraId="75EB81E6" w14:textId="77777777" w:rsidR="00DE0900" w:rsidRDefault="00DE0900" w:rsidP="00DE0900"/>
        </w:tc>
      </w:tr>
    </w:tbl>
    <w:p w14:paraId="3677536B" w14:textId="77777777" w:rsidR="00DE0900" w:rsidRDefault="00DE0900" w:rsidP="00DE0900">
      <w:pPr>
        <w:rPr>
          <w:sz w:val="8"/>
        </w:rPr>
      </w:pPr>
    </w:p>
    <w:p w14:paraId="1AC80B96" w14:textId="77777777" w:rsidR="00DE0900" w:rsidRDefault="00DE0900" w:rsidP="00DE0900">
      <w:pPr>
        <w:rPr>
          <w:sz w:val="8"/>
        </w:rPr>
      </w:pPr>
    </w:p>
    <w:p w14:paraId="0771398F" w14:textId="77777777" w:rsidR="00DE0900" w:rsidRDefault="00DE0900" w:rsidP="00DE0900">
      <w:pPr>
        <w:rPr>
          <w:sz w:val="8"/>
        </w:rPr>
      </w:pPr>
    </w:p>
    <w:p w14:paraId="1DB9E20B" w14:textId="77777777" w:rsidR="00DE0900" w:rsidRDefault="00DE0900" w:rsidP="00DE0900">
      <w:pPr>
        <w:rPr>
          <w:sz w:val="8"/>
        </w:rPr>
      </w:pPr>
    </w:p>
    <w:p w14:paraId="7F217138" w14:textId="77777777" w:rsidR="00DE0900" w:rsidRDefault="00DE0900" w:rsidP="00DE0900">
      <w:pPr>
        <w:rPr>
          <w:sz w:val="8"/>
        </w:rPr>
      </w:pPr>
    </w:p>
    <w:p w14:paraId="41017E82" w14:textId="77777777" w:rsidR="00DE0900" w:rsidRDefault="00DE0900" w:rsidP="00DE0900">
      <w:pPr>
        <w:rPr>
          <w:sz w:val="8"/>
        </w:rPr>
      </w:pPr>
    </w:p>
    <w:p w14:paraId="715F2328" w14:textId="77777777" w:rsidR="00DE0900" w:rsidRDefault="00DE0900" w:rsidP="00DE0900">
      <w:pPr>
        <w:rPr>
          <w:sz w:val="8"/>
        </w:rPr>
      </w:pPr>
    </w:p>
    <w:p w14:paraId="69D49EE1" w14:textId="77777777" w:rsidR="00DE0900" w:rsidRDefault="00DE0900" w:rsidP="00DE0900">
      <w:pPr>
        <w:rPr>
          <w:sz w:val="8"/>
        </w:rPr>
      </w:pPr>
    </w:p>
    <w:p w14:paraId="1CE00691" w14:textId="77777777" w:rsidR="00DE0900" w:rsidRDefault="00DE0900" w:rsidP="00DE0900">
      <w:pPr>
        <w:rPr>
          <w:sz w:val="8"/>
        </w:rPr>
      </w:pPr>
    </w:p>
    <w:p w14:paraId="5968A092" w14:textId="77777777" w:rsidR="00DE0900" w:rsidRDefault="00DE0900" w:rsidP="00DE0900">
      <w:pPr>
        <w:rPr>
          <w:sz w:val="8"/>
        </w:rPr>
      </w:pPr>
    </w:p>
    <w:p w14:paraId="1DE4EE36" w14:textId="77777777" w:rsidR="00DE0900" w:rsidRDefault="00DE0900" w:rsidP="00DE0900">
      <w:pPr>
        <w:rPr>
          <w:sz w:val="8"/>
        </w:rPr>
      </w:pPr>
    </w:p>
    <w:p w14:paraId="72935A0B" w14:textId="77777777" w:rsidR="00DE0900" w:rsidRDefault="00DE0900" w:rsidP="00DE0900">
      <w:pPr>
        <w:rPr>
          <w:sz w:val="8"/>
        </w:rPr>
      </w:pPr>
    </w:p>
    <w:tbl>
      <w:tblPr>
        <w:tblW w:w="5004" w:type="pct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288"/>
        <w:gridCol w:w="20"/>
        <w:gridCol w:w="1983"/>
        <w:gridCol w:w="1842"/>
        <w:gridCol w:w="1845"/>
        <w:gridCol w:w="2414"/>
      </w:tblGrid>
      <w:tr w:rsidR="00DE0900" w14:paraId="2EF77476" w14:textId="77777777" w:rsidTr="00DE0900">
        <w:trPr>
          <w:trHeight w:val="623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9F23C54" w14:textId="77777777" w:rsidR="00DE0900" w:rsidRPr="001076F1" w:rsidRDefault="00DE0900" w:rsidP="00DE0900">
            <w:pPr>
              <w:pStyle w:val="berschrift2"/>
              <w:rPr>
                <w:color w:val="000000"/>
              </w:rPr>
            </w:pPr>
            <w:r w:rsidRPr="001076F1">
              <w:rPr>
                <w:color w:val="000000"/>
              </w:rPr>
              <w:t>4</w:t>
            </w:r>
          </w:p>
        </w:tc>
        <w:tc>
          <w:tcPr>
            <w:tcW w:w="839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D011E61" w14:textId="77777777" w:rsidR="00DE0900" w:rsidRPr="001076F1" w:rsidRDefault="00DE0900" w:rsidP="00DE0900">
            <w:pPr>
              <w:pStyle w:val="berschrift2"/>
              <w:rPr>
                <w:color w:val="000000"/>
              </w:rPr>
            </w:pPr>
            <w:r w:rsidRPr="001076F1">
              <w:rPr>
                <w:color w:val="000000"/>
              </w:rPr>
              <w:t>Lösungsbeispiel für Aufgabe 4a2).</w:t>
            </w:r>
          </w:p>
        </w:tc>
      </w:tr>
      <w:tr w:rsidR="00DE0900" w14:paraId="077DBF15" w14:textId="77777777" w:rsidTr="00DE0900"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63BAB35" w14:textId="77777777" w:rsidR="00DE0900" w:rsidRDefault="00DE0900" w:rsidP="00DE0900">
            <w:pPr>
              <w:pStyle w:val="berschrift2"/>
              <w:jc w:val="right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1A23F004" w14:textId="77777777" w:rsidR="00DE0900" w:rsidRDefault="00DE0900" w:rsidP="00DE0900">
            <w:pPr>
              <w:pStyle w:val="berschrift2"/>
            </w:pPr>
          </w:p>
        </w:tc>
        <w:tc>
          <w:tcPr>
            <w:tcW w:w="810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FBB822C" w14:textId="77777777" w:rsidR="00DE0900" w:rsidRPr="00B37EED" w:rsidRDefault="00DE0900" w:rsidP="00DE0900">
            <w:pPr>
              <w:pStyle w:val="berschrift2"/>
              <w:rPr>
                <w:noProof/>
                <w:color w:val="0D0D0D" w:themeColor="text1" w:themeTint="F2"/>
              </w:rPr>
            </w:pPr>
          </w:p>
        </w:tc>
      </w:tr>
      <w:tr w:rsidR="00DE0900" w14:paraId="216D7089" w14:textId="77777777" w:rsidTr="00DE0900"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E184E15" w14:textId="77777777" w:rsidR="00DE0900" w:rsidRPr="00B37EED" w:rsidRDefault="00DE0900" w:rsidP="00DE0900">
            <w:pPr>
              <w:pStyle w:val="berschrift2"/>
              <w:jc w:val="right"/>
            </w:pPr>
            <w:r>
              <w:t xml:space="preserve">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05788A72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  <w:r>
              <w:t xml:space="preserve"> </w:t>
            </w:r>
            <w:r w:rsidRPr="00503E42">
              <w:t>a)</w:t>
            </w:r>
          </w:p>
        </w:tc>
        <w:tc>
          <w:tcPr>
            <w:tcW w:w="810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C63F2FB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535A52EC" wp14:editId="4B2C0672">
                      <wp:simplePos x="0" y="0"/>
                      <wp:positionH relativeFrom="column">
                        <wp:posOffset>3805555</wp:posOffset>
                      </wp:positionH>
                      <wp:positionV relativeFrom="paragraph">
                        <wp:posOffset>-15240</wp:posOffset>
                      </wp:positionV>
                      <wp:extent cx="97790" cy="161925"/>
                      <wp:effectExtent l="0" t="0" r="16510" b="28575"/>
                      <wp:wrapNone/>
                      <wp:docPr id="9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7790" cy="1619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CE307F8" id="Pfeil: nach rechts gekrümmt 59" o:spid="_x0000_s1026" type="#_x0000_t102" style="position:absolute;margin-left:299.65pt;margin-top:-1.2pt;width:7.7pt;height:12.75pt;flip:x;z-index:2530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" adj="15078,19970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b w:val="0"/>
                <w:color w:val="0D0D0D" w:themeColor="text1" w:themeTint="F2"/>
              </w:rPr>
              <w:t xml:space="preserve">Berechne </w:t>
            </w:r>
            <w:r w:rsidRPr="00B37EED">
              <w:rPr>
                <w:b w:val="0"/>
                <w:color w:val="0D0D0D" w:themeColor="text1" w:themeTint="F2"/>
                <w:shd w:val="clear" w:color="auto" w:fill="D9D9D9" w:themeFill="background1" w:themeFillShade="D9"/>
              </w:rPr>
              <w:t>die fehlenden Werte</w:t>
            </w:r>
            <w:r w:rsidRPr="00B37EED">
              <w:rPr>
                <w:b w:val="0"/>
                <w:color w:val="0D0D0D" w:themeColor="text1" w:themeTint="F2"/>
              </w:rPr>
              <w:t xml:space="preserve"> in den Tabellen. </w:t>
            </w:r>
            <w:r w:rsidRPr="00AA5067">
              <w:rPr>
                <w:b w:val="0"/>
                <w:bCs w:val="0"/>
                <w:color w:val="auto"/>
              </w:rPr>
              <w:t xml:space="preserve">Beschrifte die Pfeile </w:t>
            </w:r>
            <w:proofErr w:type="gramStart"/>
            <w:r w:rsidRPr="00AA5067">
              <w:rPr>
                <w:b w:val="0"/>
                <w:bCs w:val="0"/>
                <w:color w:val="auto"/>
              </w:rPr>
              <w:t xml:space="preserve">(  </w:t>
            </w:r>
            <w:proofErr w:type="gramEnd"/>
            <w:r w:rsidRPr="00AA5067">
              <w:rPr>
                <w:b w:val="0"/>
                <w:bCs w:val="0"/>
                <w:color w:val="auto"/>
              </w:rPr>
              <w:t xml:space="preserve">    ).</w:t>
            </w:r>
          </w:p>
        </w:tc>
      </w:tr>
      <w:tr w:rsidR="00DE0900" w14:paraId="03167422" w14:textId="77777777" w:rsidTr="00DE0900">
        <w:trPr>
          <w:trHeight w:val="411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E82FA3A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01C687B3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10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8507E9F" w14:textId="1EBA5342" w:rsidR="00DE0900" w:rsidRPr="00B37EED" w:rsidRDefault="00DE0900" w:rsidP="00DE0900">
            <w:pPr>
              <w:pStyle w:val="berschrift2"/>
              <w:rPr>
                <w:noProof/>
                <w:color w:val="0D0D0D" w:themeColor="text1" w:themeTint="F2"/>
              </w:rPr>
            </w:pPr>
            <w:r w:rsidRPr="00141B2A">
              <w:rPr>
                <w:color w:val="0D0D0D" w:themeColor="text1" w:themeTint="F2"/>
              </w:rPr>
              <w:t>a2)</w:t>
            </w:r>
            <w:r w:rsidRPr="00503E42">
              <w:rPr>
                <w:b w:val="0"/>
                <w:color w:val="0D0D0D" w:themeColor="text1" w:themeTint="F2"/>
              </w:rPr>
              <w:t xml:space="preserve"> </w:t>
            </w:r>
            <w:r w:rsidRPr="00431EF4">
              <w:rPr>
                <w:color w:val="0D0D0D" w:themeColor="text1" w:themeTint="F2"/>
              </w:rPr>
              <w:t>R</w:t>
            </w:r>
            <w:r w:rsidR="00355E65">
              <w:rPr>
                <w:color w:val="0D0D0D" w:themeColor="text1" w:themeTint="F2"/>
              </w:rPr>
              <w:t>ewe</w:t>
            </w:r>
          </w:p>
        </w:tc>
      </w:tr>
      <w:tr w:rsidR="00DE0900" w14:paraId="4910F06B" w14:textId="77777777" w:rsidTr="00971D6F">
        <w:trPr>
          <w:trHeight w:val="390"/>
        </w:trPr>
        <w:tc>
          <w:tcPr>
            <w:tcW w:w="6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71E2B8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F136053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003" w:type="dxa"/>
            <w:gridSpan w:val="2"/>
            <w:vMerge w:val="restart"/>
            <w:tcBorders>
              <w:top w:val="nil"/>
              <w:left w:val="nil"/>
            </w:tcBorders>
          </w:tcPr>
          <w:p w14:paraId="45631277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  <w:p w14:paraId="04C82F8F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  <w:p w14:paraId="0ED529A3" w14:textId="77777777" w:rsidR="00DE0900" w:rsidRPr="00B37EED" w:rsidRDefault="00DE0900" w:rsidP="00DE0900">
            <w:pPr>
              <w:pStyle w:val="berschrift2"/>
              <w:spacing w:before="120"/>
              <w:rPr>
                <w:b w:val="0"/>
                <w:color w:val="0D0D0D" w:themeColor="text1" w:themeTint="F2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73000DAA" wp14:editId="6419332F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66675</wp:posOffset>
                      </wp:positionV>
                      <wp:extent cx="107950" cy="237490"/>
                      <wp:effectExtent l="0" t="0" r="25400" b="10160"/>
                      <wp:wrapNone/>
                      <wp:docPr id="829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3184B56" id="Pfeil: nach rechts gekrümmt 59" o:spid="_x0000_s1026" type="#_x0000_t102" style="position:absolute;margin-left:88.2pt;margin-top:5.25pt;width:8.5pt;height:18.7p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" adj="16691,20373,16200" fillcolor="#a5a5a5 [2092]" strokecolor="#a5a5a5 [2092]" strokeweight="2pt"/>
                  </w:pict>
                </mc:Fallback>
              </mc:AlternateContent>
            </w:r>
            <w:r>
              <w:rPr>
                <w:b w:val="0"/>
                <w:color w:val="0D0D0D" w:themeColor="text1" w:themeTint="F2"/>
              </w:rPr>
              <w:t xml:space="preserve">                             :  4</w:t>
            </w:r>
          </w:p>
          <w:p w14:paraId="22AB1DE5" w14:textId="77777777" w:rsidR="00DE0900" w:rsidRPr="00B37EED" w:rsidRDefault="00DE0900" w:rsidP="00DE0900">
            <w:pPr>
              <w:spacing w:before="240"/>
              <w:rPr>
                <w:color w:val="0D0D0D" w:themeColor="text1" w:themeTint="F2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35CD78CD" wp14:editId="26A02B70">
                      <wp:simplePos x="0" y="0"/>
                      <wp:positionH relativeFrom="column">
                        <wp:posOffset>1119505</wp:posOffset>
                      </wp:positionH>
                      <wp:positionV relativeFrom="paragraph">
                        <wp:posOffset>137160</wp:posOffset>
                      </wp:positionV>
                      <wp:extent cx="85725" cy="257175"/>
                      <wp:effectExtent l="0" t="0" r="28575" b="28575"/>
                      <wp:wrapNone/>
                      <wp:docPr id="9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25717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C032C7C" id="Pfeil: nach rechts gekrümmt 59" o:spid="_x0000_s1026" type="#_x0000_t102" style="position:absolute;margin-left:88.15pt;margin-top:10.8pt;width:6.75pt;height:20.2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" adj="18000,20700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color w:val="0D0D0D" w:themeColor="text1" w:themeTint="F2"/>
              </w:rPr>
              <w:t xml:space="preserve">       </w:t>
            </w:r>
            <w:r>
              <w:rPr>
                <w:color w:val="0D0D0D" w:themeColor="text1" w:themeTint="F2"/>
              </w:rPr>
              <w:t xml:space="preserve">                     </w:t>
            </w:r>
            <w:r>
              <w:rPr>
                <w:color w:val="0D0D0D" w:themeColor="text1" w:themeTint="F2"/>
              </w:rPr>
              <w:sym w:font="Symbol" w:char="F0D7"/>
            </w:r>
            <w:r>
              <w:rPr>
                <w:color w:val="0D0D0D" w:themeColor="text1" w:themeTint="F2"/>
              </w:rPr>
              <w:t xml:space="preserve"> 18</w:t>
            </w:r>
          </w:p>
        </w:tc>
        <w:tc>
          <w:tcPr>
            <w:tcW w:w="1842" w:type="dxa"/>
            <w:tcBorders>
              <w:top w:val="nil"/>
            </w:tcBorders>
            <w:shd w:val="clear" w:color="auto" w:fill="BFBFBF" w:themeFill="background1" w:themeFillShade="BF"/>
          </w:tcPr>
          <w:p w14:paraId="19A69F34" w14:textId="77777777" w:rsidR="00DE0900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Anzahl</w:t>
            </w:r>
          </w:p>
          <w:p w14:paraId="28364C88" w14:textId="77777777" w:rsidR="00DE0900" w:rsidRPr="009540E7" w:rsidRDefault="00DE0900" w:rsidP="00DE0900">
            <w:pPr>
              <w:jc w:val="center"/>
              <w:rPr>
                <w:b/>
              </w:rPr>
            </w:pPr>
            <w:r w:rsidRPr="009540E7">
              <w:rPr>
                <w:b/>
              </w:rPr>
              <w:t>Muffins</w:t>
            </w:r>
          </w:p>
        </w:tc>
        <w:tc>
          <w:tcPr>
            <w:tcW w:w="1845" w:type="dxa"/>
            <w:tcBorders>
              <w:top w:val="nil"/>
            </w:tcBorders>
            <w:shd w:val="clear" w:color="auto" w:fill="BFBFBF" w:themeFill="background1" w:themeFillShade="BF"/>
          </w:tcPr>
          <w:p w14:paraId="4622D18D" w14:textId="77777777" w:rsidR="00DE0900" w:rsidRDefault="00DE0900" w:rsidP="00DE0900">
            <w:pPr>
              <w:jc w:val="center"/>
              <w:rPr>
                <w:b/>
                <w:color w:val="0D0D0D" w:themeColor="text1" w:themeTint="F2"/>
              </w:rPr>
            </w:pPr>
            <w:r w:rsidRPr="00AC05D4">
              <w:rPr>
                <w:b/>
                <w:color w:val="0D0D0D" w:themeColor="text1" w:themeTint="F2"/>
              </w:rPr>
              <w:t>Preis</w:t>
            </w:r>
          </w:p>
          <w:p w14:paraId="40CDE763" w14:textId="77777777" w:rsidR="00DE0900" w:rsidRPr="00AC05D4" w:rsidRDefault="00DE0900" w:rsidP="00DE0900">
            <w:pPr>
              <w:jc w:val="center"/>
              <w:rPr>
                <w:b/>
              </w:rPr>
            </w:pPr>
            <w:r>
              <w:rPr>
                <w:b/>
                <w:color w:val="0D0D0D" w:themeColor="text1" w:themeTint="F2"/>
              </w:rPr>
              <w:t>(in Euro</w:t>
            </w:r>
            <w:r w:rsidRPr="00AC05D4">
              <w:rPr>
                <w:b/>
                <w:color w:val="0D0D0D" w:themeColor="text1" w:themeTint="F2"/>
              </w:rPr>
              <w:t>)</w:t>
            </w:r>
          </w:p>
        </w:tc>
        <w:tc>
          <w:tcPr>
            <w:tcW w:w="2414" w:type="dxa"/>
            <w:vMerge w:val="restart"/>
            <w:tcBorders>
              <w:top w:val="nil"/>
              <w:right w:val="nil"/>
            </w:tcBorders>
          </w:tcPr>
          <w:p w14:paraId="3632A0A6" w14:textId="77777777" w:rsidR="00DE0900" w:rsidRPr="00AB04C4" w:rsidRDefault="00DE0900" w:rsidP="00DE0900">
            <w:pPr>
              <w:pStyle w:val="berschrift2"/>
              <w:rPr>
                <w:b w:val="0"/>
                <w:color w:val="C00000"/>
              </w:rPr>
            </w:pPr>
            <w:r w:rsidRPr="00AB04C4">
              <w:rPr>
                <w:b w:val="0"/>
                <w:color w:val="C00000"/>
              </w:rPr>
              <w:t xml:space="preserve"> </w:t>
            </w:r>
          </w:p>
          <w:p w14:paraId="4F49D86B" w14:textId="77777777" w:rsidR="00DE0900" w:rsidRPr="00AB04C4" w:rsidRDefault="00DE0900" w:rsidP="00DE0900">
            <w:pPr>
              <w:rPr>
                <w:color w:val="C00000"/>
              </w:rPr>
            </w:pPr>
          </w:p>
          <w:p w14:paraId="5F007216" w14:textId="77777777" w:rsidR="00DE0900" w:rsidRPr="00AB04C4" w:rsidRDefault="00DE0900" w:rsidP="00DE0900">
            <w:pPr>
              <w:pStyle w:val="berschrift2"/>
              <w:spacing w:before="120"/>
              <w:rPr>
                <w:b w:val="0"/>
                <w:color w:val="C00000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69AF2ECB" wp14:editId="00A30A0D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55245</wp:posOffset>
                      </wp:positionV>
                      <wp:extent cx="133350" cy="237490"/>
                      <wp:effectExtent l="0" t="0" r="19050" b="10160"/>
                      <wp:wrapNone/>
                      <wp:docPr id="10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C831D3E" id="Pfeil: nach rechts gekrümmt 59" o:spid="_x0000_s1026" type="#_x0000_t102" style="position:absolute;margin-left:1.35pt;margin-top:4.35pt;width:10.5pt;height:18.7pt;flip:x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" adj="15536,20084,16200" fillcolor="#a5a5a5 [2092]" strokecolor="#a5a5a5 [2092]" strokeweight="2pt"/>
                  </w:pict>
                </mc:Fallback>
              </mc:AlternateContent>
            </w:r>
            <w:r w:rsidRPr="00AB04C4">
              <w:rPr>
                <w:color w:val="C00000"/>
              </w:rPr>
              <w:t xml:space="preserve">   </w:t>
            </w:r>
            <w:r>
              <w:rPr>
                <w:color w:val="C00000"/>
              </w:rPr>
              <w:t xml:space="preserve">   </w:t>
            </w:r>
            <w:r>
              <w:rPr>
                <w:b w:val="0"/>
                <w:color w:val="0D0D0D" w:themeColor="text1" w:themeTint="F2"/>
              </w:rPr>
              <w:t xml:space="preserve"> : 4</w:t>
            </w:r>
          </w:p>
          <w:p w14:paraId="2F25A171" w14:textId="77777777" w:rsidR="00DE0900" w:rsidRDefault="00DE0900" w:rsidP="00DE0900">
            <w:pPr>
              <w:rPr>
                <w:color w:val="C00000"/>
              </w:rPr>
            </w:pPr>
            <w:r w:rsidRPr="00AB04C4">
              <w:rPr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09C54235" wp14:editId="6F89A88B">
                      <wp:simplePos x="0" y="0"/>
                      <wp:positionH relativeFrom="column">
                        <wp:posOffset>46989</wp:posOffset>
                      </wp:positionH>
                      <wp:positionV relativeFrom="paragraph">
                        <wp:posOffset>145416</wp:posOffset>
                      </wp:positionV>
                      <wp:extent cx="104775" cy="228600"/>
                      <wp:effectExtent l="0" t="0" r="28575" b="19050"/>
                      <wp:wrapNone/>
                      <wp:docPr id="10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4775" cy="2286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2BA0881" id="Pfeil: nach rechts gekrümmt 59" o:spid="_x0000_s1026" type="#_x0000_t102" style="position:absolute;margin-left:3.7pt;margin-top:11.45pt;width:8.25pt;height:18pt;flip:x;z-index:2531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" adj="16650,20363,16200" fillcolor="#a5a5a5 [2092]" strokecolor="#a5a5a5 [2092]" strokeweight="2pt"/>
                  </w:pict>
                </mc:Fallback>
              </mc:AlternateContent>
            </w:r>
            <w:r>
              <w:rPr>
                <w:color w:val="C00000"/>
              </w:rPr>
              <w:t xml:space="preserve">                    </w:t>
            </w:r>
          </w:p>
          <w:p w14:paraId="51AF31A9" w14:textId="77777777" w:rsidR="00DE0900" w:rsidRPr="00D476DA" w:rsidRDefault="00DE0900" w:rsidP="00DE0900">
            <w:pPr>
              <w:rPr>
                <w:color w:val="C00000"/>
              </w:rPr>
            </w:pPr>
            <w:r>
              <w:rPr>
                <w:color w:val="C00000"/>
              </w:rPr>
              <w:t xml:space="preserve">       </w:t>
            </w:r>
            <w:r w:rsidRPr="00D476DA">
              <w:rPr>
                <w:b/>
                <w:color w:val="0D0D0D" w:themeColor="text1" w:themeTint="F2"/>
              </w:rPr>
              <w:sym w:font="Symbol" w:char="F0D7"/>
            </w:r>
            <w:r>
              <w:rPr>
                <w:b/>
                <w:color w:val="0D0D0D" w:themeColor="text1" w:themeTint="F2"/>
              </w:rPr>
              <w:t xml:space="preserve"> 18</w:t>
            </w:r>
          </w:p>
        </w:tc>
      </w:tr>
      <w:tr w:rsidR="00DE0900" w14:paraId="6687BB66" w14:textId="77777777" w:rsidTr="007110DE">
        <w:trPr>
          <w:trHeight w:val="390"/>
        </w:trPr>
        <w:tc>
          <w:tcPr>
            <w:tcW w:w="6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9E41269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DA3224F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003" w:type="dxa"/>
            <w:gridSpan w:val="2"/>
            <w:vMerge/>
            <w:tcBorders>
              <w:left w:val="nil"/>
            </w:tcBorders>
          </w:tcPr>
          <w:p w14:paraId="6667F435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842" w:type="dxa"/>
          </w:tcPr>
          <w:p w14:paraId="3D108858" w14:textId="77777777" w:rsidR="00DE0900" w:rsidRPr="00AC05D4" w:rsidRDefault="00DE0900" w:rsidP="00DE0900">
            <w:pPr>
              <w:pStyle w:val="berschrift2"/>
              <w:jc w:val="center"/>
              <w:rPr>
                <w:b w:val="0"/>
                <w:noProof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>4</w:t>
            </w:r>
          </w:p>
        </w:tc>
        <w:tc>
          <w:tcPr>
            <w:tcW w:w="1845" w:type="dxa"/>
            <w:shd w:val="clear" w:color="auto" w:fill="FFFFFF" w:themeFill="background1"/>
          </w:tcPr>
          <w:p w14:paraId="3E4B71CF" w14:textId="77777777" w:rsidR="00DE0900" w:rsidRPr="00AC05D4" w:rsidRDefault="00DE0900" w:rsidP="00DE0900">
            <w:pPr>
              <w:pStyle w:val="berschrift2"/>
              <w:jc w:val="center"/>
              <w:rPr>
                <w:b w:val="0"/>
                <w:noProof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>14</w:t>
            </w:r>
          </w:p>
        </w:tc>
        <w:tc>
          <w:tcPr>
            <w:tcW w:w="2414" w:type="dxa"/>
            <w:vMerge/>
            <w:tcBorders>
              <w:right w:val="nil"/>
            </w:tcBorders>
          </w:tcPr>
          <w:p w14:paraId="6F59E3DE" w14:textId="77777777" w:rsidR="00DE0900" w:rsidRPr="00AB04C4" w:rsidRDefault="00DE0900" w:rsidP="00DE0900">
            <w:pPr>
              <w:pStyle w:val="berschrift2"/>
              <w:rPr>
                <w:b w:val="0"/>
                <w:color w:val="C00000"/>
              </w:rPr>
            </w:pPr>
          </w:p>
        </w:tc>
      </w:tr>
      <w:tr w:rsidR="00DE0900" w14:paraId="2EFDB5D6" w14:textId="77777777" w:rsidTr="007533EF">
        <w:trPr>
          <w:trHeight w:val="390"/>
        </w:trPr>
        <w:tc>
          <w:tcPr>
            <w:tcW w:w="6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2D2CB9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0196190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003" w:type="dxa"/>
            <w:gridSpan w:val="2"/>
            <w:vMerge/>
            <w:tcBorders>
              <w:left w:val="nil"/>
            </w:tcBorders>
          </w:tcPr>
          <w:p w14:paraId="48C0BF89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842" w:type="dxa"/>
            <w:tcBorders>
              <w:bottom w:val="single" w:sz="4" w:space="0" w:color="A6A6A6"/>
            </w:tcBorders>
            <w:shd w:val="clear" w:color="auto" w:fill="FFFFFF" w:themeFill="background1"/>
          </w:tcPr>
          <w:p w14:paraId="2580B40D" w14:textId="77777777" w:rsidR="00DE0900" w:rsidRPr="007110DE" w:rsidRDefault="00DE0900" w:rsidP="007110DE">
            <w:pPr>
              <w:pStyle w:val="Handschrift"/>
              <w:jc w:val="center"/>
              <w:rPr>
                <w:noProof/>
              </w:rPr>
            </w:pPr>
            <w:r w:rsidRPr="007110DE">
              <w:t>1</w:t>
            </w:r>
          </w:p>
        </w:tc>
        <w:tc>
          <w:tcPr>
            <w:tcW w:w="1845" w:type="dxa"/>
            <w:tcBorders>
              <w:bottom w:val="single" w:sz="4" w:space="0" w:color="A6A6A6"/>
            </w:tcBorders>
            <w:shd w:val="clear" w:color="auto" w:fill="FFFFFF" w:themeFill="background1"/>
          </w:tcPr>
          <w:p w14:paraId="558822EC" w14:textId="77777777" w:rsidR="00DE0900" w:rsidRPr="007110DE" w:rsidRDefault="00DE0900" w:rsidP="007110DE">
            <w:pPr>
              <w:pStyle w:val="Handschrift"/>
              <w:jc w:val="center"/>
              <w:rPr>
                <w:noProof/>
              </w:rPr>
            </w:pPr>
            <w:r w:rsidRPr="007110DE">
              <w:t>3,50</w:t>
            </w:r>
          </w:p>
        </w:tc>
        <w:tc>
          <w:tcPr>
            <w:tcW w:w="2414" w:type="dxa"/>
            <w:vMerge/>
            <w:tcBorders>
              <w:right w:val="nil"/>
            </w:tcBorders>
          </w:tcPr>
          <w:p w14:paraId="62B0AD85" w14:textId="77777777" w:rsidR="00DE0900" w:rsidRPr="00AB04C4" w:rsidRDefault="00DE0900" w:rsidP="00DE0900">
            <w:pPr>
              <w:pStyle w:val="berschrift2"/>
              <w:rPr>
                <w:b w:val="0"/>
                <w:color w:val="C00000"/>
              </w:rPr>
            </w:pPr>
          </w:p>
        </w:tc>
      </w:tr>
      <w:tr w:rsidR="00DE0900" w14:paraId="62602C76" w14:textId="77777777" w:rsidTr="007533EF">
        <w:trPr>
          <w:trHeight w:val="390"/>
        </w:trPr>
        <w:tc>
          <w:tcPr>
            <w:tcW w:w="6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635A982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3B4C71A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003" w:type="dxa"/>
            <w:gridSpan w:val="2"/>
            <w:vMerge/>
            <w:tcBorders>
              <w:left w:val="nil"/>
              <w:bottom w:val="nil"/>
            </w:tcBorders>
          </w:tcPr>
          <w:p w14:paraId="29471959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842" w:type="dxa"/>
            <w:tcBorders>
              <w:bottom w:val="single" w:sz="4" w:space="0" w:color="A6A6A6"/>
            </w:tcBorders>
            <w:shd w:val="clear" w:color="auto" w:fill="FFFFFF" w:themeFill="background1"/>
          </w:tcPr>
          <w:p w14:paraId="27A42A33" w14:textId="77777777" w:rsidR="00DE0900" w:rsidRPr="007110DE" w:rsidRDefault="00DE0900" w:rsidP="007110DE">
            <w:pPr>
              <w:pStyle w:val="Handschrift"/>
              <w:jc w:val="center"/>
              <w:rPr>
                <w:noProof/>
              </w:rPr>
            </w:pPr>
            <w:r w:rsidRPr="007110DE">
              <w:t>18</w:t>
            </w:r>
          </w:p>
        </w:tc>
        <w:tc>
          <w:tcPr>
            <w:tcW w:w="1845" w:type="dxa"/>
            <w:tcBorders>
              <w:bottom w:val="single" w:sz="4" w:space="0" w:color="A6A6A6"/>
            </w:tcBorders>
            <w:shd w:val="clear" w:color="auto" w:fill="FFFFFF" w:themeFill="background1"/>
          </w:tcPr>
          <w:p w14:paraId="5FF3A936" w14:textId="77777777" w:rsidR="00DE0900" w:rsidRPr="007110DE" w:rsidRDefault="00DE0900" w:rsidP="007110DE">
            <w:pPr>
              <w:pStyle w:val="Handschrift"/>
              <w:jc w:val="center"/>
              <w:rPr>
                <w:noProof/>
              </w:rPr>
            </w:pPr>
            <w:r w:rsidRPr="007110DE">
              <w:t>63</w:t>
            </w:r>
          </w:p>
        </w:tc>
        <w:tc>
          <w:tcPr>
            <w:tcW w:w="2414" w:type="dxa"/>
            <w:vMerge/>
            <w:tcBorders>
              <w:bottom w:val="nil"/>
              <w:right w:val="nil"/>
            </w:tcBorders>
          </w:tcPr>
          <w:p w14:paraId="21AF6FC9" w14:textId="77777777" w:rsidR="00DE0900" w:rsidRPr="00AB04C4" w:rsidRDefault="00DE0900" w:rsidP="00DE0900">
            <w:pPr>
              <w:pStyle w:val="berschrift2"/>
              <w:rPr>
                <w:b w:val="0"/>
                <w:color w:val="C00000"/>
              </w:rPr>
            </w:pPr>
          </w:p>
        </w:tc>
      </w:tr>
      <w:tr w:rsidR="00DE0900" w14:paraId="5FB741B2" w14:textId="77777777" w:rsidTr="00DE0900">
        <w:trPr>
          <w:trHeight w:val="225"/>
        </w:trPr>
        <w:tc>
          <w:tcPr>
            <w:tcW w:w="685" w:type="dxa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1E969EC9" w14:textId="77777777" w:rsidR="00DE0900" w:rsidRPr="00AC05D4" w:rsidRDefault="00DE0900" w:rsidP="00DE0900">
            <w:pPr>
              <w:rPr>
                <w:color w:val="0D0D0D" w:themeColor="text1" w:themeTint="F2"/>
                <w:sz w:val="10"/>
              </w:rPr>
            </w:pPr>
          </w:p>
        </w:tc>
        <w:tc>
          <w:tcPr>
            <w:tcW w:w="288" w:type="dxa"/>
            <w:tcBorders>
              <w:top w:val="nil"/>
              <w:bottom w:val="nil"/>
              <w:right w:val="nil"/>
            </w:tcBorders>
          </w:tcPr>
          <w:p w14:paraId="1356386C" w14:textId="77777777" w:rsidR="00DE0900" w:rsidRPr="00AC05D4" w:rsidRDefault="00DE0900" w:rsidP="00DE0900">
            <w:pPr>
              <w:pStyle w:val="berschrift2"/>
              <w:rPr>
                <w:color w:val="0D0D0D" w:themeColor="text1" w:themeTint="F2"/>
                <w:sz w:val="10"/>
              </w:rPr>
            </w:pPr>
          </w:p>
        </w:tc>
        <w:tc>
          <w:tcPr>
            <w:tcW w:w="810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DBF51EF" w14:textId="77777777" w:rsidR="00DE0900" w:rsidRPr="00AC05D4" w:rsidRDefault="00DE0900" w:rsidP="00DE0900">
            <w:pPr>
              <w:rPr>
                <w:color w:val="0D0D0D" w:themeColor="text1" w:themeTint="F2"/>
                <w:sz w:val="10"/>
              </w:rPr>
            </w:pPr>
          </w:p>
        </w:tc>
      </w:tr>
      <w:tr w:rsidR="00DE0900" w14:paraId="300BFC7F" w14:textId="77777777" w:rsidTr="00DE0900">
        <w:trPr>
          <w:trHeight w:val="425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4603DE1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4B32B003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10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29743AB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Du kannst aber auch so rechnen:</w:t>
            </w:r>
          </w:p>
        </w:tc>
      </w:tr>
      <w:tr w:rsidR="00DE0900" w14:paraId="2BF7AFE9" w14:textId="77777777" w:rsidTr="00DE0900">
        <w:trPr>
          <w:trHeight w:val="80"/>
        </w:trPr>
        <w:tc>
          <w:tcPr>
            <w:tcW w:w="6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6E253E6" w14:textId="77777777" w:rsidR="00DE0900" w:rsidRPr="00B33B8B" w:rsidRDefault="00DE0900" w:rsidP="00DE0900">
            <w:pPr>
              <w:rPr>
                <w:sz w:val="8"/>
              </w:rPr>
            </w:pPr>
          </w:p>
        </w:tc>
        <w:tc>
          <w:tcPr>
            <w:tcW w:w="28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3B98E7F" w14:textId="77777777" w:rsidR="00DE0900" w:rsidRPr="00B33B8B" w:rsidRDefault="00DE0900" w:rsidP="00DE0900">
            <w:pPr>
              <w:pStyle w:val="berschrift2"/>
              <w:rPr>
                <w:color w:val="C00000"/>
                <w:sz w:val="8"/>
              </w:rPr>
            </w:pPr>
          </w:p>
        </w:tc>
        <w:tc>
          <w:tcPr>
            <w:tcW w:w="20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9C8636" w14:textId="77777777" w:rsidR="00DE0900" w:rsidRPr="00B33B8B" w:rsidRDefault="00DE0900" w:rsidP="00DE0900">
            <w:pPr>
              <w:rPr>
                <w:color w:val="C00000"/>
                <w:sz w:val="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</w:tcPr>
          <w:p w14:paraId="4FD5AAEB" w14:textId="77777777" w:rsidR="00DE0900" w:rsidRPr="00B33B8B" w:rsidRDefault="00DE0900" w:rsidP="00DE0900">
            <w:pPr>
              <w:rPr>
                <w:color w:val="C00000"/>
                <w:sz w:val="8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</w:tcPr>
          <w:p w14:paraId="530AE963" w14:textId="77777777" w:rsidR="00DE0900" w:rsidRPr="00B33B8B" w:rsidRDefault="00DE0900" w:rsidP="00DE0900">
            <w:pPr>
              <w:rPr>
                <w:color w:val="C00000"/>
                <w:sz w:val="8"/>
              </w:rPr>
            </w:pPr>
          </w:p>
        </w:tc>
        <w:tc>
          <w:tcPr>
            <w:tcW w:w="2414" w:type="dxa"/>
            <w:tcBorders>
              <w:top w:val="nil"/>
              <w:left w:val="nil"/>
              <w:bottom w:val="nil"/>
              <w:right w:val="nil"/>
            </w:tcBorders>
          </w:tcPr>
          <w:p w14:paraId="64A86A02" w14:textId="77777777" w:rsidR="00DE0900" w:rsidRPr="00B33B8B" w:rsidRDefault="00DE0900" w:rsidP="00DE0900">
            <w:pPr>
              <w:rPr>
                <w:color w:val="C00000"/>
                <w:sz w:val="8"/>
              </w:rPr>
            </w:pPr>
          </w:p>
        </w:tc>
      </w:tr>
      <w:tr w:rsidR="00DE0900" w14:paraId="53262838" w14:textId="77777777" w:rsidTr="00971D6F">
        <w:trPr>
          <w:trHeight w:val="340"/>
        </w:trPr>
        <w:tc>
          <w:tcPr>
            <w:tcW w:w="6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82447AC" w14:textId="77777777" w:rsidR="00DE0900" w:rsidRDefault="00DE0900" w:rsidP="00DE0900"/>
        </w:tc>
        <w:tc>
          <w:tcPr>
            <w:tcW w:w="28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2DE7D03" w14:textId="77777777" w:rsidR="00DE0900" w:rsidRPr="00AB04C4" w:rsidRDefault="00DE0900" w:rsidP="00DE0900">
            <w:pPr>
              <w:pStyle w:val="berschrift2"/>
              <w:rPr>
                <w:color w:val="C00000"/>
              </w:rPr>
            </w:pPr>
          </w:p>
        </w:tc>
        <w:tc>
          <w:tcPr>
            <w:tcW w:w="2003" w:type="dxa"/>
            <w:gridSpan w:val="2"/>
            <w:tcBorders>
              <w:top w:val="nil"/>
              <w:left w:val="nil"/>
              <w:bottom w:val="nil"/>
            </w:tcBorders>
          </w:tcPr>
          <w:p w14:paraId="2C6E824E" w14:textId="77777777" w:rsidR="00DE0900" w:rsidRPr="00AB04C4" w:rsidRDefault="00DE0900" w:rsidP="00DE0900">
            <w:pPr>
              <w:rPr>
                <w:color w:val="C00000"/>
              </w:rPr>
            </w:pPr>
          </w:p>
        </w:tc>
        <w:tc>
          <w:tcPr>
            <w:tcW w:w="1842" w:type="dxa"/>
            <w:tcBorders>
              <w:top w:val="nil"/>
            </w:tcBorders>
            <w:shd w:val="clear" w:color="auto" w:fill="BFBFBF" w:themeFill="background1" w:themeFillShade="BF"/>
          </w:tcPr>
          <w:p w14:paraId="2689B63E" w14:textId="77777777" w:rsidR="00DE0900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Anzahl</w:t>
            </w:r>
          </w:p>
          <w:p w14:paraId="0C213315" w14:textId="77777777" w:rsidR="00DE0900" w:rsidRPr="00AB04C4" w:rsidRDefault="00DE0900" w:rsidP="00DE0900">
            <w:pPr>
              <w:jc w:val="center"/>
              <w:rPr>
                <w:color w:val="C00000"/>
              </w:rPr>
            </w:pPr>
            <w:r w:rsidRPr="009540E7">
              <w:rPr>
                <w:b/>
              </w:rPr>
              <w:t>Muffins</w:t>
            </w:r>
          </w:p>
        </w:tc>
        <w:tc>
          <w:tcPr>
            <w:tcW w:w="1845" w:type="dxa"/>
            <w:tcBorders>
              <w:top w:val="nil"/>
            </w:tcBorders>
            <w:shd w:val="clear" w:color="auto" w:fill="BFBFBF" w:themeFill="background1" w:themeFillShade="BF"/>
          </w:tcPr>
          <w:p w14:paraId="70B155D6" w14:textId="77777777" w:rsidR="00DE0900" w:rsidRDefault="00DE0900" w:rsidP="00DE0900">
            <w:pPr>
              <w:jc w:val="center"/>
              <w:rPr>
                <w:b/>
                <w:color w:val="0D0D0D" w:themeColor="text1" w:themeTint="F2"/>
              </w:rPr>
            </w:pPr>
            <w:r w:rsidRPr="00AC05D4">
              <w:rPr>
                <w:b/>
                <w:color w:val="0D0D0D" w:themeColor="text1" w:themeTint="F2"/>
              </w:rPr>
              <w:t>Preis</w:t>
            </w:r>
          </w:p>
          <w:p w14:paraId="5E36EF32" w14:textId="77777777" w:rsidR="00DE0900" w:rsidRPr="00AB04C4" w:rsidRDefault="00DE0900" w:rsidP="00DE0900">
            <w:pPr>
              <w:jc w:val="center"/>
              <w:rPr>
                <w:color w:val="C00000"/>
              </w:rPr>
            </w:pPr>
            <w:r>
              <w:rPr>
                <w:b/>
                <w:color w:val="0D0D0D" w:themeColor="text1" w:themeTint="F2"/>
              </w:rPr>
              <w:t>(in Euro</w:t>
            </w:r>
            <w:r w:rsidRPr="00AC05D4">
              <w:rPr>
                <w:b/>
                <w:color w:val="0D0D0D" w:themeColor="text1" w:themeTint="F2"/>
              </w:rPr>
              <w:t>)</w:t>
            </w:r>
          </w:p>
        </w:tc>
        <w:tc>
          <w:tcPr>
            <w:tcW w:w="2414" w:type="dxa"/>
            <w:tcBorders>
              <w:top w:val="nil"/>
              <w:bottom w:val="nil"/>
              <w:right w:val="nil"/>
            </w:tcBorders>
          </w:tcPr>
          <w:p w14:paraId="7C834620" w14:textId="77777777" w:rsidR="00DE0900" w:rsidRPr="00AB04C4" w:rsidRDefault="00DE0900" w:rsidP="00DE0900">
            <w:pPr>
              <w:rPr>
                <w:color w:val="C00000"/>
              </w:rPr>
            </w:pPr>
          </w:p>
        </w:tc>
      </w:tr>
      <w:tr w:rsidR="00DE0900" w14:paraId="3C17A402" w14:textId="77777777" w:rsidTr="007110DE">
        <w:trPr>
          <w:trHeight w:val="397"/>
        </w:trPr>
        <w:tc>
          <w:tcPr>
            <w:tcW w:w="6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9E1CA13" w14:textId="77777777" w:rsidR="00DE0900" w:rsidRDefault="00DE0900" w:rsidP="00DE0900"/>
        </w:tc>
        <w:tc>
          <w:tcPr>
            <w:tcW w:w="28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6124405" w14:textId="77777777" w:rsidR="00DE0900" w:rsidRPr="00AB04C4" w:rsidRDefault="00DE0900" w:rsidP="00DE0900">
            <w:pPr>
              <w:pStyle w:val="berschrift2"/>
              <w:rPr>
                <w:color w:val="C00000"/>
              </w:rPr>
            </w:pPr>
          </w:p>
        </w:tc>
        <w:tc>
          <w:tcPr>
            <w:tcW w:w="2003" w:type="dxa"/>
            <w:gridSpan w:val="2"/>
            <w:vMerge w:val="restart"/>
            <w:tcBorders>
              <w:top w:val="nil"/>
              <w:left w:val="nil"/>
            </w:tcBorders>
          </w:tcPr>
          <w:p w14:paraId="65C85D3D" w14:textId="77777777" w:rsidR="00DE0900" w:rsidRPr="00B37EED" w:rsidRDefault="00DE0900" w:rsidP="00DE0900">
            <w:pPr>
              <w:pStyle w:val="berschrift2"/>
              <w:spacing w:before="120"/>
              <w:rPr>
                <w:b w:val="0"/>
                <w:color w:val="0D0D0D" w:themeColor="text1" w:themeTint="F2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 wp14:anchorId="0F13D82B" wp14:editId="0758A8A4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66675</wp:posOffset>
                      </wp:positionV>
                      <wp:extent cx="107950" cy="237490"/>
                      <wp:effectExtent l="0" t="0" r="25400" b="10160"/>
                      <wp:wrapNone/>
                      <wp:docPr id="829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A0AB748" id="Pfeil: nach rechts gekrümmt 59" o:spid="_x0000_s1026" type="#_x0000_t102" style="position:absolute;margin-left:88.2pt;margin-top:5.25pt;width:8.5pt;height:18.7pt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" adj="16691,20373,16200" fillcolor="#a5a5a5 [2092]" strokecolor="#a5a5a5 [2092]" strokeweight="2pt"/>
                  </w:pict>
                </mc:Fallback>
              </mc:AlternateContent>
            </w:r>
            <w:r>
              <w:rPr>
                <w:b w:val="0"/>
                <w:color w:val="0D0D0D" w:themeColor="text1" w:themeTint="F2"/>
              </w:rPr>
              <w:t xml:space="preserve">                             :  2</w:t>
            </w:r>
          </w:p>
          <w:p w14:paraId="52ADDCCD" w14:textId="77777777" w:rsidR="00DE0900" w:rsidRPr="00AB04C4" w:rsidRDefault="00DE0900" w:rsidP="00DE0900">
            <w:pPr>
              <w:spacing w:before="240"/>
              <w:rPr>
                <w:color w:val="C00000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6F4A45D6" wp14:editId="0F660DAB">
                      <wp:simplePos x="0" y="0"/>
                      <wp:positionH relativeFrom="column">
                        <wp:posOffset>1119505</wp:posOffset>
                      </wp:positionH>
                      <wp:positionV relativeFrom="paragraph">
                        <wp:posOffset>137160</wp:posOffset>
                      </wp:positionV>
                      <wp:extent cx="85725" cy="257175"/>
                      <wp:effectExtent l="0" t="0" r="28575" b="28575"/>
                      <wp:wrapNone/>
                      <wp:docPr id="12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25717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C22695B" id="Pfeil: nach rechts gekrümmt 59" o:spid="_x0000_s1026" type="#_x0000_t102" style="position:absolute;margin-left:88.15pt;margin-top:10.8pt;width:6.75pt;height:20.25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" adj="18000,20700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color w:val="0D0D0D" w:themeColor="text1" w:themeTint="F2"/>
              </w:rPr>
              <w:t xml:space="preserve">       </w:t>
            </w:r>
            <w:r>
              <w:rPr>
                <w:color w:val="0D0D0D" w:themeColor="text1" w:themeTint="F2"/>
              </w:rPr>
              <w:t xml:space="preserve">                     </w:t>
            </w:r>
            <w:r>
              <w:rPr>
                <w:color w:val="0D0D0D" w:themeColor="text1" w:themeTint="F2"/>
              </w:rPr>
              <w:sym w:font="Symbol" w:char="F0D7"/>
            </w:r>
            <w:r>
              <w:rPr>
                <w:color w:val="0D0D0D" w:themeColor="text1" w:themeTint="F2"/>
              </w:rPr>
              <w:t xml:space="preserve"> 9</w:t>
            </w:r>
          </w:p>
        </w:tc>
        <w:tc>
          <w:tcPr>
            <w:tcW w:w="1842" w:type="dxa"/>
          </w:tcPr>
          <w:p w14:paraId="72FC9709" w14:textId="77777777" w:rsidR="00DE0900" w:rsidRPr="008D6A6F" w:rsidRDefault="00DE0900" w:rsidP="00DE0900">
            <w:pPr>
              <w:jc w:val="center"/>
              <w:rPr>
                <w:color w:val="C00000"/>
              </w:rPr>
            </w:pPr>
            <w:r w:rsidRPr="008D6A6F">
              <w:rPr>
                <w:color w:val="0D0D0D" w:themeColor="text1" w:themeTint="F2"/>
              </w:rPr>
              <w:t>4</w:t>
            </w:r>
          </w:p>
        </w:tc>
        <w:tc>
          <w:tcPr>
            <w:tcW w:w="1845" w:type="dxa"/>
            <w:shd w:val="clear" w:color="auto" w:fill="FFFFFF" w:themeFill="background1"/>
          </w:tcPr>
          <w:p w14:paraId="5F3B2A0E" w14:textId="77777777" w:rsidR="00DE0900" w:rsidRPr="008D6A6F" w:rsidRDefault="00DE0900" w:rsidP="00DE0900">
            <w:pPr>
              <w:jc w:val="center"/>
              <w:rPr>
                <w:color w:val="C00000"/>
              </w:rPr>
            </w:pPr>
            <w:r w:rsidRPr="008D6A6F">
              <w:rPr>
                <w:color w:val="0D0D0D" w:themeColor="text1" w:themeTint="F2"/>
              </w:rPr>
              <w:t>14</w:t>
            </w:r>
          </w:p>
        </w:tc>
        <w:tc>
          <w:tcPr>
            <w:tcW w:w="2414" w:type="dxa"/>
            <w:vMerge w:val="restart"/>
            <w:tcBorders>
              <w:top w:val="nil"/>
              <w:right w:val="nil"/>
            </w:tcBorders>
          </w:tcPr>
          <w:p w14:paraId="7BC9499A" w14:textId="77777777" w:rsidR="00DE0900" w:rsidRPr="00AB04C4" w:rsidRDefault="00DE0900" w:rsidP="00DE0900">
            <w:pPr>
              <w:pStyle w:val="berschrift2"/>
              <w:spacing w:before="120"/>
              <w:rPr>
                <w:b w:val="0"/>
                <w:color w:val="C00000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59271463" wp14:editId="4B460DCE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83820</wp:posOffset>
                      </wp:positionV>
                      <wp:extent cx="133350" cy="237490"/>
                      <wp:effectExtent l="0" t="0" r="19050" b="10160"/>
                      <wp:wrapNone/>
                      <wp:docPr id="829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6A4317F" id="Pfeil: nach rechts gekrümmt 59" o:spid="_x0000_s1026" type="#_x0000_t102" style="position:absolute;margin-left:1.35pt;margin-top:6.6pt;width:10.5pt;height:18.7pt;flip:x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" adj="15536,20084,16200" fillcolor="#a5a5a5 [2092]" strokecolor="#a5a5a5 [2092]" strokeweight="2pt"/>
                  </w:pict>
                </mc:Fallback>
              </mc:AlternateContent>
            </w:r>
            <w:r w:rsidRPr="00AB04C4">
              <w:rPr>
                <w:color w:val="C00000"/>
              </w:rPr>
              <w:t xml:space="preserve">   </w:t>
            </w:r>
            <w:r>
              <w:rPr>
                <w:color w:val="C00000"/>
              </w:rPr>
              <w:t xml:space="preserve">   </w:t>
            </w:r>
            <w:r>
              <w:rPr>
                <w:b w:val="0"/>
                <w:color w:val="0D0D0D" w:themeColor="text1" w:themeTint="F2"/>
              </w:rPr>
              <w:t xml:space="preserve"> : 2</w:t>
            </w:r>
          </w:p>
          <w:p w14:paraId="74199613" w14:textId="77777777" w:rsidR="00DE0900" w:rsidRDefault="00DE0900" w:rsidP="00DE0900">
            <w:pPr>
              <w:rPr>
                <w:color w:val="C00000"/>
              </w:rPr>
            </w:pPr>
            <w:r w:rsidRPr="00AB04C4">
              <w:rPr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598C6AA1" wp14:editId="7AE397AC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164465</wp:posOffset>
                      </wp:positionV>
                      <wp:extent cx="104775" cy="228600"/>
                      <wp:effectExtent l="0" t="0" r="28575" b="19050"/>
                      <wp:wrapNone/>
                      <wp:docPr id="11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4775" cy="2286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CC84822" id="Pfeil: nach rechts gekrümmt 59" o:spid="_x0000_s1026" type="#_x0000_t102" style="position:absolute;margin-left:2.9pt;margin-top:12.95pt;width:8.25pt;height:18pt;flip:x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" adj="16650,20363,16200" fillcolor="#a5a5a5 [2092]" strokecolor="#a5a5a5 [2092]" strokeweight="2pt"/>
                  </w:pict>
                </mc:Fallback>
              </mc:AlternateContent>
            </w:r>
            <w:r>
              <w:rPr>
                <w:color w:val="C00000"/>
              </w:rPr>
              <w:t xml:space="preserve">                    </w:t>
            </w:r>
          </w:p>
          <w:p w14:paraId="149F3DEF" w14:textId="77777777" w:rsidR="00DE0900" w:rsidRPr="00AB04C4" w:rsidRDefault="00DE0900" w:rsidP="00DE0900">
            <w:pPr>
              <w:rPr>
                <w:color w:val="C00000"/>
              </w:rPr>
            </w:pPr>
            <w:r>
              <w:rPr>
                <w:color w:val="C00000"/>
              </w:rPr>
              <w:t xml:space="preserve">       </w:t>
            </w:r>
            <w:r w:rsidRPr="00D476DA">
              <w:rPr>
                <w:b/>
                <w:color w:val="0D0D0D" w:themeColor="text1" w:themeTint="F2"/>
              </w:rPr>
              <w:sym w:font="Symbol" w:char="F0D7"/>
            </w:r>
            <w:r>
              <w:rPr>
                <w:b/>
                <w:color w:val="0D0D0D" w:themeColor="text1" w:themeTint="F2"/>
              </w:rPr>
              <w:t xml:space="preserve"> 9</w:t>
            </w:r>
          </w:p>
        </w:tc>
      </w:tr>
      <w:tr w:rsidR="00DE0900" w14:paraId="3CE53CA0" w14:textId="77777777" w:rsidTr="00B75D69">
        <w:trPr>
          <w:trHeight w:val="397"/>
        </w:trPr>
        <w:tc>
          <w:tcPr>
            <w:tcW w:w="6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1FBC4AE" w14:textId="77777777" w:rsidR="00DE0900" w:rsidRDefault="00DE0900" w:rsidP="00DE0900"/>
        </w:tc>
        <w:tc>
          <w:tcPr>
            <w:tcW w:w="28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2B52CE3" w14:textId="77777777" w:rsidR="00DE0900" w:rsidRPr="00AB04C4" w:rsidRDefault="00DE0900" w:rsidP="00DE0900">
            <w:pPr>
              <w:pStyle w:val="berschrift2"/>
              <w:rPr>
                <w:color w:val="C00000"/>
              </w:rPr>
            </w:pPr>
          </w:p>
        </w:tc>
        <w:tc>
          <w:tcPr>
            <w:tcW w:w="2003" w:type="dxa"/>
            <w:gridSpan w:val="2"/>
            <w:vMerge/>
            <w:tcBorders>
              <w:left w:val="nil"/>
            </w:tcBorders>
          </w:tcPr>
          <w:p w14:paraId="5B87ED09" w14:textId="77777777" w:rsidR="00DE0900" w:rsidRPr="00AB04C4" w:rsidRDefault="00DE0900" w:rsidP="00DE0900">
            <w:pPr>
              <w:rPr>
                <w:color w:val="C00000"/>
              </w:rPr>
            </w:pPr>
          </w:p>
        </w:tc>
        <w:tc>
          <w:tcPr>
            <w:tcW w:w="1842" w:type="dxa"/>
            <w:shd w:val="clear" w:color="auto" w:fill="FFFFFF" w:themeFill="background1"/>
          </w:tcPr>
          <w:p w14:paraId="089D53AE" w14:textId="77777777" w:rsidR="00DE0900" w:rsidRPr="008D6A6F" w:rsidRDefault="00DE0900" w:rsidP="007110DE">
            <w:pPr>
              <w:pStyle w:val="Handschrift"/>
              <w:jc w:val="center"/>
              <w:rPr>
                <w:color w:val="C00000"/>
              </w:rPr>
            </w:pPr>
            <w:r w:rsidRPr="008D6A6F">
              <w:t>2</w:t>
            </w:r>
          </w:p>
        </w:tc>
        <w:tc>
          <w:tcPr>
            <w:tcW w:w="1845" w:type="dxa"/>
            <w:shd w:val="clear" w:color="auto" w:fill="FFFFFF" w:themeFill="background1"/>
          </w:tcPr>
          <w:p w14:paraId="169FF2C9" w14:textId="77777777" w:rsidR="00DE0900" w:rsidRPr="008D6A6F" w:rsidRDefault="00DE0900" w:rsidP="007110DE">
            <w:pPr>
              <w:pStyle w:val="Handschrift"/>
              <w:jc w:val="center"/>
              <w:rPr>
                <w:color w:val="C00000"/>
              </w:rPr>
            </w:pPr>
            <w:r w:rsidRPr="008D6A6F">
              <w:t>7</w:t>
            </w:r>
          </w:p>
        </w:tc>
        <w:tc>
          <w:tcPr>
            <w:tcW w:w="2414" w:type="dxa"/>
            <w:vMerge/>
            <w:tcBorders>
              <w:right w:val="nil"/>
            </w:tcBorders>
          </w:tcPr>
          <w:p w14:paraId="1131C1D2" w14:textId="77777777" w:rsidR="00DE0900" w:rsidRPr="00AB04C4" w:rsidRDefault="00DE0900" w:rsidP="00DE0900">
            <w:pPr>
              <w:rPr>
                <w:color w:val="C00000"/>
              </w:rPr>
            </w:pPr>
          </w:p>
        </w:tc>
      </w:tr>
      <w:tr w:rsidR="00DE0900" w14:paraId="604833F1" w14:textId="77777777" w:rsidTr="00B75D69">
        <w:trPr>
          <w:trHeight w:val="397"/>
        </w:trPr>
        <w:tc>
          <w:tcPr>
            <w:tcW w:w="6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153ADD3" w14:textId="77777777" w:rsidR="00DE0900" w:rsidRDefault="00DE0900" w:rsidP="00DE0900"/>
        </w:tc>
        <w:tc>
          <w:tcPr>
            <w:tcW w:w="28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240607A" w14:textId="77777777" w:rsidR="00DE0900" w:rsidRPr="00AB04C4" w:rsidRDefault="00DE0900" w:rsidP="00DE0900">
            <w:pPr>
              <w:pStyle w:val="berschrift2"/>
              <w:rPr>
                <w:color w:val="C00000"/>
              </w:rPr>
            </w:pPr>
          </w:p>
        </w:tc>
        <w:tc>
          <w:tcPr>
            <w:tcW w:w="2003" w:type="dxa"/>
            <w:gridSpan w:val="2"/>
            <w:vMerge/>
            <w:tcBorders>
              <w:left w:val="nil"/>
              <w:bottom w:val="nil"/>
            </w:tcBorders>
          </w:tcPr>
          <w:p w14:paraId="3AC20695" w14:textId="77777777" w:rsidR="00DE0900" w:rsidRPr="00AB04C4" w:rsidRDefault="00DE0900" w:rsidP="00DE0900">
            <w:pPr>
              <w:rPr>
                <w:color w:val="C00000"/>
              </w:rPr>
            </w:pPr>
          </w:p>
        </w:tc>
        <w:tc>
          <w:tcPr>
            <w:tcW w:w="1842" w:type="dxa"/>
            <w:tcBorders>
              <w:bottom w:val="single" w:sz="4" w:space="0" w:color="A6A6A6"/>
            </w:tcBorders>
            <w:shd w:val="clear" w:color="auto" w:fill="FFFFFF" w:themeFill="background1"/>
          </w:tcPr>
          <w:p w14:paraId="408348F0" w14:textId="77777777" w:rsidR="00DE0900" w:rsidRPr="008D6A6F" w:rsidRDefault="00DE0900" w:rsidP="007110DE">
            <w:pPr>
              <w:pStyle w:val="Handschrift"/>
              <w:jc w:val="center"/>
              <w:rPr>
                <w:color w:val="C00000"/>
              </w:rPr>
            </w:pPr>
            <w:r w:rsidRPr="008D6A6F">
              <w:t>18</w:t>
            </w:r>
          </w:p>
        </w:tc>
        <w:tc>
          <w:tcPr>
            <w:tcW w:w="1845" w:type="dxa"/>
            <w:tcBorders>
              <w:bottom w:val="single" w:sz="4" w:space="0" w:color="A6A6A6"/>
            </w:tcBorders>
            <w:shd w:val="clear" w:color="auto" w:fill="FFFFFF" w:themeFill="background1"/>
          </w:tcPr>
          <w:p w14:paraId="0791EB9E" w14:textId="77777777" w:rsidR="00DE0900" w:rsidRPr="008D6A6F" w:rsidRDefault="00DE0900" w:rsidP="007110DE">
            <w:pPr>
              <w:pStyle w:val="Handschrift"/>
              <w:jc w:val="center"/>
              <w:rPr>
                <w:color w:val="C00000"/>
              </w:rPr>
            </w:pPr>
            <w:r w:rsidRPr="008D6A6F">
              <w:t>63</w:t>
            </w:r>
          </w:p>
        </w:tc>
        <w:tc>
          <w:tcPr>
            <w:tcW w:w="2414" w:type="dxa"/>
            <w:vMerge/>
            <w:tcBorders>
              <w:bottom w:val="nil"/>
              <w:right w:val="nil"/>
            </w:tcBorders>
          </w:tcPr>
          <w:p w14:paraId="0408CA5E" w14:textId="77777777" w:rsidR="00DE0900" w:rsidRPr="00AB04C4" w:rsidRDefault="00DE0900" w:rsidP="00DE0900">
            <w:pPr>
              <w:rPr>
                <w:color w:val="C00000"/>
              </w:rPr>
            </w:pPr>
          </w:p>
        </w:tc>
      </w:tr>
      <w:tr w:rsidR="00DE0900" w14:paraId="5DAAEFC6" w14:textId="77777777" w:rsidTr="00DE0900">
        <w:trPr>
          <w:trHeight w:val="108"/>
        </w:trPr>
        <w:tc>
          <w:tcPr>
            <w:tcW w:w="6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CFD7C71" w14:textId="77777777" w:rsidR="00DE0900" w:rsidRDefault="00DE0900" w:rsidP="00DE0900"/>
        </w:tc>
        <w:tc>
          <w:tcPr>
            <w:tcW w:w="28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39BD75D" w14:textId="77777777" w:rsidR="00DE0900" w:rsidRPr="00AB04C4" w:rsidRDefault="00DE0900" w:rsidP="00DE0900">
            <w:pPr>
              <w:pStyle w:val="berschrift2"/>
              <w:rPr>
                <w:color w:val="C00000"/>
              </w:rPr>
            </w:pPr>
          </w:p>
        </w:tc>
        <w:tc>
          <w:tcPr>
            <w:tcW w:w="20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A1DC3B" w14:textId="77777777" w:rsidR="00DE0900" w:rsidRPr="002408A6" w:rsidRDefault="00DE0900" w:rsidP="00DE0900">
            <w:pPr>
              <w:rPr>
                <w:color w:val="C00000"/>
                <w:sz w:val="12"/>
              </w:rPr>
            </w:pP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</w:tcPr>
          <w:p w14:paraId="688AAE47" w14:textId="77777777" w:rsidR="00DE0900" w:rsidRPr="002408A6" w:rsidRDefault="00DE0900" w:rsidP="00DE0900">
            <w:pPr>
              <w:rPr>
                <w:color w:val="C00000"/>
                <w:sz w:val="12"/>
              </w:rPr>
            </w:pPr>
          </w:p>
        </w:tc>
        <w:tc>
          <w:tcPr>
            <w:tcW w:w="1845" w:type="dxa"/>
            <w:tcBorders>
              <w:left w:val="nil"/>
              <w:bottom w:val="nil"/>
              <w:right w:val="nil"/>
            </w:tcBorders>
          </w:tcPr>
          <w:p w14:paraId="2B4CDAE5" w14:textId="77777777" w:rsidR="00DE0900" w:rsidRPr="002408A6" w:rsidRDefault="00DE0900" w:rsidP="00DE0900">
            <w:pPr>
              <w:rPr>
                <w:color w:val="C00000"/>
                <w:sz w:val="12"/>
              </w:rPr>
            </w:pPr>
          </w:p>
        </w:tc>
        <w:tc>
          <w:tcPr>
            <w:tcW w:w="2414" w:type="dxa"/>
            <w:tcBorders>
              <w:top w:val="nil"/>
              <w:left w:val="nil"/>
              <w:bottom w:val="nil"/>
            </w:tcBorders>
          </w:tcPr>
          <w:p w14:paraId="3E765BC2" w14:textId="77777777" w:rsidR="00DE0900" w:rsidRPr="002408A6" w:rsidRDefault="00DE0900" w:rsidP="00DE0900">
            <w:pPr>
              <w:rPr>
                <w:color w:val="C00000"/>
                <w:sz w:val="12"/>
              </w:rPr>
            </w:pPr>
          </w:p>
        </w:tc>
      </w:tr>
      <w:tr w:rsidR="00DE0900" w14:paraId="11E79B02" w14:textId="77777777" w:rsidTr="00DE0900"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1BD7805" w14:textId="77777777" w:rsidR="00DE0900" w:rsidRDefault="00DE0900" w:rsidP="00DE0900"/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5CB1F94F" w14:textId="77777777" w:rsidR="00DE0900" w:rsidRPr="00AB04C4" w:rsidRDefault="00DE0900" w:rsidP="00DE0900">
            <w:pPr>
              <w:pStyle w:val="berschrift2"/>
              <w:rPr>
                <w:color w:val="C00000"/>
              </w:rPr>
            </w:pPr>
          </w:p>
        </w:tc>
        <w:tc>
          <w:tcPr>
            <w:tcW w:w="810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2B62CF6" w14:textId="77777777" w:rsidR="00DE0900" w:rsidRPr="00AB04C4" w:rsidRDefault="00DE0900" w:rsidP="00DE0900">
            <w:pPr>
              <w:rPr>
                <w:color w:val="C00000"/>
              </w:rPr>
            </w:pPr>
          </w:p>
        </w:tc>
      </w:tr>
      <w:tr w:rsidR="00DE0900" w14:paraId="5F043212" w14:textId="77777777" w:rsidTr="00DE0900">
        <w:trPr>
          <w:trHeight w:val="429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D3253B2" w14:textId="77777777" w:rsidR="00DE0900" w:rsidRDefault="00DE0900" w:rsidP="00DE0900">
            <w:pPr>
              <w:pStyle w:val="berschrift2"/>
              <w:jc w:val="right"/>
            </w:pPr>
            <w:r>
              <w:t xml:space="preserve">  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0EC1C7CE" w14:textId="77777777" w:rsidR="00DE0900" w:rsidRPr="00E46C10" w:rsidRDefault="00DE0900" w:rsidP="00DE0900">
            <w:pPr>
              <w:pStyle w:val="berschrift2"/>
              <w:rPr>
                <w:color w:val="0D0D0D" w:themeColor="text1" w:themeTint="F2"/>
              </w:rPr>
            </w:pPr>
            <w:r>
              <w:t xml:space="preserve"> </w:t>
            </w:r>
            <w:r w:rsidRPr="00503E42">
              <w:t>b)</w:t>
            </w:r>
          </w:p>
        </w:tc>
        <w:tc>
          <w:tcPr>
            <w:tcW w:w="810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B1AF24B" w14:textId="1F056A21" w:rsidR="00DE0900" w:rsidRDefault="00DE0900" w:rsidP="00DE0900">
            <w:r>
              <w:t xml:space="preserve">Erkläre: Wie hast du den Preis für 18 Muffins </w:t>
            </w:r>
            <w:r w:rsidRPr="00A02C52">
              <w:rPr>
                <w:u w:val="single"/>
              </w:rPr>
              <w:t xml:space="preserve">bei </w:t>
            </w:r>
            <w:proofErr w:type="spellStart"/>
            <w:r w:rsidRPr="00A02C52">
              <w:rPr>
                <w:u w:val="single"/>
              </w:rPr>
              <w:t>R</w:t>
            </w:r>
            <w:r w:rsidR="003B5C7E">
              <w:rPr>
                <w:u w:val="single"/>
              </w:rPr>
              <w:t>a</w:t>
            </w:r>
            <w:r w:rsidRPr="00A02C52">
              <w:rPr>
                <w:u w:val="single"/>
              </w:rPr>
              <w:t>w</w:t>
            </w:r>
            <w:r w:rsidR="003B5C7E">
              <w:rPr>
                <w:u w:val="single"/>
              </w:rPr>
              <w:t>a</w:t>
            </w:r>
            <w:proofErr w:type="spellEnd"/>
            <w:r>
              <w:t xml:space="preserve"> (a2) berechnet? </w:t>
            </w:r>
          </w:p>
          <w:p w14:paraId="13CDF387" w14:textId="77777777" w:rsidR="00DE0900" w:rsidRPr="00E46C10" w:rsidRDefault="00DE0900" w:rsidP="00DE0900">
            <w:pPr>
              <w:rPr>
                <w:color w:val="0D0D0D" w:themeColor="text1" w:themeTint="F2"/>
                <w:sz w:val="8"/>
                <w:szCs w:val="6"/>
              </w:rPr>
            </w:pPr>
            <w:r>
              <w:t xml:space="preserve">               Warum hast du so gerechnet?</w:t>
            </w:r>
          </w:p>
        </w:tc>
      </w:tr>
      <w:tr w:rsidR="00DE0900" w14:paraId="4095C57D" w14:textId="77777777" w:rsidTr="007110DE">
        <w:trPr>
          <w:trHeight w:val="4662"/>
        </w:trPr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F01C6F0" w14:textId="77777777" w:rsidR="00DE0900" w:rsidRDefault="00DE0900" w:rsidP="00DE0900"/>
        </w:tc>
        <w:tc>
          <w:tcPr>
            <w:tcW w:w="3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39BC54" w14:textId="77777777" w:rsidR="00DE0900" w:rsidRPr="00E46C10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08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BFAC5DF" w14:textId="77777777" w:rsidR="00DE0900" w:rsidRPr="007110DE" w:rsidRDefault="00DE0900" w:rsidP="00DE0900">
            <w:pPr>
              <w:pStyle w:val="Listenabsatz"/>
              <w:numPr>
                <w:ilvl w:val="0"/>
                <w:numId w:val="5"/>
              </w:numPr>
              <w:spacing w:before="120" w:line="360" w:lineRule="auto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7110DE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weiß: </w:t>
            </w:r>
            <w:r w:rsidRPr="007110DE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Vier Muffins kosten</w:t>
            </w:r>
            <w:r w:rsidRPr="007110DE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14 Euro. </w:t>
            </w:r>
          </w:p>
          <w:p w14:paraId="1E85D04F" w14:textId="77777777" w:rsidR="00DE0900" w:rsidRPr="007110DE" w:rsidRDefault="00DE0900" w:rsidP="00DE0900">
            <w:pPr>
              <w:pStyle w:val="Listenabsatz"/>
              <w:numPr>
                <w:ilvl w:val="0"/>
                <w:numId w:val="5"/>
              </w:numPr>
              <w:spacing w:line="360" w:lineRule="auto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7110DE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überlege mir zuerst: </w:t>
            </w:r>
            <w:r w:rsidRPr="007110DE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Wie teuer ist </w:t>
            </w:r>
            <w:r w:rsidRPr="007110DE">
              <w:rPr>
                <w:rFonts w:ascii="Comic Sans MS" w:hAnsi="Comic Sans MS"/>
                <w:i/>
                <w:iCs/>
                <w:color w:val="548DD4" w:themeColor="text2" w:themeTint="99"/>
                <w:sz w:val="20"/>
                <w:u w:val="single"/>
              </w:rPr>
              <w:t>ein</w:t>
            </w:r>
            <w:r w:rsidRPr="007110DE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 Muffin? </w:t>
            </w:r>
          </w:p>
          <w:p w14:paraId="0E952771" w14:textId="77777777" w:rsidR="00DE0900" w:rsidRPr="007110DE" w:rsidRDefault="00DE0900" w:rsidP="00DE0900">
            <w:pPr>
              <w:pStyle w:val="Listenabsatz"/>
              <w:numPr>
                <w:ilvl w:val="0"/>
                <w:numId w:val="0"/>
              </w:numPr>
              <w:spacing w:line="360" w:lineRule="auto"/>
              <w:ind w:left="301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7110DE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muss jetzt dividieren: Ich teile den Gesamtpreis durch die Anzahl der Muffins. </w:t>
            </w:r>
          </w:p>
          <w:p w14:paraId="725F6E4E" w14:textId="77777777" w:rsidR="003B5C7E" w:rsidRDefault="00DE0900" w:rsidP="00DE0900">
            <w:pPr>
              <w:pStyle w:val="Listenabsatz"/>
              <w:numPr>
                <w:ilvl w:val="0"/>
                <w:numId w:val="0"/>
              </w:numPr>
              <w:spacing w:line="360" w:lineRule="auto"/>
              <w:ind w:left="301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7110DE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E"/>
            </w:r>
            <w:r w:rsidRPr="007110DE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Ich rechne: 14 </w:t>
            </w:r>
            <w:proofErr w:type="gramStart"/>
            <w:r w:rsidRPr="007110DE">
              <w:rPr>
                <w:rFonts w:ascii="Comic Sans MS" w:hAnsi="Comic Sans MS"/>
                <w:color w:val="548DD4" w:themeColor="text2" w:themeTint="99"/>
                <w:sz w:val="20"/>
              </w:rPr>
              <w:t>Euro :</w:t>
            </w:r>
            <w:proofErr w:type="gramEnd"/>
            <w:r w:rsidRPr="007110DE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4 = 3,50 Euro </w:t>
            </w:r>
          </w:p>
          <w:p w14:paraId="0B16CB22" w14:textId="07FF90B7" w:rsidR="00DE0900" w:rsidRPr="007110DE" w:rsidRDefault="00DE0900" w:rsidP="00DE0900">
            <w:pPr>
              <w:pStyle w:val="Listenabsatz"/>
              <w:numPr>
                <w:ilvl w:val="0"/>
                <w:numId w:val="0"/>
              </w:numPr>
              <w:spacing w:line="360" w:lineRule="auto"/>
              <w:ind w:left="301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7110DE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E"/>
            </w:r>
            <w:r w:rsidRPr="007110DE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Ich weiß jetzt: </w:t>
            </w:r>
            <w:r w:rsidRPr="007110DE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Ein Muffin kostet</w:t>
            </w:r>
            <w:r w:rsidRPr="007110DE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3,50 Euro.</w:t>
            </w:r>
          </w:p>
          <w:p w14:paraId="047B89DB" w14:textId="77777777" w:rsidR="00DE0900" w:rsidRPr="007110DE" w:rsidRDefault="00DE0900" w:rsidP="00DE0900">
            <w:pPr>
              <w:pStyle w:val="Listenabsatz"/>
              <w:numPr>
                <w:ilvl w:val="0"/>
                <w:numId w:val="5"/>
              </w:numPr>
              <w:spacing w:before="240" w:line="360" w:lineRule="auto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7110DE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möchte wissen:  </w:t>
            </w:r>
            <w:r w:rsidRPr="007110DE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Wie viel Euro kosten 18 Muffins?</w:t>
            </w:r>
          </w:p>
          <w:p w14:paraId="12645A5F" w14:textId="77777777" w:rsidR="00DE0900" w:rsidRPr="007110DE" w:rsidRDefault="00DE0900" w:rsidP="00DE0900">
            <w:pPr>
              <w:pStyle w:val="Listenabsatz"/>
              <w:numPr>
                <w:ilvl w:val="0"/>
                <w:numId w:val="5"/>
              </w:numPr>
              <w:spacing w:line="360" w:lineRule="auto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7110DE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weiß: </w:t>
            </w:r>
            <w:r w:rsidRPr="007110DE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Ich bezahle für einen Muffin </w:t>
            </w:r>
            <w:r w:rsidRPr="007110DE">
              <w:rPr>
                <w:rFonts w:ascii="Comic Sans MS" w:hAnsi="Comic Sans MS"/>
                <w:color w:val="548DD4" w:themeColor="text2" w:themeTint="99"/>
                <w:sz w:val="20"/>
              </w:rPr>
              <w:t xml:space="preserve">3,50 Euro. </w:t>
            </w:r>
          </w:p>
          <w:p w14:paraId="2EEBB0C0" w14:textId="77777777" w:rsidR="00DE0900" w:rsidRPr="007110DE" w:rsidRDefault="00DE0900" w:rsidP="00DE0900">
            <w:pPr>
              <w:spacing w:line="360" w:lineRule="auto"/>
              <w:ind w:left="301" w:hanging="15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7110DE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Ich muss jetzt multiplizieren: Ich multipliziere die Anzahl der Muffins mit dem Preis für einen Muffin.  </w:t>
            </w:r>
          </w:p>
          <w:p w14:paraId="22E87F1B" w14:textId="77777777" w:rsidR="00DE0900" w:rsidRPr="007110DE" w:rsidRDefault="00DE0900" w:rsidP="00DE0900">
            <w:pPr>
              <w:pStyle w:val="Listenabsatz"/>
              <w:numPr>
                <w:ilvl w:val="0"/>
                <w:numId w:val="0"/>
              </w:numPr>
              <w:spacing w:line="360" w:lineRule="auto"/>
              <w:ind w:left="301" w:hanging="15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7110DE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E"/>
            </w:r>
            <w:r w:rsidRPr="007110DE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</w:t>
            </w:r>
            <w:r w:rsidRPr="007110DE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Ich bezahle für 18 Muffins somit:</w:t>
            </w:r>
            <w:r w:rsidRPr="007110DE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18 </w:t>
            </w:r>
            <w:r w:rsidRPr="007110DE">
              <w:rPr>
                <w:rFonts w:ascii="Comic Sans MS" w:hAnsi="Comic Sans MS" w:cs="Calibri"/>
                <w:color w:val="548DD4" w:themeColor="text2" w:themeTint="99"/>
                <w:sz w:val="20"/>
              </w:rPr>
              <w:t>∙</w:t>
            </w:r>
            <w:r w:rsidRPr="007110DE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3,50 Euro = 63 Euro</w:t>
            </w:r>
          </w:p>
          <w:p w14:paraId="4C6101FB" w14:textId="77777777" w:rsidR="00DE0900" w:rsidRPr="002736AC" w:rsidRDefault="00DE0900" w:rsidP="00DE0900">
            <w:pPr>
              <w:pStyle w:val="Listenabsatz"/>
              <w:numPr>
                <w:ilvl w:val="0"/>
                <w:numId w:val="5"/>
              </w:numPr>
              <w:spacing w:line="360" w:lineRule="auto"/>
              <w:ind w:left="301" w:hanging="283"/>
              <w:jc w:val="both"/>
            </w:pPr>
            <w:r w:rsidRPr="007110DE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weiß jetzt: </w:t>
            </w:r>
            <w:r w:rsidRPr="007110DE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18 Muffins kosten</w:t>
            </w:r>
            <w:r w:rsidRPr="007110DE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63 Euro. </w:t>
            </w:r>
            <w:r w:rsidRPr="007110DE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Der Gesamtpreis ist</w:t>
            </w:r>
            <w:r w:rsidRPr="007110DE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63 Euro.</w:t>
            </w:r>
            <w:r w:rsidRPr="007110DE">
              <w:rPr>
                <w:color w:val="548DD4" w:themeColor="text2" w:themeTint="99"/>
              </w:rPr>
              <w:t xml:space="preserve"> </w:t>
            </w:r>
          </w:p>
        </w:tc>
      </w:tr>
    </w:tbl>
    <w:p w14:paraId="745AF2B5" w14:textId="77777777" w:rsidR="00DE0900" w:rsidRDefault="00DE0900" w:rsidP="00DE0900">
      <w:pPr>
        <w:rPr>
          <w:sz w:val="8"/>
        </w:rPr>
      </w:pPr>
    </w:p>
    <w:p w14:paraId="601DFEDD" w14:textId="77777777" w:rsidR="00DE0900" w:rsidRDefault="00DE0900" w:rsidP="00DE0900">
      <w:pPr>
        <w:rPr>
          <w:sz w:val="8"/>
        </w:rPr>
      </w:pPr>
    </w:p>
    <w:p w14:paraId="79C760E3" w14:textId="77777777" w:rsidR="00DE0900" w:rsidRDefault="00DE0900" w:rsidP="00DE0900">
      <w:pPr>
        <w:rPr>
          <w:sz w:val="8"/>
        </w:rPr>
      </w:pPr>
    </w:p>
    <w:p w14:paraId="70DCE749" w14:textId="77777777" w:rsidR="00DE0900" w:rsidRDefault="00DE0900" w:rsidP="00DE0900">
      <w:pPr>
        <w:rPr>
          <w:sz w:val="8"/>
        </w:rPr>
      </w:pPr>
    </w:p>
    <w:p w14:paraId="65A1E16A" w14:textId="77777777" w:rsidR="00DE0900" w:rsidRDefault="00DE0900" w:rsidP="00DE0900">
      <w:r>
        <w:rPr>
          <w:b/>
          <w:bCs/>
          <w:iCs/>
        </w:rPr>
        <w:br w:type="page"/>
      </w:r>
    </w:p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278"/>
        <w:gridCol w:w="877"/>
        <w:gridCol w:w="1051"/>
        <w:gridCol w:w="1077"/>
        <w:gridCol w:w="851"/>
        <w:gridCol w:w="1064"/>
        <w:gridCol w:w="1064"/>
        <w:gridCol w:w="426"/>
        <w:gridCol w:w="638"/>
        <w:gridCol w:w="1065"/>
      </w:tblGrid>
      <w:tr w:rsidR="00DE0900" w14:paraId="5F8C5FFA" w14:textId="77777777" w:rsidTr="00DE0900">
        <w:trPr>
          <w:trHeight w:val="427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0E519021" w14:textId="77777777" w:rsidR="00DE0900" w:rsidRDefault="00DE0900" w:rsidP="00DE0900">
            <w:pPr>
              <w:pStyle w:val="berschrift2"/>
            </w:pPr>
            <w:r>
              <w:lastRenderedPageBreak/>
              <w:t>5</w:t>
            </w:r>
          </w:p>
        </w:tc>
        <w:tc>
          <w:tcPr>
            <w:tcW w:w="668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6A12F5B0" w14:textId="77777777" w:rsidR="00DE0900" w:rsidRPr="00141B2A" w:rsidRDefault="00DE0900" w:rsidP="00DE0900">
            <w:pPr>
              <w:pStyle w:val="berschrift2"/>
              <w:rPr>
                <w:noProof/>
              </w:rPr>
            </w:pPr>
            <w:r>
              <w:rPr>
                <w:noProof/>
              </w:rPr>
              <w:t>Einkaufen 1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684783" w14:textId="77777777" w:rsidR="00DE0900" w:rsidRPr="006269F6" w:rsidRDefault="00DE0900" w:rsidP="00DE0900">
            <w:pPr>
              <w:ind w:left="360" w:hanging="360"/>
            </w:pPr>
          </w:p>
        </w:tc>
      </w:tr>
      <w:tr w:rsidR="00DE0900" w14:paraId="3B2EF155" w14:textId="77777777" w:rsidTr="00DE0900">
        <w:trPr>
          <w:trHeight w:val="427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74AEF89" w14:textId="77777777" w:rsidR="00DE0900" w:rsidRDefault="00DE0900" w:rsidP="00DE0900"/>
        </w:tc>
        <w:tc>
          <w:tcPr>
            <w:tcW w:w="6688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0D41BF6" w14:textId="77777777" w:rsidR="00DE0900" w:rsidRPr="006269F6" w:rsidRDefault="00DE0900" w:rsidP="00DE0900">
            <w:pPr>
              <w:ind w:left="360" w:hanging="360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083EA4FD" wp14:editId="664C28FE">
                      <wp:simplePos x="0" y="0"/>
                      <wp:positionH relativeFrom="column">
                        <wp:posOffset>3750310</wp:posOffset>
                      </wp:positionH>
                      <wp:positionV relativeFrom="paragraph">
                        <wp:posOffset>-29210</wp:posOffset>
                      </wp:positionV>
                      <wp:extent cx="107315" cy="236220"/>
                      <wp:effectExtent l="0" t="0" r="26035" b="11430"/>
                      <wp:wrapNone/>
                      <wp:docPr id="1393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731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04059B2" id="Pfeil: nach rechts gekrümmt 59" o:spid="_x0000_s1026" type="#_x0000_t102" style="position:absolute;margin-left:295.3pt;margin-top:-2.3pt;width:8.45pt;height:18.6pt;flip:x;z-index:2531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" adj="16694,20374,16200" fillcolor="#a5a5a5 [2092]" strokecolor="#a5a5a5 [2092]" strokeweight="2pt"/>
                  </w:pict>
                </mc:Fallback>
              </mc:AlternateContent>
            </w:r>
            <w:r w:rsidRPr="009A2330">
              <w:t xml:space="preserve">Berechne </w:t>
            </w:r>
            <w:r w:rsidRPr="00F2223D">
              <w:rPr>
                <w:shd w:val="clear" w:color="auto" w:fill="D9D9D9" w:themeFill="background1" w:themeFillShade="D9"/>
              </w:rPr>
              <w:t>die fehlenden Werte</w:t>
            </w:r>
            <w:r>
              <w:t xml:space="preserve"> in den</w:t>
            </w:r>
            <w:r w:rsidRPr="009A2330">
              <w:t xml:space="preserve"> Tabelle</w:t>
            </w:r>
            <w:r>
              <w:t>n</w:t>
            </w:r>
            <w:r w:rsidRPr="009A2330">
              <w:t xml:space="preserve">. </w:t>
            </w:r>
            <w:r>
              <w:t xml:space="preserve">Beschrifte die Pfeile </w:t>
            </w:r>
            <w:proofErr w:type="gramStart"/>
            <w:r>
              <w:t xml:space="preserve">(  </w:t>
            </w:r>
            <w:proofErr w:type="gramEnd"/>
            <w:r>
              <w:t xml:space="preserve">    ).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4160E4" w14:textId="77777777" w:rsidR="00DE0900" w:rsidRPr="006269F6" w:rsidRDefault="00DE0900" w:rsidP="00DE0900">
            <w:pPr>
              <w:ind w:left="360" w:hanging="360"/>
            </w:pPr>
          </w:p>
        </w:tc>
      </w:tr>
      <w:tr w:rsidR="00DE0900" w14:paraId="30901DF6" w14:textId="77777777" w:rsidTr="00DE0900">
        <w:trPr>
          <w:trHeight w:val="365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2ED1B67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2D4109DF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324867B" w14:textId="77777777" w:rsidR="00DE0900" w:rsidRPr="002A371E" w:rsidRDefault="00DE0900" w:rsidP="00DE0900">
            <w:pPr>
              <w:tabs>
                <w:tab w:val="left" w:pos="1236"/>
              </w:tabs>
              <w:jc w:val="left"/>
              <w:rPr>
                <w:b/>
                <w:color w:val="7F7F7F" w:themeColor="text1" w:themeTint="80"/>
                <w:szCs w:val="21"/>
              </w:rPr>
            </w:pPr>
            <w:r w:rsidRPr="00503E42">
              <w:rPr>
                <w:color w:val="000000" w:themeColor="text1"/>
              </w:rPr>
              <w:t>a1)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B47E7B0" w14:textId="77777777" w:rsidR="00DE0900" w:rsidRPr="002A371E" w:rsidRDefault="00DE0900" w:rsidP="00DE0900">
            <w:pPr>
              <w:pStyle w:val="berschrift2"/>
            </w:pPr>
            <w:r>
              <w:rPr>
                <w:b w:val="0"/>
                <w:bCs w:val="0"/>
                <w:color w:val="000000" w:themeColor="text1"/>
              </w:rPr>
              <w:t xml:space="preserve"> </w:t>
            </w:r>
            <w:r w:rsidRPr="00503E42">
              <w:rPr>
                <w:b w:val="0"/>
                <w:bCs w:val="0"/>
                <w:color w:val="000000" w:themeColor="text1"/>
              </w:rPr>
              <w:t>a2)</w:t>
            </w:r>
          </w:p>
        </w:tc>
      </w:tr>
      <w:tr w:rsidR="00DE0900" w14:paraId="3229683B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3DA23BC" w14:textId="77777777" w:rsidR="00DE0900" w:rsidRPr="00382DC4" w:rsidRDefault="00DE0900" w:rsidP="00DE0900">
            <w:pPr>
              <w:rPr>
                <w:sz w:val="16"/>
              </w:rPr>
            </w:pPr>
          </w:p>
        </w:tc>
        <w:tc>
          <w:tcPr>
            <w:tcW w:w="27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299B413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5D9DE909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0E01D797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77B873C0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7A3D79EB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237B1F3D" w14:textId="77777777" w:rsidR="00DE0900" w:rsidRPr="00382DC4" w:rsidRDefault="00DE0900" w:rsidP="00DE0900">
            <w:pPr>
              <w:pStyle w:val="berschrift2"/>
              <w:rPr>
                <w:sz w:val="16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456A2C2B" w14:textId="77777777" w:rsidR="00DE0900" w:rsidRPr="00382DC4" w:rsidRDefault="00DE0900" w:rsidP="00DE0900">
            <w:pPr>
              <w:rPr>
                <w:sz w:val="16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152D52A1" w14:textId="77777777" w:rsidR="00DE0900" w:rsidRPr="00382DC4" w:rsidRDefault="00DE0900" w:rsidP="00DE0900">
            <w:pPr>
              <w:rPr>
                <w:sz w:val="16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06C79846" w14:textId="77777777" w:rsidR="00DE0900" w:rsidRPr="00382DC4" w:rsidRDefault="00DE0900" w:rsidP="00DE0900">
            <w:pPr>
              <w:rPr>
                <w:sz w:val="16"/>
              </w:rPr>
            </w:pPr>
          </w:p>
        </w:tc>
      </w:tr>
      <w:tr w:rsidR="00DE0900" w14:paraId="24F65E9E" w14:textId="77777777" w:rsidTr="00971D6F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9907F1D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7697A04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47AB64E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>
              <w:rPr>
                <w:noProof/>
              </w:rPr>
              <w:drawing>
                <wp:inline distT="0" distB="0" distL="0" distR="0" wp14:anchorId="12CD8320" wp14:editId="712C16D9">
                  <wp:extent cx="339725" cy="339725"/>
                  <wp:effectExtent l="0" t="0" r="3175" b="3175"/>
                  <wp:docPr id="15727" name="Grafik 15727" descr="Cup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Cupcake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82" cy="33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52B0B9C8" w14:textId="77777777" w:rsidR="00DE0900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60D419A0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>
              <w:rPr>
                <w:b/>
                <w:color w:val="0D0D0D" w:themeColor="text1" w:themeTint="F2"/>
                <w:sz w:val="18"/>
              </w:rPr>
              <w:t>Muffins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43E80583" w14:textId="77777777" w:rsidR="00DE0900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Gewicht</w:t>
            </w:r>
          </w:p>
          <w:p w14:paraId="37284C21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>
              <w:rPr>
                <w:b/>
                <w:color w:val="0D0D0D" w:themeColor="text1" w:themeTint="F2"/>
                <w:sz w:val="18"/>
              </w:rPr>
              <w:t>(in g)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1FFD6A27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57DE1DAD" w14:textId="77777777" w:rsidR="00DE0900" w:rsidRPr="002A371E" w:rsidRDefault="00DE0900" w:rsidP="00DE0900">
            <w:pPr>
              <w:pStyle w:val="berschrift2"/>
              <w:ind w:hanging="278"/>
            </w:pPr>
            <w:r>
              <w:rPr>
                <w:noProof/>
              </w:rPr>
              <w:drawing>
                <wp:inline distT="0" distB="0" distL="0" distR="0" wp14:anchorId="437573D3" wp14:editId="0BE93C33">
                  <wp:extent cx="377825" cy="377825"/>
                  <wp:effectExtent l="0" t="0" r="0" b="3175"/>
                  <wp:docPr id="323" name="Grafik 323" descr="Kaff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Coffee.sv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00" cy="3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7F2568EF" w14:textId="77777777" w:rsidR="00DE0900" w:rsidRPr="00327855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 w:rsidRPr="00327855"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59379906" w14:textId="77777777" w:rsidR="00DE0900" w:rsidRPr="00327855" w:rsidRDefault="00DE0900" w:rsidP="00DE0900">
            <w:pPr>
              <w:pStyle w:val="berschrift2"/>
              <w:jc w:val="center"/>
            </w:pPr>
            <w:r w:rsidRPr="00327855">
              <w:rPr>
                <w:color w:val="0D0D0D" w:themeColor="text1" w:themeTint="F2"/>
                <w:sz w:val="18"/>
              </w:rPr>
              <w:t>Tassen Kaffee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44F6734A" w14:textId="77777777" w:rsidR="00DE0900" w:rsidRPr="00327855" w:rsidRDefault="00DE0900" w:rsidP="00DE0900">
            <w:pPr>
              <w:pStyle w:val="berschrift2"/>
              <w:jc w:val="center"/>
              <w:rPr>
                <w:color w:val="0D0D0D" w:themeColor="text1" w:themeTint="F2"/>
                <w:sz w:val="18"/>
              </w:rPr>
            </w:pPr>
            <w:r w:rsidRPr="00327855">
              <w:rPr>
                <w:color w:val="0D0D0D" w:themeColor="text1" w:themeTint="F2"/>
                <w:sz w:val="18"/>
              </w:rPr>
              <w:t>Preis</w:t>
            </w:r>
          </w:p>
          <w:p w14:paraId="3DB1BE3E" w14:textId="77777777" w:rsidR="00DE0900" w:rsidRPr="00327855" w:rsidRDefault="00DE0900" w:rsidP="00DE0900">
            <w:pPr>
              <w:jc w:val="center"/>
              <w:rPr>
                <w:b/>
              </w:rPr>
            </w:pPr>
            <w:r w:rsidRPr="00327855">
              <w:rPr>
                <w:b/>
                <w:color w:val="0D0D0D" w:themeColor="text1" w:themeTint="F2"/>
                <w:sz w:val="18"/>
              </w:rPr>
              <w:t>(in Euro)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6DC1AA0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68870382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A989BDB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B9FECD5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714DA422" w14:textId="77777777" w:rsidR="00DE0900" w:rsidRPr="00F1248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F1248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0DB71C24" wp14:editId="44BF399D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85725</wp:posOffset>
                      </wp:positionV>
                      <wp:extent cx="107950" cy="237490"/>
                      <wp:effectExtent l="0" t="0" r="25400" b="10160"/>
                      <wp:wrapNone/>
                      <wp:docPr id="1393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B078E86" id="Pfeil: nach rechts gekrümmt 59" o:spid="_x0000_s1026" type="#_x0000_t102" style="position:absolute;margin-left:33.85pt;margin-top:6.75pt;width:8.5pt;height:18.7pt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" adj="16691,20373,16200" fillcolor="#a5a5a5 [2092]" strokecolor="#a5a5a5 [2092]" strokeweight="2pt"/>
                  </w:pict>
                </mc:Fallback>
              </mc:AlternateContent>
            </w:r>
            <w:r w:rsidRPr="00F12484">
              <w:rPr>
                <w:color w:val="0D0D0D" w:themeColor="text1" w:themeTint="F2"/>
              </w:rPr>
              <w:t>I.</w: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9E96D3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0CFAD6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60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9FFC9F2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77122023" wp14:editId="0D67D255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92710</wp:posOffset>
                      </wp:positionV>
                      <wp:extent cx="133350" cy="218440"/>
                      <wp:effectExtent l="0" t="0" r="19050" b="10160"/>
                      <wp:wrapNone/>
                      <wp:docPr id="830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BF38A1F" id="Pfeil: nach rechts gekrümmt 59" o:spid="_x0000_s1026" type="#_x0000_t102" style="position:absolute;margin-left:1.65pt;margin-top:7.3pt;width:10.5pt;height:17.2pt;flip:x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" adj="15007,19952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54F31976" w14:textId="77777777" w:rsidR="00DE0900" w:rsidRPr="004A72D6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</w:rPr>
            </w:pPr>
            <w:r w:rsidRPr="004A72D6"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 wp14:anchorId="62FCC4D8" wp14:editId="161874A1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120015</wp:posOffset>
                      </wp:positionV>
                      <wp:extent cx="107950" cy="237490"/>
                      <wp:effectExtent l="0" t="0" r="25400" b="10160"/>
                      <wp:wrapNone/>
                      <wp:docPr id="830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46925D8" id="Pfeil: nach rechts gekrümmt 59" o:spid="_x0000_s1026" type="#_x0000_t102" style="position:absolute;margin-left:39.45pt;margin-top:9.45pt;width:8.5pt;height:18.7pt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" adj="16691,20373,16200" fillcolor="#a5a5a5 [2092]" strokecolor="#a5a5a5 [2092]" strokeweight="2pt"/>
                  </w:pict>
                </mc:Fallback>
              </mc:AlternateContent>
            </w:r>
            <w:r w:rsidRPr="004A72D6">
              <w:rPr>
                <w:b w:val="0"/>
                <w:color w:val="0D0D0D" w:themeColor="text1" w:themeTint="F2"/>
              </w:rPr>
              <w:t>I.</w: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24A7D3" w14:textId="77777777" w:rsidR="00DE0900" w:rsidRPr="00AC05D4" w:rsidRDefault="00DE0900" w:rsidP="00DE0900">
            <w:pPr>
              <w:pStyle w:val="berschrift2"/>
              <w:jc w:val="center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>1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4708F7" w14:textId="77777777" w:rsidR="00DE0900" w:rsidRPr="00AC05D4" w:rsidRDefault="00DE0900" w:rsidP="00DE0900">
            <w:pPr>
              <w:pStyle w:val="berschrift2"/>
              <w:jc w:val="center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>1,30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A2FD83B" w14:textId="77777777" w:rsidR="00DE0900" w:rsidRPr="002A371E" w:rsidRDefault="00DE0900" w:rsidP="00DE0900">
            <w:pPr>
              <w:pStyle w:val="berschrift2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50208" behindDoc="0" locked="0" layoutInCell="1" allowOverlap="1" wp14:anchorId="433EF604" wp14:editId="6170D3C3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102870</wp:posOffset>
                      </wp:positionV>
                      <wp:extent cx="133350" cy="218440"/>
                      <wp:effectExtent l="0" t="0" r="19050" b="10160"/>
                      <wp:wrapNone/>
                      <wp:docPr id="830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5C38CA4" id="Pfeil: nach rechts gekrümmt 59" o:spid="_x0000_s1026" type="#_x0000_t102" style="position:absolute;margin-left:6.15pt;margin-top:8.1pt;width:10.5pt;height:17.2pt;flip:x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" adj="15007,19952,16200" fillcolor="#a5a5a5 [2092]" strokecolor="#a5a5a5 [2092]" strokeweight="2pt"/>
                  </w:pict>
                </mc:Fallback>
              </mc:AlternateContent>
            </w:r>
          </w:p>
        </w:tc>
      </w:tr>
      <w:tr w:rsidR="00DE0900" w14:paraId="72F58490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E9E7549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00629F1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4783D3C6" w14:textId="77777777" w:rsidR="00DE0900" w:rsidRPr="00F1248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F1248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4078D7A7" wp14:editId="76F5E626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146050</wp:posOffset>
                      </wp:positionV>
                      <wp:extent cx="98425" cy="218440"/>
                      <wp:effectExtent l="0" t="0" r="15875" b="10160"/>
                      <wp:wrapNone/>
                      <wp:docPr id="830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1C514C8" id="Pfeil: nach rechts gekrümmt 59" o:spid="_x0000_s1026" type="#_x0000_t102" style="position:absolute;margin-left:34.95pt;margin-top:11.5pt;width:7.75pt;height:17.2pt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" adj="16734,20384,16200" fillcolor="#a5a5a5 [2092]" strokecolor="#a5a5a5 [2092]" strokeweight="2pt"/>
                  </w:pict>
                </mc:Fallback>
              </mc:AlternateContent>
            </w:r>
            <w:r w:rsidRPr="00F12484">
              <w:rPr>
                <w:color w:val="0D0D0D" w:themeColor="text1" w:themeTint="F2"/>
              </w:rPr>
              <w:t>II.</w: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276028E0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>
              <w:rPr>
                <w:color w:val="0D0D0D" w:themeColor="text1" w:themeTint="F2"/>
              </w:rPr>
              <w:t>2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2F0CD9F7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1B12A23D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34E6B8E8" w14:textId="77777777" w:rsidR="00DE0900" w:rsidRPr="004A72D6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</w:rPr>
            </w:pPr>
            <w:r w:rsidRPr="004A72D6">
              <w:rPr>
                <w:b w:val="0"/>
                <w:color w:val="0D0D0D" w:themeColor="text1" w:themeTint="F2"/>
              </w:rPr>
              <w:t>II.</w: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12505F58" w14:textId="77777777" w:rsidR="00DE0900" w:rsidRPr="008A44A8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>2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30667C40" w14:textId="77777777" w:rsidR="00DE0900" w:rsidRPr="002A371E" w:rsidRDefault="00DE0900" w:rsidP="00DE0900">
            <w:pPr>
              <w:pStyle w:val="berschrift2"/>
              <w:jc w:val="center"/>
            </w:pP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6B96F73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17DA0B76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4FEB76D5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73AA039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F217230" w14:textId="77777777" w:rsidR="00DE0900" w:rsidRPr="00F12484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 w:rsidRPr="00F12484">
              <w:rPr>
                <w:color w:val="0D0D0D" w:themeColor="text1" w:themeTint="F2"/>
              </w:rPr>
              <w:t>III.</w: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1268038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>
              <w:rPr>
                <w:color w:val="0D0D0D" w:themeColor="text1" w:themeTint="F2"/>
              </w:rPr>
              <w:t>3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3D11A395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68BD70A8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528B40C1" wp14:editId="43401D2E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-105410</wp:posOffset>
                      </wp:positionV>
                      <wp:extent cx="133350" cy="218440"/>
                      <wp:effectExtent l="0" t="0" r="19050" b="10160"/>
                      <wp:wrapNone/>
                      <wp:docPr id="830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486D4CE" id="Pfeil: nach rechts gekrümmt 59" o:spid="_x0000_s1026" type="#_x0000_t102" style="position:absolute;margin-left:2.95pt;margin-top:-8.3pt;width:10.5pt;height:17.2pt;flip:x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" adj="15007,19952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4697C70E" w14:textId="77777777" w:rsidR="00DE0900" w:rsidRPr="004A72D6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</w:rPr>
            </w:pPr>
            <w:r w:rsidRPr="004A72D6"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0DAC4B3A" wp14:editId="25CE978F">
                      <wp:simplePos x="0" y="0"/>
                      <wp:positionH relativeFrom="column">
                        <wp:posOffset>522605</wp:posOffset>
                      </wp:positionH>
                      <wp:positionV relativeFrom="paragraph">
                        <wp:posOffset>-62865</wp:posOffset>
                      </wp:positionV>
                      <wp:extent cx="98425" cy="218440"/>
                      <wp:effectExtent l="0" t="0" r="15875" b="10160"/>
                      <wp:wrapNone/>
                      <wp:docPr id="830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B1DF9BE" id="Pfeil: nach rechts gekrümmt 59" o:spid="_x0000_s1026" type="#_x0000_t102" style="position:absolute;margin-left:41.15pt;margin-top:-4.95pt;width:7.75pt;height:17.2pt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" adj="16734,20384,16200" fillcolor="#a5a5a5 [2092]" strokecolor="#a5a5a5 [2092]" strokeweight="2pt"/>
                  </w:pict>
                </mc:Fallback>
              </mc:AlternateContent>
            </w:r>
            <w:r w:rsidRPr="004A72D6">
              <w:rPr>
                <w:b w:val="0"/>
                <w:color w:val="0D0D0D" w:themeColor="text1" w:themeTint="F2"/>
              </w:rPr>
              <w:t>III.</w: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47BC3EC0" w14:textId="77777777" w:rsidR="00DE0900" w:rsidRPr="008A44A8" w:rsidRDefault="00DE0900" w:rsidP="00DE0900">
            <w:pPr>
              <w:pStyle w:val="berschrift2"/>
              <w:jc w:val="center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>3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1BC01D59" w14:textId="77777777" w:rsidR="00DE0900" w:rsidRPr="002A371E" w:rsidRDefault="00DE0900" w:rsidP="00DE0900">
            <w:pPr>
              <w:pStyle w:val="berschrift2"/>
              <w:jc w:val="center"/>
            </w:pP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432B1C1" w14:textId="77777777" w:rsidR="00DE0900" w:rsidRPr="002A371E" w:rsidRDefault="00DE0900" w:rsidP="00DE0900">
            <w:pPr>
              <w:pStyle w:val="berschrift2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0199183A" wp14:editId="6943234A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-87630</wp:posOffset>
                      </wp:positionV>
                      <wp:extent cx="133350" cy="218440"/>
                      <wp:effectExtent l="0" t="0" r="19050" b="10160"/>
                      <wp:wrapNone/>
                      <wp:docPr id="830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ADDC06B" id="Pfeil: nach rechts gekrümmt 59" o:spid="_x0000_s1026" type="#_x0000_t102" style="position:absolute;margin-left:4.3pt;margin-top:-6.9pt;width:10.5pt;height:17.2pt;flip:x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" adj="15007,19952,16200" fillcolor="#a5a5a5 [2092]" strokecolor="#a5a5a5 [2092]" strokeweight="2pt"/>
                  </w:pict>
                </mc:Fallback>
              </mc:AlternateContent>
            </w:r>
          </w:p>
        </w:tc>
      </w:tr>
      <w:tr w:rsidR="00DE0900" w14:paraId="62CEABF3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2F6793F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963562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718AE616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78A9D300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26108E54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430F292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4D6C4DF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7E4B862F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3267BDD9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50EB0293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63DB7D8A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DA76E5B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B41742D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9129107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  <w:color w:val="000000"/>
              </w:rPr>
            </w:pPr>
            <w:r w:rsidRPr="005A1FAA">
              <w:rPr>
                <w:b/>
                <w:color w:val="000000"/>
              </w:rPr>
              <w:t xml:space="preserve">Schreibe zu jeder Zeile einen Satz: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852999B" w14:textId="77777777" w:rsidR="00DE0900" w:rsidRPr="005A1FAA" w:rsidRDefault="00DE0900" w:rsidP="00DE0900">
            <w:pPr>
              <w:pStyle w:val="berschrift2"/>
              <w:ind w:hanging="278"/>
              <w:rPr>
                <w:color w:val="000000"/>
              </w:rPr>
            </w:pPr>
            <w:r w:rsidRPr="005A1FAA">
              <w:rPr>
                <w:color w:val="000000"/>
              </w:rPr>
              <w:t>Schreibe zu jeder Zeile einen Satz:</w:t>
            </w:r>
          </w:p>
        </w:tc>
      </w:tr>
      <w:tr w:rsidR="00DE0900" w14:paraId="5F5209E4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66BF3BE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2672AD59" w14:textId="77777777" w:rsidR="00DE0900" w:rsidRPr="00FC6CE6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1870E369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FC6CE6">
              <w:rPr>
                <w:color w:val="0D0D0D" w:themeColor="text1" w:themeTint="F2"/>
              </w:rPr>
              <w:t>I.</w:t>
            </w:r>
            <w:r>
              <w:rPr>
                <w:color w:val="0D0D0D" w:themeColor="text1" w:themeTint="F2"/>
              </w:rPr>
              <w:t xml:space="preserve">    Ein Muffin wiegt </w: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DD0EFD6" w14:textId="77777777" w:rsidR="00DE0900" w:rsidRPr="00FC6CE6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</w:rPr>
            </w:pPr>
            <w:r w:rsidRPr="00FC6CE6">
              <w:rPr>
                <w:b w:val="0"/>
                <w:color w:val="0D0D0D" w:themeColor="text1" w:themeTint="F2"/>
              </w:rPr>
              <w:t>I.</w:t>
            </w:r>
            <w:r>
              <w:rPr>
                <w:b w:val="0"/>
                <w:color w:val="0D0D0D" w:themeColor="text1" w:themeTint="F2"/>
              </w:rPr>
              <w:t xml:space="preserve">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138DC388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92E344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5E257DA5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4EEC94E6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69525FB2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82E10C6" w14:textId="77777777" w:rsidR="00DE0900" w:rsidRPr="00FC6CE6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A463EFE" w14:textId="77777777" w:rsidR="00DE0900" w:rsidRPr="00FC6CE6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3EB5F8E" w14:textId="77777777" w:rsidR="00DE0900" w:rsidRPr="00FC6CE6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67BD96C9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4E92CE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3462D75B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0B728B2B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65192966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15612D6" w14:textId="77777777" w:rsidR="00DE0900" w:rsidRPr="00FC6CE6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2E1D5AFC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FC6CE6">
              <w:rPr>
                <w:color w:val="0D0D0D" w:themeColor="text1" w:themeTint="F2"/>
              </w:rPr>
              <w:t>II.</w:t>
            </w:r>
            <w:r>
              <w:rPr>
                <w:color w:val="0D0D0D" w:themeColor="text1" w:themeTint="F2"/>
              </w:rPr>
              <w:t xml:space="preserve">   Zwei Muffins wiegen </w: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73834B6" w14:textId="77777777" w:rsidR="00DE0900" w:rsidRPr="00FC6CE6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</w:rPr>
            </w:pPr>
            <w:r w:rsidRPr="00FC6CE6">
              <w:rPr>
                <w:b w:val="0"/>
                <w:color w:val="0D0D0D" w:themeColor="text1" w:themeTint="F2"/>
              </w:rPr>
              <w:t>II.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024B08AE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98B788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64C59859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25A69BC2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44519543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8D7FE5D" w14:textId="77777777" w:rsidR="00DE0900" w:rsidRPr="00FC6CE6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145F326" w14:textId="77777777" w:rsidR="00DE0900" w:rsidRPr="00FC6CE6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38DEFF1" w14:textId="77777777" w:rsidR="00DE0900" w:rsidRPr="00FC6CE6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073AC30D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597CAC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2810C01B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586C9B83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03B2340D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668390A4" w14:textId="77777777" w:rsidR="00DE0900" w:rsidRPr="00FC6CE6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050CD13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FC6CE6">
              <w:rPr>
                <w:color w:val="0D0D0D" w:themeColor="text1" w:themeTint="F2"/>
              </w:rPr>
              <w:t>III.</w:t>
            </w:r>
            <w:r>
              <w:rPr>
                <w:color w:val="0D0D0D" w:themeColor="text1" w:themeTint="F2"/>
              </w:rPr>
              <w:t xml:space="preserve">  Drei </w: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6D84884" w14:textId="77777777" w:rsidR="00DE0900" w:rsidRPr="00FC6CE6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</w:rPr>
            </w:pPr>
            <w:r w:rsidRPr="00FC6CE6">
              <w:rPr>
                <w:b w:val="0"/>
                <w:color w:val="0D0D0D" w:themeColor="text1" w:themeTint="F2"/>
              </w:rPr>
              <w:t>III.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0262B80A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3B0112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12A4D42E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6F8D6A6E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5996D046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9C0E58D" w14:textId="77777777" w:rsidR="00DE0900" w:rsidRPr="00FC6CE6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4832F6B6" w14:textId="77777777" w:rsidR="00DE0900" w:rsidRPr="00FC6CE6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62F8F90" w14:textId="77777777" w:rsidR="00DE0900" w:rsidRPr="004516BE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u w:val="single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49A37349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8A878C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437EB909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2270513C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F38E7D6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6522C98B" w14:textId="77777777" w:rsidR="00DE0900" w:rsidRPr="00FC6CE6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029ABA4F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  <w:color w:val="000000"/>
              </w:rPr>
            </w:pPr>
            <w:r w:rsidRPr="005A1FAA">
              <w:rPr>
                <w:b/>
                <w:color w:val="000000"/>
              </w:rPr>
              <w:t xml:space="preserve">Beende die Sätze: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4EA0FE4" w14:textId="77777777" w:rsidR="00DE0900" w:rsidRPr="005A1FAA" w:rsidRDefault="00DE0900" w:rsidP="00DE0900">
            <w:pPr>
              <w:pStyle w:val="berschrift2"/>
              <w:ind w:hanging="278"/>
              <w:rPr>
                <w:color w:val="000000"/>
              </w:rPr>
            </w:pPr>
            <w:r w:rsidRPr="005A1FAA">
              <w:rPr>
                <w:color w:val="000000"/>
              </w:rPr>
              <w:t>Beende die Sätze:</w:t>
            </w:r>
          </w:p>
        </w:tc>
      </w:tr>
      <w:tr w:rsidR="00DE0900" w14:paraId="28707282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49E92621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068AB8D" w14:textId="77777777" w:rsidR="00DE0900" w:rsidRPr="00FC6CE6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1A89FD11" w14:textId="77777777" w:rsidR="00DE0900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Ich addiere immer gleich: </w:t>
            </w:r>
          </w:p>
          <w:p w14:paraId="3ABE3B89" w14:textId="77777777" w:rsidR="00DE0900" w:rsidRDefault="00DE0900" w:rsidP="00DE0900">
            <w:pPr>
              <w:tabs>
                <w:tab w:val="left" w:pos="1236"/>
              </w:tabs>
              <w:spacing w:before="80"/>
              <w:rPr>
                <w:color w:val="0D0D0D" w:themeColor="text1" w:themeTint="F2"/>
              </w:rPr>
            </w:pPr>
            <w:r w:rsidRPr="00F1248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4FADACE4" wp14:editId="54CE986B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55880</wp:posOffset>
                      </wp:positionV>
                      <wp:extent cx="79375" cy="180340"/>
                      <wp:effectExtent l="0" t="0" r="15875" b="10160"/>
                      <wp:wrapNone/>
                      <wp:docPr id="830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75" cy="1803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1E48CF1" id="Pfeil: nach rechts gekrümmt 59" o:spid="_x0000_s1026" type="#_x0000_t102" style="position:absolute;margin-left:76.85pt;margin-top:4.4pt;width:6.25pt;height:14.2pt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" adj="16846,20411,16200" fillcolor="#a5a5a5 [2092]" strokecolor="#a5a5a5 [2092]" strokeweight="2pt"/>
                  </w:pict>
                </mc:Fallback>
              </mc:AlternateContent>
            </w: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 wp14:anchorId="14BA28CD" wp14:editId="44BBF17A">
                      <wp:simplePos x="0" y="0"/>
                      <wp:positionH relativeFrom="column">
                        <wp:posOffset>1612265</wp:posOffset>
                      </wp:positionH>
                      <wp:positionV relativeFrom="paragraph">
                        <wp:posOffset>67945</wp:posOffset>
                      </wp:positionV>
                      <wp:extent cx="54610" cy="170815"/>
                      <wp:effectExtent l="0" t="0" r="21590" b="19685"/>
                      <wp:wrapNone/>
                      <wp:docPr id="830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4610" cy="17081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9D111C6" id="Pfeil: nach rechts gekrümmt 59" o:spid="_x0000_s1026" type="#_x0000_t102" style="position:absolute;margin-left:126.95pt;margin-top:5.35pt;width:4.3pt;height:13.45pt;flip:x;z-index:2531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" adj="18147,20737,16200" fillcolor="#a5a5a5 [2092]" strokecolor="#a5a5a5 [2092]" strokeweight="2pt"/>
                  </w:pict>
                </mc:Fallback>
              </mc:AlternateContent>
            </w:r>
            <w:r>
              <w:rPr>
                <w:color w:val="0D0D0D" w:themeColor="text1" w:themeTint="F2"/>
              </w:rPr>
              <w:t xml:space="preserve"> links: + 1 Muffin     </w:t>
            </w:r>
            <w:proofErr w:type="gramStart"/>
            <w:r>
              <w:rPr>
                <w:color w:val="0D0D0D" w:themeColor="text1" w:themeTint="F2"/>
              </w:rPr>
              <w:t xml:space="preserve">  ;</w:t>
            </w:r>
            <w:proofErr w:type="gramEnd"/>
            <w:r>
              <w:rPr>
                <w:color w:val="0D0D0D" w:themeColor="text1" w:themeTint="F2"/>
              </w:rPr>
              <w:t xml:space="preserve"> rechts:       + </w:t>
            </w:r>
            <w:r w:rsidRPr="00162BE4">
              <w:rPr>
                <w:color w:val="0D0D0D" w:themeColor="text1" w:themeTint="F2"/>
                <w:u w:val="single"/>
              </w:rPr>
              <w:t xml:space="preserve">     </w:t>
            </w:r>
            <w:r>
              <w:rPr>
                <w:color w:val="0D0D0D" w:themeColor="text1" w:themeTint="F2"/>
              </w:rPr>
              <w:t>_ g</w:t>
            </w:r>
          </w:p>
          <w:p w14:paraId="2EFEBFC0" w14:textId="77777777" w:rsidR="00DE0900" w:rsidRDefault="00DE0900" w:rsidP="00DE0900">
            <w:pPr>
              <w:tabs>
                <w:tab w:val="left" w:pos="1236"/>
              </w:tabs>
              <w:spacing w:before="120"/>
              <w:rPr>
                <w:color w:val="0D0D0D" w:themeColor="text1" w:themeTint="F2"/>
              </w:rPr>
            </w:pPr>
            <w:r w:rsidRPr="0095270D">
              <w:rPr>
                <w:color w:val="0D0D0D" w:themeColor="text1" w:themeTint="F2"/>
              </w:rPr>
              <w:t>Je mehr Muffins ich kaufe</w:t>
            </w:r>
            <w:r>
              <w:rPr>
                <w:color w:val="0D0D0D" w:themeColor="text1" w:themeTint="F2"/>
              </w:rPr>
              <w:t xml:space="preserve">, </w:t>
            </w:r>
          </w:p>
          <w:p w14:paraId="7E0EFF70" w14:textId="77777777" w:rsidR="00DE0900" w:rsidRPr="0095270D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desto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206A71F6" w14:textId="77777777" w:rsidR="00DE0900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>Ich addiere immer gleich</w:t>
            </w:r>
          </w:p>
          <w:p w14:paraId="2EA2B107" w14:textId="77777777" w:rsidR="00DE0900" w:rsidRPr="00162BE4" w:rsidRDefault="00DE0900" w:rsidP="00DE0900"/>
          <w:p w14:paraId="326E1809" w14:textId="77777777" w:rsidR="00DE0900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</w:rPr>
            </w:pPr>
          </w:p>
          <w:p w14:paraId="449CD77A" w14:textId="77777777" w:rsidR="00DE0900" w:rsidRPr="001827E0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</w:rPr>
            </w:pPr>
            <w:r w:rsidRPr="001827E0">
              <w:rPr>
                <w:b w:val="0"/>
                <w:color w:val="0D0D0D" w:themeColor="text1" w:themeTint="F2"/>
              </w:rPr>
              <w:t xml:space="preserve">Je mehr </w:t>
            </w:r>
          </w:p>
          <w:p w14:paraId="500344BA" w14:textId="77777777" w:rsidR="00DE0900" w:rsidRPr="001827E0" w:rsidRDefault="00DE0900" w:rsidP="00DE0900"/>
        </w:tc>
      </w:tr>
      <w:tr w:rsidR="00DE0900" w14:paraId="0D988ABE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CE59E05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FEC19E2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FA9B483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C7EF562" w14:textId="77777777" w:rsidR="00DE0900" w:rsidRPr="008A44A8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Cs w:val="21"/>
              </w:rPr>
            </w:pPr>
          </w:p>
        </w:tc>
      </w:tr>
      <w:tr w:rsidR="00DE0900" w14:paraId="64A6273E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300F6235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9375428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AA4789E" w14:textId="77777777" w:rsidR="00DE0900" w:rsidRPr="006B4F7D" w:rsidRDefault="00DE0900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2B4296D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Cs w:val="21"/>
              </w:rPr>
            </w:pPr>
          </w:p>
        </w:tc>
      </w:tr>
      <w:tr w:rsidR="00DE0900" w14:paraId="5282BA35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553C5DE6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7EB1B5F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185C4AE" w14:textId="77777777" w:rsidR="00DE0900" w:rsidRPr="006B4F7D" w:rsidRDefault="00DE0900" w:rsidP="00DE0900">
            <w:pPr>
              <w:tabs>
                <w:tab w:val="left" w:pos="1236"/>
              </w:tabs>
              <w:jc w:val="left"/>
              <w:rPr>
                <w:b/>
                <w:color w:val="0D0D0D" w:themeColor="text1" w:themeTint="F2"/>
                <w:szCs w:val="21"/>
              </w:rPr>
            </w:pPr>
            <w:r>
              <w:rPr>
                <w:color w:val="0D0D0D" w:themeColor="text1" w:themeTint="F2"/>
                <w:szCs w:val="21"/>
              </w:rPr>
              <w:t>b1)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3D737C0" w14:textId="77777777" w:rsidR="00DE0900" w:rsidRPr="006B4F7D" w:rsidRDefault="00DE0900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  <w:r>
              <w:rPr>
                <w:b w:val="0"/>
                <w:color w:val="0D0D0D" w:themeColor="text1" w:themeTint="F2"/>
                <w:szCs w:val="21"/>
              </w:rPr>
              <w:t xml:space="preserve"> b</w:t>
            </w:r>
            <w:r w:rsidRPr="006B4F7D">
              <w:rPr>
                <w:b w:val="0"/>
                <w:color w:val="0D0D0D" w:themeColor="text1" w:themeTint="F2"/>
                <w:szCs w:val="21"/>
              </w:rPr>
              <w:t>2)</w:t>
            </w:r>
          </w:p>
        </w:tc>
      </w:tr>
      <w:tr w:rsidR="00DE0900" w14:paraId="48C641BB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C2E6DF3" w14:textId="77777777" w:rsidR="00DE0900" w:rsidRPr="00382DC4" w:rsidRDefault="00DE0900" w:rsidP="00DE0900">
            <w:pPr>
              <w:rPr>
                <w:sz w:val="16"/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C3CF64B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69C16E31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3CAD2A90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5A46AB34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422E260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295359B6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7DA576FA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4FD2492F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514E6D5C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</w:tr>
      <w:tr w:rsidR="00DE0900" w14:paraId="61165371" w14:textId="77777777" w:rsidTr="00971D6F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8D47E91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B088680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11C9FDC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92BA737" wp14:editId="1ABAD747">
                  <wp:extent cx="339725" cy="339725"/>
                  <wp:effectExtent l="0" t="0" r="0" b="3175"/>
                  <wp:docPr id="331" name="Grafik 331" descr="E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IceCream.sv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82" cy="33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222DA014" w14:textId="77777777" w:rsidR="00DE0900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4B62DAFC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b/>
                <w:color w:val="0D0D0D" w:themeColor="text1" w:themeTint="F2"/>
                <w:sz w:val="18"/>
              </w:rPr>
              <w:t>Kugeln Eis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2A77C679" w14:textId="77777777" w:rsidR="00DE0900" w:rsidRPr="00141B2A" w:rsidRDefault="00DE0900" w:rsidP="00DE0900">
            <w:pPr>
              <w:jc w:val="center"/>
              <w:rPr>
                <w:b/>
                <w:color w:val="0D0D0D" w:themeColor="text1" w:themeTint="F2"/>
                <w:sz w:val="18"/>
              </w:rPr>
            </w:pPr>
            <w:r w:rsidRPr="00141B2A">
              <w:rPr>
                <w:b/>
                <w:color w:val="0D0D0D" w:themeColor="text1" w:themeTint="F2"/>
                <w:sz w:val="18"/>
              </w:rPr>
              <w:t>Preis</w:t>
            </w:r>
          </w:p>
          <w:p w14:paraId="5005CA07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 w:rsidRPr="00141B2A">
              <w:rPr>
                <w:b/>
                <w:color w:val="0D0D0D" w:themeColor="text1" w:themeTint="F2"/>
                <w:sz w:val="18"/>
              </w:rPr>
              <w:t>(in</w:t>
            </w:r>
            <w:r>
              <w:rPr>
                <w:b/>
                <w:color w:val="0D0D0D" w:themeColor="text1" w:themeTint="F2"/>
                <w:sz w:val="18"/>
              </w:rPr>
              <w:t xml:space="preserve"> Euro</w:t>
            </w:r>
            <w:r w:rsidRPr="00141B2A">
              <w:rPr>
                <w:b/>
                <w:color w:val="0D0D0D" w:themeColor="text1" w:themeTint="F2"/>
                <w:sz w:val="18"/>
              </w:rPr>
              <w:t>)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09243F9E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4EA95867" w14:textId="77777777" w:rsidR="00DE0900" w:rsidRPr="008A44A8" w:rsidRDefault="00DE0900" w:rsidP="00DE0900">
            <w:pPr>
              <w:pStyle w:val="berschrift2"/>
              <w:ind w:hanging="278"/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CE180A9" wp14:editId="421179E8">
                  <wp:extent cx="377825" cy="377825"/>
                  <wp:effectExtent l="0" t="0" r="0" b="3175"/>
                  <wp:docPr id="327" name="Grafik 327" descr="Apf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Apple.sv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000" cy="3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51B1569C" w14:textId="77777777" w:rsidR="00DE0900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1B548DCB" w14:textId="77777777" w:rsidR="00DE0900" w:rsidRPr="001827E0" w:rsidRDefault="00DE0900" w:rsidP="00DE0900">
            <w:pPr>
              <w:pStyle w:val="berschrift2"/>
              <w:jc w:val="center"/>
              <w:rPr>
                <w:szCs w:val="21"/>
              </w:rPr>
            </w:pPr>
            <w:r w:rsidRPr="001827E0">
              <w:rPr>
                <w:color w:val="0D0D0D" w:themeColor="text1" w:themeTint="F2"/>
                <w:sz w:val="18"/>
              </w:rPr>
              <w:t>Äpfel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15D06689" w14:textId="77777777" w:rsidR="00DE0900" w:rsidRPr="001827E0" w:rsidRDefault="00DE0900" w:rsidP="00DE0900">
            <w:pPr>
              <w:pStyle w:val="berschrift2"/>
              <w:jc w:val="center"/>
              <w:rPr>
                <w:color w:val="0D0D0D" w:themeColor="text1" w:themeTint="F2"/>
                <w:sz w:val="18"/>
                <w:szCs w:val="21"/>
              </w:rPr>
            </w:pPr>
            <w:r w:rsidRPr="001827E0">
              <w:rPr>
                <w:color w:val="0D0D0D" w:themeColor="text1" w:themeTint="F2"/>
                <w:sz w:val="18"/>
                <w:szCs w:val="21"/>
              </w:rPr>
              <w:t xml:space="preserve">Gewicht </w:t>
            </w:r>
          </w:p>
          <w:p w14:paraId="76FA5BAD" w14:textId="77777777" w:rsidR="00DE0900" w:rsidRPr="006B4F7D" w:rsidRDefault="00DE0900" w:rsidP="00DE0900">
            <w:pPr>
              <w:pStyle w:val="berschrift2"/>
              <w:jc w:val="center"/>
              <w:rPr>
                <w:szCs w:val="21"/>
              </w:rPr>
            </w:pPr>
            <w:r w:rsidRPr="001827E0">
              <w:rPr>
                <w:color w:val="0D0D0D" w:themeColor="text1" w:themeTint="F2"/>
                <w:sz w:val="18"/>
                <w:szCs w:val="21"/>
              </w:rPr>
              <w:t>(in kg)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D9BE7BE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7C8C2FD1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308BF3CA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41448C7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1938BD35" w14:textId="77777777" w:rsidR="00DE0900" w:rsidRPr="004A72D6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  <w:r w:rsidRPr="004A72D6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337EA10F" wp14:editId="1BF585E2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90805</wp:posOffset>
                      </wp:positionV>
                      <wp:extent cx="98425" cy="218440"/>
                      <wp:effectExtent l="0" t="0" r="15875" b="10160"/>
                      <wp:wrapNone/>
                      <wp:docPr id="830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0E775E6" id="Pfeil: nach rechts gekrümmt 59" o:spid="_x0000_s1026" type="#_x0000_t102" style="position:absolute;margin-left:34.2pt;margin-top:7.15pt;width:7.75pt;height:17.2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" adj="16734,20384,16200" fillcolor="#a5a5a5 [2092]" strokecolor="#a5a5a5 [2092]" strokeweight="2pt"/>
                  </w:pict>
                </mc:Fallback>
              </mc:AlternateContent>
            </w:r>
            <w:r w:rsidRPr="004A72D6">
              <w:rPr>
                <w:color w:val="0D0D0D" w:themeColor="text1" w:themeTint="F2"/>
                <w:szCs w:val="21"/>
              </w:rPr>
              <w:t>I.</w: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BF5599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6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43A307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12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38D21238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6E11BD8A" w14:textId="77777777" w:rsidR="00DE0900" w:rsidRPr="004A72D6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  <w:r w:rsidRPr="004A72D6">
              <w:rPr>
                <w:b w:val="0"/>
                <w:noProof/>
                <w:color w:val="0D0D0D" w:themeColor="text1" w:themeTint="F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351DE2E1" wp14:editId="569598EB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74295</wp:posOffset>
                      </wp:positionV>
                      <wp:extent cx="98425" cy="218440"/>
                      <wp:effectExtent l="0" t="0" r="15875" b="10160"/>
                      <wp:wrapNone/>
                      <wp:docPr id="831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33920DF" id="Pfeil: nach rechts gekrümmt 59" o:spid="_x0000_s1026" type="#_x0000_t102" style="position:absolute;margin-left:41.85pt;margin-top:5.85pt;width:7.75pt;height:17.2pt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" adj="16734,20384,16200" fillcolor="#a5a5a5 [2092]" strokecolor="#a5a5a5 [2092]" strokeweight="2pt"/>
                  </w:pict>
                </mc:Fallback>
              </mc:AlternateContent>
            </w:r>
            <w:r w:rsidRPr="004A72D6">
              <w:rPr>
                <w:b w:val="0"/>
                <w:noProof/>
                <w:color w:val="0D0D0D" w:themeColor="text1" w:themeTint="F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44185EA4" wp14:editId="75F3894D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358140</wp:posOffset>
                      </wp:positionV>
                      <wp:extent cx="98425" cy="218440"/>
                      <wp:effectExtent l="0" t="0" r="15875" b="10160"/>
                      <wp:wrapNone/>
                      <wp:docPr id="831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24685E4" id="Pfeil: nach rechts gekrümmt 59" o:spid="_x0000_s1026" type="#_x0000_t102" style="position:absolute;margin-left:41.25pt;margin-top:28.2pt;width:7.75pt;height:17.2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" adj="16734,20384,16200" fillcolor="#a5a5a5 [2092]" strokecolor="#a5a5a5 [2092]" strokeweight="2pt"/>
                  </w:pict>
                </mc:Fallback>
              </mc:AlternateContent>
            </w:r>
            <w:r w:rsidRPr="004A72D6">
              <w:rPr>
                <w:b w:val="0"/>
                <w:color w:val="0D0D0D" w:themeColor="text1" w:themeTint="F2"/>
                <w:szCs w:val="21"/>
              </w:rPr>
              <w:t>I.</w: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A1571C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6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97B04C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0,990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F535FBA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51C7052D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9136F8B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69AB02D5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0988F53" w14:textId="77777777" w:rsidR="00DE0900" w:rsidRPr="004A72D6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  <w:r w:rsidRPr="004A72D6">
              <w:rPr>
                <w:color w:val="0D0D0D" w:themeColor="text1" w:themeTint="F2"/>
                <w:szCs w:val="21"/>
              </w:rPr>
              <w:t>II.</w: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BF5D36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6367B655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1CCAD34B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1AE73301" wp14:editId="329C73B9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-142875</wp:posOffset>
                      </wp:positionV>
                      <wp:extent cx="133350" cy="218440"/>
                      <wp:effectExtent l="0" t="0" r="19050" b="10160"/>
                      <wp:wrapNone/>
                      <wp:docPr id="831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190B1D3" id="Pfeil: nach rechts gekrümmt 59" o:spid="_x0000_s1026" type="#_x0000_t102" style="position:absolute;margin-left:3.75pt;margin-top:-11.25pt;width:10.5pt;height:17.2pt;flip:x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" adj="15007,19952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C1893C1" w14:textId="77777777" w:rsidR="00DE0900" w:rsidRPr="004A72D6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  <w:r w:rsidRPr="004A72D6">
              <w:rPr>
                <w:b w:val="0"/>
                <w:color w:val="0D0D0D" w:themeColor="text1" w:themeTint="F2"/>
                <w:szCs w:val="21"/>
              </w:rPr>
              <w:t>II.</w: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E90CBC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1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189A55ED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3DF1F77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  <w:r w:rsidRPr="00967BEC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37104930" wp14:editId="06D48D22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128270</wp:posOffset>
                      </wp:positionV>
                      <wp:extent cx="133350" cy="218440"/>
                      <wp:effectExtent l="0" t="0" r="19050" b="10160"/>
                      <wp:wrapNone/>
                      <wp:docPr id="831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9E203E0" id="Pfeil: nach rechts gekrümmt 59" o:spid="_x0000_s1026" type="#_x0000_t102" style="position:absolute;margin-left:3pt;margin-top:10.1pt;width:10.5pt;height:17.2pt;flip:x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" adj="15007,19952,16200" fillcolor="#a5a5a5 [2092]" strokecolor="#a5a5a5 [2092]" strokeweight="2pt"/>
                  </w:pict>
                </mc:Fallback>
              </mc:AlternateContent>
            </w:r>
            <w:r w:rsidRPr="00967BEC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23370AE6" wp14:editId="11A9E037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-125730</wp:posOffset>
                      </wp:positionV>
                      <wp:extent cx="133350" cy="218440"/>
                      <wp:effectExtent l="0" t="0" r="19050" b="10160"/>
                      <wp:wrapNone/>
                      <wp:docPr id="831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A571460" id="Pfeil: nach rechts gekrümmt 59" o:spid="_x0000_s1026" type="#_x0000_t102" style="position:absolute;margin-left:3pt;margin-top:-9.9pt;width:10.5pt;height:17.2pt;flip:x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" adj="15007,19952,16200" fillcolor="#a5a5a5 [2092]" strokecolor="#a5a5a5 [2092]" strokeweight="2pt"/>
                  </w:pict>
                </mc:Fallback>
              </mc:AlternateContent>
            </w:r>
          </w:p>
        </w:tc>
      </w:tr>
      <w:tr w:rsidR="00DE0900" w14:paraId="7EF2269A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5B1E6D62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395720DE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5E94BD70" w14:textId="77777777" w:rsidR="00DE0900" w:rsidRPr="004A72D6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  <w:r w:rsidRPr="004A72D6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3D0B5C79" wp14:editId="77E75429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-96520</wp:posOffset>
                      </wp:positionV>
                      <wp:extent cx="98425" cy="218440"/>
                      <wp:effectExtent l="0" t="0" r="15875" b="10160"/>
                      <wp:wrapNone/>
                      <wp:docPr id="47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21DFF6F" id="Pfeil: nach rechts gekrümmt 59" o:spid="_x0000_s1026" type="#_x0000_t102" style="position:absolute;margin-left:33.6pt;margin-top:-7.6pt;width:7.75pt;height:17.2pt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" adj="16734,20384,16200" fillcolor="#a5a5a5 [2092]" strokecolor="#a5a5a5 [2092]" strokeweight="2pt"/>
                  </w:pict>
                </mc:Fallback>
              </mc:AlternateContent>
            </w:r>
            <w:r w:rsidRPr="004A72D6">
              <w:rPr>
                <w:color w:val="0D0D0D" w:themeColor="text1" w:themeTint="F2"/>
                <w:szCs w:val="21"/>
              </w:rPr>
              <w:t>III.</w: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3454E5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5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71A99B8C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12C13935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0094B0AB" wp14:editId="634A48B1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-111125</wp:posOffset>
                      </wp:positionV>
                      <wp:extent cx="133350" cy="218440"/>
                      <wp:effectExtent l="0" t="0" r="19050" b="10160"/>
                      <wp:wrapNone/>
                      <wp:docPr id="47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35591A3" id="Pfeil: nach rechts gekrümmt 59" o:spid="_x0000_s1026" type="#_x0000_t102" style="position:absolute;margin-left:3.75pt;margin-top:-8.75pt;width:10.5pt;height:17.2pt;flip:x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" adj="15007,19952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19BC56BC" w14:textId="77777777" w:rsidR="00DE0900" w:rsidRPr="004A72D6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  <w:r w:rsidRPr="004A72D6">
              <w:rPr>
                <w:b w:val="0"/>
                <w:color w:val="0D0D0D" w:themeColor="text1" w:themeTint="F2"/>
                <w:szCs w:val="21"/>
              </w:rPr>
              <w:t>III.</w: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5831C7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5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777A8412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2298C25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66EB9EC2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ABFE6DF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F08B57B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2C26F990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6E40E6E5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4AE6DA60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15546008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0F4CD80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2A7C82FD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05B9F570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4A096EC7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4BB443B1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83669D7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A87567D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150DDD25" w14:textId="77777777" w:rsidR="00DE0900" w:rsidRPr="005A1FAA" w:rsidRDefault="00DE0900" w:rsidP="00DE0900">
            <w:pPr>
              <w:rPr>
                <w:b/>
                <w:color w:val="7F7F7F" w:themeColor="text1" w:themeTint="80"/>
                <w:szCs w:val="21"/>
              </w:rPr>
            </w:pPr>
            <w:r w:rsidRPr="005A1FAA">
              <w:rPr>
                <w:b/>
              </w:rPr>
              <w:t xml:space="preserve">Schreibe zu jeder Zeile einen Satz: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FE97EDA" w14:textId="77777777" w:rsidR="00DE0900" w:rsidRPr="005A1FAA" w:rsidRDefault="00DE0900" w:rsidP="00DE0900">
            <w:pPr>
              <w:rPr>
                <w:b/>
                <w:szCs w:val="21"/>
              </w:rPr>
            </w:pPr>
            <w:r>
              <w:rPr>
                <w:b/>
              </w:rPr>
              <w:t xml:space="preserve"> </w:t>
            </w:r>
            <w:r w:rsidRPr="005A1FAA">
              <w:rPr>
                <w:b/>
              </w:rPr>
              <w:t xml:space="preserve">Schreibe zu jeder Zeile einen Satz: </w:t>
            </w:r>
          </w:p>
        </w:tc>
      </w:tr>
      <w:tr w:rsidR="00DE0900" w14:paraId="6C586B81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5D95B69D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38B92A8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2C8606E8" w14:textId="77777777" w:rsidR="00DE0900" w:rsidRPr="0095270D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  <w:r w:rsidRPr="0095270D">
              <w:rPr>
                <w:color w:val="0D0D0D" w:themeColor="text1" w:themeTint="F2"/>
                <w:szCs w:val="21"/>
              </w:rPr>
              <w:t xml:space="preserve">I. </w:t>
            </w:r>
            <w:r>
              <w:rPr>
                <w:color w:val="0D0D0D" w:themeColor="text1" w:themeTint="F2"/>
                <w:szCs w:val="21"/>
              </w:rPr>
              <w:t xml:space="preserve">  Sechs Kugeln Eis kosten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2CC3BDE3" w14:textId="77777777" w:rsidR="00DE0900" w:rsidRPr="0095270D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  <w:r w:rsidRPr="0095270D">
              <w:rPr>
                <w:b w:val="0"/>
                <w:color w:val="0D0D0D" w:themeColor="text1" w:themeTint="F2"/>
                <w:szCs w:val="21"/>
              </w:rPr>
              <w:t xml:space="preserve">I. </w:t>
            </w:r>
          </w:p>
        </w:tc>
      </w:tr>
      <w:tr w:rsidR="00DE0900" w14:paraId="0AD199E0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7211CFE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6C61E9C1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035174C6" w14:textId="77777777" w:rsidR="00DE0900" w:rsidRPr="0095270D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6F97385" w14:textId="77777777" w:rsidR="00DE0900" w:rsidRPr="0095270D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</w:p>
        </w:tc>
      </w:tr>
      <w:tr w:rsidR="00DE0900" w14:paraId="1FB082F1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608E7B7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3EAE19F1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82610D0" w14:textId="77777777" w:rsidR="00DE0900" w:rsidRPr="0095270D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  <w:r w:rsidRPr="0095270D">
              <w:rPr>
                <w:color w:val="0D0D0D" w:themeColor="text1" w:themeTint="F2"/>
                <w:szCs w:val="21"/>
              </w:rPr>
              <w:t>II.</w:t>
            </w:r>
            <w:r>
              <w:rPr>
                <w:color w:val="0D0D0D" w:themeColor="text1" w:themeTint="F2"/>
                <w:szCs w:val="21"/>
              </w:rPr>
              <w:t xml:space="preserve">  Eine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275FC25F" w14:textId="77777777" w:rsidR="00DE0900" w:rsidRPr="0095270D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  <w:r w:rsidRPr="0095270D">
              <w:rPr>
                <w:b w:val="0"/>
                <w:color w:val="0D0D0D" w:themeColor="text1" w:themeTint="F2"/>
                <w:szCs w:val="21"/>
              </w:rPr>
              <w:t>II.</w:t>
            </w:r>
          </w:p>
        </w:tc>
      </w:tr>
      <w:tr w:rsidR="00DE0900" w14:paraId="3581C7F2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519C1584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6BF24B1B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49384910" w14:textId="77777777" w:rsidR="00DE0900" w:rsidRPr="0095270D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F57C734" w14:textId="77777777" w:rsidR="00DE0900" w:rsidRPr="0095270D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</w:p>
        </w:tc>
      </w:tr>
      <w:tr w:rsidR="00DE0900" w14:paraId="12B171CF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4EE04F47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E4E31C2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8D7A695" w14:textId="77777777" w:rsidR="00DE0900" w:rsidRPr="0095270D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  <w:r w:rsidRPr="0095270D">
              <w:rPr>
                <w:color w:val="0D0D0D" w:themeColor="text1" w:themeTint="F2"/>
                <w:szCs w:val="21"/>
              </w:rPr>
              <w:t>III.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41E8A6E" w14:textId="77777777" w:rsidR="00DE0900" w:rsidRPr="0095270D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  <w:r w:rsidRPr="0095270D">
              <w:rPr>
                <w:b w:val="0"/>
                <w:color w:val="0D0D0D" w:themeColor="text1" w:themeTint="F2"/>
                <w:szCs w:val="21"/>
              </w:rPr>
              <w:t>III.</w:t>
            </w:r>
          </w:p>
        </w:tc>
      </w:tr>
      <w:tr w:rsidR="00DE0900" w14:paraId="5A038146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3C67CF7E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758FDE93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2B5AAA62" w14:textId="77777777" w:rsidR="00DE0900" w:rsidRPr="0095270D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0474A8A" w14:textId="77777777" w:rsidR="00DE0900" w:rsidRPr="0095270D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</w:p>
        </w:tc>
      </w:tr>
      <w:tr w:rsidR="00DE0900" w14:paraId="68D4144C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53833EE8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6D113A5F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48F94486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  <w:color w:val="000000"/>
              </w:rPr>
            </w:pPr>
            <w:r w:rsidRPr="005A1FAA">
              <w:rPr>
                <w:b/>
                <w:color w:val="000000"/>
              </w:rPr>
              <w:t xml:space="preserve">Beende den Satz: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DC6A5D1" w14:textId="77777777" w:rsidR="00DE0900" w:rsidRPr="005A1FAA" w:rsidRDefault="00DE0900" w:rsidP="00DE0900">
            <w:pPr>
              <w:pStyle w:val="berschrift2"/>
              <w:ind w:hanging="278"/>
              <w:rPr>
                <w:color w:val="000000"/>
              </w:rPr>
            </w:pPr>
            <w:r w:rsidRPr="005A1FAA">
              <w:rPr>
                <w:color w:val="000000"/>
              </w:rPr>
              <w:t>Beende den Satz:</w:t>
            </w:r>
          </w:p>
        </w:tc>
      </w:tr>
      <w:tr w:rsidR="00DE0900" w14:paraId="0C4E910C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B1B8B7E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AC3191E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09A78485" w14:textId="77777777" w:rsidR="00DE0900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 w:rsidRPr="0095270D">
              <w:rPr>
                <w:color w:val="0D0D0D" w:themeColor="text1" w:themeTint="F2"/>
              </w:rPr>
              <w:t xml:space="preserve">Je mehr </w:t>
            </w:r>
            <w:r>
              <w:rPr>
                <w:color w:val="0D0D0D" w:themeColor="text1" w:themeTint="F2"/>
              </w:rPr>
              <w:t>Kugeln Eis</w:t>
            </w:r>
            <w:r w:rsidRPr="0095270D">
              <w:rPr>
                <w:color w:val="0D0D0D" w:themeColor="text1" w:themeTint="F2"/>
              </w:rPr>
              <w:t xml:space="preserve"> ich kaufe</w:t>
            </w:r>
            <w:r>
              <w:rPr>
                <w:color w:val="0D0D0D" w:themeColor="text1" w:themeTint="F2"/>
              </w:rPr>
              <w:t xml:space="preserve">, </w:t>
            </w:r>
          </w:p>
          <w:p w14:paraId="7A939604" w14:textId="77777777" w:rsidR="00DE0900" w:rsidRPr="0095270D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  <w:r>
              <w:rPr>
                <w:color w:val="0D0D0D" w:themeColor="text1" w:themeTint="F2"/>
              </w:rPr>
              <w:t>desto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AEEFE09" w14:textId="77777777" w:rsidR="00DE0900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  <w:r>
              <w:rPr>
                <w:b w:val="0"/>
                <w:color w:val="0D0D0D" w:themeColor="text1" w:themeTint="F2"/>
                <w:szCs w:val="21"/>
              </w:rPr>
              <w:t xml:space="preserve">Je mehr </w:t>
            </w:r>
          </w:p>
          <w:p w14:paraId="0D944603" w14:textId="77777777" w:rsidR="00DE0900" w:rsidRPr="001827E0" w:rsidRDefault="00DE0900" w:rsidP="00DE0900"/>
        </w:tc>
      </w:tr>
      <w:tr w:rsidR="00DE0900" w14:paraId="0A68D5B1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3D1F366D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7177CEDC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1C47B0E8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14:paraId="055A65D0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78009282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49017D09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5926AD31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3BCF125C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0019EF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28EF9661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</w:tbl>
    <w:p w14:paraId="72DAA198" w14:textId="77777777" w:rsidR="00DE0900" w:rsidRDefault="00DE0900" w:rsidP="00DE0900">
      <w:pPr>
        <w:rPr>
          <w:sz w:val="2"/>
        </w:rPr>
      </w:pPr>
    </w:p>
    <w:p w14:paraId="48762A32" w14:textId="77777777" w:rsidR="00DE0900" w:rsidRDefault="00DE0900" w:rsidP="00DE0900">
      <w:pPr>
        <w:rPr>
          <w:sz w:val="2"/>
        </w:rPr>
      </w:pPr>
    </w:p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278"/>
        <w:gridCol w:w="877"/>
        <w:gridCol w:w="994"/>
        <w:gridCol w:w="1134"/>
        <w:gridCol w:w="851"/>
        <w:gridCol w:w="1064"/>
        <w:gridCol w:w="1064"/>
        <w:gridCol w:w="426"/>
        <w:gridCol w:w="638"/>
        <w:gridCol w:w="1065"/>
      </w:tblGrid>
      <w:tr w:rsidR="00DE0900" w14:paraId="06E5B4A3" w14:textId="77777777" w:rsidTr="00DE0900">
        <w:trPr>
          <w:trHeight w:val="442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3DA23E" w14:textId="77777777" w:rsidR="00DE0900" w:rsidRPr="006269F6" w:rsidRDefault="00DE0900" w:rsidP="00DE0900">
            <w:pPr>
              <w:pStyle w:val="berschrift2"/>
            </w:pPr>
            <w:r>
              <w:lastRenderedPageBreak/>
              <w:t>6</w:t>
            </w:r>
          </w:p>
        </w:tc>
        <w:tc>
          <w:tcPr>
            <w:tcW w:w="839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F861BCF" w14:textId="77777777" w:rsidR="00DE0900" w:rsidRDefault="00DE0900" w:rsidP="00DE0900">
            <w:pPr>
              <w:pStyle w:val="berschrift2"/>
            </w:pPr>
            <w:r>
              <w:t>Einkaufen 2</w:t>
            </w:r>
          </w:p>
        </w:tc>
      </w:tr>
      <w:tr w:rsidR="00DE0900" w14:paraId="2A614366" w14:textId="77777777" w:rsidTr="00DE0900">
        <w:trPr>
          <w:trHeight w:val="427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354F7C00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4554DAF9" w14:textId="77777777" w:rsidR="00DE0900" w:rsidRDefault="00DE0900" w:rsidP="00DE0900">
            <w:pPr>
              <w:pStyle w:val="berschrift2"/>
              <w:ind w:left="0" w:firstLine="0"/>
            </w:pPr>
          </w:p>
        </w:tc>
        <w:tc>
          <w:tcPr>
            <w:tcW w:w="641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63616D87" w14:textId="77777777" w:rsidR="00DE0900" w:rsidRPr="006269F6" w:rsidRDefault="00DE0900" w:rsidP="00DE0900">
            <w:pPr>
              <w:ind w:left="360" w:hanging="360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33D38D76" wp14:editId="55E6C108">
                      <wp:simplePos x="0" y="0"/>
                      <wp:positionH relativeFrom="column">
                        <wp:posOffset>3750310</wp:posOffset>
                      </wp:positionH>
                      <wp:positionV relativeFrom="paragraph">
                        <wp:posOffset>-29210</wp:posOffset>
                      </wp:positionV>
                      <wp:extent cx="107315" cy="236220"/>
                      <wp:effectExtent l="0" t="0" r="26035" b="11430"/>
                      <wp:wrapNone/>
                      <wp:docPr id="3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731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DD50A53" id="Pfeil: nach rechts gekrümmt 59" o:spid="_x0000_s1026" type="#_x0000_t102" style="position:absolute;margin-left:295.3pt;margin-top:-2.3pt;width:8.45pt;height:18.6pt;flip:x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" adj="16694,20374,16200" fillcolor="#a5a5a5 [2092]" strokecolor="#a5a5a5 [2092]" strokeweight="2pt"/>
                  </w:pict>
                </mc:Fallback>
              </mc:AlternateContent>
            </w:r>
            <w:r w:rsidRPr="009A2330">
              <w:t xml:space="preserve">Berechne </w:t>
            </w:r>
            <w:r w:rsidRPr="00F2223D">
              <w:rPr>
                <w:shd w:val="clear" w:color="auto" w:fill="D9D9D9" w:themeFill="background1" w:themeFillShade="D9"/>
              </w:rPr>
              <w:t>die fehlenden Werte</w:t>
            </w:r>
            <w:r>
              <w:t xml:space="preserve"> in den</w:t>
            </w:r>
            <w:r w:rsidRPr="009A2330">
              <w:t xml:space="preserve"> Tabelle</w:t>
            </w:r>
            <w:r>
              <w:t>n</w:t>
            </w:r>
            <w:r w:rsidRPr="009A2330">
              <w:t xml:space="preserve">. </w:t>
            </w:r>
            <w:r>
              <w:t xml:space="preserve">Beschrifte die Pfeile </w:t>
            </w:r>
            <w:proofErr w:type="gramStart"/>
            <w:r>
              <w:t xml:space="preserve">(  </w:t>
            </w:r>
            <w:proofErr w:type="gramEnd"/>
            <w:r>
              <w:t xml:space="preserve">    ).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B3C38A" w14:textId="77777777" w:rsidR="00DE0900" w:rsidRPr="006269F6" w:rsidRDefault="00DE0900" w:rsidP="00DE0900">
            <w:pPr>
              <w:ind w:left="360" w:hanging="360"/>
            </w:pPr>
          </w:p>
        </w:tc>
      </w:tr>
      <w:tr w:rsidR="00DE0900" w14:paraId="3CC3F9D8" w14:textId="77777777" w:rsidTr="00DE0900">
        <w:trPr>
          <w:trHeight w:val="365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06377B8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32F4BB9D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71CE53EB" w14:textId="77777777" w:rsidR="00DE0900" w:rsidRPr="002A371E" w:rsidRDefault="00DE0900" w:rsidP="00DE0900">
            <w:pPr>
              <w:tabs>
                <w:tab w:val="left" w:pos="1236"/>
              </w:tabs>
              <w:jc w:val="left"/>
              <w:rPr>
                <w:b/>
                <w:color w:val="7F7F7F" w:themeColor="text1" w:themeTint="80"/>
                <w:szCs w:val="21"/>
              </w:rPr>
            </w:pPr>
            <w:r w:rsidRPr="00503E42">
              <w:rPr>
                <w:color w:val="000000" w:themeColor="text1"/>
              </w:rPr>
              <w:t>a1)</w:t>
            </w:r>
            <w:r w:rsidRPr="00503E42">
              <w:rPr>
                <w:b/>
                <w:color w:val="000000" w:themeColor="text1"/>
              </w:rPr>
              <w:t xml:space="preserve"> </w:t>
            </w:r>
            <w:r>
              <w:rPr>
                <w:b/>
                <w:color w:val="000000" w:themeColor="text1"/>
              </w:rPr>
              <w:t>Aldi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3764F11" w14:textId="77777777" w:rsidR="00DE0900" w:rsidRPr="002A371E" w:rsidRDefault="00DE0900" w:rsidP="00DE0900">
            <w:pPr>
              <w:pStyle w:val="berschrift2"/>
            </w:pPr>
            <w:r w:rsidRPr="00503E42">
              <w:rPr>
                <w:b w:val="0"/>
                <w:bCs w:val="0"/>
                <w:color w:val="000000" w:themeColor="text1"/>
              </w:rPr>
              <w:t>a2)</w:t>
            </w:r>
            <w:r w:rsidRPr="00503E42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Penny</w:t>
            </w:r>
          </w:p>
        </w:tc>
      </w:tr>
      <w:tr w:rsidR="00DE0900" w14:paraId="2F7A3051" w14:textId="77777777" w:rsidTr="007533EF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4554B5ED" w14:textId="77777777" w:rsidR="00DE0900" w:rsidRPr="00382DC4" w:rsidRDefault="00DE0900" w:rsidP="00DE0900">
            <w:pPr>
              <w:rPr>
                <w:sz w:val="16"/>
              </w:rPr>
            </w:pPr>
          </w:p>
        </w:tc>
        <w:tc>
          <w:tcPr>
            <w:tcW w:w="27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DD4127F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2BD68454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5F9F5D76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7FD154A0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1CA87962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64576CD" w14:textId="77777777" w:rsidR="00DE0900" w:rsidRPr="00382DC4" w:rsidRDefault="00DE0900" w:rsidP="00DE0900">
            <w:pPr>
              <w:pStyle w:val="berschrift2"/>
              <w:rPr>
                <w:sz w:val="16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31EB53EA" w14:textId="77777777" w:rsidR="00DE0900" w:rsidRPr="00382DC4" w:rsidRDefault="00DE0900" w:rsidP="00DE0900">
            <w:pPr>
              <w:rPr>
                <w:sz w:val="16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2BFF0FC0" w14:textId="77777777" w:rsidR="00DE0900" w:rsidRPr="00382DC4" w:rsidRDefault="00DE0900" w:rsidP="00DE0900">
            <w:pPr>
              <w:rPr>
                <w:sz w:val="16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730C071F" w14:textId="77777777" w:rsidR="00DE0900" w:rsidRPr="00382DC4" w:rsidRDefault="00DE0900" w:rsidP="00DE0900">
            <w:pPr>
              <w:rPr>
                <w:sz w:val="16"/>
              </w:rPr>
            </w:pPr>
          </w:p>
        </w:tc>
      </w:tr>
      <w:tr w:rsidR="00DE0900" w14:paraId="332E500B" w14:textId="77777777" w:rsidTr="007533EF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D9C573C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CB8165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272FEF69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>
              <w:rPr>
                <w:noProof/>
              </w:rPr>
              <w:drawing>
                <wp:inline distT="0" distB="0" distL="0" distR="0" wp14:anchorId="10882F98" wp14:editId="53968BF8">
                  <wp:extent cx="311150" cy="311150"/>
                  <wp:effectExtent l="0" t="0" r="0" b="0"/>
                  <wp:docPr id="15728" name="Grafik 15728" descr="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zza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93" cy="311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75006263" w14:textId="77777777" w:rsidR="00DE0900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2ACB689A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>
              <w:rPr>
                <w:b/>
                <w:color w:val="0D0D0D" w:themeColor="text1" w:themeTint="F2"/>
                <w:sz w:val="18"/>
              </w:rPr>
              <w:t>Pizzen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5878A081" w14:textId="77777777" w:rsidR="00DE0900" w:rsidRPr="00141B2A" w:rsidRDefault="00DE0900" w:rsidP="00DE0900">
            <w:pPr>
              <w:jc w:val="center"/>
              <w:rPr>
                <w:b/>
                <w:color w:val="0D0D0D" w:themeColor="text1" w:themeTint="F2"/>
                <w:sz w:val="18"/>
              </w:rPr>
            </w:pPr>
            <w:r w:rsidRPr="00141B2A">
              <w:rPr>
                <w:b/>
                <w:color w:val="0D0D0D" w:themeColor="text1" w:themeTint="F2"/>
                <w:sz w:val="18"/>
              </w:rPr>
              <w:t>Preis</w:t>
            </w:r>
          </w:p>
          <w:p w14:paraId="26B2566C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 w:rsidRPr="00141B2A">
              <w:rPr>
                <w:b/>
                <w:color w:val="0D0D0D" w:themeColor="text1" w:themeTint="F2"/>
                <w:sz w:val="18"/>
              </w:rPr>
              <w:t>(in</w:t>
            </w:r>
            <w:r>
              <w:rPr>
                <w:b/>
                <w:color w:val="0D0D0D" w:themeColor="text1" w:themeTint="F2"/>
                <w:sz w:val="18"/>
              </w:rPr>
              <w:t xml:space="preserve"> Euro</w:t>
            </w:r>
            <w:r w:rsidRPr="00141B2A">
              <w:rPr>
                <w:b/>
                <w:color w:val="0D0D0D" w:themeColor="text1" w:themeTint="F2"/>
                <w:sz w:val="18"/>
              </w:rPr>
              <w:t>)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2AA33BE" w14:textId="77777777" w:rsidR="00DE0900" w:rsidRPr="0095270D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768FD6F0" w14:textId="77777777" w:rsidR="00DE0900" w:rsidRPr="002A371E" w:rsidRDefault="00DE0900" w:rsidP="00DE0900">
            <w:pPr>
              <w:pStyle w:val="berschrift2"/>
              <w:ind w:hanging="278"/>
              <w:jc w:val="center"/>
            </w:pPr>
            <w:r>
              <w:rPr>
                <w:noProof/>
              </w:rPr>
              <w:drawing>
                <wp:inline distT="0" distB="0" distL="0" distR="0" wp14:anchorId="51849A4F" wp14:editId="6720B425">
                  <wp:extent cx="311150" cy="311150"/>
                  <wp:effectExtent l="0" t="0" r="0" b="0"/>
                  <wp:docPr id="15729" name="Grafik 15729" descr="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zza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93" cy="311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0735AA01" w14:textId="77777777" w:rsidR="00DE0900" w:rsidRPr="00AC05D4" w:rsidRDefault="00DE0900" w:rsidP="00DE0900">
            <w:pPr>
              <w:pStyle w:val="berschrift2"/>
              <w:jc w:val="center"/>
              <w:rPr>
                <w:color w:val="0D0D0D" w:themeColor="text1" w:themeTint="F2"/>
                <w:sz w:val="18"/>
              </w:rPr>
            </w:pPr>
            <w:r w:rsidRPr="00AC05D4">
              <w:rPr>
                <w:color w:val="0D0D0D" w:themeColor="text1" w:themeTint="F2"/>
                <w:sz w:val="18"/>
              </w:rPr>
              <w:t>Anzahl</w:t>
            </w:r>
          </w:p>
          <w:p w14:paraId="30C7A2BC" w14:textId="77777777" w:rsidR="00DE0900" w:rsidRPr="00AC05D4" w:rsidRDefault="00DE0900" w:rsidP="00DE0900">
            <w:pPr>
              <w:pStyle w:val="berschrift2"/>
              <w:jc w:val="center"/>
            </w:pPr>
            <w:r>
              <w:rPr>
                <w:color w:val="0D0D0D" w:themeColor="text1" w:themeTint="F2"/>
                <w:sz w:val="18"/>
              </w:rPr>
              <w:t>Pizzen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75BACCE0" w14:textId="77777777" w:rsidR="00DE0900" w:rsidRPr="00AC05D4" w:rsidRDefault="00DE0900" w:rsidP="00DE0900">
            <w:pPr>
              <w:jc w:val="center"/>
              <w:rPr>
                <w:b/>
                <w:color w:val="0D0D0D" w:themeColor="text1" w:themeTint="F2"/>
                <w:sz w:val="18"/>
              </w:rPr>
            </w:pPr>
            <w:r w:rsidRPr="00AC05D4">
              <w:rPr>
                <w:b/>
                <w:color w:val="0D0D0D" w:themeColor="text1" w:themeTint="F2"/>
                <w:sz w:val="18"/>
              </w:rPr>
              <w:t>Preis</w:t>
            </w:r>
          </w:p>
          <w:p w14:paraId="1A52B1A0" w14:textId="77777777" w:rsidR="00DE0900" w:rsidRPr="00AC05D4" w:rsidRDefault="00DE0900" w:rsidP="00DE0900">
            <w:pPr>
              <w:pStyle w:val="berschrift2"/>
              <w:jc w:val="center"/>
            </w:pPr>
            <w:r w:rsidRPr="00AC05D4">
              <w:rPr>
                <w:color w:val="0D0D0D" w:themeColor="text1" w:themeTint="F2"/>
                <w:sz w:val="18"/>
              </w:rPr>
              <w:t>(in Euro)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1751187" w14:textId="77777777" w:rsidR="00DE0900" w:rsidRPr="0095270D" w:rsidRDefault="00DE0900" w:rsidP="00DE0900">
            <w:pPr>
              <w:pStyle w:val="berschrift2"/>
              <w:jc w:val="center"/>
            </w:pPr>
          </w:p>
        </w:tc>
      </w:tr>
      <w:tr w:rsidR="00DE0900" w14:paraId="5DF4982E" w14:textId="77777777" w:rsidTr="007533EF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2C19455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644EA8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4E2A4B56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6CABDB69" wp14:editId="180D4189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85725</wp:posOffset>
                      </wp:positionV>
                      <wp:extent cx="107950" cy="237490"/>
                      <wp:effectExtent l="0" t="0" r="25400" b="10160"/>
                      <wp:wrapNone/>
                      <wp:docPr id="831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975AA6B" id="Pfeil: nach rechts gekrümmt 59" o:spid="_x0000_s1026" type="#_x0000_t102" style="position:absolute;margin-left:33.85pt;margin-top:6.75pt;width:8.5pt;height:18.7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" adj="16691,20373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9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9906F2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AC508C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719AF481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4F97D7F2" wp14:editId="0F443B14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92710</wp:posOffset>
                      </wp:positionV>
                      <wp:extent cx="133350" cy="218440"/>
                      <wp:effectExtent l="0" t="0" r="19050" b="10160"/>
                      <wp:wrapNone/>
                      <wp:docPr id="831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B875131" id="Pfeil: nach rechts gekrümmt 59" o:spid="_x0000_s1026" type="#_x0000_t102" style="position:absolute;margin-left:1.65pt;margin-top:7.3pt;width:10.5pt;height:17.2pt;flip:x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" adj="15007,19952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60A2FD69" w14:textId="77777777" w:rsidR="00DE0900" w:rsidRPr="002A371E" w:rsidRDefault="00DE0900" w:rsidP="00DE0900">
            <w:pPr>
              <w:pStyle w:val="berschrift2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479B31C7" wp14:editId="27D16C05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120015</wp:posOffset>
                      </wp:positionV>
                      <wp:extent cx="107950" cy="237490"/>
                      <wp:effectExtent l="0" t="0" r="25400" b="10160"/>
                      <wp:wrapNone/>
                      <wp:docPr id="831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4F6F911" id="Pfeil: nach rechts gekrümmt 59" o:spid="_x0000_s1026" type="#_x0000_t102" style="position:absolute;margin-left:39.45pt;margin-top:9.45pt;width:8.5pt;height:18.7pt;z-index:2531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" adj="16691,20373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E08B6B" w14:textId="77777777" w:rsidR="00DE0900" w:rsidRPr="00AC05D4" w:rsidRDefault="00DE0900" w:rsidP="00DE0900">
            <w:pPr>
              <w:pStyle w:val="berschrift2"/>
              <w:jc w:val="center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>1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5185C1" w14:textId="77777777" w:rsidR="00DE0900" w:rsidRPr="00AC05D4" w:rsidRDefault="00DE0900" w:rsidP="00DE0900">
            <w:pPr>
              <w:pStyle w:val="berschrift2"/>
              <w:jc w:val="center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>5,50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E84F695" w14:textId="77777777" w:rsidR="00DE0900" w:rsidRPr="002A371E" w:rsidRDefault="00DE0900" w:rsidP="00DE0900">
            <w:pPr>
              <w:pStyle w:val="berschrift2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2829D5A8" wp14:editId="67F65FB3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102870</wp:posOffset>
                      </wp:positionV>
                      <wp:extent cx="133350" cy="218440"/>
                      <wp:effectExtent l="0" t="0" r="19050" b="10160"/>
                      <wp:wrapNone/>
                      <wp:docPr id="831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B088D28" id="Pfeil: nach rechts gekrümmt 59" o:spid="_x0000_s1026" type="#_x0000_t102" style="position:absolute;margin-left:6.15pt;margin-top:8.1pt;width:10.5pt;height:17.2pt;flip:x;z-index:2531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" adj="15007,19952,16200" fillcolor="#a5a5a5 [2092]" strokecolor="#a5a5a5 [2092]" strokeweight="2pt"/>
                  </w:pict>
                </mc:Fallback>
              </mc:AlternateContent>
            </w:r>
          </w:p>
        </w:tc>
      </w:tr>
      <w:tr w:rsidR="00DE0900" w14:paraId="34FA7CE9" w14:textId="77777777" w:rsidTr="007533EF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0B7F05B0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09F6C6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504CC87F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71C255C7" wp14:editId="4761A7E2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146050</wp:posOffset>
                      </wp:positionV>
                      <wp:extent cx="98425" cy="218440"/>
                      <wp:effectExtent l="0" t="0" r="15875" b="10160"/>
                      <wp:wrapNone/>
                      <wp:docPr id="831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A1616F1" id="Pfeil: nach rechts gekrümmt 59" o:spid="_x0000_s1026" type="#_x0000_t102" style="position:absolute;margin-left:34.95pt;margin-top:11.5pt;width:7.75pt;height:17.2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" adj="16734,2038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9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2CB47D50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>
              <w:rPr>
                <w:color w:val="0D0D0D" w:themeColor="text1" w:themeTint="F2"/>
              </w:rPr>
              <w:t>2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2338435A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407C8CA4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052C4B38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F4E5C71" w14:textId="77777777" w:rsidR="00DE0900" w:rsidRPr="008A44A8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>2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4C3D1E43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FBEC78E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3724A7E8" w14:textId="77777777" w:rsidTr="007533EF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0896C6D2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562768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53326E56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9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50BFC3DD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>
              <w:rPr>
                <w:color w:val="0D0D0D" w:themeColor="text1" w:themeTint="F2"/>
              </w:rPr>
              <w:t>3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67C9E154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46D650DF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087254DC" wp14:editId="252E218A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-105410</wp:posOffset>
                      </wp:positionV>
                      <wp:extent cx="133350" cy="218440"/>
                      <wp:effectExtent l="0" t="0" r="19050" b="10160"/>
                      <wp:wrapNone/>
                      <wp:docPr id="1389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964975B" id="Pfeil: nach rechts gekrümmt 59" o:spid="_x0000_s1026" type="#_x0000_t102" style="position:absolute;margin-left:2.95pt;margin-top:-8.3pt;width:10.5pt;height:17.2pt;flip:x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" adj="15007,19952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6E9506F" w14:textId="77777777" w:rsidR="00DE0900" w:rsidRPr="002A371E" w:rsidRDefault="00DE0900" w:rsidP="00DE0900">
            <w:pPr>
              <w:pStyle w:val="berschrift2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75C965A6" wp14:editId="4A4D8C30">
                      <wp:simplePos x="0" y="0"/>
                      <wp:positionH relativeFrom="column">
                        <wp:posOffset>522605</wp:posOffset>
                      </wp:positionH>
                      <wp:positionV relativeFrom="paragraph">
                        <wp:posOffset>-62865</wp:posOffset>
                      </wp:positionV>
                      <wp:extent cx="98425" cy="218440"/>
                      <wp:effectExtent l="0" t="0" r="15875" b="10160"/>
                      <wp:wrapNone/>
                      <wp:docPr id="1389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4D38754" id="Pfeil: nach rechts gekrümmt 59" o:spid="_x0000_s1026" type="#_x0000_t102" style="position:absolute;margin-left:41.15pt;margin-top:-4.95pt;width:7.75pt;height:17.2pt;z-index:2531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" adj="16734,2038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5FBF687F" w14:textId="77777777" w:rsidR="00DE0900" w:rsidRPr="008A44A8" w:rsidRDefault="00DE0900" w:rsidP="00DE0900">
            <w:pPr>
              <w:pStyle w:val="berschrift2"/>
              <w:jc w:val="center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>3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4D18B67D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81DB7E5" w14:textId="77777777" w:rsidR="00DE0900" w:rsidRPr="002A371E" w:rsidRDefault="00DE0900" w:rsidP="00DE0900">
            <w:pPr>
              <w:pStyle w:val="berschrift2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1C07E315" wp14:editId="759F67B4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-87630</wp:posOffset>
                      </wp:positionV>
                      <wp:extent cx="133350" cy="218440"/>
                      <wp:effectExtent l="0" t="0" r="19050" b="10160"/>
                      <wp:wrapNone/>
                      <wp:docPr id="1389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858B859" id="Pfeil: nach rechts gekrümmt 59" o:spid="_x0000_s1026" type="#_x0000_t102" style="position:absolute;margin-left:4.3pt;margin-top:-6.9pt;width:10.5pt;height:17.2pt;flip:x;z-index:2531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" adj="15007,19952,16200" fillcolor="#a5a5a5 [2092]" strokecolor="#a5a5a5 [2092]" strokeweight="2pt"/>
                  </w:pict>
                </mc:Fallback>
              </mc:AlternateContent>
            </w:r>
          </w:p>
        </w:tc>
      </w:tr>
      <w:tr w:rsidR="00DE0900" w14:paraId="63FBC85C" w14:textId="77777777" w:rsidTr="007533EF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44A2F59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D07286B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16A68ED4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994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0EC21B88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47A6F2F1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AC2ECC7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3027757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20A937C6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16CD6160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601D6D6D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7D66EA66" w14:textId="77777777" w:rsidTr="007533EF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4D42627D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6C932ED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6FB35595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  <w:color w:val="0D0D0D" w:themeColor="text1" w:themeTint="F2"/>
              </w:rPr>
            </w:pPr>
            <w:r w:rsidRPr="005A1FAA">
              <w:rPr>
                <w:b/>
                <w:color w:val="0D0D0D" w:themeColor="text1" w:themeTint="F2"/>
              </w:rPr>
              <w:t xml:space="preserve">Antwort: 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14:paraId="4DE72AC4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  <w:color w:val="7F7F7F" w:themeColor="text1" w:themeTint="8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86081F0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  <w:color w:val="7F7F7F" w:themeColor="text1" w:themeTint="8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9659AC5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9EF5573" w14:textId="77777777" w:rsidR="00DE0900" w:rsidRPr="005A1FAA" w:rsidRDefault="00DE0900" w:rsidP="00DE0900">
            <w:pPr>
              <w:rPr>
                <w:b/>
              </w:rPr>
            </w:pPr>
            <w:r w:rsidRPr="005A1FAA">
              <w:rPr>
                <w:b/>
              </w:rPr>
              <w:t xml:space="preserve">   Antwort: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6DAE0D78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795A0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5A43FDA8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02CB7062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03B391F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2B0B5406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CA32419" w14:textId="77777777" w:rsidR="00DE0900" w:rsidRPr="00040482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 w:rsidRPr="00040482">
              <w:rPr>
                <w:color w:val="0D0D0D" w:themeColor="text1" w:themeTint="F2"/>
              </w:rPr>
              <w:t xml:space="preserve">3 </w:t>
            </w:r>
            <w:r>
              <w:rPr>
                <w:color w:val="0D0D0D" w:themeColor="text1" w:themeTint="F2"/>
              </w:rPr>
              <w:t>Pizzen</w:t>
            </w:r>
            <w:r w:rsidRPr="00040482">
              <w:rPr>
                <w:color w:val="0D0D0D" w:themeColor="text1" w:themeTint="F2"/>
              </w:rPr>
              <w:t xml:space="preserve"> kosten </w:t>
            </w:r>
            <w:r>
              <w:rPr>
                <w:color w:val="0D0D0D" w:themeColor="text1" w:themeTint="F2"/>
              </w:rPr>
              <w:t>bei Aldi __________</w:t>
            </w:r>
            <w:proofErr w:type="gramStart"/>
            <w:r>
              <w:rPr>
                <w:color w:val="0D0D0D" w:themeColor="text1" w:themeTint="F2"/>
              </w:rPr>
              <w:t>_ .</w:t>
            </w:r>
            <w:proofErr w:type="gramEnd"/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9ACBC95" w14:textId="77777777" w:rsidR="00DE0900" w:rsidRPr="004516BE" w:rsidRDefault="00DE0900" w:rsidP="00DE0900">
            <w:pPr>
              <w:pStyle w:val="berschrift2"/>
              <w:ind w:hanging="278"/>
              <w:rPr>
                <w:b w:val="0"/>
              </w:rPr>
            </w:pPr>
            <w:r w:rsidRPr="004516BE">
              <w:rPr>
                <w:b w:val="0"/>
                <w:color w:val="0D0D0D" w:themeColor="text1" w:themeTint="F2"/>
              </w:rPr>
              <w:t xml:space="preserve">3 </w:t>
            </w:r>
            <w:r>
              <w:rPr>
                <w:b w:val="0"/>
                <w:color w:val="0D0D0D" w:themeColor="text1" w:themeTint="F2"/>
              </w:rPr>
              <w:t>Pizzen</w:t>
            </w:r>
            <w:r w:rsidRPr="004516BE">
              <w:rPr>
                <w:b w:val="0"/>
                <w:color w:val="0D0D0D" w:themeColor="text1" w:themeTint="F2"/>
              </w:rPr>
              <w:t xml:space="preserve"> kosten</w:t>
            </w:r>
            <w:r>
              <w:rPr>
                <w:b w:val="0"/>
                <w:color w:val="0D0D0D" w:themeColor="text1" w:themeTint="F2"/>
              </w:rPr>
              <w:t xml:space="preserve"> bei Penny </w:t>
            </w:r>
            <w:r>
              <w:rPr>
                <w:color w:val="0D0D0D" w:themeColor="text1" w:themeTint="F2"/>
              </w:rPr>
              <w:t>__________</w:t>
            </w:r>
            <w:proofErr w:type="gramStart"/>
            <w:r>
              <w:rPr>
                <w:color w:val="0D0D0D" w:themeColor="text1" w:themeTint="F2"/>
              </w:rPr>
              <w:t>_ .</w:t>
            </w:r>
            <w:proofErr w:type="gramEnd"/>
          </w:p>
        </w:tc>
      </w:tr>
      <w:tr w:rsidR="00DE0900" w14:paraId="4B3067E1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51A30152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75767696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5CB05A7E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48C734E" w14:textId="77777777" w:rsidR="00DE0900" w:rsidRPr="008A44A8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Cs w:val="21"/>
              </w:rPr>
            </w:pPr>
          </w:p>
        </w:tc>
      </w:tr>
      <w:tr w:rsidR="00DE0900" w14:paraId="4C951285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B0DF5FC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1A296D3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5580BAB3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 w:rsidRPr="008A44A8">
              <w:rPr>
                <w:color w:val="0D0D0D" w:themeColor="text1" w:themeTint="F2"/>
                <w:szCs w:val="21"/>
              </w:rPr>
              <w:t xml:space="preserve">b1) </w:t>
            </w:r>
            <w:r w:rsidRPr="008A44A8">
              <w:rPr>
                <w:b/>
                <w:color w:val="0D0D0D" w:themeColor="text1" w:themeTint="F2"/>
                <w:szCs w:val="21"/>
              </w:rPr>
              <w:t>Netto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68738A6" w14:textId="77777777" w:rsidR="00DE0900" w:rsidRPr="008A44A8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 w:rsidRPr="008A44A8">
              <w:rPr>
                <w:b w:val="0"/>
                <w:color w:val="0D0D0D" w:themeColor="text1" w:themeTint="F2"/>
                <w:szCs w:val="21"/>
              </w:rPr>
              <w:t xml:space="preserve">b2) </w:t>
            </w:r>
            <w:r>
              <w:rPr>
                <w:color w:val="0D0D0D" w:themeColor="text1" w:themeTint="F2"/>
                <w:szCs w:val="21"/>
              </w:rPr>
              <w:t>Lidl</w:t>
            </w:r>
          </w:p>
        </w:tc>
      </w:tr>
      <w:tr w:rsidR="00DE0900" w14:paraId="475A6535" w14:textId="77777777" w:rsidTr="007533EF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0DF44678" w14:textId="77777777" w:rsidR="00DE0900" w:rsidRPr="00382DC4" w:rsidRDefault="00DE0900" w:rsidP="00DE0900">
            <w:pPr>
              <w:rPr>
                <w:sz w:val="16"/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6F402E60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0C400F57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109936D4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60D91BA9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04070887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CDEC643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2968BA0E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31B66A07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3E0E5833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</w:tr>
      <w:tr w:rsidR="00DE0900" w14:paraId="7B302103" w14:textId="77777777" w:rsidTr="007533EF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1E9836F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266429B8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BA13D00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F5A64BD" wp14:editId="49D7ACB5">
                  <wp:extent cx="368300" cy="368300"/>
                  <wp:effectExtent l="0" t="0" r="0" b="0"/>
                  <wp:docPr id="334" name="Grafik 334" descr="Past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e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70" cy="3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23AE1BF1" w14:textId="77777777" w:rsidR="00DE0900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6972B89A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b/>
                <w:color w:val="0D0D0D" w:themeColor="text1" w:themeTint="F2"/>
                <w:sz w:val="18"/>
              </w:rPr>
              <w:t>Kuchen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7120D3CB" w14:textId="77777777" w:rsidR="00DE0900" w:rsidRPr="00141B2A" w:rsidRDefault="00DE0900" w:rsidP="00DE0900">
            <w:pPr>
              <w:jc w:val="center"/>
              <w:rPr>
                <w:b/>
                <w:color w:val="0D0D0D" w:themeColor="text1" w:themeTint="F2"/>
                <w:sz w:val="18"/>
              </w:rPr>
            </w:pPr>
            <w:r w:rsidRPr="00141B2A">
              <w:rPr>
                <w:b/>
                <w:color w:val="0D0D0D" w:themeColor="text1" w:themeTint="F2"/>
                <w:sz w:val="18"/>
              </w:rPr>
              <w:t>Preis</w:t>
            </w:r>
          </w:p>
          <w:p w14:paraId="136A0983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 w:rsidRPr="00141B2A">
              <w:rPr>
                <w:b/>
                <w:color w:val="0D0D0D" w:themeColor="text1" w:themeTint="F2"/>
                <w:sz w:val="18"/>
              </w:rPr>
              <w:t>(in</w:t>
            </w:r>
            <w:r>
              <w:rPr>
                <w:b/>
                <w:color w:val="0D0D0D" w:themeColor="text1" w:themeTint="F2"/>
                <w:sz w:val="18"/>
              </w:rPr>
              <w:t xml:space="preserve"> Euro</w:t>
            </w:r>
            <w:r w:rsidRPr="00141B2A">
              <w:rPr>
                <w:b/>
                <w:color w:val="0D0D0D" w:themeColor="text1" w:themeTint="F2"/>
                <w:sz w:val="18"/>
              </w:rPr>
              <w:t>)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65FB9651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7FC2964F" w14:textId="77777777" w:rsidR="00DE0900" w:rsidRPr="008A44A8" w:rsidRDefault="00DE0900" w:rsidP="00DE0900">
            <w:pPr>
              <w:pStyle w:val="berschrift2"/>
              <w:ind w:hanging="278"/>
              <w:jc w:val="center"/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20973F1" wp14:editId="6FB1DCBC">
                  <wp:extent cx="368300" cy="368300"/>
                  <wp:effectExtent l="0" t="0" r="0" b="0"/>
                  <wp:docPr id="15730" name="Grafik 15730" descr="Past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e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470" cy="36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670D62B0" w14:textId="77777777" w:rsidR="00DE0900" w:rsidRPr="006B4F7D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 w:rsidRPr="006B4F7D"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078FDBDF" w14:textId="77777777" w:rsidR="00DE0900" w:rsidRPr="006B4F7D" w:rsidRDefault="00DE0900" w:rsidP="00DE0900">
            <w:pPr>
              <w:pStyle w:val="berschrift2"/>
              <w:jc w:val="center"/>
              <w:rPr>
                <w:color w:val="0D0D0D" w:themeColor="text1" w:themeTint="F2"/>
                <w:szCs w:val="21"/>
              </w:rPr>
            </w:pPr>
            <w:r>
              <w:rPr>
                <w:color w:val="0D0D0D" w:themeColor="text1" w:themeTint="F2"/>
                <w:sz w:val="18"/>
              </w:rPr>
              <w:t>Kuchen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34F2BD00" w14:textId="77777777" w:rsidR="00DE0900" w:rsidRPr="006B4F7D" w:rsidRDefault="00DE0900" w:rsidP="00DE0900">
            <w:pPr>
              <w:jc w:val="center"/>
              <w:rPr>
                <w:b/>
                <w:color w:val="0D0D0D" w:themeColor="text1" w:themeTint="F2"/>
                <w:sz w:val="18"/>
              </w:rPr>
            </w:pPr>
            <w:r w:rsidRPr="006B4F7D">
              <w:rPr>
                <w:b/>
                <w:color w:val="0D0D0D" w:themeColor="text1" w:themeTint="F2"/>
                <w:sz w:val="18"/>
              </w:rPr>
              <w:t>Preis</w:t>
            </w:r>
          </w:p>
          <w:p w14:paraId="5F496B4F" w14:textId="77777777" w:rsidR="00DE0900" w:rsidRPr="006B4F7D" w:rsidRDefault="00DE0900" w:rsidP="00DE0900">
            <w:pPr>
              <w:pStyle w:val="berschrift2"/>
              <w:jc w:val="center"/>
              <w:rPr>
                <w:color w:val="0D0D0D" w:themeColor="text1" w:themeTint="F2"/>
                <w:szCs w:val="21"/>
              </w:rPr>
            </w:pPr>
            <w:r w:rsidRPr="006B4F7D">
              <w:rPr>
                <w:color w:val="0D0D0D" w:themeColor="text1" w:themeTint="F2"/>
                <w:sz w:val="18"/>
              </w:rPr>
              <w:t>(in Euro)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EA6AC63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51F6D691" w14:textId="77777777" w:rsidTr="007533EF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006F6223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4C147783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4839A92B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 wp14:anchorId="156DFFA0" wp14:editId="37F4632F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81915</wp:posOffset>
                      </wp:positionV>
                      <wp:extent cx="69850" cy="466725"/>
                      <wp:effectExtent l="0" t="0" r="25400" b="28575"/>
                      <wp:wrapNone/>
                      <wp:docPr id="1389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" cy="4667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21D6BE7" id="Pfeil: nach rechts gekrümmt 59" o:spid="_x0000_s1026" type="#_x0000_t102" style="position:absolute;margin-left:16.85pt;margin-top:6.45pt;width:5.5pt;height:36.75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" adj="19984,21196,16200" fillcolor="#a5a5a5 [2092]" strokecolor="#a5a5a5 [2092]" strokeweight="2pt"/>
                  </w:pict>
                </mc:Fallback>
              </mc:AlternateContent>
            </w: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358DD58C" wp14:editId="1D461CAD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125095</wp:posOffset>
                      </wp:positionV>
                      <wp:extent cx="98425" cy="218440"/>
                      <wp:effectExtent l="0" t="0" r="15875" b="10160"/>
                      <wp:wrapNone/>
                      <wp:docPr id="1389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E91D20B" id="Pfeil: nach rechts gekrümmt 59" o:spid="_x0000_s1026" type="#_x0000_t102" style="position:absolute;margin-left:33pt;margin-top:9.85pt;width:7.75pt;height:17.2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" adj="16734,2038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9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1BADFC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EE94CF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7ACF9121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25C6D0E5" wp14:editId="5748B5EF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82550</wp:posOffset>
                      </wp:positionV>
                      <wp:extent cx="66675" cy="457200"/>
                      <wp:effectExtent l="0" t="0" r="28575" b="19050"/>
                      <wp:wrapNone/>
                      <wp:docPr id="1391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6675" cy="4572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470543E" id="Pfeil: nach rechts gekrümmt 59" o:spid="_x0000_s1026" type="#_x0000_t102" style="position:absolute;margin-left:20.6pt;margin-top:6.5pt;width:5.25pt;height:36pt;flip:x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" adj="20025,21206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07FF8738" w14:textId="77777777" w:rsidR="00DE0900" w:rsidRPr="008A44A8" w:rsidRDefault="00DE0900" w:rsidP="00DE0900">
            <w:pPr>
              <w:pStyle w:val="berschrift2"/>
              <w:jc w:val="center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F315EE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 w:rsidRPr="006B4F7D">
              <w:rPr>
                <w:b w:val="0"/>
                <w:color w:val="0D0D0D" w:themeColor="text1" w:themeTint="F2"/>
              </w:rPr>
              <w:t>1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9D3A35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 w:rsidRPr="006B4F7D">
              <w:rPr>
                <w:b w:val="0"/>
                <w:color w:val="0D0D0D" w:themeColor="text1" w:themeTint="F2"/>
              </w:rPr>
              <w:t>4</w:t>
            </w:r>
            <w:r>
              <w:rPr>
                <w:b w:val="0"/>
                <w:color w:val="0D0D0D" w:themeColor="text1" w:themeTint="F2"/>
              </w:rPr>
              <w:t>,20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2CEC8B7" w14:textId="77777777" w:rsidR="00DE0900" w:rsidRPr="008A44A8" w:rsidRDefault="00DE0900" w:rsidP="00DE0900">
            <w:pPr>
              <w:pStyle w:val="berschrift2"/>
              <w:jc w:val="center"/>
              <w:rPr>
                <w:szCs w:val="21"/>
              </w:rPr>
            </w:pPr>
            <w:r w:rsidRPr="006B4F7D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1B787C60" wp14:editId="78482D96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102870</wp:posOffset>
                      </wp:positionV>
                      <wp:extent cx="66675" cy="457200"/>
                      <wp:effectExtent l="0" t="0" r="28575" b="19050"/>
                      <wp:wrapNone/>
                      <wp:docPr id="1392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6675" cy="4572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AFC490B" id="Pfeil: nach rechts gekrümmt 59" o:spid="_x0000_s1026" type="#_x0000_t102" style="position:absolute;margin-left:20.35pt;margin-top:8.1pt;width:5.25pt;height:36pt;flip:x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" adj="20025,21206,16200" fillcolor="#a5a5a5 [2092]" strokecolor="#a5a5a5 [2092]" strokeweight="2pt"/>
                  </w:pict>
                </mc:Fallback>
              </mc:AlternateContent>
            </w:r>
            <w:r w:rsidRPr="006B4F7D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0409D4F9" wp14:editId="083C0324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123825</wp:posOffset>
                      </wp:positionV>
                      <wp:extent cx="76200" cy="200025"/>
                      <wp:effectExtent l="0" t="0" r="19050" b="28575"/>
                      <wp:wrapNone/>
                      <wp:docPr id="1392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00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F8EB01D" id="Pfeil: nach rechts gekrümmt 59" o:spid="_x0000_s1026" type="#_x0000_t102" style="position:absolute;margin-left:4.5pt;margin-top:9.75pt;width:6pt;height:15.75pt;flip:x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" adj="17486,20572,16200" fillcolor="#a5a5a5 [2092]" strokecolor="#a5a5a5 [2092]" strokeweight="2pt"/>
                  </w:pict>
                </mc:Fallback>
              </mc:AlternateContent>
            </w:r>
          </w:p>
        </w:tc>
      </w:tr>
      <w:tr w:rsidR="00DE0900" w14:paraId="64D59CA1" w14:textId="77777777" w:rsidTr="007533EF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05925A77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AA52CEB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0DB91B3A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9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562A1C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2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319A23D4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015D4394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015135C7" wp14:editId="2388C187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-145415</wp:posOffset>
                      </wp:positionV>
                      <wp:extent cx="76200" cy="200025"/>
                      <wp:effectExtent l="0" t="0" r="19050" b="28575"/>
                      <wp:wrapNone/>
                      <wp:docPr id="1392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00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07C9BB1" id="Pfeil: nach rechts gekrümmt 59" o:spid="_x0000_s1026" type="#_x0000_t102" style="position:absolute;margin-left:4.75pt;margin-top:-11.45pt;width:6pt;height:15.75pt;flip:x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" adj="17486,20572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71F623C9" w14:textId="77777777" w:rsidR="00DE0900" w:rsidRPr="008A44A8" w:rsidRDefault="00DE0900" w:rsidP="00DE0900">
            <w:pPr>
              <w:pStyle w:val="berschrift2"/>
              <w:jc w:val="center"/>
              <w:rPr>
                <w:szCs w:val="21"/>
              </w:rPr>
            </w:pPr>
            <w:r w:rsidRPr="006B4F7D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50750E4B" wp14:editId="35B225B5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-92075</wp:posOffset>
                      </wp:positionV>
                      <wp:extent cx="98425" cy="218440"/>
                      <wp:effectExtent l="0" t="0" r="15875" b="10160"/>
                      <wp:wrapNone/>
                      <wp:docPr id="1393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C954D06" id="Pfeil: nach rechts gekrümmt 59" o:spid="_x0000_s1026" type="#_x0000_t102" style="position:absolute;margin-left:41.65pt;margin-top:-7.25pt;width:7.75pt;height:17.2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" adj="16734,20384,16200" fillcolor="#a5a5a5 [2092]" strokecolor="#a5a5a5 [2092]" strokeweight="2pt"/>
                  </w:pict>
                </mc:Fallback>
              </mc:AlternateContent>
            </w:r>
            <w:r w:rsidRPr="006B4F7D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0E5D5372" wp14:editId="2D56E2DB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-135255</wp:posOffset>
                      </wp:positionV>
                      <wp:extent cx="69850" cy="466725"/>
                      <wp:effectExtent l="0" t="0" r="25400" b="28575"/>
                      <wp:wrapNone/>
                      <wp:docPr id="38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" cy="4667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9269BE4" id="Pfeil: nach rechts gekrümmt 59" o:spid="_x0000_s1026" type="#_x0000_t102" style="position:absolute;margin-left:25.5pt;margin-top:-10.65pt;width:5.5pt;height:36.75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" adj="19984,21196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C7B782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2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2AD79B05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2C62C969" w14:textId="77777777" w:rsidR="00DE0900" w:rsidRPr="008A44A8" w:rsidRDefault="00DE0900" w:rsidP="00DE0900">
            <w:pPr>
              <w:pStyle w:val="berschrift2"/>
              <w:jc w:val="center"/>
              <w:rPr>
                <w:szCs w:val="21"/>
              </w:rPr>
            </w:pPr>
          </w:p>
        </w:tc>
      </w:tr>
      <w:tr w:rsidR="00DE0900" w14:paraId="1A30D376" w14:textId="77777777" w:rsidTr="007533EF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1E6C45F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3D086254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05B10710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9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689C6B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17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0F45AA23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7E9CBE87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5E463BA0" w14:textId="77777777" w:rsidR="00DE0900" w:rsidRPr="008A44A8" w:rsidRDefault="00DE0900" w:rsidP="00DE0900">
            <w:pPr>
              <w:pStyle w:val="berschrift2"/>
              <w:jc w:val="center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6A4942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17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5389448A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4173A9F" w14:textId="77777777" w:rsidR="00DE0900" w:rsidRPr="008A44A8" w:rsidRDefault="00DE0900" w:rsidP="00DE0900">
            <w:pPr>
              <w:pStyle w:val="berschrift2"/>
              <w:jc w:val="center"/>
              <w:rPr>
                <w:szCs w:val="21"/>
              </w:rPr>
            </w:pPr>
          </w:p>
        </w:tc>
      </w:tr>
      <w:tr w:rsidR="00DE0900" w14:paraId="60C7BD36" w14:textId="77777777" w:rsidTr="007533EF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5E2D0658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0594BD1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7CBE4F56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994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2BF6A236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2FB9BF2B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03E7AE64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A19D6AB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7C4D3BA1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39F583B4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1ACA5FBE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3CC891E9" w14:textId="77777777" w:rsidTr="007533EF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69B29B81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4048A5F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3D3CFE35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</w:rPr>
            </w:pPr>
            <w:r w:rsidRPr="005A1FAA">
              <w:rPr>
                <w:b/>
              </w:rPr>
              <w:t>Antwort: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14:paraId="67F10AB9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5354263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07408804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1AEAFD5" w14:textId="77777777" w:rsidR="00DE0900" w:rsidRPr="005A1FAA" w:rsidRDefault="00DE0900" w:rsidP="00DE0900">
            <w:pPr>
              <w:pStyle w:val="berschrift2"/>
              <w:ind w:hanging="278"/>
            </w:pPr>
            <w:r w:rsidRPr="005A1FAA">
              <w:t>Antwort: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359C68EE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72312D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53D56676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2A781673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59277B3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F0708FD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1BF0883C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  <w:r w:rsidRPr="00AA3B76">
              <w:rPr>
                <w:color w:val="0D0D0D" w:themeColor="text1" w:themeTint="F2"/>
                <w:szCs w:val="21"/>
              </w:rPr>
              <w:t>17 Kuchen kosten</w:t>
            </w:r>
            <w:r>
              <w:rPr>
                <w:color w:val="0D0D0D" w:themeColor="text1" w:themeTint="F2"/>
                <w:szCs w:val="21"/>
              </w:rPr>
              <w:t xml:space="preserve"> bei </w:t>
            </w:r>
            <w:proofErr w:type="gramStart"/>
            <w:r>
              <w:rPr>
                <w:color w:val="0D0D0D" w:themeColor="text1" w:themeTint="F2"/>
                <w:szCs w:val="21"/>
              </w:rPr>
              <w:t>Netto</w:t>
            </w:r>
            <w:r w:rsidRPr="00AA3B76">
              <w:rPr>
                <w:color w:val="0D0D0D" w:themeColor="text1" w:themeTint="F2"/>
                <w:szCs w:val="21"/>
              </w:rPr>
              <w:t xml:space="preserve"> </w:t>
            </w:r>
            <w:r>
              <w:rPr>
                <w:color w:val="0D0D0D" w:themeColor="text1" w:themeTint="F2"/>
                <w:szCs w:val="21"/>
              </w:rPr>
              <w:t xml:space="preserve"> </w:t>
            </w:r>
            <w:r>
              <w:rPr>
                <w:color w:val="0D0D0D" w:themeColor="text1" w:themeTint="F2"/>
              </w:rPr>
              <w:t>_</w:t>
            </w:r>
            <w:proofErr w:type="gramEnd"/>
            <w:r>
              <w:rPr>
                <w:color w:val="0D0D0D" w:themeColor="text1" w:themeTint="F2"/>
              </w:rPr>
              <w:t>__________ .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5A733B8" w14:textId="77777777" w:rsidR="00DE0900" w:rsidRPr="00382DC4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  <w:r w:rsidRPr="00382DC4">
              <w:rPr>
                <w:b w:val="0"/>
                <w:color w:val="0D0D0D" w:themeColor="text1" w:themeTint="F2"/>
                <w:szCs w:val="21"/>
              </w:rPr>
              <w:t>17 Kuchen kosten</w:t>
            </w:r>
            <w:r>
              <w:rPr>
                <w:b w:val="0"/>
                <w:color w:val="0D0D0D" w:themeColor="text1" w:themeTint="F2"/>
                <w:szCs w:val="21"/>
              </w:rPr>
              <w:t xml:space="preserve"> bei Lidl</w:t>
            </w:r>
            <w:r w:rsidRPr="00382DC4">
              <w:rPr>
                <w:b w:val="0"/>
                <w:color w:val="0D0D0D" w:themeColor="text1" w:themeTint="F2"/>
                <w:szCs w:val="21"/>
              </w:rPr>
              <w:t xml:space="preserve"> </w:t>
            </w:r>
            <w:r>
              <w:rPr>
                <w:color w:val="0D0D0D" w:themeColor="text1" w:themeTint="F2"/>
              </w:rPr>
              <w:t>__________</w:t>
            </w:r>
            <w:proofErr w:type="gramStart"/>
            <w:r>
              <w:rPr>
                <w:color w:val="0D0D0D" w:themeColor="text1" w:themeTint="F2"/>
              </w:rPr>
              <w:t>_ .</w:t>
            </w:r>
            <w:proofErr w:type="gramEnd"/>
          </w:p>
        </w:tc>
      </w:tr>
      <w:tr w:rsidR="00DE0900" w14:paraId="15492DFA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5C021650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71EE16A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6BA7DFE" w14:textId="77777777" w:rsidR="00DE0900" w:rsidRPr="006B4F7D" w:rsidRDefault="00DE0900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42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B8054FC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Cs w:val="21"/>
              </w:rPr>
            </w:pPr>
          </w:p>
        </w:tc>
      </w:tr>
      <w:tr w:rsidR="00DE0900" w14:paraId="1DFA79F1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33758EE9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3FF8583C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55DDC99" w14:textId="77777777" w:rsidR="00DE0900" w:rsidRPr="006B4F7D" w:rsidRDefault="00DE0900" w:rsidP="00DE0900">
            <w:pPr>
              <w:tabs>
                <w:tab w:val="left" w:pos="1236"/>
              </w:tabs>
              <w:jc w:val="left"/>
              <w:rPr>
                <w:b/>
                <w:color w:val="0D0D0D" w:themeColor="text1" w:themeTint="F2"/>
                <w:szCs w:val="21"/>
              </w:rPr>
            </w:pPr>
            <w:r w:rsidRPr="006B4F7D">
              <w:rPr>
                <w:color w:val="0D0D0D" w:themeColor="text1" w:themeTint="F2"/>
                <w:szCs w:val="21"/>
              </w:rPr>
              <w:t>c1)</w:t>
            </w:r>
            <w:r w:rsidRPr="006B4F7D">
              <w:rPr>
                <w:b/>
                <w:color w:val="0D0D0D" w:themeColor="text1" w:themeTint="F2"/>
                <w:szCs w:val="21"/>
              </w:rPr>
              <w:t xml:space="preserve"> </w:t>
            </w:r>
            <w:proofErr w:type="spellStart"/>
            <w:r w:rsidRPr="006B4F7D">
              <w:rPr>
                <w:b/>
                <w:color w:val="0D0D0D" w:themeColor="text1" w:themeTint="F2"/>
                <w:szCs w:val="21"/>
              </w:rPr>
              <w:t>Kik</w:t>
            </w:r>
            <w:proofErr w:type="spellEnd"/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CE4BB83" w14:textId="77777777" w:rsidR="00DE0900" w:rsidRPr="006B4F7D" w:rsidRDefault="00DE0900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  <w:r w:rsidRPr="006B4F7D">
              <w:rPr>
                <w:b w:val="0"/>
                <w:color w:val="0D0D0D" w:themeColor="text1" w:themeTint="F2"/>
                <w:szCs w:val="21"/>
              </w:rPr>
              <w:t>c2)</w:t>
            </w:r>
            <w:r w:rsidRPr="006B4F7D">
              <w:rPr>
                <w:color w:val="0D0D0D" w:themeColor="text1" w:themeTint="F2"/>
                <w:szCs w:val="21"/>
              </w:rPr>
              <w:t xml:space="preserve"> Takko</w:t>
            </w:r>
          </w:p>
        </w:tc>
      </w:tr>
      <w:tr w:rsidR="00DE0900" w14:paraId="441B1F03" w14:textId="77777777" w:rsidTr="007533EF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D24D503" w14:textId="77777777" w:rsidR="00DE0900" w:rsidRPr="00382DC4" w:rsidRDefault="00DE0900" w:rsidP="00DE0900">
            <w:pPr>
              <w:rPr>
                <w:sz w:val="16"/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790CB259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7722ED80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11FE3A5E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6111ED28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07C3FC8A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4BBE7EB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37BCD52C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624AD8AB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6C66F03C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</w:tr>
      <w:tr w:rsidR="00DE0900" w14:paraId="10BB1E9B" w14:textId="77777777" w:rsidTr="007533EF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5F81A19C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B21D09E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2B4CE2F0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949A600" wp14:editId="197241EB">
                  <wp:extent cx="330200" cy="330200"/>
                  <wp:effectExtent l="0" t="0" r="0" b="0"/>
                  <wp:docPr id="15731" name="Grafik 15731" descr="Hem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Shirt.sv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54" cy="330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3FAAEB1A" w14:textId="77777777" w:rsidR="00DE0900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1B0A1D17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b/>
                <w:color w:val="0D0D0D" w:themeColor="text1" w:themeTint="F2"/>
                <w:sz w:val="18"/>
              </w:rPr>
              <w:t>T-Shirts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6E0AAA42" w14:textId="77777777" w:rsidR="00DE0900" w:rsidRPr="00141B2A" w:rsidRDefault="00DE0900" w:rsidP="00DE0900">
            <w:pPr>
              <w:jc w:val="center"/>
              <w:rPr>
                <w:b/>
                <w:color w:val="0D0D0D" w:themeColor="text1" w:themeTint="F2"/>
                <w:sz w:val="18"/>
              </w:rPr>
            </w:pPr>
            <w:r w:rsidRPr="00141B2A">
              <w:rPr>
                <w:b/>
                <w:color w:val="0D0D0D" w:themeColor="text1" w:themeTint="F2"/>
                <w:sz w:val="18"/>
              </w:rPr>
              <w:t>Preis</w:t>
            </w:r>
          </w:p>
          <w:p w14:paraId="2A329AF1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 w:rsidRPr="00141B2A">
              <w:rPr>
                <w:b/>
                <w:color w:val="0D0D0D" w:themeColor="text1" w:themeTint="F2"/>
                <w:sz w:val="18"/>
              </w:rPr>
              <w:t>(in</w:t>
            </w:r>
            <w:r>
              <w:rPr>
                <w:b/>
                <w:color w:val="0D0D0D" w:themeColor="text1" w:themeTint="F2"/>
                <w:sz w:val="18"/>
              </w:rPr>
              <w:t xml:space="preserve"> Euro</w:t>
            </w:r>
            <w:r w:rsidRPr="00141B2A">
              <w:rPr>
                <w:b/>
                <w:color w:val="0D0D0D" w:themeColor="text1" w:themeTint="F2"/>
                <w:sz w:val="18"/>
              </w:rPr>
              <w:t>)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726ED7DB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15BD144" w14:textId="77777777" w:rsidR="00DE0900" w:rsidRPr="008A44A8" w:rsidRDefault="00DE0900" w:rsidP="00DE0900">
            <w:pPr>
              <w:pStyle w:val="berschrift2"/>
              <w:ind w:hanging="278"/>
              <w:jc w:val="center"/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F5787D9" wp14:editId="6C036180">
                  <wp:extent cx="330200" cy="330200"/>
                  <wp:effectExtent l="0" t="0" r="0" b="0"/>
                  <wp:docPr id="15732" name="Grafik 15732" descr="Hem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Shirt.sv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54" cy="330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5A77D5F9" w14:textId="77777777" w:rsidR="00DE0900" w:rsidRPr="006B4F7D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 w:rsidRPr="006B4F7D"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42589B1B" w14:textId="77777777" w:rsidR="00DE0900" w:rsidRPr="006B4F7D" w:rsidRDefault="00DE0900" w:rsidP="00DE0900">
            <w:pPr>
              <w:pStyle w:val="berschrift2"/>
              <w:jc w:val="center"/>
              <w:rPr>
                <w:szCs w:val="21"/>
              </w:rPr>
            </w:pPr>
            <w:r>
              <w:rPr>
                <w:color w:val="0D0D0D" w:themeColor="text1" w:themeTint="F2"/>
                <w:sz w:val="18"/>
              </w:rPr>
              <w:t>T-Shirts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5C4338FE" w14:textId="77777777" w:rsidR="00DE0900" w:rsidRPr="006B4F7D" w:rsidRDefault="00DE0900" w:rsidP="00DE0900">
            <w:pPr>
              <w:jc w:val="center"/>
              <w:rPr>
                <w:b/>
                <w:color w:val="0D0D0D" w:themeColor="text1" w:themeTint="F2"/>
                <w:sz w:val="18"/>
              </w:rPr>
            </w:pPr>
            <w:r w:rsidRPr="006B4F7D">
              <w:rPr>
                <w:b/>
                <w:color w:val="0D0D0D" w:themeColor="text1" w:themeTint="F2"/>
                <w:sz w:val="18"/>
              </w:rPr>
              <w:t>Preis</w:t>
            </w:r>
          </w:p>
          <w:p w14:paraId="19EE4E7A" w14:textId="77777777" w:rsidR="00DE0900" w:rsidRPr="006B4F7D" w:rsidRDefault="00DE0900" w:rsidP="00DE0900">
            <w:pPr>
              <w:pStyle w:val="berschrift2"/>
              <w:jc w:val="center"/>
              <w:rPr>
                <w:szCs w:val="21"/>
              </w:rPr>
            </w:pPr>
            <w:r w:rsidRPr="006B4F7D">
              <w:rPr>
                <w:color w:val="0D0D0D" w:themeColor="text1" w:themeTint="F2"/>
                <w:sz w:val="18"/>
              </w:rPr>
              <w:t>(in Euro)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6456EDE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6C994EE9" w14:textId="77777777" w:rsidTr="007533EF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591DF9F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783CC341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4E1B956A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58C06B40" wp14:editId="68DF6AE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90805</wp:posOffset>
                      </wp:positionV>
                      <wp:extent cx="98425" cy="218440"/>
                      <wp:effectExtent l="0" t="0" r="15875" b="10160"/>
                      <wp:wrapNone/>
                      <wp:docPr id="38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B3583DE" id="Pfeil: nach rechts gekrümmt 59" o:spid="_x0000_s1026" type="#_x0000_t102" style="position:absolute;margin-left:34.2pt;margin-top:7.15pt;width:7.75pt;height:17.2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" adj="16734,2038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9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3FE6A4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6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7FE0F8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48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65E65731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50ABEF7B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  <w:r w:rsidRPr="00967BEC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5E1565BA" wp14:editId="75EC7EC9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74295</wp:posOffset>
                      </wp:positionV>
                      <wp:extent cx="98425" cy="218440"/>
                      <wp:effectExtent l="0" t="0" r="15875" b="10160"/>
                      <wp:wrapNone/>
                      <wp:docPr id="38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8C947ED" id="Pfeil: nach rechts gekrümmt 59" o:spid="_x0000_s1026" type="#_x0000_t102" style="position:absolute;margin-left:41.85pt;margin-top:5.85pt;width:7.75pt;height:17.2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" adj="16734,20384,16200" fillcolor="#a5a5a5 [2092]" strokecolor="#a5a5a5 [2092]" strokeweight="2pt"/>
                  </w:pict>
                </mc:Fallback>
              </mc:AlternateContent>
            </w:r>
            <w:r w:rsidRPr="00967BEC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0CC8ECA5" wp14:editId="132B20BB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358140</wp:posOffset>
                      </wp:positionV>
                      <wp:extent cx="98425" cy="218440"/>
                      <wp:effectExtent l="0" t="0" r="15875" b="10160"/>
                      <wp:wrapNone/>
                      <wp:docPr id="38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BCE32D0" id="Pfeil: nach rechts gekrümmt 59" o:spid="_x0000_s1026" type="#_x0000_t102" style="position:absolute;margin-left:41.25pt;margin-top:28.2pt;width:7.75pt;height:17.2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" adj="16734,2038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0F251C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6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0FA4CD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54,90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A32093C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2190AC2D" w14:textId="77777777" w:rsidTr="007533EF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50753442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3B62AC4E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53790E7E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9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2DCFAA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06848913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58B48FD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78934E8B" wp14:editId="46391592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-142875</wp:posOffset>
                      </wp:positionV>
                      <wp:extent cx="133350" cy="218440"/>
                      <wp:effectExtent l="0" t="0" r="19050" b="10160"/>
                      <wp:wrapNone/>
                      <wp:docPr id="39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2D4B796" id="Pfeil: nach rechts gekrümmt 59" o:spid="_x0000_s1026" type="#_x0000_t102" style="position:absolute;margin-left:3.75pt;margin-top:-11.25pt;width:10.5pt;height:17.2pt;flip:x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" adj="15007,19952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6B7BD664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DCBB49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1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170983DD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3146C6E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  <w:r w:rsidRPr="00967BEC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 wp14:anchorId="16FD4B3F" wp14:editId="0E3C7520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128270</wp:posOffset>
                      </wp:positionV>
                      <wp:extent cx="133350" cy="218440"/>
                      <wp:effectExtent l="0" t="0" r="19050" b="10160"/>
                      <wp:wrapNone/>
                      <wp:docPr id="39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683924D" id="Pfeil: nach rechts gekrümmt 59" o:spid="_x0000_s1026" type="#_x0000_t102" style="position:absolute;margin-left:3pt;margin-top:10.1pt;width:10.5pt;height:17.2pt;flip:x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" adj="15007,19952,16200" fillcolor="#a5a5a5 [2092]" strokecolor="#a5a5a5 [2092]" strokeweight="2pt"/>
                  </w:pict>
                </mc:Fallback>
              </mc:AlternateContent>
            </w:r>
            <w:r w:rsidRPr="00967BEC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4065F9CF" wp14:editId="232D41F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-125730</wp:posOffset>
                      </wp:positionV>
                      <wp:extent cx="133350" cy="218440"/>
                      <wp:effectExtent l="0" t="0" r="19050" b="10160"/>
                      <wp:wrapNone/>
                      <wp:docPr id="39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1FAD67A" id="Pfeil: nach rechts gekrümmt 59" o:spid="_x0000_s1026" type="#_x0000_t102" style="position:absolute;margin-left:3pt;margin-top:-9.9pt;width:10.5pt;height:17.2pt;flip:x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" adj="15007,19952,16200" fillcolor="#a5a5a5 [2092]" strokecolor="#a5a5a5 [2092]" strokeweight="2pt"/>
                  </w:pict>
                </mc:Fallback>
              </mc:AlternateContent>
            </w:r>
          </w:p>
        </w:tc>
      </w:tr>
      <w:tr w:rsidR="00DE0900" w14:paraId="4A471CBC" w14:textId="77777777" w:rsidTr="007533EF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462A099F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5BFF958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40CD83FA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1A49147A" wp14:editId="00A33B14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-96520</wp:posOffset>
                      </wp:positionV>
                      <wp:extent cx="98425" cy="218440"/>
                      <wp:effectExtent l="0" t="0" r="15875" b="10160"/>
                      <wp:wrapNone/>
                      <wp:docPr id="39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3B09153" id="Pfeil: nach rechts gekrümmt 59" o:spid="_x0000_s1026" type="#_x0000_t102" style="position:absolute;margin-left:33.6pt;margin-top:-7.6pt;width:7.75pt;height:17.2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" adj="16734,2038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9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4CF3F3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5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4E377ADB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41710BA2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111E2EEF" wp14:editId="4DFB30EF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-111125</wp:posOffset>
                      </wp:positionV>
                      <wp:extent cx="133350" cy="218440"/>
                      <wp:effectExtent l="0" t="0" r="19050" b="10160"/>
                      <wp:wrapNone/>
                      <wp:docPr id="39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66DCD55" id="Pfeil: nach rechts gekrümmt 59" o:spid="_x0000_s1026" type="#_x0000_t102" style="position:absolute;margin-left:3.75pt;margin-top:-8.75pt;width:10.5pt;height:17.2pt;flip:x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" adj="15007,19952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8D82B28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FC6731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5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790F651D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EA71114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0CEF7A82" w14:textId="77777777" w:rsidTr="007533EF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526246D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4350320E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769D0F5C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994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0263392E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33955DD2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043D1F68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7EA824B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3A9542D9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0B32633D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2715DDEC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42B806C5" w14:textId="77777777" w:rsidTr="007533EF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5A3B838C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38328626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0551360D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</w:rPr>
            </w:pPr>
            <w:r w:rsidRPr="005A1FAA">
              <w:rPr>
                <w:b/>
              </w:rPr>
              <w:t>Antwort: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14:paraId="179346D3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810C5AD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067C3A18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6CD5FB1" w14:textId="77777777" w:rsidR="00DE0900" w:rsidRPr="005A1FAA" w:rsidRDefault="00DE0900" w:rsidP="00DE0900">
            <w:pPr>
              <w:pStyle w:val="berschrift2"/>
              <w:ind w:hanging="278"/>
            </w:pPr>
            <w:r w:rsidRPr="00052063">
              <w:rPr>
                <w:color w:val="000000"/>
              </w:rPr>
              <w:t>Antwort</w:t>
            </w:r>
            <w:r w:rsidRPr="005A1FAA">
              <w:t xml:space="preserve">: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6FDCF33F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6CB1F3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06F366B6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6C3C9C9F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8E88551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7B4F2E6B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27B4AF57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9B768CE" w14:textId="77777777" w:rsidR="00DE0900" w:rsidRPr="00382DC4" w:rsidRDefault="00DE0900" w:rsidP="00DE0900">
            <w:pPr>
              <w:pStyle w:val="berschrift2"/>
              <w:ind w:hanging="278"/>
              <w:rPr>
                <w:b w:val="0"/>
                <w:szCs w:val="21"/>
              </w:rPr>
            </w:pPr>
          </w:p>
        </w:tc>
      </w:tr>
      <w:tr w:rsidR="00DE0900" w14:paraId="4E64F0EA" w14:textId="77777777" w:rsidTr="007533EF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6C516E47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B009700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30ADA28F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14:paraId="10420D56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106575C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7B524A52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EFA2D31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7EA47EF3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A71B6E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30D3F4D9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1511CD91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17B10CF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394099D6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7E5A68E7" w14:textId="77777777" w:rsidR="00DE0900" w:rsidRPr="00382DC4" w:rsidRDefault="00DE0900" w:rsidP="00DE0900">
            <w:pPr>
              <w:tabs>
                <w:tab w:val="left" w:pos="1236"/>
              </w:tabs>
              <w:jc w:val="left"/>
              <w:rPr>
                <w:color w:val="0D0D0D" w:themeColor="text1" w:themeTint="F2"/>
                <w:szCs w:val="21"/>
              </w:rPr>
            </w:pPr>
            <w:r w:rsidRPr="00382DC4">
              <w:rPr>
                <w:color w:val="0D0D0D" w:themeColor="text1" w:themeTint="F2"/>
                <w:szCs w:val="21"/>
              </w:rPr>
              <w:t xml:space="preserve">d1) </w:t>
            </w:r>
            <w:r w:rsidRPr="00CC1527">
              <w:rPr>
                <w:b/>
                <w:color w:val="0D0D0D" w:themeColor="text1" w:themeTint="F2"/>
                <w:szCs w:val="21"/>
              </w:rPr>
              <w:t>Karstadt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D774EAA" w14:textId="77777777" w:rsidR="00DE0900" w:rsidRPr="00382DC4" w:rsidRDefault="00DE0900" w:rsidP="00DE0900">
            <w:pPr>
              <w:pStyle w:val="berschrift2"/>
              <w:rPr>
                <w:b w:val="0"/>
                <w:color w:val="0D0D0D" w:themeColor="text1" w:themeTint="F2"/>
                <w:szCs w:val="21"/>
              </w:rPr>
            </w:pPr>
            <w:r w:rsidRPr="00382DC4">
              <w:rPr>
                <w:b w:val="0"/>
                <w:color w:val="0D0D0D" w:themeColor="text1" w:themeTint="F2"/>
                <w:szCs w:val="21"/>
              </w:rPr>
              <w:t xml:space="preserve">d2) </w:t>
            </w:r>
            <w:r w:rsidRPr="00CC1527">
              <w:rPr>
                <w:color w:val="0D0D0D" w:themeColor="text1" w:themeTint="F2"/>
                <w:szCs w:val="21"/>
              </w:rPr>
              <w:t>Kaufhof</w:t>
            </w:r>
          </w:p>
        </w:tc>
      </w:tr>
      <w:tr w:rsidR="00DE0900" w14:paraId="690AF2C2" w14:textId="77777777" w:rsidTr="007533EF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6707E640" w14:textId="77777777" w:rsidR="00DE0900" w:rsidRPr="00382DC4" w:rsidRDefault="00DE0900" w:rsidP="00DE0900">
            <w:pPr>
              <w:rPr>
                <w:sz w:val="16"/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35191665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1E7CDECF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377C74EE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3C9E9E1C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2C24753C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DB24934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0BAF1188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56404660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7AD8C503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</w:tr>
      <w:tr w:rsidR="00DE0900" w14:paraId="3F3E73ED" w14:textId="77777777" w:rsidTr="007533EF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640FE141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0416037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77150381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8912950" wp14:editId="33EAB42F">
                  <wp:extent cx="339725" cy="339725"/>
                  <wp:effectExtent l="0" t="0" r="0" b="3175"/>
                  <wp:docPr id="15733" name="Grafik 15733" descr="H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Pants.sv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82" cy="33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7C3470C8" w14:textId="77777777" w:rsidR="00DE0900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02D7B1DB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b/>
                <w:color w:val="0D0D0D" w:themeColor="text1" w:themeTint="F2"/>
                <w:sz w:val="18"/>
              </w:rPr>
              <w:t>Hosen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27CEC227" w14:textId="77777777" w:rsidR="00DE0900" w:rsidRPr="00141B2A" w:rsidRDefault="00DE0900" w:rsidP="00DE0900">
            <w:pPr>
              <w:jc w:val="center"/>
              <w:rPr>
                <w:b/>
                <w:color w:val="0D0D0D" w:themeColor="text1" w:themeTint="F2"/>
                <w:sz w:val="18"/>
              </w:rPr>
            </w:pPr>
            <w:r w:rsidRPr="00141B2A">
              <w:rPr>
                <w:b/>
                <w:color w:val="0D0D0D" w:themeColor="text1" w:themeTint="F2"/>
                <w:sz w:val="18"/>
              </w:rPr>
              <w:t>Preis</w:t>
            </w:r>
          </w:p>
          <w:p w14:paraId="41FB105C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 w:rsidRPr="00141B2A">
              <w:rPr>
                <w:b/>
                <w:color w:val="0D0D0D" w:themeColor="text1" w:themeTint="F2"/>
                <w:sz w:val="18"/>
              </w:rPr>
              <w:t>(in</w:t>
            </w:r>
            <w:r>
              <w:rPr>
                <w:b/>
                <w:color w:val="0D0D0D" w:themeColor="text1" w:themeTint="F2"/>
                <w:sz w:val="18"/>
              </w:rPr>
              <w:t xml:space="preserve"> Euro</w:t>
            </w:r>
            <w:r w:rsidRPr="00141B2A">
              <w:rPr>
                <w:b/>
                <w:color w:val="0D0D0D" w:themeColor="text1" w:themeTint="F2"/>
                <w:sz w:val="18"/>
              </w:rPr>
              <w:t>)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57AF811F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02F96B17" w14:textId="77777777" w:rsidR="00DE0900" w:rsidRPr="008A44A8" w:rsidRDefault="00DE0900" w:rsidP="00DE0900">
            <w:pPr>
              <w:pStyle w:val="berschrift2"/>
              <w:ind w:hanging="278"/>
              <w:jc w:val="center"/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E0F4BE9" wp14:editId="3BE00582">
                  <wp:extent cx="339725" cy="339725"/>
                  <wp:effectExtent l="0" t="0" r="0" b="3175"/>
                  <wp:docPr id="15734" name="Grafik 15734" descr="H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Pants.sv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82" cy="33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358E0941" w14:textId="77777777" w:rsidR="00DE0900" w:rsidRPr="00CC1527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 w:rsidRPr="00CC1527"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2505C96D" w14:textId="77777777" w:rsidR="00DE0900" w:rsidRPr="00CC1527" w:rsidRDefault="00DE0900" w:rsidP="00DE0900">
            <w:pPr>
              <w:pStyle w:val="berschrift2"/>
              <w:jc w:val="center"/>
              <w:rPr>
                <w:szCs w:val="21"/>
              </w:rPr>
            </w:pPr>
            <w:r w:rsidRPr="00CC1527">
              <w:rPr>
                <w:color w:val="0D0D0D" w:themeColor="text1" w:themeTint="F2"/>
                <w:sz w:val="18"/>
              </w:rPr>
              <w:t>Hosen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6A0D17A9" w14:textId="77777777" w:rsidR="00DE0900" w:rsidRPr="00CC1527" w:rsidRDefault="00DE0900" w:rsidP="00DE0900">
            <w:pPr>
              <w:jc w:val="center"/>
              <w:rPr>
                <w:b/>
                <w:color w:val="0D0D0D" w:themeColor="text1" w:themeTint="F2"/>
                <w:sz w:val="18"/>
              </w:rPr>
            </w:pPr>
            <w:r w:rsidRPr="00CC1527">
              <w:rPr>
                <w:b/>
                <w:color w:val="0D0D0D" w:themeColor="text1" w:themeTint="F2"/>
                <w:sz w:val="18"/>
              </w:rPr>
              <w:t>Preis</w:t>
            </w:r>
          </w:p>
          <w:p w14:paraId="1351B006" w14:textId="77777777" w:rsidR="00DE0900" w:rsidRPr="00CC1527" w:rsidRDefault="00DE0900" w:rsidP="00DE0900">
            <w:pPr>
              <w:pStyle w:val="berschrift2"/>
              <w:jc w:val="center"/>
              <w:rPr>
                <w:szCs w:val="21"/>
              </w:rPr>
            </w:pPr>
            <w:r w:rsidRPr="00CC1527">
              <w:rPr>
                <w:color w:val="0D0D0D" w:themeColor="text1" w:themeTint="F2"/>
                <w:sz w:val="18"/>
              </w:rPr>
              <w:t>(in Euro)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FDA92CC" w14:textId="77777777" w:rsidR="00DE0900" w:rsidRPr="008A44A8" w:rsidRDefault="00DE0900" w:rsidP="00DE0900">
            <w:pPr>
              <w:pStyle w:val="berschrift2"/>
              <w:jc w:val="center"/>
              <w:rPr>
                <w:szCs w:val="21"/>
              </w:rPr>
            </w:pPr>
          </w:p>
        </w:tc>
      </w:tr>
      <w:tr w:rsidR="00DE0900" w14:paraId="687B64E8" w14:textId="77777777" w:rsidTr="007533EF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59F22071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38D3649F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20C7EBE0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 w:rsidRPr="00CC1527">
              <w:rPr>
                <w:noProof/>
                <w:color w:val="7F7F7F" w:themeColor="text1" w:themeTint="8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1C401A3B" wp14:editId="623B0048">
                      <wp:simplePos x="0" y="0"/>
                      <wp:positionH relativeFrom="column">
                        <wp:posOffset>1965325</wp:posOffset>
                      </wp:positionH>
                      <wp:positionV relativeFrom="paragraph">
                        <wp:posOffset>365760</wp:posOffset>
                      </wp:positionV>
                      <wp:extent cx="133350" cy="218440"/>
                      <wp:effectExtent l="0" t="0" r="19050" b="10160"/>
                      <wp:wrapNone/>
                      <wp:docPr id="39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E5EB8F3" id="Pfeil: nach rechts gekrümmt 59" o:spid="_x0000_s1026" type="#_x0000_t102" style="position:absolute;margin-left:154.75pt;margin-top:28.8pt;width:10.5pt;height:17.2pt;flip:x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" adj="15007,19952,16200" fillcolor="#a5a5a5 [2092]" strokecolor="#a5a5a5 [2092]" strokeweight="2pt"/>
                  </w:pict>
                </mc:Fallback>
              </mc:AlternateContent>
            </w:r>
            <w:r w:rsidRPr="00CC1527">
              <w:rPr>
                <w:noProof/>
                <w:color w:val="7F7F7F" w:themeColor="text1" w:themeTint="8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0C86A280" wp14:editId="2414C1E6">
                      <wp:simplePos x="0" y="0"/>
                      <wp:positionH relativeFrom="column">
                        <wp:posOffset>1965325</wp:posOffset>
                      </wp:positionH>
                      <wp:positionV relativeFrom="paragraph">
                        <wp:posOffset>111760</wp:posOffset>
                      </wp:positionV>
                      <wp:extent cx="133350" cy="218440"/>
                      <wp:effectExtent l="0" t="0" r="19050" b="10160"/>
                      <wp:wrapNone/>
                      <wp:docPr id="39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ED3AE16" id="Pfeil: nach rechts gekrümmt 59" o:spid="_x0000_s1026" type="#_x0000_t102" style="position:absolute;margin-left:154.75pt;margin-top:8.8pt;width:10.5pt;height:17.2pt;flip:x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" adj="15007,19952,16200" fillcolor="#a5a5a5 [2092]" strokecolor="#a5a5a5 [2092]" strokeweight="2pt"/>
                  </w:pict>
                </mc:Fallback>
              </mc:AlternateContent>
            </w:r>
            <w:r w:rsidRPr="00CC1527">
              <w:rPr>
                <w:noProof/>
                <w:color w:val="7F7F7F" w:themeColor="text1" w:themeTint="8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4B5F4D46" wp14:editId="22246387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380365</wp:posOffset>
                      </wp:positionV>
                      <wp:extent cx="98425" cy="218440"/>
                      <wp:effectExtent l="0" t="0" r="15875" b="10160"/>
                      <wp:wrapNone/>
                      <wp:docPr id="39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C088E81" id="Pfeil: nach rechts gekrümmt 59" o:spid="_x0000_s1026" type="#_x0000_t102" style="position:absolute;margin-left:34.5pt;margin-top:29.95pt;width:7.75pt;height:17.2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" adj="16734,20384,16200" fillcolor="#a5a5a5 [2092]" strokecolor="#a5a5a5 [2092]" strokeweight="2pt"/>
                  </w:pict>
                </mc:Fallback>
              </mc:AlternateContent>
            </w:r>
            <w:r w:rsidRPr="00CC1527">
              <w:rPr>
                <w:noProof/>
                <w:color w:val="7F7F7F" w:themeColor="text1" w:themeTint="8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690AF780" wp14:editId="64C5D1F3">
                      <wp:simplePos x="0" y="0"/>
                      <wp:positionH relativeFrom="column">
                        <wp:posOffset>445770</wp:posOffset>
                      </wp:positionH>
                      <wp:positionV relativeFrom="paragraph">
                        <wp:posOffset>96520</wp:posOffset>
                      </wp:positionV>
                      <wp:extent cx="98425" cy="218440"/>
                      <wp:effectExtent l="0" t="0" r="15875" b="10160"/>
                      <wp:wrapNone/>
                      <wp:docPr id="39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8327DAF" id="Pfeil: nach rechts gekrümmt 59" o:spid="_x0000_s1026" type="#_x0000_t102" style="position:absolute;margin-left:35.1pt;margin-top:7.6pt;width:7.75pt;height:17.2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" adj="16734,2038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9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B0A81F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2E8C80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84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08D0B8CF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4A4E9A6A" w14:textId="77777777" w:rsidR="00DE0900" w:rsidRPr="008A44A8" w:rsidRDefault="00DE0900" w:rsidP="00DE0900">
            <w:pPr>
              <w:pStyle w:val="berschrift2"/>
              <w:jc w:val="center"/>
              <w:rPr>
                <w:szCs w:val="21"/>
              </w:rPr>
            </w:pPr>
            <w:r w:rsidRPr="00CC1527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14143910" wp14:editId="66DDCFDC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73660</wp:posOffset>
                      </wp:positionV>
                      <wp:extent cx="98425" cy="218440"/>
                      <wp:effectExtent l="0" t="0" r="15875" b="10160"/>
                      <wp:wrapNone/>
                      <wp:docPr id="39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9D47F5B" id="Pfeil: nach rechts gekrümmt 59" o:spid="_x0000_s1026" type="#_x0000_t102" style="position:absolute;margin-left:43.35pt;margin-top:5.8pt;width:7.75pt;height:17.2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" adj="16734,20384,16200" fillcolor="#a5a5a5 [2092]" strokecolor="#a5a5a5 [2092]" strokeweight="2pt"/>
                  </w:pict>
                </mc:Fallback>
              </mc:AlternateContent>
            </w:r>
            <w:r w:rsidRPr="00CC1527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667C1BD6" wp14:editId="4244D6AE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357505</wp:posOffset>
                      </wp:positionV>
                      <wp:extent cx="98425" cy="218440"/>
                      <wp:effectExtent l="0" t="0" r="15875" b="10160"/>
                      <wp:wrapNone/>
                      <wp:docPr id="40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B2F0751" id="Pfeil: nach rechts gekrümmt 59" o:spid="_x0000_s1026" type="#_x0000_t102" style="position:absolute;margin-left:42.75pt;margin-top:28.15pt;width:7.75pt;height:17.2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" adj="16734,20384,16200" fillcolor="#a5a5a5 [2092]" strokecolor="#a5a5a5 [2092]" strokeweight="2pt"/>
                  </w:pict>
                </mc:Fallback>
              </mc:AlternateContent>
            </w:r>
            <w:r w:rsidRPr="00CC1527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216768" behindDoc="0" locked="0" layoutInCell="1" allowOverlap="1" wp14:anchorId="65ECA74D" wp14:editId="42DB29DC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88900</wp:posOffset>
                      </wp:positionV>
                      <wp:extent cx="133350" cy="218440"/>
                      <wp:effectExtent l="0" t="0" r="19050" b="10160"/>
                      <wp:wrapNone/>
                      <wp:docPr id="40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359528C" id="Pfeil: nach rechts gekrümmt 59" o:spid="_x0000_s1026" type="#_x0000_t102" style="position:absolute;margin-left:163pt;margin-top:7pt;width:10.5pt;height:17.2pt;flip:x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" adj="15007,19952,16200" fillcolor="#a5a5a5 [2092]" strokecolor="#a5a5a5 [2092]" strokeweight="2pt"/>
                  </w:pict>
                </mc:Fallback>
              </mc:AlternateContent>
            </w:r>
            <w:r w:rsidRPr="00CC1527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6CE1C48C" wp14:editId="2C3E10B8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342900</wp:posOffset>
                      </wp:positionV>
                      <wp:extent cx="133350" cy="218440"/>
                      <wp:effectExtent l="0" t="0" r="19050" b="10160"/>
                      <wp:wrapNone/>
                      <wp:docPr id="40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A8DE025" id="Pfeil: nach rechts gekrümmt 59" o:spid="_x0000_s1026" type="#_x0000_t102" style="position:absolute;margin-left:163pt;margin-top:27pt;width:10.5pt;height:17.2pt;flip:x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" adj="15007,19952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86BDB5" w14:textId="77777777" w:rsidR="00DE0900" w:rsidRPr="00CC1527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12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28A37F" w14:textId="77777777" w:rsidR="00DE0900" w:rsidRPr="00CC1527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93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214F157" w14:textId="77777777" w:rsidR="00DE0900" w:rsidRPr="008A44A8" w:rsidRDefault="00DE0900" w:rsidP="00DE0900">
            <w:pPr>
              <w:pStyle w:val="berschrift2"/>
              <w:jc w:val="center"/>
              <w:rPr>
                <w:szCs w:val="21"/>
              </w:rPr>
            </w:pPr>
          </w:p>
        </w:tc>
      </w:tr>
      <w:tr w:rsidR="00DE0900" w14:paraId="3020C026" w14:textId="77777777" w:rsidTr="007533EF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60DAF963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4B9E3463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0F4CA99C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9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1391E1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3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08D00DCD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30AE39A1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6E5AC42" w14:textId="77777777" w:rsidR="00DE0900" w:rsidRPr="008A44A8" w:rsidRDefault="00DE0900" w:rsidP="00DE0900">
            <w:pPr>
              <w:pStyle w:val="berschrift2"/>
              <w:jc w:val="center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0E207D" w14:textId="77777777" w:rsidR="00DE0900" w:rsidRPr="00CC1527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3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3D01444F" w14:textId="77777777" w:rsidR="00DE0900" w:rsidRPr="00CC1527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4A66FED" w14:textId="77777777" w:rsidR="00DE0900" w:rsidRPr="008A44A8" w:rsidRDefault="00DE0900" w:rsidP="00DE0900">
            <w:pPr>
              <w:pStyle w:val="berschrift2"/>
              <w:jc w:val="center"/>
              <w:rPr>
                <w:szCs w:val="21"/>
              </w:rPr>
            </w:pPr>
          </w:p>
        </w:tc>
      </w:tr>
      <w:tr w:rsidR="00DE0900" w14:paraId="6F010953" w14:textId="77777777" w:rsidTr="007533EF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3783EC1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670C60DB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0EC9D61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99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5E7AB0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9</w:t>
            </w: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739593B7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4C50D555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5414EF7A" w14:textId="77777777" w:rsidR="00DE0900" w:rsidRPr="008A44A8" w:rsidRDefault="00DE0900" w:rsidP="00DE0900">
            <w:pPr>
              <w:pStyle w:val="berschrift2"/>
              <w:jc w:val="center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33EDBE" w14:textId="77777777" w:rsidR="00DE0900" w:rsidRPr="00CC1527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9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5D34645E" w14:textId="77777777" w:rsidR="00DE0900" w:rsidRPr="00CC1527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DFB5BE4" w14:textId="77777777" w:rsidR="00DE0900" w:rsidRPr="008A44A8" w:rsidRDefault="00DE0900" w:rsidP="00DE0900">
            <w:pPr>
              <w:pStyle w:val="berschrift2"/>
              <w:jc w:val="center"/>
              <w:rPr>
                <w:szCs w:val="21"/>
              </w:rPr>
            </w:pPr>
          </w:p>
        </w:tc>
      </w:tr>
      <w:tr w:rsidR="00DE0900" w14:paraId="4D535648" w14:textId="77777777" w:rsidTr="007533EF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5CFAAA5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AD22839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4B5DF9F5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994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6F4B1161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2DE6AD3A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05904EA2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C25580C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0FAF8ADF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5C6F3D90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3299B220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1C605F12" w14:textId="77777777" w:rsidTr="007533EF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121EE23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DB9705B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2E184361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  <w:color w:val="000000"/>
              </w:rPr>
            </w:pPr>
            <w:r w:rsidRPr="005A1FAA">
              <w:rPr>
                <w:b/>
                <w:color w:val="000000"/>
              </w:rPr>
              <w:t>Antwort: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</w:tcPr>
          <w:p w14:paraId="73DD9E6D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  <w:color w:val="000000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813B2A9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46B9C8FF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  <w:color w:val="00000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060C30A" w14:textId="77777777" w:rsidR="00DE0900" w:rsidRPr="005A1FAA" w:rsidRDefault="00DE0900" w:rsidP="00DE0900">
            <w:pPr>
              <w:pStyle w:val="berschrift2"/>
              <w:ind w:hanging="278"/>
              <w:rPr>
                <w:color w:val="000000"/>
              </w:rPr>
            </w:pPr>
            <w:r w:rsidRPr="005A1FAA">
              <w:rPr>
                <w:color w:val="000000"/>
              </w:rPr>
              <w:t>Antwort: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7B273FC1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C5C93F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5DC652B9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53D7F796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382C038A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B90A259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46B0E24F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AE6D076" w14:textId="77777777" w:rsidR="00DE0900" w:rsidRPr="008A44A8" w:rsidRDefault="00DE0900" w:rsidP="00DE0900">
            <w:pPr>
              <w:pStyle w:val="berschrift2"/>
              <w:ind w:hanging="278"/>
              <w:rPr>
                <w:szCs w:val="21"/>
              </w:rPr>
            </w:pPr>
          </w:p>
        </w:tc>
      </w:tr>
    </w:tbl>
    <w:p w14:paraId="1F422297" w14:textId="77777777" w:rsidR="00DE0900" w:rsidRDefault="00DE0900" w:rsidP="00DE0900">
      <w:pPr>
        <w:rPr>
          <w:sz w:val="4"/>
        </w:rPr>
      </w:pPr>
    </w:p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278"/>
        <w:gridCol w:w="877"/>
        <w:gridCol w:w="1051"/>
        <w:gridCol w:w="1077"/>
        <w:gridCol w:w="851"/>
        <w:gridCol w:w="1064"/>
        <w:gridCol w:w="1064"/>
        <w:gridCol w:w="426"/>
        <w:gridCol w:w="638"/>
        <w:gridCol w:w="1065"/>
      </w:tblGrid>
      <w:tr w:rsidR="00DE0900" w14:paraId="7D1D745E" w14:textId="77777777" w:rsidTr="00DE0900">
        <w:trPr>
          <w:trHeight w:val="442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35C050" w14:textId="77777777" w:rsidR="00DE0900" w:rsidRPr="006269F6" w:rsidRDefault="00DE0900" w:rsidP="00DE0900">
            <w:pPr>
              <w:pStyle w:val="berschrift2"/>
            </w:pPr>
            <w:r>
              <w:lastRenderedPageBreak/>
              <w:t>7</w:t>
            </w:r>
          </w:p>
        </w:tc>
        <w:tc>
          <w:tcPr>
            <w:tcW w:w="839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41FA582" w14:textId="77777777" w:rsidR="00DE0900" w:rsidRDefault="00DE0900" w:rsidP="00DE0900">
            <w:pPr>
              <w:pStyle w:val="berschrift2"/>
            </w:pPr>
            <w:r>
              <w:t>Textaufgaben</w:t>
            </w:r>
          </w:p>
        </w:tc>
      </w:tr>
      <w:tr w:rsidR="00DE0900" w14:paraId="608972C0" w14:textId="77777777" w:rsidTr="00DE0900">
        <w:trPr>
          <w:trHeight w:val="427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6E063BFF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0389D9A" w14:textId="77777777" w:rsidR="00DE0900" w:rsidRDefault="00DE0900" w:rsidP="00DE0900">
            <w:pPr>
              <w:pStyle w:val="berschrift2"/>
              <w:ind w:left="0" w:firstLine="0"/>
            </w:pPr>
          </w:p>
        </w:tc>
        <w:tc>
          <w:tcPr>
            <w:tcW w:w="641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702C915" w14:textId="77777777" w:rsidR="00DE0900" w:rsidRPr="006269F6" w:rsidRDefault="00DE0900" w:rsidP="00DE0900">
            <w:pPr>
              <w:ind w:left="360" w:hanging="360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64141F02" wp14:editId="72F68A75">
                      <wp:simplePos x="0" y="0"/>
                      <wp:positionH relativeFrom="column">
                        <wp:posOffset>2031365</wp:posOffset>
                      </wp:positionH>
                      <wp:positionV relativeFrom="paragraph">
                        <wp:posOffset>-21590</wp:posOffset>
                      </wp:positionV>
                      <wp:extent cx="107315" cy="236220"/>
                      <wp:effectExtent l="0" t="0" r="26035" b="11430"/>
                      <wp:wrapNone/>
                      <wp:docPr id="10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731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0B031EE" id="Pfeil: nach rechts gekrümmt 59" o:spid="_x0000_s1026" type="#_x0000_t102" style="position:absolute;margin-left:159.95pt;margin-top:-1.7pt;width:8.45pt;height:18.6pt;flip:x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" adj="16694,20374,16200" fillcolor="#a5a5a5 [2092]" strokecolor="#a5a5a5 [2092]" strokeweight="2pt"/>
                  </w:pict>
                </mc:Fallback>
              </mc:AlternateContent>
            </w:r>
            <w:r>
              <w:t>Löse die Aufgabe</w:t>
            </w:r>
            <w:r w:rsidRPr="009A2330">
              <w:t xml:space="preserve">. </w:t>
            </w:r>
            <w:r>
              <w:t xml:space="preserve">Erstelle die Pfeile </w:t>
            </w:r>
            <w:proofErr w:type="gramStart"/>
            <w:r>
              <w:t xml:space="preserve">(  </w:t>
            </w:r>
            <w:proofErr w:type="gramEnd"/>
            <w:r>
              <w:t xml:space="preserve">    ). Beschrifte die Pfeile. 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E8DD94" w14:textId="77777777" w:rsidR="00DE0900" w:rsidRPr="006269F6" w:rsidRDefault="00DE0900" w:rsidP="00DE0900">
            <w:pPr>
              <w:ind w:left="360" w:hanging="360"/>
            </w:pPr>
          </w:p>
        </w:tc>
      </w:tr>
      <w:tr w:rsidR="00DE0900" w14:paraId="1DC01AD4" w14:textId="77777777" w:rsidTr="00DE0900">
        <w:trPr>
          <w:trHeight w:val="454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4042910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7EA80135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0E434984" w14:textId="77777777" w:rsidR="00DE0900" w:rsidRPr="002A371E" w:rsidRDefault="00DE0900" w:rsidP="00DE0900">
            <w:pPr>
              <w:tabs>
                <w:tab w:val="left" w:pos="1236"/>
              </w:tabs>
              <w:jc w:val="left"/>
              <w:rPr>
                <w:b/>
                <w:color w:val="7F7F7F" w:themeColor="text1" w:themeTint="80"/>
                <w:szCs w:val="21"/>
              </w:rPr>
            </w:pPr>
            <w:r w:rsidRPr="00503E42">
              <w:rPr>
                <w:color w:val="000000" w:themeColor="text1"/>
              </w:rPr>
              <w:t>a1)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4667F8C9" w14:textId="77777777" w:rsidR="00DE0900" w:rsidRPr="002A371E" w:rsidRDefault="00DE0900" w:rsidP="00DE0900">
            <w:pPr>
              <w:pStyle w:val="berschrift2"/>
            </w:pPr>
            <w:r w:rsidRPr="00503E42">
              <w:rPr>
                <w:b w:val="0"/>
                <w:bCs w:val="0"/>
                <w:color w:val="000000" w:themeColor="text1"/>
              </w:rPr>
              <w:t>a2)</w:t>
            </w:r>
            <w:r w:rsidRPr="00503E42">
              <w:rPr>
                <w:color w:val="000000" w:themeColor="text1"/>
              </w:rPr>
              <w:t xml:space="preserve"> </w:t>
            </w:r>
          </w:p>
        </w:tc>
      </w:tr>
      <w:tr w:rsidR="00DE0900" w14:paraId="3FC2B704" w14:textId="77777777" w:rsidTr="00DE0900">
        <w:trPr>
          <w:trHeight w:val="365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6DD1E864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28CD3911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64131B03" w14:textId="77777777" w:rsidR="00DE0900" w:rsidRPr="00503E42" w:rsidRDefault="00DE0900" w:rsidP="00DE0900">
            <w:pPr>
              <w:tabs>
                <w:tab w:val="left" w:pos="1236"/>
              </w:tabs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3 Fische wiegen zusammen 750 g.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4C003A20" w14:textId="77777777" w:rsidR="00DE0900" w:rsidRPr="00222A66" w:rsidRDefault="00DE0900" w:rsidP="00DE0900">
            <w:pPr>
              <w:pStyle w:val="berschrift2"/>
              <w:rPr>
                <w:b w:val="0"/>
                <w:bCs w:val="0"/>
                <w:color w:val="000000" w:themeColor="text1"/>
              </w:rPr>
            </w:pPr>
            <w:r w:rsidRPr="00222A66">
              <w:rPr>
                <w:b w:val="0"/>
                <w:color w:val="000000" w:themeColor="text1"/>
              </w:rPr>
              <w:t xml:space="preserve">3 Fische wiegen zusammen </w:t>
            </w:r>
            <w:r>
              <w:rPr>
                <w:b w:val="0"/>
                <w:color w:val="000000" w:themeColor="text1"/>
              </w:rPr>
              <w:t>0,639 kg.</w:t>
            </w:r>
          </w:p>
        </w:tc>
      </w:tr>
      <w:tr w:rsidR="00DE0900" w14:paraId="1AD7A0D0" w14:textId="77777777" w:rsidTr="00DE0900">
        <w:trPr>
          <w:trHeight w:val="365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BF3E2AE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464BF8F7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6B9AE7B5" w14:textId="77777777" w:rsidR="00DE0900" w:rsidRPr="00503E42" w:rsidRDefault="00DE0900" w:rsidP="00DE0900">
            <w:pPr>
              <w:tabs>
                <w:tab w:val="left" w:pos="1236"/>
              </w:tabs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Wie viel g wiegen 7 Fische zusammen?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30B7EBA3" w14:textId="77777777" w:rsidR="00DE0900" w:rsidRPr="00222A66" w:rsidRDefault="00DE0900" w:rsidP="00DE0900">
            <w:pPr>
              <w:pStyle w:val="berschrift2"/>
              <w:rPr>
                <w:b w:val="0"/>
                <w:bCs w:val="0"/>
                <w:color w:val="000000" w:themeColor="text1"/>
              </w:rPr>
            </w:pPr>
            <w:r w:rsidRPr="00222A66">
              <w:rPr>
                <w:b w:val="0"/>
                <w:color w:val="000000" w:themeColor="text1"/>
              </w:rPr>
              <w:t>W</w:t>
            </w:r>
            <w:r>
              <w:rPr>
                <w:b w:val="0"/>
                <w:color w:val="000000" w:themeColor="text1"/>
              </w:rPr>
              <w:t xml:space="preserve">ie </w:t>
            </w:r>
            <w:r w:rsidRPr="00222A66">
              <w:rPr>
                <w:b w:val="0"/>
                <w:color w:val="000000" w:themeColor="text1"/>
              </w:rPr>
              <w:t>viel</w:t>
            </w:r>
            <w:r>
              <w:rPr>
                <w:b w:val="0"/>
                <w:color w:val="000000" w:themeColor="text1"/>
              </w:rPr>
              <w:t xml:space="preserve"> g</w:t>
            </w:r>
            <w:r w:rsidRPr="00222A66">
              <w:rPr>
                <w:b w:val="0"/>
                <w:color w:val="000000" w:themeColor="text1"/>
              </w:rPr>
              <w:t xml:space="preserve"> wiegen 7 Fische</w:t>
            </w:r>
            <w:r>
              <w:rPr>
                <w:b w:val="0"/>
                <w:color w:val="000000" w:themeColor="text1"/>
              </w:rPr>
              <w:t xml:space="preserve"> zusammen</w:t>
            </w:r>
            <w:r w:rsidRPr="00222A66">
              <w:rPr>
                <w:b w:val="0"/>
                <w:color w:val="000000" w:themeColor="text1"/>
              </w:rPr>
              <w:t xml:space="preserve">? </w:t>
            </w:r>
          </w:p>
        </w:tc>
      </w:tr>
      <w:tr w:rsidR="00DE0900" w14:paraId="07D30153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5D4101CF" w14:textId="77777777" w:rsidR="00DE0900" w:rsidRPr="00382DC4" w:rsidRDefault="00DE0900" w:rsidP="00DE0900">
            <w:pPr>
              <w:rPr>
                <w:sz w:val="16"/>
              </w:rPr>
            </w:pPr>
          </w:p>
        </w:tc>
        <w:tc>
          <w:tcPr>
            <w:tcW w:w="27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1EF4F86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74CA7BAD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6A6A6"/>
              <w:right w:val="nil"/>
            </w:tcBorders>
          </w:tcPr>
          <w:p w14:paraId="16F79E4D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6A6A6"/>
              <w:right w:val="nil"/>
            </w:tcBorders>
          </w:tcPr>
          <w:p w14:paraId="3480AC97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4769F4AC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46DC3FD4" w14:textId="77777777" w:rsidR="00DE0900" w:rsidRPr="00382DC4" w:rsidRDefault="00DE0900" w:rsidP="00DE0900">
            <w:pPr>
              <w:pStyle w:val="berschrift2"/>
              <w:rPr>
                <w:sz w:val="16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6A6A6"/>
              <w:right w:val="nil"/>
            </w:tcBorders>
          </w:tcPr>
          <w:p w14:paraId="0A897D96" w14:textId="77777777" w:rsidR="00DE0900" w:rsidRPr="00382DC4" w:rsidRDefault="00DE0900" w:rsidP="00DE0900">
            <w:pPr>
              <w:rPr>
                <w:sz w:val="16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</w:tcPr>
          <w:p w14:paraId="57A3A79A" w14:textId="77777777" w:rsidR="00DE0900" w:rsidRPr="00382DC4" w:rsidRDefault="00DE0900" w:rsidP="00DE0900">
            <w:pPr>
              <w:rPr>
                <w:sz w:val="16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3C619D0E" w14:textId="77777777" w:rsidR="00DE0900" w:rsidRPr="00382DC4" w:rsidRDefault="00DE0900" w:rsidP="00DE0900">
            <w:pPr>
              <w:rPr>
                <w:sz w:val="16"/>
              </w:rPr>
            </w:pPr>
          </w:p>
        </w:tc>
      </w:tr>
      <w:tr w:rsidR="00DE0900" w14:paraId="45AB9388" w14:textId="77777777" w:rsidTr="00971D6F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44E67B75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91B1B15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7FEADDD3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>
              <w:rPr>
                <w:noProof/>
              </w:rPr>
              <w:drawing>
                <wp:inline distT="0" distB="0" distL="0" distR="0" wp14:anchorId="772A9892" wp14:editId="382C12CC">
                  <wp:extent cx="333375" cy="333375"/>
                  <wp:effectExtent l="0" t="0" r="9525" b="0"/>
                  <wp:docPr id="15735" name="Grafik 15735" descr="F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Fish.sv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29" cy="333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704CE8C0" w14:textId="77777777" w:rsidR="00DE0900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518A0CC1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>
              <w:rPr>
                <w:b/>
                <w:color w:val="0D0D0D" w:themeColor="text1" w:themeTint="F2"/>
                <w:sz w:val="18"/>
              </w:rPr>
              <w:t>Fische</w:t>
            </w:r>
          </w:p>
        </w:tc>
        <w:tc>
          <w:tcPr>
            <w:tcW w:w="10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38181D75" w14:textId="77777777" w:rsidR="00DE0900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Gewicht</w:t>
            </w:r>
          </w:p>
          <w:p w14:paraId="102EE713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>
              <w:rPr>
                <w:b/>
                <w:color w:val="0D0D0D" w:themeColor="text1" w:themeTint="F2"/>
                <w:sz w:val="18"/>
              </w:rPr>
              <w:t>(in g)</w:t>
            </w:r>
          </w:p>
        </w:tc>
        <w:tc>
          <w:tcPr>
            <w:tcW w:w="851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</w:tcPr>
          <w:p w14:paraId="72638802" w14:textId="77777777" w:rsidR="00DE0900" w:rsidRPr="0095270D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</w:tcPr>
          <w:p w14:paraId="6F65B932" w14:textId="77777777" w:rsidR="00DE0900" w:rsidRPr="002A371E" w:rsidRDefault="00DE0900" w:rsidP="00DE0900">
            <w:pPr>
              <w:pStyle w:val="berschrift2"/>
              <w:ind w:hanging="278"/>
              <w:jc w:val="center"/>
            </w:pPr>
            <w:r>
              <w:rPr>
                <w:noProof/>
              </w:rPr>
              <w:drawing>
                <wp:inline distT="0" distB="0" distL="0" distR="0" wp14:anchorId="0DD9FC65" wp14:editId="7EB471D3">
                  <wp:extent cx="333375" cy="333375"/>
                  <wp:effectExtent l="0" t="0" r="9525" b="0"/>
                  <wp:docPr id="15736" name="Grafik 15736" descr="F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Fish.sv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29" cy="333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2C7EB8C3" w14:textId="77777777" w:rsidR="00DE0900" w:rsidRPr="00222A66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 w:rsidRPr="00222A66"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1482E596" w14:textId="77777777" w:rsidR="00DE0900" w:rsidRPr="00222A66" w:rsidRDefault="00DE0900" w:rsidP="00DE0900">
            <w:pPr>
              <w:pStyle w:val="berschrift2"/>
              <w:jc w:val="center"/>
            </w:pPr>
            <w:r w:rsidRPr="00222A66">
              <w:rPr>
                <w:color w:val="0D0D0D" w:themeColor="text1" w:themeTint="F2"/>
                <w:sz w:val="18"/>
              </w:rPr>
              <w:t>Fische</w:t>
            </w:r>
          </w:p>
        </w:tc>
        <w:tc>
          <w:tcPr>
            <w:tcW w:w="106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7CAE6FAC" w14:textId="77777777" w:rsidR="00DE0900" w:rsidRPr="00222A66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 w:rsidRPr="00222A66">
              <w:rPr>
                <w:b/>
                <w:color w:val="0D0D0D" w:themeColor="text1" w:themeTint="F2"/>
                <w:sz w:val="18"/>
              </w:rPr>
              <w:t>Gewicht</w:t>
            </w:r>
          </w:p>
          <w:p w14:paraId="4AFF24ED" w14:textId="77777777" w:rsidR="00DE0900" w:rsidRPr="00222A66" w:rsidRDefault="00DE0900" w:rsidP="00DE0900">
            <w:pPr>
              <w:pStyle w:val="berschrift2"/>
              <w:jc w:val="center"/>
            </w:pPr>
            <w:r w:rsidRPr="00222A66">
              <w:rPr>
                <w:color w:val="0D0D0D" w:themeColor="text1" w:themeTint="F2"/>
                <w:sz w:val="18"/>
              </w:rPr>
              <w:t xml:space="preserve">(in </w:t>
            </w:r>
            <w:r>
              <w:rPr>
                <w:color w:val="0D0D0D" w:themeColor="text1" w:themeTint="F2"/>
                <w:sz w:val="18"/>
              </w:rPr>
              <w:t>k</w:t>
            </w:r>
            <w:r w:rsidRPr="00222A66">
              <w:rPr>
                <w:color w:val="0D0D0D" w:themeColor="text1" w:themeTint="F2"/>
                <w:sz w:val="18"/>
              </w:rPr>
              <w:t>g)</w:t>
            </w:r>
          </w:p>
        </w:tc>
        <w:tc>
          <w:tcPr>
            <w:tcW w:w="1065" w:type="dxa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39387349" w14:textId="77777777" w:rsidR="00DE0900" w:rsidRPr="0095270D" w:rsidRDefault="00DE0900" w:rsidP="00DE0900">
            <w:pPr>
              <w:pStyle w:val="berschrift2"/>
              <w:jc w:val="center"/>
            </w:pPr>
          </w:p>
        </w:tc>
      </w:tr>
      <w:tr w:rsidR="00DE0900" w14:paraId="0C655689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6247A457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898EF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3A900847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29A6495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</w:rPr>
            </w:pPr>
          </w:p>
        </w:tc>
        <w:tc>
          <w:tcPr>
            <w:tcW w:w="10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8118B56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</w:tcPr>
          <w:p w14:paraId="141B289A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</w:tcPr>
          <w:p w14:paraId="70F164EC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7B9AEC9" w14:textId="77777777" w:rsidR="00DE0900" w:rsidRPr="00AC05D4" w:rsidRDefault="00DE0900" w:rsidP="00DE0900">
            <w:pPr>
              <w:pStyle w:val="berschrift2"/>
              <w:jc w:val="center"/>
              <w:rPr>
                <w:b w:val="0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9735B5E" w14:textId="77777777" w:rsidR="00DE0900" w:rsidRPr="00AC05D4" w:rsidRDefault="00DE0900" w:rsidP="00DE0900">
            <w:pPr>
              <w:pStyle w:val="berschrift2"/>
              <w:jc w:val="center"/>
              <w:rPr>
                <w:b w:val="0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4984F2D9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28FAAC1C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6B5883C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D381DB2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0CD7FC7A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 w:themeFill="background1"/>
          </w:tcPr>
          <w:p w14:paraId="54FD7A62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</w:p>
        </w:tc>
        <w:tc>
          <w:tcPr>
            <w:tcW w:w="10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1B4CE5EF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</w:tcPr>
          <w:p w14:paraId="701DBD9D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</w:tcPr>
          <w:p w14:paraId="40002E4A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 w:themeFill="background1"/>
          </w:tcPr>
          <w:p w14:paraId="61FCA945" w14:textId="77777777" w:rsidR="00DE0900" w:rsidRPr="008A44A8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34F6947C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5" w:type="dxa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72AB1968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6650B38B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33A9756E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70ACCD7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4460F958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 w:themeFill="background1"/>
          </w:tcPr>
          <w:p w14:paraId="574A895F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</w:p>
        </w:tc>
        <w:tc>
          <w:tcPr>
            <w:tcW w:w="10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6184EAA2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</w:tcPr>
          <w:p w14:paraId="432A42FC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</w:tcPr>
          <w:p w14:paraId="47589A3C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 w:themeFill="background1"/>
          </w:tcPr>
          <w:p w14:paraId="2D21BDB9" w14:textId="77777777" w:rsidR="00DE0900" w:rsidRPr="008A44A8" w:rsidRDefault="00DE0900" w:rsidP="00DE0900">
            <w:pPr>
              <w:pStyle w:val="berschrift2"/>
              <w:jc w:val="center"/>
              <w:rPr>
                <w:b w:val="0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02783874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5" w:type="dxa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591A703D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5B4434BC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4104D51B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03F14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7A30CD09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51" w:type="dxa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3D36CC54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77" w:type="dxa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7A49884E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71FF17B6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623D993A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702C2680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68CDF3EF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40140658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41FFBEEA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62A7F72C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60C23BE2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16803255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</w:rPr>
            </w:pPr>
            <w:r w:rsidRPr="005A1FAA">
              <w:rPr>
                <w:b/>
              </w:rPr>
              <w:t xml:space="preserve">Antwort: 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14:paraId="4F17A991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59D0EC7A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3F0CE521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6CBEF089" w14:textId="77777777" w:rsidR="00DE0900" w:rsidRPr="005A1FAA" w:rsidRDefault="00DE0900" w:rsidP="00DE0900">
            <w:pPr>
              <w:pStyle w:val="berschrift2"/>
              <w:ind w:hanging="278"/>
            </w:pPr>
            <w:r w:rsidRPr="005A1FAA">
              <w:t>Antwort: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741EB7E5" w14:textId="77777777" w:rsidR="00DE0900" w:rsidRPr="005A1FAA" w:rsidRDefault="00DE0900" w:rsidP="00DE0900">
            <w:pPr>
              <w:pStyle w:val="berschrift2"/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81BD68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614C2A4D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7601A418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0B4BE2EA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794CDE8E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1502EC98" w14:textId="77777777" w:rsidR="00DE0900" w:rsidRPr="00040482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7 Fische wiegen zusammen __________</w:t>
            </w:r>
            <w:proofErr w:type="gramStart"/>
            <w:r>
              <w:rPr>
                <w:color w:val="0D0D0D" w:themeColor="text1" w:themeTint="F2"/>
              </w:rPr>
              <w:t>_ .</w:t>
            </w:r>
            <w:proofErr w:type="gramEnd"/>
            <w:r>
              <w:rPr>
                <w:color w:val="0D0D0D" w:themeColor="text1" w:themeTint="F2"/>
              </w:rPr>
              <w:t xml:space="preserve">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2C3B3233" w14:textId="77777777" w:rsidR="00DE0900" w:rsidRPr="004516BE" w:rsidRDefault="00DE0900" w:rsidP="00DE0900">
            <w:pPr>
              <w:pStyle w:val="berschrift2"/>
              <w:ind w:hanging="278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 xml:space="preserve">7 Fische </w:t>
            </w:r>
          </w:p>
        </w:tc>
      </w:tr>
      <w:tr w:rsidR="00DE0900" w14:paraId="06F54691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38011731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CE390FD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13DF9BF" w14:textId="77777777" w:rsidR="00DE0900" w:rsidRPr="004C6808" w:rsidRDefault="00DE0900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  <w:sz w:val="32"/>
                <w:szCs w:val="21"/>
              </w:rPr>
            </w:pPr>
          </w:p>
        </w:tc>
        <w:tc>
          <w:tcPr>
            <w:tcW w:w="42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1A30B4D" w14:textId="77777777" w:rsidR="00DE0900" w:rsidRPr="004C6808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32"/>
                <w:szCs w:val="21"/>
              </w:rPr>
            </w:pPr>
          </w:p>
        </w:tc>
      </w:tr>
      <w:tr w:rsidR="00DE0900" w14:paraId="5DE0A7D6" w14:textId="77777777" w:rsidTr="00DE0900">
        <w:trPr>
          <w:trHeight w:val="454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0AA0E7FE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9F0C168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04388D39" w14:textId="77777777" w:rsidR="00DE0900" w:rsidRPr="008A44A8" w:rsidRDefault="00DE0900" w:rsidP="00DE0900">
            <w:pPr>
              <w:tabs>
                <w:tab w:val="left" w:pos="1236"/>
              </w:tabs>
              <w:jc w:val="left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  <w:szCs w:val="21"/>
              </w:rPr>
              <w:t>b1)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088E8067" w14:textId="77777777" w:rsidR="00DE0900" w:rsidRPr="008A44A8" w:rsidRDefault="00DE0900" w:rsidP="00DE0900">
            <w:pPr>
              <w:pStyle w:val="berschrift2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  <w:szCs w:val="21"/>
              </w:rPr>
              <w:t>b2)</w:t>
            </w:r>
          </w:p>
        </w:tc>
      </w:tr>
      <w:tr w:rsidR="00DE0900" w14:paraId="44F62ED6" w14:textId="77777777" w:rsidTr="00DE0900">
        <w:trPr>
          <w:trHeight w:val="363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0E93B455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379D075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033EFF76" w14:textId="77777777" w:rsidR="00DE0900" w:rsidRPr="008A44A8" w:rsidRDefault="00DE0900" w:rsidP="00DE0900">
            <w:pPr>
              <w:tabs>
                <w:tab w:val="left" w:pos="1236"/>
              </w:tabs>
              <w:jc w:val="left"/>
              <w:rPr>
                <w:color w:val="0D0D0D" w:themeColor="text1" w:themeTint="F2"/>
                <w:szCs w:val="21"/>
              </w:rPr>
            </w:pPr>
            <w:r>
              <w:rPr>
                <w:color w:val="0D0D0D" w:themeColor="text1" w:themeTint="F2"/>
                <w:szCs w:val="21"/>
              </w:rPr>
              <w:t>Ein Auto fährt in 4 Stunden 520 km.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22DAF503" w14:textId="77777777" w:rsidR="00DE0900" w:rsidRPr="00820965" w:rsidRDefault="00DE0900" w:rsidP="00DE0900">
            <w:pPr>
              <w:pStyle w:val="berschrift2"/>
              <w:rPr>
                <w:b w:val="0"/>
                <w:color w:val="0D0D0D" w:themeColor="text1" w:themeTint="F2"/>
                <w:szCs w:val="21"/>
              </w:rPr>
            </w:pPr>
            <w:r w:rsidRPr="00820965">
              <w:rPr>
                <w:b w:val="0"/>
                <w:color w:val="0D0D0D" w:themeColor="text1" w:themeTint="F2"/>
                <w:szCs w:val="21"/>
              </w:rPr>
              <w:t xml:space="preserve">Ein Auto fährt in </w:t>
            </w:r>
            <w:r>
              <w:rPr>
                <w:b w:val="0"/>
                <w:color w:val="0D0D0D" w:themeColor="text1" w:themeTint="F2"/>
                <w:szCs w:val="21"/>
              </w:rPr>
              <w:t>4 Stunden 306</w:t>
            </w:r>
            <w:r w:rsidRPr="00820965">
              <w:rPr>
                <w:b w:val="0"/>
                <w:color w:val="0D0D0D" w:themeColor="text1" w:themeTint="F2"/>
                <w:szCs w:val="21"/>
              </w:rPr>
              <w:t xml:space="preserve"> km.</w:t>
            </w:r>
          </w:p>
        </w:tc>
      </w:tr>
      <w:tr w:rsidR="00DE0900" w14:paraId="117CB274" w14:textId="77777777" w:rsidTr="00DE0900">
        <w:trPr>
          <w:trHeight w:val="363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336FA1CF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C9F4269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64C3A988" w14:textId="77777777" w:rsidR="00DE0900" w:rsidRPr="008A44A8" w:rsidRDefault="00DE0900" w:rsidP="00DE0900">
            <w:pPr>
              <w:tabs>
                <w:tab w:val="left" w:pos="1236"/>
              </w:tabs>
              <w:jc w:val="left"/>
              <w:rPr>
                <w:color w:val="0D0D0D" w:themeColor="text1" w:themeTint="F2"/>
                <w:szCs w:val="21"/>
              </w:rPr>
            </w:pPr>
            <w:r>
              <w:rPr>
                <w:color w:val="0D0D0D" w:themeColor="text1" w:themeTint="F2"/>
                <w:szCs w:val="21"/>
              </w:rPr>
              <w:t xml:space="preserve">Wie viele km fährt das Auto in 9 Stunden?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414BBC1E" w14:textId="77777777" w:rsidR="00DE0900" w:rsidRPr="00820965" w:rsidRDefault="00DE0900" w:rsidP="00DE0900">
            <w:pPr>
              <w:pStyle w:val="berschrift2"/>
              <w:rPr>
                <w:b w:val="0"/>
                <w:color w:val="0D0D0D" w:themeColor="text1" w:themeTint="F2"/>
                <w:szCs w:val="21"/>
              </w:rPr>
            </w:pPr>
            <w:r w:rsidRPr="00820965">
              <w:rPr>
                <w:b w:val="0"/>
                <w:color w:val="0D0D0D" w:themeColor="text1" w:themeTint="F2"/>
                <w:szCs w:val="21"/>
              </w:rPr>
              <w:t>Wie viel</w:t>
            </w:r>
            <w:r>
              <w:rPr>
                <w:b w:val="0"/>
                <w:color w:val="0D0D0D" w:themeColor="text1" w:themeTint="F2"/>
                <w:szCs w:val="21"/>
              </w:rPr>
              <w:t>e</w:t>
            </w:r>
            <w:r w:rsidRPr="00820965">
              <w:rPr>
                <w:b w:val="0"/>
                <w:color w:val="0D0D0D" w:themeColor="text1" w:themeTint="F2"/>
                <w:szCs w:val="21"/>
              </w:rPr>
              <w:t xml:space="preserve"> km fährt das Auto in </w:t>
            </w:r>
            <w:r>
              <w:rPr>
                <w:b w:val="0"/>
                <w:color w:val="0D0D0D" w:themeColor="text1" w:themeTint="F2"/>
                <w:szCs w:val="21"/>
              </w:rPr>
              <w:t>9</w:t>
            </w:r>
            <w:r w:rsidRPr="00820965">
              <w:rPr>
                <w:b w:val="0"/>
                <w:color w:val="0D0D0D" w:themeColor="text1" w:themeTint="F2"/>
                <w:szCs w:val="21"/>
              </w:rPr>
              <w:t xml:space="preserve"> Stunden? </w:t>
            </w:r>
          </w:p>
        </w:tc>
      </w:tr>
      <w:tr w:rsidR="00DE0900" w14:paraId="009FFDA3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7D6C0AA" w14:textId="77777777" w:rsidR="00DE0900" w:rsidRPr="00382DC4" w:rsidRDefault="00DE0900" w:rsidP="00DE0900">
            <w:pPr>
              <w:rPr>
                <w:sz w:val="16"/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4AA2043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0DA47067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6A6A6"/>
              <w:right w:val="nil"/>
            </w:tcBorders>
          </w:tcPr>
          <w:p w14:paraId="7878CC86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6A6A6"/>
              <w:right w:val="nil"/>
            </w:tcBorders>
          </w:tcPr>
          <w:p w14:paraId="4D4B17DB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54DF0B0B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0BB780B6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6A6A6"/>
              <w:right w:val="nil"/>
            </w:tcBorders>
          </w:tcPr>
          <w:p w14:paraId="19D1862F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</w:tcPr>
          <w:p w14:paraId="1615782B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50AFBAD9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</w:tr>
      <w:tr w:rsidR="00DE0900" w14:paraId="0DD6CD3C" w14:textId="77777777" w:rsidTr="00971D6F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4D211C9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A010F01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75A98D89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B7FA243" wp14:editId="1A80D2DD">
                  <wp:extent cx="419100" cy="258856"/>
                  <wp:effectExtent l="0" t="0" r="0" b="8255"/>
                  <wp:docPr id="378" name="Grafik 378" descr="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Car.sv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rcRect t="21176" b="17059"/>
                          <a:stretch/>
                        </pic:blipFill>
                        <pic:spPr bwMode="auto">
                          <a:xfrm>
                            <a:off x="0" y="0"/>
                            <a:ext cx="422893" cy="26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04A7C625" w14:textId="77777777" w:rsidR="00DE0900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33693935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b/>
                <w:color w:val="0D0D0D" w:themeColor="text1" w:themeTint="F2"/>
                <w:sz w:val="18"/>
              </w:rPr>
              <w:t>Stunden</w:t>
            </w:r>
          </w:p>
        </w:tc>
        <w:tc>
          <w:tcPr>
            <w:tcW w:w="10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66C46FD5" w14:textId="77777777" w:rsidR="00DE0900" w:rsidRPr="00141B2A" w:rsidRDefault="00DE0900" w:rsidP="00DE0900">
            <w:pPr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Strecke</w:t>
            </w:r>
          </w:p>
          <w:p w14:paraId="19032675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 w:rsidRPr="00141B2A">
              <w:rPr>
                <w:b/>
                <w:color w:val="0D0D0D" w:themeColor="text1" w:themeTint="F2"/>
                <w:sz w:val="18"/>
              </w:rPr>
              <w:t>(in</w:t>
            </w:r>
            <w:r>
              <w:rPr>
                <w:b/>
                <w:color w:val="0D0D0D" w:themeColor="text1" w:themeTint="F2"/>
                <w:sz w:val="18"/>
              </w:rPr>
              <w:t xml:space="preserve"> km</w:t>
            </w:r>
            <w:r w:rsidRPr="00141B2A">
              <w:rPr>
                <w:b/>
                <w:color w:val="0D0D0D" w:themeColor="text1" w:themeTint="F2"/>
                <w:sz w:val="18"/>
              </w:rPr>
              <w:t>)</w:t>
            </w:r>
          </w:p>
        </w:tc>
        <w:tc>
          <w:tcPr>
            <w:tcW w:w="851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</w:tcPr>
          <w:p w14:paraId="28E71572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</w:tcPr>
          <w:p w14:paraId="442E8012" w14:textId="77777777" w:rsidR="00DE0900" w:rsidRPr="008A44A8" w:rsidRDefault="00DE0900" w:rsidP="00DE0900">
            <w:pPr>
              <w:pStyle w:val="berschrift2"/>
              <w:ind w:hanging="278"/>
              <w:jc w:val="center"/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B2618C3" wp14:editId="5F90DEAF">
                  <wp:extent cx="419100" cy="258856"/>
                  <wp:effectExtent l="0" t="0" r="0" b="8255"/>
                  <wp:docPr id="15737" name="Grafik 15737" descr="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Car.sv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rcRect t="21176" b="17059"/>
                          <a:stretch/>
                        </pic:blipFill>
                        <pic:spPr bwMode="auto">
                          <a:xfrm>
                            <a:off x="0" y="0"/>
                            <a:ext cx="422893" cy="261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46F3FB38" w14:textId="77777777" w:rsidR="00DE0900" w:rsidRPr="00BF0A30" w:rsidRDefault="00DE0900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  <w:sz w:val="18"/>
              </w:rPr>
            </w:pPr>
            <w:r w:rsidRPr="00BF0A30">
              <w:rPr>
                <w:color w:val="0D0D0D" w:themeColor="text1" w:themeTint="F2"/>
                <w:sz w:val="18"/>
              </w:rPr>
              <w:t>Anzahl</w:t>
            </w:r>
          </w:p>
          <w:p w14:paraId="18F97487" w14:textId="77777777" w:rsidR="00DE0900" w:rsidRPr="00BF0A30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Cs w:val="21"/>
              </w:rPr>
            </w:pPr>
            <w:r w:rsidRPr="00BF0A30">
              <w:rPr>
                <w:b w:val="0"/>
                <w:color w:val="0D0D0D" w:themeColor="text1" w:themeTint="F2"/>
                <w:sz w:val="18"/>
              </w:rPr>
              <w:t>Stunden</w:t>
            </w:r>
          </w:p>
        </w:tc>
        <w:tc>
          <w:tcPr>
            <w:tcW w:w="106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34F82913" w14:textId="77777777" w:rsidR="00DE0900" w:rsidRPr="00BF0A30" w:rsidRDefault="00DE0900" w:rsidP="00DE0900">
            <w:pPr>
              <w:jc w:val="center"/>
              <w:rPr>
                <w:color w:val="0D0D0D" w:themeColor="text1" w:themeTint="F2"/>
                <w:sz w:val="18"/>
              </w:rPr>
            </w:pPr>
            <w:r w:rsidRPr="00BF0A30">
              <w:rPr>
                <w:color w:val="0D0D0D" w:themeColor="text1" w:themeTint="F2"/>
                <w:sz w:val="18"/>
              </w:rPr>
              <w:t>Strecke</w:t>
            </w:r>
          </w:p>
          <w:p w14:paraId="2F4C8310" w14:textId="77777777" w:rsidR="00DE0900" w:rsidRPr="00BF0A30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Cs w:val="21"/>
              </w:rPr>
            </w:pPr>
            <w:r w:rsidRPr="00BF0A30">
              <w:rPr>
                <w:b w:val="0"/>
                <w:color w:val="0D0D0D" w:themeColor="text1" w:themeTint="F2"/>
                <w:sz w:val="18"/>
              </w:rPr>
              <w:t>(in km)</w:t>
            </w:r>
          </w:p>
        </w:tc>
        <w:tc>
          <w:tcPr>
            <w:tcW w:w="1065" w:type="dxa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254CC964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11046C8F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048C2A5A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04170FA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3997D5BA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0EF0F2C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E25D337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</w:tcPr>
          <w:p w14:paraId="4C24C2B7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</w:tcPr>
          <w:p w14:paraId="394EC93D" w14:textId="77777777" w:rsidR="00DE0900" w:rsidRPr="008A44A8" w:rsidRDefault="00DE0900" w:rsidP="00DE0900">
            <w:pPr>
              <w:pStyle w:val="berschrift2"/>
              <w:jc w:val="center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E8AEC13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28F503F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5F065554" w14:textId="77777777" w:rsidR="00DE0900" w:rsidRPr="008A44A8" w:rsidRDefault="00DE0900" w:rsidP="00DE0900">
            <w:pPr>
              <w:pStyle w:val="berschrift2"/>
              <w:jc w:val="center"/>
              <w:rPr>
                <w:szCs w:val="21"/>
              </w:rPr>
            </w:pPr>
          </w:p>
        </w:tc>
      </w:tr>
      <w:tr w:rsidR="00DE0900" w14:paraId="0381B4AD" w14:textId="77777777" w:rsidTr="00B75D69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1C552C8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3A05C2A2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0A08A3FC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887B9F1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59F4F94A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</w:tcPr>
          <w:p w14:paraId="260C6234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</w:tcPr>
          <w:p w14:paraId="442021F5" w14:textId="77777777" w:rsidR="00DE0900" w:rsidRPr="008A44A8" w:rsidRDefault="00DE0900" w:rsidP="00DE0900">
            <w:pPr>
              <w:pStyle w:val="berschrift2"/>
              <w:jc w:val="center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FC38F45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 w:themeFill="background1"/>
          </w:tcPr>
          <w:p w14:paraId="2C5C06AF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61793F63" w14:textId="77777777" w:rsidR="00DE0900" w:rsidRPr="008A44A8" w:rsidRDefault="00DE0900" w:rsidP="00DE0900">
            <w:pPr>
              <w:pStyle w:val="berschrift2"/>
              <w:jc w:val="center"/>
              <w:rPr>
                <w:szCs w:val="21"/>
              </w:rPr>
            </w:pPr>
          </w:p>
        </w:tc>
      </w:tr>
      <w:tr w:rsidR="00DE0900" w14:paraId="3E4077F3" w14:textId="77777777" w:rsidTr="00B75D69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1FD000E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1F7DD33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1CEDA547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3EA4DAA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EB25E6E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</w:tcPr>
          <w:p w14:paraId="0BDD7C7A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</w:tcPr>
          <w:p w14:paraId="4AFD17FB" w14:textId="77777777" w:rsidR="00DE0900" w:rsidRPr="008A44A8" w:rsidRDefault="00DE0900" w:rsidP="00DE0900">
            <w:pPr>
              <w:pStyle w:val="berschrift2"/>
              <w:jc w:val="center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A8DD2D8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 w:themeFill="background1"/>
          </w:tcPr>
          <w:p w14:paraId="5DDEA06D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40BD6E62" w14:textId="77777777" w:rsidR="00DE0900" w:rsidRPr="008A44A8" w:rsidRDefault="00DE0900" w:rsidP="00DE0900">
            <w:pPr>
              <w:pStyle w:val="berschrift2"/>
              <w:jc w:val="center"/>
              <w:rPr>
                <w:szCs w:val="21"/>
              </w:rPr>
            </w:pPr>
          </w:p>
        </w:tc>
      </w:tr>
      <w:tr w:rsidR="00DE0900" w14:paraId="17686DFC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4A4670A8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B5CAC89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7D53AC87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0E0EB00E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6484CA0C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55481AB4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4A355E41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7C6DCEE8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1BA79EAF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087F518E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7E49E5B9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C501545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474CBECC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664083EE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  <w:color w:val="000000"/>
              </w:rPr>
            </w:pPr>
            <w:r w:rsidRPr="005A1FAA">
              <w:rPr>
                <w:b/>
                <w:color w:val="000000"/>
              </w:rPr>
              <w:t>Antwort: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14:paraId="541229E9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  <w:color w:val="000000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57DEB16D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  <w:color w:val="00000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15497E03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  <w:color w:val="00000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3F7403A5" w14:textId="77777777" w:rsidR="00DE0900" w:rsidRPr="005A1FAA" w:rsidRDefault="00DE0900" w:rsidP="00DE0900">
            <w:pPr>
              <w:pStyle w:val="berschrift2"/>
              <w:ind w:hanging="278"/>
              <w:rPr>
                <w:color w:val="000000"/>
              </w:rPr>
            </w:pPr>
            <w:r w:rsidRPr="005A1FAA">
              <w:rPr>
                <w:color w:val="000000"/>
              </w:rPr>
              <w:t>Antwort: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60BCA083" w14:textId="77777777" w:rsidR="00DE0900" w:rsidRPr="005A1FAA" w:rsidRDefault="00DE0900" w:rsidP="00DE0900">
            <w:pPr>
              <w:pStyle w:val="berschrift2"/>
              <w:rPr>
                <w:color w:val="000000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66BE0C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6395A0E2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777AFC32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3FEF26D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6A72222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24D5206F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  <w:szCs w:val="21"/>
              </w:rPr>
              <w:t xml:space="preserve">Das Auto fährt in 8 Stunden ___________.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1F4A1100" w14:textId="77777777" w:rsidR="00DE0900" w:rsidRPr="004C6808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  <w:r w:rsidRPr="004C6808">
              <w:rPr>
                <w:b w:val="0"/>
                <w:color w:val="0D0D0D" w:themeColor="text1" w:themeTint="F2"/>
                <w:szCs w:val="21"/>
              </w:rPr>
              <w:t xml:space="preserve">Das Auto </w:t>
            </w:r>
          </w:p>
        </w:tc>
      </w:tr>
      <w:tr w:rsidR="00DE0900" w14:paraId="67B01155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442A0A24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BD3EA36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BCCD902" w14:textId="77777777" w:rsidR="00DE0900" w:rsidRPr="004C6808" w:rsidRDefault="00DE0900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  <w:sz w:val="32"/>
                <w:szCs w:val="21"/>
              </w:rPr>
            </w:pPr>
          </w:p>
        </w:tc>
        <w:tc>
          <w:tcPr>
            <w:tcW w:w="42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CADEED3" w14:textId="77777777" w:rsidR="00DE0900" w:rsidRPr="004C6808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32"/>
                <w:szCs w:val="21"/>
              </w:rPr>
            </w:pPr>
          </w:p>
        </w:tc>
      </w:tr>
      <w:tr w:rsidR="00DE0900" w14:paraId="27C3CF26" w14:textId="77777777" w:rsidTr="00DE0900">
        <w:trPr>
          <w:trHeight w:val="454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6895CD4E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5F22AF6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46670259" w14:textId="77777777" w:rsidR="00DE0900" w:rsidRPr="006B4F7D" w:rsidRDefault="00DE0900" w:rsidP="00DE0900">
            <w:pPr>
              <w:tabs>
                <w:tab w:val="left" w:pos="1236"/>
              </w:tabs>
              <w:jc w:val="left"/>
              <w:rPr>
                <w:b/>
                <w:color w:val="0D0D0D" w:themeColor="text1" w:themeTint="F2"/>
                <w:szCs w:val="21"/>
              </w:rPr>
            </w:pPr>
            <w:r w:rsidRPr="006B4F7D">
              <w:rPr>
                <w:color w:val="0D0D0D" w:themeColor="text1" w:themeTint="F2"/>
                <w:szCs w:val="21"/>
              </w:rPr>
              <w:t>c1)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78D1E825" w14:textId="77777777" w:rsidR="00DE0900" w:rsidRPr="006B4F7D" w:rsidRDefault="00DE0900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  <w:r w:rsidRPr="006B4F7D">
              <w:rPr>
                <w:b w:val="0"/>
                <w:color w:val="0D0D0D" w:themeColor="text1" w:themeTint="F2"/>
                <w:szCs w:val="21"/>
              </w:rPr>
              <w:t>c2)</w:t>
            </w:r>
          </w:p>
        </w:tc>
      </w:tr>
      <w:tr w:rsidR="00DE0900" w14:paraId="4AE339BE" w14:textId="77777777" w:rsidTr="00DE0900">
        <w:trPr>
          <w:trHeight w:val="363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DEEBA73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6A7398DA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6FBBE38B" w14:textId="77777777" w:rsidR="00DE0900" w:rsidRPr="006B4F7D" w:rsidRDefault="00DE0900" w:rsidP="00DE0900">
            <w:pPr>
              <w:tabs>
                <w:tab w:val="left" w:pos="1236"/>
              </w:tabs>
              <w:jc w:val="left"/>
              <w:rPr>
                <w:color w:val="0D0D0D" w:themeColor="text1" w:themeTint="F2"/>
                <w:szCs w:val="21"/>
              </w:rPr>
            </w:pPr>
            <w:r>
              <w:rPr>
                <w:color w:val="0D0D0D" w:themeColor="text1" w:themeTint="F2"/>
                <w:szCs w:val="21"/>
              </w:rPr>
              <w:t>7 Kühe geben zusammen 350 Liter Milch.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16155179" w14:textId="77777777" w:rsidR="00DE0900" w:rsidRPr="00BF0A30" w:rsidRDefault="00DE0900" w:rsidP="00DE0900">
            <w:pPr>
              <w:pStyle w:val="berschrift2"/>
              <w:rPr>
                <w:b w:val="0"/>
                <w:color w:val="0D0D0D" w:themeColor="text1" w:themeTint="F2"/>
                <w:szCs w:val="21"/>
              </w:rPr>
            </w:pPr>
            <w:r w:rsidRPr="00BF0A30">
              <w:rPr>
                <w:b w:val="0"/>
                <w:color w:val="0D0D0D" w:themeColor="text1" w:themeTint="F2"/>
                <w:szCs w:val="21"/>
              </w:rPr>
              <w:t xml:space="preserve">7 Kühe geben zusammen </w:t>
            </w:r>
            <w:r>
              <w:rPr>
                <w:b w:val="0"/>
                <w:color w:val="0D0D0D" w:themeColor="text1" w:themeTint="F2"/>
                <w:szCs w:val="21"/>
              </w:rPr>
              <w:t>297,5</w:t>
            </w:r>
            <w:r w:rsidRPr="00BF0A30">
              <w:rPr>
                <w:b w:val="0"/>
                <w:color w:val="0D0D0D" w:themeColor="text1" w:themeTint="F2"/>
                <w:szCs w:val="21"/>
              </w:rPr>
              <w:t xml:space="preserve"> Liter Milch.</w:t>
            </w:r>
          </w:p>
        </w:tc>
      </w:tr>
      <w:tr w:rsidR="00DE0900" w14:paraId="1EA5A89F" w14:textId="77777777" w:rsidTr="00DE0900">
        <w:trPr>
          <w:trHeight w:val="363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0A2AFD00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2E38ADB6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4F6CE83F" w14:textId="77777777" w:rsidR="00DE0900" w:rsidRPr="006B4F7D" w:rsidRDefault="00DE0900" w:rsidP="00DE0900">
            <w:pPr>
              <w:tabs>
                <w:tab w:val="left" w:pos="1236"/>
              </w:tabs>
              <w:jc w:val="left"/>
              <w:rPr>
                <w:color w:val="0D0D0D" w:themeColor="text1" w:themeTint="F2"/>
                <w:szCs w:val="21"/>
              </w:rPr>
            </w:pPr>
            <w:r>
              <w:rPr>
                <w:color w:val="0D0D0D" w:themeColor="text1" w:themeTint="F2"/>
                <w:szCs w:val="21"/>
              </w:rPr>
              <w:t xml:space="preserve">Wie viele Liter Milch geben 12 Kühe?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20169D85" w14:textId="77777777" w:rsidR="00DE0900" w:rsidRPr="00BF0A30" w:rsidRDefault="00DE0900" w:rsidP="00DE0900">
            <w:pPr>
              <w:pStyle w:val="berschrift2"/>
              <w:rPr>
                <w:b w:val="0"/>
                <w:color w:val="0D0D0D" w:themeColor="text1" w:themeTint="F2"/>
                <w:szCs w:val="21"/>
              </w:rPr>
            </w:pPr>
            <w:r w:rsidRPr="00BF0A30">
              <w:rPr>
                <w:b w:val="0"/>
                <w:color w:val="0D0D0D" w:themeColor="text1" w:themeTint="F2"/>
                <w:szCs w:val="21"/>
              </w:rPr>
              <w:t xml:space="preserve">Wie viele Liter Milch geben 12 Kühe? </w:t>
            </w:r>
          </w:p>
        </w:tc>
      </w:tr>
      <w:tr w:rsidR="00DE0900" w14:paraId="7C796D7D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5442A32B" w14:textId="77777777" w:rsidR="00DE0900" w:rsidRPr="00382DC4" w:rsidRDefault="00DE0900" w:rsidP="00DE0900">
            <w:pPr>
              <w:rPr>
                <w:sz w:val="16"/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B7A866F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468413AF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6A6A6"/>
              <w:right w:val="nil"/>
            </w:tcBorders>
          </w:tcPr>
          <w:p w14:paraId="53F405BA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6A6A6"/>
              <w:right w:val="nil"/>
            </w:tcBorders>
          </w:tcPr>
          <w:p w14:paraId="538C92A7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52E2E197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64F53E49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6A6A6"/>
              <w:right w:val="nil"/>
            </w:tcBorders>
          </w:tcPr>
          <w:p w14:paraId="2F636DF5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</w:tcPr>
          <w:p w14:paraId="147E1803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446BF3EC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</w:tr>
      <w:tr w:rsidR="00DE0900" w14:paraId="59F6D62C" w14:textId="77777777" w:rsidTr="00971D6F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596A3C8F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BA2265E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76A6DDFB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3BBC45A" wp14:editId="6568964C">
                  <wp:extent cx="342900" cy="266252"/>
                  <wp:effectExtent l="0" t="0" r="0" b="635"/>
                  <wp:docPr id="308" name="Grafik 308" descr="Ku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Cow.sv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rcRect t="10588" b="11765"/>
                          <a:stretch/>
                        </pic:blipFill>
                        <pic:spPr bwMode="auto">
                          <a:xfrm>
                            <a:off x="0" y="0"/>
                            <a:ext cx="347900" cy="27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7A9ECD5B" w14:textId="77777777" w:rsidR="00DE0900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393920E8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b/>
                <w:color w:val="0D0D0D" w:themeColor="text1" w:themeTint="F2"/>
                <w:sz w:val="18"/>
              </w:rPr>
              <w:t>Kühe</w:t>
            </w:r>
          </w:p>
        </w:tc>
        <w:tc>
          <w:tcPr>
            <w:tcW w:w="10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5FB04011" w14:textId="77777777" w:rsidR="00DE0900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Milch</w:t>
            </w:r>
          </w:p>
          <w:p w14:paraId="0796B993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b/>
                <w:color w:val="0D0D0D" w:themeColor="text1" w:themeTint="F2"/>
                <w:sz w:val="18"/>
              </w:rPr>
              <w:t>(in l)</w:t>
            </w:r>
          </w:p>
        </w:tc>
        <w:tc>
          <w:tcPr>
            <w:tcW w:w="851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</w:tcPr>
          <w:p w14:paraId="3C59F75F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</w:tcPr>
          <w:p w14:paraId="6273CF7A" w14:textId="77777777" w:rsidR="00DE0900" w:rsidRPr="008A44A8" w:rsidRDefault="00DE0900" w:rsidP="00DE0900">
            <w:pPr>
              <w:pStyle w:val="berschrift2"/>
              <w:ind w:hanging="278"/>
              <w:jc w:val="center"/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85AC722" wp14:editId="4D966846">
                  <wp:extent cx="342900" cy="266252"/>
                  <wp:effectExtent l="0" t="0" r="0" b="635"/>
                  <wp:docPr id="15738" name="Grafik 15738" descr="Ku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Cow.sv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rcRect t="10588" b="11765"/>
                          <a:stretch/>
                        </pic:blipFill>
                        <pic:spPr bwMode="auto">
                          <a:xfrm>
                            <a:off x="0" y="0"/>
                            <a:ext cx="347900" cy="270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0FEB5E9B" w14:textId="77777777" w:rsidR="00DE0900" w:rsidRPr="00BF0A30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 w:rsidRPr="00BF0A30"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53990745" w14:textId="77777777" w:rsidR="00DE0900" w:rsidRPr="00BF0A30" w:rsidRDefault="00DE0900" w:rsidP="00DE0900">
            <w:pPr>
              <w:pStyle w:val="berschrift2"/>
              <w:jc w:val="center"/>
              <w:rPr>
                <w:szCs w:val="21"/>
              </w:rPr>
            </w:pPr>
            <w:r w:rsidRPr="00BF0A30">
              <w:rPr>
                <w:color w:val="0D0D0D" w:themeColor="text1" w:themeTint="F2"/>
                <w:sz w:val="18"/>
              </w:rPr>
              <w:t>Kühe</w:t>
            </w:r>
          </w:p>
        </w:tc>
        <w:tc>
          <w:tcPr>
            <w:tcW w:w="106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30B8CD4A" w14:textId="77777777" w:rsidR="00DE0900" w:rsidRPr="00BF0A30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 w:rsidRPr="00BF0A30">
              <w:rPr>
                <w:b/>
                <w:color w:val="0D0D0D" w:themeColor="text1" w:themeTint="F2"/>
                <w:sz w:val="18"/>
              </w:rPr>
              <w:t>Milch</w:t>
            </w:r>
          </w:p>
          <w:p w14:paraId="3CA866F3" w14:textId="77777777" w:rsidR="00DE0900" w:rsidRPr="00BF0A30" w:rsidRDefault="00DE0900" w:rsidP="00DE0900">
            <w:pPr>
              <w:pStyle w:val="berschrift2"/>
              <w:jc w:val="center"/>
              <w:rPr>
                <w:szCs w:val="21"/>
              </w:rPr>
            </w:pPr>
            <w:r w:rsidRPr="00BF0A30">
              <w:rPr>
                <w:color w:val="0D0D0D" w:themeColor="text1" w:themeTint="F2"/>
                <w:sz w:val="18"/>
              </w:rPr>
              <w:t>(in l)</w:t>
            </w:r>
          </w:p>
        </w:tc>
        <w:tc>
          <w:tcPr>
            <w:tcW w:w="1065" w:type="dxa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238254AA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57C4CCAE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6D833CB5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EBCED14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10E005E4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D4EA556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D29C635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</w:tcPr>
          <w:p w14:paraId="56A5C3BB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</w:tcPr>
          <w:p w14:paraId="3052CD07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3905530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32115DE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275089D7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10E55DE7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33ED1C4F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2A63C829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51028EFB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A3414F6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6B152324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</w:tcPr>
          <w:p w14:paraId="24F20CFF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</w:tcPr>
          <w:p w14:paraId="74E96248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86C6795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31CE89AF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5B84CE26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316E9756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4A500F14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7C5F59E3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710861AF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998591A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149F3541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</w:tcPr>
          <w:p w14:paraId="3ACACD4A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</w:tcPr>
          <w:p w14:paraId="11325F16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476823E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616F67A7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09E8576D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4D3B6BDD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AB0948E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63401561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2C810594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6CBFC259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138FCA65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0E543420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4F606247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3FA70F8A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6A6A6"/>
              <w:left w:val="nil"/>
              <w:bottom w:val="nil"/>
              <w:right w:val="nil"/>
            </w:tcBorders>
          </w:tcPr>
          <w:p w14:paraId="070C017F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72A208E0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074BE010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BA5EC1A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275F9416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18C0E689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</w:rPr>
            </w:pPr>
            <w:r w:rsidRPr="005A1FAA">
              <w:rPr>
                <w:b/>
              </w:rPr>
              <w:t>Antwort: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14:paraId="3B58E7BE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5CBF32EC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2E116BD7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6D62E45B" w14:textId="77777777" w:rsidR="00DE0900" w:rsidRPr="005A1FAA" w:rsidRDefault="00DE0900" w:rsidP="00DE0900">
            <w:pPr>
              <w:pStyle w:val="berschrift2"/>
              <w:ind w:hanging="278"/>
            </w:pPr>
            <w:r w:rsidRPr="00052063">
              <w:rPr>
                <w:color w:val="000000"/>
              </w:rPr>
              <w:t>Antwort</w:t>
            </w:r>
            <w:r w:rsidRPr="005A1FAA">
              <w:t xml:space="preserve">: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05DF5B51" w14:textId="77777777" w:rsidR="00DE0900" w:rsidRPr="005A1FAA" w:rsidRDefault="00DE0900" w:rsidP="00DE0900">
            <w:pPr>
              <w:pStyle w:val="berschrift2"/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BEE766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0AC01E02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5644D4D1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04DF752C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B9EC4AC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64EBA9FD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  <w:r w:rsidRPr="00BF0A30">
              <w:rPr>
                <w:color w:val="0D0D0D" w:themeColor="text1" w:themeTint="F2"/>
                <w:szCs w:val="21"/>
              </w:rPr>
              <w:t xml:space="preserve">12 Kühe geben zusammen </w:t>
            </w:r>
            <w:r>
              <w:rPr>
                <w:color w:val="0D0D0D" w:themeColor="text1" w:themeTint="F2"/>
                <w:szCs w:val="21"/>
              </w:rPr>
              <w:t xml:space="preserve">_________ Milch.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3FE52EE5" w14:textId="77777777" w:rsidR="00DE0900" w:rsidRPr="00382DC4" w:rsidRDefault="00DE0900" w:rsidP="00DE0900">
            <w:pPr>
              <w:pStyle w:val="berschrift2"/>
              <w:ind w:hanging="278"/>
              <w:rPr>
                <w:b w:val="0"/>
                <w:szCs w:val="21"/>
              </w:rPr>
            </w:pPr>
            <w:r w:rsidRPr="00BF0A30">
              <w:rPr>
                <w:b w:val="0"/>
                <w:color w:val="0D0D0D" w:themeColor="text1" w:themeTint="F2"/>
                <w:szCs w:val="21"/>
              </w:rPr>
              <w:t xml:space="preserve">12 Kühe </w:t>
            </w:r>
          </w:p>
        </w:tc>
      </w:tr>
      <w:tr w:rsidR="00DE0900" w14:paraId="32B58FAA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9A536A9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422EB7FA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1554CFB5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71B11D14" w14:textId="77777777" w:rsidR="00DE0900" w:rsidRPr="008A44A8" w:rsidRDefault="00DE0900" w:rsidP="00DE0900">
            <w:pPr>
              <w:pStyle w:val="berschrift2"/>
              <w:ind w:hanging="278"/>
              <w:rPr>
                <w:szCs w:val="21"/>
              </w:rPr>
            </w:pPr>
          </w:p>
        </w:tc>
      </w:tr>
    </w:tbl>
    <w:p w14:paraId="7A5528EC" w14:textId="77777777" w:rsidR="00DE0900" w:rsidRPr="009545CF" w:rsidRDefault="00DE0900" w:rsidP="00DE0900">
      <w:pPr>
        <w:rPr>
          <w:sz w:val="6"/>
        </w:rPr>
      </w:pPr>
    </w:p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279"/>
        <w:gridCol w:w="338"/>
        <w:gridCol w:w="339"/>
        <w:gridCol w:w="287"/>
        <w:gridCol w:w="52"/>
        <w:gridCol w:w="338"/>
        <w:gridCol w:w="339"/>
        <w:gridCol w:w="235"/>
        <w:gridCol w:w="104"/>
        <w:gridCol w:w="338"/>
        <w:gridCol w:w="338"/>
        <w:gridCol w:w="184"/>
        <w:gridCol w:w="154"/>
        <w:gridCol w:w="338"/>
        <w:gridCol w:w="337"/>
        <w:gridCol w:w="135"/>
        <w:gridCol w:w="203"/>
        <w:gridCol w:w="338"/>
        <w:gridCol w:w="337"/>
        <w:gridCol w:w="186"/>
        <w:gridCol w:w="152"/>
        <w:gridCol w:w="338"/>
        <w:gridCol w:w="338"/>
        <w:gridCol w:w="236"/>
        <w:gridCol w:w="101"/>
        <w:gridCol w:w="338"/>
        <w:gridCol w:w="338"/>
        <w:gridCol w:w="212"/>
        <w:gridCol w:w="75"/>
        <w:gridCol w:w="50"/>
        <w:gridCol w:w="338"/>
        <w:gridCol w:w="338"/>
        <w:gridCol w:w="339"/>
      </w:tblGrid>
      <w:tr w:rsidR="00DE0900" w14:paraId="1B13D409" w14:textId="77777777" w:rsidTr="003B5C7E">
        <w:trPr>
          <w:trHeight w:val="307"/>
        </w:trPr>
        <w:tc>
          <w:tcPr>
            <w:tcW w:w="686" w:type="dxa"/>
            <w:shd w:val="clear" w:color="auto" w:fill="D9D9D9" w:themeFill="background1" w:themeFillShade="D9"/>
            <w:hideMark/>
          </w:tcPr>
          <w:p w14:paraId="300FE078" w14:textId="77777777" w:rsidR="00DE0900" w:rsidRPr="001076F1" w:rsidRDefault="00DE0900" w:rsidP="00DE0900">
            <w:pPr>
              <w:pStyle w:val="berschrift2"/>
              <w:jc w:val="center"/>
              <w:rPr>
                <w:color w:val="000000"/>
              </w:rPr>
            </w:pPr>
            <w:r w:rsidRPr="001076F1">
              <w:rPr>
                <w:color w:val="000000"/>
              </w:rPr>
              <w:lastRenderedPageBreak/>
              <w:t>5</w:t>
            </w:r>
          </w:p>
        </w:tc>
        <w:tc>
          <w:tcPr>
            <w:tcW w:w="8391" w:type="dxa"/>
            <w:gridSpan w:val="33"/>
            <w:shd w:val="clear" w:color="auto" w:fill="D9D9D9" w:themeFill="background1" w:themeFillShade="D9"/>
          </w:tcPr>
          <w:p w14:paraId="6C232373" w14:textId="77777777" w:rsidR="00DE0900" w:rsidRPr="001076F1" w:rsidRDefault="00DE0900" w:rsidP="00DE0900">
            <w:pPr>
              <w:pStyle w:val="berschrift2"/>
              <w:rPr>
                <w:color w:val="000000"/>
              </w:rPr>
            </w:pPr>
            <w:r w:rsidRPr="001076F1">
              <w:rPr>
                <w:color w:val="000000"/>
              </w:rPr>
              <w:t xml:space="preserve"> Lösungen für Einkaufen 1</w:t>
            </w:r>
          </w:p>
        </w:tc>
      </w:tr>
      <w:tr w:rsidR="00DE0900" w14:paraId="4682B1DE" w14:textId="77777777" w:rsidTr="003B5C7E">
        <w:trPr>
          <w:trHeight w:val="340"/>
        </w:trPr>
        <w:tc>
          <w:tcPr>
            <w:tcW w:w="686" w:type="dxa"/>
            <w:shd w:val="clear" w:color="auto" w:fill="D9D9D9" w:themeFill="background1" w:themeFillShade="D9"/>
          </w:tcPr>
          <w:p w14:paraId="62BA2E6A" w14:textId="77777777" w:rsidR="00DE0900" w:rsidRPr="003A36E6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1B938DD9" w14:textId="77777777" w:rsidR="00DE0900" w:rsidRPr="003A36E6" w:rsidRDefault="00DE0900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</w:tcPr>
          <w:p w14:paraId="06B5828C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9" w:type="dxa"/>
            <w:tcBorders>
              <w:bottom w:val="single" w:sz="4" w:space="0" w:color="A6A6A6" w:themeColor="background1" w:themeShade="A6"/>
            </w:tcBorders>
          </w:tcPr>
          <w:p w14:paraId="7C5DD79F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a1)</w:t>
            </w:r>
          </w:p>
        </w:tc>
        <w:tc>
          <w:tcPr>
            <w:tcW w:w="677" w:type="dxa"/>
            <w:gridSpan w:val="3"/>
            <w:tcBorders>
              <w:bottom w:val="single" w:sz="4" w:space="0" w:color="A6A6A6" w:themeColor="background1" w:themeShade="A6"/>
            </w:tcBorders>
          </w:tcPr>
          <w:p w14:paraId="3725F9C1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9" w:type="dxa"/>
            <w:tcBorders>
              <w:bottom w:val="single" w:sz="4" w:space="0" w:color="A6A6A6" w:themeColor="background1" w:themeShade="A6"/>
            </w:tcBorders>
          </w:tcPr>
          <w:p w14:paraId="46EB38DB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9" w:type="dxa"/>
            <w:gridSpan w:val="2"/>
            <w:tcBorders>
              <w:right w:val="dotted" w:sz="4" w:space="0" w:color="auto"/>
            </w:tcBorders>
          </w:tcPr>
          <w:p w14:paraId="48F0F7EF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dotted" w:sz="4" w:space="0" w:color="auto"/>
            </w:tcBorders>
          </w:tcPr>
          <w:p w14:paraId="5F646583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bottom w:val="single" w:sz="4" w:space="0" w:color="A6A6A6" w:themeColor="background1" w:themeShade="A6"/>
            </w:tcBorders>
          </w:tcPr>
          <w:p w14:paraId="29973CB1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b1)</w:t>
            </w:r>
          </w:p>
        </w:tc>
        <w:tc>
          <w:tcPr>
            <w:tcW w:w="676" w:type="dxa"/>
            <w:gridSpan w:val="3"/>
            <w:tcBorders>
              <w:bottom w:val="single" w:sz="4" w:space="0" w:color="A6A6A6" w:themeColor="background1" w:themeShade="A6"/>
            </w:tcBorders>
          </w:tcPr>
          <w:p w14:paraId="2A000D92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7" w:type="dxa"/>
            <w:tcBorders>
              <w:bottom w:val="single" w:sz="4" w:space="0" w:color="A6A6A6" w:themeColor="background1" w:themeShade="A6"/>
            </w:tcBorders>
          </w:tcPr>
          <w:p w14:paraId="5F156783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gridSpan w:val="2"/>
            <w:tcBorders>
              <w:right w:val="single" w:sz="4" w:space="0" w:color="A6A6A6"/>
            </w:tcBorders>
          </w:tcPr>
          <w:p w14:paraId="533105BF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single" w:sz="4" w:space="0" w:color="A6A6A6"/>
            </w:tcBorders>
          </w:tcPr>
          <w:p w14:paraId="1AB66594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7" w:type="dxa"/>
            <w:tcBorders>
              <w:bottom w:val="single" w:sz="4" w:space="0" w:color="A6A6A6" w:themeColor="background1" w:themeShade="A6"/>
            </w:tcBorders>
          </w:tcPr>
          <w:p w14:paraId="62639589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a2)</w:t>
            </w:r>
          </w:p>
        </w:tc>
        <w:tc>
          <w:tcPr>
            <w:tcW w:w="676" w:type="dxa"/>
            <w:gridSpan w:val="3"/>
            <w:tcBorders>
              <w:bottom w:val="single" w:sz="4" w:space="0" w:color="A6A6A6" w:themeColor="background1" w:themeShade="A6"/>
            </w:tcBorders>
          </w:tcPr>
          <w:p w14:paraId="216CA082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bottom w:val="single" w:sz="4" w:space="0" w:color="A6A6A6" w:themeColor="background1" w:themeShade="A6"/>
            </w:tcBorders>
          </w:tcPr>
          <w:p w14:paraId="5F5658BE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7" w:type="dxa"/>
            <w:gridSpan w:val="2"/>
            <w:tcBorders>
              <w:right w:val="dotted" w:sz="4" w:space="0" w:color="auto"/>
            </w:tcBorders>
          </w:tcPr>
          <w:p w14:paraId="0E974FBC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dotted" w:sz="4" w:space="0" w:color="auto"/>
            </w:tcBorders>
          </w:tcPr>
          <w:p w14:paraId="5DDAA98D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bottom w:val="single" w:sz="4" w:space="0" w:color="A6A6A6" w:themeColor="background1" w:themeShade="A6"/>
            </w:tcBorders>
          </w:tcPr>
          <w:p w14:paraId="28A7604A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b2)</w:t>
            </w:r>
          </w:p>
        </w:tc>
        <w:tc>
          <w:tcPr>
            <w:tcW w:w="675" w:type="dxa"/>
            <w:gridSpan w:val="4"/>
            <w:tcBorders>
              <w:bottom w:val="single" w:sz="4" w:space="0" w:color="A6A6A6" w:themeColor="background1" w:themeShade="A6"/>
            </w:tcBorders>
          </w:tcPr>
          <w:p w14:paraId="3825B719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bottom w:val="single" w:sz="4" w:space="0" w:color="A6A6A6" w:themeColor="background1" w:themeShade="A6"/>
            </w:tcBorders>
          </w:tcPr>
          <w:p w14:paraId="19EE071C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</w:tcPr>
          <w:p w14:paraId="5B938C85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</w:tr>
      <w:tr w:rsidR="00DE0900" w14:paraId="09E809EB" w14:textId="77777777" w:rsidTr="003B5C7E">
        <w:trPr>
          <w:trHeight w:val="623"/>
        </w:trPr>
        <w:tc>
          <w:tcPr>
            <w:tcW w:w="686" w:type="dxa"/>
            <w:shd w:val="clear" w:color="auto" w:fill="D9D9D9" w:themeFill="background1" w:themeFillShade="D9"/>
          </w:tcPr>
          <w:p w14:paraId="1EEE6C8A" w14:textId="77777777" w:rsidR="00DE0900" w:rsidRPr="003A36E6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3BC6AA46" w14:textId="77777777" w:rsidR="00DE0900" w:rsidRPr="003A36E6" w:rsidRDefault="00DE0900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  <w:tcBorders>
              <w:right w:val="single" w:sz="4" w:space="0" w:color="A6A6A6" w:themeColor="background1" w:themeShade="A6"/>
            </w:tcBorders>
          </w:tcPr>
          <w:p w14:paraId="4F7F057D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>
              <w:rPr>
                <w:noProof/>
              </w:rPr>
              <w:drawing>
                <wp:inline distT="0" distB="0" distL="0" distR="0" wp14:anchorId="1E2B2843" wp14:editId="78B45C37">
                  <wp:extent cx="177800" cy="177800"/>
                  <wp:effectExtent l="0" t="0" r="0" b="0"/>
                  <wp:docPr id="15739" name="Grafik 15739" descr="Cup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Cupcake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82" cy="177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025FE1" w14:textId="77777777" w:rsidR="00DE0900" w:rsidRPr="003A36E6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</w:rPr>
            </w:pPr>
            <w:r w:rsidRPr="003A36E6">
              <w:rPr>
                <w:b w:val="0"/>
                <w:color w:val="0D0D0D" w:themeColor="text1" w:themeTint="F2"/>
                <w:sz w:val="16"/>
              </w:rPr>
              <w:t xml:space="preserve">Anzahl </w:t>
            </w:r>
          </w:p>
          <w:p w14:paraId="112521EB" w14:textId="77777777" w:rsidR="00DE0900" w:rsidRPr="003A36E6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</w:rPr>
            </w:pPr>
            <w:r>
              <w:rPr>
                <w:b w:val="0"/>
                <w:color w:val="0D0D0D" w:themeColor="text1" w:themeTint="F2"/>
                <w:sz w:val="16"/>
              </w:rPr>
              <w:t>Muffins</w:t>
            </w:r>
          </w:p>
        </w:tc>
        <w:tc>
          <w:tcPr>
            <w:tcW w:w="6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92EC6B" w14:textId="77777777" w:rsidR="00DE0900" w:rsidRPr="003A36E6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  <w:szCs w:val="16"/>
              </w:rPr>
            </w:pPr>
            <w:r>
              <w:rPr>
                <w:b w:val="0"/>
                <w:color w:val="0D0D0D" w:themeColor="text1" w:themeTint="F2"/>
                <w:sz w:val="16"/>
                <w:szCs w:val="16"/>
              </w:rPr>
              <w:t>Gewicht</w:t>
            </w:r>
          </w:p>
          <w:p w14:paraId="1784999E" w14:textId="77777777" w:rsidR="00DE0900" w:rsidRPr="003A36E6" w:rsidRDefault="00DE0900" w:rsidP="00DE090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(in g</w:t>
            </w:r>
            <w:r w:rsidRPr="003A36E6">
              <w:rPr>
                <w:sz w:val="16"/>
                <w:szCs w:val="16"/>
              </w:rPr>
              <w:t>)</w:t>
            </w:r>
          </w:p>
        </w:tc>
        <w:tc>
          <w:tcPr>
            <w:tcW w:w="339" w:type="dxa"/>
            <w:gridSpan w:val="2"/>
            <w:tcBorders>
              <w:left w:val="single" w:sz="4" w:space="0" w:color="A6A6A6" w:themeColor="background1" w:themeShade="A6"/>
              <w:right w:val="dotted" w:sz="4" w:space="0" w:color="auto"/>
            </w:tcBorders>
          </w:tcPr>
          <w:p w14:paraId="55060695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 w:themeColor="background1" w:themeShade="A6"/>
            </w:tcBorders>
          </w:tcPr>
          <w:p w14:paraId="63376735" w14:textId="77777777" w:rsidR="00DE0900" w:rsidRPr="003A36E6" w:rsidRDefault="00DE0900" w:rsidP="00DE0900">
            <w:pPr>
              <w:pStyle w:val="berschrift2"/>
              <w:rPr>
                <w:color w:val="0D0D0D" w:themeColor="text1" w:themeTint="F2"/>
              </w:rPr>
            </w:pPr>
            <w:r>
              <w:rPr>
                <w:noProof/>
              </w:rPr>
              <w:drawing>
                <wp:inline distT="0" distB="0" distL="0" distR="0" wp14:anchorId="3A42ADEE" wp14:editId="2B17585B">
                  <wp:extent cx="254000" cy="254000"/>
                  <wp:effectExtent l="0" t="0" r="0" b="0"/>
                  <wp:docPr id="15740" name="Grafik 15740" descr="E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IceCream.sv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18" cy="254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7F375D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  <w:sz w:val="16"/>
                <w:szCs w:val="16"/>
              </w:rPr>
            </w:pPr>
            <w:r w:rsidRPr="003A36E6">
              <w:rPr>
                <w:color w:val="0D0D0D" w:themeColor="text1" w:themeTint="F2"/>
                <w:sz w:val="16"/>
                <w:szCs w:val="16"/>
              </w:rPr>
              <w:t>Anzahl</w:t>
            </w:r>
          </w:p>
          <w:p w14:paraId="2E7BE632" w14:textId="77777777" w:rsidR="00DE0900" w:rsidRDefault="00DE0900" w:rsidP="00DE0900">
            <w:pPr>
              <w:jc w:val="center"/>
              <w:rPr>
                <w:sz w:val="16"/>
                <w:szCs w:val="16"/>
              </w:rPr>
            </w:pPr>
            <w:r w:rsidRPr="003A36E6">
              <w:rPr>
                <w:sz w:val="16"/>
                <w:szCs w:val="16"/>
              </w:rPr>
              <w:t>Kugeln</w:t>
            </w:r>
          </w:p>
          <w:p w14:paraId="623AC5DB" w14:textId="77777777" w:rsidR="00DE0900" w:rsidRPr="003A36E6" w:rsidRDefault="00DE0900" w:rsidP="00DE0900">
            <w:pPr>
              <w:jc w:val="center"/>
            </w:pPr>
            <w:r w:rsidRPr="003A36E6">
              <w:rPr>
                <w:sz w:val="16"/>
                <w:szCs w:val="16"/>
              </w:rPr>
              <w:t>Eis</w:t>
            </w:r>
          </w:p>
        </w:tc>
        <w:tc>
          <w:tcPr>
            <w:tcW w:w="67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C55D85" w14:textId="77777777" w:rsidR="00DE0900" w:rsidRDefault="00DE0900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  <w:r>
              <w:rPr>
                <w:color w:val="0D0D0D" w:themeColor="text1" w:themeTint="F2"/>
                <w:sz w:val="16"/>
              </w:rPr>
              <w:t xml:space="preserve">Preis </w:t>
            </w:r>
          </w:p>
          <w:p w14:paraId="45A16D91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  <w:r>
              <w:rPr>
                <w:color w:val="0D0D0D" w:themeColor="text1" w:themeTint="F2"/>
                <w:sz w:val="16"/>
              </w:rPr>
              <w:t>(in Euro)</w:t>
            </w:r>
          </w:p>
        </w:tc>
        <w:tc>
          <w:tcPr>
            <w:tcW w:w="338" w:type="dxa"/>
            <w:gridSpan w:val="2"/>
            <w:tcBorders>
              <w:left w:val="single" w:sz="4" w:space="0" w:color="A6A6A6" w:themeColor="background1" w:themeShade="A6"/>
              <w:right w:val="single" w:sz="4" w:space="0" w:color="A6A6A6"/>
            </w:tcBorders>
          </w:tcPr>
          <w:p w14:paraId="5CF51AA2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single" w:sz="4" w:space="0" w:color="A6A6A6"/>
              <w:right w:val="single" w:sz="4" w:space="0" w:color="A6A6A6" w:themeColor="background1" w:themeShade="A6"/>
            </w:tcBorders>
          </w:tcPr>
          <w:p w14:paraId="420B9337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>
              <w:rPr>
                <w:noProof/>
              </w:rPr>
              <w:drawing>
                <wp:inline distT="0" distB="0" distL="0" distR="0" wp14:anchorId="39A56D2E" wp14:editId="1A5A5A8D">
                  <wp:extent cx="228600" cy="228600"/>
                  <wp:effectExtent l="0" t="0" r="0" b="0"/>
                  <wp:docPr id="15741" name="Grafik 15741" descr="Kaff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Coffee.sv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05" cy="22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1B8111" w14:textId="77777777" w:rsidR="00DE0900" w:rsidRDefault="00DE0900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  <w:r>
              <w:rPr>
                <w:color w:val="0D0D0D" w:themeColor="text1" w:themeTint="F2"/>
                <w:sz w:val="16"/>
              </w:rPr>
              <w:t xml:space="preserve">Anzahl </w:t>
            </w:r>
          </w:p>
          <w:p w14:paraId="27334C15" w14:textId="77777777" w:rsidR="00DE0900" w:rsidRDefault="00DE0900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  <w:r>
              <w:rPr>
                <w:color w:val="0D0D0D" w:themeColor="text1" w:themeTint="F2"/>
                <w:sz w:val="16"/>
              </w:rPr>
              <w:t>Tassen</w:t>
            </w:r>
          </w:p>
          <w:p w14:paraId="75FA9279" w14:textId="77777777" w:rsidR="00DE0900" w:rsidRPr="00BD1E89" w:rsidRDefault="00DE0900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  <w:r>
              <w:rPr>
                <w:color w:val="0D0D0D" w:themeColor="text1" w:themeTint="F2"/>
                <w:sz w:val="16"/>
              </w:rPr>
              <w:t>Kaffee</w:t>
            </w:r>
          </w:p>
        </w:tc>
        <w:tc>
          <w:tcPr>
            <w:tcW w:w="67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D22BC9" w14:textId="77777777" w:rsidR="00DE0900" w:rsidRDefault="00DE0900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  <w:r>
              <w:rPr>
                <w:color w:val="0D0D0D" w:themeColor="text1" w:themeTint="F2"/>
                <w:sz w:val="16"/>
              </w:rPr>
              <w:t xml:space="preserve">Preis </w:t>
            </w:r>
          </w:p>
          <w:p w14:paraId="21E6935D" w14:textId="77777777" w:rsidR="00DE0900" w:rsidRPr="00BD1E89" w:rsidRDefault="00DE0900" w:rsidP="00DE0900">
            <w:r w:rsidRPr="00BD1E89">
              <w:rPr>
                <w:sz w:val="16"/>
              </w:rPr>
              <w:t>(in Euro)</w:t>
            </w:r>
          </w:p>
        </w:tc>
        <w:tc>
          <w:tcPr>
            <w:tcW w:w="337" w:type="dxa"/>
            <w:gridSpan w:val="2"/>
            <w:tcBorders>
              <w:left w:val="single" w:sz="4" w:space="0" w:color="A6A6A6" w:themeColor="background1" w:themeShade="A6"/>
              <w:right w:val="dotted" w:sz="4" w:space="0" w:color="auto"/>
            </w:tcBorders>
          </w:tcPr>
          <w:p w14:paraId="25B02C5B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 w:themeColor="background1" w:themeShade="A6"/>
            </w:tcBorders>
          </w:tcPr>
          <w:p w14:paraId="72A2632A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>
              <w:rPr>
                <w:noProof/>
              </w:rPr>
              <w:drawing>
                <wp:inline distT="0" distB="0" distL="0" distR="0" wp14:anchorId="175088B9" wp14:editId="0799EF36">
                  <wp:extent cx="187325" cy="187325"/>
                  <wp:effectExtent l="0" t="0" r="3175" b="3175"/>
                  <wp:docPr id="15742" name="Grafik 15742" descr="Apf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Apple.sv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13" cy="18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C346BB" w14:textId="77777777" w:rsidR="00DE0900" w:rsidRPr="00BD1E89" w:rsidRDefault="00DE0900" w:rsidP="00DE0900">
            <w:pPr>
              <w:pStyle w:val="berschrift2"/>
              <w:jc w:val="center"/>
              <w:rPr>
                <w:color w:val="0D0D0D" w:themeColor="text1" w:themeTint="F2"/>
                <w:sz w:val="16"/>
                <w:szCs w:val="16"/>
              </w:rPr>
            </w:pPr>
            <w:r w:rsidRPr="00BD1E89">
              <w:rPr>
                <w:color w:val="0D0D0D" w:themeColor="text1" w:themeTint="F2"/>
                <w:sz w:val="16"/>
                <w:szCs w:val="16"/>
              </w:rPr>
              <w:t>Anzahl</w:t>
            </w:r>
          </w:p>
          <w:p w14:paraId="107D532C" w14:textId="77777777" w:rsidR="00DE0900" w:rsidRPr="00BD1E89" w:rsidRDefault="00DE0900" w:rsidP="00DE0900">
            <w:pPr>
              <w:jc w:val="center"/>
              <w:rPr>
                <w:sz w:val="16"/>
                <w:szCs w:val="16"/>
              </w:rPr>
            </w:pPr>
            <w:r w:rsidRPr="00BD1E89">
              <w:rPr>
                <w:sz w:val="16"/>
                <w:szCs w:val="16"/>
              </w:rPr>
              <w:t>Äpfel</w:t>
            </w:r>
          </w:p>
        </w:tc>
        <w:tc>
          <w:tcPr>
            <w:tcW w:w="67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EC6D4B" w14:textId="77777777" w:rsidR="00DE0900" w:rsidRPr="00BD1E89" w:rsidRDefault="00DE0900" w:rsidP="00DE0900">
            <w:pPr>
              <w:pStyle w:val="berschrift2"/>
              <w:jc w:val="center"/>
              <w:rPr>
                <w:color w:val="0D0D0D" w:themeColor="text1" w:themeTint="F2"/>
                <w:sz w:val="16"/>
                <w:szCs w:val="16"/>
              </w:rPr>
            </w:pPr>
            <w:r w:rsidRPr="00BD1E89">
              <w:rPr>
                <w:color w:val="0D0D0D" w:themeColor="text1" w:themeTint="F2"/>
                <w:sz w:val="16"/>
                <w:szCs w:val="16"/>
              </w:rPr>
              <w:t>Gewicht</w:t>
            </w:r>
          </w:p>
          <w:p w14:paraId="33299377" w14:textId="77777777" w:rsidR="00DE0900" w:rsidRPr="00BD1E89" w:rsidRDefault="00DE0900" w:rsidP="00DE0900">
            <w:pPr>
              <w:jc w:val="center"/>
              <w:rPr>
                <w:sz w:val="16"/>
                <w:szCs w:val="16"/>
              </w:rPr>
            </w:pPr>
            <w:r w:rsidRPr="00BD1E89">
              <w:rPr>
                <w:sz w:val="16"/>
                <w:szCs w:val="16"/>
              </w:rPr>
              <w:t>(in kg)</w:t>
            </w:r>
          </w:p>
        </w:tc>
        <w:tc>
          <w:tcPr>
            <w:tcW w:w="338" w:type="dxa"/>
            <w:tcBorders>
              <w:left w:val="single" w:sz="4" w:space="0" w:color="A6A6A6" w:themeColor="background1" w:themeShade="A6"/>
            </w:tcBorders>
          </w:tcPr>
          <w:p w14:paraId="5D0AFF11" w14:textId="77777777" w:rsidR="00DE0900" w:rsidRPr="003A36E6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</w:tr>
      <w:tr w:rsidR="00DE0900" w14:paraId="2A96091C" w14:textId="77777777" w:rsidTr="003B5C7E">
        <w:trPr>
          <w:trHeight w:val="340"/>
        </w:trPr>
        <w:tc>
          <w:tcPr>
            <w:tcW w:w="686" w:type="dxa"/>
            <w:shd w:val="clear" w:color="auto" w:fill="D9D9D9" w:themeFill="background1" w:themeFillShade="D9"/>
          </w:tcPr>
          <w:p w14:paraId="6B832933" w14:textId="77777777" w:rsidR="00DE0900" w:rsidRDefault="00DE0900" w:rsidP="00DE0900">
            <w:pPr>
              <w:rPr>
                <w:color w:val="0D0D0D" w:themeColor="text1" w:themeTint="F2"/>
              </w:rPr>
            </w:pPr>
          </w:p>
          <w:p w14:paraId="25D12E93" w14:textId="32E9D484" w:rsidR="003B5C7E" w:rsidRPr="003A36E6" w:rsidRDefault="003B5C7E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64F48BB3" w14:textId="77777777" w:rsidR="00DE0900" w:rsidRPr="00BD1E89" w:rsidRDefault="00DE0900" w:rsidP="00DE0900">
            <w:pPr>
              <w:pStyle w:val="berschrift2"/>
              <w:rPr>
                <w:color w:val="0D0D0D" w:themeColor="text1" w:themeTint="F2"/>
                <w:sz w:val="18"/>
                <w:szCs w:val="21"/>
              </w:rPr>
            </w:pPr>
            <w:r w:rsidRPr="00BD1E89">
              <w:rPr>
                <w:color w:val="0D0D0D" w:themeColor="text1" w:themeTint="F2"/>
                <w:sz w:val="18"/>
                <w:szCs w:val="21"/>
              </w:rPr>
              <w:t>I.</w:t>
            </w:r>
          </w:p>
        </w:tc>
        <w:tc>
          <w:tcPr>
            <w:tcW w:w="338" w:type="dxa"/>
            <w:tcBorders>
              <w:right w:val="single" w:sz="4" w:space="0" w:color="A6A6A6" w:themeColor="background1" w:themeShade="A6"/>
            </w:tcBorders>
          </w:tcPr>
          <w:p w14:paraId="14A04B1D" w14:textId="77777777" w:rsidR="00DE0900" w:rsidRPr="00287BF8" w:rsidRDefault="00DE0900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+ 1</w:t>
            </w:r>
          </w:p>
        </w:tc>
        <w:tc>
          <w:tcPr>
            <w:tcW w:w="678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6E5F64" w14:textId="77777777" w:rsidR="00DE0900" w:rsidRPr="00BD1E89" w:rsidRDefault="00DE0900" w:rsidP="00287BF8">
            <w:pPr>
              <w:pStyle w:val="Handschrift"/>
              <w:jc w:val="center"/>
            </w:pPr>
            <w:r w:rsidRPr="00BD1E89">
              <w:t>1</w:t>
            </w:r>
          </w:p>
        </w:tc>
        <w:tc>
          <w:tcPr>
            <w:tcW w:w="6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4E6095" w14:textId="77777777" w:rsidR="00DE0900" w:rsidRPr="00BD1E89" w:rsidRDefault="00DE0900" w:rsidP="00287BF8">
            <w:pPr>
              <w:pStyle w:val="Handschrift"/>
              <w:jc w:val="center"/>
            </w:pPr>
            <w:r w:rsidRPr="00BD1E89">
              <w:t>60</w:t>
            </w:r>
          </w:p>
        </w:tc>
        <w:tc>
          <w:tcPr>
            <w:tcW w:w="339" w:type="dxa"/>
            <w:gridSpan w:val="2"/>
            <w:tcBorders>
              <w:left w:val="single" w:sz="4" w:space="0" w:color="A6A6A6" w:themeColor="background1" w:themeShade="A6"/>
              <w:right w:val="dotted" w:sz="4" w:space="0" w:color="auto"/>
            </w:tcBorders>
          </w:tcPr>
          <w:p w14:paraId="4EDC2B7D" w14:textId="77777777" w:rsidR="00DE0900" w:rsidRPr="00287BF8" w:rsidRDefault="00DE0900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+ 60</w:t>
            </w: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 w:themeColor="background1" w:themeShade="A6"/>
            </w:tcBorders>
          </w:tcPr>
          <w:p w14:paraId="6F7D41E2" w14:textId="77777777" w:rsidR="00DE0900" w:rsidRPr="00287BF8" w:rsidRDefault="00DE0900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: 6</w:t>
            </w:r>
          </w:p>
        </w:tc>
        <w:tc>
          <w:tcPr>
            <w:tcW w:w="67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557563" w14:textId="77777777" w:rsidR="00DE0900" w:rsidRPr="00BD1E89" w:rsidRDefault="00DE0900" w:rsidP="00287BF8">
            <w:pPr>
              <w:pStyle w:val="Handschrift"/>
              <w:jc w:val="center"/>
            </w:pPr>
            <w:r w:rsidRPr="00BD1E89">
              <w:t>6</w:t>
            </w:r>
          </w:p>
        </w:tc>
        <w:tc>
          <w:tcPr>
            <w:tcW w:w="67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851B39" w14:textId="77777777" w:rsidR="00DE0900" w:rsidRPr="00BD1E89" w:rsidRDefault="00DE0900" w:rsidP="00287BF8">
            <w:pPr>
              <w:pStyle w:val="Handschrift"/>
              <w:jc w:val="center"/>
            </w:pPr>
            <w:r w:rsidRPr="00BD1E89">
              <w:t>12</w:t>
            </w:r>
          </w:p>
        </w:tc>
        <w:tc>
          <w:tcPr>
            <w:tcW w:w="338" w:type="dxa"/>
            <w:gridSpan w:val="2"/>
            <w:tcBorders>
              <w:left w:val="single" w:sz="4" w:space="0" w:color="A6A6A6" w:themeColor="background1" w:themeShade="A6"/>
              <w:right w:val="single" w:sz="4" w:space="0" w:color="A6A6A6"/>
            </w:tcBorders>
          </w:tcPr>
          <w:p w14:paraId="3D7245C1" w14:textId="77777777" w:rsidR="00DE0900" w:rsidRPr="00287BF8" w:rsidRDefault="00DE0900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: 6</w:t>
            </w:r>
          </w:p>
        </w:tc>
        <w:tc>
          <w:tcPr>
            <w:tcW w:w="338" w:type="dxa"/>
            <w:tcBorders>
              <w:left w:val="single" w:sz="4" w:space="0" w:color="A6A6A6"/>
              <w:right w:val="single" w:sz="4" w:space="0" w:color="A6A6A6" w:themeColor="background1" w:themeShade="A6"/>
            </w:tcBorders>
          </w:tcPr>
          <w:p w14:paraId="63EAD441" w14:textId="77777777" w:rsidR="00DE0900" w:rsidRPr="00287BF8" w:rsidRDefault="00DE0900" w:rsidP="00DE0900">
            <w:pPr>
              <w:pStyle w:val="berschrift2"/>
              <w:jc w:val="center"/>
              <w:rPr>
                <w:rFonts w:ascii="Comic Sans MS" w:hAnsi="Comic Sans MS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+ 1</w:t>
            </w:r>
          </w:p>
        </w:tc>
        <w:tc>
          <w:tcPr>
            <w:tcW w:w="67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DDA4F8" w14:textId="77777777" w:rsidR="00DE0900" w:rsidRPr="00BD1E89" w:rsidRDefault="00DE0900" w:rsidP="00287BF8">
            <w:pPr>
              <w:pStyle w:val="Handschrift"/>
              <w:jc w:val="center"/>
            </w:pPr>
            <w:r w:rsidRPr="00BD1E89">
              <w:t>1</w:t>
            </w:r>
          </w:p>
        </w:tc>
        <w:tc>
          <w:tcPr>
            <w:tcW w:w="67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0E9263" w14:textId="77777777" w:rsidR="00DE0900" w:rsidRPr="00BD1E89" w:rsidRDefault="00DE0900" w:rsidP="00287BF8">
            <w:pPr>
              <w:pStyle w:val="Handschrift"/>
              <w:jc w:val="center"/>
            </w:pPr>
            <w:r w:rsidRPr="00BD1E89">
              <w:t>1,30</w:t>
            </w:r>
          </w:p>
        </w:tc>
        <w:tc>
          <w:tcPr>
            <w:tcW w:w="337" w:type="dxa"/>
            <w:gridSpan w:val="2"/>
            <w:tcBorders>
              <w:left w:val="single" w:sz="4" w:space="0" w:color="A6A6A6" w:themeColor="background1" w:themeShade="A6"/>
              <w:right w:val="dotted" w:sz="4" w:space="0" w:color="auto"/>
            </w:tcBorders>
          </w:tcPr>
          <w:p w14:paraId="6612C710" w14:textId="77777777" w:rsidR="00DE0900" w:rsidRPr="00287BF8" w:rsidRDefault="00DE0900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noProof/>
                <w:color w:val="548DD4" w:themeColor="text2" w:themeTint="99"/>
                <w:sz w:val="15"/>
                <w:szCs w:val="15"/>
              </w:rPr>
              <mc:AlternateContent>
                <mc:Choice Requires="wps">
                  <w:drawing>
                    <wp:anchor distT="0" distB="0" distL="114300" distR="114300" simplePos="0" relativeHeight="253225984" behindDoc="0" locked="0" layoutInCell="1" allowOverlap="1" wp14:anchorId="377AA177" wp14:editId="76912A9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118110</wp:posOffset>
                      </wp:positionV>
                      <wp:extent cx="76200" cy="209550"/>
                      <wp:effectExtent l="0" t="0" r="19050" b="19050"/>
                      <wp:wrapNone/>
                      <wp:docPr id="40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ECD46F7" id="Pfeil: nach rechts gekrümmt 59" o:spid="_x0000_s1026" type="#_x0000_t102" style="position:absolute;margin-left:-4.5pt;margin-top:9.3pt;width:6pt;height:16.5pt;flip:x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" adj="17673,20618,16200" fillcolor="#a5a5a5 [2092]" strokecolor="#a5a5a5 [2092]" strokeweight="2pt"/>
                  </w:pict>
                </mc:Fallback>
              </mc:AlternateContent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 xml:space="preserve">+ </w:t>
            </w:r>
          </w:p>
          <w:p w14:paraId="796BAE9D" w14:textId="77777777" w:rsidR="00DE0900" w:rsidRPr="00287BF8" w:rsidRDefault="00DE0900" w:rsidP="00DE0900">
            <w:pPr>
              <w:pStyle w:val="berschrift2"/>
              <w:jc w:val="center"/>
              <w:rPr>
                <w:rFonts w:ascii="Comic Sans MS" w:hAnsi="Comic Sans MS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1,30</w:t>
            </w: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 w:themeColor="background1" w:themeShade="A6"/>
            </w:tcBorders>
          </w:tcPr>
          <w:p w14:paraId="3316BC44" w14:textId="77777777" w:rsidR="00DE0900" w:rsidRPr="00287BF8" w:rsidRDefault="00DE0900" w:rsidP="00DE0900">
            <w:pPr>
              <w:pStyle w:val="berschrift2"/>
              <w:jc w:val="center"/>
              <w:rPr>
                <w:rFonts w:ascii="Comic Sans MS" w:hAnsi="Comic Sans MS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: 6</w:t>
            </w:r>
          </w:p>
        </w:tc>
        <w:tc>
          <w:tcPr>
            <w:tcW w:w="675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4140AB" w14:textId="77777777" w:rsidR="00DE0900" w:rsidRPr="00BD1E89" w:rsidRDefault="00DE0900" w:rsidP="00287BF8">
            <w:pPr>
              <w:pStyle w:val="Handschrift"/>
              <w:jc w:val="center"/>
            </w:pPr>
            <w:r w:rsidRPr="00BD1E89">
              <w:t>6</w:t>
            </w:r>
          </w:p>
        </w:tc>
        <w:tc>
          <w:tcPr>
            <w:tcW w:w="67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5A89EF" w14:textId="77777777" w:rsidR="00DE0900" w:rsidRPr="00BD1E89" w:rsidRDefault="00DE0900" w:rsidP="00287BF8">
            <w:pPr>
              <w:pStyle w:val="Handschrift"/>
              <w:jc w:val="center"/>
            </w:pPr>
            <w:r w:rsidRPr="00BD1E89">
              <w:t>0,990</w:t>
            </w:r>
          </w:p>
        </w:tc>
        <w:tc>
          <w:tcPr>
            <w:tcW w:w="338" w:type="dxa"/>
            <w:tcBorders>
              <w:left w:val="single" w:sz="4" w:space="0" w:color="A6A6A6" w:themeColor="background1" w:themeShade="A6"/>
            </w:tcBorders>
          </w:tcPr>
          <w:p w14:paraId="206A56F0" w14:textId="77777777" w:rsidR="00DE0900" w:rsidRPr="00287BF8" w:rsidRDefault="00DE0900" w:rsidP="00DE0900">
            <w:pPr>
              <w:pStyle w:val="berschrift2"/>
              <w:jc w:val="center"/>
              <w:rPr>
                <w:rFonts w:ascii="Comic Sans MS" w:hAnsi="Comic Sans MS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: 6</w:t>
            </w:r>
          </w:p>
        </w:tc>
      </w:tr>
      <w:tr w:rsidR="003B5C7E" w14:paraId="4A97D2F0" w14:textId="77777777" w:rsidTr="003B5C7E">
        <w:trPr>
          <w:trHeight w:val="340"/>
        </w:trPr>
        <w:tc>
          <w:tcPr>
            <w:tcW w:w="686" w:type="dxa"/>
            <w:vMerge w:val="restart"/>
            <w:shd w:val="clear" w:color="auto" w:fill="D9D9D9" w:themeFill="background1" w:themeFillShade="D9"/>
          </w:tcPr>
          <w:p w14:paraId="10CB7F2D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0457F420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6ED9FE35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07E3C40D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338AB191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05512A16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3C0C06B8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768F5655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578331C1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506242ED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12F6FB41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48B2D2F5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1DE5AED1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629A8DF2" w14:textId="77777777" w:rsidR="003B5C7E" w:rsidRPr="007533EF" w:rsidRDefault="003B5C7E" w:rsidP="00DE0900">
            <w:pPr>
              <w:jc w:val="center"/>
              <w:rPr>
                <w:b/>
                <w:color w:val="000000"/>
                <w:sz w:val="8"/>
                <w:szCs w:val="8"/>
              </w:rPr>
            </w:pPr>
          </w:p>
          <w:p w14:paraId="025E9225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5A86A655" w14:textId="5E446EE1" w:rsidR="003B5C7E" w:rsidRPr="001076F1" w:rsidRDefault="003B5C7E" w:rsidP="00DE0900">
            <w:pPr>
              <w:jc w:val="center"/>
              <w:rPr>
                <w:b/>
                <w:color w:val="000000"/>
              </w:rPr>
            </w:pPr>
            <w:r w:rsidRPr="001076F1">
              <w:rPr>
                <w:b/>
                <w:color w:val="000000"/>
              </w:rPr>
              <w:t>6</w:t>
            </w:r>
          </w:p>
          <w:p w14:paraId="0D79B949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6FD1ACE8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7D75AF11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3364BB16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11FEA8F1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38E5EF64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564898C6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0921B9C7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5F368296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33722173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2EC4F021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3F4E6B73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5CCC4B88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0C347798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54C60440" w14:textId="77777777" w:rsidR="003B5C7E" w:rsidRPr="007533EF" w:rsidRDefault="003B5C7E" w:rsidP="00DE0900">
            <w:pPr>
              <w:jc w:val="center"/>
              <w:rPr>
                <w:b/>
                <w:color w:val="000000"/>
                <w:sz w:val="12"/>
                <w:szCs w:val="12"/>
              </w:rPr>
            </w:pPr>
          </w:p>
          <w:p w14:paraId="03D1F060" w14:textId="77777777" w:rsidR="003B5C7E" w:rsidRDefault="003B5C7E" w:rsidP="00DE0900">
            <w:pPr>
              <w:jc w:val="center"/>
              <w:rPr>
                <w:b/>
                <w:color w:val="000000"/>
              </w:rPr>
            </w:pPr>
          </w:p>
          <w:p w14:paraId="58E83B6E" w14:textId="4B9DE7C9" w:rsidR="003B5C7E" w:rsidRPr="003A36E6" w:rsidRDefault="003B5C7E" w:rsidP="00DE0900">
            <w:pPr>
              <w:jc w:val="center"/>
              <w:rPr>
                <w:color w:val="0D0D0D" w:themeColor="text1" w:themeTint="F2"/>
              </w:rPr>
            </w:pPr>
            <w:r w:rsidRPr="001076F1">
              <w:rPr>
                <w:b/>
                <w:color w:val="000000"/>
              </w:rPr>
              <w:t>7</w:t>
            </w:r>
          </w:p>
        </w:tc>
        <w:tc>
          <w:tcPr>
            <w:tcW w:w="279" w:type="dxa"/>
          </w:tcPr>
          <w:p w14:paraId="603CD702" w14:textId="77777777" w:rsidR="003B5C7E" w:rsidRPr="00BD1E89" w:rsidRDefault="003B5C7E" w:rsidP="00DE0900">
            <w:pPr>
              <w:pStyle w:val="berschrift2"/>
              <w:rPr>
                <w:color w:val="0D0D0D" w:themeColor="text1" w:themeTint="F2"/>
                <w:sz w:val="18"/>
                <w:szCs w:val="21"/>
              </w:rPr>
            </w:pPr>
            <w:r w:rsidRPr="00BD1E89">
              <w:rPr>
                <w:color w:val="0D0D0D" w:themeColor="text1" w:themeTint="F2"/>
                <w:sz w:val="18"/>
                <w:szCs w:val="21"/>
              </w:rPr>
              <w:t>II.</w:t>
            </w:r>
          </w:p>
        </w:tc>
        <w:tc>
          <w:tcPr>
            <w:tcW w:w="338" w:type="dxa"/>
            <w:tcBorders>
              <w:right w:val="single" w:sz="4" w:space="0" w:color="A6A6A6" w:themeColor="background1" w:themeShade="A6"/>
            </w:tcBorders>
          </w:tcPr>
          <w:p w14:paraId="19113EB9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noProof/>
                <w:color w:val="548DD4" w:themeColor="text2" w:themeTint="99"/>
                <w:sz w:val="15"/>
                <w:szCs w:val="15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3A1B02CC" wp14:editId="39472B58">
                      <wp:simplePos x="0" y="0"/>
                      <wp:positionH relativeFrom="column">
                        <wp:posOffset>196850</wp:posOffset>
                      </wp:positionH>
                      <wp:positionV relativeFrom="paragraph">
                        <wp:posOffset>-208280</wp:posOffset>
                      </wp:positionV>
                      <wp:extent cx="98425" cy="218440"/>
                      <wp:effectExtent l="0" t="0" r="15875" b="10160"/>
                      <wp:wrapNone/>
                      <wp:docPr id="40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49508FEB"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Pfeil: nach rechts gekrümmt 59" o:spid="_x0000_s1026" type="#_x0000_t102" style="position:absolute;margin-left:15.5pt;margin-top:-16.4pt;width:7.75pt;height:17.2pt;z-index:2534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" adj="16734,20384,16200" fillcolor="#a5a5a5 [2092]" strokecolor="#a5a5a5 [2092]" strokeweight="2pt"/>
                  </w:pict>
                </mc:Fallback>
              </mc:AlternateContent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+ 1</w:t>
            </w:r>
          </w:p>
        </w:tc>
        <w:tc>
          <w:tcPr>
            <w:tcW w:w="678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9FEE43" w14:textId="77777777" w:rsidR="003B5C7E" w:rsidRPr="00BD1E89" w:rsidRDefault="003B5C7E" w:rsidP="00287BF8">
            <w:pPr>
              <w:pStyle w:val="Handschrift"/>
              <w:jc w:val="center"/>
            </w:pPr>
            <w:r w:rsidRPr="00BD1E89">
              <w:t>2</w:t>
            </w:r>
          </w:p>
        </w:tc>
        <w:tc>
          <w:tcPr>
            <w:tcW w:w="6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845CE1" w14:textId="77777777" w:rsidR="003B5C7E" w:rsidRPr="00BD1E89" w:rsidRDefault="003B5C7E" w:rsidP="00287BF8">
            <w:pPr>
              <w:pStyle w:val="Handschrift"/>
              <w:jc w:val="center"/>
            </w:pPr>
            <w:r w:rsidRPr="00141B2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7A56A3A2" wp14:editId="68D087CB">
                      <wp:simplePos x="0" y="0"/>
                      <wp:positionH relativeFrom="column">
                        <wp:posOffset>340995</wp:posOffset>
                      </wp:positionH>
                      <wp:positionV relativeFrom="paragraph">
                        <wp:posOffset>-64770</wp:posOffset>
                      </wp:positionV>
                      <wp:extent cx="76200" cy="209550"/>
                      <wp:effectExtent l="0" t="0" r="19050" b="19050"/>
                      <wp:wrapNone/>
                      <wp:docPr id="40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3A0CFBE" id="Pfeil: nach rechts gekrümmt 59" o:spid="_x0000_s1026" type="#_x0000_t102" style="position:absolute;margin-left:26.85pt;margin-top:-5.1pt;width:6pt;height:16.5pt;flip:x;z-index:2534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" adj="17673,20618,16200" fillcolor="#a5a5a5 [2092]" strokecolor="#a5a5a5 [2092]" strokeweight="2pt"/>
                  </w:pict>
                </mc:Fallback>
              </mc:AlternateContent>
            </w:r>
            <w:r w:rsidRPr="00BD1E89">
              <w:t>120</w:t>
            </w:r>
          </w:p>
        </w:tc>
        <w:tc>
          <w:tcPr>
            <w:tcW w:w="339" w:type="dxa"/>
            <w:gridSpan w:val="2"/>
            <w:tcBorders>
              <w:left w:val="single" w:sz="4" w:space="0" w:color="A6A6A6" w:themeColor="background1" w:themeShade="A6"/>
              <w:right w:val="dotted" w:sz="4" w:space="0" w:color="auto"/>
            </w:tcBorders>
          </w:tcPr>
          <w:p w14:paraId="27EBE3BB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+ 60</w:t>
            </w: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 w:themeColor="background1" w:themeShade="A6"/>
            </w:tcBorders>
          </w:tcPr>
          <w:p w14:paraId="1F8C350F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 xml:space="preserve"> 5</w:t>
            </w:r>
          </w:p>
        </w:tc>
        <w:tc>
          <w:tcPr>
            <w:tcW w:w="67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DC35CC" w14:textId="77777777" w:rsidR="003B5C7E" w:rsidRPr="00BD1E89" w:rsidRDefault="003B5C7E" w:rsidP="00287BF8">
            <w:pPr>
              <w:pStyle w:val="Handschrift"/>
              <w:jc w:val="center"/>
            </w:pPr>
            <w:r w:rsidRPr="006C26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18496" behindDoc="0" locked="0" layoutInCell="1" allowOverlap="1" wp14:anchorId="22F66006" wp14:editId="60CE8185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-114935</wp:posOffset>
                      </wp:positionV>
                      <wp:extent cx="98425" cy="218440"/>
                      <wp:effectExtent l="0" t="0" r="15875" b="10160"/>
                      <wp:wrapNone/>
                      <wp:docPr id="40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49560C5" id="Pfeil: nach rechts gekrümmt 59" o:spid="_x0000_s1026" type="#_x0000_t102" style="position:absolute;margin-left:2.25pt;margin-top:-9.05pt;width:7.75pt;height:17.2pt;z-index:2534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" adj="16734,20384,16200" fillcolor="#a5a5a5 [2092]" strokecolor="#a5a5a5 [2092]" strokeweight="2pt"/>
                  </w:pict>
                </mc:Fallback>
              </mc:AlternateContent>
            </w:r>
            <w:r w:rsidRPr="00BD1E89">
              <w:t>1</w:t>
            </w:r>
          </w:p>
        </w:tc>
        <w:tc>
          <w:tcPr>
            <w:tcW w:w="67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08B988" w14:textId="77777777" w:rsidR="003B5C7E" w:rsidRPr="00BD1E89" w:rsidRDefault="003B5C7E" w:rsidP="00287BF8">
            <w:pPr>
              <w:pStyle w:val="Handschrift"/>
              <w:jc w:val="center"/>
            </w:pPr>
            <w:r w:rsidRPr="00141B2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16448" behindDoc="0" locked="0" layoutInCell="1" allowOverlap="1" wp14:anchorId="6D4BC61F" wp14:editId="0EFC884E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-111125</wp:posOffset>
                      </wp:positionV>
                      <wp:extent cx="76200" cy="209550"/>
                      <wp:effectExtent l="0" t="0" r="19050" b="19050"/>
                      <wp:wrapNone/>
                      <wp:docPr id="7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23731FA" id="Pfeil: nach rechts gekrümmt 59" o:spid="_x0000_s1026" type="#_x0000_t102" style="position:absolute;margin-left:29.55pt;margin-top:-8.75pt;width:6pt;height:16.5pt;flip:x;z-index:2534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" adj="17673,20618,16200" fillcolor="#a5a5a5 [2092]" strokecolor="#a5a5a5 [2092]" strokeweight="2pt"/>
                  </w:pict>
                </mc:Fallback>
              </mc:AlternateContent>
            </w:r>
            <w:r w:rsidRPr="00BD1E89">
              <w:t>2</w:t>
            </w:r>
          </w:p>
        </w:tc>
        <w:tc>
          <w:tcPr>
            <w:tcW w:w="338" w:type="dxa"/>
            <w:gridSpan w:val="2"/>
            <w:tcBorders>
              <w:left w:val="single" w:sz="4" w:space="0" w:color="A6A6A6" w:themeColor="background1" w:themeShade="A6"/>
              <w:right w:val="single" w:sz="4" w:space="0" w:color="A6A6A6"/>
            </w:tcBorders>
          </w:tcPr>
          <w:p w14:paraId="18C2A23A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 xml:space="preserve"> 5</w:t>
            </w:r>
          </w:p>
        </w:tc>
        <w:tc>
          <w:tcPr>
            <w:tcW w:w="338" w:type="dxa"/>
            <w:tcBorders>
              <w:left w:val="single" w:sz="4" w:space="0" w:color="A6A6A6"/>
              <w:right w:val="single" w:sz="4" w:space="0" w:color="A6A6A6" w:themeColor="background1" w:themeShade="A6"/>
            </w:tcBorders>
          </w:tcPr>
          <w:p w14:paraId="7DD63C72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+ 1</w:t>
            </w:r>
          </w:p>
        </w:tc>
        <w:tc>
          <w:tcPr>
            <w:tcW w:w="67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D9D628" w14:textId="77777777" w:rsidR="003B5C7E" w:rsidRPr="00BD1E89" w:rsidRDefault="003B5C7E" w:rsidP="00287BF8">
            <w:pPr>
              <w:pStyle w:val="Handschrift"/>
              <w:jc w:val="center"/>
            </w:pPr>
            <w:r w:rsidRPr="006C26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0905C153" wp14:editId="3CD64E57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-118745</wp:posOffset>
                      </wp:positionV>
                      <wp:extent cx="98425" cy="218440"/>
                      <wp:effectExtent l="0" t="0" r="15875" b="10160"/>
                      <wp:wrapNone/>
                      <wp:docPr id="40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9350B6E" id="Pfeil: nach rechts gekrümmt 59" o:spid="_x0000_s1026" type="#_x0000_t102" style="position:absolute;margin-left:.55pt;margin-top:-9.35pt;width:7.75pt;height:17.2pt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" adj="16734,20384,16200" fillcolor="#a5a5a5 [2092]" strokecolor="#a5a5a5 [2092]" strokeweight="2pt"/>
                  </w:pict>
                </mc:Fallback>
              </mc:AlternateContent>
            </w:r>
            <w:r w:rsidRPr="00BD1E89">
              <w:t>2</w:t>
            </w:r>
          </w:p>
        </w:tc>
        <w:tc>
          <w:tcPr>
            <w:tcW w:w="67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F97002" w14:textId="77777777" w:rsidR="003B5C7E" w:rsidRPr="00BD1E89" w:rsidRDefault="003B5C7E" w:rsidP="00287BF8">
            <w:pPr>
              <w:pStyle w:val="Handschrift"/>
              <w:jc w:val="center"/>
            </w:pPr>
            <w:r w:rsidRPr="00BD1E89">
              <w:t>2,60</w:t>
            </w:r>
          </w:p>
        </w:tc>
        <w:tc>
          <w:tcPr>
            <w:tcW w:w="337" w:type="dxa"/>
            <w:gridSpan w:val="2"/>
            <w:tcBorders>
              <w:left w:val="single" w:sz="4" w:space="0" w:color="A6A6A6" w:themeColor="background1" w:themeShade="A6"/>
              <w:right w:val="dotted" w:sz="4" w:space="0" w:color="auto"/>
            </w:tcBorders>
          </w:tcPr>
          <w:p w14:paraId="6D4ACE65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+</w:t>
            </w:r>
          </w:p>
          <w:p w14:paraId="69DCF871" w14:textId="4B923245" w:rsidR="003B5C7E" w:rsidRPr="00287BF8" w:rsidRDefault="003B5C7E" w:rsidP="00287BF8">
            <w:pPr>
              <w:pStyle w:val="berschrift2"/>
              <w:ind w:left="0" w:firstLine="0"/>
              <w:rPr>
                <w:rFonts w:ascii="Comic Sans MS" w:hAnsi="Comic Sans MS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1,30</w:t>
            </w: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 w:themeColor="background1" w:themeShade="A6"/>
            </w:tcBorders>
          </w:tcPr>
          <w:p w14:paraId="5D33FBB6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 xml:space="preserve"> 5</w:t>
            </w:r>
          </w:p>
        </w:tc>
        <w:tc>
          <w:tcPr>
            <w:tcW w:w="675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4C6E34" w14:textId="77777777" w:rsidR="003B5C7E" w:rsidRPr="00BD1E89" w:rsidRDefault="003B5C7E" w:rsidP="00287BF8">
            <w:pPr>
              <w:pStyle w:val="Handschrift"/>
              <w:jc w:val="center"/>
            </w:pPr>
            <w:r w:rsidRPr="006C26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20544" behindDoc="0" locked="0" layoutInCell="1" allowOverlap="1" wp14:anchorId="04883A7F" wp14:editId="7938DA46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-80645</wp:posOffset>
                      </wp:positionV>
                      <wp:extent cx="98425" cy="218440"/>
                      <wp:effectExtent l="0" t="0" r="15875" b="10160"/>
                      <wp:wrapNone/>
                      <wp:docPr id="40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CD8E5A9" id="Pfeil: nach rechts gekrümmt 59" o:spid="_x0000_s1026" type="#_x0000_t102" style="position:absolute;margin-left:.65pt;margin-top:-6.35pt;width:7.75pt;height:17.2pt;z-index:2534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" adj="16734,20384,16200" fillcolor="#a5a5a5 [2092]" strokecolor="#a5a5a5 [2092]" strokeweight="2pt"/>
                  </w:pict>
                </mc:Fallback>
              </mc:AlternateContent>
            </w:r>
            <w:r w:rsidRPr="00BD1E89">
              <w:t>1</w:t>
            </w:r>
          </w:p>
        </w:tc>
        <w:tc>
          <w:tcPr>
            <w:tcW w:w="67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2C88BF" w14:textId="77777777" w:rsidR="003B5C7E" w:rsidRPr="00BD1E89" w:rsidRDefault="003B5C7E" w:rsidP="00287BF8">
            <w:pPr>
              <w:pStyle w:val="Handschrift"/>
              <w:jc w:val="center"/>
            </w:pPr>
            <w:r w:rsidRPr="00BD1E89">
              <w:t>0,165</w:t>
            </w:r>
          </w:p>
        </w:tc>
        <w:tc>
          <w:tcPr>
            <w:tcW w:w="338" w:type="dxa"/>
            <w:tcBorders>
              <w:left w:val="single" w:sz="4" w:space="0" w:color="A6A6A6" w:themeColor="background1" w:themeShade="A6"/>
            </w:tcBorders>
          </w:tcPr>
          <w:p w14:paraId="5886E8A4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noProof/>
                <w:color w:val="548DD4" w:themeColor="text2" w:themeTint="99"/>
                <w:sz w:val="15"/>
                <w:szCs w:val="15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151A9BDB" wp14:editId="38D9CDBE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-174625</wp:posOffset>
                      </wp:positionV>
                      <wp:extent cx="76200" cy="209550"/>
                      <wp:effectExtent l="0" t="0" r="19050" b="19050"/>
                      <wp:wrapNone/>
                      <wp:docPr id="41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13806D6" id="Pfeil: nach rechts gekrümmt 59" o:spid="_x0000_s1026" type="#_x0000_t102" style="position:absolute;margin-left:-2.25pt;margin-top:-13.75pt;width:6pt;height:16.5pt;flip:x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" adj="17673,20618,16200" fillcolor="#a5a5a5 [2092]" strokecolor="#a5a5a5 [2092]" strokeweight="2pt"/>
                  </w:pict>
                </mc:Fallback>
              </mc:AlternateContent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 xml:space="preserve"> 5</w:t>
            </w:r>
          </w:p>
        </w:tc>
      </w:tr>
      <w:tr w:rsidR="003B5C7E" w14:paraId="7E00D3DB" w14:textId="77777777" w:rsidTr="003B5C7E">
        <w:trPr>
          <w:trHeight w:val="34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3D842897" w14:textId="5AD5E387" w:rsidR="003B5C7E" w:rsidRPr="003A36E6" w:rsidRDefault="003B5C7E" w:rsidP="00DE0900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1215F5CF" w14:textId="77777777" w:rsidR="003B5C7E" w:rsidRPr="00BD1E89" w:rsidRDefault="003B5C7E" w:rsidP="00DE0900">
            <w:pPr>
              <w:pStyle w:val="berschrift2"/>
              <w:rPr>
                <w:color w:val="0D0D0D" w:themeColor="text1" w:themeTint="F2"/>
                <w:sz w:val="18"/>
                <w:szCs w:val="21"/>
              </w:rPr>
            </w:pPr>
            <w:r w:rsidRPr="00BD1E89">
              <w:rPr>
                <w:color w:val="0D0D0D" w:themeColor="text1" w:themeTint="F2"/>
                <w:sz w:val="18"/>
                <w:szCs w:val="21"/>
              </w:rPr>
              <w:t>III.</w:t>
            </w:r>
          </w:p>
        </w:tc>
        <w:tc>
          <w:tcPr>
            <w:tcW w:w="338" w:type="dxa"/>
            <w:tcBorders>
              <w:right w:val="single" w:sz="4" w:space="0" w:color="A6A6A6" w:themeColor="background1" w:themeShade="A6"/>
            </w:tcBorders>
          </w:tcPr>
          <w:p w14:paraId="6F83CE94" w14:textId="77777777" w:rsidR="003B5C7E" w:rsidRPr="006C264A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</w:rPr>
            </w:pPr>
          </w:p>
        </w:tc>
        <w:tc>
          <w:tcPr>
            <w:tcW w:w="678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98EF70" w14:textId="77777777" w:rsidR="003B5C7E" w:rsidRPr="00BD1E89" w:rsidRDefault="003B5C7E" w:rsidP="00287BF8">
            <w:pPr>
              <w:pStyle w:val="Handschrift"/>
              <w:jc w:val="center"/>
            </w:pPr>
            <w:r w:rsidRPr="00141B2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16B6B9CF" wp14:editId="7B02EE1F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-123825</wp:posOffset>
                      </wp:positionV>
                      <wp:extent cx="98425" cy="218440"/>
                      <wp:effectExtent l="0" t="0" r="15875" b="10160"/>
                      <wp:wrapNone/>
                      <wp:docPr id="41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3A42741" id="Pfeil: nach rechts gekrümmt 59" o:spid="_x0000_s1026" type="#_x0000_t102" style="position:absolute;margin-left:-1.5pt;margin-top:-9.75pt;width:7.75pt;height:17.2pt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" adj="16734,20384,16200" fillcolor="#a5a5a5 [2092]" strokecolor="#a5a5a5 [2092]" strokeweight="2pt"/>
                  </w:pict>
                </mc:Fallback>
              </mc:AlternateContent>
            </w:r>
            <w:r w:rsidRPr="00BD1E89">
              <w:t>3</w:t>
            </w:r>
          </w:p>
        </w:tc>
        <w:tc>
          <w:tcPr>
            <w:tcW w:w="6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267647" w14:textId="77777777" w:rsidR="003B5C7E" w:rsidRPr="00BD1E89" w:rsidRDefault="003B5C7E" w:rsidP="00287BF8">
            <w:pPr>
              <w:pStyle w:val="Handschrift"/>
              <w:jc w:val="center"/>
            </w:pPr>
            <w:r w:rsidRPr="00141B2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3A7616BF" wp14:editId="5F535E0C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-89535</wp:posOffset>
                      </wp:positionV>
                      <wp:extent cx="76200" cy="209550"/>
                      <wp:effectExtent l="0" t="0" r="19050" b="19050"/>
                      <wp:wrapNone/>
                      <wp:docPr id="41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C9A04D9" id="Pfeil: nach rechts gekrümmt 59" o:spid="_x0000_s1026" type="#_x0000_t102" style="position:absolute;margin-left:28.5pt;margin-top:-7.05pt;width:6pt;height:16.5pt;flip:x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" adj="17673,20618,16200" fillcolor="#a5a5a5 [2092]" strokecolor="#a5a5a5 [2092]" strokeweight="2pt"/>
                  </w:pict>
                </mc:Fallback>
              </mc:AlternateContent>
            </w:r>
            <w:r w:rsidRPr="00BD1E89">
              <w:t>180</w:t>
            </w:r>
          </w:p>
        </w:tc>
        <w:tc>
          <w:tcPr>
            <w:tcW w:w="339" w:type="dxa"/>
            <w:gridSpan w:val="2"/>
            <w:tcBorders>
              <w:left w:val="single" w:sz="4" w:space="0" w:color="A6A6A6" w:themeColor="background1" w:themeShade="A6"/>
              <w:right w:val="dotted" w:sz="4" w:space="0" w:color="auto"/>
            </w:tcBorders>
          </w:tcPr>
          <w:p w14:paraId="2A944C6C" w14:textId="77777777" w:rsidR="003B5C7E" w:rsidRPr="006C264A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8"/>
              </w:rPr>
            </w:pP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 w:themeColor="background1" w:themeShade="A6"/>
            </w:tcBorders>
          </w:tcPr>
          <w:p w14:paraId="1644A1C8" w14:textId="77777777" w:rsidR="003B5C7E" w:rsidRPr="006C264A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</w:rPr>
            </w:pPr>
          </w:p>
        </w:tc>
        <w:tc>
          <w:tcPr>
            <w:tcW w:w="67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FF2143" w14:textId="77777777" w:rsidR="003B5C7E" w:rsidRPr="00BD1E89" w:rsidRDefault="003B5C7E" w:rsidP="00287BF8">
            <w:pPr>
              <w:pStyle w:val="Handschrift"/>
              <w:jc w:val="center"/>
            </w:pPr>
            <w:r w:rsidRPr="006C26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19520" behindDoc="0" locked="0" layoutInCell="1" allowOverlap="1" wp14:anchorId="1C4BE933" wp14:editId="273E0027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-115570</wp:posOffset>
                      </wp:positionV>
                      <wp:extent cx="98425" cy="218440"/>
                      <wp:effectExtent l="0" t="0" r="15875" b="10160"/>
                      <wp:wrapNone/>
                      <wp:docPr id="7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6E74152" id="Pfeil: nach rechts gekrümmt 59" o:spid="_x0000_s1026" type="#_x0000_t102" style="position:absolute;margin-left:2.25pt;margin-top:-9.1pt;width:7.75pt;height:17.2pt;z-index:2534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" adj="16734,20384,16200" fillcolor="#a5a5a5 [2092]" strokecolor="#a5a5a5 [2092]" strokeweight="2pt"/>
                  </w:pict>
                </mc:Fallback>
              </mc:AlternateContent>
            </w:r>
            <w:r w:rsidRPr="00BD1E89">
              <w:t>5</w:t>
            </w:r>
          </w:p>
        </w:tc>
        <w:tc>
          <w:tcPr>
            <w:tcW w:w="67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ABFC9B" w14:textId="77777777" w:rsidR="003B5C7E" w:rsidRPr="00BD1E89" w:rsidRDefault="003B5C7E" w:rsidP="00287BF8">
            <w:pPr>
              <w:pStyle w:val="Handschrift"/>
              <w:jc w:val="center"/>
            </w:pPr>
            <w:r w:rsidRPr="00141B2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17472" behindDoc="0" locked="0" layoutInCell="1" allowOverlap="1" wp14:anchorId="10989B9B" wp14:editId="49964F11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-106045</wp:posOffset>
                      </wp:positionV>
                      <wp:extent cx="76200" cy="209550"/>
                      <wp:effectExtent l="0" t="0" r="19050" b="19050"/>
                      <wp:wrapNone/>
                      <wp:docPr id="7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188971F" id="Pfeil: nach rechts gekrümmt 59" o:spid="_x0000_s1026" type="#_x0000_t102" style="position:absolute;margin-left:28.05pt;margin-top:-8.35pt;width:6pt;height:16.5pt;flip:x;z-index:2534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" adj="17673,20618,16200" fillcolor="#a5a5a5 [2092]" strokecolor="#a5a5a5 [2092]" strokeweight="2pt"/>
                  </w:pict>
                </mc:Fallback>
              </mc:AlternateContent>
            </w:r>
            <w:r w:rsidRPr="00BD1E89">
              <w:t>10</w:t>
            </w:r>
          </w:p>
        </w:tc>
        <w:tc>
          <w:tcPr>
            <w:tcW w:w="338" w:type="dxa"/>
            <w:gridSpan w:val="2"/>
            <w:tcBorders>
              <w:left w:val="single" w:sz="4" w:space="0" w:color="A6A6A6" w:themeColor="background1" w:themeShade="A6"/>
              <w:right w:val="single" w:sz="4" w:space="0" w:color="A6A6A6"/>
            </w:tcBorders>
          </w:tcPr>
          <w:p w14:paraId="4806840D" w14:textId="77777777" w:rsidR="003B5C7E" w:rsidRPr="006C264A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</w:rPr>
            </w:pPr>
          </w:p>
        </w:tc>
        <w:tc>
          <w:tcPr>
            <w:tcW w:w="338" w:type="dxa"/>
            <w:tcBorders>
              <w:left w:val="single" w:sz="4" w:space="0" w:color="A6A6A6"/>
              <w:right w:val="single" w:sz="4" w:space="0" w:color="A6A6A6" w:themeColor="background1" w:themeShade="A6"/>
            </w:tcBorders>
          </w:tcPr>
          <w:p w14:paraId="3D04B3F9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75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793BB5" w14:textId="77777777" w:rsidR="003B5C7E" w:rsidRPr="00BD1E89" w:rsidRDefault="003B5C7E" w:rsidP="00287BF8">
            <w:pPr>
              <w:pStyle w:val="Handschrift"/>
              <w:jc w:val="center"/>
            </w:pPr>
            <w:r w:rsidRPr="006C26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26641D23" wp14:editId="69BE9903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-128270</wp:posOffset>
                      </wp:positionV>
                      <wp:extent cx="98425" cy="218440"/>
                      <wp:effectExtent l="0" t="0" r="15875" b="10160"/>
                      <wp:wrapNone/>
                      <wp:docPr id="41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692659D" id="Pfeil: nach rechts gekrümmt 59" o:spid="_x0000_s1026" type="#_x0000_t102" style="position:absolute;margin-left:.4pt;margin-top:-10.1pt;width:7.75pt;height:17.2pt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" adj="16734,20384,16200" fillcolor="#a5a5a5 [2092]" strokecolor="#a5a5a5 [2092]" strokeweight="2pt"/>
                  </w:pict>
                </mc:Fallback>
              </mc:AlternateContent>
            </w:r>
            <w:r w:rsidRPr="00BD1E89">
              <w:t>3</w:t>
            </w:r>
          </w:p>
        </w:tc>
        <w:tc>
          <w:tcPr>
            <w:tcW w:w="67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F4904E" w14:textId="77777777" w:rsidR="003B5C7E" w:rsidRPr="00BD1E89" w:rsidRDefault="003B5C7E" w:rsidP="00287BF8">
            <w:pPr>
              <w:pStyle w:val="Handschrift"/>
              <w:jc w:val="center"/>
            </w:pPr>
            <w:r w:rsidRPr="00141B2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5000E500" wp14:editId="4D5E13D4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-104775</wp:posOffset>
                      </wp:positionV>
                      <wp:extent cx="76200" cy="209550"/>
                      <wp:effectExtent l="0" t="0" r="19050" b="19050"/>
                      <wp:wrapNone/>
                      <wp:docPr id="41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9FB1CFC" id="Pfeil: nach rechts gekrümmt 59" o:spid="_x0000_s1026" type="#_x0000_t102" style="position:absolute;margin-left:28.5pt;margin-top:-8.25pt;width:6pt;height:16.5pt;flip:x;z-index:2534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" adj="17673,20618,16200" fillcolor="#a5a5a5 [2092]" strokecolor="#a5a5a5 [2092]" strokeweight="2pt"/>
                  </w:pict>
                </mc:Fallback>
              </mc:AlternateContent>
            </w:r>
            <w:r w:rsidRPr="00BD1E89">
              <w:t>3,90</w:t>
            </w:r>
          </w:p>
        </w:tc>
        <w:tc>
          <w:tcPr>
            <w:tcW w:w="337" w:type="dxa"/>
            <w:gridSpan w:val="2"/>
            <w:tcBorders>
              <w:left w:val="single" w:sz="4" w:space="0" w:color="A6A6A6" w:themeColor="background1" w:themeShade="A6"/>
              <w:right w:val="dotted" w:sz="4" w:space="0" w:color="auto"/>
            </w:tcBorders>
          </w:tcPr>
          <w:p w14:paraId="0A50DC6D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 w:themeColor="background1" w:themeShade="A6"/>
            </w:tcBorders>
          </w:tcPr>
          <w:p w14:paraId="5B24FE23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75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367BED" w14:textId="77777777" w:rsidR="003B5C7E" w:rsidRPr="00BD1E89" w:rsidRDefault="003B5C7E" w:rsidP="00287BF8">
            <w:pPr>
              <w:pStyle w:val="Handschrift"/>
              <w:jc w:val="center"/>
            </w:pPr>
            <w:r w:rsidRPr="006C264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 wp14:anchorId="2D2B9C42" wp14:editId="7D166D8F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-112395</wp:posOffset>
                      </wp:positionV>
                      <wp:extent cx="98425" cy="218440"/>
                      <wp:effectExtent l="0" t="0" r="15875" b="10160"/>
                      <wp:wrapNone/>
                      <wp:docPr id="8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023E9EF" id="Pfeil: nach rechts gekrümmt 59" o:spid="_x0000_s1026" type="#_x0000_t102" style="position:absolute;margin-left:1.8pt;margin-top:-8.85pt;width:7.75pt;height:17.2pt;z-index:2534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" adj="16734,20384,16200" fillcolor="#a5a5a5 [2092]" strokecolor="#a5a5a5 [2092]" strokeweight="2pt"/>
                  </w:pict>
                </mc:Fallback>
              </mc:AlternateContent>
            </w:r>
            <w:r w:rsidRPr="00BD1E89">
              <w:t>5</w:t>
            </w:r>
          </w:p>
        </w:tc>
        <w:tc>
          <w:tcPr>
            <w:tcW w:w="676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3D0C91" w14:textId="77777777" w:rsidR="003B5C7E" w:rsidRPr="00BD1E89" w:rsidRDefault="003B5C7E" w:rsidP="00287BF8">
            <w:pPr>
              <w:pStyle w:val="Handschrift"/>
              <w:jc w:val="center"/>
            </w:pPr>
            <w:r w:rsidRPr="00BD1E89">
              <w:t>0,825</w:t>
            </w:r>
          </w:p>
        </w:tc>
        <w:tc>
          <w:tcPr>
            <w:tcW w:w="338" w:type="dxa"/>
            <w:tcBorders>
              <w:left w:val="single" w:sz="4" w:space="0" w:color="A6A6A6" w:themeColor="background1" w:themeShade="A6"/>
            </w:tcBorders>
          </w:tcPr>
          <w:p w14:paraId="6F17C581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60760221" wp14:editId="2A3C9D82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-88900</wp:posOffset>
                      </wp:positionV>
                      <wp:extent cx="76200" cy="209550"/>
                      <wp:effectExtent l="0" t="0" r="19050" b="19050"/>
                      <wp:wrapNone/>
                      <wp:docPr id="41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2F8760A" id="Pfeil: nach rechts gekrümmt 59" o:spid="_x0000_s1026" type="#_x0000_t102" style="position:absolute;margin-left:-4.1pt;margin-top:-7pt;width:6pt;height:16.5pt;flip:x;z-index:2534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" adj="17673,20618,16200" fillcolor="#a5a5a5 [2092]" strokecolor="#a5a5a5 [2092]" strokeweight="2pt"/>
                  </w:pict>
                </mc:Fallback>
              </mc:AlternateContent>
            </w:r>
          </w:p>
        </w:tc>
      </w:tr>
      <w:tr w:rsidR="003B5C7E" w14:paraId="2C90E5BA" w14:textId="77777777" w:rsidTr="003B5C7E">
        <w:trPr>
          <w:trHeight w:val="7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00CC6B47" w14:textId="13F5981A" w:rsidR="003B5C7E" w:rsidRPr="00415E71" w:rsidRDefault="003B5C7E" w:rsidP="00DE0900">
            <w:pPr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3D3C39DE" w14:textId="77777777" w:rsidR="003B5C7E" w:rsidRPr="00415E71" w:rsidRDefault="003B5C7E" w:rsidP="00DE0900">
            <w:pPr>
              <w:pStyle w:val="berschrift2"/>
              <w:rPr>
                <w:color w:val="0D0D0D" w:themeColor="text1" w:themeTint="F2"/>
                <w:sz w:val="12"/>
                <w:szCs w:val="21"/>
              </w:rPr>
            </w:pPr>
          </w:p>
        </w:tc>
        <w:tc>
          <w:tcPr>
            <w:tcW w:w="338" w:type="dxa"/>
          </w:tcPr>
          <w:p w14:paraId="4A84C088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9" w:type="dxa"/>
            <w:tcBorders>
              <w:top w:val="single" w:sz="4" w:space="0" w:color="A6A6A6" w:themeColor="background1" w:themeShade="A6"/>
            </w:tcBorders>
          </w:tcPr>
          <w:p w14:paraId="61DB0044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6A6A6" w:themeColor="background1" w:themeShade="A6"/>
            </w:tcBorders>
          </w:tcPr>
          <w:p w14:paraId="29A608E5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  <w:tcBorders>
              <w:top w:val="single" w:sz="4" w:space="0" w:color="A6A6A6" w:themeColor="background1" w:themeShade="A6"/>
            </w:tcBorders>
          </w:tcPr>
          <w:p w14:paraId="61B00B03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9" w:type="dxa"/>
            <w:tcBorders>
              <w:top w:val="single" w:sz="4" w:space="0" w:color="A6A6A6" w:themeColor="background1" w:themeShade="A6"/>
            </w:tcBorders>
          </w:tcPr>
          <w:p w14:paraId="39A3596B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9" w:type="dxa"/>
            <w:gridSpan w:val="2"/>
            <w:tcBorders>
              <w:right w:val="dotted" w:sz="4" w:space="0" w:color="auto"/>
            </w:tcBorders>
          </w:tcPr>
          <w:p w14:paraId="4AAA23DB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  <w:tcBorders>
              <w:left w:val="dotted" w:sz="4" w:space="0" w:color="auto"/>
            </w:tcBorders>
          </w:tcPr>
          <w:p w14:paraId="7C2E550F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  <w:tcBorders>
              <w:top w:val="single" w:sz="4" w:space="0" w:color="A6A6A6" w:themeColor="background1" w:themeShade="A6"/>
            </w:tcBorders>
          </w:tcPr>
          <w:p w14:paraId="18820BC0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6A6A6" w:themeColor="background1" w:themeShade="A6"/>
            </w:tcBorders>
          </w:tcPr>
          <w:p w14:paraId="50097C6C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  <w:tcBorders>
              <w:top w:val="single" w:sz="4" w:space="0" w:color="A6A6A6" w:themeColor="background1" w:themeShade="A6"/>
            </w:tcBorders>
          </w:tcPr>
          <w:p w14:paraId="16F71381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7" w:type="dxa"/>
            <w:tcBorders>
              <w:top w:val="single" w:sz="4" w:space="0" w:color="A6A6A6" w:themeColor="background1" w:themeShade="A6"/>
            </w:tcBorders>
          </w:tcPr>
          <w:p w14:paraId="1FB3EE4B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  <w:gridSpan w:val="2"/>
            <w:tcBorders>
              <w:right w:val="single" w:sz="4" w:space="0" w:color="A6A6A6"/>
            </w:tcBorders>
          </w:tcPr>
          <w:p w14:paraId="54C97016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  <w:tcBorders>
              <w:left w:val="single" w:sz="4" w:space="0" w:color="A6A6A6"/>
            </w:tcBorders>
          </w:tcPr>
          <w:p w14:paraId="4EDDE8B6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7" w:type="dxa"/>
            <w:tcBorders>
              <w:top w:val="single" w:sz="4" w:space="0" w:color="A6A6A6" w:themeColor="background1" w:themeShade="A6"/>
            </w:tcBorders>
          </w:tcPr>
          <w:p w14:paraId="32357D76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6A6A6" w:themeColor="background1" w:themeShade="A6"/>
            </w:tcBorders>
          </w:tcPr>
          <w:p w14:paraId="491AEE8F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  <w:tcBorders>
              <w:top w:val="single" w:sz="4" w:space="0" w:color="A6A6A6" w:themeColor="background1" w:themeShade="A6"/>
            </w:tcBorders>
          </w:tcPr>
          <w:p w14:paraId="293EC3DC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  <w:tcBorders>
              <w:top w:val="single" w:sz="4" w:space="0" w:color="A6A6A6" w:themeColor="background1" w:themeShade="A6"/>
            </w:tcBorders>
          </w:tcPr>
          <w:p w14:paraId="67EC9594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7" w:type="dxa"/>
            <w:gridSpan w:val="2"/>
            <w:tcBorders>
              <w:right w:val="dotted" w:sz="4" w:space="0" w:color="auto"/>
            </w:tcBorders>
          </w:tcPr>
          <w:p w14:paraId="7A33339E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  <w:tcBorders>
              <w:left w:val="dotted" w:sz="4" w:space="0" w:color="auto"/>
            </w:tcBorders>
          </w:tcPr>
          <w:p w14:paraId="195020F9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  <w:tcBorders>
              <w:top w:val="single" w:sz="4" w:space="0" w:color="A6A6A6" w:themeColor="background1" w:themeShade="A6"/>
            </w:tcBorders>
          </w:tcPr>
          <w:p w14:paraId="320DAB94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7" w:type="dxa"/>
            <w:gridSpan w:val="3"/>
            <w:tcBorders>
              <w:top w:val="single" w:sz="4" w:space="0" w:color="A6A6A6" w:themeColor="background1" w:themeShade="A6"/>
            </w:tcBorders>
          </w:tcPr>
          <w:p w14:paraId="517C0C4E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  <w:tcBorders>
              <w:top w:val="single" w:sz="4" w:space="0" w:color="A6A6A6" w:themeColor="background1" w:themeShade="A6"/>
            </w:tcBorders>
          </w:tcPr>
          <w:p w14:paraId="1EF0E760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  <w:tcBorders>
              <w:top w:val="single" w:sz="4" w:space="0" w:color="A6A6A6" w:themeColor="background1" w:themeShade="A6"/>
            </w:tcBorders>
          </w:tcPr>
          <w:p w14:paraId="1AE91BF4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</w:tcPr>
          <w:p w14:paraId="7BE21D74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</w:tr>
      <w:tr w:rsidR="003B5C7E" w14:paraId="1221B3EF" w14:textId="77777777" w:rsidTr="003B5C7E">
        <w:trPr>
          <w:trHeight w:val="34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4DC9CA57" w14:textId="5478E2C3" w:rsidR="003B5C7E" w:rsidRPr="003A36E6" w:rsidRDefault="003B5C7E" w:rsidP="00DE0900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5164472B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  <w:r w:rsidRPr="00BD1E89">
              <w:rPr>
                <w:color w:val="0D0D0D" w:themeColor="text1" w:themeTint="F2"/>
                <w:sz w:val="18"/>
                <w:szCs w:val="21"/>
              </w:rPr>
              <w:t>I.</w:t>
            </w:r>
          </w:p>
        </w:tc>
        <w:tc>
          <w:tcPr>
            <w:tcW w:w="2032" w:type="dxa"/>
            <w:gridSpan w:val="8"/>
            <w:tcBorders>
              <w:right w:val="dotted" w:sz="4" w:space="0" w:color="auto"/>
            </w:tcBorders>
          </w:tcPr>
          <w:p w14:paraId="0F0B151D" w14:textId="77777777" w:rsidR="003B5C7E" w:rsidRPr="00F61FB6" w:rsidRDefault="003B5C7E" w:rsidP="00DE0900">
            <w:pPr>
              <w:pStyle w:val="berschrift2"/>
              <w:ind w:hanging="392"/>
              <w:rPr>
                <w:b w:val="0"/>
                <w:color w:val="0D0D0D" w:themeColor="text1" w:themeTint="F2"/>
                <w:sz w:val="16"/>
                <w:szCs w:val="16"/>
              </w:rPr>
            </w:pPr>
            <w:r w:rsidRPr="00F61FB6">
              <w:rPr>
                <w:b w:val="0"/>
                <w:color w:val="0D0D0D" w:themeColor="text1" w:themeTint="F2"/>
                <w:sz w:val="16"/>
                <w:szCs w:val="16"/>
              </w:rPr>
              <w:t xml:space="preserve">Ein Muffin wiegt 60 g. </w:t>
            </w:r>
          </w:p>
        </w:tc>
        <w:tc>
          <w:tcPr>
            <w:tcW w:w="2027" w:type="dxa"/>
            <w:gridSpan w:val="8"/>
            <w:tcBorders>
              <w:left w:val="dotted" w:sz="4" w:space="0" w:color="auto"/>
              <w:right w:val="single" w:sz="4" w:space="0" w:color="A6A6A6"/>
            </w:tcBorders>
          </w:tcPr>
          <w:p w14:paraId="3735C0DE" w14:textId="77777777" w:rsidR="003B5C7E" w:rsidRPr="00F61FB6" w:rsidRDefault="003B5C7E" w:rsidP="00DE0900">
            <w:pPr>
              <w:pStyle w:val="berschrift2"/>
              <w:ind w:hanging="392"/>
              <w:rPr>
                <w:b w:val="0"/>
                <w:color w:val="0D0D0D" w:themeColor="text1" w:themeTint="F2"/>
                <w:sz w:val="16"/>
                <w:szCs w:val="16"/>
              </w:rPr>
            </w:pPr>
            <w:r w:rsidRPr="00F61FB6">
              <w:rPr>
                <w:b w:val="0"/>
                <w:color w:val="0D0D0D" w:themeColor="text1" w:themeTint="F2"/>
                <w:sz w:val="16"/>
                <w:szCs w:val="16"/>
              </w:rPr>
              <w:t xml:space="preserve">6 Kugel Eis kosten 12 Euro. </w:t>
            </w:r>
          </w:p>
        </w:tc>
        <w:tc>
          <w:tcPr>
            <w:tcW w:w="2026" w:type="dxa"/>
            <w:gridSpan w:val="8"/>
            <w:tcBorders>
              <w:left w:val="single" w:sz="4" w:space="0" w:color="A6A6A6"/>
              <w:right w:val="dotted" w:sz="4" w:space="0" w:color="auto"/>
            </w:tcBorders>
          </w:tcPr>
          <w:p w14:paraId="2434DB7E" w14:textId="77777777" w:rsidR="003B5C7E" w:rsidRDefault="003B5C7E" w:rsidP="00DE0900">
            <w:pPr>
              <w:pStyle w:val="berschrift2"/>
              <w:ind w:left="63" w:firstLine="0"/>
              <w:rPr>
                <w:b w:val="0"/>
                <w:color w:val="0D0D0D" w:themeColor="text1" w:themeTint="F2"/>
                <w:sz w:val="16"/>
                <w:szCs w:val="16"/>
              </w:rPr>
            </w:pPr>
            <w:r w:rsidRPr="00F61FB6">
              <w:rPr>
                <w:b w:val="0"/>
                <w:color w:val="0D0D0D" w:themeColor="text1" w:themeTint="F2"/>
                <w:sz w:val="16"/>
                <w:szCs w:val="16"/>
              </w:rPr>
              <w:t xml:space="preserve">Eine Tasse Kaffee kostet </w:t>
            </w:r>
          </w:p>
          <w:p w14:paraId="1AD53842" w14:textId="77777777" w:rsidR="003B5C7E" w:rsidRPr="00F61FB6" w:rsidRDefault="003B5C7E" w:rsidP="00DE0900">
            <w:pPr>
              <w:pStyle w:val="berschrift2"/>
              <w:ind w:left="63" w:firstLine="0"/>
              <w:rPr>
                <w:b w:val="0"/>
                <w:color w:val="0D0D0D" w:themeColor="text1" w:themeTint="F2"/>
                <w:sz w:val="16"/>
                <w:szCs w:val="16"/>
              </w:rPr>
            </w:pPr>
            <w:r w:rsidRPr="00F61FB6">
              <w:rPr>
                <w:b w:val="0"/>
                <w:color w:val="0D0D0D" w:themeColor="text1" w:themeTint="F2"/>
                <w:sz w:val="16"/>
                <w:szCs w:val="16"/>
              </w:rPr>
              <w:t xml:space="preserve">1,30 Euro. </w:t>
            </w:r>
          </w:p>
        </w:tc>
        <w:tc>
          <w:tcPr>
            <w:tcW w:w="2027" w:type="dxa"/>
            <w:gridSpan w:val="8"/>
            <w:tcBorders>
              <w:left w:val="dotted" w:sz="4" w:space="0" w:color="auto"/>
            </w:tcBorders>
          </w:tcPr>
          <w:p w14:paraId="00DBFA65" w14:textId="77777777" w:rsidR="003B5C7E" w:rsidRPr="00F61FB6" w:rsidRDefault="003B5C7E" w:rsidP="00DE0900">
            <w:pPr>
              <w:pStyle w:val="berschrift2"/>
              <w:ind w:hanging="392"/>
              <w:rPr>
                <w:b w:val="0"/>
                <w:color w:val="0D0D0D" w:themeColor="text1" w:themeTint="F2"/>
                <w:sz w:val="16"/>
                <w:szCs w:val="16"/>
              </w:rPr>
            </w:pPr>
            <w:r w:rsidRPr="00F61FB6">
              <w:rPr>
                <w:b w:val="0"/>
                <w:color w:val="0D0D0D" w:themeColor="text1" w:themeTint="F2"/>
                <w:sz w:val="16"/>
                <w:szCs w:val="16"/>
              </w:rPr>
              <w:t xml:space="preserve">6 Äpfel wiegen 0,990 kg. </w:t>
            </w:r>
          </w:p>
        </w:tc>
      </w:tr>
      <w:tr w:rsidR="003B5C7E" w14:paraId="65AC9119" w14:textId="77777777" w:rsidTr="003B5C7E">
        <w:trPr>
          <w:trHeight w:val="34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320096FE" w14:textId="29580CC5" w:rsidR="003B5C7E" w:rsidRPr="003A36E6" w:rsidRDefault="003B5C7E" w:rsidP="00DE0900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5BAD51F8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  <w:r w:rsidRPr="00BD1E89">
              <w:rPr>
                <w:color w:val="0D0D0D" w:themeColor="text1" w:themeTint="F2"/>
                <w:sz w:val="18"/>
                <w:szCs w:val="21"/>
              </w:rPr>
              <w:t>II.</w:t>
            </w:r>
          </w:p>
        </w:tc>
        <w:tc>
          <w:tcPr>
            <w:tcW w:w="2032" w:type="dxa"/>
            <w:gridSpan w:val="8"/>
            <w:tcBorders>
              <w:right w:val="dotted" w:sz="4" w:space="0" w:color="auto"/>
            </w:tcBorders>
          </w:tcPr>
          <w:p w14:paraId="232E886D" w14:textId="77777777" w:rsidR="003B5C7E" w:rsidRPr="00F61FB6" w:rsidRDefault="003B5C7E" w:rsidP="00DE0900">
            <w:pPr>
              <w:pStyle w:val="berschrift2"/>
              <w:ind w:hanging="392"/>
              <w:rPr>
                <w:b w:val="0"/>
                <w:color w:val="0D0D0D" w:themeColor="text1" w:themeTint="F2"/>
                <w:sz w:val="16"/>
                <w:szCs w:val="16"/>
              </w:rPr>
            </w:pPr>
            <w:r w:rsidRPr="00F61FB6">
              <w:rPr>
                <w:b w:val="0"/>
                <w:color w:val="0D0D0D" w:themeColor="text1" w:themeTint="F2"/>
                <w:sz w:val="16"/>
                <w:szCs w:val="16"/>
              </w:rPr>
              <w:t>Zwei Muffins wiegen 120 g.</w:t>
            </w:r>
          </w:p>
        </w:tc>
        <w:tc>
          <w:tcPr>
            <w:tcW w:w="2027" w:type="dxa"/>
            <w:gridSpan w:val="8"/>
            <w:tcBorders>
              <w:left w:val="dotted" w:sz="4" w:space="0" w:color="auto"/>
              <w:right w:val="single" w:sz="4" w:space="0" w:color="A6A6A6"/>
            </w:tcBorders>
          </w:tcPr>
          <w:p w14:paraId="4B3479FD" w14:textId="77777777" w:rsidR="003B5C7E" w:rsidRPr="00F61FB6" w:rsidRDefault="003B5C7E" w:rsidP="00DE0900">
            <w:pPr>
              <w:pStyle w:val="berschrift2"/>
              <w:ind w:hanging="392"/>
              <w:rPr>
                <w:b w:val="0"/>
                <w:color w:val="0D0D0D" w:themeColor="text1" w:themeTint="F2"/>
                <w:sz w:val="16"/>
                <w:szCs w:val="16"/>
              </w:rPr>
            </w:pPr>
            <w:r w:rsidRPr="00F61FB6">
              <w:rPr>
                <w:b w:val="0"/>
                <w:color w:val="0D0D0D" w:themeColor="text1" w:themeTint="F2"/>
                <w:sz w:val="16"/>
                <w:szCs w:val="16"/>
              </w:rPr>
              <w:t xml:space="preserve">Eine Kugel Eis kostet 2 Euro. </w:t>
            </w:r>
          </w:p>
        </w:tc>
        <w:tc>
          <w:tcPr>
            <w:tcW w:w="2026" w:type="dxa"/>
            <w:gridSpan w:val="8"/>
            <w:tcBorders>
              <w:left w:val="single" w:sz="4" w:space="0" w:color="A6A6A6"/>
              <w:right w:val="dotted" w:sz="4" w:space="0" w:color="auto"/>
            </w:tcBorders>
          </w:tcPr>
          <w:p w14:paraId="3738C82F" w14:textId="77777777" w:rsidR="003B5C7E" w:rsidRPr="00F61FB6" w:rsidRDefault="003B5C7E" w:rsidP="00DE0900">
            <w:pPr>
              <w:pStyle w:val="berschrift2"/>
              <w:ind w:left="63" w:firstLine="0"/>
              <w:rPr>
                <w:b w:val="0"/>
                <w:color w:val="0D0D0D" w:themeColor="text1" w:themeTint="F2"/>
                <w:sz w:val="16"/>
                <w:szCs w:val="16"/>
              </w:rPr>
            </w:pPr>
            <w:r w:rsidRPr="00F61FB6">
              <w:rPr>
                <w:b w:val="0"/>
                <w:color w:val="0D0D0D" w:themeColor="text1" w:themeTint="F2"/>
                <w:sz w:val="16"/>
                <w:szCs w:val="16"/>
              </w:rPr>
              <w:t xml:space="preserve">Zwei Tassen Kaffee kosten 2,60 Euro. </w:t>
            </w:r>
          </w:p>
        </w:tc>
        <w:tc>
          <w:tcPr>
            <w:tcW w:w="2027" w:type="dxa"/>
            <w:gridSpan w:val="8"/>
            <w:tcBorders>
              <w:left w:val="dotted" w:sz="4" w:space="0" w:color="auto"/>
            </w:tcBorders>
          </w:tcPr>
          <w:p w14:paraId="186494C9" w14:textId="77777777" w:rsidR="003B5C7E" w:rsidRPr="00F61FB6" w:rsidRDefault="003B5C7E" w:rsidP="00DE0900">
            <w:pPr>
              <w:pStyle w:val="berschrift2"/>
              <w:ind w:hanging="392"/>
              <w:rPr>
                <w:b w:val="0"/>
                <w:color w:val="0D0D0D" w:themeColor="text1" w:themeTint="F2"/>
                <w:sz w:val="16"/>
                <w:szCs w:val="16"/>
              </w:rPr>
            </w:pPr>
            <w:r w:rsidRPr="00F61FB6">
              <w:rPr>
                <w:b w:val="0"/>
                <w:color w:val="0D0D0D" w:themeColor="text1" w:themeTint="F2"/>
                <w:sz w:val="16"/>
                <w:szCs w:val="16"/>
              </w:rPr>
              <w:t xml:space="preserve">Ein Apfel wiegt 0,165 kg. </w:t>
            </w:r>
          </w:p>
        </w:tc>
      </w:tr>
      <w:tr w:rsidR="003B5C7E" w14:paraId="6DA1145C" w14:textId="77777777" w:rsidTr="003B5C7E">
        <w:trPr>
          <w:trHeight w:val="34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2847611F" w14:textId="34E1404A" w:rsidR="003B5C7E" w:rsidRPr="003A36E6" w:rsidRDefault="003B5C7E" w:rsidP="00DE0900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5565B176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  <w:r w:rsidRPr="00BD1E89">
              <w:rPr>
                <w:color w:val="0D0D0D" w:themeColor="text1" w:themeTint="F2"/>
                <w:sz w:val="18"/>
                <w:szCs w:val="21"/>
              </w:rPr>
              <w:t>III.</w:t>
            </w:r>
          </w:p>
        </w:tc>
        <w:tc>
          <w:tcPr>
            <w:tcW w:w="2032" w:type="dxa"/>
            <w:gridSpan w:val="8"/>
            <w:tcBorders>
              <w:right w:val="dotted" w:sz="4" w:space="0" w:color="auto"/>
            </w:tcBorders>
          </w:tcPr>
          <w:p w14:paraId="3955D57B" w14:textId="77777777" w:rsidR="003B5C7E" w:rsidRPr="00F61FB6" w:rsidRDefault="003B5C7E" w:rsidP="00DE0900">
            <w:pPr>
              <w:pStyle w:val="berschrift2"/>
              <w:ind w:hanging="392"/>
              <w:rPr>
                <w:b w:val="0"/>
                <w:color w:val="0D0D0D" w:themeColor="text1" w:themeTint="F2"/>
                <w:sz w:val="16"/>
                <w:szCs w:val="16"/>
              </w:rPr>
            </w:pPr>
            <w:r w:rsidRPr="00F61FB6">
              <w:rPr>
                <w:b w:val="0"/>
                <w:color w:val="0D0D0D" w:themeColor="text1" w:themeTint="F2"/>
                <w:sz w:val="16"/>
                <w:szCs w:val="16"/>
              </w:rPr>
              <w:t xml:space="preserve">Drei Muffins wiegen 180 g. </w:t>
            </w:r>
          </w:p>
        </w:tc>
        <w:tc>
          <w:tcPr>
            <w:tcW w:w="2027" w:type="dxa"/>
            <w:gridSpan w:val="8"/>
            <w:tcBorders>
              <w:left w:val="dotted" w:sz="4" w:space="0" w:color="auto"/>
              <w:right w:val="single" w:sz="4" w:space="0" w:color="A6A6A6"/>
            </w:tcBorders>
          </w:tcPr>
          <w:p w14:paraId="2CEBB2D1" w14:textId="77777777" w:rsidR="003B5C7E" w:rsidRPr="00F61FB6" w:rsidRDefault="003B5C7E" w:rsidP="00DE0900">
            <w:pPr>
              <w:pStyle w:val="berschrift2"/>
              <w:ind w:hanging="392"/>
              <w:rPr>
                <w:b w:val="0"/>
                <w:color w:val="0D0D0D" w:themeColor="text1" w:themeTint="F2"/>
                <w:sz w:val="16"/>
                <w:szCs w:val="16"/>
              </w:rPr>
            </w:pPr>
            <w:r w:rsidRPr="00F61FB6">
              <w:rPr>
                <w:b w:val="0"/>
                <w:color w:val="0D0D0D" w:themeColor="text1" w:themeTint="F2"/>
                <w:sz w:val="16"/>
                <w:szCs w:val="16"/>
              </w:rPr>
              <w:t xml:space="preserve">5 Kugeln Eis kosten 10 Euro. </w:t>
            </w:r>
          </w:p>
        </w:tc>
        <w:tc>
          <w:tcPr>
            <w:tcW w:w="2026" w:type="dxa"/>
            <w:gridSpan w:val="8"/>
            <w:tcBorders>
              <w:left w:val="single" w:sz="4" w:space="0" w:color="A6A6A6"/>
              <w:right w:val="dotted" w:sz="4" w:space="0" w:color="auto"/>
            </w:tcBorders>
          </w:tcPr>
          <w:p w14:paraId="6937BB50" w14:textId="77777777" w:rsidR="003B5C7E" w:rsidRPr="00F61FB6" w:rsidRDefault="003B5C7E" w:rsidP="00DE0900">
            <w:pPr>
              <w:pStyle w:val="berschrift2"/>
              <w:ind w:left="63" w:firstLine="0"/>
              <w:rPr>
                <w:b w:val="0"/>
                <w:color w:val="0D0D0D" w:themeColor="text1" w:themeTint="F2"/>
                <w:sz w:val="16"/>
                <w:szCs w:val="16"/>
              </w:rPr>
            </w:pPr>
            <w:r w:rsidRPr="00F61FB6">
              <w:rPr>
                <w:b w:val="0"/>
                <w:color w:val="0D0D0D" w:themeColor="text1" w:themeTint="F2"/>
                <w:sz w:val="16"/>
                <w:szCs w:val="16"/>
              </w:rPr>
              <w:t xml:space="preserve">Drei Tassen Kaffee kosten 3,90 Euro. </w:t>
            </w:r>
          </w:p>
        </w:tc>
        <w:tc>
          <w:tcPr>
            <w:tcW w:w="2027" w:type="dxa"/>
            <w:gridSpan w:val="8"/>
            <w:tcBorders>
              <w:left w:val="dotted" w:sz="4" w:space="0" w:color="auto"/>
            </w:tcBorders>
          </w:tcPr>
          <w:p w14:paraId="1A19DF88" w14:textId="77777777" w:rsidR="003B5C7E" w:rsidRPr="00F61FB6" w:rsidRDefault="003B5C7E" w:rsidP="00DE0900">
            <w:pPr>
              <w:pStyle w:val="berschrift2"/>
              <w:ind w:hanging="392"/>
              <w:rPr>
                <w:b w:val="0"/>
                <w:color w:val="0D0D0D" w:themeColor="text1" w:themeTint="F2"/>
                <w:sz w:val="16"/>
                <w:szCs w:val="16"/>
              </w:rPr>
            </w:pPr>
            <w:r w:rsidRPr="00F61FB6">
              <w:rPr>
                <w:b w:val="0"/>
                <w:color w:val="0D0D0D" w:themeColor="text1" w:themeTint="F2"/>
                <w:sz w:val="16"/>
                <w:szCs w:val="16"/>
              </w:rPr>
              <w:t xml:space="preserve">5 Äpfel wiegen 0,825 kg. </w:t>
            </w:r>
          </w:p>
        </w:tc>
      </w:tr>
      <w:tr w:rsidR="003B5C7E" w14:paraId="64AE10FB" w14:textId="77777777" w:rsidTr="003B5C7E">
        <w:trPr>
          <w:trHeight w:val="7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5796F0DA" w14:textId="129C3602" w:rsidR="003B5C7E" w:rsidRPr="00415E71" w:rsidRDefault="003B5C7E" w:rsidP="00DE0900">
            <w:pPr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279" w:type="dxa"/>
          </w:tcPr>
          <w:p w14:paraId="54A2B688" w14:textId="77777777" w:rsidR="003B5C7E" w:rsidRPr="00415E71" w:rsidRDefault="003B5C7E" w:rsidP="00DE0900">
            <w:pPr>
              <w:pStyle w:val="berschrift2"/>
              <w:rPr>
                <w:color w:val="0D0D0D" w:themeColor="text1" w:themeTint="F2"/>
                <w:sz w:val="12"/>
                <w:szCs w:val="21"/>
              </w:rPr>
            </w:pPr>
          </w:p>
        </w:tc>
        <w:tc>
          <w:tcPr>
            <w:tcW w:w="338" w:type="dxa"/>
          </w:tcPr>
          <w:p w14:paraId="0141695C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9" w:type="dxa"/>
          </w:tcPr>
          <w:p w14:paraId="45739BC1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9" w:type="dxa"/>
            <w:gridSpan w:val="2"/>
          </w:tcPr>
          <w:p w14:paraId="7F2B10D4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</w:tcPr>
          <w:p w14:paraId="323198E4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9" w:type="dxa"/>
          </w:tcPr>
          <w:p w14:paraId="33C330AE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9" w:type="dxa"/>
            <w:gridSpan w:val="2"/>
            <w:tcBorders>
              <w:right w:val="dotted" w:sz="4" w:space="0" w:color="auto"/>
            </w:tcBorders>
          </w:tcPr>
          <w:p w14:paraId="622F527C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  <w:tcBorders>
              <w:left w:val="dotted" w:sz="4" w:space="0" w:color="auto"/>
            </w:tcBorders>
          </w:tcPr>
          <w:p w14:paraId="4C7C3FA1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</w:tcPr>
          <w:p w14:paraId="55A1E27F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  <w:gridSpan w:val="2"/>
          </w:tcPr>
          <w:p w14:paraId="3E7B0844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</w:tcPr>
          <w:p w14:paraId="10F8E249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7" w:type="dxa"/>
          </w:tcPr>
          <w:p w14:paraId="370DCC3C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  <w:gridSpan w:val="2"/>
            <w:tcBorders>
              <w:right w:val="single" w:sz="4" w:space="0" w:color="A6A6A6"/>
            </w:tcBorders>
          </w:tcPr>
          <w:p w14:paraId="2760D8BD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  <w:tcBorders>
              <w:left w:val="single" w:sz="4" w:space="0" w:color="A6A6A6"/>
            </w:tcBorders>
          </w:tcPr>
          <w:p w14:paraId="49679450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7" w:type="dxa"/>
          </w:tcPr>
          <w:p w14:paraId="25B1B01C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  <w:gridSpan w:val="2"/>
          </w:tcPr>
          <w:p w14:paraId="2CBDDCFE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</w:tcPr>
          <w:p w14:paraId="0AD3C64E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</w:tcPr>
          <w:p w14:paraId="796B637E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7" w:type="dxa"/>
            <w:gridSpan w:val="2"/>
            <w:tcBorders>
              <w:right w:val="dotted" w:sz="4" w:space="0" w:color="auto"/>
            </w:tcBorders>
          </w:tcPr>
          <w:p w14:paraId="27D4CBB7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  <w:tcBorders>
              <w:left w:val="dotted" w:sz="4" w:space="0" w:color="auto"/>
            </w:tcBorders>
          </w:tcPr>
          <w:p w14:paraId="2997F789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</w:tcPr>
          <w:p w14:paraId="46000442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7" w:type="dxa"/>
            <w:gridSpan w:val="3"/>
          </w:tcPr>
          <w:p w14:paraId="09B02861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</w:tcPr>
          <w:p w14:paraId="4609C0E5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</w:tcPr>
          <w:p w14:paraId="7F39D8BF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  <w:tc>
          <w:tcPr>
            <w:tcW w:w="338" w:type="dxa"/>
          </w:tcPr>
          <w:p w14:paraId="693D0322" w14:textId="77777777" w:rsidR="003B5C7E" w:rsidRPr="00415E71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2"/>
              </w:rPr>
            </w:pPr>
          </w:p>
        </w:tc>
      </w:tr>
      <w:tr w:rsidR="003B5C7E" w14:paraId="43293252" w14:textId="77777777" w:rsidTr="003B5C7E">
        <w:trPr>
          <w:trHeight w:val="34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04CE6107" w14:textId="30437150" w:rsidR="003B5C7E" w:rsidRPr="003A36E6" w:rsidRDefault="003B5C7E" w:rsidP="00DE0900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7C6CF5F9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2032" w:type="dxa"/>
            <w:gridSpan w:val="8"/>
            <w:tcBorders>
              <w:right w:val="dotted" w:sz="4" w:space="0" w:color="auto"/>
            </w:tcBorders>
          </w:tcPr>
          <w:p w14:paraId="7B2546A4" w14:textId="77777777" w:rsidR="003B5C7E" w:rsidRDefault="003B5C7E" w:rsidP="00DE0900">
            <w:pPr>
              <w:pStyle w:val="berschrift2"/>
              <w:ind w:left="33" w:firstLine="0"/>
              <w:rPr>
                <w:b w:val="0"/>
                <w:color w:val="0D0D0D" w:themeColor="text1" w:themeTint="F2"/>
                <w:sz w:val="16"/>
              </w:rPr>
            </w:pPr>
            <w:r w:rsidRPr="001D0AFF">
              <w:rPr>
                <w:b w:val="0"/>
                <w:color w:val="0D0D0D" w:themeColor="text1" w:themeTint="F2"/>
                <w:sz w:val="16"/>
              </w:rPr>
              <w:t>Ich addiere immer gleich:</w:t>
            </w:r>
          </w:p>
          <w:p w14:paraId="60140513" w14:textId="77777777" w:rsidR="003B5C7E" w:rsidRDefault="003B5C7E" w:rsidP="00DE0900">
            <w:pPr>
              <w:pStyle w:val="berschrift2"/>
              <w:ind w:hanging="392"/>
              <w:rPr>
                <w:b w:val="0"/>
                <w:color w:val="0D0D0D" w:themeColor="text1" w:themeTint="F2"/>
                <w:sz w:val="16"/>
              </w:rPr>
            </w:pPr>
            <w:r>
              <w:rPr>
                <w:b w:val="0"/>
                <w:color w:val="0D0D0D" w:themeColor="text1" w:themeTint="F2"/>
                <w:sz w:val="16"/>
              </w:rPr>
              <w:t>links: + 1 Muffin</w:t>
            </w:r>
          </w:p>
          <w:p w14:paraId="7B13A1B6" w14:textId="77777777" w:rsidR="003B5C7E" w:rsidRPr="001D0AFF" w:rsidRDefault="003B5C7E" w:rsidP="00DE0900">
            <w:pPr>
              <w:pStyle w:val="berschrift2"/>
              <w:ind w:hanging="392"/>
              <w:rPr>
                <w:b w:val="0"/>
                <w:color w:val="0D0D0D" w:themeColor="text1" w:themeTint="F2"/>
                <w:sz w:val="16"/>
              </w:rPr>
            </w:pPr>
            <w:r w:rsidRPr="001D0AFF">
              <w:rPr>
                <w:b w:val="0"/>
                <w:color w:val="0D0D0D" w:themeColor="text1" w:themeTint="F2"/>
                <w:sz w:val="16"/>
              </w:rPr>
              <w:t>rechts + 60 g</w:t>
            </w:r>
          </w:p>
        </w:tc>
        <w:tc>
          <w:tcPr>
            <w:tcW w:w="2027" w:type="dxa"/>
            <w:gridSpan w:val="8"/>
            <w:tcBorders>
              <w:left w:val="dotted" w:sz="4" w:space="0" w:color="auto"/>
              <w:right w:val="single" w:sz="4" w:space="0" w:color="A6A6A6"/>
            </w:tcBorders>
          </w:tcPr>
          <w:p w14:paraId="3B2FADF7" w14:textId="77777777" w:rsidR="003B5C7E" w:rsidRPr="003A36E6" w:rsidRDefault="003B5C7E" w:rsidP="00DE0900">
            <w:pPr>
              <w:pStyle w:val="berschrift2"/>
              <w:ind w:left="33" w:firstLine="0"/>
              <w:jc w:val="center"/>
              <w:rPr>
                <w:color w:val="0D0D0D" w:themeColor="text1" w:themeTint="F2"/>
              </w:rPr>
            </w:pPr>
          </w:p>
        </w:tc>
        <w:tc>
          <w:tcPr>
            <w:tcW w:w="2026" w:type="dxa"/>
            <w:gridSpan w:val="8"/>
            <w:tcBorders>
              <w:left w:val="single" w:sz="4" w:space="0" w:color="A6A6A6"/>
              <w:right w:val="dotted" w:sz="4" w:space="0" w:color="auto"/>
            </w:tcBorders>
          </w:tcPr>
          <w:p w14:paraId="2F31B778" w14:textId="77777777" w:rsidR="003B5C7E" w:rsidRDefault="003B5C7E" w:rsidP="00DE0900">
            <w:pPr>
              <w:pStyle w:val="berschrift2"/>
              <w:ind w:left="63" w:firstLine="0"/>
              <w:rPr>
                <w:b w:val="0"/>
                <w:color w:val="0D0D0D" w:themeColor="text1" w:themeTint="F2"/>
                <w:sz w:val="16"/>
              </w:rPr>
            </w:pPr>
            <w:r w:rsidRPr="001D0AFF">
              <w:rPr>
                <w:b w:val="0"/>
                <w:color w:val="0D0D0D" w:themeColor="text1" w:themeTint="F2"/>
                <w:sz w:val="16"/>
              </w:rPr>
              <w:t>Ich addiere immer gleich:</w:t>
            </w:r>
          </w:p>
          <w:p w14:paraId="21584F29" w14:textId="77777777" w:rsidR="003B5C7E" w:rsidRDefault="003B5C7E" w:rsidP="00DE0900">
            <w:pPr>
              <w:pStyle w:val="berschrift2"/>
              <w:ind w:left="63" w:firstLine="0"/>
              <w:rPr>
                <w:b w:val="0"/>
                <w:color w:val="0D0D0D" w:themeColor="text1" w:themeTint="F2"/>
                <w:sz w:val="16"/>
              </w:rPr>
            </w:pPr>
            <w:r>
              <w:rPr>
                <w:b w:val="0"/>
                <w:color w:val="0D0D0D" w:themeColor="text1" w:themeTint="F2"/>
                <w:sz w:val="16"/>
              </w:rPr>
              <w:t>l</w:t>
            </w:r>
            <w:r w:rsidRPr="001D0AFF">
              <w:rPr>
                <w:b w:val="0"/>
                <w:color w:val="0D0D0D" w:themeColor="text1" w:themeTint="F2"/>
                <w:sz w:val="16"/>
              </w:rPr>
              <w:t>inks:</w:t>
            </w:r>
            <w:r>
              <w:rPr>
                <w:b w:val="0"/>
                <w:color w:val="0D0D0D" w:themeColor="text1" w:themeTint="F2"/>
                <w:sz w:val="16"/>
              </w:rPr>
              <w:t xml:space="preserve"> + 1 Tasse; </w:t>
            </w:r>
          </w:p>
          <w:p w14:paraId="53E1A632" w14:textId="77777777" w:rsidR="003B5C7E" w:rsidRPr="00217B82" w:rsidRDefault="003B5C7E" w:rsidP="00DE0900">
            <w:pPr>
              <w:pStyle w:val="berschrift2"/>
              <w:ind w:left="63" w:firstLine="0"/>
              <w:rPr>
                <w:b w:val="0"/>
                <w:color w:val="0D0D0D" w:themeColor="text1" w:themeTint="F2"/>
                <w:sz w:val="16"/>
              </w:rPr>
            </w:pPr>
            <w:r>
              <w:rPr>
                <w:b w:val="0"/>
                <w:color w:val="0D0D0D" w:themeColor="text1" w:themeTint="F2"/>
                <w:sz w:val="16"/>
              </w:rPr>
              <w:t>rechts + 1,30 Euro</w:t>
            </w:r>
          </w:p>
        </w:tc>
        <w:tc>
          <w:tcPr>
            <w:tcW w:w="2027" w:type="dxa"/>
            <w:gridSpan w:val="8"/>
            <w:tcBorders>
              <w:left w:val="dotted" w:sz="4" w:space="0" w:color="auto"/>
            </w:tcBorders>
          </w:tcPr>
          <w:p w14:paraId="12B19EE3" w14:textId="77777777" w:rsidR="003B5C7E" w:rsidRPr="003A36E6" w:rsidRDefault="003B5C7E" w:rsidP="00DE0900">
            <w:pPr>
              <w:pStyle w:val="berschrift2"/>
              <w:ind w:left="33" w:firstLine="0"/>
              <w:jc w:val="center"/>
              <w:rPr>
                <w:color w:val="0D0D0D" w:themeColor="text1" w:themeTint="F2"/>
              </w:rPr>
            </w:pPr>
          </w:p>
        </w:tc>
      </w:tr>
      <w:tr w:rsidR="003B5C7E" w14:paraId="2492E75B" w14:textId="77777777" w:rsidTr="003B5C7E">
        <w:trPr>
          <w:trHeight w:val="668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1E7C550C" w14:textId="2815441B" w:rsidR="003B5C7E" w:rsidRPr="003A36E6" w:rsidRDefault="003B5C7E" w:rsidP="00DE0900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22D77E5C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2032" w:type="dxa"/>
            <w:gridSpan w:val="8"/>
            <w:tcBorders>
              <w:right w:val="dotted" w:sz="4" w:space="0" w:color="auto"/>
            </w:tcBorders>
          </w:tcPr>
          <w:p w14:paraId="40175076" w14:textId="77777777" w:rsidR="003B5C7E" w:rsidRDefault="003B5C7E" w:rsidP="00DE0900">
            <w:pPr>
              <w:pStyle w:val="berschrift2"/>
              <w:spacing w:before="60"/>
              <w:ind w:left="34" w:right="147" w:firstLine="0"/>
              <w:rPr>
                <w:b w:val="0"/>
                <w:color w:val="0D0D0D" w:themeColor="text1" w:themeTint="F2"/>
                <w:sz w:val="16"/>
              </w:rPr>
            </w:pPr>
            <w:r w:rsidRPr="001D0AFF">
              <w:rPr>
                <w:b w:val="0"/>
                <w:color w:val="0D0D0D" w:themeColor="text1" w:themeTint="F2"/>
                <w:sz w:val="16"/>
              </w:rPr>
              <w:t xml:space="preserve">Je mehr Muffins ich kaufe, desto höher ist das </w:t>
            </w:r>
          </w:p>
          <w:p w14:paraId="59768BD1" w14:textId="77777777" w:rsidR="003B5C7E" w:rsidRPr="001D0AFF" w:rsidRDefault="003B5C7E" w:rsidP="00DE0900">
            <w:pPr>
              <w:pStyle w:val="berschrift2"/>
              <w:ind w:left="33" w:right="150" w:firstLine="0"/>
              <w:rPr>
                <w:b w:val="0"/>
                <w:color w:val="0D0D0D" w:themeColor="text1" w:themeTint="F2"/>
              </w:rPr>
            </w:pPr>
            <w:r w:rsidRPr="001D0AFF">
              <w:rPr>
                <w:b w:val="0"/>
                <w:color w:val="0D0D0D" w:themeColor="text1" w:themeTint="F2"/>
                <w:sz w:val="16"/>
              </w:rPr>
              <w:t xml:space="preserve">Gewicht.  </w:t>
            </w:r>
          </w:p>
        </w:tc>
        <w:tc>
          <w:tcPr>
            <w:tcW w:w="2027" w:type="dxa"/>
            <w:gridSpan w:val="8"/>
            <w:tcBorders>
              <w:left w:val="dotted" w:sz="4" w:space="0" w:color="auto"/>
              <w:right w:val="single" w:sz="4" w:space="0" w:color="A6A6A6"/>
            </w:tcBorders>
          </w:tcPr>
          <w:p w14:paraId="33DEBFAC" w14:textId="77777777" w:rsidR="003B5C7E" w:rsidRDefault="003B5C7E" w:rsidP="00DE0900">
            <w:pPr>
              <w:pStyle w:val="berschrift2"/>
              <w:spacing w:before="60"/>
              <w:ind w:left="34" w:right="147" w:firstLine="0"/>
              <w:rPr>
                <w:b w:val="0"/>
                <w:color w:val="0D0D0D" w:themeColor="text1" w:themeTint="F2"/>
                <w:sz w:val="16"/>
              </w:rPr>
            </w:pPr>
            <w:r w:rsidRPr="001D0AFF">
              <w:rPr>
                <w:b w:val="0"/>
                <w:color w:val="0D0D0D" w:themeColor="text1" w:themeTint="F2"/>
                <w:sz w:val="16"/>
              </w:rPr>
              <w:t xml:space="preserve">Je mehr Kugeln Eis ich kaufe, desto mehr muss ich </w:t>
            </w:r>
          </w:p>
          <w:p w14:paraId="036BEECC" w14:textId="77777777" w:rsidR="003B5C7E" w:rsidRPr="001D0AFF" w:rsidRDefault="003B5C7E" w:rsidP="00DE0900">
            <w:pPr>
              <w:pStyle w:val="berschrift2"/>
              <w:ind w:left="33" w:right="150" w:firstLine="0"/>
              <w:rPr>
                <w:b w:val="0"/>
                <w:color w:val="0D0D0D" w:themeColor="text1" w:themeTint="F2"/>
              </w:rPr>
            </w:pPr>
            <w:r w:rsidRPr="001D0AFF">
              <w:rPr>
                <w:b w:val="0"/>
                <w:color w:val="0D0D0D" w:themeColor="text1" w:themeTint="F2"/>
                <w:sz w:val="16"/>
              </w:rPr>
              <w:t xml:space="preserve">bezahlen. </w:t>
            </w:r>
          </w:p>
        </w:tc>
        <w:tc>
          <w:tcPr>
            <w:tcW w:w="2026" w:type="dxa"/>
            <w:gridSpan w:val="8"/>
            <w:tcBorders>
              <w:left w:val="single" w:sz="4" w:space="0" w:color="A6A6A6"/>
              <w:right w:val="dotted" w:sz="4" w:space="0" w:color="auto"/>
            </w:tcBorders>
          </w:tcPr>
          <w:p w14:paraId="5EB4BC42" w14:textId="77777777" w:rsidR="003B5C7E" w:rsidRDefault="003B5C7E" w:rsidP="00DE0900">
            <w:pPr>
              <w:pStyle w:val="berschrift2"/>
              <w:spacing w:before="60"/>
              <w:ind w:left="34" w:right="147" w:firstLine="0"/>
              <w:rPr>
                <w:b w:val="0"/>
                <w:color w:val="0D0D0D" w:themeColor="text1" w:themeTint="F2"/>
                <w:sz w:val="16"/>
              </w:rPr>
            </w:pPr>
            <w:r w:rsidRPr="001D0AFF">
              <w:rPr>
                <w:b w:val="0"/>
                <w:color w:val="0D0D0D" w:themeColor="text1" w:themeTint="F2"/>
                <w:sz w:val="16"/>
              </w:rPr>
              <w:t xml:space="preserve">Je mehr </w:t>
            </w:r>
            <w:r>
              <w:rPr>
                <w:b w:val="0"/>
                <w:color w:val="0D0D0D" w:themeColor="text1" w:themeTint="F2"/>
                <w:sz w:val="16"/>
              </w:rPr>
              <w:t xml:space="preserve">Tassen Kaffee </w:t>
            </w:r>
            <w:r w:rsidRPr="001D0AFF">
              <w:rPr>
                <w:b w:val="0"/>
                <w:color w:val="0D0D0D" w:themeColor="text1" w:themeTint="F2"/>
                <w:sz w:val="16"/>
              </w:rPr>
              <w:t xml:space="preserve">ich kaufe, desto </w:t>
            </w:r>
            <w:r>
              <w:rPr>
                <w:b w:val="0"/>
                <w:color w:val="0D0D0D" w:themeColor="text1" w:themeTint="F2"/>
                <w:sz w:val="16"/>
              </w:rPr>
              <w:t xml:space="preserve">mehr muss ich </w:t>
            </w:r>
          </w:p>
          <w:p w14:paraId="56A71A00" w14:textId="77777777" w:rsidR="003B5C7E" w:rsidRPr="003A36E6" w:rsidRDefault="003B5C7E" w:rsidP="00DE0900">
            <w:pPr>
              <w:pStyle w:val="berschrift2"/>
              <w:ind w:left="33" w:right="150" w:firstLine="0"/>
              <w:rPr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  <w:sz w:val="16"/>
              </w:rPr>
              <w:t>bezahlen.</w:t>
            </w:r>
            <w:r w:rsidRPr="001D0AFF">
              <w:rPr>
                <w:b w:val="0"/>
                <w:color w:val="0D0D0D" w:themeColor="text1" w:themeTint="F2"/>
                <w:sz w:val="16"/>
              </w:rPr>
              <w:t xml:space="preserve">  </w:t>
            </w:r>
          </w:p>
        </w:tc>
        <w:tc>
          <w:tcPr>
            <w:tcW w:w="2027" w:type="dxa"/>
            <w:gridSpan w:val="8"/>
            <w:tcBorders>
              <w:left w:val="dotted" w:sz="4" w:space="0" w:color="auto"/>
            </w:tcBorders>
          </w:tcPr>
          <w:p w14:paraId="639D4CA9" w14:textId="77777777" w:rsidR="003B5C7E" w:rsidRPr="001D0AFF" w:rsidRDefault="003B5C7E" w:rsidP="00DE0900">
            <w:pPr>
              <w:pStyle w:val="berschrift2"/>
              <w:spacing w:before="60"/>
              <w:ind w:left="34" w:right="147" w:firstLine="0"/>
              <w:jc w:val="both"/>
              <w:rPr>
                <w:b w:val="0"/>
                <w:color w:val="0D0D0D" w:themeColor="text1" w:themeTint="F2"/>
              </w:rPr>
            </w:pPr>
            <w:r w:rsidRPr="001D0AFF">
              <w:rPr>
                <w:b w:val="0"/>
                <w:color w:val="0D0D0D" w:themeColor="text1" w:themeTint="F2"/>
                <w:sz w:val="16"/>
              </w:rPr>
              <w:t xml:space="preserve">Je mehr Äpfel ich kaufe, desto höher ist das Gewicht. </w:t>
            </w:r>
          </w:p>
        </w:tc>
      </w:tr>
      <w:tr w:rsidR="003B5C7E" w14:paraId="531EEA7D" w14:textId="77777777" w:rsidTr="007533EF">
        <w:trPr>
          <w:trHeight w:val="8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32C2607B" w14:textId="33232B18" w:rsidR="003B5C7E" w:rsidRPr="00CB57F5" w:rsidRDefault="003B5C7E" w:rsidP="00DE0900">
            <w:pPr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279" w:type="dxa"/>
          </w:tcPr>
          <w:p w14:paraId="65FC2107" w14:textId="77777777" w:rsidR="003B5C7E" w:rsidRPr="007533EF" w:rsidRDefault="003B5C7E" w:rsidP="00DE0900">
            <w:pPr>
              <w:pStyle w:val="berschrift2"/>
              <w:rPr>
                <w:color w:val="0D0D0D" w:themeColor="text1" w:themeTint="F2"/>
                <w:sz w:val="10"/>
                <w:szCs w:val="16"/>
              </w:rPr>
            </w:pPr>
          </w:p>
        </w:tc>
        <w:tc>
          <w:tcPr>
            <w:tcW w:w="338" w:type="dxa"/>
          </w:tcPr>
          <w:p w14:paraId="148BFB49" w14:textId="77777777" w:rsidR="003B5C7E" w:rsidRPr="007533EF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0"/>
                <w:szCs w:val="16"/>
              </w:rPr>
            </w:pPr>
          </w:p>
        </w:tc>
        <w:tc>
          <w:tcPr>
            <w:tcW w:w="339" w:type="dxa"/>
          </w:tcPr>
          <w:p w14:paraId="5933EF04" w14:textId="77777777" w:rsidR="003B5C7E" w:rsidRPr="007533EF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0"/>
                <w:szCs w:val="16"/>
              </w:rPr>
            </w:pPr>
          </w:p>
        </w:tc>
        <w:tc>
          <w:tcPr>
            <w:tcW w:w="339" w:type="dxa"/>
            <w:gridSpan w:val="2"/>
          </w:tcPr>
          <w:p w14:paraId="386561F1" w14:textId="77777777" w:rsidR="003B5C7E" w:rsidRPr="007533EF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0"/>
                <w:szCs w:val="16"/>
              </w:rPr>
            </w:pPr>
          </w:p>
        </w:tc>
        <w:tc>
          <w:tcPr>
            <w:tcW w:w="338" w:type="dxa"/>
          </w:tcPr>
          <w:p w14:paraId="246B2D33" w14:textId="77777777" w:rsidR="003B5C7E" w:rsidRPr="007533EF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0"/>
                <w:szCs w:val="16"/>
              </w:rPr>
            </w:pPr>
          </w:p>
        </w:tc>
        <w:tc>
          <w:tcPr>
            <w:tcW w:w="339" w:type="dxa"/>
          </w:tcPr>
          <w:p w14:paraId="3EB1BE6A" w14:textId="77777777" w:rsidR="003B5C7E" w:rsidRPr="007533EF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0"/>
                <w:szCs w:val="16"/>
              </w:rPr>
            </w:pPr>
          </w:p>
        </w:tc>
        <w:tc>
          <w:tcPr>
            <w:tcW w:w="339" w:type="dxa"/>
            <w:gridSpan w:val="2"/>
          </w:tcPr>
          <w:p w14:paraId="43E2CDE3" w14:textId="77777777" w:rsidR="003B5C7E" w:rsidRPr="007533EF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0"/>
                <w:szCs w:val="16"/>
              </w:rPr>
            </w:pPr>
          </w:p>
        </w:tc>
        <w:tc>
          <w:tcPr>
            <w:tcW w:w="338" w:type="dxa"/>
          </w:tcPr>
          <w:p w14:paraId="6F014E16" w14:textId="77777777" w:rsidR="003B5C7E" w:rsidRPr="007533EF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0"/>
                <w:szCs w:val="16"/>
              </w:rPr>
            </w:pPr>
          </w:p>
        </w:tc>
        <w:tc>
          <w:tcPr>
            <w:tcW w:w="338" w:type="dxa"/>
          </w:tcPr>
          <w:p w14:paraId="201D8CEB" w14:textId="77777777" w:rsidR="003B5C7E" w:rsidRPr="007533EF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0"/>
                <w:szCs w:val="16"/>
              </w:rPr>
            </w:pPr>
          </w:p>
        </w:tc>
        <w:tc>
          <w:tcPr>
            <w:tcW w:w="338" w:type="dxa"/>
            <w:gridSpan w:val="2"/>
          </w:tcPr>
          <w:p w14:paraId="28B3CEA4" w14:textId="77777777" w:rsidR="003B5C7E" w:rsidRPr="007533EF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0"/>
                <w:szCs w:val="16"/>
              </w:rPr>
            </w:pPr>
          </w:p>
        </w:tc>
        <w:tc>
          <w:tcPr>
            <w:tcW w:w="338" w:type="dxa"/>
          </w:tcPr>
          <w:p w14:paraId="150B370F" w14:textId="77777777" w:rsidR="003B5C7E" w:rsidRPr="007533EF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0"/>
                <w:szCs w:val="16"/>
              </w:rPr>
            </w:pPr>
          </w:p>
        </w:tc>
        <w:tc>
          <w:tcPr>
            <w:tcW w:w="337" w:type="dxa"/>
          </w:tcPr>
          <w:p w14:paraId="6A4BE6E1" w14:textId="77777777" w:rsidR="003B5C7E" w:rsidRPr="007533EF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0"/>
                <w:szCs w:val="16"/>
              </w:rPr>
            </w:pPr>
          </w:p>
        </w:tc>
        <w:tc>
          <w:tcPr>
            <w:tcW w:w="338" w:type="dxa"/>
            <w:gridSpan w:val="2"/>
          </w:tcPr>
          <w:p w14:paraId="7CE53AEC" w14:textId="77777777" w:rsidR="003B5C7E" w:rsidRPr="007533EF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0"/>
                <w:szCs w:val="16"/>
              </w:rPr>
            </w:pPr>
          </w:p>
        </w:tc>
        <w:tc>
          <w:tcPr>
            <w:tcW w:w="338" w:type="dxa"/>
          </w:tcPr>
          <w:p w14:paraId="0112733D" w14:textId="77777777" w:rsidR="003B5C7E" w:rsidRPr="007533EF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0"/>
                <w:szCs w:val="16"/>
              </w:rPr>
            </w:pPr>
          </w:p>
        </w:tc>
        <w:tc>
          <w:tcPr>
            <w:tcW w:w="337" w:type="dxa"/>
          </w:tcPr>
          <w:p w14:paraId="3BDB963F" w14:textId="77777777" w:rsidR="003B5C7E" w:rsidRPr="007533EF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0"/>
                <w:szCs w:val="16"/>
              </w:rPr>
            </w:pPr>
          </w:p>
        </w:tc>
        <w:tc>
          <w:tcPr>
            <w:tcW w:w="338" w:type="dxa"/>
            <w:gridSpan w:val="2"/>
          </w:tcPr>
          <w:p w14:paraId="721FB35F" w14:textId="77777777" w:rsidR="003B5C7E" w:rsidRPr="007533EF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0"/>
                <w:szCs w:val="16"/>
              </w:rPr>
            </w:pPr>
          </w:p>
        </w:tc>
        <w:tc>
          <w:tcPr>
            <w:tcW w:w="338" w:type="dxa"/>
          </w:tcPr>
          <w:p w14:paraId="45312990" w14:textId="77777777" w:rsidR="003B5C7E" w:rsidRPr="007533EF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0"/>
                <w:szCs w:val="16"/>
              </w:rPr>
            </w:pPr>
          </w:p>
        </w:tc>
        <w:tc>
          <w:tcPr>
            <w:tcW w:w="338" w:type="dxa"/>
          </w:tcPr>
          <w:p w14:paraId="0A146271" w14:textId="77777777" w:rsidR="003B5C7E" w:rsidRPr="007533EF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0"/>
                <w:szCs w:val="16"/>
              </w:rPr>
            </w:pPr>
          </w:p>
        </w:tc>
        <w:tc>
          <w:tcPr>
            <w:tcW w:w="337" w:type="dxa"/>
            <w:gridSpan w:val="2"/>
          </w:tcPr>
          <w:p w14:paraId="4B113675" w14:textId="77777777" w:rsidR="003B5C7E" w:rsidRPr="007533EF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0"/>
                <w:szCs w:val="16"/>
              </w:rPr>
            </w:pPr>
          </w:p>
        </w:tc>
        <w:tc>
          <w:tcPr>
            <w:tcW w:w="338" w:type="dxa"/>
          </w:tcPr>
          <w:p w14:paraId="6E630330" w14:textId="77777777" w:rsidR="003B5C7E" w:rsidRPr="007533EF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0"/>
                <w:szCs w:val="16"/>
              </w:rPr>
            </w:pPr>
          </w:p>
        </w:tc>
        <w:tc>
          <w:tcPr>
            <w:tcW w:w="338" w:type="dxa"/>
          </w:tcPr>
          <w:p w14:paraId="677E3CB9" w14:textId="77777777" w:rsidR="003B5C7E" w:rsidRPr="007533EF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0"/>
                <w:szCs w:val="16"/>
              </w:rPr>
            </w:pPr>
          </w:p>
        </w:tc>
        <w:tc>
          <w:tcPr>
            <w:tcW w:w="337" w:type="dxa"/>
            <w:gridSpan w:val="3"/>
          </w:tcPr>
          <w:p w14:paraId="70EC81CF" w14:textId="77777777" w:rsidR="003B5C7E" w:rsidRPr="007533EF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0"/>
                <w:szCs w:val="16"/>
              </w:rPr>
            </w:pPr>
          </w:p>
        </w:tc>
        <w:tc>
          <w:tcPr>
            <w:tcW w:w="338" w:type="dxa"/>
          </w:tcPr>
          <w:p w14:paraId="3C3CE506" w14:textId="77777777" w:rsidR="003B5C7E" w:rsidRPr="007533EF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0"/>
                <w:szCs w:val="16"/>
              </w:rPr>
            </w:pPr>
          </w:p>
        </w:tc>
        <w:tc>
          <w:tcPr>
            <w:tcW w:w="338" w:type="dxa"/>
          </w:tcPr>
          <w:p w14:paraId="072AF6B8" w14:textId="77777777" w:rsidR="003B5C7E" w:rsidRPr="007533EF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0"/>
                <w:szCs w:val="16"/>
              </w:rPr>
            </w:pPr>
          </w:p>
        </w:tc>
        <w:tc>
          <w:tcPr>
            <w:tcW w:w="338" w:type="dxa"/>
          </w:tcPr>
          <w:p w14:paraId="164794AA" w14:textId="77777777" w:rsidR="003B5C7E" w:rsidRPr="007533EF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0"/>
                <w:szCs w:val="16"/>
              </w:rPr>
            </w:pPr>
          </w:p>
        </w:tc>
      </w:tr>
      <w:tr w:rsidR="003B5C7E" w14:paraId="1DDE9F87" w14:textId="77777777" w:rsidTr="003B5C7E">
        <w:trPr>
          <w:trHeight w:val="34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6416A81B" w14:textId="7A9965B1" w:rsidR="003B5C7E" w:rsidRPr="001076F1" w:rsidRDefault="003B5C7E" w:rsidP="00DE0900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8391" w:type="dxa"/>
            <w:gridSpan w:val="33"/>
            <w:shd w:val="clear" w:color="auto" w:fill="D9D9D9" w:themeFill="background1" w:themeFillShade="D9"/>
          </w:tcPr>
          <w:p w14:paraId="543C06D3" w14:textId="77777777" w:rsidR="003B5C7E" w:rsidRPr="001076F1" w:rsidRDefault="003B5C7E" w:rsidP="00DE0900">
            <w:pPr>
              <w:pStyle w:val="berschrift2"/>
              <w:rPr>
                <w:color w:val="000000"/>
              </w:rPr>
            </w:pPr>
            <w:r w:rsidRPr="001076F1">
              <w:rPr>
                <w:color w:val="000000"/>
              </w:rPr>
              <w:t>Lösungen für Einkaufen 2</w:t>
            </w:r>
          </w:p>
        </w:tc>
      </w:tr>
      <w:tr w:rsidR="003B5C7E" w14:paraId="6456C885" w14:textId="77777777" w:rsidTr="003B5C7E">
        <w:trPr>
          <w:trHeight w:val="34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009AAD7A" w14:textId="0B47B2BF" w:rsidR="003B5C7E" w:rsidRPr="003A36E6" w:rsidRDefault="003B5C7E" w:rsidP="00DE0900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48FDD3F9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</w:tcPr>
          <w:p w14:paraId="4CB9C934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1355" w:type="dxa"/>
            <w:gridSpan w:val="5"/>
            <w:tcBorders>
              <w:bottom w:val="single" w:sz="4" w:space="0" w:color="A6A6A6" w:themeColor="background1" w:themeShade="A6"/>
            </w:tcBorders>
          </w:tcPr>
          <w:p w14:paraId="0E68BBB7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a1) Aldi</w:t>
            </w:r>
          </w:p>
        </w:tc>
        <w:tc>
          <w:tcPr>
            <w:tcW w:w="339" w:type="dxa"/>
            <w:gridSpan w:val="2"/>
            <w:tcBorders>
              <w:right w:val="dotted" w:sz="4" w:space="0" w:color="auto"/>
            </w:tcBorders>
          </w:tcPr>
          <w:p w14:paraId="62F61D91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dotted" w:sz="4" w:space="0" w:color="auto"/>
            </w:tcBorders>
          </w:tcPr>
          <w:p w14:paraId="16D92576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351" w:type="dxa"/>
            <w:gridSpan w:val="5"/>
            <w:tcBorders>
              <w:bottom w:val="single" w:sz="4" w:space="0" w:color="A6A6A6" w:themeColor="background1" w:themeShade="A6"/>
            </w:tcBorders>
          </w:tcPr>
          <w:p w14:paraId="237ED4EB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b1) Netto</w:t>
            </w:r>
          </w:p>
        </w:tc>
        <w:tc>
          <w:tcPr>
            <w:tcW w:w="338" w:type="dxa"/>
            <w:gridSpan w:val="2"/>
            <w:tcBorders>
              <w:right w:val="single" w:sz="4" w:space="0" w:color="A6A6A6"/>
            </w:tcBorders>
          </w:tcPr>
          <w:p w14:paraId="53BB05ED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single" w:sz="4" w:space="0" w:color="A6A6A6"/>
            </w:tcBorders>
          </w:tcPr>
          <w:p w14:paraId="48DF24AC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351" w:type="dxa"/>
            <w:gridSpan w:val="5"/>
            <w:tcBorders>
              <w:bottom w:val="single" w:sz="4" w:space="0" w:color="A6A6A6"/>
            </w:tcBorders>
          </w:tcPr>
          <w:p w14:paraId="338EB094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a2) Penny</w:t>
            </w:r>
          </w:p>
        </w:tc>
        <w:tc>
          <w:tcPr>
            <w:tcW w:w="337" w:type="dxa"/>
            <w:gridSpan w:val="2"/>
            <w:tcBorders>
              <w:right w:val="dotted" w:sz="4" w:space="0" w:color="auto"/>
            </w:tcBorders>
          </w:tcPr>
          <w:p w14:paraId="0418EC4B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dotted" w:sz="4" w:space="0" w:color="auto"/>
            </w:tcBorders>
          </w:tcPr>
          <w:p w14:paraId="4B2DBA82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351" w:type="dxa"/>
            <w:gridSpan w:val="6"/>
            <w:tcBorders>
              <w:bottom w:val="single" w:sz="4" w:space="0" w:color="A6A6A6"/>
            </w:tcBorders>
          </w:tcPr>
          <w:p w14:paraId="3458EF15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b2) Lidl</w:t>
            </w:r>
          </w:p>
        </w:tc>
        <w:tc>
          <w:tcPr>
            <w:tcW w:w="338" w:type="dxa"/>
          </w:tcPr>
          <w:p w14:paraId="52D8DB02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</w:tr>
      <w:tr w:rsidR="003B5C7E" w14:paraId="5B533090" w14:textId="77777777" w:rsidTr="003B5C7E">
        <w:trPr>
          <w:trHeight w:val="34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70578CA0" w14:textId="4864B502" w:rsidR="003B5C7E" w:rsidRPr="003A36E6" w:rsidRDefault="003B5C7E" w:rsidP="00DE0900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69BACF0F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  <w:tcBorders>
              <w:right w:val="single" w:sz="4" w:space="0" w:color="A6A6A6" w:themeColor="background1" w:themeShade="A6"/>
            </w:tcBorders>
          </w:tcPr>
          <w:p w14:paraId="3EA652E2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>
              <w:rPr>
                <w:noProof/>
              </w:rPr>
              <w:drawing>
                <wp:inline distT="0" distB="0" distL="0" distR="0" wp14:anchorId="72733ED1" wp14:editId="4A3DD9C7">
                  <wp:extent cx="180975" cy="180975"/>
                  <wp:effectExtent l="0" t="0" r="9525" b="9525"/>
                  <wp:docPr id="84" name="Grafik 84" descr="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zza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58" cy="181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C6792D" w14:textId="77777777" w:rsidR="003B5C7E" w:rsidRPr="00F61FB6" w:rsidRDefault="003B5C7E" w:rsidP="00DE0900">
            <w:pPr>
              <w:pStyle w:val="berschrift2"/>
              <w:ind w:left="0" w:firstLine="0"/>
              <w:jc w:val="center"/>
              <w:rPr>
                <w:b w:val="0"/>
                <w:color w:val="0D0D0D" w:themeColor="text1" w:themeTint="F2"/>
                <w:sz w:val="16"/>
              </w:rPr>
            </w:pPr>
            <w:r w:rsidRPr="00F61FB6">
              <w:rPr>
                <w:b w:val="0"/>
                <w:color w:val="0D0D0D" w:themeColor="text1" w:themeTint="F2"/>
                <w:sz w:val="16"/>
              </w:rPr>
              <w:t>Anzahl Pizzen</w:t>
            </w:r>
          </w:p>
        </w:tc>
        <w:tc>
          <w:tcPr>
            <w:tcW w:w="6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237B5B" w14:textId="77777777" w:rsidR="003B5C7E" w:rsidRPr="00B57C22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  <w:szCs w:val="16"/>
              </w:rPr>
            </w:pPr>
            <w:r w:rsidRPr="00B57C22">
              <w:rPr>
                <w:b w:val="0"/>
                <w:color w:val="0D0D0D" w:themeColor="text1" w:themeTint="F2"/>
                <w:sz w:val="16"/>
                <w:szCs w:val="16"/>
              </w:rPr>
              <w:t>Preis</w:t>
            </w:r>
          </w:p>
          <w:p w14:paraId="76401AE3" w14:textId="77777777" w:rsidR="003B5C7E" w:rsidRPr="00B57C22" w:rsidRDefault="003B5C7E" w:rsidP="00DE0900">
            <w:pPr>
              <w:jc w:val="center"/>
              <w:rPr>
                <w:sz w:val="16"/>
                <w:szCs w:val="16"/>
              </w:rPr>
            </w:pPr>
            <w:r w:rsidRPr="00B57C22">
              <w:rPr>
                <w:sz w:val="16"/>
                <w:szCs w:val="16"/>
              </w:rPr>
              <w:t>(in Euro)</w:t>
            </w:r>
          </w:p>
        </w:tc>
        <w:tc>
          <w:tcPr>
            <w:tcW w:w="339" w:type="dxa"/>
            <w:gridSpan w:val="2"/>
            <w:tcBorders>
              <w:left w:val="single" w:sz="4" w:space="0" w:color="A6A6A6" w:themeColor="background1" w:themeShade="A6"/>
              <w:right w:val="dotted" w:sz="4" w:space="0" w:color="auto"/>
            </w:tcBorders>
          </w:tcPr>
          <w:p w14:paraId="14546596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 w:themeColor="background1" w:themeShade="A6"/>
            </w:tcBorders>
          </w:tcPr>
          <w:p w14:paraId="04C9ED5C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>
              <w:rPr>
                <w:noProof/>
              </w:rPr>
              <w:drawing>
                <wp:inline distT="0" distB="0" distL="0" distR="0" wp14:anchorId="41D878E4" wp14:editId="28A29540">
                  <wp:extent cx="190500" cy="190500"/>
                  <wp:effectExtent l="0" t="0" r="0" b="0"/>
                  <wp:docPr id="15743" name="Grafik 15743" descr="Past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e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88" cy="190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A388EF" w14:textId="77777777" w:rsidR="003B5C7E" w:rsidRPr="00052063" w:rsidRDefault="003B5C7E" w:rsidP="00DE0900">
            <w:pPr>
              <w:pStyle w:val="berschrift2"/>
              <w:jc w:val="center"/>
              <w:rPr>
                <w:b w:val="0"/>
                <w:color w:val="000000"/>
                <w:sz w:val="16"/>
              </w:rPr>
            </w:pPr>
            <w:r w:rsidRPr="00052063">
              <w:rPr>
                <w:b w:val="0"/>
                <w:color w:val="000000"/>
                <w:sz w:val="16"/>
              </w:rPr>
              <w:t>Anzahl</w:t>
            </w:r>
          </w:p>
          <w:p w14:paraId="09C9209B" w14:textId="77777777" w:rsidR="003B5C7E" w:rsidRPr="00052063" w:rsidRDefault="003B5C7E" w:rsidP="00DE0900">
            <w:pPr>
              <w:jc w:val="center"/>
              <w:rPr>
                <w:color w:val="000000"/>
              </w:rPr>
            </w:pPr>
            <w:r w:rsidRPr="00052063">
              <w:rPr>
                <w:color w:val="000000"/>
                <w:sz w:val="16"/>
              </w:rPr>
              <w:t>Kuchen</w:t>
            </w:r>
          </w:p>
        </w:tc>
        <w:tc>
          <w:tcPr>
            <w:tcW w:w="67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F47D61" w14:textId="77777777" w:rsidR="003B5C7E" w:rsidRPr="00052063" w:rsidRDefault="003B5C7E" w:rsidP="00DE0900">
            <w:pPr>
              <w:pStyle w:val="berschrift2"/>
              <w:jc w:val="center"/>
              <w:rPr>
                <w:b w:val="0"/>
                <w:color w:val="000000"/>
                <w:sz w:val="16"/>
                <w:szCs w:val="16"/>
              </w:rPr>
            </w:pPr>
            <w:r w:rsidRPr="00052063">
              <w:rPr>
                <w:b w:val="0"/>
                <w:color w:val="000000"/>
                <w:sz w:val="16"/>
                <w:szCs w:val="16"/>
              </w:rPr>
              <w:t>Preis</w:t>
            </w:r>
          </w:p>
          <w:p w14:paraId="557AA603" w14:textId="77777777" w:rsidR="003B5C7E" w:rsidRPr="00052063" w:rsidRDefault="003B5C7E" w:rsidP="00DE0900">
            <w:pPr>
              <w:pStyle w:val="berschrift2"/>
              <w:jc w:val="center"/>
              <w:rPr>
                <w:b w:val="0"/>
                <w:color w:val="000000"/>
                <w:sz w:val="16"/>
              </w:rPr>
            </w:pPr>
            <w:r w:rsidRPr="00052063">
              <w:rPr>
                <w:b w:val="0"/>
                <w:color w:val="000000"/>
                <w:sz w:val="16"/>
                <w:szCs w:val="16"/>
              </w:rPr>
              <w:t>(in Euro)</w:t>
            </w:r>
          </w:p>
        </w:tc>
        <w:tc>
          <w:tcPr>
            <w:tcW w:w="338" w:type="dxa"/>
            <w:gridSpan w:val="2"/>
            <w:tcBorders>
              <w:left w:val="single" w:sz="4" w:space="0" w:color="A6A6A6" w:themeColor="background1" w:themeShade="A6"/>
              <w:right w:val="single" w:sz="4" w:space="0" w:color="A6A6A6"/>
            </w:tcBorders>
          </w:tcPr>
          <w:p w14:paraId="5D3FAEA2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single" w:sz="4" w:space="0" w:color="A6A6A6"/>
              <w:right w:val="single" w:sz="4" w:space="0" w:color="A6A6A6"/>
            </w:tcBorders>
          </w:tcPr>
          <w:p w14:paraId="6F1B6C1E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>
              <w:rPr>
                <w:noProof/>
              </w:rPr>
              <w:drawing>
                <wp:inline distT="0" distB="0" distL="0" distR="0" wp14:anchorId="00448A9A" wp14:editId="6085DAF5">
                  <wp:extent cx="180975" cy="180975"/>
                  <wp:effectExtent l="0" t="0" r="9525" b="9525"/>
                  <wp:docPr id="15744" name="Grafik 15744" descr="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zza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58" cy="181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A0FB0FD" w14:textId="77777777" w:rsidR="003B5C7E" w:rsidRPr="00F61FB6" w:rsidRDefault="003B5C7E" w:rsidP="00DE0900">
            <w:pPr>
              <w:pStyle w:val="berschrift2"/>
              <w:ind w:left="0" w:firstLine="0"/>
              <w:jc w:val="center"/>
              <w:rPr>
                <w:b w:val="0"/>
                <w:color w:val="0D0D0D" w:themeColor="text1" w:themeTint="F2"/>
                <w:sz w:val="16"/>
              </w:rPr>
            </w:pPr>
            <w:r w:rsidRPr="00F61FB6">
              <w:rPr>
                <w:b w:val="0"/>
                <w:color w:val="0D0D0D" w:themeColor="text1" w:themeTint="F2"/>
                <w:sz w:val="16"/>
              </w:rPr>
              <w:t>Anzahl Pizzen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7059794" w14:textId="77777777" w:rsidR="003B5C7E" w:rsidRPr="00B57C22" w:rsidRDefault="003B5C7E" w:rsidP="00DE0900">
            <w:pPr>
              <w:pStyle w:val="berschrift2"/>
              <w:ind w:left="0" w:hanging="145"/>
              <w:jc w:val="center"/>
              <w:rPr>
                <w:b w:val="0"/>
                <w:color w:val="0D0D0D" w:themeColor="text1" w:themeTint="F2"/>
                <w:sz w:val="16"/>
                <w:szCs w:val="16"/>
              </w:rPr>
            </w:pPr>
            <w:r w:rsidRPr="00B57C22">
              <w:rPr>
                <w:b w:val="0"/>
                <w:color w:val="0D0D0D" w:themeColor="text1" w:themeTint="F2"/>
                <w:sz w:val="16"/>
                <w:szCs w:val="16"/>
              </w:rPr>
              <w:t>Preis</w:t>
            </w:r>
          </w:p>
          <w:p w14:paraId="4C94CF0C" w14:textId="77777777" w:rsidR="003B5C7E" w:rsidRPr="00F61FB6" w:rsidRDefault="003B5C7E" w:rsidP="00DE0900">
            <w:pPr>
              <w:pStyle w:val="berschrift2"/>
              <w:ind w:left="0" w:firstLine="0"/>
              <w:jc w:val="center"/>
              <w:rPr>
                <w:b w:val="0"/>
                <w:color w:val="0D0D0D" w:themeColor="text1" w:themeTint="F2"/>
                <w:sz w:val="16"/>
              </w:rPr>
            </w:pPr>
            <w:r w:rsidRPr="00B57C22">
              <w:rPr>
                <w:b w:val="0"/>
                <w:color w:val="0D0D0D" w:themeColor="text1" w:themeTint="F2"/>
                <w:sz w:val="16"/>
                <w:szCs w:val="16"/>
              </w:rPr>
              <w:t>(in Euro</w:t>
            </w:r>
            <w:r w:rsidRPr="00B57C22">
              <w:rPr>
                <w:sz w:val="16"/>
                <w:szCs w:val="16"/>
              </w:rPr>
              <w:t>)</w:t>
            </w:r>
          </w:p>
        </w:tc>
        <w:tc>
          <w:tcPr>
            <w:tcW w:w="337" w:type="dxa"/>
            <w:gridSpan w:val="2"/>
            <w:tcBorders>
              <w:left w:val="single" w:sz="4" w:space="0" w:color="A6A6A6"/>
              <w:right w:val="dotted" w:sz="4" w:space="0" w:color="auto"/>
            </w:tcBorders>
          </w:tcPr>
          <w:p w14:paraId="03D7E7BD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/>
            </w:tcBorders>
          </w:tcPr>
          <w:p w14:paraId="0CE1F21D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>
              <w:rPr>
                <w:noProof/>
              </w:rPr>
              <w:drawing>
                <wp:inline distT="0" distB="0" distL="0" distR="0" wp14:anchorId="0A2DDEDF" wp14:editId="1CCBC829">
                  <wp:extent cx="190500" cy="190500"/>
                  <wp:effectExtent l="0" t="0" r="0" b="0"/>
                  <wp:docPr id="105" name="Grafik 105" descr="Past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e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88" cy="190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311FBB4" w14:textId="77777777" w:rsidR="003B5C7E" w:rsidRPr="00B57C22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</w:rPr>
            </w:pPr>
            <w:r w:rsidRPr="00B57C22">
              <w:rPr>
                <w:b w:val="0"/>
                <w:color w:val="0D0D0D" w:themeColor="text1" w:themeTint="F2"/>
                <w:sz w:val="16"/>
              </w:rPr>
              <w:t>Anzahl</w:t>
            </w:r>
          </w:p>
          <w:p w14:paraId="73F218EE" w14:textId="77777777" w:rsidR="003B5C7E" w:rsidRPr="00B57C22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</w:rPr>
            </w:pPr>
            <w:r w:rsidRPr="00B57C22">
              <w:rPr>
                <w:b w:val="0"/>
                <w:color w:val="0D0D0D" w:themeColor="text1" w:themeTint="F2"/>
                <w:sz w:val="16"/>
              </w:rPr>
              <w:t>Kuchen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9B35BEC" w14:textId="77777777" w:rsidR="003B5C7E" w:rsidRPr="00B57C22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  <w:szCs w:val="16"/>
              </w:rPr>
            </w:pPr>
            <w:r w:rsidRPr="00B57C22">
              <w:rPr>
                <w:b w:val="0"/>
                <w:color w:val="0D0D0D" w:themeColor="text1" w:themeTint="F2"/>
                <w:sz w:val="16"/>
                <w:szCs w:val="16"/>
              </w:rPr>
              <w:t>Preis</w:t>
            </w:r>
          </w:p>
          <w:p w14:paraId="60DA3124" w14:textId="77777777" w:rsidR="003B5C7E" w:rsidRPr="00B57C22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</w:rPr>
            </w:pPr>
            <w:r w:rsidRPr="00B57C22">
              <w:rPr>
                <w:b w:val="0"/>
                <w:color w:val="0D0D0D" w:themeColor="text1" w:themeTint="F2"/>
                <w:sz w:val="16"/>
                <w:szCs w:val="16"/>
              </w:rPr>
              <w:t>(in Euro)</w:t>
            </w:r>
          </w:p>
        </w:tc>
        <w:tc>
          <w:tcPr>
            <w:tcW w:w="338" w:type="dxa"/>
            <w:tcBorders>
              <w:left w:val="single" w:sz="4" w:space="0" w:color="A6A6A6"/>
            </w:tcBorders>
          </w:tcPr>
          <w:p w14:paraId="2D9C2C10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</w:tr>
      <w:tr w:rsidR="003B5C7E" w14:paraId="31CC99E7" w14:textId="77777777" w:rsidTr="003B5C7E">
        <w:trPr>
          <w:trHeight w:val="34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217ADA7B" w14:textId="49BC9039" w:rsidR="003B5C7E" w:rsidRPr="003A36E6" w:rsidRDefault="003B5C7E" w:rsidP="00DE0900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011C762E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  <w:tcBorders>
              <w:right w:val="single" w:sz="4" w:space="0" w:color="A6A6A6" w:themeColor="background1" w:themeShade="A6"/>
            </w:tcBorders>
          </w:tcPr>
          <w:p w14:paraId="3BEE7FDA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+1</w:t>
            </w:r>
          </w:p>
        </w:tc>
        <w:tc>
          <w:tcPr>
            <w:tcW w:w="678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ABB06D" w14:textId="77777777" w:rsidR="003B5C7E" w:rsidRPr="0023449C" w:rsidRDefault="003B5C7E" w:rsidP="00287BF8">
            <w:pPr>
              <w:pStyle w:val="Handschrift"/>
              <w:jc w:val="center"/>
            </w:pPr>
            <w:r w:rsidRPr="0023449C">
              <w:t>1</w:t>
            </w:r>
          </w:p>
        </w:tc>
        <w:tc>
          <w:tcPr>
            <w:tcW w:w="6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9C2FEC" w14:textId="77777777" w:rsidR="003B5C7E" w:rsidRPr="0023449C" w:rsidRDefault="003B5C7E" w:rsidP="00287BF8">
            <w:pPr>
              <w:pStyle w:val="Handschrift"/>
              <w:jc w:val="center"/>
            </w:pPr>
            <w:r w:rsidRPr="0023449C">
              <w:t>4</w:t>
            </w:r>
          </w:p>
        </w:tc>
        <w:tc>
          <w:tcPr>
            <w:tcW w:w="339" w:type="dxa"/>
            <w:gridSpan w:val="2"/>
            <w:tcBorders>
              <w:left w:val="single" w:sz="4" w:space="0" w:color="A6A6A6" w:themeColor="background1" w:themeShade="A6"/>
              <w:right w:val="dotted" w:sz="4" w:space="0" w:color="auto"/>
            </w:tcBorders>
          </w:tcPr>
          <w:p w14:paraId="22E740E9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+4</w:t>
            </w: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 w:themeColor="background1" w:themeShade="A6"/>
            </w:tcBorders>
          </w:tcPr>
          <w:p w14:paraId="1CB1EBC2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2</w:t>
            </w:r>
          </w:p>
        </w:tc>
        <w:tc>
          <w:tcPr>
            <w:tcW w:w="67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AE4565" w14:textId="77777777" w:rsidR="003B5C7E" w:rsidRPr="00052063" w:rsidRDefault="003B5C7E" w:rsidP="00287BF8">
            <w:pPr>
              <w:pStyle w:val="Handschrift"/>
              <w:jc w:val="center"/>
            </w:pPr>
            <w:r w:rsidRPr="00052063">
              <w:t>1</w:t>
            </w:r>
          </w:p>
        </w:tc>
        <w:tc>
          <w:tcPr>
            <w:tcW w:w="67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A91E50" w14:textId="77777777" w:rsidR="003B5C7E" w:rsidRPr="00052063" w:rsidRDefault="003B5C7E" w:rsidP="00287BF8">
            <w:pPr>
              <w:pStyle w:val="Handschrift"/>
              <w:jc w:val="center"/>
            </w:pPr>
            <w:r w:rsidRPr="00052063">
              <w:t>3</w:t>
            </w:r>
          </w:p>
        </w:tc>
        <w:tc>
          <w:tcPr>
            <w:tcW w:w="338" w:type="dxa"/>
            <w:gridSpan w:val="2"/>
            <w:tcBorders>
              <w:left w:val="single" w:sz="4" w:space="0" w:color="A6A6A6" w:themeColor="background1" w:themeShade="A6"/>
              <w:right w:val="single" w:sz="4" w:space="0" w:color="A6A6A6"/>
            </w:tcBorders>
          </w:tcPr>
          <w:p w14:paraId="3AFCCF2F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0D0D0D" w:themeColor="text1" w:themeTint="F2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0D0D0D" w:themeColor="text1" w:themeTint="F2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0D0D0D" w:themeColor="text1" w:themeTint="F2"/>
                <w:sz w:val="15"/>
                <w:szCs w:val="15"/>
              </w:rPr>
              <w:t>2</w:t>
            </w:r>
          </w:p>
        </w:tc>
        <w:tc>
          <w:tcPr>
            <w:tcW w:w="338" w:type="dxa"/>
            <w:tcBorders>
              <w:left w:val="single" w:sz="4" w:space="0" w:color="A6A6A6"/>
              <w:right w:val="single" w:sz="4" w:space="0" w:color="A6A6A6"/>
            </w:tcBorders>
          </w:tcPr>
          <w:p w14:paraId="0FA51C0A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+1</w:t>
            </w:r>
          </w:p>
        </w:tc>
        <w:tc>
          <w:tcPr>
            <w:tcW w:w="675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C315691" w14:textId="77777777" w:rsidR="003B5C7E" w:rsidRPr="0023449C" w:rsidRDefault="003B5C7E" w:rsidP="00287BF8">
            <w:pPr>
              <w:pStyle w:val="Handschrift"/>
              <w:jc w:val="center"/>
            </w:pPr>
            <w:r w:rsidRPr="0023449C">
              <w:t>1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BD2D597" w14:textId="77777777" w:rsidR="003B5C7E" w:rsidRPr="0023449C" w:rsidRDefault="003B5C7E" w:rsidP="00287BF8">
            <w:pPr>
              <w:pStyle w:val="Handschrift"/>
              <w:jc w:val="center"/>
            </w:pPr>
            <w:r w:rsidRPr="0023449C">
              <w:t>5,50</w:t>
            </w:r>
          </w:p>
        </w:tc>
        <w:tc>
          <w:tcPr>
            <w:tcW w:w="337" w:type="dxa"/>
            <w:gridSpan w:val="2"/>
            <w:tcBorders>
              <w:left w:val="single" w:sz="4" w:space="0" w:color="A6A6A6"/>
              <w:right w:val="dotted" w:sz="4" w:space="0" w:color="auto"/>
            </w:tcBorders>
          </w:tcPr>
          <w:p w14:paraId="0258BE54" w14:textId="77777777" w:rsidR="003B5C7E" w:rsidRPr="00B57C22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2"/>
                <w:szCs w:val="16"/>
              </w:rPr>
            </w:pPr>
            <w:r w:rsidRPr="00B57C22">
              <w:rPr>
                <w:b w:val="0"/>
                <w:color w:val="0D0D0D" w:themeColor="text1" w:themeTint="F2"/>
                <w:sz w:val="12"/>
                <w:szCs w:val="16"/>
              </w:rPr>
              <w:t>+5,50</w:t>
            </w: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/>
            </w:tcBorders>
          </w:tcPr>
          <w:p w14:paraId="218A4009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2</w:t>
            </w:r>
          </w:p>
        </w:tc>
        <w:tc>
          <w:tcPr>
            <w:tcW w:w="675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FC7507E" w14:textId="77777777" w:rsidR="003B5C7E" w:rsidRPr="0023449C" w:rsidRDefault="003B5C7E" w:rsidP="00287BF8">
            <w:pPr>
              <w:pStyle w:val="Handschrift"/>
              <w:jc w:val="center"/>
            </w:pPr>
            <w:r w:rsidRPr="00C518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50240" behindDoc="0" locked="0" layoutInCell="1" allowOverlap="1" wp14:anchorId="50CA9ABF" wp14:editId="079F60AA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130175</wp:posOffset>
                      </wp:positionV>
                      <wp:extent cx="76200" cy="161290"/>
                      <wp:effectExtent l="0" t="0" r="19050" b="10160"/>
                      <wp:wrapNone/>
                      <wp:docPr id="41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1612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1049D45" id="Pfeil: nach rechts gekrümmt 59" o:spid="_x0000_s1026" type="#_x0000_t102" style="position:absolute;margin-left:6.35pt;margin-top:10.25pt;width:6pt;height:12.7pt;z-index:2534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" adj="16498,20325,16200" fillcolor="#a5a5a5 [2092]" strokecolor="#a5a5a5 [2092]" strokeweight="2pt"/>
                  </w:pict>
                </mc:Fallback>
              </mc:AlternateContent>
            </w:r>
            <w:r w:rsidRPr="00C518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49216" behindDoc="0" locked="0" layoutInCell="1" allowOverlap="1" wp14:anchorId="084C13FB" wp14:editId="69A73CD4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37465</wp:posOffset>
                      </wp:positionV>
                      <wp:extent cx="45085" cy="485775"/>
                      <wp:effectExtent l="0" t="0" r="12065" b="28575"/>
                      <wp:wrapNone/>
                      <wp:docPr id="41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8577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2998EA0" id="Pfeil: nach rechts gekrümmt 59" o:spid="_x0000_s1026" type="#_x0000_t102" style="position:absolute;margin-left:-.4pt;margin-top:2.95pt;width:3.55pt;height:38.25pt;z-index:2534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" adj="20598,21350,16200" fillcolor="#a5a5a5 [2092]" strokecolor="#a5a5a5 [2092]" strokeweight="2pt"/>
                  </w:pict>
                </mc:Fallback>
              </mc:AlternateContent>
            </w:r>
            <w:r w:rsidRPr="00C518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52288" behindDoc="0" locked="0" layoutInCell="1" allowOverlap="1" wp14:anchorId="4FD57724" wp14:editId="4B489005">
                      <wp:simplePos x="0" y="0"/>
                      <wp:positionH relativeFrom="column">
                        <wp:posOffset>819785</wp:posOffset>
                      </wp:positionH>
                      <wp:positionV relativeFrom="paragraph">
                        <wp:posOffset>53340</wp:posOffset>
                      </wp:positionV>
                      <wp:extent cx="45085" cy="485775"/>
                      <wp:effectExtent l="0" t="0" r="12065" b="28575"/>
                      <wp:wrapNone/>
                      <wp:docPr id="41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085" cy="48577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C362D1B" id="Pfeil: nach rechts gekrümmt 59" o:spid="_x0000_s1026" type="#_x0000_t102" style="position:absolute;margin-left:64.55pt;margin-top:4.2pt;width:3.55pt;height:38.25pt;flip:x;z-index:2534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" adj="20598,21350,16200" fillcolor="#a5a5a5 [2092]" strokecolor="#a5a5a5 [2092]" strokeweight="2pt"/>
                  </w:pict>
                </mc:Fallback>
              </mc:AlternateContent>
            </w:r>
            <w:r w:rsidRPr="0023449C">
              <w:t>1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C67DD99" w14:textId="77777777" w:rsidR="003B5C7E" w:rsidRPr="0023449C" w:rsidRDefault="003B5C7E" w:rsidP="00287BF8">
            <w:pPr>
              <w:pStyle w:val="Handschrift"/>
              <w:jc w:val="center"/>
            </w:pPr>
            <w:r w:rsidRPr="0023449C">
              <w:t>4,20</w:t>
            </w:r>
          </w:p>
        </w:tc>
        <w:tc>
          <w:tcPr>
            <w:tcW w:w="338" w:type="dxa"/>
            <w:tcBorders>
              <w:left w:val="single" w:sz="4" w:space="0" w:color="A6A6A6"/>
            </w:tcBorders>
          </w:tcPr>
          <w:p w14:paraId="27ACF8AC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2</w:t>
            </w:r>
          </w:p>
        </w:tc>
      </w:tr>
      <w:tr w:rsidR="003B5C7E" w14:paraId="72E7CFCD" w14:textId="77777777" w:rsidTr="003B5C7E">
        <w:trPr>
          <w:trHeight w:val="34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11390E55" w14:textId="77F00C65" w:rsidR="003B5C7E" w:rsidRPr="003A36E6" w:rsidRDefault="003B5C7E" w:rsidP="00DE0900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54E79D6E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  <w:tcBorders>
              <w:right w:val="single" w:sz="4" w:space="0" w:color="A6A6A6" w:themeColor="background1" w:themeShade="A6"/>
            </w:tcBorders>
          </w:tcPr>
          <w:p w14:paraId="548F7AE6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noProof/>
                <w:color w:val="548DD4" w:themeColor="text2" w:themeTint="99"/>
                <w:sz w:val="15"/>
                <w:szCs w:val="15"/>
              </w:rPr>
              <mc:AlternateContent>
                <mc:Choice Requires="wps">
                  <w:drawing>
                    <wp:anchor distT="0" distB="0" distL="114300" distR="114300" simplePos="0" relativeHeight="253444096" behindDoc="0" locked="0" layoutInCell="1" allowOverlap="1" wp14:anchorId="39C9F7E4" wp14:editId="1437CB22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-197485</wp:posOffset>
                      </wp:positionV>
                      <wp:extent cx="98425" cy="218440"/>
                      <wp:effectExtent l="0" t="0" r="15875" b="10160"/>
                      <wp:wrapNone/>
                      <wp:docPr id="41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DCF710B" id="Pfeil: nach rechts gekrümmt 59" o:spid="_x0000_s1026" type="#_x0000_t102" style="position:absolute;margin-left:17.65pt;margin-top:-15.55pt;width:7.75pt;height:17.2pt;z-index:2534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" adj="16734,20384,16200" fillcolor="#a5a5a5 [2092]" strokecolor="#a5a5a5 [2092]" strokeweight="2pt"/>
                  </w:pict>
                </mc:Fallback>
              </mc:AlternateContent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+1</w:t>
            </w:r>
          </w:p>
        </w:tc>
        <w:tc>
          <w:tcPr>
            <w:tcW w:w="678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6A9FA6" w14:textId="77777777" w:rsidR="003B5C7E" w:rsidRPr="0023449C" w:rsidRDefault="003B5C7E" w:rsidP="00287BF8">
            <w:pPr>
              <w:pStyle w:val="Handschrift"/>
              <w:jc w:val="center"/>
            </w:pPr>
            <w:r w:rsidRPr="0023449C">
              <w:t>2</w:t>
            </w:r>
          </w:p>
        </w:tc>
        <w:tc>
          <w:tcPr>
            <w:tcW w:w="6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7B71D4" w14:textId="77777777" w:rsidR="003B5C7E" w:rsidRPr="0023449C" w:rsidRDefault="003B5C7E" w:rsidP="00287BF8">
            <w:pPr>
              <w:pStyle w:val="Handschrift"/>
              <w:jc w:val="center"/>
            </w:pPr>
            <w:r w:rsidRPr="005729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3B78A102" wp14:editId="1DC59269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-140335</wp:posOffset>
                      </wp:positionV>
                      <wp:extent cx="76200" cy="209550"/>
                      <wp:effectExtent l="0" t="0" r="19050" b="19050"/>
                      <wp:wrapNone/>
                      <wp:docPr id="57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B0838AD" id="Pfeil: nach rechts gekrümmt 59" o:spid="_x0000_s1026" type="#_x0000_t102" style="position:absolute;margin-left:26.6pt;margin-top:-11.05pt;width:6pt;height:16.5pt;flip:x;z-index:2534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" adj="17673,20618,16200" fillcolor="#a5a5a5 [2092]" strokecolor="#a5a5a5 [2092]" strokeweight="2pt"/>
                  </w:pict>
                </mc:Fallback>
              </mc:AlternateContent>
            </w:r>
            <w:r w:rsidRPr="0023449C">
              <w:t>8</w:t>
            </w:r>
          </w:p>
        </w:tc>
        <w:tc>
          <w:tcPr>
            <w:tcW w:w="339" w:type="dxa"/>
            <w:gridSpan w:val="2"/>
            <w:tcBorders>
              <w:left w:val="single" w:sz="4" w:space="0" w:color="A6A6A6" w:themeColor="background1" w:themeShade="A6"/>
              <w:right w:val="dotted" w:sz="4" w:space="0" w:color="auto"/>
            </w:tcBorders>
          </w:tcPr>
          <w:p w14:paraId="12CAB9A5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+4</w:t>
            </w: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 w:themeColor="background1" w:themeShade="A6"/>
            </w:tcBorders>
          </w:tcPr>
          <w:p w14:paraId="0640AA70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17</w:t>
            </w:r>
          </w:p>
        </w:tc>
        <w:tc>
          <w:tcPr>
            <w:tcW w:w="67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D746B4" w14:textId="77777777" w:rsidR="003B5C7E" w:rsidRPr="00052063" w:rsidRDefault="003B5C7E" w:rsidP="00287BF8">
            <w:pPr>
              <w:pStyle w:val="Handschrift"/>
              <w:jc w:val="center"/>
            </w:pPr>
            <w:r w:rsidRPr="000520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46144" behindDoc="0" locked="0" layoutInCell="1" allowOverlap="1" wp14:anchorId="3F8E80F7" wp14:editId="58F64DC2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-131445</wp:posOffset>
                      </wp:positionV>
                      <wp:extent cx="98425" cy="218440"/>
                      <wp:effectExtent l="0" t="0" r="15875" b="10160"/>
                      <wp:wrapNone/>
                      <wp:docPr id="42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CCBB36F" id="Pfeil: nach rechts gekrümmt 59" o:spid="_x0000_s1026" type="#_x0000_t102" style="position:absolute;margin-left:4pt;margin-top:-10.35pt;width:7.75pt;height:17.2pt;z-index:2534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" adj="16734,20384,16200" fillcolor="#a5a5a5 [2092]" strokecolor="#a5a5a5 [2092]" strokeweight="2pt"/>
                  </w:pict>
                </mc:Fallback>
              </mc:AlternateContent>
            </w:r>
            <w:r w:rsidRPr="00052063">
              <w:t>2</w:t>
            </w:r>
          </w:p>
        </w:tc>
        <w:tc>
          <w:tcPr>
            <w:tcW w:w="67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C05430" w14:textId="77777777" w:rsidR="003B5C7E" w:rsidRPr="00052063" w:rsidRDefault="003B5C7E" w:rsidP="00287BF8">
            <w:pPr>
              <w:pStyle w:val="Handschrift"/>
              <w:jc w:val="center"/>
            </w:pPr>
            <w:r w:rsidRPr="000520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48192" behindDoc="0" locked="0" layoutInCell="1" allowOverlap="1" wp14:anchorId="7C11F6FF" wp14:editId="583D8793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-131445</wp:posOffset>
                      </wp:positionV>
                      <wp:extent cx="45085" cy="485775"/>
                      <wp:effectExtent l="0" t="0" r="12065" b="28575"/>
                      <wp:wrapNone/>
                      <wp:docPr id="42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085" cy="48577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FA952B7" id="Pfeil: nach rechts gekrümmt 59" o:spid="_x0000_s1026" type="#_x0000_t102" style="position:absolute;margin-left:28.9pt;margin-top:-10.35pt;width:3.55pt;height:38.25pt;flip:x;z-index:2534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" adj="20598,21350,16200" fillcolor="#a5a5a5 [2092]" strokecolor="#a5a5a5 [2092]" strokeweight="2pt"/>
                  </w:pict>
                </mc:Fallback>
              </mc:AlternateContent>
            </w:r>
            <w:r w:rsidRPr="000520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47168" behindDoc="0" locked="0" layoutInCell="1" allowOverlap="1" wp14:anchorId="4B8704D1" wp14:editId="15D0ADC7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-114300</wp:posOffset>
                      </wp:positionV>
                      <wp:extent cx="76200" cy="209550"/>
                      <wp:effectExtent l="0" t="0" r="19050" b="19050"/>
                      <wp:wrapNone/>
                      <wp:docPr id="57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B102C20" id="Pfeil: nach rechts gekrümmt 59" o:spid="_x0000_s1026" type="#_x0000_t102" style="position:absolute;margin-left:21.75pt;margin-top:-9pt;width:6pt;height:16.5pt;flip:x;z-index:2534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" adj="17673,20618,16200" fillcolor="#a5a5a5 [2092]" strokecolor="#a5a5a5 [2092]" strokeweight="2pt"/>
                  </w:pict>
                </mc:Fallback>
              </mc:AlternateContent>
            </w:r>
            <w:r w:rsidRPr="00052063">
              <w:t>6</w:t>
            </w:r>
          </w:p>
        </w:tc>
        <w:tc>
          <w:tcPr>
            <w:tcW w:w="338" w:type="dxa"/>
            <w:gridSpan w:val="2"/>
            <w:tcBorders>
              <w:left w:val="single" w:sz="4" w:space="0" w:color="A6A6A6" w:themeColor="background1" w:themeShade="A6"/>
              <w:right w:val="single" w:sz="4" w:space="0" w:color="A6A6A6"/>
            </w:tcBorders>
          </w:tcPr>
          <w:p w14:paraId="376A8563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0D0D0D" w:themeColor="text1" w:themeTint="F2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0D0D0D" w:themeColor="text1" w:themeTint="F2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0D0D0D" w:themeColor="text1" w:themeTint="F2"/>
                <w:sz w:val="15"/>
                <w:szCs w:val="15"/>
              </w:rPr>
              <w:t>17</w:t>
            </w:r>
          </w:p>
        </w:tc>
        <w:tc>
          <w:tcPr>
            <w:tcW w:w="338" w:type="dxa"/>
            <w:tcBorders>
              <w:left w:val="single" w:sz="4" w:space="0" w:color="A6A6A6"/>
              <w:right w:val="single" w:sz="4" w:space="0" w:color="A6A6A6"/>
            </w:tcBorders>
          </w:tcPr>
          <w:p w14:paraId="0C8BF98A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+1</w:t>
            </w:r>
          </w:p>
        </w:tc>
        <w:tc>
          <w:tcPr>
            <w:tcW w:w="675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0F0DD0D" w14:textId="77777777" w:rsidR="003B5C7E" w:rsidRPr="0023449C" w:rsidRDefault="003B5C7E" w:rsidP="00287BF8">
            <w:pPr>
              <w:pStyle w:val="Handschrift"/>
              <w:jc w:val="center"/>
            </w:pPr>
            <w:r w:rsidRPr="00C518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01A77BB2" wp14:editId="11410B52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-112395</wp:posOffset>
                      </wp:positionV>
                      <wp:extent cx="98425" cy="218440"/>
                      <wp:effectExtent l="0" t="0" r="15875" b="10160"/>
                      <wp:wrapNone/>
                      <wp:docPr id="42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E755C1D" id="Pfeil: nach rechts gekrümmt 59" o:spid="_x0000_s1026" type="#_x0000_t102" style="position:absolute;margin-left:1.45pt;margin-top:-8.85pt;width:7.75pt;height:17.2pt;z-index:2534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" adj="16734,20384,16200" fillcolor="#a5a5a5 [2092]" strokecolor="#a5a5a5 [2092]" strokeweight="2pt"/>
                  </w:pict>
                </mc:Fallback>
              </mc:AlternateContent>
            </w:r>
            <w:r w:rsidRPr="00C518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56384" behindDoc="0" locked="0" layoutInCell="1" allowOverlap="1" wp14:anchorId="075C105A" wp14:editId="71EBF737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-97155</wp:posOffset>
                      </wp:positionV>
                      <wp:extent cx="76200" cy="209550"/>
                      <wp:effectExtent l="0" t="0" r="19050" b="19050"/>
                      <wp:wrapNone/>
                      <wp:docPr id="42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67B2568" id="Pfeil: nach rechts gekrümmt 59" o:spid="_x0000_s1026" type="#_x0000_t102" style="position:absolute;margin-left:62.1pt;margin-top:-7.65pt;width:6pt;height:16.5pt;flip:x;z-index:2534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" adj="17673,20618,16200" fillcolor="#a5a5a5 [2092]" strokecolor="#a5a5a5 [2092]" strokeweight="2pt"/>
                  </w:pict>
                </mc:Fallback>
              </mc:AlternateContent>
            </w:r>
            <w:r w:rsidRPr="00C518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54336" behindDoc="0" locked="0" layoutInCell="1" allowOverlap="1" wp14:anchorId="0477E91D" wp14:editId="0736BD9A">
                      <wp:simplePos x="0" y="0"/>
                      <wp:positionH relativeFrom="column">
                        <wp:posOffset>793750</wp:posOffset>
                      </wp:positionH>
                      <wp:positionV relativeFrom="paragraph">
                        <wp:posOffset>163195</wp:posOffset>
                      </wp:positionV>
                      <wp:extent cx="76200" cy="209550"/>
                      <wp:effectExtent l="0" t="0" r="19050" b="19050"/>
                      <wp:wrapNone/>
                      <wp:docPr id="42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362DA61" id="Pfeil: nach rechts gekrümmt 59" o:spid="_x0000_s1026" type="#_x0000_t102" style="position:absolute;margin-left:62.5pt;margin-top:12.85pt;width:6pt;height:16.5pt;flip:x;z-index:2534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" adj="17673,20618,16200" fillcolor="#a5a5a5 [2092]" strokecolor="#a5a5a5 [2092]" strokeweight="2pt"/>
                  </w:pict>
                </mc:Fallback>
              </mc:AlternateContent>
            </w:r>
            <w:r>
              <w:t>2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35D2538" w14:textId="77777777" w:rsidR="003B5C7E" w:rsidRPr="0023449C" w:rsidRDefault="003B5C7E" w:rsidP="00287BF8">
            <w:pPr>
              <w:pStyle w:val="Handschrift"/>
              <w:jc w:val="center"/>
            </w:pPr>
            <w:r>
              <w:t>11,00</w:t>
            </w:r>
          </w:p>
        </w:tc>
        <w:tc>
          <w:tcPr>
            <w:tcW w:w="337" w:type="dxa"/>
            <w:gridSpan w:val="2"/>
            <w:tcBorders>
              <w:left w:val="single" w:sz="4" w:space="0" w:color="A6A6A6"/>
              <w:right w:val="dotted" w:sz="4" w:space="0" w:color="auto"/>
            </w:tcBorders>
          </w:tcPr>
          <w:p w14:paraId="0769CBF6" w14:textId="77777777" w:rsidR="003B5C7E" w:rsidRPr="00B57C22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2"/>
                <w:szCs w:val="16"/>
              </w:rPr>
            </w:pPr>
            <w:r w:rsidRPr="00B57C22">
              <w:rPr>
                <w:b w:val="0"/>
                <w:color w:val="0D0D0D" w:themeColor="text1" w:themeTint="F2"/>
                <w:sz w:val="12"/>
                <w:szCs w:val="16"/>
              </w:rPr>
              <w:t>+5,50</w:t>
            </w: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/>
            </w:tcBorders>
          </w:tcPr>
          <w:p w14:paraId="00C23E17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17</w:t>
            </w:r>
          </w:p>
        </w:tc>
        <w:tc>
          <w:tcPr>
            <w:tcW w:w="675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6D4A1CB" w14:textId="77777777" w:rsidR="003B5C7E" w:rsidRPr="0023449C" w:rsidRDefault="003B5C7E" w:rsidP="00287BF8">
            <w:pPr>
              <w:pStyle w:val="Handschrift"/>
              <w:jc w:val="center"/>
            </w:pPr>
            <w:r>
              <w:t>2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64FAD62" w14:textId="77777777" w:rsidR="003B5C7E" w:rsidRPr="0023449C" w:rsidRDefault="003B5C7E" w:rsidP="00287BF8">
            <w:pPr>
              <w:pStyle w:val="Handschrift"/>
              <w:jc w:val="center"/>
            </w:pPr>
            <w:r w:rsidRPr="00C518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51264" behindDoc="0" locked="0" layoutInCell="1" allowOverlap="1" wp14:anchorId="5A147C09" wp14:editId="5EE73CDC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-94615</wp:posOffset>
                      </wp:positionV>
                      <wp:extent cx="45085" cy="152400"/>
                      <wp:effectExtent l="0" t="0" r="12065" b="19050"/>
                      <wp:wrapNone/>
                      <wp:docPr id="42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085" cy="1524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27382AB" id="Pfeil: nach rechts gekrümmt 59" o:spid="_x0000_s1026" type="#_x0000_t102" style="position:absolute;margin-left:26.25pt;margin-top:-7.45pt;width:3.55pt;height:12pt;flip:x;z-index:2534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" adj="18405,20801,16200" fillcolor="#a5a5a5 [2092]" strokecolor="#a5a5a5 [2092]" strokeweight="2pt"/>
                  </w:pict>
                </mc:Fallback>
              </mc:AlternateContent>
            </w:r>
            <w:r>
              <w:t>8,40</w:t>
            </w:r>
          </w:p>
        </w:tc>
        <w:tc>
          <w:tcPr>
            <w:tcW w:w="338" w:type="dxa"/>
            <w:tcBorders>
              <w:left w:val="single" w:sz="4" w:space="0" w:color="A6A6A6"/>
            </w:tcBorders>
          </w:tcPr>
          <w:p w14:paraId="09BB563B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17</w:t>
            </w:r>
          </w:p>
        </w:tc>
      </w:tr>
      <w:tr w:rsidR="003B5C7E" w14:paraId="169A2CE2" w14:textId="77777777" w:rsidTr="003B5C7E">
        <w:trPr>
          <w:trHeight w:val="34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421BD86B" w14:textId="2993F8DB" w:rsidR="003B5C7E" w:rsidRPr="003A36E6" w:rsidRDefault="003B5C7E" w:rsidP="00DE0900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414A5EE8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  <w:tcBorders>
              <w:right w:val="single" w:sz="4" w:space="0" w:color="A6A6A6" w:themeColor="background1" w:themeShade="A6"/>
            </w:tcBorders>
          </w:tcPr>
          <w:p w14:paraId="5D27C28C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78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5F4DA6" w14:textId="77777777" w:rsidR="003B5C7E" w:rsidRPr="0023449C" w:rsidRDefault="003B5C7E" w:rsidP="00287BF8">
            <w:pPr>
              <w:pStyle w:val="Handschrift"/>
              <w:jc w:val="center"/>
            </w:pPr>
            <w:r w:rsidRPr="0023449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22592" behindDoc="0" locked="0" layoutInCell="1" allowOverlap="1" wp14:anchorId="6816AAB9" wp14:editId="48A05D23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-81280</wp:posOffset>
                      </wp:positionV>
                      <wp:extent cx="107950" cy="171450"/>
                      <wp:effectExtent l="0" t="0" r="25400" b="19050"/>
                      <wp:wrapNone/>
                      <wp:docPr id="42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714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9AD659B" id="Pfeil: nach rechts gekrümmt 59" o:spid="_x0000_s1026" type="#_x0000_t102" style="position:absolute;margin-left:.55pt;margin-top:-6.4pt;width:8.5pt;height:13.5pt;z-index:2534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" adj="14800,19900,16200" fillcolor="#a5a5a5 [2092]" strokecolor="#a5a5a5 [2092]" strokeweight="2pt"/>
                  </w:pict>
                </mc:Fallback>
              </mc:AlternateContent>
            </w:r>
            <w:r w:rsidRPr="0023449C">
              <w:t>3</w:t>
            </w:r>
          </w:p>
        </w:tc>
        <w:tc>
          <w:tcPr>
            <w:tcW w:w="6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32BC83" w14:textId="77777777" w:rsidR="003B5C7E" w:rsidRPr="0023449C" w:rsidRDefault="003B5C7E" w:rsidP="00287BF8">
            <w:pPr>
              <w:pStyle w:val="Handschrift"/>
              <w:jc w:val="center"/>
            </w:pPr>
            <w:r w:rsidRPr="0057293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43072" behindDoc="0" locked="0" layoutInCell="1" allowOverlap="1" wp14:anchorId="4B21F110" wp14:editId="7029DB7C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-102235</wp:posOffset>
                      </wp:positionV>
                      <wp:extent cx="76200" cy="209550"/>
                      <wp:effectExtent l="0" t="0" r="19050" b="19050"/>
                      <wp:wrapNone/>
                      <wp:docPr id="57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4292356" id="Pfeil: nach rechts gekrümmt 59" o:spid="_x0000_s1026" type="#_x0000_t102" style="position:absolute;margin-left:27pt;margin-top:-8.05pt;width:6pt;height:16.5pt;flip:x;z-index:2534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" adj="17673,20618,16200" fillcolor="#a5a5a5 [2092]" strokecolor="#a5a5a5 [2092]" strokeweight="2pt"/>
                  </w:pict>
                </mc:Fallback>
              </mc:AlternateContent>
            </w:r>
            <w:r w:rsidRPr="0023449C">
              <w:t>12</w:t>
            </w:r>
          </w:p>
        </w:tc>
        <w:tc>
          <w:tcPr>
            <w:tcW w:w="339" w:type="dxa"/>
            <w:gridSpan w:val="2"/>
            <w:tcBorders>
              <w:left w:val="single" w:sz="4" w:space="0" w:color="A6A6A6" w:themeColor="background1" w:themeShade="A6"/>
              <w:right w:val="dotted" w:sz="4" w:space="0" w:color="auto"/>
            </w:tcBorders>
          </w:tcPr>
          <w:p w14:paraId="0D76B3F3" w14:textId="77777777" w:rsidR="003B5C7E" w:rsidRPr="003A36E6" w:rsidRDefault="003B5C7E" w:rsidP="00DE0900">
            <w:pPr>
              <w:pStyle w:val="berschrift2"/>
              <w:ind w:left="0" w:firstLine="0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 w:themeColor="background1" w:themeShade="A6"/>
            </w:tcBorders>
          </w:tcPr>
          <w:p w14:paraId="1DE23A43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 w:rsidRPr="00CB57F5">
              <w:rPr>
                <w:b w:val="0"/>
                <w:noProof/>
                <w:color w:val="0D0D0D" w:themeColor="text1" w:themeTint="F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 wp14:anchorId="10D61ABD" wp14:editId="00CC6D5A">
                      <wp:simplePos x="0" y="0"/>
                      <wp:positionH relativeFrom="column">
                        <wp:posOffset>179070</wp:posOffset>
                      </wp:positionH>
                      <wp:positionV relativeFrom="paragraph">
                        <wp:posOffset>-396240</wp:posOffset>
                      </wp:positionV>
                      <wp:extent cx="45085" cy="485775"/>
                      <wp:effectExtent l="0" t="0" r="12065" b="28575"/>
                      <wp:wrapNone/>
                      <wp:docPr id="42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8577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FC1B480" id="Pfeil: nach rechts gekrümmt 59" o:spid="_x0000_s1026" type="#_x0000_t102" style="position:absolute;margin-left:14.1pt;margin-top:-31.2pt;width:3.55pt;height:38.25pt;z-index:2534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" adj="20598,21350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676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E1CCAC" w14:textId="77777777" w:rsidR="003B5C7E" w:rsidRPr="00052063" w:rsidRDefault="003B5C7E" w:rsidP="00287BF8">
            <w:pPr>
              <w:pStyle w:val="Handschrift"/>
              <w:jc w:val="center"/>
            </w:pPr>
            <w:r w:rsidRPr="00052063">
              <w:t>17</w:t>
            </w:r>
          </w:p>
        </w:tc>
        <w:tc>
          <w:tcPr>
            <w:tcW w:w="675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759C08" w14:textId="77777777" w:rsidR="003B5C7E" w:rsidRPr="00052063" w:rsidRDefault="003B5C7E" w:rsidP="00287BF8">
            <w:pPr>
              <w:pStyle w:val="Handschrift"/>
              <w:jc w:val="center"/>
            </w:pPr>
            <w:r w:rsidRPr="00052063">
              <w:t>51</w:t>
            </w:r>
          </w:p>
        </w:tc>
        <w:tc>
          <w:tcPr>
            <w:tcW w:w="338" w:type="dxa"/>
            <w:gridSpan w:val="2"/>
            <w:tcBorders>
              <w:left w:val="single" w:sz="4" w:space="0" w:color="A6A6A6" w:themeColor="background1" w:themeShade="A6"/>
              <w:right w:val="single" w:sz="4" w:space="0" w:color="A6A6A6"/>
            </w:tcBorders>
          </w:tcPr>
          <w:p w14:paraId="21EFA591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single" w:sz="4" w:space="0" w:color="A6A6A6"/>
              <w:right w:val="single" w:sz="4" w:space="0" w:color="A6A6A6"/>
            </w:tcBorders>
          </w:tcPr>
          <w:p w14:paraId="01AF6A2C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75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188B9D4" w14:textId="77777777" w:rsidR="003B5C7E" w:rsidRPr="0023449C" w:rsidRDefault="003B5C7E" w:rsidP="00287BF8">
            <w:pPr>
              <w:pStyle w:val="Handschrift"/>
              <w:jc w:val="center"/>
            </w:pPr>
            <w:r w:rsidRPr="00C518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53312" behindDoc="0" locked="0" layoutInCell="1" allowOverlap="1" wp14:anchorId="3D8BBB03" wp14:editId="3492271A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-72390</wp:posOffset>
                      </wp:positionV>
                      <wp:extent cx="107950" cy="171450"/>
                      <wp:effectExtent l="0" t="0" r="25400" b="19050"/>
                      <wp:wrapNone/>
                      <wp:docPr id="42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714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248B38F" id="Pfeil: nach rechts gekrümmt 59" o:spid="_x0000_s1026" type="#_x0000_t102" style="position:absolute;margin-left:.45pt;margin-top:-5.7pt;width:8.5pt;height:13.5pt;z-index:2534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" adj="14800,19900,16200" fillcolor="#a5a5a5 [2092]" strokecolor="#a5a5a5 [2092]" strokeweight="2pt"/>
                  </w:pict>
                </mc:Fallback>
              </mc:AlternateContent>
            </w:r>
            <w:r w:rsidRPr="0023449C">
              <w:t>3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54DDB6D" w14:textId="77777777" w:rsidR="003B5C7E" w:rsidRPr="0023449C" w:rsidRDefault="003B5C7E" w:rsidP="00287BF8">
            <w:pPr>
              <w:pStyle w:val="Handschrift"/>
              <w:jc w:val="center"/>
            </w:pPr>
            <w:r w:rsidRPr="0023449C">
              <w:t>16,50</w:t>
            </w:r>
          </w:p>
        </w:tc>
        <w:tc>
          <w:tcPr>
            <w:tcW w:w="337" w:type="dxa"/>
            <w:gridSpan w:val="2"/>
            <w:tcBorders>
              <w:left w:val="single" w:sz="4" w:space="0" w:color="A6A6A6"/>
              <w:right w:val="dotted" w:sz="4" w:space="0" w:color="auto"/>
            </w:tcBorders>
          </w:tcPr>
          <w:p w14:paraId="06E7B42D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/>
            </w:tcBorders>
          </w:tcPr>
          <w:p w14:paraId="01F7D215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75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B4317CB" w14:textId="77777777" w:rsidR="003B5C7E" w:rsidRPr="0023449C" w:rsidRDefault="003B5C7E" w:rsidP="00287BF8">
            <w:pPr>
              <w:pStyle w:val="Handschrift"/>
              <w:jc w:val="center"/>
            </w:pPr>
            <w:r w:rsidRPr="0023449C">
              <w:t>17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7F48802" w14:textId="77777777" w:rsidR="003B5C7E" w:rsidRPr="0023449C" w:rsidRDefault="003B5C7E" w:rsidP="00287BF8">
            <w:pPr>
              <w:pStyle w:val="Handschrift"/>
              <w:jc w:val="center"/>
            </w:pPr>
            <w:r w:rsidRPr="0023449C">
              <w:t>71,4</w:t>
            </w:r>
          </w:p>
        </w:tc>
        <w:tc>
          <w:tcPr>
            <w:tcW w:w="338" w:type="dxa"/>
            <w:tcBorders>
              <w:left w:val="single" w:sz="4" w:space="0" w:color="A6A6A6"/>
            </w:tcBorders>
          </w:tcPr>
          <w:p w14:paraId="7B12AD95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</w:tr>
      <w:tr w:rsidR="003B5C7E" w14:paraId="38388A1A" w14:textId="77777777" w:rsidTr="003B5C7E">
        <w:trPr>
          <w:trHeight w:val="77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33B8A867" w14:textId="3F447C94" w:rsidR="003B5C7E" w:rsidRPr="00827B0C" w:rsidRDefault="003B5C7E" w:rsidP="00DE0900">
            <w:pPr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279" w:type="dxa"/>
          </w:tcPr>
          <w:p w14:paraId="4E214A23" w14:textId="77777777" w:rsidR="003B5C7E" w:rsidRPr="00827B0C" w:rsidRDefault="003B5C7E" w:rsidP="00DE0900">
            <w:pPr>
              <w:pStyle w:val="berschrift2"/>
              <w:rPr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338" w:type="dxa"/>
          </w:tcPr>
          <w:p w14:paraId="6E260EEF" w14:textId="77777777" w:rsidR="003B5C7E" w:rsidRPr="00827B0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9" w:type="dxa"/>
            <w:tcBorders>
              <w:top w:val="single" w:sz="4" w:space="0" w:color="A6A6A6" w:themeColor="background1" w:themeShade="A6"/>
            </w:tcBorders>
          </w:tcPr>
          <w:p w14:paraId="4517C815" w14:textId="77777777" w:rsidR="003B5C7E" w:rsidRPr="00827B0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6A6A6" w:themeColor="background1" w:themeShade="A6"/>
            </w:tcBorders>
          </w:tcPr>
          <w:p w14:paraId="3C639EC7" w14:textId="77777777" w:rsidR="003B5C7E" w:rsidRPr="00827B0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  <w:tcBorders>
              <w:top w:val="single" w:sz="4" w:space="0" w:color="A6A6A6" w:themeColor="background1" w:themeShade="A6"/>
            </w:tcBorders>
          </w:tcPr>
          <w:p w14:paraId="54CF0744" w14:textId="77777777" w:rsidR="003B5C7E" w:rsidRPr="00827B0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9" w:type="dxa"/>
            <w:tcBorders>
              <w:top w:val="single" w:sz="4" w:space="0" w:color="A6A6A6" w:themeColor="background1" w:themeShade="A6"/>
            </w:tcBorders>
          </w:tcPr>
          <w:p w14:paraId="2556A6C7" w14:textId="77777777" w:rsidR="003B5C7E" w:rsidRPr="00827B0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9" w:type="dxa"/>
            <w:gridSpan w:val="2"/>
            <w:tcBorders>
              <w:right w:val="dotted" w:sz="4" w:space="0" w:color="auto"/>
            </w:tcBorders>
          </w:tcPr>
          <w:p w14:paraId="0848E96D" w14:textId="77777777" w:rsidR="003B5C7E" w:rsidRPr="00827B0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  <w:tcBorders>
              <w:left w:val="dotted" w:sz="4" w:space="0" w:color="auto"/>
            </w:tcBorders>
          </w:tcPr>
          <w:p w14:paraId="702FB8DC" w14:textId="77777777" w:rsidR="003B5C7E" w:rsidRPr="00827B0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  <w:tcBorders>
              <w:top w:val="single" w:sz="4" w:space="0" w:color="A6A6A6" w:themeColor="background1" w:themeShade="A6"/>
            </w:tcBorders>
          </w:tcPr>
          <w:p w14:paraId="71D3CDF3" w14:textId="77777777" w:rsidR="003B5C7E" w:rsidRPr="00827B0C" w:rsidRDefault="003B5C7E" w:rsidP="00287BF8">
            <w:pPr>
              <w:pStyle w:val="Handschrift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6A6A6" w:themeColor="background1" w:themeShade="A6"/>
            </w:tcBorders>
          </w:tcPr>
          <w:p w14:paraId="6590D132" w14:textId="77777777" w:rsidR="003B5C7E" w:rsidRPr="00827B0C" w:rsidRDefault="003B5C7E" w:rsidP="00287BF8">
            <w:pPr>
              <w:pStyle w:val="Handschrift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  <w:tcBorders>
              <w:top w:val="single" w:sz="4" w:space="0" w:color="A6A6A6" w:themeColor="background1" w:themeShade="A6"/>
            </w:tcBorders>
          </w:tcPr>
          <w:p w14:paraId="7FB656FB" w14:textId="77777777" w:rsidR="003B5C7E" w:rsidRPr="00827B0C" w:rsidRDefault="003B5C7E" w:rsidP="00287BF8">
            <w:pPr>
              <w:pStyle w:val="Handschrift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7" w:type="dxa"/>
            <w:tcBorders>
              <w:top w:val="single" w:sz="4" w:space="0" w:color="A6A6A6" w:themeColor="background1" w:themeShade="A6"/>
            </w:tcBorders>
          </w:tcPr>
          <w:p w14:paraId="1133EA00" w14:textId="77777777" w:rsidR="003B5C7E" w:rsidRPr="00827B0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  <w:gridSpan w:val="2"/>
            <w:tcBorders>
              <w:right w:val="single" w:sz="4" w:space="0" w:color="A6A6A6"/>
            </w:tcBorders>
          </w:tcPr>
          <w:p w14:paraId="0FA4BD92" w14:textId="77777777" w:rsidR="003B5C7E" w:rsidRPr="00827B0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  <w:tcBorders>
              <w:left w:val="single" w:sz="4" w:space="0" w:color="A6A6A6"/>
            </w:tcBorders>
          </w:tcPr>
          <w:p w14:paraId="3E094D07" w14:textId="77777777" w:rsidR="003B5C7E" w:rsidRPr="00827B0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7" w:type="dxa"/>
            <w:tcBorders>
              <w:top w:val="single" w:sz="4" w:space="0" w:color="A6A6A6"/>
            </w:tcBorders>
          </w:tcPr>
          <w:p w14:paraId="05DCC7DC" w14:textId="77777777" w:rsidR="003B5C7E" w:rsidRPr="00827B0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6A6A6"/>
            </w:tcBorders>
          </w:tcPr>
          <w:p w14:paraId="01EBECE3" w14:textId="77777777" w:rsidR="003B5C7E" w:rsidRPr="00827B0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  <w:tcBorders>
              <w:top w:val="single" w:sz="4" w:space="0" w:color="A6A6A6"/>
            </w:tcBorders>
          </w:tcPr>
          <w:p w14:paraId="52EB6926" w14:textId="77777777" w:rsidR="003B5C7E" w:rsidRPr="00827B0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  <w:tcBorders>
              <w:top w:val="single" w:sz="4" w:space="0" w:color="A6A6A6"/>
            </w:tcBorders>
          </w:tcPr>
          <w:p w14:paraId="2C2DC8D9" w14:textId="77777777" w:rsidR="003B5C7E" w:rsidRPr="00827B0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7" w:type="dxa"/>
            <w:gridSpan w:val="2"/>
          </w:tcPr>
          <w:p w14:paraId="737F08D7" w14:textId="77777777" w:rsidR="003B5C7E" w:rsidRPr="00827B0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</w:tcPr>
          <w:p w14:paraId="6B832267" w14:textId="77777777" w:rsidR="003B5C7E" w:rsidRPr="00827B0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  <w:tcBorders>
              <w:top w:val="single" w:sz="4" w:space="0" w:color="A6A6A6"/>
            </w:tcBorders>
          </w:tcPr>
          <w:p w14:paraId="20CBC4D4" w14:textId="77777777" w:rsidR="003B5C7E" w:rsidRPr="00827B0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7" w:type="dxa"/>
            <w:gridSpan w:val="3"/>
            <w:tcBorders>
              <w:top w:val="single" w:sz="4" w:space="0" w:color="A6A6A6"/>
            </w:tcBorders>
          </w:tcPr>
          <w:p w14:paraId="444AB2C9" w14:textId="77777777" w:rsidR="003B5C7E" w:rsidRPr="00827B0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  <w:tcBorders>
              <w:top w:val="single" w:sz="4" w:space="0" w:color="A6A6A6"/>
            </w:tcBorders>
          </w:tcPr>
          <w:p w14:paraId="00B9A496" w14:textId="77777777" w:rsidR="003B5C7E" w:rsidRPr="00827B0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  <w:tcBorders>
              <w:top w:val="single" w:sz="4" w:space="0" w:color="A6A6A6"/>
            </w:tcBorders>
          </w:tcPr>
          <w:p w14:paraId="6CEBC09E" w14:textId="77777777" w:rsidR="003B5C7E" w:rsidRPr="00827B0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</w:tcPr>
          <w:p w14:paraId="2B495B19" w14:textId="77777777" w:rsidR="003B5C7E" w:rsidRPr="00827B0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</w:tr>
      <w:tr w:rsidR="003B5C7E" w14:paraId="666F50E4" w14:textId="77777777" w:rsidTr="003B5C7E">
        <w:trPr>
          <w:trHeight w:val="34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6C16CDE0" w14:textId="0C6FA288" w:rsidR="003B5C7E" w:rsidRPr="003A36E6" w:rsidRDefault="003B5C7E" w:rsidP="00DE0900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41E500B0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</w:tcPr>
          <w:p w14:paraId="09583296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1355" w:type="dxa"/>
            <w:gridSpan w:val="5"/>
            <w:tcBorders>
              <w:bottom w:val="single" w:sz="4" w:space="0" w:color="A6A6A6"/>
            </w:tcBorders>
          </w:tcPr>
          <w:p w14:paraId="17996562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c1) </w:t>
            </w:r>
            <w:proofErr w:type="spellStart"/>
            <w:r>
              <w:rPr>
                <w:color w:val="0D0D0D" w:themeColor="text1" w:themeTint="F2"/>
              </w:rPr>
              <w:t>kik</w:t>
            </w:r>
            <w:proofErr w:type="spellEnd"/>
          </w:p>
        </w:tc>
        <w:tc>
          <w:tcPr>
            <w:tcW w:w="339" w:type="dxa"/>
            <w:gridSpan w:val="2"/>
            <w:tcBorders>
              <w:right w:val="dotted" w:sz="4" w:space="0" w:color="auto"/>
            </w:tcBorders>
          </w:tcPr>
          <w:p w14:paraId="72D31F9D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dotted" w:sz="4" w:space="0" w:color="auto"/>
            </w:tcBorders>
          </w:tcPr>
          <w:p w14:paraId="2870C106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351" w:type="dxa"/>
            <w:gridSpan w:val="5"/>
            <w:tcBorders>
              <w:bottom w:val="single" w:sz="4" w:space="0" w:color="A6A6A6"/>
            </w:tcBorders>
          </w:tcPr>
          <w:p w14:paraId="08A9C7BE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d1) Karstadt</w:t>
            </w:r>
          </w:p>
        </w:tc>
        <w:tc>
          <w:tcPr>
            <w:tcW w:w="338" w:type="dxa"/>
            <w:gridSpan w:val="2"/>
            <w:tcBorders>
              <w:right w:val="single" w:sz="4" w:space="0" w:color="A6A6A6"/>
            </w:tcBorders>
          </w:tcPr>
          <w:p w14:paraId="74607F37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single" w:sz="4" w:space="0" w:color="A6A6A6"/>
            </w:tcBorders>
          </w:tcPr>
          <w:p w14:paraId="34FD4DDA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351" w:type="dxa"/>
            <w:gridSpan w:val="5"/>
            <w:tcBorders>
              <w:bottom w:val="single" w:sz="4" w:space="0" w:color="A6A6A6"/>
            </w:tcBorders>
          </w:tcPr>
          <w:p w14:paraId="74A07B2F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c2) Takko</w:t>
            </w:r>
          </w:p>
        </w:tc>
        <w:tc>
          <w:tcPr>
            <w:tcW w:w="337" w:type="dxa"/>
            <w:gridSpan w:val="2"/>
            <w:tcBorders>
              <w:right w:val="dotted" w:sz="4" w:space="0" w:color="auto"/>
            </w:tcBorders>
          </w:tcPr>
          <w:p w14:paraId="4BA2B5DB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dotted" w:sz="4" w:space="0" w:color="auto"/>
            </w:tcBorders>
          </w:tcPr>
          <w:p w14:paraId="3C276F18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351" w:type="dxa"/>
            <w:gridSpan w:val="6"/>
            <w:tcBorders>
              <w:bottom w:val="single" w:sz="4" w:space="0" w:color="A6A6A6"/>
            </w:tcBorders>
          </w:tcPr>
          <w:p w14:paraId="4FDDD212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d2) Kaufhof</w:t>
            </w:r>
          </w:p>
        </w:tc>
        <w:tc>
          <w:tcPr>
            <w:tcW w:w="338" w:type="dxa"/>
          </w:tcPr>
          <w:p w14:paraId="0BD0DB07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</w:tr>
      <w:tr w:rsidR="003B5C7E" w14:paraId="76016EC3" w14:textId="77777777" w:rsidTr="003B5C7E">
        <w:trPr>
          <w:trHeight w:val="34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577F2141" w14:textId="32AA85D5" w:rsidR="003B5C7E" w:rsidRPr="0023449C" w:rsidRDefault="003B5C7E" w:rsidP="00DE0900">
            <w:pPr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279" w:type="dxa"/>
          </w:tcPr>
          <w:p w14:paraId="432BA011" w14:textId="77777777" w:rsidR="003B5C7E" w:rsidRPr="0023449C" w:rsidRDefault="003B5C7E" w:rsidP="00DE0900">
            <w:pPr>
              <w:pStyle w:val="berschrift2"/>
              <w:rPr>
                <w:color w:val="0D0D0D" w:themeColor="text1" w:themeTint="F2"/>
                <w:sz w:val="16"/>
                <w:szCs w:val="21"/>
              </w:rPr>
            </w:pPr>
          </w:p>
        </w:tc>
        <w:tc>
          <w:tcPr>
            <w:tcW w:w="338" w:type="dxa"/>
            <w:tcBorders>
              <w:right w:val="single" w:sz="4" w:space="0" w:color="A6A6A6"/>
            </w:tcBorders>
          </w:tcPr>
          <w:p w14:paraId="7BA883C3" w14:textId="77777777" w:rsidR="003B5C7E" w:rsidRPr="0023449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65F2DA8C" wp14:editId="30B71F5A">
                  <wp:extent cx="161925" cy="161925"/>
                  <wp:effectExtent l="0" t="0" r="9525" b="9525"/>
                  <wp:docPr id="15745" name="Grafik 15745" descr="Hem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Shirt.sv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AD3DD02" w14:textId="77777777" w:rsidR="003B5C7E" w:rsidRPr="0023449C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</w:rPr>
            </w:pPr>
            <w:r w:rsidRPr="0023449C">
              <w:rPr>
                <w:b w:val="0"/>
                <w:color w:val="0D0D0D" w:themeColor="text1" w:themeTint="F2"/>
                <w:sz w:val="16"/>
              </w:rPr>
              <w:t>Anzahl</w:t>
            </w:r>
          </w:p>
          <w:p w14:paraId="7CD2514B" w14:textId="77777777" w:rsidR="003B5C7E" w:rsidRPr="0023449C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</w:rPr>
            </w:pPr>
            <w:r w:rsidRPr="0023449C">
              <w:rPr>
                <w:b w:val="0"/>
                <w:color w:val="0D0D0D" w:themeColor="text1" w:themeTint="F2"/>
                <w:sz w:val="16"/>
              </w:rPr>
              <w:t>T-Shirts</w:t>
            </w:r>
          </w:p>
        </w:tc>
        <w:tc>
          <w:tcPr>
            <w:tcW w:w="67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B859399" w14:textId="77777777" w:rsidR="003B5C7E" w:rsidRPr="0023449C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  <w:szCs w:val="16"/>
              </w:rPr>
            </w:pPr>
            <w:r w:rsidRPr="0023449C">
              <w:rPr>
                <w:b w:val="0"/>
                <w:color w:val="0D0D0D" w:themeColor="text1" w:themeTint="F2"/>
                <w:sz w:val="16"/>
                <w:szCs w:val="16"/>
              </w:rPr>
              <w:t xml:space="preserve">Preis </w:t>
            </w:r>
          </w:p>
          <w:p w14:paraId="3E7C170B" w14:textId="77777777" w:rsidR="003B5C7E" w:rsidRPr="0023449C" w:rsidRDefault="003B5C7E" w:rsidP="00DE0900">
            <w:pPr>
              <w:jc w:val="center"/>
            </w:pPr>
            <w:r w:rsidRPr="0023449C">
              <w:rPr>
                <w:sz w:val="16"/>
                <w:szCs w:val="16"/>
              </w:rPr>
              <w:t>(in Euro)</w:t>
            </w:r>
          </w:p>
        </w:tc>
        <w:tc>
          <w:tcPr>
            <w:tcW w:w="339" w:type="dxa"/>
            <w:gridSpan w:val="2"/>
            <w:tcBorders>
              <w:left w:val="single" w:sz="4" w:space="0" w:color="A6A6A6"/>
              <w:right w:val="dotted" w:sz="4" w:space="0" w:color="auto"/>
            </w:tcBorders>
          </w:tcPr>
          <w:p w14:paraId="398CDF42" w14:textId="77777777" w:rsidR="003B5C7E" w:rsidRPr="0023449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/>
            </w:tcBorders>
          </w:tcPr>
          <w:p w14:paraId="6C5DADC8" w14:textId="77777777" w:rsidR="003B5C7E" w:rsidRPr="0023449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7C3A8826" wp14:editId="6C860C71">
                  <wp:extent cx="161925" cy="161925"/>
                  <wp:effectExtent l="0" t="0" r="9525" b="9525"/>
                  <wp:docPr id="15746" name="Grafik 15746" descr="H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Pants.sv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0E0C472" w14:textId="77777777" w:rsidR="003B5C7E" w:rsidRPr="0023449C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</w:rPr>
            </w:pPr>
            <w:r w:rsidRPr="0023449C">
              <w:rPr>
                <w:b w:val="0"/>
                <w:color w:val="0D0D0D" w:themeColor="text1" w:themeTint="F2"/>
                <w:sz w:val="16"/>
              </w:rPr>
              <w:t>Anzahl</w:t>
            </w:r>
          </w:p>
          <w:p w14:paraId="29DD2DBF" w14:textId="77777777" w:rsidR="003B5C7E" w:rsidRPr="0023449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  <w:r>
              <w:rPr>
                <w:b w:val="0"/>
                <w:color w:val="0D0D0D" w:themeColor="text1" w:themeTint="F2"/>
                <w:sz w:val="16"/>
              </w:rPr>
              <w:t>Hosen</w:t>
            </w:r>
          </w:p>
        </w:tc>
        <w:tc>
          <w:tcPr>
            <w:tcW w:w="67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530B42E" w14:textId="77777777" w:rsidR="003B5C7E" w:rsidRPr="0023449C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  <w:szCs w:val="16"/>
              </w:rPr>
            </w:pPr>
            <w:r w:rsidRPr="0023449C">
              <w:rPr>
                <w:b w:val="0"/>
                <w:color w:val="0D0D0D" w:themeColor="text1" w:themeTint="F2"/>
                <w:sz w:val="16"/>
                <w:szCs w:val="16"/>
              </w:rPr>
              <w:t xml:space="preserve">Preis </w:t>
            </w:r>
          </w:p>
          <w:p w14:paraId="587D209A" w14:textId="77777777" w:rsidR="003B5C7E" w:rsidRPr="0023449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  <w:r w:rsidRPr="0023449C">
              <w:rPr>
                <w:b w:val="0"/>
                <w:color w:val="0D0D0D" w:themeColor="text1" w:themeTint="F2"/>
                <w:sz w:val="16"/>
                <w:szCs w:val="16"/>
              </w:rPr>
              <w:t>(in Euro)</w:t>
            </w:r>
          </w:p>
        </w:tc>
        <w:tc>
          <w:tcPr>
            <w:tcW w:w="338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53589042" w14:textId="77777777" w:rsidR="003B5C7E" w:rsidRPr="0023449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338" w:type="dxa"/>
            <w:tcBorders>
              <w:left w:val="single" w:sz="4" w:space="0" w:color="A6A6A6"/>
              <w:right w:val="single" w:sz="4" w:space="0" w:color="A6A6A6"/>
            </w:tcBorders>
          </w:tcPr>
          <w:p w14:paraId="07A3056D" w14:textId="77777777" w:rsidR="003B5C7E" w:rsidRPr="0023449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6D9847F4" wp14:editId="060D540E">
                  <wp:extent cx="161925" cy="161925"/>
                  <wp:effectExtent l="0" t="0" r="9525" b="9525"/>
                  <wp:docPr id="15747" name="Grafik 15747" descr="Hem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Shirt.sv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413EB16" w14:textId="77777777" w:rsidR="003B5C7E" w:rsidRPr="0023449C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</w:rPr>
            </w:pPr>
            <w:r w:rsidRPr="0023449C">
              <w:rPr>
                <w:b w:val="0"/>
                <w:color w:val="0D0D0D" w:themeColor="text1" w:themeTint="F2"/>
                <w:sz w:val="16"/>
              </w:rPr>
              <w:t>Anzahl</w:t>
            </w:r>
          </w:p>
          <w:p w14:paraId="5B2E5F37" w14:textId="77777777" w:rsidR="003B5C7E" w:rsidRPr="0023449C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</w:rPr>
            </w:pPr>
            <w:r w:rsidRPr="0023449C">
              <w:rPr>
                <w:b w:val="0"/>
                <w:color w:val="0D0D0D" w:themeColor="text1" w:themeTint="F2"/>
                <w:sz w:val="16"/>
              </w:rPr>
              <w:t>T-Shirts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D07B1FA" w14:textId="77777777" w:rsidR="003B5C7E" w:rsidRPr="0023449C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  <w:szCs w:val="16"/>
              </w:rPr>
            </w:pPr>
            <w:r w:rsidRPr="0023449C">
              <w:rPr>
                <w:b w:val="0"/>
                <w:color w:val="0D0D0D" w:themeColor="text1" w:themeTint="F2"/>
                <w:sz w:val="16"/>
                <w:szCs w:val="16"/>
              </w:rPr>
              <w:t xml:space="preserve">Preis </w:t>
            </w:r>
          </w:p>
          <w:p w14:paraId="4B437400" w14:textId="77777777" w:rsidR="003B5C7E" w:rsidRPr="0023449C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</w:rPr>
            </w:pPr>
            <w:r w:rsidRPr="0023449C">
              <w:rPr>
                <w:b w:val="0"/>
                <w:color w:val="0D0D0D" w:themeColor="text1" w:themeTint="F2"/>
                <w:sz w:val="16"/>
                <w:szCs w:val="16"/>
              </w:rPr>
              <w:t>(in Euro)</w:t>
            </w:r>
          </w:p>
        </w:tc>
        <w:tc>
          <w:tcPr>
            <w:tcW w:w="337" w:type="dxa"/>
            <w:gridSpan w:val="2"/>
            <w:tcBorders>
              <w:left w:val="single" w:sz="4" w:space="0" w:color="A6A6A6"/>
              <w:right w:val="dotted" w:sz="4" w:space="0" w:color="auto"/>
            </w:tcBorders>
          </w:tcPr>
          <w:p w14:paraId="75C5F5F8" w14:textId="77777777" w:rsidR="003B5C7E" w:rsidRPr="0023449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/>
            </w:tcBorders>
          </w:tcPr>
          <w:p w14:paraId="467A205B" w14:textId="77777777" w:rsidR="003B5C7E" w:rsidRPr="0023449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485E4CAA" wp14:editId="64AFFCB5">
                  <wp:extent cx="161925" cy="161925"/>
                  <wp:effectExtent l="0" t="0" r="9525" b="9525"/>
                  <wp:docPr id="15748" name="Grafik 15748" descr="H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Pants.sv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" cy="1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638273D" w14:textId="77777777" w:rsidR="003B5C7E" w:rsidRPr="0023449C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</w:rPr>
            </w:pPr>
            <w:r w:rsidRPr="0023449C">
              <w:rPr>
                <w:b w:val="0"/>
                <w:color w:val="0D0D0D" w:themeColor="text1" w:themeTint="F2"/>
                <w:sz w:val="16"/>
              </w:rPr>
              <w:t>Anzahl</w:t>
            </w:r>
          </w:p>
          <w:p w14:paraId="43462361" w14:textId="77777777" w:rsidR="003B5C7E" w:rsidRPr="0023449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  <w:r>
              <w:rPr>
                <w:b w:val="0"/>
                <w:color w:val="0D0D0D" w:themeColor="text1" w:themeTint="F2"/>
                <w:sz w:val="16"/>
              </w:rPr>
              <w:t>Hosen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4C8205E" w14:textId="77777777" w:rsidR="003B5C7E" w:rsidRPr="0023449C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  <w:szCs w:val="16"/>
              </w:rPr>
            </w:pPr>
            <w:r w:rsidRPr="0023449C">
              <w:rPr>
                <w:b w:val="0"/>
                <w:color w:val="0D0D0D" w:themeColor="text1" w:themeTint="F2"/>
                <w:sz w:val="16"/>
                <w:szCs w:val="16"/>
              </w:rPr>
              <w:t xml:space="preserve">Preis </w:t>
            </w:r>
          </w:p>
          <w:p w14:paraId="3C8EB813" w14:textId="77777777" w:rsidR="003B5C7E" w:rsidRPr="0023449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  <w:r w:rsidRPr="0023449C">
              <w:rPr>
                <w:b w:val="0"/>
                <w:color w:val="0D0D0D" w:themeColor="text1" w:themeTint="F2"/>
                <w:sz w:val="16"/>
                <w:szCs w:val="16"/>
              </w:rPr>
              <w:t>(in Euro)</w:t>
            </w:r>
          </w:p>
        </w:tc>
        <w:tc>
          <w:tcPr>
            <w:tcW w:w="338" w:type="dxa"/>
            <w:tcBorders>
              <w:left w:val="single" w:sz="4" w:space="0" w:color="A6A6A6"/>
            </w:tcBorders>
          </w:tcPr>
          <w:p w14:paraId="4A38898B" w14:textId="77777777" w:rsidR="003B5C7E" w:rsidRPr="0023449C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</w:tr>
      <w:tr w:rsidR="003B5C7E" w14:paraId="67B74242" w14:textId="77777777" w:rsidTr="003B5C7E">
        <w:trPr>
          <w:trHeight w:val="34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300323CE" w14:textId="74238436" w:rsidR="003B5C7E" w:rsidRPr="003A36E6" w:rsidRDefault="003B5C7E" w:rsidP="00DE0900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03815E25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  <w:tcBorders>
              <w:right w:val="single" w:sz="4" w:space="0" w:color="A6A6A6"/>
            </w:tcBorders>
          </w:tcPr>
          <w:p w14:paraId="15056FC9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:6</w:t>
            </w:r>
          </w:p>
        </w:tc>
        <w:tc>
          <w:tcPr>
            <w:tcW w:w="67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C9E2A4B" w14:textId="77777777" w:rsidR="003B5C7E" w:rsidRPr="0023449C" w:rsidRDefault="003B5C7E" w:rsidP="00287BF8">
            <w:pPr>
              <w:pStyle w:val="Handschrift"/>
              <w:jc w:val="center"/>
            </w:pPr>
            <w:r w:rsidRPr="0023449C">
              <w:t>6</w:t>
            </w:r>
          </w:p>
        </w:tc>
        <w:tc>
          <w:tcPr>
            <w:tcW w:w="67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AC94289" w14:textId="77777777" w:rsidR="003B5C7E" w:rsidRPr="0023449C" w:rsidRDefault="003B5C7E" w:rsidP="00287BF8">
            <w:pPr>
              <w:pStyle w:val="Handschrift"/>
              <w:jc w:val="center"/>
            </w:pPr>
            <w:r w:rsidRPr="0023449C">
              <w:t>48</w:t>
            </w:r>
          </w:p>
        </w:tc>
        <w:tc>
          <w:tcPr>
            <w:tcW w:w="339" w:type="dxa"/>
            <w:gridSpan w:val="2"/>
            <w:tcBorders>
              <w:left w:val="single" w:sz="4" w:space="0" w:color="A6A6A6"/>
              <w:right w:val="dotted" w:sz="4" w:space="0" w:color="auto"/>
            </w:tcBorders>
          </w:tcPr>
          <w:p w14:paraId="060A3998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:6</w:t>
            </w: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/>
            </w:tcBorders>
          </w:tcPr>
          <w:p w14:paraId="51503C0F" w14:textId="77777777" w:rsidR="003B5C7E" w:rsidRPr="0023449C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  <w:sz w:val="16"/>
              </w:rPr>
              <w:t>:4</w:t>
            </w:r>
          </w:p>
        </w:tc>
        <w:tc>
          <w:tcPr>
            <w:tcW w:w="676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E1CDC00" w14:textId="77777777" w:rsidR="003B5C7E" w:rsidRPr="0023449C" w:rsidRDefault="003B5C7E" w:rsidP="00287BF8">
            <w:pPr>
              <w:pStyle w:val="Handschrift"/>
              <w:jc w:val="center"/>
              <w:rPr>
                <w:b/>
              </w:rPr>
            </w:pPr>
            <w:r w:rsidRPr="0023449C">
              <w:t>12</w:t>
            </w:r>
          </w:p>
        </w:tc>
        <w:tc>
          <w:tcPr>
            <w:tcW w:w="67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430A998" w14:textId="77777777" w:rsidR="003B5C7E" w:rsidRPr="0023449C" w:rsidRDefault="003B5C7E" w:rsidP="00287BF8">
            <w:pPr>
              <w:pStyle w:val="Handschrift"/>
              <w:jc w:val="center"/>
              <w:rPr>
                <w:b/>
              </w:rPr>
            </w:pPr>
            <w:r>
              <w:t>84</w:t>
            </w:r>
          </w:p>
        </w:tc>
        <w:tc>
          <w:tcPr>
            <w:tcW w:w="338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59E6EB88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:4</w:t>
            </w:r>
          </w:p>
        </w:tc>
        <w:tc>
          <w:tcPr>
            <w:tcW w:w="338" w:type="dxa"/>
            <w:tcBorders>
              <w:left w:val="single" w:sz="4" w:space="0" w:color="A6A6A6"/>
              <w:right w:val="single" w:sz="4" w:space="0" w:color="A6A6A6"/>
            </w:tcBorders>
          </w:tcPr>
          <w:p w14:paraId="0AE6ACE8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:6</w:t>
            </w:r>
          </w:p>
        </w:tc>
        <w:tc>
          <w:tcPr>
            <w:tcW w:w="675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E83F45B" w14:textId="77777777" w:rsidR="003B5C7E" w:rsidRPr="0023449C" w:rsidRDefault="003B5C7E" w:rsidP="00287BF8">
            <w:pPr>
              <w:pStyle w:val="Handschrift"/>
              <w:jc w:val="center"/>
            </w:pPr>
            <w:r w:rsidRPr="0023449C">
              <w:t>6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7422A1D" w14:textId="77777777" w:rsidR="003B5C7E" w:rsidRPr="0023449C" w:rsidRDefault="003B5C7E" w:rsidP="00287BF8">
            <w:pPr>
              <w:pStyle w:val="Handschrift"/>
              <w:jc w:val="center"/>
            </w:pPr>
            <w:r w:rsidRPr="0023449C">
              <w:t>54,90</w:t>
            </w:r>
          </w:p>
        </w:tc>
        <w:tc>
          <w:tcPr>
            <w:tcW w:w="337" w:type="dxa"/>
            <w:gridSpan w:val="2"/>
            <w:tcBorders>
              <w:left w:val="single" w:sz="4" w:space="0" w:color="A6A6A6"/>
              <w:right w:val="dotted" w:sz="4" w:space="0" w:color="auto"/>
            </w:tcBorders>
          </w:tcPr>
          <w:p w14:paraId="00567953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:6</w:t>
            </w: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/>
            </w:tcBorders>
          </w:tcPr>
          <w:p w14:paraId="10791004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:4</w:t>
            </w:r>
          </w:p>
        </w:tc>
        <w:tc>
          <w:tcPr>
            <w:tcW w:w="675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F68190A" w14:textId="77777777" w:rsidR="003B5C7E" w:rsidRPr="0023449C" w:rsidRDefault="003B5C7E" w:rsidP="00287BF8">
            <w:pPr>
              <w:pStyle w:val="Handschrift"/>
              <w:jc w:val="center"/>
              <w:rPr>
                <w:b/>
              </w:rPr>
            </w:pPr>
            <w:r w:rsidRPr="0023449C">
              <w:t>12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7953D3A" w14:textId="77777777" w:rsidR="003B5C7E" w:rsidRPr="0023449C" w:rsidRDefault="003B5C7E" w:rsidP="00287BF8">
            <w:pPr>
              <w:pStyle w:val="Handschrift"/>
              <w:jc w:val="center"/>
              <w:rPr>
                <w:b/>
              </w:rPr>
            </w:pPr>
            <w:r>
              <w:t>93</w:t>
            </w:r>
          </w:p>
        </w:tc>
        <w:tc>
          <w:tcPr>
            <w:tcW w:w="338" w:type="dxa"/>
            <w:tcBorders>
              <w:left w:val="single" w:sz="4" w:space="0" w:color="A6A6A6"/>
            </w:tcBorders>
          </w:tcPr>
          <w:p w14:paraId="235AA6A1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:4</w:t>
            </w:r>
          </w:p>
        </w:tc>
      </w:tr>
      <w:tr w:rsidR="003B5C7E" w14:paraId="5E3490FC" w14:textId="77777777" w:rsidTr="003B5C7E">
        <w:trPr>
          <w:trHeight w:val="34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7C75BAA9" w14:textId="3C366198" w:rsidR="003B5C7E" w:rsidRPr="003A36E6" w:rsidRDefault="003B5C7E" w:rsidP="00DE0900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4B86D9AF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  <w:tcBorders>
              <w:right w:val="single" w:sz="4" w:space="0" w:color="A6A6A6"/>
            </w:tcBorders>
          </w:tcPr>
          <w:p w14:paraId="0F59E4D2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5</w:t>
            </w:r>
          </w:p>
        </w:tc>
        <w:tc>
          <w:tcPr>
            <w:tcW w:w="67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6AC0264" w14:textId="77777777" w:rsidR="003B5C7E" w:rsidRPr="0023449C" w:rsidRDefault="003B5C7E" w:rsidP="00287BF8">
            <w:pPr>
              <w:pStyle w:val="Handschrift"/>
              <w:jc w:val="center"/>
            </w:pPr>
            <w:r w:rsidRPr="00CB57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25664" behindDoc="0" locked="0" layoutInCell="1" allowOverlap="1" wp14:anchorId="4E7E9B9F" wp14:editId="6A2503DE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194945</wp:posOffset>
                      </wp:positionV>
                      <wp:extent cx="107950" cy="171450"/>
                      <wp:effectExtent l="0" t="0" r="25400" b="19050"/>
                      <wp:wrapNone/>
                      <wp:docPr id="42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714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CC4CDAA" id="Pfeil: nach rechts gekrümmt 59" o:spid="_x0000_s1026" type="#_x0000_t102" style="position:absolute;margin-left:3.75pt;margin-top:15.35pt;width:8.5pt;height:13.5pt;z-index:2534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" adj="14800,19900,16200" fillcolor="#a5a5a5 [2092]" strokecolor="#a5a5a5 [2092]" strokeweight="2pt"/>
                  </w:pict>
                </mc:Fallback>
              </mc:AlternateContent>
            </w:r>
            <w:r w:rsidRPr="00CB57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24640" behindDoc="0" locked="0" layoutInCell="1" allowOverlap="1" wp14:anchorId="29124513" wp14:editId="3CF0B32F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-78105</wp:posOffset>
                      </wp:positionV>
                      <wp:extent cx="98425" cy="218440"/>
                      <wp:effectExtent l="0" t="0" r="15875" b="10160"/>
                      <wp:wrapNone/>
                      <wp:docPr id="43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B4BD353" id="Pfeil: nach rechts gekrümmt 59" o:spid="_x0000_s1026" type="#_x0000_t102" style="position:absolute;margin-left:4pt;margin-top:-6.15pt;width:7.75pt;height:17.2pt;z-index:2534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" adj="16734,20384,16200" fillcolor="#a5a5a5 [2092]" strokecolor="#a5a5a5 [2092]" strokeweight="2pt"/>
                  </w:pict>
                </mc:Fallback>
              </mc:AlternateContent>
            </w:r>
            <w:r w:rsidRPr="0023449C">
              <w:t>1</w:t>
            </w:r>
          </w:p>
        </w:tc>
        <w:tc>
          <w:tcPr>
            <w:tcW w:w="67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FE46F5A" w14:textId="77777777" w:rsidR="003B5C7E" w:rsidRPr="0023449C" w:rsidRDefault="003B5C7E" w:rsidP="00287BF8">
            <w:pPr>
              <w:pStyle w:val="Handschrift"/>
              <w:jc w:val="center"/>
            </w:pPr>
            <w:r w:rsidRPr="00C518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58432" behindDoc="0" locked="0" layoutInCell="1" allowOverlap="1" wp14:anchorId="7916DE46" wp14:editId="7D5A1937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-74295</wp:posOffset>
                      </wp:positionV>
                      <wp:extent cx="76200" cy="209550"/>
                      <wp:effectExtent l="0" t="0" r="19050" b="19050"/>
                      <wp:wrapNone/>
                      <wp:docPr id="43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513EDD7" id="Pfeil: nach rechts gekrümmt 59" o:spid="_x0000_s1026" type="#_x0000_t102" style="position:absolute;margin-left:25.75pt;margin-top:-5.85pt;width:6pt;height:16.5pt;flip:x;z-index:2534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" adj="17673,20618,16200" fillcolor="#a5a5a5 [2092]" strokecolor="#a5a5a5 [2092]" strokeweight="2pt"/>
                  </w:pict>
                </mc:Fallback>
              </mc:AlternateContent>
            </w:r>
            <w:r w:rsidRPr="00C518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57408" behindDoc="0" locked="0" layoutInCell="1" allowOverlap="1" wp14:anchorId="04864181" wp14:editId="2D8BA258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118745</wp:posOffset>
                      </wp:positionV>
                      <wp:extent cx="76200" cy="209550"/>
                      <wp:effectExtent l="0" t="0" r="19050" b="19050"/>
                      <wp:wrapNone/>
                      <wp:docPr id="43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0CD9E85" id="Pfeil: nach rechts gekrümmt 59" o:spid="_x0000_s1026" type="#_x0000_t102" style="position:absolute;margin-left:26.15pt;margin-top:9.35pt;width:6pt;height:16.5pt;flip:x;z-index:2534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" adj="17673,20618,16200" fillcolor="#a5a5a5 [2092]" strokecolor="#a5a5a5 [2092]" strokeweight="2pt"/>
                  </w:pict>
                </mc:Fallback>
              </mc:AlternateContent>
            </w:r>
            <w:r w:rsidRPr="0023449C">
              <w:t>8</w:t>
            </w:r>
          </w:p>
        </w:tc>
        <w:tc>
          <w:tcPr>
            <w:tcW w:w="339" w:type="dxa"/>
            <w:gridSpan w:val="2"/>
            <w:tcBorders>
              <w:left w:val="single" w:sz="4" w:space="0" w:color="A6A6A6"/>
              <w:right w:val="dotted" w:sz="4" w:space="0" w:color="auto"/>
            </w:tcBorders>
          </w:tcPr>
          <w:p w14:paraId="49908BF0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5</w:t>
            </w: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/>
            </w:tcBorders>
          </w:tcPr>
          <w:p w14:paraId="49555186" w14:textId="77777777" w:rsidR="003B5C7E" w:rsidRPr="0023449C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  <w:sz w:val="16"/>
              </w:rPr>
              <w:sym w:font="Symbol" w:char="F0D7"/>
            </w:r>
            <w:r>
              <w:rPr>
                <w:b w:val="0"/>
                <w:color w:val="0D0D0D" w:themeColor="text1" w:themeTint="F2"/>
                <w:sz w:val="16"/>
              </w:rPr>
              <w:t>3</w:t>
            </w:r>
          </w:p>
        </w:tc>
        <w:tc>
          <w:tcPr>
            <w:tcW w:w="676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9256BA0" w14:textId="77777777" w:rsidR="003B5C7E" w:rsidRPr="0023449C" w:rsidRDefault="003B5C7E" w:rsidP="00287BF8">
            <w:pPr>
              <w:pStyle w:val="Handschrift"/>
              <w:jc w:val="center"/>
              <w:rPr>
                <w:b/>
              </w:rPr>
            </w:pPr>
            <w:r w:rsidRPr="00CB57F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426688" behindDoc="0" locked="0" layoutInCell="1" allowOverlap="1" wp14:anchorId="60DFD173" wp14:editId="05730D8F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-97155</wp:posOffset>
                      </wp:positionV>
                      <wp:extent cx="98425" cy="218440"/>
                      <wp:effectExtent l="0" t="0" r="15875" b="10160"/>
                      <wp:wrapNone/>
                      <wp:docPr id="43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621C4D2" id="Pfeil: nach rechts gekrümmt 59" o:spid="_x0000_s1026" type="#_x0000_t102" style="position:absolute;margin-left:1.75pt;margin-top:-7.65pt;width:7.75pt;height:17.2pt;z-index:2534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" adj="16734,20384,16200" fillcolor="#a5a5a5 [2092]" strokecolor="#a5a5a5 [2092]" strokeweight="2pt"/>
                  </w:pict>
                </mc:Fallback>
              </mc:AlternateContent>
            </w:r>
            <w:r w:rsidRPr="00CB57F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 wp14:anchorId="29DBE631" wp14:editId="741AA4F6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175895</wp:posOffset>
                      </wp:positionV>
                      <wp:extent cx="107950" cy="171450"/>
                      <wp:effectExtent l="0" t="0" r="25400" b="19050"/>
                      <wp:wrapNone/>
                      <wp:docPr id="43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714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A96B3DD" id="Pfeil: nach rechts gekrümmt 59" o:spid="_x0000_s1026" type="#_x0000_t102" style="position:absolute;margin-left:1.5pt;margin-top:13.85pt;width:8.5pt;height:13.5pt;z-index:2534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" adj="14800,19900,16200" fillcolor="#a5a5a5 [2092]" strokecolor="#a5a5a5 [2092]" strokeweight="2pt"/>
                  </w:pict>
                </mc:Fallback>
              </mc:AlternateContent>
            </w:r>
            <w:r w:rsidRPr="0023449C">
              <w:t>3</w:t>
            </w:r>
          </w:p>
        </w:tc>
        <w:tc>
          <w:tcPr>
            <w:tcW w:w="67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B9ED32F" w14:textId="77777777" w:rsidR="003B5C7E" w:rsidRPr="0023449C" w:rsidRDefault="003B5C7E" w:rsidP="00287BF8">
            <w:pPr>
              <w:pStyle w:val="Handschrift"/>
              <w:jc w:val="center"/>
              <w:rPr>
                <w:b/>
              </w:rPr>
            </w:pPr>
            <w:r w:rsidRPr="00C518B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459456" behindDoc="0" locked="0" layoutInCell="1" allowOverlap="1" wp14:anchorId="3D37764A" wp14:editId="13C1D7B7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157480</wp:posOffset>
                      </wp:positionV>
                      <wp:extent cx="76200" cy="209550"/>
                      <wp:effectExtent l="0" t="0" r="19050" b="19050"/>
                      <wp:wrapNone/>
                      <wp:docPr id="43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AEBA036" id="Pfeil: nach rechts gekrümmt 59" o:spid="_x0000_s1026" type="#_x0000_t102" style="position:absolute;margin-left:26.75pt;margin-top:12.4pt;width:6pt;height:16.5pt;flip:x;z-index:2534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" adj="17673,20618,16200" fillcolor="#a5a5a5 [2092]" strokecolor="#a5a5a5 [2092]" strokeweight="2pt"/>
                  </w:pict>
                </mc:Fallback>
              </mc:AlternateContent>
            </w:r>
            <w:r w:rsidRPr="00C518B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0E7D515D" wp14:editId="78A71401">
                      <wp:simplePos x="0" y="0"/>
                      <wp:positionH relativeFrom="column">
                        <wp:posOffset>334645</wp:posOffset>
                      </wp:positionH>
                      <wp:positionV relativeFrom="paragraph">
                        <wp:posOffset>-102870</wp:posOffset>
                      </wp:positionV>
                      <wp:extent cx="76200" cy="209550"/>
                      <wp:effectExtent l="0" t="0" r="19050" b="19050"/>
                      <wp:wrapNone/>
                      <wp:docPr id="43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0836BC1" id="Pfeil: nach rechts gekrümmt 59" o:spid="_x0000_s1026" type="#_x0000_t102" style="position:absolute;margin-left:26.35pt;margin-top:-8.1pt;width:6pt;height:16.5pt;flip:x;z-index:2534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" adj="17673,20618,16200" fillcolor="#a5a5a5 [2092]" strokecolor="#a5a5a5 [2092]" strokeweight="2pt"/>
                  </w:pict>
                </mc:Fallback>
              </mc:AlternateContent>
            </w:r>
            <w:r>
              <w:t>21</w:t>
            </w:r>
          </w:p>
        </w:tc>
        <w:tc>
          <w:tcPr>
            <w:tcW w:w="338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771887CA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3</w:t>
            </w:r>
          </w:p>
        </w:tc>
        <w:tc>
          <w:tcPr>
            <w:tcW w:w="338" w:type="dxa"/>
            <w:tcBorders>
              <w:left w:val="single" w:sz="4" w:space="0" w:color="A6A6A6"/>
              <w:right w:val="single" w:sz="4" w:space="0" w:color="A6A6A6"/>
            </w:tcBorders>
          </w:tcPr>
          <w:p w14:paraId="031E48CC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5</w:t>
            </w:r>
          </w:p>
        </w:tc>
        <w:tc>
          <w:tcPr>
            <w:tcW w:w="675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BDB69B0" w14:textId="77777777" w:rsidR="003B5C7E" w:rsidRPr="0023449C" w:rsidRDefault="003B5C7E" w:rsidP="00287BF8">
            <w:pPr>
              <w:pStyle w:val="Handschrift"/>
              <w:jc w:val="center"/>
            </w:pPr>
            <w:r w:rsidRPr="00CB57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 wp14:anchorId="3CB7658C" wp14:editId="62BF7703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175895</wp:posOffset>
                      </wp:positionV>
                      <wp:extent cx="107950" cy="171450"/>
                      <wp:effectExtent l="0" t="0" r="25400" b="19050"/>
                      <wp:wrapNone/>
                      <wp:docPr id="43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714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E0AFE61" id="Pfeil: nach rechts gekrümmt 59" o:spid="_x0000_s1026" type="#_x0000_t102" style="position:absolute;margin-left:2.25pt;margin-top:13.85pt;width:8.5pt;height:13.5pt;z-index:2534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" adj="14800,19900,16200" fillcolor="#a5a5a5 [2092]" strokecolor="#a5a5a5 [2092]" strokeweight="2pt"/>
                  </w:pict>
                </mc:Fallback>
              </mc:AlternateContent>
            </w:r>
            <w:r w:rsidRPr="00CB57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28736" behindDoc="0" locked="0" layoutInCell="1" allowOverlap="1" wp14:anchorId="66458F0C" wp14:editId="158D9ADA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-97155</wp:posOffset>
                      </wp:positionV>
                      <wp:extent cx="98425" cy="218440"/>
                      <wp:effectExtent l="0" t="0" r="15875" b="10160"/>
                      <wp:wrapNone/>
                      <wp:docPr id="43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50C0F0F" id="Pfeil: nach rechts gekrümmt 59" o:spid="_x0000_s1026" type="#_x0000_t102" style="position:absolute;margin-left:2.5pt;margin-top:-7.65pt;width:7.75pt;height:17.2pt;z-index:2534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" adj="16734,20384,16200" fillcolor="#a5a5a5 [2092]" strokecolor="#a5a5a5 [2092]" strokeweight="2pt"/>
                  </w:pict>
                </mc:Fallback>
              </mc:AlternateContent>
            </w:r>
            <w:r w:rsidRPr="0023449C">
              <w:t>1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B726BE4" w14:textId="77777777" w:rsidR="003B5C7E" w:rsidRPr="0023449C" w:rsidRDefault="003B5C7E" w:rsidP="00287BF8">
            <w:pPr>
              <w:pStyle w:val="Handschrift"/>
              <w:jc w:val="center"/>
            </w:pPr>
            <w:r w:rsidRPr="00C518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 wp14:anchorId="747A485A" wp14:editId="12369684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-116205</wp:posOffset>
                      </wp:positionV>
                      <wp:extent cx="76200" cy="209550"/>
                      <wp:effectExtent l="0" t="0" r="19050" b="19050"/>
                      <wp:wrapNone/>
                      <wp:docPr id="43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86D51B9" id="Pfeil: nach rechts gekrümmt 59" o:spid="_x0000_s1026" type="#_x0000_t102" style="position:absolute;margin-left:28.5pt;margin-top:-9.15pt;width:6pt;height:16.5pt;flip:x;z-index:2534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" adj="17673,20618,16200" fillcolor="#a5a5a5 [2092]" strokecolor="#a5a5a5 [2092]" strokeweight="2pt"/>
                  </w:pict>
                </mc:Fallback>
              </mc:AlternateContent>
            </w:r>
            <w:r w:rsidRPr="00C518B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61504" behindDoc="0" locked="0" layoutInCell="1" allowOverlap="1" wp14:anchorId="5338F622" wp14:editId="4B474853">
                      <wp:simplePos x="0" y="0"/>
                      <wp:positionH relativeFrom="column">
                        <wp:posOffset>367030</wp:posOffset>
                      </wp:positionH>
                      <wp:positionV relativeFrom="paragraph">
                        <wp:posOffset>144145</wp:posOffset>
                      </wp:positionV>
                      <wp:extent cx="76200" cy="209550"/>
                      <wp:effectExtent l="0" t="0" r="19050" b="19050"/>
                      <wp:wrapNone/>
                      <wp:docPr id="44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5ADE5FD" id="Pfeil: nach rechts gekrümmt 59" o:spid="_x0000_s1026" type="#_x0000_t102" style="position:absolute;margin-left:28.9pt;margin-top:11.35pt;width:6pt;height:16.5pt;flip:x;z-index:2534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" adj="17673,20618,16200" fillcolor="#a5a5a5 [2092]" strokecolor="#a5a5a5 [2092]" strokeweight="2pt"/>
                  </w:pict>
                </mc:Fallback>
              </mc:AlternateContent>
            </w:r>
            <w:r w:rsidRPr="0023449C">
              <w:t>9,15</w:t>
            </w:r>
          </w:p>
        </w:tc>
        <w:tc>
          <w:tcPr>
            <w:tcW w:w="337" w:type="dxa"/>
            <w:gridSpan w:val="2"/>
            <w:tcBorders>
              <w:left w:val="single" w:sz="4" w:space="0" w:color="A6A6A6"/>
              <w:right w:val="dotted" w:sz="4" w:space="0" w:color="auto"/>
            </w:tcBorders>
          </w:tcPr>
          <w:p w14:paraId="1FA1EA57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5</w:t>
            </w: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/>
            </w:tcBorders>
          </w:tcPr>
          <w:p w14:paraId="21A7BD49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3</w:t>
            </w:r>
          </w:p>
        </w:tc>
        <w:tc>
          <w:tcPr>
            <w:tcW w:w="675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B155D68" w14:textId="77777777" w:rsidR="003B5C7E" w:rsidRPr="0023449C" w:rsidRDefault="003B5C7E" w:rsidP="00287BF8">
            <w:pPr>
              <w:pStyle w:val="Handschrift"/>
              <w:jc w:val="center"/>
              <w:rPr>
                <w:b/>
              </w:rPr>
            </w:pPr>
            <w:r w:rsidRPr="00CB57F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430784" behindDoc="0" locked="0" layoutInCell="1" allowOverlap="1" wp14:anchorId="08AE670E" wp14:editId="25B441D4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-110490</wp:posOffset>
                      </wp:positionV>
                      <wp:extent cx="98425" cy="218440"/>
                      <wp:effectExtent l="0" t="0" r="15875" b="10160"/>
                      <wp:wrapNone/>
                      <wp:docPr id="44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8053803" id="Pfeil: nach rechts gekrümmt 59" o:spid="_x0000_s1026" type="#_x0000_t102" style="position:absolute;margin-left:2.9pt;margin-top:-8.7pt;width:7.75pt;height:17.2pt;z-index:2534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" adj="16734,20384,16200" fillcolor="#a5a5a5 [2092]" strokecolor="#a5a5a5 [2092]" strokeweight="2pt"/>
                  </w:pict>
                </mc:Fallback>
              </mc:AlternateContent>
            </w:r>
            <w:r w:rsidRPr="0023449C">
              <w:t>3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DAD27FD" w14:textId="77777777" w:rsidR="003B5C7E" w:rsidRPr="0023449C" w:rsidRDefault="003B5C7E" w:rsidP="00287BF8">
            <w:pPr>
              <w:pStyle w:val="Handschrift"/>
              <w:jc w:val="center"/>
              <w:rPr>
                <w:b/>
              </w:rPr>
            </w:pPr>
            <w:r w:rsidRPr="00BE4A02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464576" behindDoc="0" locked="0" layoutInCell="1" allowOverlap="1" wp14:anchorId="0F4E2F45" wp14:editId="457827F5">
                      <wp:simplePos x="0" y="0"/>
                      <wp:positionH relativeFrom="column">
                        <wp:posOffset>355600</wp:posOffset>
                      </wp:positionH>
                      <wp:positionV relativeFrom="paragraph">
                        <wp:posOffset>-121920</wp:posOffset>
                      </wp:positionV>
                      <wp:extent cx="76200" cy="209550"/>
                      <wp:effectExtent l="0" t="0" r="19050" b="19050"/>
                      <wp:wrapNone/>
                      <wp:docPr id="44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D427E0A" id="Pfeil: nach rechts gekrümmt 59" o:spid="_x0000_s1026" type="#_x0000_t102" style="position:absolute;margin-left:28pt;margin-top:-9.6pt;width:6pt;height:16.5pt;flip:x;z-index:2534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" adj="17673,20618,16200" fillcolor="#a5a5a5 [2092]" strokecolor="#a5a5a5 [2092]" strokeweight="2pt"/>
                  </w:pict>
                </mc:Fallback>
              </mc:AlternateContent>
            </w:r>
            <w:r>
              <w:t>23,25</w:t>
            </w:r>
          </w:p>
        </w:tc>
        <w:tc>
          <w:tcPr>
            <w:tcW w:w="338" w:type="dxa"/>
            <w:tcBorders>
              <w:left w:val="single" w:sz="4" w:space="0" w:color="A6A6A6"/>
            </w:tcBorders>
          </w:tcPr>
          <w:p w14:paraId="36E3DA25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3</w:t>
            </w:r>
          </w:p>
        </w:tc>
      </w:tr>
      <w:tr w:rsidR="003B5C7E" w14:paraId="7E9A3E29" w14:textId="77777777" w:rsidTr="003B5C7E">
        <w:trPr>
          <w:trHeight w:val="34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21AB01B2" w14:textId="1E61D3CE" w:rsidR="003B5C7E" w:rsidRPr="003A36E6" w:rsidRDefault="003B5C7E" w:rsidP="00DE0900">
            <w:pPr>
              <w:jc w:val="center"/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386CBD97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  <w:tcBorders>
              <w:right w:val="single" w:sz="4" w:space="0" w:color="A6A6A6"/>
            </w:tcBorders>
          </w:tcPr>
          <w:p w14:paraId="3EB21EF9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7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25B1D7C" w14:textId="77777777" w:rsidR="003B5C7E" w:rsidRPr="0023449C" w:rsidRDefault="003B5C7E" w:rsidP="00287BF8">
            <w:pPr>
              <w:pStyle w:val="Handschrift"/>
              <w:jc w:val="center"/>
            </w:pPr>
            <w:r w:rsidRPr="0023449C">
              <w:t>5</w:t>
            </w:r>
          </w:p>
        </w:tc>
        <w:tc>
          <w:tcPr>
            <w:tcW w:w="67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C86EE86" w14:textId="77777777" w:rsidR="003B5C7E" w:rsidRPr="0023449C" w:rsidRDefault="003B5C7E" w:rsidP="00287BF8">
            <w:pPr>
              <w:pStyle w:val="Handschrift"/>
              <w:jc w:val="center"/>
            </w:pPr>
            <w:r w:rsidRPr="0023449C">
              <w:t>40</w:t>
            </w:r>
          </w:p>
        </w:tc>
        <w:tc>
          <w:tcPr>
            <w:tcW w:w="339" w:type="dxa"/>
            <w:gridSpan w:val="2"/>
            <w:tcBorders>
              <w:left w:val="single" w:sz="4" w:space="0" w:color="A6A6A6"/>
              <w:right w:val="dotted" w:sz="4" w:space="0" w:color="auto"/>
            </w:tcBorders>
          </w:tcPr>
          <w:p w14:paraId="2F79414E" w14:textId="77777777" w:rsidR="003B5C7E" w:rsidRPr="0023449C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/>
            </w:tcBorders>
          </w:tcPr>
          <w:p w14:paraId="59CB10C5" w14:textId="77777777" w:rsidR="003B5C7E" w:rsidRPr="0023449C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676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E4F41B0" w14:textId="77777777" w:rsidR="003B5C7E" w:rsidRPr="0023449C" w:rsidRDefault="003B5C7E" w:rsidP="00287BF8">
            <w:pPr>
              <w:pStyle w:val="Handschrift"/>
              <w:jc w:val="center"/>
              <w:rPr>
                <w:b/>
              </w:rPr>
            </w:pPr>
            <w:r w:rsidRPr="0023449C">
              <w:t>9</w:t>
            </w:r>
          </w:p>
        </w:tc>
        <w:tc>
          <w:tcPr>
            <w:tcW w:w="67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197DAE6" w14:textId="77777777" w:rsidR="003B5C7E" w:rsidRPr="0023449C" w:rsidRDefault="003B5C7E" w:rsidP="00287BF8">
            <w:pPr>
              <w:pStyle w:val="Handschrift"/>
              <w:jc w:val="center"/>
              <w:rPr>
                <w:b/>
              </w:rPr>
            </w:pPr>
            <w:r>
              <w:t>63</w:t>
            </w:r>
          </w:p>
        </w:tc>
        <w:tc>
          <w:tcPr>
            <w:tcW w:w="338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59B57ADA" w14:textId="77777777" w:rsidR="003B5C7E" w:rsidRPr="0023449C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single" w:sz="4" w:space="0" w:color="A6A6A6"/>
              <w:right w:val="single" w:sz="4" w:space="0" w:color="A6A6A6"/>
            </w:tcBorders>
          </w:tcPr>
          <w:p w14:paraId="2236DA1C" w14:textId="77777777" w:rsidR="003B5C7E" w:rsidRPr="0023449C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675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D5A20A4" w14:textId="77777777" w:rsidR="003B5C7E" w:rsidRPr="0023449C" w:rsidRDefault="003B5C7E" w:rsidP="00287BF8">
            <w:pPr>
              <w:pStyle w:val="Handschrift"/>
              <w:jc w:val="center"/>
            </w:pPr>
            <w:r w:rsidRPr="0023449C">
              <w:t>5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5A2FD74" w14:textId="77777777" w:rsidR="003B5C7E" w:rsidRPr="0023449C" w:rsidRDefault="003B5C7E" w:rsidP="00287BF8">
            <w:pPr>
              <w:pStyle w:val="Handschrift"/>
              <w:jc w:val="center"/>
            </w:pPr>
            <w:r w:rsidRPr="0023449C">
              <w:t>45,75</w:t>
            </w:r>
          </w:p>
        </w:tc>
        <w:tc>
          <w:tcPr>
            <w:tcW w:w="337" w:type="dxa"/>
            <w:gridSpan w:val="2"/>
            <w:tcBorders>
              <w:left w:val="single" w:sz="4" w:space="0" w:color="A6A6A6"/>
              <w:right w:val="dotted" w:sz="4" w:space="0" w:color="auto"/>
            </w:tcBorders>
          </w:tcPr>
          <w:p w14:paraId="08E24F18" w14:textId="77777777" w:rsidR="003B5C7E" w:rsidRPr="0023449C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/>
            </w:tcBorders>
          </w:tcPr>
          <w:p w14:paraId="6D00FA3F" w14:textId="77777777" w:rsidR="003B5C7E" w:rsidRPr="0023449C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675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98D3B5F" w14:textId="77777777" w:rsidR="003B5C7E" w:rsidRPr="0023449C" w:rsidRDefault="003B5C7E" w:rsidP="00287BF8">
            <w:pPr>
              <w:pStyle w:val="Handschrift"/>
              <w:jc w:val="center"/>
              <w:rPr>
                <w:b/>
              </w:rPr>
            </w:pPr>
            <w:r w:rsidRPr="00CB57F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431808" behindDoc="0" locked="0" layoutInCell="1" allowOverlap="1" wp14:anchorId="2DA1BD31" wp14:editId="30E3DCD0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-57150</wp:posOffset>
                      </wp:positionV>
                      <wp:extent cx="107950" cy="171450"/>
                      <wp:effectExtent l="0" t="0" r="25400" b="19050"/>
                      <wp:wrapNone/>
                      <wp:docPr id="44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714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A76653E" id="Pfeil: nach rechts gekrümmt 59" o:spid="_x0000_s1026" type="#_x0000_t102" style="position:absolute;margin-left:2.65pt;margin-top:-4.5pt;width:8.5pt;height:13.5pt;z-index:2534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" adj="14800,19900,16200" fillcolor="#a5a5a5 [2092]" strokecolor="#a5a5a5 [2092]" strokeweight="2pt"/>
                  </w:pict>
                </mc:Fallback>
              </mc:AlternateContent>
            </w:r>
            <w:r w:rsidRPr="0023449C">
              <w:t>9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A2B885A" w14:textId="77777777" w:rsidR="003B5C7E" w:rsidRPr="0023449C" w:rsidRDefault="003B5C7E" w:rsidP="00287BF8">
            <w:pPr>
              <w:pStyle w:val="Handschrift"/>
              <w:jc w:val="center"/>
              <w:rPr>
                <w:b/>
              </w:rPr>
            </w:pPr>
            <w:r>
              <w:t>69,75</w:t>
            </w:r>
          </w:p>
        </w:tc>
        <w:tc>
          <w:tcPr>
            <w:tcW w:w="338" w:type="dxa"/>
            <w:tcBorders>
              <w:left w:val="single" w:sz="4" w:space="0" w:color="A6A6A6"/>
            </w:tcBorders>
          </w:tcPr>
          <w:p w14:paraId="131A9A32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 w:rsidRPr="00BE4A02"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463552" behindDoc="0" locked="0" layoutInCell="1" allowOverlap="1" wp14:anchorId="309AF380" wp14:editId="437C4A78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-107315</wp:posOffset>
                      </wp:positionV>
                      <wp:extent cx="76200" cy="209550"/>
                      <wp:effectExtent l="0" t="0" r="19050" b="19050"/>
                      <wp:wrapNone/>
                      <wp:docPr id="44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DCA1029" id="Pfeil: nach rechts gekrümmt 59" o:spid="_x0000_s1026" type="#_x0000_t102" style="position:absolute;margin-left:-5.15pt;margin-top:-8.45pt;width:6pt;height:16.5pt;flip:x;z-index:2534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" adj="17673,20618,16200" fillcolor="#a5a5a5 [2092]" strokecolor="#a5a5a5 [2092]" strokeweight="2pt"/>
                  </w:pict>
                </mc:Fallback>
              </mc:AlternateContent>
            </w:r>
          </w:p>
        </w:tc>
      </w:tr>
      <w:tr w:rsidR="003B5C7E" w14:paraId="69523676" w14:textId="77777777" w:rsidTr="003B5C7E">
        <w:trPr>
          <w:trHeight w:val="115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7E4FAE77" w14:textId="425B7E9C" w:rsidR="003B5C7E" w:rsidRPr="00CB57F5" w:rsidRDefault="003B5C7E" w:rsidP="00DE0900">
            <w:pPr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279" w:type="dxa"/>
          </w:tcPr>
          <w:p w14:paraId="51E509EF" w14:textId="77777777" w:rsidR="003B5C7E" w:rsidRPr="00CB57F5" w:rsidRDefault="003B5C7E" w:rsidP="00DE0900">
            <w:pPr>
              <w:pStyle w:val="berschrift2"/>
              <w:rPr>
                <w:color w:val="0D0D0D" w:themeColor="text1" w:themeTint="F2"/>
                <w:sz w:val="16"/>
                <w:szCs w:val="21"/>
              </w:rPr>
            </w:pPr>
          </w:p>
        </w:tc>
        <w:tc>
          <w:tcPr>
            <w:tcW w:w="338" w:type="dxa"/>
          </w:tcPr>
          <w:p w14:paraId="5ABAF5A8" w14:textId="77777777" w:rsidR="003B5C7E" w:rsidRPr="00CB57F5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339" w:type="dxa"/>
            <w:tcBorders>
              <w:top w:val="single" w:sz="4" w:space="0" w:color="A6A6A6"/>
            </w:tcBorders>
          </w:tcPr>
          <w:p w14:paraId="516F1415" w14:textId="77777777" w:rsidR="003B5C7E" w:rsidRPr="00CB57F5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6A6A6"/>
            </w:tcBorders>
          </w:tcPr>
          <w:p w14:paraId="2D62529B" w14:textId="77777777" w:rsidR="003B5C7E" w:rsidRPr="00CB57F5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338" w:type="dxa"/>
            <w:tcBorders>
              <w:top w:val="single" w:sz="4" w:space="0" w:color="A6A6A6"/>
            </w:tcBorders>
          </w:tcPr>
          <w:p w14:paraId="3007CA25" w14:textId="77777777" w:rsidR="003B5C7E" w:rsidRPr="00CB57F5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339" w:type="dxa"/>
            <w:tcBorders>
              <w:top w:val="single" w:sz="4" w:space="0" w:color="A6A6A6"/>
            </w:tcBorders>
          </w:tcPr>
          <w:p w14:paraId="35E2AC02" w14:textId="77777777" w:rsidR="003B5C7E" w:rsidRPr="00CB57F5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339" w:type="dxa"/>
            <w:gridSpan w:val="2"/>
          </w:tcPr>
          <w:p w14:paraId="53ED95E7" w14:textId="77777777" w:rsidR="003B5C7E" w:rsidRPr="00CB57F5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338" w:type="dxa"/>
          </w:tcPr>
          <w:p w14:paraId="5C9C9C34" w14:textId="77777777" w:rsidR="003B5C7E" w:rsidRPr="00CB57F5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338" w:type="dxa"/>
            <w:tcBorders>
              <w:top w:val="single" w:sz="4" w:space="0" w:color="A6A6A6"/>
            </w:tcBorders>
          </w:tcPr>
          <w:p w14:paraId="7F215632" w14:textId="77777777" w:rsidR="003B5C7E" w:rsidRPr="00CB57F5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6A6A6"/>
            </w:tcBorders>
          </w:tcPr>
          <w:p w14:paraId="3CF4BE2A" w14:textId="77777777" w:rsidR="003B5C7E" w:rsidRPr="00CB57F5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338" w:type="dxa"/>
            <w:tcBorders>
              <w:top w:val="single" w:sz="4" w:space="0" w:color="A6A6A6"/>
            </w:tcBorders>
          </w:tcPr>
          <w:p w14:paraId="143030CB" w14:textId="77777777" w:rsidR="003B5C7E" w:rsidRPr="00CB57F5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337" w:type="dxa"/>
            <w:tcBorders>
              <w:top w:val="single" w:sz="4" w:space="0" w:color="A6A6A6"/>
            </w:tcBorders>
          </w:tcPr>
          <w:p w14:paraId="17CCA5EE" w14:textId="77777777" w:rsidR="003B5C7E" w:rsidRPr="00CB57F5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338" w:type="dxa"/>
            <w:gridSpan w:val="2"/>
          </w:tcPr>
          <w:p w14:paraId="21064832" w14:textId="77777777" w:rsidR="003B5C7E" w:rsidRPr="00CB57F5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338" w:type="dxa"/>
          </w:tcPr>
          <w:p w14:paraId="090C6A81" w14:textId="77777777" w:rsidR="003B5C7E" w:rsidRPr="00CB57F5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337" w:type="dxa"/>
            <w:tcBorders>
              <w:top w:val="single" w:sz="4" w:space="0" w:color="A6A6A6"/>
            </w:tcBorders>
          </w:tcPr>
          <w:p w14:paraId="3C5E7D27" w14:textId="77777777" w:rsidR="003B5C7E" w:rsidRPr="00CB57F5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6A6A6"/>
            </w:tcBorders>
          </w:tcPr>
          <w:p w14:paraId="0FF4140B" w14:textId="77777777" w:rsidR="003B5C7E" w:rsidRPr="00CB57F5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338" w:type="dxa"/>
            <w:tcBorders>
              <w:top w:val="single" w:sz="4" w:space="0" w:color="A6A6A6"/>
            </w:tcBorders>
          </w:tcPr>
          <w:p w14:paraId="21B1996E" w14:textId="77777777" w:rsidR="003B5C7E" w:rsidRPr="00CB57F5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338" w:type="dxa"/>
            <w:tcBorders>
              <w:top w:val="single" w:sz="4" w:space="0" w:color="A6A6A6"/>
            </w:tcBorders>
          </w:tcPr>
          <w:p w14:paraId="3557C39D" w14:textId="77777777" w:rsidR="003B5C7E" w:rsidRPr="00CB57F5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337" w:type="dxa"/>
            <w:gridSpan w:val="2"/>
          </w:tcPr>
          <w:p w14:paraId="02F82FC9" w14:textId="77777777" w:rsidR="003B5C7E" w:rsidRPr="00CB57F5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338" w:type="dxa"/>
          </w:tcPr>
          <w:p w14:paraId="064DEC05" w14:textId="77777777" w:rsidR="003B5C7E" w:rsidRPr="00CB57F5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338" w:type="dxa"/>
            <w:tcBorders>
              <w:top w:val="single" w:sz="4" w:space="0" w:color="A6A6A6"/>
            </w:tcBorders>
          </w:tcPr>
          <w:p w14:paraId="76641F8E" w14:textId="77777777" w:rsidR="003B5C7E" w:rsidRPr="00CB57F5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337" w:type="dxa"/>
            <w:gridSpan w:val="3"/>
            <w:tcBorders>
              <w:top w:val="single" w:sz="4" w:space="0" w:color="A6A6A6"/>
            </w:tcBorders>
          </w:tcPr>
          <w:p w14:paraId="7A1B9411" w14:textId="77777777" w:rsidR="003B5C7E" w:rsidRPr="00CB57F5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338" w:type="dxa"/>
            <w:tcBorders>
              <w:top w:val="single" w:sz="4" w:space="0" w:color="A6A6A6"/>
            </w:tcBorders>
          </w:tcPr>
          <w:p w14:paraId="0F0C4D16" w14:textId="77777777" w:rsidR="003B5C7E" w:rsidRPr="00CB57F5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338" w:type="dxa"/>
            <w:tcBorders>
              <w:top w:val="single" w:sz="4" w:space="0" w:color="A6A6A6"/>
            </w:tcBorders>
          </w:tcPr>
          <w:p w14:paraId="65F5F0AC" w14:textId="77777777" w:rsidR="003B5C7E" w:rsidRPr="00CB57F5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  <w:tc>
          <w:tcPr>
            <w:tcW w:w="338" w:type="dxa"/>
          </w:tcPr>
          <w:p w14:paraId="271EF2B8" w14:textId="77777777" w:rsidR="003B5C7E" w:rsidRPr="00CB57F5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16"/>
              </w:rPr>
            </w:pPr>
          </w:p>
        </w:tc>
      </w:tr>
      <w:tr w:rsidR="003B5C7E" w14:paraId="548FEDD4" w14:textId="77777777" w:rsidTr="003B5C7E">
        <w:trPr>
          <w:trHeight w:val="34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120040DC" w14:textId="019BF7DF" w:rsidR="003B5C7E" w:rsidRPr="001076F1" w:rsidRDefault="003B5C7E" w:rsidP="00DE0900">
            <w:pPr>
              <w:jc w:val="center"/>
              <w:rPr>
                <w:color w:val="000000"/>
              </w:rPr>
            </w:pPr>
          </w:p>
        </w:tc>
        <w:tc>
          <w:tcPr>
            <w:tcW w:w="8391" w:type="dxa"/>
            <w:gridSpan w:val="33"/>
            <w:shd w:val="clear" w:color="auto" w:fill="D9D9D9" w:themeFill="background1" w:themeFillShade="D9"/>
          </w:tcPr>
          <w:p w14:paraId="2EC4F24B" w14:textId="77777777" w:rsidR="003B5C7E" w:rsidRPr="001076F1" w:rsidRDefault="003B5C7E" w:rsidP="00DE0900">
            <w:pPr>
              <w:pStyle w:val="berschrift2"/>
              <w:rPr>
                <w:color w:val="000000"/>
              </w:rPr>
            </w:pPr>
            <w:r w:rsidRPr="001076F1">
              <w:rPr>
                <w:color w:val="000000"/>
              </w:rPr>
              <w:t>Lösungen für Textaufgaben</w:t>
            </w:r>
          </w:p>
        </w:tc>
      </w:tr>
      <w:tr w:rsidR="003B5C7E" w14:paraId="0DC4D2B9" w14:textId="77777777" w:rsidTr="003B5C7E">
        <w:trPr>
          <w:trHeight w:val="34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30A3BBE7" w14:textId="77777777" w:rsidR="003B5C7E" w:rsidRPr="003A36E6" w:rsidRDefault="003B5C7E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146C5740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</w:tcPr>
          <w:p w14:paraId="1B5BECEC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1355" w:type="dxa"/>
            <w:gridSpan w:val="5"/>
            <w:tcBorders>
              <w:bottom w:val="single" w:sz="4" w:space="0" w:color="A6A6A6"/>
            </w:tcBorders>
          </w:tcPr>
          <w:p w14:paraId="309CD5D4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a1)</w:t>
            </w:r>
          </w:p>
        </w:tc>
        <w:tc>
          <w:tcPr>
            <w:tcW w:w="339" w:type="dxa"/>
            <w:gridSpan w:val="2"/>
            <w:tcBorders>
              <w:right w:val="dotted" w:sz="4" w:space="0" w:color="auto"/>
            </w:tcBorders>
          </w:tcPr>
          <w:p w14:paraId="0BC3F36C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dotted" w:sz="4" w:space="0" w:color="auto"/>
            </w:tcBorders>
          </w:tcPr>
          <w:p w14:paraId="775E1BB2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351" w:type="dxa"/>
            <w:gridSpan w:val="5"/>
            <w:tcBorders>
              <w:bottom w:val="single" w:sz="4" w:space="0" w:color="A6A6A6"/>
            </w:tcBorders>
          </w:tcPr>
          <w:p w14:paraId="705974F8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b1) </w:t>
            </w:r>
          </w:p>
        </w:tc>
        <w:tc>
          <w:tcPr>
            <w:tcW w:w="338" w:type="dxa"/>
            <w:gridSpan w:val="2"/>
            <w:tcBorders>
              <w:right w:val="single" w:sz="4" w:space="0" w:color="A6A6A6" w:themeColor="background1" w:themeShade="A6"/>
            </w:tcBorders>
          </w:tcPr>
          <w:p w14:paraId="32E9514B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single" w:sz="4" w:space="0" w:color="A6A6A6" w:themeColor="background1" w:themeShade="A6"/>
            </w:tcBorders>
          </w:tcPr>
          <w:p w14:paraId="3BE0862F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351" w:type="dxa"/>
            <w:gridSpan w:val="5"/>
            <w:tcBorders>
              <w:bottom w:val="single" w:sz="4" w:space="0" w:color="A6A6A6"/>
            </w:tcBorders>
          </w:tcPr>
          <w:p w14:paraId="2F888E0B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a2)</w:t>
            </w:r>
          </w:p>
        </w:tc>
        <w:tc>
          <w:tcPr>
            <w:tcW w:w="337" w:type="dxa"/>
            <w:gridSpan w:val="2"/>
            <w:tcBorders>
              <w:right w:val="dotted" w:sz="4" w:space="0" w:color="auto"/>
            </w:tcBorders>
          </w:tcPr>
          <w:p w14:paraId="24BE1516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dotted" w:sz="4" w:space="0" w:color="auto"/>
            </w:tcBorders>
          </w:tcPr>
          <w:p w14:paraId="2B3BC5B5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351" w:type="dxa"/>
            <w:gridSpan w:val="6"/>
            <w:tcBorders>
              <w:bottom w:val="single" w:sz="4" w:space="0" w:color="A6A6A6"/>
            </w:tcBorders>
          </w:tcPr>
          <w:p w14:paraId="2F1C8CFE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b2)</w:t>
            </w:r>
          </w:p>
        </w:tc>
        <w:tc>
          <w:tcPr>
            <w:tcW w:w="338" w:type="dxa"/>
          </w:tcPr>
          <w:p w14:paraId="7559B6C0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</w:tr>
      <w:tr w:rsidR="003B5C7E" w14:paraId="4EB97A79" w14:textId="77777777" w:rsidTr="003B5C7E">
        <w:trPr>
          <w:trHeight w:val="34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52D4B722" w14:textId="77777777" w:rsidR="003B5C7E" w:rsidRPr="003A36E6" w:rsidRDefault="003B5C7E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45826878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  <w:tcBorders>
              <w:right w:val="single" w:sz="4" w:space="0" w:color="A6A6A6"/>
            </w:tcBorders>
          </w:tcPr>
          <w:p w14:paraId="36EEAA9F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>
              <w:rPr>
                <w:noProof/>
              </w:rPr>
              <w:drawing>
                <wp:inline distT="0" distB="0" distL="0" distR="0" wp14:anchorId="1241B6B0" wp14:editId="7E0A3049">
                  <wp:extent cx="171450" cy="171450"/>
                  <wp:effectExtent l="0" t="0" r="0" b="0"/>
                  <wp:docPr id="15749" name="Grafik 15749" descr="F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Fish.sv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28" cy="17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D14663B" w14:textId="77777777" w:rsidR="003B5C7E" w:rsidRPr="00415E71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</w:rPr>
            </w:pPr>
            <w:r w:rsidRPr="00415E71">
              <w:rPr>
                <w:b w:val="0"/>
                <w:color w:val="0D0D0D" w:themeColor="text1" w:themeTint="F2"/>
                <w:sz w:val="16"/>
              </w:rPr>
              <w:t>Anzahl</w:t>
            </w:r>
          </w:p>
          <w:p w14:paraId="12A2E8C9" w14:textId="77777777" w:rsidR="003B5C7E" w:rsidRPr="00415E71" w:rsidRDefault="003B5C7E" w:rsidP="00DE0900">
            <w:pPr>
              <w:jc w:val="center"/>
              <w:rPr>
                <w:sz w:val="16"/>
              </w:rPr>
            </w:pPr>
            <w:r w:rsidRPr="00415E71">
              <w:rPr>
                <w:sz w:val="16"/>
              </w:rPr>
              <w:t>Fische</w:t>
            </w:r>
          </w:p>
        </w:tc>
        <w:tc>
          <w:tcPr>
            <w:tcW w:w="67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EC92A89" w14:textId="77777777" w:rsidR="003B5C7E" w:rsidRPr="00415E71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</w:rPr>
            </w:pPr>
            <w:r w:rsidRPr="00415E71">
              <w:rPr>
                <w:b w:val="0"/>
                <w:color w:val="0D0D0D" w:themeColor="text1" w:themeTint="F2"/>
                <w:sz w:val="16"/>
              </w:rPr>
              <w:t>Gewicht</w:t>
            </w:r>
          </w:p>
          <w:p w14:paraId="56717022" w14:textId="77777777" w:rsidR="003B5C7E" w:rsidRPr="00415E71" w:rsidRDefault="003B5C7E" w:rsidP="00DE0900">
            <w:pPr>
              <w:jc w:val="center"/>
            </w:pPr>
            <w:r w:rsidRPr="00415E71">
              <w:rPr>
                <w:sz w:val="16"/>
              </w:rPr>
              <w:t>(in g)</w:t>
            </w:r>
          </w:p>
        </w:tc>
        <w:tc>
          <w:tcPr>
            <w:tcW w:w="339" w:type="dxa"/>
            <w:gridSpan w:val="2"/>
            <w:tcBorders>
              <w:left w:val="single" w:sz="4" w:space="0" w:color="A6A6A6"/>
              <w:right w:val="dotted" w:sz="4" w:space="0" w:color="auto"/>
            </w:tcBorders>
          </w:tcPr>
          <w:p w14:paraId="58E7A230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/>
            </w:tcBorders>
          </w:tcPr>
          <w:p w14:paraId="49460379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>
              <w:rPr>
                <w:noProof/>
              </w:rPr>
              <w:drawing>
                <wp:inline distT="0" distB="0" distL="0" distR="0" wp14:anchorId="67EB631E" wp14:editId="4C4666D1">
                  <wp:extent cx="171450" cy="105896"/>
                  <wp:effectExtent l="0" t="0" r="0" b="8890"/>
                  <wp:docPr id="15750" name="Grafik 15750" descr="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Car.sv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rcRect t="21176" b="17059"/>
                          <a:stretch/>
                        </pic:blipFill>
                        <pic:spPr bwMode="auto">
                          <a:xfrm>
                            <a:off x="0" y="0"/>
                            <a:ext cx="175017" cy="108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E001259" w14:textId="77777777" w:rsidR="003B5C7E" w:rsidRPr="00415E71" w:rsidRDefault="003B5C7E" w:rsidP="00DE0900">
            <w:pPr>
              <w:pStyle w:val="berschrift2"/>
              <w:ind w:left="0" w:firstLine="0"/>
              <w:jc w:val="center"/>
              <w:rPr>
                <w:b w:val="0"/>
                <w:color w:val="0D0D0D" w:themeColor="text1" w:themeTint="F2"/>
              </w:rPr>
            </w:pPr>
            <w:r w:rsidRPr="00415E71">
              <w:rPr>
                <w:b w:val="0"/>
                <w:color w:val="0D0D0D" w:themeColor="text1" w:themeTint="F2"/>
                <w:sz w:val="16"/>
              </w:rPr>
              <w:t>Anzahl Stunden</w:t>
            </w:r>
          </w:p>
        </w:tc>
        <w:tc>
          <w:tcPr>
            <w:tcW w:w="67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3CCAE90" w14:textId="77777777" w:rsidR="003B5C7E" w:rsidRPr="00415E71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  <w:szCs w:val="16"/>
              </w:rPr>
            </w:pPr>
            <w:r w:rsidRPr="00415E71">
              <w:rPr>
                <w:b w:val="0"/>
                <w:color w:val="0D0D0D" w:themeColor="text1" w:themeTint="F2"/>
                <w:sz w:val="16"/>
                <w:szCs w:val="16"/>
              </w:rPr>
              <w:t>Strecke</w:t>
            </w:r>
          </w:p>
          <w:p w14:paraId="5E516FB3" w14:textId="77777777" w:rsidR="003B5C7E" w:rsidRPr="00415E71" w:rsidRDefault="003B5C7E" w:rsidP="00DE0900">
            <w:pPr>
              <w:jc w:val="center"/>
            </w:pPr>
            <w:r w:rsidRPr="00415E71">
              <w:rPr>
                <w:sz w:val="16"/>
                <w:szCs w:val="16"/>
              </w:rPr>
              <w:t>(in km)</w:t>
            </w:r>
          </w:p>
        </w:tc>
        <w:tc>
          <w:tcPr>
            <w:tcW w:w="338" w:type="dxa"/>
            <w:gridSpan w:val="2"/>
            <w:tcBorders>
              <w:left w:val="single" w:sz="4" w:space="0" w:color="A6A6A6"/>
              <w:right w:val="single" w:sz="4" w:space="0" w:color="A6A6A6" w:themeColor="background1" w:themeShade="A6"/>
            </w:tcBorders>
          </w:tcPr>
          <w:p w14:paraId="7537185D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single" w:sz="4" w:space="0" w:color="A6A6A6" w:themeColor="background1" w:themeShade="A6"/>
              <w:right w:val="single" w:sz="4" w:space="0" w:color="A6A6A6"/>
            </w:tcBorders>
          </w:tcPr>
          <w:p w14:paraId="5DAEAF07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>
              <w:rPr>
                <w:noProof/>
              </w:rPr>
              <w:drawing>
                <wp:inline distT="0" distB="0" distL="0" distR="0" wp14:anchorId="43E32F80" wp14:editId="7DA21797">
                  <wp:extent cx="171450" cy="171450"/>
                  <wp:effectExtent l="0" t="0" r="0" b="0"/>
                  <wp:docPr id="15751" name="Grafik 15751" descr="F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Fish.sv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28" cy="17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17D9A81" w14:textId="77777777" w:rsidR="003B5C7E" w:rsidRPr="00415E71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</w:rPr>
            </w:pPr>
            <w:r w:rsidRPr="00415E71">
              <w:rPr>
                <w:b w:val="0"/>
                <w:color w:val="0D0D0D" w:themeColor="text1" w:themeTint="F2"/>
                <w:sz w:val="16"/>
              </w:rPr>
              <w:t>Anzahl</w:t>
            </w:r>
          </w:p>
          <w:p w14:paraId="1A9CFD1D" w14:textId="77777777" w:rsidR="003B5C7E" w:rsidRPr="00415E71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 w:rsidRPr="00415E71">
              <w:rPr>
                <w:b w:val="0"/>
                <w:color w:val="0D0D0D" w:themeColor="text1" w:themeTint="F2"/>
                <w:sz w:val="16"/>
              </w:rPr>
              <w:t>Fische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3A7087F" w14:textId="77777777" w:rsidR="003B5C7E" w:rsidRPr="00415E71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</w:rPr>
            </w:pPr>
            <w:r w:rsidRPr="00415E71">
              <w:rPr>
                <w:b w:val="0"/>
                <w:color w:val="0D0D0D" w:themeColor="text1" w:themeTint="F2"/>
                <w:sz w:val="16"/>
              </w:rPr>
              <w:t>Gewicht</w:t>
            </w:r>
          </w:p>
          <w:p w14:paraId="09FDA424" w14:textId="77777777" w:rsidR="003B5C7E" w:rsidRPr="00415E71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 w:rsidRPr="00415E71">
              <w:rPr>
                <w:b w:val="0"/>
                <w:color w:val="0D0D0D" w:themeColor="text1" w:themeTint="F2"/>
                <w:sz w:val="16"/>
              </w:rPr>
              <w:t xml:space="preserve">(in </w:t>
            </w:r>
            <w:r>
              <w:rPr>
                <w:b w:val="0"/>
                <w:color w:val="0D0D0D" w:themeColor="text1" w:themeTint="F2"/>
                <w:sz w:val="16"/>
              </w:rPr>
              <w:t>k</w:t>
            </w:r>
            <w:r w:rsidRPr="00415E71">
              <w:rPr>
                <w:b w:val="0"/>
                <w:color w:val="0D0D0D" w:themeColor="text1" w:themeTint="F2"/>
                <w:sz w:val="16"/>
              </w:rPr>
              <w:t>g)</w:t>
            </w:r>
          </w:p>
        </w:tc>
        <w:tc>
          <w:tcPr>
            <w:tcW w:w="337" w:type="dxa"/>
            <w:gridSpan w:val="2"/>
            <w:tcBorders>
              <w:left w:val="single" w:sz="4" w:space="0" w:color="A6A6A6"/>
              <w:right w:val="dotted" w:sz="4" w:space="0" w:color="auto"/>
            </w:tcBorders>
          </w:tcPr>
          <w:p w14:paraId="628EAECD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/>
            </w:tcBorders>
          </w:tcPr>
          <w:p w14:paraId="16D4D161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>
              <w:rPr>
                <w:noProof/>
              </w:rPr>
              <w:drawing>
                <wp:inline distT="0" distB="0" distL="0" distR="0" wp14:anchorId="4E6FF0BE" wp14:editId="377390A6">
                  <wp:extent cx="171450" cy="105896"/>
                  <wp:effectExtent l="0" t="0" r="0" b="8890"/>
                  <wp:docPr id="122" name="Grafik 122" descr="A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Car.sv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rcRect t="21176" b="17059"/>
                          <a:stretch/>
                        </pic:blipFill>
                        <pic:spPr bwMode="auto">
                          <a:xfrm>
                            <a:off x="0" y="0"/>
                            <a:ext cx="175017" cy="108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D714715" w14:textId="77777777" w:rsidR="003B5C7E" w:rsidRPr="00415E71" w:rsidRDefault="003B5C7E" w:rsidP="00DE0900">
            <w:pPr>
              <w:pStyle w:val="berschrift2"/>
              <w:ind w:left="0" w:hanging="9"/>
              <w:jc w:val="center"/>
              <w:rPr>
                <w:b w:val="0"/>
                <w:color w:val="0D0D0D" w:themeColor="text1" w:themeTint="F2"/>
              </w:rPr>
            </w:pPr>
            <w:r w:rsidRPr="00415E71">
              <w:rPr>
                <w:b w:val="0"/>
                <w:color w:val="0D0D0D" w:themeColor="text1" w:themeTint="F2"/>
                <w:sz w:val="16"/>
              </w:rPr>
              <w:t>Anzahl Stunden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DC0F074" w14:textId="77777777" w:rsidR="003B5C7E" w:rsidRPr="00415E71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  <w:szCs w:val="16"/>
              </w:rPr>
            </w:pPr>
            <w:r w:rsidRPr="00415E71">
              <w:rPr>
                <w:b w:val="0"/>
                <w:color w:val="0D0D0D" w:themeColor="text1" w:themeTint="F2"/>
                <w:sz w:val="16"/>
                <w:szCs w:val="16"/>
              </w:rPr>
              <w:t>Strecke</w:t>
            </w:r>
          </w:p>
          <w:p w14:paraId="6DD58DD8" w14:textId="77777777" w:rsidR="003B5C7E" w:rsidRPr="00415E71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 w:rsidRPr="00415E71">
              <w:rPr>
                <w:b w:val="0"/>
                <w:color w:val="0D0D0D" w:themeColor="text1" w:themeTint="F2"/>
                <w:sz w:val="16"/>
                <w:szCs w:val="16"/>
              </w:rPr>
              <w:t>(in km)</w:t>
            </w:r>
          </w:p>
        </w:tc>
        <w:tc>
          <w:tcPr>
            <w:tcW w:w="338" w:type="dxa"/>
            <w:tcBorders>
              <w:left w:val="single" w:sz="4" w:space="0" w:color="A6A6A6"/>
            </w:tcBorders>
          </w:tcPr>
          <w:p w14:paraId="34AF937A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</w:tr>
      <w:tr w:rsidR="003B5C7E" w14:paraId="79646100" w14:textId="77777777" w:rsidTr="003B5C7E">
        <w:trPr>
          <w:trHeight w:val="34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3C9C54EA" w14:textId="77777777" w:rsidR="003B5C7E" w:rsidRPr="003A36E6" w:rsidRDefault="003B5C7E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5472707F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  <w:tcBorders>
              <w:right w:val="single" w:sz="4" w:space="0" w:color="A6A6A6"/>
            </w:tcBorders>
          </w:tcPr>
          <w:p w14:paraId="455289A9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  <w:sz w:val="16"/>
              </w:rPr>
              <w:t>:3</w:t>
            </w:r>
          </w:p>
        </w:tc>
        <w:tc>
          <w:tcPr>
            <w:tcW w:w="67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A77E3DA" w14:textId="77777777" w:rsidR="003B5C7E" w:rsidRPr="009E1726" w:rsidRDefault="003B5C7E" w:rsidP="00287BF8">
            <w:pPr>
              <w:pStyle w:val="Handschrift"/>
              <w:jc w:val="center"/>
            </w:pPr>
            <w:r w:rsidRPr="009E1726">
              <w:t>3</w:t>
            </w:r>
          </w:p>
        </w:tc>
        <w:tc>
          <w:tcPr>
            <w:tcW w:w="67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46CD24D" w14:textId="77777777" w:rsidR="003B5C7E" w:rsidRPr="009E1726" w:rsidRDefault="003B5C7E" w:rsidP="00287BF8">
            <w:pPr>
              <w:pStyle w:val="Handschrift"/>
              <w:jc w:val="center"/>
            </w:pPr>
            <w:r w:rsidRPr="009E1726">
              <w:t>750</w:t>
            </w:r>
          </w:p>
        </w:tc>
        <w:tc>
          <w:tcPr>
            <w:tcW w:w="339" w:type="dxa"/>
            <w:gridSpan w:val="2"/>
            <w:tcBorders>
              <w:left w:val="single" w:sz="4" w:space="0" w:color="A6A6A6"/>
              <w:right w:val="dotted" w:sz="4" w:space="0" w:color="auto"/>
            </w:tcBorders>
          </w:tcPr>
          <w:p w14:paraId="4DCC9EFA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:3</w:t>
            </w: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/>
            </w:tcBorders>
          </w:tcPr>
          <w:p w14:paraId="3DFBAFD7" w14:textId="77777777" w:rsidR="003B5C7E" w:rsidRPr="009E1726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  <w:sz w:val="16"/>
              </w:rPr>
              <w:t>:4</w:t>
            </w:r>
          </w:p>
        </w:tc>
        <w:tc>
          <w:tcPr>
            <w:tcW w:w="676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B95AED5" w14:textId="77777777" w:rsidR="003B5C7E" w:rsidRPr="009E1726" w:rsidRDefault="003B5C7E" w:rsidP="00287BF8">
            <w:pPr>
              <w:pStyle w:val="Handschrift"/>
              <w:jc w:val="center"/>
            </w:pPr>
            <w:r w:rsidRPr="009E1726">
              <w:t>4</w:t>
            </w:r>
          </w:p>
        </w:tc>
        <w:tc>
          <w:tcPr>
            <w:tcW w:w="67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8611884" w14:textId="77777777" w:rsidR="003B5C7E" w:rsidRPr="009E1726" w:rsidRDefault="003B5C7E" w:rsidP="00287BF8">
            <w:pPr>
              <w:pStyle w:val="Handschrift"/>
              <w:jc w:val="center"/>
            </w:pPr>
            <w:r w:rsidRPr="009E1726">
              <w:t>520</w:t>
            </w:r>
          </w:p>
        </w:tc>
        <w:tc>
          <w:tcPr>
            <w:tcW w:w="338" w:type="dxa"/>
            <w:gridSpan w:val="2"/>
            <w:tcBorders>
              <w:left w:val="single" w:sz="4" w:space="0" w:color="A6A6A6"/>
              <w:right w:val="single" w:sz="4" w:space="0" w:color="A6A6A6" w:themeColor="background1" w:themeShade="A6"/>
            </w:tcBorders>
          </w:tcPr>
          <w:p w14:paraId="7FF65298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:4</w:t>
            </w:r>
          </w:p>
        </w:tc>
        <w:tc>
          <w:tcPr>
            <w:tcW w:w="338" w:type="dxa"/>
            <w:tcBorders>
              <w:left w:val="single" w:sz="4" w:space="0" w:color="A6A6A6" w:themeColor="background1" w:themeShade="A6"/>
              <w:right w:val="single" w:sz="4" w:space="0" w:color="A6A6A6"/>
            </w:tcBorders>
          </w:tcPr>
          <w:p w14:paraId="27CB9ED6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:3</w:t>
            </w:r>
          </w:p>
        </w:tc>
        <w:tc>
          <w:tcPr>
            <w:tcW w:w="675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99936E8" w14:textId="77777777" w:rsidR="003B5C7E" w:rsidRPr="009E1726" w:rsidRDefault="003B5C7E" w:rsidP="00287BF8">
            <w:pPr>
              <w:pStyle w:val="Handschrift"/>
              <w:jc w:val="center"/>
            </w:pPr>
            <w:r w:rsidRPr="00CB57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36928" behindDoc="0" locked="0" layoutInCell="1" allowOverlap="1" wp14:anchorId="67811229" wp14:editId="5DA29146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81915</wp:posOffset>
                      </wp:positionV>
                      <wp:extent cx="98425" cy="218440"/>
                      <wp:effectExtent l="0" t="0" r="15875" b="10160"/>
                      <wp:wrapNone/>
                      <wp:docPr id="44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D45A97A" id="Pfeil: nach rechts gekrümmt 59" o:spid="_x0000_s1026" type="#_x0000_t102" style="position:absolute;margin-left:2.45pt;margin-top:6.45pt;width:7.75pt;height:17.2pt;z-index:2534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" adj="16734,20384,16200" fillcolor="#a5a5a5 [2092]" strokecolor="#a5a5a5 [2092]" strokeweight="2pt"/>
                  </w:pict>
                </mc:Fallback>
              </mc:AlternateContent>
            </w:r>
            <w:r w:rsidRPr="009E1726">
              <w:t>3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5DC40D8" w14:textId="77777777" w:rsidR="003B5C7E" w:rsidRPr="009E1726" w:rsidRDefault="003B5C7E" w:rsidP="00287BF8">
            <w:pPr>
              <w:pStyle w:val="Handschrift"/>
              <w:jc w:val="center"/>
            </w:pPr>
            <w:r w:rsidRPr="009E1726">
              <w:t>0,639</w:t>
            </w:r>
          </w:p>
        </w:tc>
        <w:tc>
          <w:tcPr>
            <w:tcW w:w="337" w:type="dxa"/>
            <w:gridSpan w:val="2"/>
            <w:tcBorders>
              <w:left w:val="single" w:sz="4" w:space="0" w:color="A6A6A6"/>
              <w:right w:val="dotted" w:sz="4" w:space="0" w:color="auto"/>
            </w:tcBorders>
          </w:tcPr>
          <w:p w14:paraId="3DB05AC9" w14:textId="77777777" w:rsidR="003B5C7E" w:rsidRPr="009E1726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  <w:sz w:val="16"/>
              </w:rPr>
              <w:t>:3</w:t>
            </w: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/>
            </w:tcBorders>
          </w:tcPr>
          <w:p w14:paraId="3197B354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:4</w:t>
            </w:r>
          </w:p>
        </w:tc>
        <w:tc>
          <w:tcPr>
            <w:tcW w:w="675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3C75CFB" w14:textId="77777777" w:rsidR="003B5C7E" w:rsidRPr="009E1726" w:rsidRDefault="003B5C7E" w:rsidP="00287BF8">
            <w:pPr>
              <w:pStyle w:val="Handschrift"/>
              <w:jc w:val="center"/>
            </w:pPr>
            <w:r w:rsidRPr="00CB57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40AC173A" wp14:editId="2503DC05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102870</wp:posOffset>
                      </wp:positionV>
                      <wp:extent cx="98425" cy="218440"/>
                      <wp:effectExtent l="0" t="0" r="15875" b="10160"/>
                      <wp:wrapNone/>
                      <wp:docPr id="44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ACFC7DA" id="Pfeil: nach rechts gekrümmt 59" o:spid="_x0000_s1026" type="#_x0000_t102" style="position:absolute;margin-left:1.75pt;margin-top:8.1pt;width:7.75pt;height:17.2pt;z-index:2534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" adj="16734,20384,16200" fillcolor="#a5a5a5 [2092]" strokecolor="#a5a5a5 [2092]" strokeweight="2pt"/>
                  </w:pict>
                </mc:Fallback>
              </mc:AlternateContent>
            </w:r>
            <w:r w:rsidRPr="00CB57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40000" behindDoc="0" locked="0" layoutInCell="1" allowOverlap="1" wp14:anchorId="201C7E64" wp14:editId="00297C4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375920</wp:posOffset>
                      </wp:positionV>
                      <wp:extent cx="107950" cy="171450"/>
                      <wp:effectExtent l="0" t="0" r="25400" b="19050"/>
                      <wp:wrapNone/>
                      <wp:docPr id="44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714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F7653C7" id="Pfeil: nach rechts gekrümmt 59" o:spid="_x0000_s1026" type="#_x0000_t102" style="position:absolute;margin-left:1.5pt;margin-top:29.6pt;width:8.5pt;height:13.5pt;z-index:2534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" adj="14800,19900,16200" fillcolor="#a5a5a5 [2092]" strokecolor="#a5a5a5 [2092]" strokeweight="2pt"/>
                  </w:pict>
                </mc:Fallback>
              </mc:AlternateContent>
            </w:r>
            <w:r w:rsidRPr="009E1726">
              <w:t>4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246DD41" w14:textId="77777777" w:rsidR="003B5C7E" w:rsidRPr="009E1726" w:rsidRDefault="003B5C7E" w:rsidP="00287BF8">
            <w:pPr>
              <w:pStyle w:val="Handschrift"/>
              <w:jc w:val="center"/>
            </w:pPr>
            <w:r w:rsidRPr="009E1726">
              <w:t>306</w:t>
            </w:r>
          </w:p>
        </w:tc>
        <w:tc>
          <w:tcPr>
            <w:tcW w:w="338" w:type="dxa"/>
            <w:tcBorders>
              <w:left w:val="single" w:sz="4" w:space="0" w:color="A6A6A6"/>
            </w:tcBorders>
          </w:tcPr>
          <w:p w14:paraId="63A2D8CF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:4</w:t>
            </w:r>
          </w:p>
        </w:tc>
      </w:tr>
      <w:tr w:rsidR="003B5C7E" w14:paraId="67D84A1F" w14:textId="77777777" w:rsidTr="003B5C7E">
        <w:trPr>
          <w:trHeight w:val="34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1AEA3B1B" w14:textId="77777777" w:rsidR="003B5C7E" w:rsidRPr="003A36E6" w:rsidRDefault="003B5C7E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26EA4943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  <w:tcBorders>
              <w:right w:val="single" w:sz="4" w:space="0" w:color="A6A6A6"/>
            </w:tcBorders>
          </w:tcPr>
          <w:p w14:paraId="050949A3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  <w:sz w:val="16"/>
              </w:rPr>
              <w:sym w:font="Symbol" w:char="F0D7"/>
            </w:r>
            <w:r>
              <w:rPr>
                <w:b w:val="0"/>
                <w:color w:val="0D0D0D" w:themeColor="text1" w:themeTint="F2"/>
                <w:sz w:val="16"/>
              </w:rPr>
              <w:t>7</w:t>
            </w:r>
          </w:p>
        </w:tc>
        <w:tc>
          <w:tcPr>
            <w:tcW w:w="67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05AB1D4" w14:textId="77777777" w:rsidR="003B5C7E" w:rsidRPr="009E1726" w:rsidRDefault="003B5C7E" w:rsidP="00287BF8">
            <w:pPr>
              <w:pStyle w:val="Handschrift"/>
              <w:jc w:val="center"/>
            </w:pPr>
            <w:r w:rsidRPr="00CB57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52906663" wp14:editId="08B4B438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175895</wp:posOffset>
                      </wp:positionV>
                      <wp:extent cx="107950" cy="171450"/>
                      <wp:effectExtent l="0" t="0" r="25400" b="19050"/>
                      <wp:wrapNone/>
                      <wp:docPr id="54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714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6084CCB" id="Pfeil: nach rechts gekrümmt 59" o:spid="_x0000_s1026" type="#_x0000_t102" style="position:absolute;margin-left:1.5pt;margin-top:13.85pt;width:8.5pt;height:13.5pt;z-index:2534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" adj="14800,19900,16200" fillcolor="#a5a5a5 [2092]" strokecolor="#a5a5a5 [2092]" strokeweight="2pt"/>
                  </w:pict>
                </mc:Fallback>
              </mc:AlternateContent>
            </w:r>
            <w:r w:rsidRPr="00CB57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32832" behindDoc="0" locked="0" layoutInCell="1" allowOverlap="1" wp14:anchorId="17727873" wp14:editId="1D839EC8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-97155</wp:posOffset>
                      </wp:positionV>
                      <wp:extent cx="98425" cy="218440"/>
                      <wp:effectExtent l="0" t="0" r="15875" b="10160"/>
                      <wp:wrapNone/>
                      <wp:docPr id="1561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8432123" id="Pfeil: nach rechts gekrümmt 59" o:spid="_x0000_s1026" type="#_x0000_t102" style="position:absolute;margin-left:1.75pt;margin-top:-7.65pt;width:7.75pt;height:17.2pt;z-index:2534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" adj="16734,20384,16200" fillcolor="#a5a5a5 [2092]" strokecolor="#a5a5a5 [2092]" strokeweight="2pt"/>
                  </w:pict>
                </mc:Fallback>
              </mc:AlternateContent>
            </w:r>
            <w:r w:rsidRPr="009E1726">
              <w:t>1</w:t>
            </w:r>
          </w:p>
        </w:tc>
        <w:tc>
          <w:tcPr>
            <w:tcW w:w="67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264F406" w14:textId="77777777" w:rsidR="003B5C7E" w:rsidRPr="009E1726" w:rsidRDefault="003B5C7E" w:rsidP="00287BF8">
            <w:pPr>
              <w:pStyle w:val="Handschrift"/>
              <w:jc w:val="center"/>
            </w:pPr>
            <w:r w:rsidRPr="009E1726">
              <w:t>250</w:t>
            </w:r>
          </w:p>
        </w:tc>
        <w:tc>
          <w:tcPr>
            <w:tcW w:w="339" w:type="dxa"/>
            <w:gridSpan w:val="2"/>
            <w:tcBorders>
              <w:left w:val="single" w:sz="4" w:space="0" w:color="A6A6A6"/>
              <w:right w:val="dotted" w:sz="4" w:space="0" w:color="auto"/>
            </w:tcBorders>
          </w:tcPr>
          <w:p w14:paraId="35F25423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noProof/>
                <w:color w:val="548DD4" w:themeColor="text2" w:themeTint="99"/>
                <w:sz w:val="15"/>
                <w:szCs w:val="15"/>
              </w:rPr>
              <mc:AlternateContent>
                <mc:Choice Requires="wps">
                  <w:drawing>
                    <wp:anchor distT="0" distB="0" distL="114300" distR="114300" simplePos="0" relativeHeight="253466624" behindDoc="0" locked="0" layoutInCell="1" allowOverlap="1" wp14:anchorId="5D6F31AD" wp14:editId="0DD19D95">
                      <wp:simplePos x="0" y="0"/>
                      <wp:positionH relativeFrom="column">
                        <wp:posOffset>-53975</wp:posOffset>
                      </wp:positionH>
                      <wp:positionV relativeFrom="paragraph">
                        <wp:posOffset>-211455</wp:posOffset>
                      </wp:positionV>
                      <wp:extent cx="76200" cy="209550"/>
                      <wp:effectExtent l="0" t="0" r="19050" b="19050"/>
                      <wp:wrapNone/>
                      <wp:docPr id="1561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DB0825D" id="Pfeil: nach rechts gekrümmt 59" o:spid="_x0000_s1026" type="#_x0000_t102" style="position:absolute;margin-left:-4.25pt;margin-top:-16.65pt;width:6pt;height:16.5pt;flip:x;z-index:2534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" adj="17673,20618,16200" fillcolor="#a5a5a5 [2092]" strokecolor="#a5a5a5 [2092]" strokeweight="2pt"/>
                  </w:pict>
                </mc:Fallback>
              </mc:AlternateContent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7</w:t>
            </w: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/>
            </w:tcBorders>
          </w:tcPr>
          <w:p w14:paraId="2C9280E8" w14:textId="77777777" w:rsidR="003B5C7E" w:rsidRPr="009E1726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  <w:sz w:val="16"/>
              </w:rPr>
              <w:sym w:font="Symbol" w:char="F0D7"/>
            </w:r>
            <w:r>
              <w:rPr>
                <w:b w:val="0"/>
                <w:color w:val="0D0D0D" w:themeColor="text1" w:themeTint="F2"/>
                <w:sz w:val="16"/>
              </w:rPr>
              <w:t>9</w:t>
            </w:r>
          </w:p>
        </w:tc>
        <w:tc>
          <w:tcPr>
            <w:tcW w:w="676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B6814FC" w14:textId="77777777" w:rsidR="003B5C7E" w:rsidRPr="009E1726" w:rsidRDefault="003B5C7E" w:rsidP="00287BF8">
            <w:pPr>
              <w:pStyle w:val="Handschrift"/>
              <w:jc w:val="center"/>
            </w:pPr>
            <w:r w:rsidRPr="00CB57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35904" behindDoc="0" locked="0" layoutInCell="1" allowOverlap="1" wp14:anchorId="3D97078A" wp14:editId="66090BA0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175895</wp:posOffset>
                      </wp:positionV>
                      <wp:extent cx="107950" cy="171450"/>
                      <wp:effectExtent l="0" t="0" r="25400" b="19050"/>
                      <wp:wrapNone/>
                      <wp:docPr id="1561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714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08A33A3" id="Pfeil: nach rechts gekrümmt 59" o:spid="_x0000_s1026" type="#_x0000_t102" style="position:absolute;margin-left:2.25pt;margin-top:13.85pt;width:8.5pt;height:13.5pt;z-index:2534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" adj="14800,19900,16200" fillcolor="#a5a5a5 [2092]" strokecolor="#a5a5a5 [2092]" strokeweight="2pt"/>
                  </w:pict>
                </mc:Fallback>
              </mc:AlternateContent>
            </w:r>
            <w:r w:rsidRPr="00CB57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34880" behindDoc="0" locked="0" layoutInCell="1" allowOverlap="1" wp14:anchorId="040FF8CF" wp14:editId="73C8BE17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-97155</wp:posOffset>
                      </wp:positionV>
                      <wp:extent cx="98425" cy="218440"/>
                      <wp:effectExtent l="0" t="0" r="15875" b="10160"/>
                      <wp:wrapNone/>
                      <wp:docPr id="1561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0274FC4" id="Pfeil: nach rechts gekrümmt 59" o:spid="_x0000_s1026" type="#_x0000_t102" style="position:absolute;margin-left:2.5pt;margin-top:-7.65pt;width:7.75pt;height:17.2pt;z-index:2534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" adj="16734,20384,16200" fillcolor="#a5a5a5 [2092]" strokecolor="#a5a5a5 [2092]" strokeweight="2pt"/>
                  </w:pict>
                </mc:Fallback>
              </mc:AlternateContent>
            </w:r>
            <w:r w:rsidRPr="009E1726">
              <w:t>1</w:t>
            </w:r>
          </w:p>
        </w:tc>
        <w:tc>
          <w:tcPr>
            <w:tcW w:w="67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2F9ACB6" w14:textId="77777777" w:rsidR="003B5C7E" w:rsidRPr="009E1726" w:rsidRDefault="003B5C7E" w:rsidP="00287BF8">
            <w:pPr>
              <w:pStyle w:val="Handschrift"/>
              <w:jc w:val="center"/>
            </w:pPr>
            <w:r w:rsidRPr="009E1726">
              <w:t>130</w:t>
            </w:r>
          </w:p>
        </w:tc>
        <w:tc>
          <w:tcPr>
            <w:tcW w:w="338" w:type="dxa"/>
            <w:gridSpan w:val="2"/>
            <w:tcBorders>
              <w:left w:val="single" w:sz="4" w:space="0" w:color="A6A6A6"/>
              <w:right w:val="single" w:sz="4" w:space="0" w:color="A6A6A6" w:themeColor="background1" w:themeShade="A6"/>
            </w:tcBorders>
          </w:tcPr>
          <w:p w14:paraId="2F639F8E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noProof/>
                <w:color w:val="548DD4" w:themeColor="text2" w:themeTint="99"/>
                <w:sz w:val="15"/>
                <w:szCs w:val="15"/>
              </w:rPr>
              <mc:AlternateContent>
                <mc:Choice Requires="wps">
                  <w:drawing>
                    <wp:anchor distT="0" distB="0" distL="114300" distR="114300" simplePos="0" relativeHeight="253468672" behindDoc="0" locked="0" layoutInCell="1" allowOverlap="1" wp14:anchorId="77316E97" wp14:editId="3E6C88F9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-182880</wp:posOffset>
                      </wp:positionV>
                      <wp:extent cx="76200" cy="209550"/>
                      <wp:effectExtent l="0" t="0" r="19050" b="19050"/>
                      <wp:wrapNone/>
                      <wp:docPr id="1562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52E50E6" id="Pfeil: nach rechts gekrümmt 59" o:spid="_x0000_s1026" type="#_x0000_t102" style="position:absolute;margin-left:-4.95pt;margin-top:-14.4pt;width:6pt;height:16.5pt;flip:x;z-index:2534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" adj="17673,20618,16200" fillcolor="#a5a5a5 [2092]" strokecolor="#a5a5a5 [2092]" strokeweight="2pt"/>
                  </w:pict>
                </mc:Fallback>
              </mc:AlternateContent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9</w:t>
            </w:r>
          </w:p>
        </w:tc>
        <w:tc>
          <w:tcPr>
            <w:tcW w:w="338" w:type="dxa"/>
            <w:tcBorders>
              <w:left w:val="single" w:sz="4" w:space="0" w:color="A6A6A6" w:themeColor="background1" w:themeShade="A6"/>
              <w:right w:val="single" w:sz="4" w:space="0" w:color="A6A6A6"/>
            </w:tcBorders>
          </w:tcPr>
          <w:p w14:paraId="1BECD178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7</w:t>
            </w:r>
          </w:p>
        </w:tc>
        <w:tc>
          <w:tcPr>
            <w:tcW w:w="675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72CBBFD" w14:textId="77777777" w:rsidR="003B5C7E" w:rsidRPr="009E1726" w:rsidRDefault="003B5C7E" w:rsidP="00287BF8">
            <w:pPr>
              <w:pStyle w:val="Handschrift"/>
              <w:jc w:val="center"/>
            </w:pPr>
            <w:r w:rsidRPr="00CB57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37952" behindDoc="0" locked="0" layoutInCell="1" allowOverlap="1" wp14:anchorId="64CF8482" wp14:editId="081B5715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100330</wp:posOffset>
                      </wp:positionV>
                      <wp:extent cx="114300" cy="219075"/>
                      <wp:effectExtent l="0" t="0" r="19050" b="28575"/>
                      <wp:wrapNone/>
                      <wp:docPr id="1562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21907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B381452" id="Pfeil: nach rechts gekrümmt 59" o:spid="_x0000_s1026" type="#_x0000_t102" style="position:absolute;margin-left:2.75pt;margin-top:7.9pt;width:9pt;height:17.25pt;z-index:2534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" adj="15965,20191,16200" fillcolor="#a5a5a5 [2092]" strokecolor="#a5a5a5 [2092]" strokeweight="2pt"/>
                  </w:pict>
                </mc:Fallback>
              </mc:AlternateContent>
            </w:r>
            <w:r w:rsidRPr="009E1726">
              <w:t>1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A34B91E" w14:textId="77777777" w:rsidR="003B5C7E" w:rsidRPr="009E1726" w:rsidRDefault="003B5C7E" w:rsidP="00287BF8">
            <w:pPr>
              <w:pStyle w:val="Handschrift"/>
              <w:jc w:val="center"/>
            </w:pPr>
            <w:r w:rsidRPr="00BE4A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70720" behindDoc="0" locked="0" layoutInCell="1" allowOverlap="1" wp14:anchorId="1BE86AAB" wp14:editId="3E50D1C7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-156845</wp:posOffset>
                      </wp:positionV>
                      <wp:extent cx="76200" cy="209550"/>
                      <wp:effectExtent l="0" t="0" r="19050" b="19050"/>
                      <wp:wrapNone/>
                      <wp:docPr id="1562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6F39D55" id="Pfeil: nach rechts gekrümmt 59" o:spid="_x0000_s1026" type="#_x0000_t102" style="position:absolute;margin-left:29.25pt;margin-top:-12.35pt;width:6pt;height:16.5pt;flip:x;z-index:2534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" adj="17673,20618,16200" fillcolor="#a5a5a5 [2092]" strokecolor="#a5a5a5 [2092]" strokeweight="2pt"/>
                  </w:pict>
                </mc:Fallback>
              </mc:AlternateContent>
            </w:r>
            <w:r w:rsidRPr="009E1726">
              <w:t>0,213</w:t>
            </w:r>
          </w:p>
        </w:tc>
        <w:tc>
          <w:tcPr>
            <w:tcW w:w="337" w:type="dxa"/>
            <w:gridSpan w:val="2"/>
            <w:tcBorders>
              <w:left w:val="single" w:sz="4" w:space="0" w:color="A6A6A6"/>
              <w:right w:val="dotted" w:sz="4" w:space="0" w:color="auto"/>
            </w:tcBorders>
          </w:tcPr>
          <w:p w14:paraId="13AE966F" w14:textId="77777777" w:rsidR="003B5C7E" w:rsidRPr="009E1726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  <w:sz w:val="16"/>
              </w:rPr>
              <w:sym w:font="Symbol" w:char="F0D7"/>
            </w:r>
            <w:r>
              <w:rPr>
                <w:b w:val="0"/>
                <w:color w:val="0D0D0D" w:themeColor="text1" w:themeTint="F2"/>
                <w:sz w:val="16"/>
              </w:rPr>
              <w:t>7</w:t>
            </w: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/>
            </w:tcBorders>
          </w:tcPr>
          <w:p w14:paraId="2BCDCE55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9</w:t>
            </w:r>
          </w:p>
        </w:tc>
        <w:tc>
          <w:tcPr>
            <w:tcW w:w="675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1715A97" w14:textId="77777777" w:rsidR="003B5C7E" w:rsidRPr="009E1726" w:rsidRDefault="003B5C7E" w:rsidP="00287BF8">
            <w:pPr>
              <w:pStyle w:val="Handschrift"/>
              <w:jc w:val="center"/>
            </w:pPr>
            <w:r w:rsidRPr="009E1726">
              <w:t>1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4ACFFD0" w14:textId="77777777" w:rsidR="003B5C7E" w:rsidRPr="009E1726" w:rsidRDefault="003B5C7E" w:rsidP="00287BF8">
            <w:pPr>
              <w:pStyle w:val="Handschrift"/>
              <w:jc w:val="center"/>
            </w:pPr>
            <w:r w:rsidRPr="00BE4A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71744" behindDoc="0" locked="0" layoutInCell="1" allowOverlap="1" wp14:anchorId="3D8C86DA" wp14:editId="531E1E94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-135255</wp:posOffset>
                      </wp:positionV>
                      <wp:extent cx="76200" cy="209550"/>
                      <wp:effectExtent l="0" t="0" r="19050" b="19050"/>
                      <wp:wrapNone/>
                      <wp:docPr id="1562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75CCD0F" id="Pfeil: nach rechts gekrümmt 59" o:spid="_x0000_s1026" type="#_x0000_t102" style="position:absolute;margin-left:30pt;margin-top:-10.65pt;width:6pt;height:16.5pt;flip:x;z-index:2534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" adj="17673,20618,16200" fillcolor="#a5a5a5 [2092]" strokecolor="#a5a5a5 [2092]" strokeweight="2pt"/>
                  </w:pict>
                </mc:Fallback>
              </mc:AlternateContent>
            </w:r>
            <w:r w:rsidRPr="009E1726">
              <w:t>76,5</w:t>
            </w:r>
          </w:p>
        </w:tc>
        <w:tc>
          <w:tcPr>
            <w:tcW w:w="338" w:type="dxa"/>
            <w:tcBorders>
              <w:left w:val="single" w:sz="4" w:space="0" w:color="A6A6A6"/>
            </w:tcBorders>
          </w:tcPr>
          <w:p w14:paraId="3BDEA7CD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9</w:t>
            </w:r>
          </w:p>
        </w:tc>
      </w:tr>
      <w:tr w:rsidR="003B5C7E" w14:paraId="6D18B3F2" w14:textId="77777777" w:rsidTr="003B5C7E">
        <w:trPr>
          <w:trHeight w:val="34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6FA0819E" w14:textId="77777777" w:rsidR="003B5C7E" w:rsidRPr="003A36E6" w:rsidRDefault="003B5C7E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7B997BFD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  <w:tcBorders>
              <w:right w:val="single" w:sz="4" w:space="0" w:color="A6A6A6"/>
            </w:tcBorders>
          </w:tcPr>
          <w:p w14:paraId="4A3680D6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7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7F9692F" w14:textId="77777777" w:rsidR="003B5C7E" w:rsidRPr="009E1726" w:rsidRDefault="003B5C7E" w:rsidP="00287BF8">
            <w:pPr>
              <w:pStyle w:val="Handschrift"/>
              <w:jc w:val="center"/>
            </w:pPr>
            <w:r w:rsidRPr="009E1726">
              <w:t>7</w:t>
            </w:r>
          </w:p>
        </w:tc>
        <w:tc>
          <w:tcPr>
            <w:tcW w:w="67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64508F1" w14:textId="77777777" w:rsidR="003B5C7E" w:rsidRPr="009E1726" w:rsidRDefault="003B5C7E" w:rsidP="00287BF8">
            <w:pPr>
              <w:pStyle w:val="Handschrift"/>
              <w:jc w:val="center"/>
            </w:pPr>
            <w:r w:rsidRPr="00BE4A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4587F53F" wp14:editId="0BD857CB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-109855</wp:posOffset>
                      </wp:positionV>
                      <wp:extent cx="76200" cy="209550"/>
                      <wp:effectExtent l="0" t="0" r="19050" b="19050"/>
                      <wp:wrapNone/>
                      <wp:docPr id="1562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A6F95E2" id="Pfeil: nach rechts gekrümmt 59" o:spid="_x0000_s1026" type="#_x0000_t102" style="position:absolute;margin-left:29.15pt;margin-top:-8.65pt;width:6pt;height:16.5pt;flip:x;z-index:2534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" adj="17673,20618,16200" fillcolor="#a5a5a5 [2092]" strokecolor="#a5a5a5 [2092]" strokeweight="2pt"/>
                  </w:pict>
                </mc:Fallback>
              </mc:AlternateContent>
            </w:r>
            <w:r w:rsidRPr="009E1726">
              <w:t>1750</w:t>
            </w:r>
          </w:p>
        </w:tc>
        <w:tc>
          <w:tcPr>
            <w:tcW w:w="339" w:type="dxa"/>
            <w:gridSpan w:val="2"/>
            <w:tcBorders>
              <w:left w:val="single" w:sz="4" w:space="0" w:color="A6A6A6"/>
              <w:right w:val="dotted" w:sz="4" w:space="0" w:color="auto"/>
            </w:tcBorders>
          </w:tcPr>
          <w:p w14:paraId="4174C95C" w14:textId="77777777" w:rsidR="003B5C7E" w:rsidRPr="009E1726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/>
            </w:tcBorders>
          </w:tcPr>
          <w:p w14:paraId="385DB706" w14:textId="77777777" w:rsidR="003B5C7E" w:rsidRPr="009E1726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676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E432A88" w14:textId="77777777" w:rsidR="003B5C7E" w:rsidRPr="009E1726" w:rsidRDefault="003B5C7E" w:rsidP="00287BF8">
            <w:pPr>
              <w:pStyle w:val="Handschrift"/>
              <w:jc w:val="center"/>
            </w:pPr>
            <w:r w:rsidRPr="009E1726">
              <w:t>9</w:t>
            </w:r>
          </w:p>
        </w:tc>
        <w:tc>
          <w:tcPr>
            <w:tcW w:w="67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1C39CF0" w14:textId="77777777" w:rsidR="003B5C7E" w:rsidRPr="009E1726" w:rsidRDefault="003B5C7E" w:rsidP="00287BF8">
            <w:pPr>
              <w:pStyle w:val="Handschrift"/>
              <w:jc w:val="center"/>
            </w:pPr>
            <w:r w:rsidRPr="00BE4A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67648" behindDoc="0" locked="0" layoutInCell="1" allowOverlap="1" wp14:anchorId="05ACBB6D" wp14:editId="4E9EEC4F">
                      <wp:simplePos x="0" y="0"/>
                      <wp:positionH relativeFrom="column">
                        <wp:posOffset>374015</wp:posOffset>
                      </wp:positionH>
                      <wp:positionV relativeFrom="paragraph">
                        <wp:posOffset>-104140</wp:posOffset>
                      </wp:positionV>
                      <wp:extent cx="76200" cy="209550"/>
                      <wp:effectExtent l="0" t="0" r="19050" b="19050"/>
                      <wp:wrapNone/>
                      <wp:docPr id="1562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F059EE6" id="Pfeil: nach rechts gekrümmt 59" o:spid="_x0000_s1026" type="#_x0000_t102" style="position:absolute;margin-left:29.45pt;margin-top:-8.2pt;width:6pt;height:16.5pt;flip:x;z-index:2534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" adj="17673,20618,16200" fillcolor="#a5a5a5 [2092]" strokecolor="#a5a5a5 [2092]" strokeweight="2pt"/>
                  </w:pict>
                </mc:Fallback>
              </mc:AlternateContent>
            </w:r>
            <w:r w:rsidRPr="009E1726">
              <w:t>1170</w:t>
            </w:r>
          </w:p>
        </w:tc>
        <w:tc>
          <w:tcPr>
            <w:tcW w:w="338" w:type="dxa"/>
            <w:gridSpan w:val="2"/>
            <w:tcBorders>
              <w:left w:val="single" w:sz="4" w:space="0" w:color="A6A6A6"/>
              <w:right w:val="single" w:sz="4" w:space="0" w:color="A6A6A6" w:themeColor="background1" w:themeShade="A6"/>
            </w:tcBorders>
          </w:tcPr>
          <w:p w14:paraId="78689500" w14:textId="77777777" w:rsidR="003B5C7E" w:rsidRPr="009E1726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single" w:sz="4" w:space="0" w:color="A6A6A6" w:themeColor="background1" w:themeShade="A6"/>
              <w:right w:val="single" w:sz="4" w:space="0" w:color="A6A6A6"/>
            </w:tcBorders>
          </w:tcPr>
          <w:p w14:paraId="5F291DE7" w14:textId="77777777" w:rsidR="003B5C7E" w:rsidRPr="009E1726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675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76D1F54" w14:textId="77777777" w:rsidR="003B5C7E" w:rsidRPr="009E1726" w:rsidRDefault="003B5C7E" w:rsidP="00287BF8">
            <w:pPr>
              <w:pStyle w:val="Handschrift"/>
              <w:jc w:val="center"/>
            </w:pPr>
            <w:r w:rsidRPr="009E1726">
              <w:t>7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057AF62" w14:textId="77777777" w:rsidR="003B5C7E" w:rsidRPr="009E1726" w:rsidRDefault="003B5C7E" w:rsidP="00287BF8">
            <w:pPr>
              <w:pStyle w:val="Handschrift"/>
              <w:jc w:val="center"/>
            </w:pPr>
            <w:r w:rsidRPr="009E1726">
              <w:t>1,491</w:t>
            </w:r>
          </w:p>
        </w:tc>
        <w:tc>
          <w:tcPr>
            <w:tcW w:w="337" w:type="dxa"/>
            <w:gridSpan w:val="2"/>
            <w:tcBorders>
              <w:left w:val="single" w:sz="4" w:space="0" w:color="A6A6A6"/>
              <w:right w:val="dotted" w:sz="4" w:space="0" w:color="auto"/>
            </w:tcBorders>
          </w:tcPr>
          <w:p w14:paraId="7EF02295" w14:textId="77777777" w:rsidR="003B5C7E" w:rsidRPr="009E1726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 w:rsidRPr="00BE4A02"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469696" behindDoc="0" locked="0" layoutInCell="1" allowOverlap="1" wp14:anchorId="41DC76E1" wp14:editId="41C969F5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-106680</wp:posOffset>
                      </wp:positionV>
                      <wp:extent cx="76200" cy="209550"/>
                      <wp:effectExtent l="0" t="0" r="19050" b="19050"/>
                      <wp:wrapNone/>
                      <wp:docPr id="14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5CA665D" id="Pfeil: nach rechts gekrümmt 59" o:spid="_x0000_s1026" type="#_x0000_t102" style="position:absolute;margin-left:-3.55pt;margin-top:-8.4pt;width:6pt;height:16.5pt;flip:x;z-index:2534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" adj="17673,20618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338" w:type="dxa"/>
            <w:tcBorders>
              <w:left w:val="dotted" w:sz="4" w:space="0" w:color="auto"/>
              <w:right w:val="single" w:sz="4" w:space="0" w:color="A6A6A6"/>
            </w:tcBorders>
          </w:tcPr>
          <w:p w14:paraId="5D6BA21E" w14:textId="77777777" w:rsidR="003B5C7E" w:rsidRPr="009E1726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</w:p>
        </w:tc>
        <w:tc>
          <w:tcPr>
            <w:tcW w:w="675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53739A3" w14:textId="77777777" w:rsidR="003B5C7E" w:rsidRPr="009E1726" w:rsidRDefault="003B5C7E" w:rsidP="00287BF8">
            <w:pPr>
              <w:pStyle w:val="Handschrift"/>
              <w:jc w:val="center"/>
            </w:pPr>
            <w:r w:rsidRPr="009E1726">
              <w:t>9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2AAC26F" w14:textId="77777777" w:rsidR="003B5C7E" w:rsidRPr="009E1726" w:rsidRDefault="003B5C7E" w:rsidP="00287BF8">
            <w:pPr>
              <w:pStyle w:val="Handschrift"/>
              <w:jc w:val="center"/>
            </w:pPr>
            <w:r w:rsidRPr="009E1726">
              <w:t>688,5</w:t>
            </w:r>
          </w:p>
        </w:tc>
        <w:tc>
          <w:tcPr>
            <w:tcW w:w="338" w:type="dxa"/>
            <w:tcBorders>
              <w:left w:val="single" w:sz="4" w:space="0" w:color="A6A6A6"/>
            </w:tcBorders>
          </w:tcPr>
          <w:p w14:paraId="5BF1FA35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 w:rsidRPr="00BE4A02"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66F2BC23" wp14:editId="0928664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-114300</wp:posOffset>
                      </wp:positionV>
                      <wp:extent cx="76200" cy="209550"/>
                      <wp:effectExtent l="0" t="0" r="19050" b="19050"/>
                      <wp:wrapNone/>
                      <wp:docPr id="15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3A6328D" id="Pfeil: nach rechts gekrümmt 59" o:spid="_x0000_s1026" type="#_x0000_t102" style="position:absolute;margin-left:-3pt;margin-top:-9pt;width:6pt;height:16.5pt;flip:x;z-index:2534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" adj="17673,20618,16200" fillcolor="#a5a5a5 [2092]" strokecolor="#a5a5a5 [2092]" strokeweight="2pt"/>
                  </w:pict>
                </mc:Fallback>
              </mc:AlternateContent>
            </w:r>
          </w:p>
        </w:tc>
      </w:tr>
      <w:tr w:rsidR="003B5C7E" w14:paraId="66AB3B64" w14:textId="77777777" w:rsidTr="003B5C7E">
        <w:trPr>
          <w:trHeight w:val="7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67BC2BF2" w14:textId="77777777" w:rsidR="003B5C7E" w:rsidRPr="00527D34" w:rsidRDefault="003B5C7E" w:rsidP="00DE0900">
            <w:pPr>
              <w:rPr>
                <w:color w:val="0D0D0D" w:themeColor="text1" w:themeTint="F2"/>
                <w:sz w:val="8"/>
              </w:rPr>
            </w:pPr>
          </w:p>
        </w:tc>
        <w:tc>
          <w:tcPr>
            <w:tcW w:w="279" w:type="dxa"/>
          </w:tcPr>
          <w:p w14:paraId="38EEC572" w14:textId="77777777" w:rsidR="003B5C7E" w:rsidRPr="00527D34" w:rsidRDefault="003B5C7E" w:rsidP="00DE0900">
            <w:pPr>
              <w:pStyle w:val="berschrift2"/>
              <w:rPr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338" w:type="dxa"/>
          </w:tcPr>
          <w:p w14:paraId="3B197AC9" w14:textId="77777777" w:rsidR="003B5C7E" w:rsidRPr="00527D34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9" w:type="dxa"/>
            <w:tcBorders>
              <w:top w:val="single" w:sz="4" w:space="0" w:color="A6A6A6"/>
            </w:tcBorders>
          </w:tcPr>
          <w:p w14:paraId="5B8838B9" w14:textId="77777777" w:rsidR="003B5C7E" w:rsidRPr="00527D34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6A6A6"/>
            </w:tcBorders>
          </w:tcPr>
          <w:p w14:paraId="13F50AE5" w14:textId="77777777" w:rsidR="003B5C7E" w:rsidRPr="00527D34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  <w:tcBorders>
              <w:top w:val="single" w:sz="4" w:space="0" w:color="A6A6A6"/>
            </w:tcBorders>
          </w:tcPr>
          <w:p w14:paraId="3AAFA612" w14:textId="77777777" w:rsidR="003B5C7E" w:rsidRPr="00527D34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9" w:type="dxa"/>
            <w:tcBorders>
              <w:top w:val="single" w:sz="4" w:space="0" w:color="A6A6A6"/>
            </w:tcBorders>
          </w:tcPr>
          <w:p w14:paraId="7F82C0D3" w14:textId="77777777" w:rsidR="003B5C7E" w:rsidRPr="00527D34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9" w:type="dxa"/>
            <w:gridSpan w:val="2"/>
          </w:tcPr>
          <w:p w14:paraId="562C5902" w14:textId="77777777" w:rsidR="003B5C7E" w:rsidRPr="00527D34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</w:tcPr>
          <w:p w14:paraId="7E5F9364" w14:textId="77777777" w:rsidR="003B5C7E" w:rsidRPr="00527D34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  <w:tcBorders>
              <w:top w:val="single" w:sz="4" w:space="0" w:color="A6A6A6"/>
            </w:tcBorders>
          </w:tcPr>
          <w:p w14:paraId="33A65239" w14:textId="77777777" w:rsidR="003B5C7E" w:rsidRPr="00527D34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6A6A6"/>
            </w:tcBorders>
          </w:tcPr>
          <w:p w14:paraId="0EAD27F5" w14:textId="77777777" w:rsidR="003B5C7E" w:rsidRPr="00527D34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  <w:tcBorders>
              <w:top w:val="single" w:sz="4" w:space="0" w:color="A6A6A6"/>
            </w:tcBorders>
          </w:tcPr>
          <w:p w14:paraId="23E28DEA" w14:textId="77777777" w:rsidR="003B5C7E" w:rsidRPr="00527D34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7" w:type="dxa"/>
            <w:tcBorders>
              <w:top w:val="single" w:sz="4" w:space="0" w:color="A6A6A6"/>
            </w:tcBorders>
          </w:tcPr>
          <w:p w14:paraId="456B0E6B" w14:textId="77777777" w:rsidR="003B5C7E" w:rsidRPr="00527D34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  <w:gridSpan w:val="2"/>
            <w:tcBorders>
              <w:right w:val="single" w:sz="4" w:space="0" w:color="A6A6A6" w:themeColor="background1" w:themeShade="A6"/>
            </w:tcBorders>
          </w:tcPr>
          <w:p w14:paraId="3714F27E" w14:textId="77777777" w:rsidR="003B5C7E" w:rsidRPr="00527D34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  <w:tcBorders>
              <w:left w:val="single" w:sz="4" w:space="0" w:color="A6A6A6" w:themeColor="background1" w:themeShade="A6"/>
            </w:tcBorders>
          </w:tcPr>
          <w:p w14:paraId="39A79A86" w14:textId="77777777" w:rsidR="003B5C7E" w:rsidRPr="00527D34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7" w:type="dxa"/>
            <w:tcBorders>
              <w:top w:val="single" w:sz="4" w:space="0" w:color="A6A6A6"/>
            </w:tcBorders>
          </w:tcPr>
          <w:p w14:paraId="6DDFDCD8" w14:textId="77777777" w:rsidR="003B5C7E" w:rsidRPr="00527D34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  <w:gridSpan w:val="2"/>
            <w:tcBorders>
              <w:top w:val="single" w:sz="4" w:space="0" w:color="A6A6A6"/>
            </w:tcBorders>
          </w:tcPr>
          <w:p w14:paraId="40284653" w14:textId="77777777" w:rsidR="003B5C7E" w:rsidRPr="00527D34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  <w:tcBorders>
              <w:top w:val="single" w:sz="4" w:space="0" w:color="A6A6A6"/>
            </w:tcBorders>
          </w:tcPr>
          <w:p w14:paraId="641EC1BB" w14:textId="77777777" w:rsidR="003B5C7E" w:rsidRPr="00527D34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  <w:tcBorders>
              <w:top w:val="single" w:sz="4" w:space="0" w:color="A6A6A6"/>
            </w:tcBorders>
          </w:tcPr>
          <w:p w14:paraId="0AFB0C23" w14:textId="77777777" w:rsidR="003B5C7E" w:rsidRPr="00527D34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7" w:type="dxa"/>
            <w:gridSpan w:val="2"/>
          </w:tcPr>
          <w:p w14:paraId="5C0D4F17" w14:textId="77777777" w:rsidR="003B5C7E" w:rsidRPr="00527D34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</w:tcPr>
          <w:p w14:paraId="059FFDED" w14:textId="77777777" w:rsidR="003B5C7E" w:rsidRPr="00527D34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  <w:tcBorders>
              <w:top w:val="single" w:sz="4" w:space="0" w:color="A6A6A6"/>
            </w:tcBorders>
          </w:tcPr>
          <w:p w14:paraId="65DD1508" w14:textId="77777777" w:rsidR="003B5C7E" w:rsidRPr="00527D34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7" w:type="dxa"/>
            <w:gridSpan w:val="3"/>
            <w:tcBorders>
              <w:top w:val="single" w:sz="4" w:space="0" w:color="A6A6A6"/>
            </w:tcBorders>
          </w:tcPr>
          <w:p w14:paraId="6D7CCCFD" w14:textId="77777777" w:rsidR="003B5C7E" w:rsidRPr="00527D34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  <w:tcBorders>
              <w:top w:val="single" w:sz="4" w:space="0" w:color="A6A6A6"/>
            </w:tcBorders>
          </w:tcPr>
          <w:p w14:paraId="67D0F421" w14:textId="77777777" w:rsidR="003B5C7E" w:rsidRPr="00527D34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  <w:tcBorders>
              <w:top w:val="single" w:sz="4" w:space="0" w:color="A6A6A6"/>
            </w:tcBorders>
          </w:tcPr>
          <w:p w14:paraId="56327752" w14:textId="77777777" w:rsidR="003B5C7E" w:rsidRPr="00527D34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  <w:tc>
          <w:tcPr>
            <w:tcW w:w="338" w:type="dxa"/>
          </w:tcPr>
          <w:p w14:paraId="69185CC1" w14:textId="77777777" w:rsidR="003B5C7E" w:rsidRPr="00527D34" w:rsidRDefault="003B5C7E" w:rsidP="00DE0900">
            <w:pPr>
              <w:pStyle w:val="berschrift2"/>
              <w:jc w:val="center"/>
              <w:rPr>
                <w:color w:val="0D0D0D" w:themeColor="text1" w:themeTint="F2"/>
                <w:sz w:val="8"/>
              </w:rPr>
            </w:pPr>
          </w:p>
        </w:tc>
      </w:tr>
      <w:tr w:rsidR="003B5C7E" w14:paraId="7382AE6B" w14:textId="77777777" w:rsidTr="003B5C7E">
        <w:trPr>
          <w:trHeight w:val="34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52125F04" w14:textId="77777777" w:rsidR="003B5C7E" w:rsidRPr="00217B82" w:rsidRDefault="003B5C7E" w:rsidP="00DE0900">
            <w:pPr>
              <w:rPr>
                <w:color w:val="0D0D0D" w:themeColor="text1" w:themeTint="F2"/>
                <w:szCs w:val="21"/>
              </w:rPr>
            </w:pPr>
          </w:p>
        </w:tc>
        <w:tc>
          <w:tcPr>
            <w:tcW w:w="279" w:type="dxa"/>
          </w:tcPr>
          <w:p w14:paraId="25D407AD" w14:textId="77777777" w:rsidR="003B5C7E" w:rsidRPr="00217B82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</w:tcPr>
          <w:p w14:paraId="52374EEA" w14:textId="77777777" w:rsidR="003B5C7E" w:rsidRPr="00217B82" w:rsidRDefault="003B5C7E" w:rsidP="00DE0900">
            <w:pPr>
              <w:pStyle w:val="berschrift2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1355" w:type="dxa"/>
            <w:gridSpan w:val="5"/>
            <w:tcBorders>
              <w:bottom w:val="single" w:sz="4" w:space="0" w:color="A6A6A6"/>
            </w:tcBorders>
          </w:tcPr>
          <w:p w14:paraId="2EDB4365" w14:textId="77777777" w:rsidR="003B5C7E" w:rsidRPr="00217B82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  <w:r>
              <w:rPr>
                <w:color w:val="0D0D0D" w:themeColor="text1" w:themeTint="F2"/>
                <w:szCs w:val="21"/>
              </w:rPr>
              <w:t>c1)</w:t>
            </w:r>
          </w:p>
        </w:tc>
        <w:tc>
          <w:tcPr>
            <w:tcW w:w="339" w:type="dxa"/>
            <w:gridSpan w:val="2"/>
          </w:tcPr>
          <w:p w14:paraId="2CB5521C" w14:textId="77777777" w:rsidR="003B5C7E" w:rsidRPr="00217B82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</w:tcPr>
          <w:p w14:paraId="431BBC89" w14:textId="77777777" w:rsidR="003B5C7E" w:rsidRPr="00217B82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</w:tcPr>
          <w:p w14:paraId="1A1CAEBC" w14:textId="77777777" w:rsidR="003B5C7E" w:rsidRPr="00217B82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  <w:gridSpan w:val="2"/>
          </w:tcPr>
          <w:p w14:paraId="59682967" w14:textId="77777777" w:rsidR="003B5C7E" w:rsidRPr="00217B82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</w:tcPr>
          <w:p w14:paraId="0C093CB9" w14:textId="77777777" w:rsidR="003B5C7E" w:rsidRPr="00217B82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7" w:type="dxa"/>
          </w:tcPr>
          <w:p w14:paraId="596B32B0" w14:textId="77777777" w:rsidR="003B5C7E" w:rsidRPr="00217B82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  <w:gridSpan w:val="2"/>
            <w:tcBorders>
              <w:right w:val="single" w:sz="4" w:space="0" w:color="A6A6A6" w:themeColor="background1" w:themeShade="A6"/>
            </w:tcBorders>
          </w:tcPr>
          <w:p w14:paraId="00846D99" w14:textId="77777777" w:rsidR="003B5C7E" w:rsidRPr="00217B82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  <w:tcBorders>
              <w:left w:val="single" w:sz="4" w:space="0" w:color="A6A6A6" w:themeColor="background1" w:themeShade="A6"/>
            </w:tcBorders>
          </w:tcPr>
          <w:p w14:paraId="736D2A05" w14:textId="77777777" w:rsidR="003B5C7E" w:rsidRPr="00217B82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1351" w:type="dxa"/>
            <w:gridSpan w:val="5"/>
            <w:tcBorders>
              <w:bottom w:val="single" w:sz="4" w:space="0" w:color="A6A6A6"/>
            </w:tcBorders>
          </w:tcPr>
          <w:p w14:paraId="3DF1FECC" w14:textId="77777777" w:rsidR="003B5C7E" w:rsidRPr="00217B82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  <w:r>
              <w:rPr>
                <w:color w:val="0D0D0D" w:themeColor="text1" w:themeTint="F2"/>
                <w:szCs w:val="21"/>
              </w:rPr>
              <w:t>c2)</w:t>
            </w:r>
          </w:p>
        </w:tc>
        <w:tc>
          <w:tcPr>
            <w:tcW w:w="337" w:type="dxa"/>
            <w:gridSpan w:val="2"/>
          </w:tcPr>
          <w:p w14:paraId="07C8BC98" w14:textId="77777777" w:rsidR="003B5C7E" w:rsidRPr="00217B82" w:rsidRDefault="003B5C7E" w:rsidP="00DE0900">
            <w:pPr>
              <w:pStyle w:val="berschrift2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</w:tcPr>
          <w:p w14:paraId="3AF7B696" w14:textId="77777777" w:rsidR="003B5C7E" w:rsidRPr="00217B82" w:rsidRDefault="003B5C7E" w:rsidP="00DE0900">
            <w:pPr>
              <w:pStyle w:val="berschrift2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</w:tcPr>
          <w:p w14:paraId="4C246824" w14:textId="77777777" w:rsidR="003B5C7E" w:rsidRPr="00217B82" w:rsidRDefault="003B5C7E" w:rsidP="00DE0900">
            <w:pPr>
              <w:pStyle w:val="berschrift2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7" w:type="dxa"/>
            <w:gridSpan w:val="3"/>
          </w:tcPr>
          <w:p w14:paraId="2BBC0A24" w14:textId="77777777" w:rsidR="003B5C7E" w:rsidRPr="00217B82" w:rsidRDefault="003B5C7E" w:rsidP="00DE0900">
            <w:pPr>
              <w:pStyle w:val="berschrift2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</w:tcPr>
          <w:p w14:paraId="67DDD17B" w14:textId="77777777" w:rsidR="003B5C7E" w:rsidRPr="00217B82" w:rsidRDefault="003B5C7E" w:rsidP="00DE0900">
            <w:pPr>
              <w:pStyle w:val="berschrift2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</w:tcPr>
          <w:p w14:paraId="43BA43AF" w14:textId="77777777" w:rsidR="003B5C7E" w:rsidRPr="00217B82" w:rsidRDefault="003B5C7E" w:rsidP="00DE0900">
            <w:pPr>
              <w:pStyle w:val="berschrift2"/>
              <w:jc w:val="center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</w:tcPr>
          <w:p w14:paraId="5BC36EE8" w14:textId="77777777" w:rsidR="003B5C7E" w:rsidRPr="00217B82" w:rsidRDefault="003B5C7E" w:rsidP="00DE0900">
            <w:pPr>
              <w:pStyle w:val="berschrift2"/>
              <w:jc w:val="center"/>
              <w:rPr>
                <w:color w:val="0D0D0D" w:themeColor="text1" w:themeTint="F2"/>
                <w:szCs w:val="21"/>
              </w:rPr>
            </w:pPr>
          </w:p>
        </w:tc>
      </w:tr>
      <w:tr w:rsidR="003B5C7E" w14:paraId="6A0E2580" w14:textId="77777777" w:rsidTr="003B5C7E">
        <w:trPr>
          <w:trHeight w:val="34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776A2D8A" w14:textId="77777777" w:rsidR="003B5C7E" w:rsidRPr="003A36E6" w:rsidRDefault="003B5C7E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3F61EBE9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  <w:tcBorders>
              <w:right w:val="single" w:sz="4" w:space="0" w:color="A6A6A6"/>
            </w:tcBorders>
          </w:tcPr>
          <w:p w14:paraId="2AA42F53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>
              <w:rPr>
                <w:noProof/>
              </w:rPr>
              <w:drawing>
                <wp:inline distT="0" distB="0" distL="0" distR="0" wp14:anchorId="6DE88A48" wp14:editId="0D0DD9DB">
                  <wp:extent cx="207721" cy="161290"/>
                  <wp:effectExtent l="0" t="0" r="1905" b="0"/>
                  <wp:docPr id="15752" name="Grafik 15752" descr="Ku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Cow.sv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rcRect t="10588" b="11765"/>
                          <a:stretch/>
                        </pic:blipFill>
                        <pic:spPr bwMode="auto">
                          <a:xfrm>
                            <a:off x="0" y="0"/>
                            <a:ext cx="211896" cy="16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7B84948" w14:textId="77777777" w:rsidR="003B5C7E" w:rsidRPr="009E1726" w:rsidRDefault="003B5C7E" w:rsidP="00DE0900">
            <w:pPr>
              <w:pStyle w:val="berschrift2"/>
              <w:ind w:left="0" w:firstLine="0"/>
              <w:jc w:val="center"/>
              <w:rPr>
                <w:b w:val="0"/>
                <w:color w:val="0D0D0D" w:themeColor="text1" w:themeTint="F2"/>
                <w:sz w:val="16"/>
              </w:rPr>
            </w:pPr>
            <w:r w:rsidRPr="009E1726">
              <w:rPr>
                <w:b w:val="0"/>
                <w:color w:val="0D0D0D" w:themeColor="text1" w:themeTint="F2"/>
                <w:sz w:val="16"/>
              </w:rPr>
              <w:t>Anzahl Kühe</w:t>
            </w:r>
          </w:p>
        </w:tc>
        <w:tc>
          <w:tcPr>
            <w:tcW w:w="67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3E04FF5" w14:textId="77777777" w:rsidR="003B5C7E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</w:rPr>
            </w:pPr>
            <w:r>
              <w:rPr>
                <w:b w:val="0"/>
                <w:color w:val="0D0D0D" w:themeColor="text1" w:themeTint="F2"/>
                <w:sz w:val="16"/>
              </w:rPr>
              <w:t>Milch</w:t>
            </w:r>
          </w:p>
          <w:p w14:paraId="7F684D21" w14:textId="77777777" w:rsidR="003B5C7E" w:rsidRPr="009E1726" w:rsidRDefault="003B5C7E" w:rsidP="00DE0900">
            <w:pPr>
              <w:jc w:val="center"/>
            </w:pPr>
            <w:r w:rsidRPr="009E1726">
              <w:rPr>
                <w:sz w:val="16"/>
              </w:rPr>
              <w:t>(in l)</w:t>
            </w:r>
          </w:p>
        </w:tc>
        <w:tc>
          <w:tcPr>
            <w:tcW w:w="339" w:type="dxa"/>
            <w:gridSpan w:val="2"/>
            <w:tcBorders>
              <w:left w:val="single" w:sz="4" w:space="0" w:color="A6A6A6"/>
            </w:tcBorders>
          </w:tcPr>
          <w:p w14:paraId="5F63F72D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</w:tcPr>
          <w:p w14:paraId="190E73DC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76" w:type="dxa"/>
            <w:gridSpan w:val="3"/>
          </w:tcPr>
          <w:p w14:paraId="5A7F71B9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75" w:type="dxa"/>
            <w:gridSpan w:val="2"/>
          </w:tcPr>
          <w:p w14:paraId="663AA5E3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gridSpan w:val="2"/>
            <w:tcBorders>
              <w:right w:val="single" w:sz="4" w:space="0" w:color="A6A6A6" w:themeColor="background1" w:themeShade="A6"/>
            </w:tcBorders>
          </w:tcPr>
          <w:p w14:paraId="72FAF3F1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single" w:sz="4" w:space="0" w:color="A6A6A6" w:themeColor="background1" w:themeShade="A6"/>
              <w:right w:val="single" w:sz="4" w:space="0" w:color="A6A6A6"/>
            </w:tcBorders>
          </w:tcPr>
          <w:p w14:paraId="206D55C5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>
              <w:rPr>
                <w:noProof/>
              </w:rPr>
              <w:drawing>
                <wp:inline distT="0" distB="0" distL="0" distR="0" wp14:anchorId="676B5709" wp14:editId="1BF6E21E">
                  <wp:extent cx="207721" cy="161290"/>
                  <wp:effectExtent l="0" t="0" r="1905" b="0"/>
                  <wp:docPr id="15753" name="Grafik 15753" descr="Ku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Cow.sv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rcRect t="10588" b="11765"/>
                          <a:stretch/>
                        </pic:blipFill>
                        <pic:spPr bwMode="auto">
                          <a:xfrm>
                            <a:off x="0" y="0"/>
                            <a:ext cx="211896" cy="16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D802BBA" w14:textId="77777777" w:rsidR="003B5C7E" w:rsidRPr="003A36E6" w:rsidRDefault="003B5C7E" w:rsidP="00DE0900">
            <w:pPr>
              <w:pStyle w:val="berschrift2"/>
              <w:ind w:left="0" w:firstLine="0"/>
              <w:jc w:val="center"/>
              <w:rPr>
                <w:color w:val="0D0D0D" w:themeColor="text1" w:themeTint="F2"/>
              </w:rPr>
            </w:pPr>
            <w:r w:rsidRPr="009E1726">
              <w:rPr>
                <w:b w:val="0"/>
                <w:color w:val="0D0D0D" w:themeColor="text1" w:themeTint="F2"/>
                <w:sz w:val="16"/>
              </w:rPr>
              <w:t>Anzahl Kühe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91A4B25" w14:textId="77777777" w:rsidR="003B5C7E" w:rsidRPr="009E1726" w:rsidRDefault="003B5C7E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6"/>
              </w:rPr>
            </w:pPr>
            <w:r w:rsidRPr="009E1726">
              <w:rPr>
                <w:b w:val="0"/>
                <w:color w:val="0D0D0D" w:themeColor="text1" w:themeTint="F2"/>
                <w:sz w:val="16"/>
              </w:rPr>
              <w:t>Milch</w:t>
            </w:r>
          </w:p>
          <w:p w14:paraId="60C1BCB5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 w:rsidRPr="009E1726">
              <w:rPr>
                <w:b w:val="0"/>
                <w:color w:val="0D0D0D" w:themeColor="text1" w:themeTint="F2"/>
                <w:sz w:val="16"/>
              </w:rPr>
              <w:t>(in l)</w:t>
            </w:r>
          </w:p>
        </w:tc>
        <w:tc>
          <w:tcPr>
            <w:tcW w:w="337" w:type="dxa"/>
            <w:gridSpan w:val="2"/>
            <w:tcBorders>
              <w:left w:val="single" w:sz="4" w:space="0" w:color="A6A6A6"/>
            </w:tcBorders>
          </w:tcPr>
          <w:p w14:paraId="037145AC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</w:tcPr>
          <w:p w14:paraId="2B8A89C3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75" w:type="dxa"/>
            <w:gridSpan w:val="4"/>
          </w:tcPr>
          <w:p w14:paraId="7CD3D31B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76" w:type="dxa"/>
            <w:gridSpan w:val="2"/>
          </w:tcPr>
          <w:p w14:paraId="6556A7C5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</w:tcPr>
          <w:p w14:paraId="486F1F3C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</w:tr>
      <w:tr w:rsidR="003B5C7E" w14:paraId="0C8386BD" w14:textId="77777777" w:rsidTr="003B5C7E">
        <w:trPr>
          <w:trHeight w:val="34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3BC17E23" w14:textId="77777777" w:rsidR="003B5C7E" w:rsidRPr="003A36E6" w:rsidRDefault="003B5C7E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0910C801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  <w:tcBorders>
              <w:right w:val="single" w:sz="4" w:space="0" w:color="A6A6A6"/>
            </w:tcBorders>
          </w:tcPr>
          <w:p w14:paraId="63D5862F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:7</w:t>
            </w:r>
          </w:p>
        </w:tc>
        <w:tc>
          <w:tcPr>
            <w:tcW w:w="67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1899F48" w14:textId="77777777" w:rsidR="003B5C7E" w:rsidRPr="00527D34" w:rsidRDefault="003B5C7E" w:rsidP="00287BF8">
            <w:pPr>
              <w:pStyle w:val="Handschrift"/>
              <w:jc w:val="center"/>
            </w:pPr>
            <w:r w:rsidRPr="00527D34">
              <w:t>7</w:t>
            </w:r>
          </w:p>
        </w:tc>
        <w:tc>
          <w:tcPr>
            <w:tcW w:w="67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7B03757" w14:textId="77777777" w:rsidR="003B5C7E" w:rsidRPr="00527D34" w:rsidRDefault="003B5C7E" w:rsidP="00287BF8">
            <w:pPr>
              <w:pStyle w:val="Handschrift"/>
              <w:jc w:val="center"/>
            </w:pPr>
            <w:r w:rsidRPr="00527D34">
              <w:t>350</w:t>
            </w:r>
          </w:p>
        </w:tc>
        <w:tc>
          <w:tcPr>
            <w:tcW w:w="339" w:type="dxa"/>
            <w:gridSpan w:val="2"/>
            <w:tcBorders>
              <w:left w:val="single" w:sz="4" w:space="0" w:color="A6A6A6"/>
            </w:tcBorders>
          </w:tcPr>
          <w:p w14:paraId="6E47E88F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:7</w:t>
            </w:r>
          </w:p>
        </w:tc>
        <w:tc>
          <w:tcPr>
            <w:tcW w:w="338" w:type="dxa"/>
          </w:tcPr>
          <w:p w14:paraId="57B19BA0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76" w:type="dxa"/>
            <w:gridSpan w:val="3"/>
          </w:tcPr>
          <w:p w14:paraId="53AC35B2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75" w:type="dxa"/>
            <w:gridSpan w:val="2"/>
          </w:tcPr>
          <w:p w14:paraId="1094CF13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gridSpan w:val="2"/>
            <w:tcBorders>
              <w:right w:val="single" w:sz="4" w:space="0" w:color="A6A6A6" w:themeColor="background1" w:themeShade="A6"/>
            </w:tcBorders>
          </w:tcPr>
          <w:p w14:paraId="37D8C479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single" w:sz="4" w:space="0" w:color="A6A6A6" w:themeColor="background1" w:themeShade="A6"/>
              <w:right w:val="single" w:sz="4" w:space="0" w:color="A6A6A6"/>
            </w:tcBorders>
          </w:tcPr>
          <w:p w14:paraId="11F6351E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:7</w:t>
            </w:r>
          </w:p>
        </w:tc>
        <w:tc>
          <w:tcPr>
            <w:tcW w:w="675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D608D9A" w14:textId="77777777" w:rsidR="003B5C7E" w:rsidRPr="003A36E6" w:rsidRDefault="003B5C7E" w:rsidP="00287BF8">
            <w:pPr>
              <w:pStyle w:val="Handschrift"/>
              <w:jc w:val="center"/>
            </w:pPr>
            <w:r w:rsidRPr="00527D34">
              <w:t>7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C250E48" w14:textId="77777777" w:rsidR="003B5C7E" w:rsidRPr="003A36E6" w:rsidRDefault="003B5C7E" w:rsidP="00287BF8">
            <w:pPr>
              <w:pStyle w:val="Handschrift"/>
              <w:jc w:val="center"/>
            </w:pPr>
            <w:r>
              <w:t>297,5</w:t>
            </w:r>
          </w:p>
        </w:tc>
        <w:tc>
          <w:tcPr>
            <w:tcW w:w="337" w:type="dxa"/>
            <w:gridSpan w:val="2"/>
            <w:tcBorders>
              <w:left w:val="single" w:sz="4" w:space="0" w:color="A6A6A6"/>
            </w:tcBorders>
          </w:tcPr>
          <w:p w14:paraId="64A1C8FB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:7</w:t>
            </w:r>
          </w:p>
        </w:tc>
        <w:tc>
          <w:tcPr>
            <w:tcW w:w="338" w:type="dxa"/>
          </w:tcPr>
          <w:p w14:paraId="2DA82385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75" w:type="dxa"/>
            <w:gridSpan w:val="4"/>
          </w:tcPr>
          <w:p w14:paraId="26677318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76" w:type="dxa"/>
            <w:gridSpan w:val="2"/>
          </w:tcPr>
          <w:p w14:paraId="69B72806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</w:tcPr>
          <w:p w14:paraId="328752E2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</w:tr>
      <w:tr w:rsidR="003B5C7E" w14:paraId="3CDF7C8C" w14:textId="77777777" w:rsidTr="003B5C7E">
        <w:trPr>
          <w:trHeight w:val="34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2CD4C3F2" w14:textId="77777777" w:rsidR="003B5C7E" w:rsidRPr="003A36E6" w:rsidRDefault="003B5C7E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796DF919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  <w:tcBorders>
              <w:right w:val="single" w:sz="4" w:space="0" w:color="A6A6A6"/>
            </w:tcBorders>
          </w:tcPr>
          <w:p w14:paraId="0AFA1A4A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12</w:t>
            </w:r>
          </w:p>
        </w:tc>
        <w:tc>
          <w:tcPr>
            <w:tcW w:w="67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7CF3311" w14:textId="77777777" w:rsidR="003B5C7E" w:rsidRPr="00527D34" w:rsidRDefault="003B5C7E" w:rsidP="00287BF8">
            <w:pPr>
              <w:pStyle w:val="Handschrift"/>
              <w:jc w:val="center"/>
            </w:pPr>
            <w:r w:rsidRPr="00CB57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41024" behindDoc="0" locked="0" layoutInCell="1" allowOverlap="1" wp14:anchorId="694D5750" wp14:editId="571B7DAA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-121285</wp:posOffset>
                      </wp:positionV>
                      <wp:extent cx="98425" cy="218440"/>
                      <wp:effectExtent l="0" t="0" r="15875" b="10160"/>
                      <wp:wrapNone/>
                      <wp:docPr id="1562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636D021" id="Pfeil: nach rechts gekrümmt 59" o:spid="_x0000_s1026" type="#_x0000_t102" style="position:absolute;margin-left:1.3pt;margin-top:-9.55pt;width:7.75pt;height:17.2pt;z-index:2534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" adj="16734,20384,16200" fillcolor="#a5a5a5 [2092]" strokecolor="#a5a5a5 [2092]" strokeweight="2pt"/>
                  </w:pict>
                </mc:Fallback>
              </mc:AlternateContent>
            </w:r>
            <w:r w:rsidRPr="00527D34">
              <w:t>1</w:t>
            </w:r>
          </w:p>
        </w:tc>
        <w:tc>
          <w:tcPr>
            <w:tcW w:w="67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2E6F722" w14:textId="77777777" w:rsidR="003B5C7E" w:rsidRPr="00527D34" w:rsidRDefault="003B5C7E" w:rsidP="00287BF8">
            <w:pPr>
              <w:pStyle w:val="Handschrift"/>
              <w:jc w:val="center"/>
            </w:pPr>
            <w:r w:rsidRPr="00BE4A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 wp14:anchorId="54B0C849" wp14:editId="1D007715">
                      <wp:simplePos x="0" y="0"/>
                      <wp:positionH relativeFrom="column">
                        <wp:posOffset>365125</wp:posOffset>
                      </wp:positionH>
                      <wp:positionV relativeFrom="paragraph">
                        <wp:posOffset>-139065</wp:posOffset>
                      </wp:positionV>
                      <wp:extent cx="76200" cy="209550"/>
                      <wp:effectExtent l="0" t="0" r="19050" b="19050"/>
                      <wp:wrapNone/>
                      <wp:docPr id="1562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F0B1F4E" id="Pfeil: nach rechts gekrümmt 59" o:spid="_x0000_s1026" type="#_x0000_t102" style="position:absolute;margin-left:28.75pt;margin-top:-10.95pt;width:6pt;height:16.5pt;flip:x;z-index:2534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" adj="17673,20618,16200" fillcolor="#a5a5a5 [2092]" strokecolor="#a5a5a5 [2092]" strokeweight="2pt"/>
                  </w:pict>
                </mc:Fallback>
              </mc:AlternateContent>
            </w:r>
            <w:r w:rsidRPr="00527D34">
              <w:t>50</w:t>
            </w:r>
          </w:p>
        </w:tc>
        <w:tc>
          <w:tcPr>
            <w:tcW w:w="339" w:type="dxa"/>
            <w:gridSpan w:val="2"/>
            <w:tcBorders>
              <w:left w:val="single" w:sz="4" w:space="0" w:color="A6A6A6"/>
            </w:tcBorders>
          </w:tcPr>
          <w:p w14:paraId="11A392AB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12</w:t>
            </w:r>
          </w:p>
        </w:tc>
        <w:tc>
          <w:tcPr>
            <w:tcW w:w="338" w:type="dxa"/>
          </w:tcPr>
          <w:p w14:paraId="4B3E7041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76" w:type="dxa"/>
            <w:gridSpan w:val="3"/>
          </w:tcPr>
          <w:p w14:paraId="3565480D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75" w:type="dxa"/>
            <w:gridSpan w:val="2"/>
          </w:tcPr>
          <w:p w14:paraId="0989FDC8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gridSpan w:val="2"/>
            <w:tcBorders>
              <w:right w:val="single" w:sz="4" w:space="0" w:color="A6A6A6" w:themeColor="background1" w:themeShade="A6"/>
            </w:tcBorders>
          </w:tcPr>
          <w:p w14:paraId="0DD99A15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single" w:sz="4" w:space="0" w:color="A6A6A6" w:themeColor="background1" w:themeShade="A6"/>
              <w:right w:val="single" w:sz="4" w:space="0" w:color="A6A6A6"/>
            </w:tcBorders>
          </w:tcPr>
          <w:p w14:paraId="6FF8C27C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12</w:t>
            </w:r>
          </w:p>
        </w:tc>
        <w:tc>
          <w:tcPr>
            <w:tcW w:w="675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54A0B5B" w14:textId="77777777" w:rsidR="003B5C7E" w:rsidRPr="003A36E6" w:rsidRDefault="003B5C7E" w:rsidP="00287BF8">
            <w:pPr>
              <w:pStyle w:val="Handschrift"/>
              <w:jc w:val="center"/>
            </w:pPr>
            <w:r w:rsidRPr="00CB57F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442048" behindDoc="0" locked="0" layoutInCell="1" allowOverlap="1" wp14:anchorId="35E51CF2" wp14:editId="31945239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-133350</wp:posOffset>
                      </wp:positionV>
                      <wp:extent cx="98425" cy="218440"/>
                      <wp:effectExtent l="0" t="0" r="15875" b="10160"/>
                      <wp:wrapNone/>
                      <wp:docPr id="1562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FD24A78" id="Pfeil: nach rechts gekrümmt 59" o:spid="_x0000_s1026" type="#_x0000_t102" style="position:absolute;margin-left:1.05pt;margin-top:-10.5pt;width:7.75pt;height:17.2pt;z-index:2534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" adj="16734,20384,16200" fillcolor="#a5a5a5 [2092]" strokecolor="#a5a5a5 [2092]" strokeweight="2pt"/>
                  </w:pict>
                </mc:Fallback>
              </mc:AlternateContent>
            </w:r>
            <w:r w:rsidRPr="00527D34">
              <w:t>1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4A262B8" w14:textId="77777777" w:rsidR="003B5C7E" w:rsidRPr="003A36E6" w:rsidRDefault="003B5C7E" w:rsidP="00287BF8">
            <w:pPr>
              <w:pStyle w:val="Handschrift"/>
              <w:jc w:val="center"/>
            </w:pPr>
            <w:r>
              <w:t>42,5</w:t>
            </w:r>
          </w:p>
        </w:tc>
        <w:tc>
          <w:tcPr>
            <w:tcW w:w="337" w:type="dxa"/>
            <w:gridSpan w:val="2"/>
            <w:tcBorders>
              <w:left w:val="single" w:sz="4" w:space="0" w:color="A6A6A6"/>
            </w:tcBorders>
          </w:tcPr>
          <w:p w14:paraId="14B223AF" w14:textId="77777777" w:rsidR="003B5C7E" w:rsidRPr="00287BF8" w:rsidRDefault="003B5C7E" w:rsidP="00DE0900">
            <w:pPr>
              <w:pStyle w:val="berschrift2"/>
              <w:jc w:val="center"/>
              <w:rPr>
                <w:rFonts w:ascii="Comic Sans MS" w:hAnsi="Comic Sans MS"/>
                <w:color w:val="548DD4" w:themeColor="text2" w:themeTint="99"/>
                <w:sz w:val="15"/>
                <w:szCs w:val="15"/>
              </w:rPr>
            </w:pPr>
            <w:r w:rsidRPr="00287BF8">
              <w:rPr>
                <w:rFonts w:ascii="Comic Sans MS" w:hAnsi="Comic Sans MS"/>
                <w:noProof/>
                <w:color w:val="548DD4" w:themeColor="text2" w:themeTint="99"/>
                <w:sz w:val="15"/>
                <w:szCs w:val="15"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2223142C" wp14:editId="36C9B00E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-215900</wp:posOffset>
                      </wp:positionV>
                      <wp:extent cx="76200" cy="209550"/>
                      <wp:effectExtent l="0" t="0" r="19050" b="19050"/>
                      <wp:wrapNone/>
                      <wp:docPr id="1563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FFFC2F5" id="Pfeil: nach rechts gekrümmt 59" o:spid="_x0000_s1026" type="#_x0000_t102" style="position:absolute;margin-left:-2.55pt;margin-top:-17pt;width:6pt;height:16.5pt;flip:x;z-index:2534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" adj="17673,20618,16200" fillcolor="#a5a5a5 [2092]" strokecolor="#a5a5a5 [2092]" strokeweight="2pt"/>
                  </w:pict>
                </mc:Fallback>
              </mc:AlternateContent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sym w:font="Symbol" w:char="F0D7"/>
            </w:r>
            <w:r w:rsidRPr="00287BF8">
              <w:rPr>
                <w:rFonts w:ascii="Comic Sans MS" w:hAnsi="Comic Sans MS"/>
                <w:b w:val="0"/>
                <w:color w:val="548DD4" w:themeColor="text2" w:themeTint="99"/>
                <w:sz w:val="15"/>
                <w:szCs w:val="15"/>
              </w:rPr>
              <w:t>12</w:t>
            </w:r>
          </w:p>
        </w:tc>
        <w:tc>
          <w:tcPr>
            <w:tcW w:w="338" w:type="dxa"/>
          </w:tcPr>
          <w:p w14:paraId="110FA75A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75" w:type="dxa"/>
            <w:gridSpan w:val="4"/>
          </w:tcPr>
          <w:p w14:paraId="2093D2B5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76" w:type="dxa"/>
            <w:gridSpan w:val="2"/>
          </w:tcPr>
          <w:p w14:paraId="62072745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</w:tcPr>
          <w:p w14:paraId="477A60C7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</w:tr>
      <w:tr w:rsidR="003B5C7E" w14:paraId="03084365" w14:textId="77777777" w:rsidTr="003B5C7E">
        <w:trPr>
          <w:trHeight w:val="340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64B9E0EC" w14:textId="77777777" w:rsidR="003B5C7E" w:rsidRPr="003A36E6" w:rsidRDefault="003B5C7E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79" w:type="dxa"/>
          </w:tcPr>
          <w:p w14:paraId="49F6A450" w14:textId="77777777" w:rsidR="003B5C7E" w:rsidRPr="003A36E6" w:rsidRDefault="003B5C7E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338" w:type="dxa"/>
            <w:tcBorders>
              <w:right w:val="single" w:sz="4" w:space="0" w:color="A6A6A6"/>
            </w:tcBorders>
          </w:tcPr>
          <w:p w14:paraId="160A5E17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78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6C867B5" w14:textId="77777777" w:rsidR="003B5C7E" w:rsidRPr="00527D34" w:rsidRDefault="003B5C7E" w:rsidP="00287BF8">
            <w:pPr>
              <w:pStyle w:val="Handschrift"/>
              <w:jc w:val="center"/>
            </w:pPr>
            <w:r w:rsidRPr="00CB57F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 wp14:anchorId="7273DB48" wp14:editId="61B03CF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-81915</wp:posOffset>
                      </wp:positionV>
                      <wp:extent cx="107950" cy="171450"/>
                      <wp:effectExtent l="0" t="0" r="25400" b="19050"/>
                      <wp:wrapNone/>
                      <wp:docPr id="1563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714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83FFF81" id="Pfeil: nach rechts gekrümmt 59" o:spid="_x0000_s1026" type="#_x0000_t102" style="position:absolute;margin-left:.15pt;margin-top:-6.45pt;width:8.5pt;height:13.5pt;z-index:2534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" adj="14800,19900,16200" fillcolor="#a5a5a5 [2092]" strokecolor="#a5a5a5 [2092]" strokeweight="2pt"/>
                  </w:pict>
                </mc:Fallback>
              </mc:AlternateContent>
            </w:r>
            <w:r w:rsidRPr="00527D34">
              <w:t>12</w:t>
            </w:r>
          </w:p>
        </w:tc>
        <w:tc>
          <w:tcPr>
            <w:tcW w:w="67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13F4BF0" w14:textId="77777777" w:rsidR="003B5C7E" w:rsidRPr="00527D34" w:rsidRDefault="003B5C7E" w:rsidP="00287BF8">
            <w:pPr>
              <w:pStyle w:val="Handschrift"/>
              <w:jc w:val="center"/>
            </w:pPr>
            <w:r w:rsidRPr="00BE4A0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 wp14:anchorId="411F811C" wp14:editId="70A8DD8B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-104140</wp:posOffset>
                      </wp:positionV>
                      <wp:extent cx="76200" cy="209550"/>
                      <wp:effectExtent l="0" t="0" r="19050" b="19050"/>
                      <wp:wrapNone/>
                      <wp:docPr id="1563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8A2C1DC" id="Pfeil: nach rechts gekrümmt 59" o:spid="_x0000_s1026" type="#_x0000_t102" style="position:absolute;margin-left:28.15pt;margin-top:-8.2pt;width:6pt;height:16.5pt;flip:x;z-index:2534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" adj="17673,20618,16200" fillcolor="#a5a5a5 [2092]" strokecolor="#a5a5a5 [2092]" strokeweight="2pt"/>
                  </w:pict>
                </mc:Fallback>
              </mc:AlternateContent>
            </w:r>
            <w:r w:rsidRPr="00527D34">
              <w:t>600</w:t>
            </w:r>
          </w:p>
        </w:tc>
        <w:tc>
          <w:tcPr>
            <w:tcW w:w="339" w:type="dxa"/>
            <w:gridSpan w:val="2"/>
            <w:tcBorders>
              <w:left w:val="single" w:sz="4" w:space="0" w:color="A6A6A6"/>
            </w:tcBorders>
          </w:tcPr>
          <w:p w14:paraId="24513771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</w:tcPr>
          <w:p w14:paraId="5AC8AA43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76" w:type="dxa"/>
            <w:gridSpan w:val="3"/>
          </w:tcPr>
          <w:p w14:paraId="5F38BFBA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75" w:type="dxa"/>
            <w:gridSpan w:val="2"/>
          </w:tcPr>
          <w:p w14:paraId="1F203849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gridSpan w:val="2"/>
            <w:tcBorders>
              <w:right w:val="single" w:sz="4" w:space="0" w:color="A6A6A6" w:themeColor="background1" w:themeShade="A6"/>
            </w:tcBorders>
          </w:tcPr>
          <w:p w14:paraId="321C09B5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  <w:tcBorders>
              <w:left w:val="single" w:sz="4" w:space="0" w:color="A6A6A6" w:themeColor="background1" w:themeShade="A6"/>
              <w:right w:val="single" w:sz="4" w:space="0" w:color="A6A6A6"/>
            </w:tcBorders>
          </w:tcPr>
          <w:p w14:paraId="78AD3FA4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75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96F5D15" w14:textId="77777777" w:rsidR="003B5C7E" w:rsidRPr="003A36E6" w:rsidRDefault="003B5C7E" w:rsidP="00287BF8">
            <w:pPr>
              <w:pStyle w:val="Handschrift"/>
              <w:jc w:val="center"/>
            </w:pPr>
            <w:r w:rsidRPr="00CB57F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19481D8D" wp14:editId="7EA26E07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-86995</wp:posOffset>
                      </wp:positionV>
                      <wp:extent cx="107950" cy="171450"/>
                      <wp:effectExtent l="0" t="0" r="25400" b="19050"/>
                      <wp:wrapNone/>
                      <wp:docPr id="1563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1714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8B8CE9B" id="Pfeil: nach rechts gekrümmt 59" o:spid="_x0000_s1026" type="#_x0000_t102" style="position:absolute;margin-left:.6pt;margin-top:-6.85pt;width:8.5pt;height:13.5pt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" adj="14800,19900,16200" fillcolor="#a5a5a5 [2092]" strokecolor="#a5a5a5 [2092]" strokeweight="2pt"/>
                  </w:pict>
                </mc:Fallback>
              </mc:AlternateContent>
            </w:r>
            <w:r w:rsidRPr="00527D34">
              <w:t>12</w:t>
            </w:r>
          </w:p>
        </w:tc>
        <w:tc>
          <w:tcPr>
            <w:tcW w:w="676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052B4B0" w14:textId="77777777" w:rsidR="003B5C7E" w:rsidRPr="003A36E6" w:rsidRDefault="003B5C7E" w:rsidP="00287BF8">
            <w:pPr>
              <w:pStyle w:val="Handschrift"/>
              <w:jc w:val="center"/>
            </w:pPr>
            <w:r>
              <w:t>510</w:t>
            </w:r>
          </w:p>
        </w:tc>
        <w:tc>
          <w:tcPr>
            <w:tcW w:w="337" w:type="dxa"/>
            <w:gridSpan w:val="2"/>
            <w:tcBorders>
              <w:left w:val="single" w:sz="4" w:space="0" w:color="A6A6A6"/>
            </w:tcBorders>
          </w:tcPr>
          <w:p w14:paraId="6FEA9768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 w:rsidRPr="00BE4A02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38641182" wp14:editId="72007194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-98425</wp:posOffset>
                      </wp:positionV>
                      <wp:extent cx="76200" cy="209550"/>
                      <wp:effectExtent l="0" t="0" r="19050" b="19050"/>
                      <wp:wrapNone/>
                      <wp:docPr id="1563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95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31C2486" id="Pfeil: nach rechts gekrümmt 59" o:spid="_x0000_s1026" type="#_x0000_t102" style="position:absolute;margin-left:-1.95pt;margin-top:-7.75pt;width:6pt;height:16.5pt;flip:x;z-index:2534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" adj="17673,20618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338" w:type="dxa"/>
          </w:tcPr>
          <w:p w14:paraId="15BF57F6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75" w:type="dxa"/>
            <w:gridSpan w:val="4"/>
          </w:tcPr>
          <w:p w14:paraId="689E307D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676" w:type="dxa"/>
            <w:gridSpan w:val="2"/>
          </w:tcPr>
          <w:p w14:paraId="17B70720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38" w:type="dxa"/>
          </w:tcPr>
          <w:p w14:paraId="639916B0" w14:textId="77777777" w:rsidR="003B5C7E" w:rsidRPr="003A36E6" w:rsidRDefault="003B5C7E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</w:tr>
      <w:tr w:rsidR="00DE0900" w14:paraId="27D1A50F" w14:textId="77777777" w:rsidTr="00DE0900">
        <w:trPr>
          <w:trHeight w:val="420"/>
        </w:trPr>
        <w:tc>
          <w:tcPr>
            <w:tcW w:w="686" w:type="dxa"/>
          </w:tcPr>
          <w:p w14:paraId="0D91602E" w14:textId="77777777" w:rsidR="00DE0900" w:rsidRDefault="00DE0900" w:rsidP="00DE0900">
            <w:pPr>
              <w:pStyle w:val="berschrift2"/>
            </w:pPr>
            <w:r>
              <w:lastRenderedPageBreak/>
              <w:t>8</w:t>
            </w:r>
          </w:p>
        </w:tc>
        <w:tc>
          <w:tcPr>
            <w:tcW w:w="7252" w:type="dxa"/>
            <w:gridSpan w:val="28"/>
          </w:tcPr>
          <w:p w14:paraId="1D2370FF" w14:textId="77777777" w:rsidR="00DE0900" w:rsidRPr="006269F6" w:rsidRDefault="00DE0900" w:rsidP="00DE0900">
            <w:pPr>
              <w:pStyle w:val="berschrift2"/>
            </w:pPr>
            <w:r>
              <w:t>Käse kaufen – was gehört wohin?</w:t>
            </w:r>
          </w:p>
        </w:tc>
        <w:tc>
          <w:tcPr>
            <w:tcW w:w="1139" w:type="dxa"/>
            <w:gridSpan w:val="5"/>
          </w:tcPr>
          <w:p w14:paraId="73B2A786" w14:textId="77777777" w:rsidR="00DE0900" w:rsidRDefault="00DE0900" w:rsidP="00DE0900">
            <w:pPr>
              <w:pStyle w:val="berschrift2"/>
            </w:pPr>
          </w:p>
        </w:tc>
      </w:tr>
      <w:tr w:rsidR="00DE0900" w14:paraId="6D01F0ED" w14:textId="77777777" w:rsidTr="00DE0900">
        <w:trPr>
          <w:trHeight w:val="816"/>
        </w:trPr>
        <w:tc>
          <w:tcPr>
            <w:tcW w:w="686" w:type="dxa"/>
          </w:tcPr>
          <w:p w14:paraId="30B60126" w14:textId="77777777" w:rsidR="00DE0900" w:rsidRDefault="00DE0900" w:rsidP="00DE0900">
            <w:pPr>
              <w:jc w:val="left"/>
            </w:pPr>
          </w:p>
        </w:tc>
        <w:tc>
          <w:tcPr>
            <w:tcW w:w="278" w:type="dxa"/>
          </w:tcPr>
          <w:p w14:paraId="5156DA55" w14:textId="77777777" w:rsidR="00DE0900" w:rsidRDefault="00DE0900" w:rsidP="00DE0900">
            <w:pPr>
              <w:pStyle w:val="berschrift2"/>
            </w:pPr>
            <w:r>
              <w:t>a)</w:t>
            </w:r>
          </w:p>
          <w:p w14:paraId="0C02CC51" w14:textId="77777777" w:rsidR="00DE0900" w:rsidRDefault="00DE0900" w:rsidP="00DE0900">
            <w:pPr>
              <w:pStyle w:val="berschrift2"/>
              <w:ind w:left="0" w:firstLine="0"/>
            </w:pPr>
          </w:p>
        </w:tc>
        <w:tc>
          <w:tcPr>
            <w:tcW w:w="8113" w:type="dxa"/>
            <w:gridSpan w:val="32"/>
          </w:tcPr>
          <w:p w14:paraId="6265064E" w14:textId="77777777" w:rsidR="00DE0900" w:rsidRDefault="00DE0900" w:rsidP="00DE0900">
            <w:pPr>
              <w:ind w:left="360" w:hanging="360"/>
              <w:jc w:val="left"/>
            </w:pPr>
            <w:r>
              <w:t>Löse die folgenden Aufgaben</w:t>
            </w:r>
            <w:r w:rsidRPr="009A2330">
              <w:t xml:space="preserve">. </w:t>
            </w:r>
            <w:r>
              <w:t xml:space="preserve">Wo steht Euro in der Tabelle? Wo steht Gramm in der Tabelle? </w:t>
            </w:r>
          </w:p>
          <w:p w14:paraId="58AFD818" w14:textId="77777777" w:rsidR="00DE0900" w:rsidRPr="006269F6" w:rsidRDefault="00DE0900" w:rsidP="00DE0900">
            <w:pPr>
              <w:spacing w:before="120"/>
              <w:ind w:left="357" w:hanging="357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98688" behindDoc="0" locked="0" layoutInCell="1" allowOverlap="1" wp14:anchorId="1612344D" wp14:editId="536D396D">
                      <wp:simplePos x="0" y="0"/>
                      <wp:positionH relativeFrom="column">
                        <wp:posOffset>4532208</wp:posOffset>
                      </wp:positionH>
                      <wp:positionV relativeFrom="paragraph">
                        <wp:posOffset>271330</wp:posOffset>
                      </wp:positionV>
                      <wp:extent cx="694690" cy="590550"/>
                      <wp:effectExtent l="0" t="0" r="0" b="0"/>
                      <wp:wrapNone/>
                      <wp:docPr id="15635" name="Gruppieren 156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4690" cy="590550"/>
                                <a:chOff x="0" y="-1"/>
                                <a:chExt cx="2124075" cy="212407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36" name="Grafik 15636" descr="Kuchenstück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-1"/>
                                  <a:ext cx="2124075" cy="2124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15637" name="Gruppieren 15637"/>
                              <wpg:cNvGrpSpPr/>
                              <wpg:grpSpPr>
                                <a:xfrm>
                                  <a:off x="381000" y="352425"/>
                                  <a:ext cx="1419225" cy="1562100"/>
                                  <a:chOff x="0" y="0"/>
                                  <a:chExt cx="1419225" cy="1562100"/>
                                </a:xfrm>
                              </wpg:grpSpPr>
                              <wpg:grpSp>
                                <wpg:cNvPr id="15638" name="Gruppieren 15638"/>
                                <wpg:cNvGrpSpPr/>
                                <wpg:grpSpPr>
                                  <a:xfrm>
                                    <a:off x="0" y="95250"/>
                                    <a:ext cx="1352550" cy="1466850"/>
                                    <a:chOff x="0" y="0"/>
                                    <a:chExt cx="1352550" cy="1466850"/>
                                  </a:xfrm>
                                </wpg:grpSpPr>
                                <wps:wsp>
                                  <wps:cNvPr id="15639" name="Parallelogramm 15639"/>
                                  <wps:cNvSpPr/>
                                  <wps:spPr>
                                    <a:xfrm rot="16200000">
                                      <a:off x="-19050" y="95250"/>
                                      <a:ext cx="1409700" cy="1333500"/>
                                    </a:xfrm>
                                    <a:prstGeom prst="parallelogram">
                                      <a:avLst>
                                        <a:gd name="adj" fmla="val 42381"/>
                                      </a:avLst>
                                    </a:prstGeom>
                                    <a:solidFill>
                                      <a:schemeClr val="tx1">
                                        <a:lumMod val="95000"/>
                                        <a:lumOff val="5000"/>
                                      </a:schemeClr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40" name="Gerader Verbinder 530"/>
                                  <wps:cNvCnPr/>
                                  <wps:spPr>
                                    <a:xfrm>
                                      <a:off x="0" y="0"/>
                                      <a:ext cx="1352550" cy="600075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5641" name="Ellipse 532"/>
                                <wps:cNvSpPr/>
                                <wps:spPr>
                                  <a:xfrm>
                                    <a:off x="161925" y="323850"/>
                                    <a:ext cx="142875" cy="1809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42" name="Ellipse 533"/>
                                <wps:cNvSpPr/>
                                <wps:spPr>
                                  <a:xfrm>
                                    <a:off x="1276350" y="866775"/>
                                    <a:ext cx="142875" cy="1809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43" name="Ellipse 534"/>
                                <wps:cNvSpPr/>
                                <wps:spPr>
                                  <a:xfrm>
                                    <a:off x="295275" y="762000"/>
                                    <a:ext cx="142875" cy="1809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44" name="Ellipse 535"/>
                                <wps:cNvSpPr/>
                                <wps:spPr>
                                  <a:xfrm>
                                    <a:off x="1019175" y="0"/>
                                    <a:ext cx="171450" cy="19050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45" name="Ellipse 536"/>
                                <wps:cNvSpPr/>
                                <wps:spPr>
                                  <a:xfrm>
                                    <a:off x="561975" y="1123950"/>
                                    <a:ext cx="238125" cy="2190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46" name="Ellipse 537"/>
                                <wps:cNvSpPr/>
                                <wps:spPr>
                                  <a:xfrm>
                                    <a:off x="923925" y="742950"/>
                                    <a:ext cx="142875" cy="1809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47" name="Ellipse 538"/>
                                <wps:cNvSpPr/>
                                <wps:spPr>
                                  <a:xfrm>
                                    <a:off x="571500" y="47625"/>
                                    <a:ext cx="142875" cy="1809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group w14:anchorId="28B1CF87" id="Gruppieren 15635" o:spid="_x0000_s1026" style="position:absolute;margin-left:356.85pt;margin-top:21.35pt;width:54.7pt;height:46.5pt;z-index:253298688" coordorigin="" coordsize="21240,2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5636" o:spid="_x0000_s1027" type="#_x0000_t75" alt="Kuchenstück" style="position:absolute;width:21240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">
                        <v:imagedata r:id="rId41" o:title="Kuchenstück"/>
                      </v:shape>
                      <v:group id="Gruppieren 15637" o:spid="_x0000_s1028" style="position:absolute;left:3810;top:3524;width:14192;height:15621" coordsize="14192,1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">
                        <v:group id="Gruppieren 15638" o:spid="_x0000_s1029" style="position:absolute;top:952;width:13525;height:14669" coordsize="13525,1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">
                          <v:shapetype id="_x0000_t7" coordsize="21600,21600" o:spt="7" adj="5400" path="m@0,l,21600@1,21600,21600,xe">
                            <v:stroke joinstyle="miter"/>
                            <v:formulas>
                              <v:f eqn="val #0"/>
                              <v:f eqn="sum width 0 #0"/>
                              <v:f eqn="prod #0 1 2"/>
                              <v:f eqn="sum width 0 @2"/>
                              <v:f eqn="mid #0 width"/>
                              <v:f eqn="mid @1 0"/>
                              <v:f eqn="prod height width #0"/>
                              <v:f eqn="prod @6 1 2"/>
                              <v:f eqn="sum height 0 @7"/>
                              <v:f eqn="prod width 1 2"/>
                              <v:f eqn="sum #0 0 @9"/>
                              <v:f eqn="if @10 @8 0"/>
                              <v:f eqn="if @10 @7 height"/>
                            </v:formulas>
                            <v:path gradientshapeok="t" o:connecttype="custom" o:connectlocs="@4,0;10800,@11;@3,10800;@5,21600;10800,@12;@2,10800" textboxrect="1800,1800,19800,19800;8100,8100,13500,13500;10800,10800,10800,10800"/>
                            <v:handles>
                              <v:h position="#0,topLeft" xrange="0,21600"/>
                            </v:handles>
                          </v:shapetype>
                          <v:shape id="Parallelogramm 15639" o:spid="_x0000_s1030" type="#_x0000_t7" style="position:absolute;left:-191;top:952;width:14097;height:1333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" adj="8659" fillcolor="#0d0d0d [3069]" strokecolor="black [3213]" strokeweight="2pt"/>
                          <v:line id="Gerader Verbinder 530" o:spid="_x0000_s1031" style="position:absolute;visibility:visible;mso-wrap-style:square" from="0,0" to="13525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" strokecolor="#bfbfbf [2412]"/>
                        </v:group>
                        <v:oval id="Ellipse 532" o:spid="_x0000_s1032" style="position:absolute;left:1619;top:3238;width:1429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" fillcolor="white [3212]" strokecolor="white [3212]" strokeweight="2pt"/>
                        <v:oval id="Ellipse 533" o:spid="_x0000_s1033" style="position:absolute;left:12763;top:8667;width:1429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" fillcolor="white [3212]" strokecolor="white [3212]" strokeweight="2pt"/>
                        <v:oval id="Ellipse 534" o:spid="_x0000_s1034" style="position:absolute;left:2952;top:7620;width:1429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" fillcolor="white [3212]" strokecolor="white [3212]" strokeweight="2pt"/>
                        <v:oval id="Ellipse 535" o:spid="_x0000_s1035" style="position:absolute;left:10191;width:171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" fillcolor="white [3212]" strokecolor="white [3212]" strokeweight="2pt"/>
                        <v:oval id="Ellipse 536" o:spid="_x0000_s1036" style="position:absolute;left:5619;top:11239;width:238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" fillcolor="white [3212]" strokecolor="white [3212]" strokeweight="2pt"/>
                        <v:oval id="Ellipse 537" o:spid="_x0000_s1037" style="position:absolute;left:9239;top:7429;width:1429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" fillcolor="white [3212]" strokecolor="white [3212]" strokeweight="2pt"/>
                        <v:oval id="Ellipse 538" o:spid="_x0000_s1038" style="position:absolute;left:5715;top:476;width:142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" fillcolor="white [3212]" strokecolor="white [3212]" strokeweight="2pt"/>
                      </v:group>
                    </v:group>
                  </w:pict>
                </mc:Fallback>
              </mc:AlternateContent>
            </w: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2040E111" wp14:editId="7407142D">
                      <wp:simplePos x="0" y="0"/>
                      <wp:positionH relativeFrom="column">
                        <wp:posOffset>1182429</wp:posOffset>
                      </wp:positionH>
                      <wp:positionV relativeFrom="paragraph">
                        <wp:posOffset>36830</wp:posOffset>
                      </wp:positionV>
                      <wp:extent cx="107315" cy="236220"/>
                      <wp:effectExtent l="0" t="0" r="26035" b="11430"/>
                      <wp:wrapNone/>
                      <wp:docPr id="12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731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ACD3F68" id="Pfeil: nach rechts gekrümmt 59" o:spid="_x0000_s1026" type="#_x0000_t102" style="position:absolute;margin-left:93.1pt;margin-top:2.9pt;width:8.45pt;height:18.6pt;flip:x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" adj="16694,20374,16200" fillcolor="#a5a5a5 [2092]" strokecolor="#a5a5a5 [2092]" strokeweight="2pt"/>
                  </w:pict>
                </mc:Fallback>
              </mc:AlternateContent>
            </w:r>
            <w:r>
              <w:t xml:space="preserve">Beschrifte die Pfeile </w:t>
            </w:r>
            <w:proofErr w:type="gramStart"/>
            <w:r>
              <w:t xml:space="preserve">(  </w:t>
            </w:r>
            <w:proofErr w:type="gramEnd"/>
            <w:r>
              <w:t xml:space="preserve">    ).</w:t>
            </w:r>
          </w:p>
        </w:tc>
      </w:tr>
      <w:tr w:rsidR="00DE0900" w14:paraId="681C1088" w14:textId="77777777" w:rsidTr="00DE0900">
        <w:trPr>
          <w:trHeight w:val="365"/>
        </w:trPr>
        <w:tc>
          <w:tcPr>
            <w:tcW w:w="686" w:type="dxa"/>
          </w:tcPr>
          <w:p w14:paraId="7E8496A0" w14:textId="77777777" w:rsidR="00DE0900" w:rsidRDefault="00DE0900" w:rsidP="00DE0900">
            <w:pPr>
              <w:jc w:val="left"/>
            </w:pPr>
          </w:p>
        </w:tc>
        <w:tc>
          <w:tcPr>
            <w:tcW w:w="278" w:type="dxa"/>
          </w:tcPr>
          <w:p w14:paraId="3F9372EF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113" w:type="dxa"/>
            <w:gridSpan w:val="32"/>
          </w:tcPr>
          <w:p w14:paraId="16AD0994" w14:textId="77777777" w:rsidR="00DE0900" w:rsidRDefault="00DE0900" w:rsidP="00DE0900">
            <w:pPr>
              <w:overflowPunct/>
              <w:autoSpaceDE/>
              <w:autoSpaceDN/>
              <w:adjustRightInd/>
              <w:spacing w:line="259" w:lineRule="auto"/>
              <w:jc w:val="left"/>
              <w:textAlignment w:val="auto"/>
            </w:pPr>
            <w:r>
              <w:t>Drei Freunde kaufen ein. Merve kauft 300 Gramm (g) Käse. Merve bezahlt 6 Euro (</w:t>
            </w:r>
            <w:r>
              <w:rPr>
                <w:rFonts w:cs="Calibri"/>
              </w:rPr>
              <w:t>€</w:t>
            </w:r>
            <w:r>
              <w:t xml:space="preserve">). </w:t>
            </w:r>
          </w:p>
          <w:p w14:paraId="07552293" w14:textId="77777777" w:rsidR="00DE0900" w:rsidRPr="00065B37" w:rsidRDefault="00DE0900" w:rsidP="00DE0900">
            <w:pPr>
              <w:pStyle w:val="berschrift2"/>
              <w:rPr>
                <w:b w:val="0"/>
                <w:bCs w:val="0"/>
                <w:color w:val="auto"/>
              </w:rPr>
            </w:pPr>
          </w:p>
        </w:tc>
      </w:tr>
      <w:tr w:rsidR="00DE0900" w14:paraId="49735CBB" w14:textId="77777777" w:rsidTr="00DE0900">
        <w:trPr>
          <w:trHeight w:val="365"/>
        </w:trPr>
        <w:tc>
          <w:tcPr>
            <w:tcW w:w="686" w:type="dxa"/>
          </w:tcPr>
          <w:p w14:paraId="17B314EA" w14:textId="77777777" w:rsidR="00DE0900" w:rsidRDefault="00DE0900" w:rsidP="00DE0900">
            <w:pPr>
              <w:jc w:val="left"/>
            </w:pPr>
          </w:p>
        </w:tc>
        <w:tc>
          <w:tcPr>
            <w:tcW w:w="278" w:type="dxa"/>
          </w:tcPr>
          <w:p w14:paraId="4C3610E0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15"/>
            <w:tcBorders>
              <w:right w:val="single" w:sz="4" w:space="0" w:color="A6A6A6"/>
            </w:tcBorders>
          </w:tcPr>
          <w:p w14:paraId="5132403C" w14:textId="77777777" w:rsidR="00DE0900" w:rsidRPr="002A371E" w:rsidRDefault="00DE0900" w:rsidP="00DE0900">
            <w:pPr>
              <w:tabs>
                <w:tab w:val="left" w:pos="1236"/>
              </w:tabs>
              <w:jc w:val="left"/>
              <w:rPr>
                <w:b/>
                <w:color w:val="7F7F7F" w:themeColor="text1" w:themeTint="80"/>
                <w:szCs w:val="21"/>
              </w:rPr>
            </w:pPr>
            <w:r w:rsidRPr="00287BF8">
              <w:rPr>
                <w:b/>
                <w:bCs/>
              </w:rPr>
              <w:t>a1)</w:t>
            </w:r>
            <w:r w:rsidRPr="00065B37">
              <w:rPr>
                <w:b/>
              </w:rPr>
              <w:t xml:space="preserve"> Tim</w:t>
            </w:r>
            <w:r>
              <w:rPr>
                <w:b/>
              </w:rPr>
              <w:t xml:space="preserve">: </w:t>
            </w:r>
            <w:r>
              <w:t xml:space="preserve">Tim kauft für 8 Euro Käse. </w:t>
            </w:r>
            <w:r>
              <w:br/>
              <w:t xml:space="preserve">       Wie viel Gramm Käse kauft Tim?</w:t>
            </w:r>
          </w:p>
        </w:tc>
        <w:tc>
          <w:tcPr>
            <w:tcW w:w="4257" w:type="dxa"/>
            <w:gridSpan w:val="17"/>
            <w:tcBorders>
              <w:left w:val="single" w:sz="4" w:space="0" w:color="A6A6A6"/>
            </w:tcBorders>
          </w:tcPr>
          <w:p w14:paraId="0FD715FE" w14:textId="77777777" w:rsidR="00DE0900" w:rsidRPr="002A371E" w:rsidRDefault="00DE0900" w:rsidP="00DE0900">
            <w:pPr>
              <w:jc w:val="left"/>
            </w:pPr>
            <w:r w:rsidRPr="00065B37">
              <w:rPr>
                <w:b/>
                <w:bCs/>
              </w:rPr>
              <w:t>a2)</w:t>
            </w:r>
            <w:r w:rsidRPr="00065B37">
              <w:t xml:space="preserve"> Anna</w:t>
            </w:r>
            <w:r>
              <w:t xml:space="preserve">: Anna kauft für 15 Euro Käse. </w:t>
            </w:r>
            <w:r>
              <w:br/>
              <w:t xml:space="preserve">       Wie viel Gramm Käse kauft Anna?</w:t>
            </w:r>
          </w:p>
        </w:tc>
      </w:tr>
      <w:tr w:rsidR="00DE0900" w14:paraId="1A4A2E42" w14:textId="77777777" w:rsidTr="00DE0900">
        <w:trPr>
          <w:trHeight w:val="80"/>
        </w:trPr>
        <w:tc>
          <w:tcPr>
            <w:tcW w:w="686" w:type="dxa"/>
            <w:vMerge w:val="restart"/>
          </w:tcPr>
          <w:p w14:paraId="69B95942" w14:textId="77777777" w:rsidR="00DE0900" w:rsidRPr="0092024B" w:rsidRDefault="00DE0900" w:rsidP="00DE0900">
            <w:pPr>
              <w:jc w:val="left"/>
              <w:rPr>
                <w:sz w:val="10"/>
              </w:rPr>
            </w:pPr>
          </w:p>
        </w:tc>
        <w:tc>
          <w:tcPr>
            <w:tcW w:w="278" w:type="dxa"/>
            <w:vMerge w:val="restart"/>
          </w:tcPr>
          <w:p w14:paraId="06A22554" w14:textId="77777777" w:rsidR="00DE0900" w:rsidRPr="0092024B" w:rsidRDefault="00DE0900" w:rsidP="00DE0900">
            <w:pPr>
              <w:pStyle w:val="berschrift2"/>
              <w:rPr>
                <w:sz w:val="10"/>
                <w:szCs w:val="21"/>
              </w:rPr>
            </w:pPr>
          </w:p>
        </w:tc>
        <w:tc>
          <w:tcPr>
            <w:tcW w:w="964" w:type="dxa"/>
            <w:gridSpan w:val="3"/>
          </w:tcPr>
          <w:p w14:paraId="157EADA8" w14:textId="77777777" w:rsidR="00DE0900" w:rsidRPr="0092024B" w:rsidRDefault="00DE0900" w:rsidP="00DE0900">
            <w:pPr>
              <w:tabs>
                <w:tab w:val="left" w:pos="1236"/>
              </w:tabs>
              <w:jc w:val="left"/>
              <w:rPr>
                <w:color w:val="7F7F7F" w:themeColor="text1" w:themeTint="80"/>
                <w:sz w:val="10"/>
              </w:rPr>
            </w:pPr>
          </w:p>
        </w:tc>
        <w:tc>
          <w:tcPr>
            <w:tcW w:w="964" w:type="dxa"/>
            <w:gridSpan w:val="4"/>
            <w:tcBorders>
              <w:bottom w:val="single" w:sz="4" w:space="0" w:color="A6A6A6"/>
            </w:tcBorders>
          </w:tcPr>
          <w:p w14:paraId="37D8CAF7" w14:textId="77777777" w:rsidR="00DE0900" w:rsidRPr="0092024B" w:rsidRDefault="00DE0900" w:rsidP="00DE0900">
            <w:pPr>
              <w:tabs>
                <w:tab w:val="left" w:pos="1236"/>
              </w:tabs>
              <w:jc w:val="left"/>
              <w:rPr>
                <w:color w:val="7F7F7F" w:themeColor="text1" w:themeTint="80"/>
                <w:sz w:val="10"/>
              </w:rPr>
            </w:pPr>
          </w:p>
        </w:tc>
        <w:tc>
          <w:tcPr>
            <w:tcW w:w="964" w:type="dxa"/>
            <w:gridSpan w:val="4"/>
            <w:tcBorders>
              <w:bottom w:val="single" w:sz="4" w:space="0" w:color="A6A6A6"/>
            </w:tcBorders>
          </w:tcPr>
          <w:p w14:paraId="12EF43C5" w14:textId="77777777" w:rsidR="00DE0900" w:rsidRPr="0092024B" w:rsidRDefault="00DE0900" w:rsidP="00DE0900">
            <w:pPr>
              <w:tabs>
                <w:tab w:val="left" w:pos="1236"/>
              </w:tabs>
              <w:jc w:val="left"/>
              <w:rPr>
                <w:color w:val="7F7F7F" w:themeColor="text1" w:themeTint="80"/>
                <w:sz w:val="10"/>
              </w:rPr>
            </w:pPr>
          </w:p>
        </w:tc>
        <w:tc>
          <w:tcPr>
            <w:tcW w:w="964" w:type="dxa"/>
            <w:gridSpan w:val="4"/>
            <w:tcBorders>
              <w:right w:val="single" w:sz="4" w:space="0" w:color="A6A6A6"/>
            </w:tcBorders>
          </w:tcPr>
          <w:p w14:paraId="00078E79" w14:textId="77777777" w:rsidR="00DE0900" w:rsidRPr="0092024B" w:rsidRDefault="00DE0900" w:rsidP="00DE0900">
            <w:pPr>
              <w:tabs>
                <w:tab w:val="left" w:pos="1236"/>
              </w:tabs>
              <w:jc w:val="left"/>
              <w:rPr>
                <w:color w:val="7F7F7F" w:themeColor="text1" w:themeTint="80"/>
                <w:sz w:val="10"/>
              </w:rPr>
            </w:pPr>
          </w:p>
        </w:tc>
        <w:tc>
          <w:tcPr>
            <w:tcW w:w="1064" w:type="dxa"/>
            <w:gridSpan w:val="4"/>
            <w:tcBorders>
              <w:left w:val="single" w:sz="4" w:space="0" w:color="A6A6A6"/>
            </w:tcBorders>
          </w:tcPr>
          <w:p w14:paraId="3CF16A62" w14:textId="77777777" w:rsidR="00DE0900" w:rsidRPr="0092024B" w:rsidRDefault="00DE0900" w:rsidP="00DE0900">
            <w:pPr>
              <w:pStyle w:val="berschrift2"/>
              <w:rPr>
                <w:sz w:val="10"/>
              </w:rPr>
            </w:pPr>
          </w:p>
        </w:tc>
        <w:tc>
          <w:tcPr>
            <w:tcW w:w="1064" w:type="dxa"/>
            <w:gridSpan w:val="4"/>
            <w:tcBorders>
              <w:bottom w:val="single" w:sz="4" w:space="0" w:color="A6A6A6"/>
            </w:tcBorders>
          </w:tcPr>
          <w:p w14:paraId="148B14D0" w14:textId="77777777" w:rsidR="00DE0900" w:rsidRPr="0092024B" w:rsidRDefault="00DE0900" w:rsidP="00DE0900">
            <w:pPr>
              <w:jc w:val="left"/>
              <w:rPr>
                <w:sz w:val="10"/>
              </w:rPr>
            </w:pPr>
          </w:p>
        </w:tc>
        <w:tc>
          <w:tcPr>
            <w:tcW w:w="1064" w:type="dxa"/>
            <w:gridSpan w:val="5"/>
            <w:tcBorders>
              <w:bottom w:val="single" w:sz="4" w:space="0" w:color="A6A6A6"/>
            </w:tcBorders>
          </w:tcPr>
          <w:p w14:paraId="36AA1D32" w14:textId="77777777" w:rsidR="00DE0900" w:rsidRPr="0092024B" w:rsidRDefault="00DE0900" w:rsidP="00DE0900">
            <w:pPr>
              <w:jc w:val="left"/>
              <w:rPr>
                <w:sz w:val="10"/>
              </w:rPr>
            </w:pPr>
          </w:p>
        </w:tc>
        <w:tc>
          <w:tcPr>
            <w:tcW w:w="1065" w:type="dxa"/>
            <w:gridSpan w:val="4"/>
          </w:tcPr>
          <w:p w14:paraId="372ED265" w14:textId="77777777" w:rsidR="00DE0900" w:rsidRPr="0092024B" w:rsidRDefault="00DE0900" w:rsidP="00DE0900">
            <w:pPr>
              <w:jc w:val="left"/>
              <w:rPr>
                <w:sz w:val="10"/>
              </w:rPr>
            </w:pPr>
          </w:p>
        </w:tc>
      </w:tr>
      <w:tr w:rsidR="00DE0900" w14:paraId="5C41A1EA" w14:textId="77777777" w:rsidTr="00971D6F">
        <w:trPr>
          <w:trHeight w:val="397"/>
        </w:trPr>
        <w:tc>
          <w:tcPr>
            <w:tcW w:w="686" w:type="dxa"/>
            <w:vMerge/>
          </w:tcPr>
          <w:p w14:paraId="2ADD4AFB" w14:textId="77777777" w:rsidR="00DE0900" w:rsidRDefault="00DE0900" w:rsidP="00DE0900">
            <w:pPr>
              <w:jc w:val="left"/>
            </w:pPr>
          </w:p>
        </w:tc>
        <w:tc>
          <w:tcPr>
            <w:tcW w:w="278" w:type="dxa"/>
            <w:vMerge/>
          </w:tcPr>
          <w:p w14:paraId="06925116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964" w:type="dxa"/>
            <w:gridSpan w:val="3"/>
            <w:tcBorders>
              <w:right w:val="single" w:sz="4" w:space="0" w:color="A6A6A6"/>
            </w:tcBorders>
          </w:tcPr>
          <w:p w14:paraId="363D5A90" w14:textId="77777777" w:rsidR="00DE0900" w:rsidRPr="00832D7D" w:rsidRDefault="00DE0900" w:rsidP="00DE0900">
            <w:pPr>
              <w:tabs>
                <w:tab w:val="left" w:pos="1236"/>
              </w:tabs>
              <w:jc w:val="left"/>
              <w:rPr>
                <w:color w:val="7F7F7F" w:themeColor="text1" w:themeTint="80"/>
              </w:rPr>
            </w:pPr>
          </w:p>
        </w:tc>
        <w:tc>
          <w:tcPr>
            <w:tcW w:w="964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6AC8082C" w14:textId="77777777" w:rsidR="00DE0900" w:rsidRPr="00832D7D" w:rsidRDefault="00DE0900" w:rsidP="00DE0900">
            <w:pPr>
              <w:tabs>
                <w:tab w:val="left" w:pos="1236"/>
              </w:tabs>
              <w:jc w:val="left"/>
              <w:rPr>
                <w:color w:val="7F7F7F" w:themeColor="text1" w:themeTint="80"/>
              </w:rPr>
            </w:pPr>
          </w:p>
        </w:tc>
        <w:tc>
          <w:tcPr>
            <w:tcW w:w="964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16EE733A" w14:textId="77777777" w:rsidR="00DE0900" w:rsidRPr="00832D7D" w:rsidRDefault="00DE0900" w:rsidP="00DE0900">
            <w:pPr>
              <w:tabs>
                <w:tab w:val="left" w:pos="1236"/>
              </w:tabs>
              <w:jc w:val="left"/>
              <w:rPr>
                <w:color w:val="7F7F7F" w:themeColor="text1" w:themeTint="80"/>
              </w:rPr>
            </w:pPr>
          </w:p>
        </w:tc>
        <w:tc>
          <w:tcPr>
            <w:tcW w:w="964" w:type="dxa"/>
            <w:gridSpan w:val="4"/>
            <w:tcBorders>
              <w:left w:val="single" w:sz="4" w:space="0" w:color="A6A6A6"/>
              <w:right w:val="single" w:sz="4" w:space="0" w:color="A6A6A6"/>
            </w:tcBorders>
          </w:tcPr>
          <w:p w14:paraId="54C739A2" w14:textId="77777777" w:rsidR="00DE0900" w:rsidRPr="00832D7D" w:rsidRDefault="00DE0900" w:rsidP="00DE0900">
            <w:pPr>
              <w:tabs>
                <w:tab w:val="left" w:pos="1236"/>
              </w:tabs>
              <w:jc w:val="left"/>
              <w:rPr>
                <w:color w:val="7F7F7F" w:themeColor="text1" w:themeTint="80"/>
              </w:rPr>
            </w:pPr>
          </w:p>
        </w:tc>
        <w:tc>
          <w:tcPr>
            <w:tcW w:w="1064" w:type="dxa"/>
            <w:gridSpan w:val="4"/>
            <w:tcBorders>
              <w:left w:val="single" w:sz="4" w:space="0" w:color="A6A6A6"/>
              <w:right w:val="single" w:sz="4" w:space="0" w:color="A6A6A6"/>
            </w:tcBorders>
          </w:tcPr>
          <w:p w14:paraId="79FAD337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2685DD3E" w14:textId="77777777" w:rsidR="00DE0900" w:rsidRPr="00AC05D4" w:rsidRDefault="00DE0900" w:rsidP="00DE0900">
            <w:pPr>
              <w:pStyle w:val="berschrift2"/>
            </w:pPr>
          </w:p>
        </w:tc>
        <w:tc>
          <w:tcPr>
            <w:tcW w:w="1064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78855B87" w14:textId="77777777" w:rsidR="00DE0900" w:rsidRPr="00AC05D4" w:rsidRDefault="00DE0900" w:rsidP="00DE0900">
            <w:pPr>
              <w:pStyle w:val="berschrift2"/>
            </w:pPr>
          </w:p>
        </w:tc>
        <w:tc>
          <w:tcPr>
            <w:tcW w:w="1065" w:type="dxa"/>
            <w:gridSpan w:val="4"/>
            <w:tcBorders>
              <w:left w:val="single" w:sz="4" w:space="0" w:color="A6A6A6"/>
            </w:tcBorders>
          </w:tcPr>
          <w:p w14:paraId="2F15393D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5ABD4603" w14:textId="77777777" w:rsidTr="00DE0900">
        <w:trPr>
          <w:trHeight w:val="397"/>
        </w:trPr>
        <w:tc>
          <w:tcPr>
            <w:tcW w:w="686" w:type="dxa"/>
            <w:vMerge/>
          </w:tcPr>
          <w:p w14:paraId="5CED7628" w14:textId="77777777" w:rsidR="00DE0900" w:rsidRDefault="00DE0900" w:rsidP="00DE0900">
            <w:pPr>
              <w:jc w:val="left"/>
            </w:pPr>
          </w:p>
        </w:tc>
        <w:tc>
          <w:tcPr>
            <w:tcW w:w="278" w:type="dxa"/>
            <w:vMerge/>
          </w:tcPr>
          <w:p w14:paraId="1CDAC8CE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964" w:type="dxa"/>
            <w:gridSpan w:val="3"/>
            <w:tcBorders>
              <w:right w:val="single" w:sz="4" w:space="0" w:color="A6A6A6"/>
            </w:tcBorders>
          </w:tcPr>
          <w:p w14:paraId="10564C5F" w14:textId="77777777" w:rsidR="00DE0900" w:rsidRPr="00832D7D" w:rsidRDefault="00DE0900" w:rsidP="00DE0900">
            <w:pPr>
              <w:tabs>
                <w:tab w:val="left" w:pos="1236"/>
              </w:tabs>
              <w:jc w:val="left"/>
              <w:rPr>
                <w:color w:val="7F7F7F" w:themeColor="text1" w:themeTint="80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4E9DFBBB" wp14:editId="1DCF18AA">
                      <wp:simplePos x="0" y="0"/>
                      <wp:positionH relativeFrom="column">
                        <wp:posOffset>481330</wp:posOffset>
                      </wp:positionH>
                      <wp:positionV relativeFrom="paragraph">
                        <wp:posOffset>120015</wp:posOffset>
                      </wp:positionV>
                      <wp:extent cx="107950" cy="237490"/>
                      <wp:effectExtent l="0" t="0" r="25400" b="10160"/>
                      <wp:wrapNone/>
                      <wp:docPr id="1564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17E5CF5" id="Pfeil: nach rechts gekrümmt 59" o:spid="_x0000_s1026" type="#_x0000_t102" style="position:absolute;margin-left:37.9pt;margin-top:9.45pt;width:8.5pt;height:18.7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" adj="16691,20373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964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59BCA191" w14:textId="77777777" w:rsidR="00DE0900" w:rsidRPr="00832D7D" w:rsidRDefault="00DE0900" w:rsidP="00DE0900">
            <w:pPr>
              <w:tabs>
                <w:tab w:val="left" w:pos="1236"/>
              </w:tabs>
              <w:jc w:val="left"/>
              <w:rPr>
                <w:color w:val="0D0D0D" w:themeColor="text1" w:themeTint="F2"/>
              </w:rPr>
            </w:pPr>
          </w:p>
        </w:tc>
        <w:tc>
          <w:tcPr>
            <w:tcW w:w="964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348F1556" w14:textId="77777777" w:rsidR="00DE0900" w:rsidRPr="00832D7D" w:rsidRDefault="00DE0900" w:rsidP="00DE0900">
            <w:pPr>
              <w:tabs>
                <w:tab w:val="left" w:pos="1236"/>
              </w:tabs>
              <w:jc w:val="left"/>
              <w:rPr>
                <w:color w:val="0D0D0D" w:themeColor="text1" w:themeTint="F2"/>
              </w:rPr>
            </w:pPr>
          </w:p>
        </w:tc>
        <w:tc>
          <w:tcPr>
            <w:tcW w:w="964" w:type="dxa"/>
            <w:gridSpan w:val="4"/>
            <w:tcBorders>
              <w:left w:val="single" w:sz="4" w:space="0" w:color="A6A6A6"/>
              <w:right w:val="single" w:sz="4" w:space="0" w:color="A6A6A6"/>
            </w:tcBorders>
          </w:tcPr>
          <w:p w14:paraId="70326007" w14:textId="77777777" w:rsidR="00DE0900" w:rsidRPr="00832D7D" w:rsidRDefault="00DE0900" w:rsidP="00DE0900">
            <w:pPr>
              <w:tabs>
                <w:tab w:val="left" w:pos="1236"/>
              </w:tabs>
              <w:jc w:val="left"/>
              <w:rPr>
                <w:color w:val="7F7F7F" w:themeColor="text1" w:themeTint="80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2CF20288" wp14:editId="5B57EDE7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100330</wp:posOffset>
                      </wp:positionV>
                      <wp:extent cx="133350" cy="218440"/>
                      <wp:effectExtent l="0" t="0" r="19050" b="10160"/>
                      <wp:wrapNone/>
                      <wp:docPr id="1564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48B8897" id="Pfeil: nach rechts gekrümmt 59" o:spid="_x0000_s1026" type="#_x0000_t102" style="position:absolute;margin-left:2.75pt;margin-top:7.9pt;width:10.5pt;height:17.2pt;flip:x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" adj="15007,19952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gridSpan w:val="4"/>
            <w:tcBorders>
              <w:left w:val="single" w:sz="4" w:space="0" w:color="A6A6A6"/>
              <w:right w:val="single" w:sz="4" w:space="0" w:color="A6A6A6"/>
            </w:tcBorders>
          </w:tcPr>
          <w:p w14:paraId="579AD9F0" w14:textId="77777777" w:rsidR="00DE0900" w:rsidRPr="002A371E" w:rsidRDefault="00DE0900" w:rsidP="00DE0900">
            <w:pPr>
              <w:pStyle w:val="berschrift2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 wp14:anchorId="574E903B" wp14:editId="7C00150D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120015</wp:posOffset>
                      </wp:positionV>
                      <wp:extent cx="107950" cy="237490"/>
                      <wp:effectExtent l="0" t="0" r="25400" b="10160"/>
                      <wp:wrapNone/>
                      <wp:docPr id="1565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CC75570" id="Pfeil: nach rechts gekrümmt 59" o:spid="_x0000_s1026" type="#_x0000_t102" style="position:absolute;margin-left:39.45pt;margin-top:9.45pt;width:8.5pt;height:18.7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" adj="16691,20373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AA7AD84" w14:textId="77777777" w:rsidR="00DE0900" w:rsidRPr="00AC05D4" w:rsidRDefault="00DE0900" w:rsidP="00DE0900">
            <w:pPr>
              <w:pStyle w:val="berschrift2"/>
              <w:rPr>
                <w:b w:val="0"/>
              </w:rPr>
            </w:pPr>
          </w:p>
        </w:tc>
        <w:tc>
          <w:tcPr>
            <w:tcW w:w="1064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DB89F48" w14:textId="77777777" w:rsidR="00DE0900" w:rsidRPr="00AC05D4" w:rsidRDefault="00DE0900" w:rsidP="00DE0900">
            <w:pPr>
              <w:pStyle w:val="berschrift2"/>
              <w:rPr>
                <w:b w:val="0"/>
              </w:rPr>
            </w:pPr>
          </w:p>
        </w:tc>
        <w:tc>
          <w:tcPr>
            <w:tcW w:w="1065" w:type="dxa"/>
            <w:gridSpan w:val="4"/>
            <w:tcBorders>
              <w:left w:val="single" w:sz="4" w:space="0" w:color="A6A6A6"/>
            </w:tcBorders>
          </w:tcPr>
          <w:p w14:paraId="6EC3706F" w14:textId="77777777" w:rsidR="00DE0900" w:rsidRPr="002A371E" w:rsidRDefault="00DE0900" w:rsidP="00DE0900">
            <w:pPr>
              <w:pStyle w:val="berschrift2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2A3489F6" wp14:editId="3C9D6E1F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116205</wp:posOffset>
                      </wp:positionV>
                      <wp:extent cx="133350" cy="218440"/>
                      <wp:effectExtent l="0" t="0" r="19050" b="10160"/>
                      <wp:wrapNone/>
                      <wp:docPr id="1565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F88C171" id="Pfeil: nach rechts gekrümmt 59" o:spid="_x0000_s1026" type="#_x0000_t102" style="position:absolute;margin-left:5.6pt;margin-top:9.15pt;width:10.5pt;height:17.2pt;flip:x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" adj="15007,19952,16200" fillcolor="#a5a5a5 [2092]" strokecolor="#a5a5a5 [2092]" strokeweight="2pt"/>
                  </w:pict>
                </mc:Fallback>
              </mc:AlternateContent>
            </w:r>
          </w:p>
        </w:tc>
      </w:tr>
      <w:tr w:rsidR="00DE0900" w14:paraId="6C2389E1" w14:textId="77777777" w:rsidTr="00DE0900">
        <w:trPr>
          <w:trHeight w:val="397"/>
        </w:trPr>
        <w:tc>
          <w:tcPr>
            <w:tcW w:w="686" w:type="dxa"/>
            <w:vMerge/>
          </w:tcPr>
          <w:p w14:paraId="2A33CC50" w14:textId="77777777" w:rsidR="00DE0900" w:rsidRDefault="00DE0900" w:rsidP="00DE0900">
            <w:pPr>
              <w:jc w:val="left"/>
            </w:pPr>
          </w:p>
        </w:tc>
        <w:tc>
          <w:tcPr>
            <w:tcW w:w="278" w:type="dxa"/>
            <w:vMerge/>
          </w:tcPr>
          <w:p w14:paraId="2031F022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964" w:type="dxa"/>
            <w:gridSpan w:val="3"/>
            <w:tcBorders>
              <w:right w:val="single" w:sz="4" w:space="0" w:color="A6A6A6"/>
            </w:tcBorders>
          </w:tcPr>
          <w:p w14:paraId="36D5FE60" w14:textId="77777777" w:rsidR="00DE0900" w:rsidRPr="00832D7D" w:rsidRDefault="00DE0900" w:rsidP="00DE0900">
            <w:pPr>
              <w:tabs>
                <w:tab w:val="left" w:pos="1236"/>
              </w:tabs>
              <w:jc w:val="left"/>
              <w:rPr>
                <w:color w:val="7F7F7F" w:themeColor="text1" w:themeTint="80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7E96673C" wp14:editId="6B03700A">
                      <wp:simplePos x="0" y="0"/>
                      <wp:positionH relativeFrom="column">
                        <wp:posOffset>476885</wp:posOffset>
                      </wp:positionH>
                      <wp:positionV relativeFrom="paragraph">
                        <wp:posOffset>142240</wp:posOffset>
                      </wp:positionV>
                      <wp:extent cx="98425" cy="218440"/>
                      <wp:effectExtent l="0" t="0" r="15875" b="10160"/>
                      <wp:wrapNone/>
                      <wp:docPr id="1565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CBF3446" id="Pfeil: nach rechts gekrümmt 59" o:spid="_x0000_s1026" type="#_x0000_t102" style="position:absolute;margin-left:37.55pt;margin-top:11.2pt;width:7.75pt;height:17.2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" adj="16734,2038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964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A8C814A" w14:textId="77777777" w:rsidR="00DE0900" w:rsidRPr="00832D7D" w:rsidRDefault="00DE0900" w:rsidP="00DE0900">
            <w:pPr>
              <w:tabs>
                <w:tab w:val="left" w:pos="1236"/>
              </w:tabs>
              <w:jc w:val="left"/>
              <w:rPr>
                <w:color w:val="7F7F7F" w:themeColor="text1" w:themeTint="80"/>
              </w:rPr>
            </w:pPr>
          </w:p>
        </w:tc>
        <w:tc>
          <w:tcPr>
            <w:tcW w:w="964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0B48DA9D" w14:textId="77777777" w:rsidR="00DE0900" w:rsidRPr="00832D7D" w:rsidRDefault="00DE0900" w:rsidP="00DE0900">
            <w:pPr>
              <w:tabs>
                <w:tab w:val="left" w:pos="1236"/>
              </w:tabs>
              <w:jc w:val="left"/>
              <w:rPr>
                <w:color w:val="7F7F7F" w:themeColor="text1" w:themeTint="80"/>
              </w:rPr>
            </w:pPr>
          </w:p>
        </w:tc>
        <w:tc>
          <w:tcPr>
            <w:tcW w:w="964" w:type="dxa"/>
            <w:gridSpan w:val="4"/>
            <w:tcBorders>
              <w:left w:val="single" w:sz="4" w:space="0" w:color="A6A6A6"/>
              <w:right w:val="single" w:sz="4" w:space="0" w:color="A6A6A6"/>
            </w:tcBorders>
          </w:tcPr>
          <w:p w14:paraId="04F76DA4" w14:textId="77777777" w:rsidR="00DE0900" w:rsidRPr="00832D7D" w:rsidRDefault="00DE0900" w:rsidP="00DE0900">
            <w:pPr>
              <w:tabs>
                <w:tab w:val="left" w:pos="1236"/>
              </w:tabs>
              <w:jc w:val="left"/>
              <w:rPr>
                <w:color w:val="7F7F7F" w:themeColor="text1" w:themeTint="80"/>
              </w:rPr>
            </w:pPr>
          </w:p>
        </w:tc>
        <w:tc>
          <w:tcPr>
            <w:tcW w:w="1064" w:type="dxa"/>
            <w:gridSpan w:val="4"/>
            <w:tcBorders>
              <w:left w:val="single" w:sz="4" w:space="0" w:color="A6A6A6"/>
              <w:right w:val="single" w:sz="4" w:space="0" w:color="A6A6A6"/>
            </w:tcBorders>
          </w:tcPr>
          <w:p w14:paraId="2335CD53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6212AB16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013A6534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5" w:type="dxa"/>
            <w:gridSpan w:val="4"/>
            <w:tcBorders>
              <w:left w:val="single" w:sz="4" w:space="0" w:color="A6A6A6"/>
            </w:tcBorders>
          </w:tcPr>
          <w:p w14:paraId="3849392F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3C7654B1" w14:textId="77777777" w:rsidTr="00DE0900">
        <w:trPr>
          <w:trHeight w:val="397"/>
        </w:trPr>
        <w:tc>
          <w:tcPr>
            <w:tcW w:w="686" w:type="dxa"/>
            <w:vMerge/>
          </w:tcPr>
          <w:p w14:paraId="2A6D5ED2" w14:textId="77777777" w:rsidR="00DE0900" w:rsidRDefault="00DE0900" w:rsidP="00DE0900">
            <w:pPr>
              <w:jc w:val="left"/>
            </w:pPr>
          </w:p>
        </w:tc>
        <w:tc>
          <w:tcPr>
            <w:tcW w:w="278" w:type="dxa"/>
            <w:vMerge/>
          </w:tcPr>
          <w:p w14:paraId="40DB6F49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964" w:type="dxa"/>
            <w:gridSpan w:val="3"/>
            <w:tcBorders>
              <w:right w:val="single" w:sz="4" w:space="0" w:color="A6A6A6"/>
            </w:tcBorders>
          </w:tcPr>
          <w:p w14:paraId="3D492AEC" w14:textId="77777777" w:rsidR="00DE0900" w:rsidRPr="00832D7D" w:rsidRDefault="00DE0900" w:rsidP="00DE0900">
            <w:pPr>
              <w:tabs>
                <w:tab w:val="left" w:pos="1236"/>
              </w:tabs>
              <w:jc w:val="left"/>
              <w:rPr>
                <w:color w:val="7F7F7F" w:themeColor="text1" w:themeTint="80"/>
              </w:rPr>
            </w:pPr>
          </w:p>
        </w:tc>
        <w:tc>
          <w:tcPr>
            <w:tcW w:w="964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3B006CB0" w14:textId="77777777" w:rsidR="00DE0900" w:rsidRPr="00832D7D" w:rsidRDefault="00DE0900" w:rsidP="00DE0900">
            <w:pPr>
              <w:tabs>
                <w:tab w:val="left" w:pos="1236"/>
              </w:tabs>
              <w:jc w:val="left"/>
              <w:rPr>
                <w:color w:val="7F7F7F" w:themeColor="text1" w:themeTint="80"/>
              </w:rPr>
            </w:pPr>
          </w:p>
        </w:tc>
        <w:tc>
          <w:tcPr>
            <w:tcW w:w="964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1A566452" w14:textId="77777777" w:rsidR="00DE0900" w:rsidRPr="00832D7D" w:rsidRDefault="00DE0900" w:rsidP="00DE0900">
            <w:pPr>
              <w:tabs>
                <w:tab w:val="left" w:pos="1236"/>
              </w:tabs>
              <w:jc w:val="left"/>
              <w:rPr>
                <w:color w:val="7F7F7F" w:themeColor="text1" w:themeTint="80"/>
              </w:rPr>
            </w:pPr>
          </w:p>
        </w:tc>
        <w:tc>
          <w:tcPr>
            <w:tcW w:w="964" w:type="dxa"/>
            <w:gridSpan w:val="4"/>
            <w:tcBorders>
              <w:left w:val="single" w:sz="4" w:space="0" w:color="A6A6A6"/>
              <w:right w:val="single" w:sz="4" w:space="0" w:color="A6A6A6"/>
            </w:tcBorders>
          </w:tcPr>
          <w:p w14:paraId="7F536318" w14:textId="77777777" w:rsidR="00DE0900" w:rsidRPr="00832D7D" w:rsidRDefault="00DE0900" w:rsidP="00DE0900">
            <w:pPr>
              <w:tabs>
                <w:tab w:val="left" w:pos="1236"/>
              </w:tabs>
              <w:jc w:val="left"/>
              <w:rPr>
                <w:color w:val="7F7F7F" w:themeColor="text1" w:themeTint="80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7DEE2A96" wp14:editId="34E4BF8B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-108585</wp:posOffset>
                      </wp:positionV>
                      <wp:extent cx="133350" cy="218440"/>
                      <wp:effectExtent l="0" t="0" r="19050" b="10160"/>
                      <wp:wrapNone/>
                      <wp:docPr id="1565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241F45C" id="Pfeil: nach rechts gekrümmt 59" o:spid="_x0000_s1026" type="#_x0000_t102" style="position:absolute;margin-left:3.75pt;margin-top:-8.55pt;width:10.5pt;height:17.2pt;flip:x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" adj="15007,19952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gridSpan w:val="4"/>
            <w:tcBorders>
              <w:left w:val="single" w:sz="4" w:space="0" w:color="A6A6A6"/>
              <w:right w:val="single" w:sz="4" w:space="0" w:color="A6A6A6"/>
            </w:tcBorders>
          </w:tcPr>
          <w:p w14:paraId="3D0D9099" w14:textId="77777777" w:rsidR="00DE0900" w:rsidRPr="002A371E" w:rsidRDefault="00DE0900" w:rsidP="00DE0900">
            <w:pPr>
              <w:pStyle w:val="berschrift2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4695057F" wp14:editId="5E00B659">
                      <wp:simplePos x="0" y="0"/>
                      <wp:positionH relativeFrom="column">
                        <wp:posOffset>522605</wp:posOffset>
                      </wp:positionH>
                      <wp:positionV relativeFrom="paragraph">
                        <wp:posOffset>-62865</wp:posOffset>
                      </wp:positionV>
                      <wp:extent cx="98425" cy="218440"/>
                      <wp:effectExtent l="0" t="0" r="15875" b="10160"/>
                      <wp:wrapNone/>
                      <wp:docPr id="1565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D385722" id="Pfeil: nach rechts gekrümmt 59" o:spid="_x0000_s1026" type="#_x0000_t102" style="position:absolute;margin-left:41.15pt;margin-top:-4.95pt;width:7.75pt;height:17.2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" adj="16734,2038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C71013E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gridSpan w:val="5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6498230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5" w:type="dxa"/>
            <w:gridSpan w:val="4"/>
            <w:tcBorders>
              <w:left w:val="single" w:sz="4" w:space="0" w:color="A6A6A6"/>
            </w:tcBorders>
          </w:tcPr>
          <w:p w14:paraId="6D143D08" w14:textId="77777777" w:rsidR="00DE0900" w:rsidRPr="002A371E" w:rsidRDefault="00DE0900" w:rsidP="00DE0900">
            <w:pPr>
              <w:pStyle w:val="berschrift2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5C604CAC" wp14:editId="756A423D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-87630</wp:posOffset>
                      </wp:positionV>
                      <wp:extent cx="133350" cy="218440"/>
                      <wp:effectExtent l="0" t="0" r="19050" b="10160"/>
                      <wp:wrapNone/>
                      <wp:docPr id="1565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AF1AE9C" id="Pfeil: nach rechts gekrümmt 59" o:spid="_x0000_s1026" type="#_x0000_t102" style="position:absolute;margin-left:4.3pt;margin-top:-6.9pt;width:10.5pt;height:17.2pt;flip:x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" adj="15007,19952,16200" fillcolor="#a5a5a5 [2092]" strokecolor="#a5a5a5 [2092]" strokeweight="2pt"/>
                  </w:pict>
                </mc:Fallback>
              </mc:AlternateContent>
            </w:r>
          </w:p>
        </w:tc>
      </w:tr>
      <w:tr w:rsidR="00DE0900" w14:paraId="76B4F3B9" w14:textId="77777777" w:rsidTr="00DE0900">
        <w:trPr>
          <w:trHeight w:val="60"/>
        </w:trPr>
        <w:tc>
          <w:tcPr>
            <w:tcW w:w="686" w:type="dxa"/>
            <w:vMerge/>
          </w:tcPr>
          <w:p w14:paraId="229BDCA6" w14:textId="77777777" w:rsidR="00DE0900" w:rsidRDefault="00DE0900" w:rsidP="00DE0900">
            <w:pPr>
              <w:jc w:val="left"/>
            </w:pPr>
          </w:p>
        </w:tc>
        <w:tc>
          <w:tcPr>
            <w:tcW w:w="278" w:type="dxa"/>
            <w:vMerge/>
          </w:tcPr>
          <w:p w14:paraId="506C97AF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964" w:type="dxa"/>
            <w:gridSpan w:val="3"/>
          </w:tcPr>
          <w:p w14:paraId="7103E412" w14:textId="77777777" w:rsidR="00DE0900" w:rsidRPr="00832D7D" w:rsidRDefault="00DE0900" w:rsidP="00DE0900">
            <w:pPr>
              <w:tabs>
                <w:tab w:val="left" w:pos="1236"/>
              </w:tabs>
              <w:jc w:val="left"/>
              <w:rPr>
                <w:color w:val="7F7F7F" w:themeColor="text1" w:themeTint="80"/>
              </w:rPr>
            </w:pPr>
          </w:p>
        </w:tc>
        <w:tc>
          <w:tcPr>
            <w:tcW w:w="964" w:type="dxa"/>
            <w:gridSpan w:val="4"/>
            <w:tcBorders>
              <w:top w:val="single" w:sz="4" w:space="0" w:color="A6A6A6"/>
            </w:tcBorders>
          </w:tcPr>
          <w:p w14:paraId="3D517C07" w14:textId="77777777" w:rsidR="00DE0900" w:rsidRPr="00832D7D" w:rsidRDefault="00DE0900" w:rsidP="00DE0900">
            <w:pPr>
              <w:tabs>
                <w:tab w:val="left" w:pos="1236"/>
              </w:tabs>
              <w:jc w:val="left"/>
              <w:rPr>
                <w:color w:val="7F7F7F" w:themeColor="text1" w:themeTint="80"/>
              </w:rPr>
            </w:pPr>
          </w:p>
        </w:tc>
        <w:tc>
          <w:tcPr>
            <w:tcW w:w="964" w:type="dxa"/>
            <w:gridSpan w:val="4"/>
            <w:tcBorders>
              <w:top w:val="single" w:sz="4" w:space="0" w:color="A6A6A6"/>
            </w:tcBorders>
          </w:tcPr>
          <w:p w14:paraId="7A0FEB30" w14:textId="77777777" w:rsidR="00DE0900" w:rsidRPr="00832D7D" w:rsidRDefault="00DE0900" w:rsidP="00DE0900">
            <w:pPr>
              <w:tabs>
                <w:tab w:val="left" w:pos="1236"/>
              </w:tabs>
              <w:jc w:val="left"/>
              <w:rPr>
                <w:color w:val="7F7F7F" w:themeColor="text1" w:themeTint="80"/>
              </w:rPr>
            </w:pPr>
          </w:p>
        </w:tc>
        <w:tc>
          <w:tcPr>
            <w:tcW w:w="964" w:type="dxa"/>
            <w:gridSpan w:val="4"/>
            <w:tcBorders>
              <w:right w:val="single" w:sz="4" w:space="0" w:color="A6A6A6"/>
            </w:tcBorders>
          </w:tcPr>
          <w:p w14:paraId="4FBE77B0" w14:textId="77777777" w:rsidR="00DE0900" w:rsidRPr="00832D7D" w:rsidRDefault="00DE0900" w:rsidP="00DE0900">
            <w:pPr>
              <w:tabs>
                <w:tab w:val="left" w:pos="1236"/>
              </w:tabs>
              <w:jc w:val="left"/>
              <w:rPr>
                <w:color w:val="7F7F7F" w:themeColor="text1" w:themeTint="80"/>
              </w:rPr>
            </w:pPr>
          </w:p>
        </w:tc>
        <w:tc>
          <w:tcPr>
            <w:tcW w:w="1064" w:type="dxa"/>
            <w:gridSpan w:val="4"/>
            <w:tcBorders>
              <w:left w:val="single" w:sz="4" w:space="0" w:color="A6A6A6"/>
            </w:tcBorders>
          </w:tcPr>
          <w:p w14:paraId="59028077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gridSpan w:val="4"/>
            <w:tcBorders>
              <w:top w:val="single" w:sz="4" w:space="0" w:color="A6A6A6"/>
            </w:tcBorders>
          </w:tcPr>
          <w:p w14:paraId="500733CA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gridSpan w:val="5"/>
            <w:tcBorders>
              <w:top w:val="single" w:sz="4" w:space="0" w:color="A6A6A6"/>
            </w:tcBorders>
          </w:tcPr>
          <w:p w14:paraId="3F5AAF10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5" w:type="dxa"/>
            <w:gridSpan w:val="4"/>
          </w:tcPr>
          <w:p w14:paraId="14FADB1F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07F3F462" w14:textId="77777777" w:rsidTr="00DE0900">
        <w:trPr>
          <w:trHeight w:val="60"/>
        </w:trPr>
        <w:tc>
          <w:tcPr>
            <w:tcW w:w="686" w:type="dxa"/>
          </w:tcPr>
          <w:p w14:paraId="16F6FAA5" w14:textId="77777777" w:rsidR="00DE0900" w:rsidRPr="00A34F62" w:rsidRDefault="00DE0900" w:rsidP="00DE0900">
            <w:pPr>
              <w:jc w:val="left"/>
              <w:rPr>
                <w:sz w:val="8"/>
              </w:rPr>
            </w:pPr>
          </w:p>
        </w:tc>
        <w:tc>
          <w:tcPr>
            <w:tcW w:w="278" w:type="dxa"/>
          </w:tcPr>
          <w:p w14:paraId="1BFA37ED" w14:textId="77777777" w:rsidR="00DE0900" w:rsidRPr="00A34F62" w:rsidRDefault="00DE0900" w:rsidP="00DE0900">
            <w:pPr>
              <w:pStyle w:val="berschrift2"/>
              <w:rPr>
                <w:sz w:val="8"/>
                <w:szCs w:val="21"/>
              </w:rPr>
            </w:pPr>
          </w:p>
        </w:tc>
        <w:tc>
          <w:tcPr>
            <w:tcW w:w="964" w:type="dxa"/>
            <w:gridSpan w:val="3"/>
          </w:tcPr>
          <w:p w14:paraId="69404A79" w14:textId="77777777" w:rsidR="00DE0900" w:rsidRPr="00A34F62" w:rsidRDefault="00DE0900" w:rsidP="00DE0900">
            <w:pPr>
              <w:tabs>
                <w:tab w:val="left" w:pos="1236"/>
              </w:tabs>
              <w:jc w:val="left"/>
              <w:rPr>
                <w:color w:val="7F7F7F" w:themeColor="text1" w:themeTint="80"/>
                <w:sz w:val="8"/>
              </w:rPr>
            </w:pPr>
          </w:p>
        </w:tc>
        <w:tc>
          <w:tcPr>
            <w:tcW w:w="964" w:type="dxa"/>
            <w:gridSpan w:val="4"/>
          </w:tcPr>
          <w:p w14:paraId="6275F9D1" w14:textId="77777777" w:rsidR="00DE0900" w:rsidRPr="00A34F62" w:rsidRDefault="00DE0900" w:rsidP="00DE0900">
            <w:pPr>
              <w:tabs>
                <w:tab w:val="left" w:pos="1236"/>
              </w:tabs>
              <w:jc w:val="left"/>
              <w:rPr>
                <w:color w:val="7F7F7F" w:themeColor="text1" w:themeTint="80"/>
                <w:sz w:val="8"/>
              </w:rPr>
            </w:pPr>
          </w:p>
        </w:tc>
        <w:tc>
          <w:tcPr>
            <w:tcW w:w="964" w:type="dxa"/>
            <w:gridSpan w:val="4"/>
          </w:tcPr>
          <w:p w14:paraId="62FDBC69" w14:textId="77777777" w:rsidR="00DE0900" w:rsidRPr="00A34F62" w:rsidRDefault="00DE0900" w:rsidP="00DE0900">
            <w:pPr>
              <w:tabs>
                <w:tab w:val="left" w:pos="1236"/>
              </w:tabs>
              <w:jc w:val="left"/>
              <w:rPr>
                <w:color w:val="7F7F7F" w:themeColor="text1" w:themeTint="80"/>
                <w:sz w:val="8"/>
              </w:rPr>
            </w:pPr>
          </w:p>
        </w:tc>
        <w:tc>
          <w:tcPr>
            <w:tcW w:w="964" w:type="dxa"/>
            <w:gridSpan w:val="4"/>
          </w:tcPr>
          <w:p w14:paraId="3B320128" w14:textId="77777777" w:rsidR="00DE0900" w:rsidRPr="00A34F62" w:rsidRDefault="00DE0900" w:rsidP="00DE0900">
            <w:pPr>
              <w:tabs>
                <w:tab w:val="left" w:pos="1236"/>
              </w:tabs>
              <w:jc w:val="left"/>
              <w:rPr>
                <w:color w:val="7F7F7F" w:themeColor="text1" w:themeTint="80"/>
                <w:sz w:val="8"/>
              </w:rPr>
            </w:pPr>
          </w:p>
        </w:tc>
        <w:tc>
          <w:tcPr>
            <w:tcW w:w="1064" w:type="dxa"/>
            <w:gridSpan w:val="4"/>
          </w:tcPr>
          <w:p w14:paraId="08631C6C" w14:textId="77777777" w:rsidR="00DE0900" w:rsidRPr="00A34F62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1064" w:type="dxa"/>
            <w:gridSpan w:val="4"/>
          </w:tcPr>
          <w:p w14:paraId="5D461A3F" w14:textId="77777777" w:rsidR="00DE0900" w:rsidRPr="00A34F62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1064" w:type="dxa"/>
            <w:gridSpan w:val="5"/>
          </w:tcPr>
          <w:p w14:paraId="6569D9DF" w14:textId="77777777" w:rsidR="00DE0900" w:rsidRPr="00A34F62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1065" w:type="dxa"/>
            <w:gridSpan w:val="4"/>
          </w:tcPr>
          <w:p w14:paraId="28D82AF0" w14:textId="77777777" w:rsidR="00DE0900" w:rsidRPr="00A34F62" w:rsidRDefault="00DE0900" w:rsidP="00DE0900">
            <w:pPr>
              <w:pStyle w:val="berschrift2"/>
              <w:rPr>
                <w:sz w:val="8"/>
              </w:rPr>
            </w:pPr>
          </w:p>
        </w:tc>
      </w:tr>
      <w:tr w:rsidR="00DE0900" w14:paraId="59B99330" w14:textId="77777777" w:rsidTr="00DE0900">
        <w:trPr>
          <w:trHeight w:val="2527"/>
        </w:trPr>
        <w:tc>
          <w:tcPr>
            <w:tcW w:w="686" w:type="dxa"/>
          </w:tcPr>
          <w:p w14:paraId="34F31A1C" w14:textId="77777777" w:rsidR="00DE0900" w:rsidRDefault="00DE0900" w:rsidP="00DE0900">
            <w:pPr>
              <w:jc w:val="left"/>
            </w:pPr>
          </w:p>
        </w:tc>
        <w:tc>
          <w:tcPr>
            <w:tcW w:w="8391" w:type="dxa"/>
            <w:gridSpan w:val="33"/>
          </w:tcPr>
          <w:tbl>
            <w:tblPr>
              <w:tblStyle w:val="Tabellenraster"/>
              <w:tblpPr w:leftFromText="141" w:rightFromText="141" w:vertAnchor="page" w:horzAnchor="margin" w:tblpXSpec="center" w:tblpY="1"/>
              <w:tblOverlap w:val="never"/>
              <w:tblW w:w="8357" w:type="dxa"/>
              <w:tblLayout w:type="fixed"/>
              <w:tblLook w:val="04A0" w:firstRow="1" w:lastRow="0" w:firstColumn="1" w:lastColumn="0" w:noHBand="0" w:noVBand="1"/>
            </w:tblPr>
            <w:tblGrid>
              <w:gridCol w:w="1838"/>
              <w:gridCol w:w="851"/>
              <w:gridCol w:w="531"/>
              <w:gridCol w:w="744"/>
              <w:gridCol w:w="236"/>
              <w:gridCol w:w="48"/>
              <w:gridCol w:w="1843"/>
              <w:gridCol w:w="94"/>
              <w:gridCol w:w="1936"/>
              <w:gridCol w:w="236"/>
            </w:tblGrid>
            <w:tr w:rsidR="00DE0900" w:rsidRPr="00B82994" w14:paraId="6AA7EFCE" w14:textId="77777777" w:rsidTr="00DE0900">
              <w:trPr>
                <w:gridAfter w:val="1"/>
                <w:wAfter w:w="236" w:type="dxa"/>
                <w:trHeight w:val="562"/>
              </w:trPr>
              <w:tc>
                <w:tcPr>
                  <w:tcW w:w="8121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D3D7B16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Diese </w:t>
                  </w:r>
                  <w:r w:rsidRPr="00141B2A">
                    <w:rPr>
                      <w:b/>
                      <w:i/>
                      <w:color w:val="0D0D0D" w:themeColor="text1" w:themeTint="F2"/>
                      <w:sz w:val="20"/>
                      <w:szCs w:val="20"/>
                    </w:rPr>
                    <w:t>Wörter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DE0900" w:rsidRPr="00B82994" w14:paraId="22D3A5DF" w14:textId="77777777" w:rsidTr="00DE0900">
              <w:trPr>
                <w:trHeight w:val="70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7A79291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126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2AEB1A0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02E0FEA7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98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C95F0A4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17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F3D6EE1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DE0900" w:rsidRPr="00B82994" w14:paraId="39F936E4" w14:textId="77777777" w:rsidTr="00DE0900">
              <w:trPr>
                <w:gridAfter w:val="1"/>
                <w:wAfter w:w="236" w:type="dxa"/>
                <w:trHeight w:val="789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C8F0E4A" w14:textId="77777777" w:rsidR="00DE0900" w:rsidRPr="008B654C" w:rsidRDefault="00DE0900" w:rsidP="00DE0900">
                  <w:pPr>
                    <w:jc w:val="left"/>
                    <w:rPr>
                      <w:rFonts w:asciiTheme="majorHAnsi" w:hAnsiTheme="majorHAnsi" w:cs="Arial"/>
                      <w:szCs w:val="23"/>
                    </w:rPr>
                  </w:pPr>
                  <w:r w:rsidRPr="008B654C">
                    <w:rPr>
                      <w:rFonts w:asciiTheme="majorHAnsi" w:hAnsiTheme="majorHAnsi" w:cs="Arial"/>
                      <w:szCs w:val="23"/>
                    </w:rPr>
                    <w:t>der Käse</w:t>
                  </w:r>
                </w:p>
                <w:p w14:paraId="07240228" w14:textId="77777777" w:rsidR="00DE0900" w:rsidRPr="00BC1C98" w:rsidRDefault="00DE0900" w:rsidP="00DE0900">
                  <w:pPr>
                    <w:jc w:val="left"/>
                    <w:rPr>
                      <w:i/>
                      <w:iCs/>
                    </w:rPr>
                  </w:pPr>
                  <w:r w:rsidRPr="001B7C96">
                    <w:rPr>
                      <w:rFonts w:asciiTheme="majorHAnsi" w:hAnsiTheme="majorHAnsi" w:cs="Arial"/>
                      <w:i/>
                      <w:iCs/>
                      <w:sz w:val="14"/>
                      <w:szCs w:val="18"/>
                    </w:rPr>
                    <w:t>(die Käse)</w:t>
                  </w:r>
                </w:p>
              </w:tc>
              <w:tc>
                <w:tcPr>
                  <w:tcW w:w="2126" w:type="dxa"/>
                  <w:gridSpan w:val="3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0B7360C5" w14:textId="77777777" w:rsidR="00DE0900" w:rsidRDefault="00DE0900" w:rsidP="00DE0900">
                  <w:pPr>
                    <w:jc w:val="left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87C239C" wp14:editId="1D6EDE7B">
                            <wp:extent cx="555825" cy="438150"/>
                            <wp:effectExtent l="0" t="0" r="0" b="0"/>
                            <wp:docPr id="15656" name="Gruppieren 1565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55825" cy="438150"/>
                                      <a:chOff x="0" y="0"/>
                                      <a:chExt cx="2124075" cy="212407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657" name="Grafik 15657" descr="Kuchenstück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3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24075" cy="2124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5658" name="Gruppieren 15658"/>
                                    <wpg:cNvGrpSpPr/>
                                    <wpg:grpSpPr>
                                      <a:xfrm>
                                        <a:off x="381000" y="352425"/>
                                        <a:ext cx="1419225" cy="1562100"/>
                                        <a:chOff x="0" y="0"/>
                                        <a:chExt cx="1419225" cy="1562100"/>
                                      </a:xfrm>
                                    </wpg:grpSpPr>
                                    <wpg:grpSp>
                                      <wpg:cNvPr id="15659" name="Gruppieren 15659"/>
                                      <wpg:cNvGrpSpPr/>
                                      <wpg:grpSpPr>
                                        <a:xfrm>
                                          <a:off x="0" y="95250"/>
                                          <a:ext cx="1352550" cy="1466850"/>
                                          <a:chOff x="0" y="0"/>
                                          <a:chExt cx="1352550" cy="1466850"/>
                                        </a:xfrm>
                                      </wpg:grpSpPr>
                                      <wps:wsp>
                                        <wps:cNvPr id="15660" name="Parallelogramm 15660"/>
                                        <wps:cNvSpPr/>
                                        <wps:spPr>
                                          <a:xfrm rot="16200000">
                                            <a:off x="-19050" y="95250"/>
                                            <a:ext cx="1409700" cy="1333500"/>
                                          </a:xfrm>
                                          <a:prstGeom prst="parallelogram">
                                            <a:avLst>
                                              <a:gd name="adj" fmla="val 42381"/>
                                            </a:avLst>
                                          </a:prstGeom>
                                          <a:solidFill>
                                            <a:schemeClr val="tx1">
                                              <a:lumMod val="95000"/>
                                              <a:lumOff val="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661" name="Gerader Verbinder 5534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1352550" cy="60007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15662" name="Ellipse 5535"/>
                                      <wps:cNvSpPr/>
                                      <wps:spPr>
                                        <a:xfrm>
                                          <a:off x="161925" y="323850"/>
                                          <a:ext cx="142875" cy="18097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663" name="Ellipse 5536"/>
                                      <wps:cNvSpPr/>
                                      <wps:spPr>
                                        <a:xfrm>
                                          <a:off x="1276350" y="866775"/>
                                          <a:ext cx="142875" cy="18097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664" name="Ellipse 5537"/>
                                      <wps:cNvSpPr/>
                                      <wps:spPr>
                                        <a:xfrm>
                                          <a:off x="295275" y="762000"/>
                                          <a:ext cx="142875" cy="18097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665" name="Ellipse 5538"/>
                                      <wps:cNvSpPr/>
                                      <wps:spPr>
                                        <a:xfrm>
                                          <a:off x="1019175" y="0"/>
                                          <a:ext cx="171450" cy="1905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666" name="Ellipse 5539"/>
                                      <wps:cNvSpPr/>
                                      <wps:spPr>
                                        <a:xfrm>
                                          <a:off x="561975" y="1123950"/>
                                          <a:ext cx="238125" cy="21907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667" name="Ellipse 5540"/>
                                      <wps:cNvSpPr/>
                                      <wps:spPr>
                                        <a:xfrm>
                                          <a:off x="923925" y="742950"/>
                                          <a:ext cx="142875" cy="18097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668" name="Ellipse 5541"/>
                                      <wps:cNvSpPr/>
                                      <wps:spPr>
                                        <a:xfrm>
                                          <a:off x="571500" y="47625"/>
                                          <a:ext cx="142875" cy="18097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group w14:anchorId="0EA069D7" id="Gruppieren 15656" o:spid="_x0000_s1026" style="width:43.75pt;height:34.5pt;mso-position-horizontal-relative:char;mso-position-vertical-relative:line" coordsize="21240,2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">
                            <v:shape id="Grafik 15657" o:spid="_x0000_s1027" type="#_x0000_t75" alt="Kuchenstück" style="position:absolute;width:21240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">
                              <v:imagedata r:id="rId41" o:title="Kuchenstück"/>
                            </v:shape>
                            <v:group id="Gruppieren 15658" o:spid="_x0000_s1028" style="position:absolute;left:3810;top:3524;width:14192;height:15621" coordsize="14192,1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">
                              <v:group id="Gruppieren 15659" o:spid="_x0000_s1029" style="position:absolute;top:952;width:13525;height:14669" coordsize="13525,1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">
                                <v:shape id="Parallelogramm 15660" o:spid="_x0000_s1030" type="#_x0000_t7" style="position:absolute;left:-191;top:952;width:14097;height:1333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" adj="8659" fillcolor="#0d0d0d [3069]" strokecolor="black [3213]" strokeweight="2pt"/>
                                <v:line id="Gerader Verbinder 5534" o:spid="_x0000_s1031" style="position:absolute;visibility:visible;mso-wrap-style:square" from="0,0" to="13525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" strokecolor="#bfbfbf [2412]"/>
                              </v:group>
                              <v:oval id="Ellipse 5535" o:spid="_x0000_s1032" style="position:absolute;left:1619;top:3238;width:1429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" fillcolor="white [3212]" strokecolor="white [3212]" strokeweight="2pt"/>
                              <v:oval id="Ellipse 5536" o:spid="_x0000_s1033" style="position:absolute;left:12763;top:8667;width:1429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" fillcolor="white [3212]" strokecolor="white [3212]" strokeweight="2pt"/>
                              <v:oval id="Ellipse 5537" o:spid="_x0000_s1034" style="position:absolute;left:2952;top:7620;width:1429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" fillcolor="white [3212]" strokecolor="white [3212]" strokeweight="2pt"/>
                              <v:oval id="Ellipse 5538" o:spid="_x0000_s1035" style="position:absolute;left:10191;width:171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" fillcolor="white [3212]" strokecolor="white [3212]" strokeweight="2pt"/>
                              <v:oval id="Ellipse 5539" o:spid="_x0000_s1036" style="position:absolute;left:5619;top:11239;width:238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" fillcolor="white [3212]" strokecolor="white [3212]" strokeweight="2pt"/>
                              <v:oval id="Ellipse 5540" o:spid="_x0000_s1037" style="position:absolute;left:9239;top:7429;width:1429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" fillcolor="white [3212]" strokecolor="white [3212]" strokeweight="2pt"/>
                              <v:oval id="Ellipse 5541" o:spid="_x0000_s1038" style="position:absolute;left:5715;top:476;width:142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" fillcolor="white [3212]" strokecolor="white [3212]" strokeweight="2pt"/>
                            </v:group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4542DCC" w14:textId="77777777" w:rsidR="00DE0900" w:rsidRPr="003C05DA" w:rsidRDefault="00DE0900" w:rsidP="00DE0900">
                  <w:pPr>
                    <w:jc w:val="left"/>
                    <w:rPr>
                      <w:rFonts w:ascii="Arial" w:hAnsi="Arial" w:cs="Arial"/>
                      <w:sz w:val="18"/>
                      <w:szCs w:val="16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0C6DC8D9" w14:textId="77777777" w:rsidR="00DE0900" w:rsidRPr="008B654C" w:rsidRDefault="00DE0900" w:rsidP="00DE0900">
                  <w:pPr>
                    <w:jc w:val="left"/>
                    <w:rPr>
                      <w:rFonts w:asciiTheme="majorHAnsi" w:hAnsiTheme="majorHAnsi" w:cs="Arial"/>
                    </w:rPr>
                  </w:pPr>
                  <w:r w:rsidRPr="008B654C">
                    <w:rPr>
                      <w:rFonts w:asciiTheme="majorHAnsi" w:hAnsiTheme="majorHAnsi" w:cs="Arial"/>
                    </w:rPr>
                    <w:t xml:space="preserve">das </w:t>
                  </w:r>
                  <w:r>
                    <w:rPr>
                      <w:rFonts w:asciiTheme="majorHAnsi" w:hAnsiTheme="majorHAnsi" w:cs="Arial"/>
                    </w:rPr>
                    <w:t>Gewicht</w:t>
                  </w:r>
                </w:p>
                <w:p w14:paraId="6ABEE939" w14:textId="77777777" w:rsidR="00DE0900" w:rsidRPr="003C05DA" w:rsidRDefault="00DE0900" w:rsidP="00DE0900">
                  <w:pPr>
                    <w:jc w:val="left"/>
                    <w:rPr>
                      <w:sz w:val="18"/>
                      <w:szCs w:val="16"/>
                    </w:rPr>
                  </w:pPr>
                  <w:r w:rsidRPr="001B7C96">
                    <w:rPr>
                      <w:rFonts w:asciiTheme="majorHAnsi" w:hAnsiTheme="majorHAnsi" w:cs="Arial"/>
                      <w:i/>
                      <w:iCs/>
                      <w:sz w:val="14"/>
                      <w:szCs w:val="16"/>
                    </w:rPr>
                    <w:t>(die Gewichte)</w:t>
                  </w:r>
                </w:p>
              </w:tc>
              <w:tc>
                <w:tcPr>
                  <w:tcW w:w="2030" w:type="dxa"/>
                  <w:gridSpan w:val="2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390618FB" w14:textId="77777777" w:rsidR="00DE0900" w:rsidRDefault="00DE0900" w:rsidP="00DE0900">
                  <w:pPr>
                    <w:jc w:val="left"/>
                  </w:pPr>
                  <w:r w:rsidRPr="008B654C">
                    <w:rPr>
                      <w:noProof/>
                      <w:color w:val="0D0D0D" w:themeColor="text1" w:themeTint="F2"/>
                      <w:sz w:val="2"/>
                      <w:szCs w:val="2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117440" behindDoc="0" locked="0" layoutInCell="1" allowOverlap="1" wp14:anchorId="4159E11C" wp14:editId="301DD381">
                            <wp:simplePos x="0" y="0"/>
                            <wp:positionH relativeFrom="column">
                              <wp:posOffset>114935</wp:posOffset>
                            </wp:positionH>
                            <wp:positionV relativeFrom="paragraph">
                              <wp:posOffset>27940</wp:posOffset>
                            </wp:positionV>
                            <wp:extent cx="504825" cy="333375"/>
                            <wp:effectExtent l="0" t="0" r="28575" b="28575"/>
                            <wp:wrapSquare wrapText="bothSides"/>
                            <wp:docPr id="5542" name="Gruppieren 554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504825" cy="333375"/>
                                      <a:chOff x="0" y="0"/>
                                      <a:chExt cx="445296" cy="897481"/>
                                    </a:xfrm>
                                  </wpg:grpSpPr>
                                  <wps:wsp>
                                    <wps:cNvPr id="5543" name="Rechteck 5543"/>
                                    <wps:cNvSpPr/>
                                    <wps:spPr>
                                      <a:xfrm>
                                        <a:off x="47625" y="179499"/>
                                        <a:ext cx="381000" cy="71798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txbx>
                                      <w:txbxContent>
                                        <w:p w14:paraId="4FA2F72D" w14:textId="77777777" w:rsidR="003B5C7E" w:rsidRPr="00731FAA" w:rsidRDefault="003B5C7E" w:rsidP="00DE0900">
                                          <w:pPr>
                                            <w:jc w:val="center"/>
                                            <w:rPr>
                                              <w:color w:val="FFFFFF" w:themeColor="background1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8B654C"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  <w:sz w:val="16"/>
                                              <w:szCs w:val="16"/>
                                            </w:rPr>
                                            <w:t xml:space="preserve">3 </w:t>
                                          </w:r>
                                          <w:r>
                                            <w:rPr>
                                              <w:b/>
                                              <w:bCs/>
                                              <w:color w:val="FFFFFF" w:themeColor="background1"/>
                                              <w:sz w:val="20"/>
                                              <w:szCs w:val="20"/>
                                            </w:rPr>
                                            <w:t>kg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44" name="Rechtwinkliges Dreieck 5544"/>
                                    <wps:cNvSpPr/>
                                    <wps:spPr>
                                      <a:xfrm rot="5400000">
                                        <a:off x="0" y="142875"/>
                                        <a:ext cx="133350" cy="133350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45" name="Rechtwinkliges Dreieck 5545"/>
                                    <wps:cNvSpPr/>
                                    <wps:spPr>
                                      <a:xfrm rot="5400000" flipV="1">
                                        <a:off x="266700" y="66675"/>
                                        <a:ext cx="171452" cy="185740"/>
                                      </a:xfrm>
                                      <a:prstGeom prst="rtTriangle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>
                                        <a:solidFill>
                                          <a:schemeClr val="bg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46" name="Flussdiagramm: Auszug 5546"/>
                                    <wps:cNvSpPr/>
                                    <wps:spPr>
                                      <a:xfrm>
                                        <a:off x="171450" y="47625"/>
                                        <a:ext cx="142875" cy="180975"/>
                                      </a:xfrm>
                                      <a:prstGeom prst="flowChartExtract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547" name="Ellipse 5547"/>
                                    <wps:cNvSpPr/>
                                    <wps:spPr>
                                      <a:xfrm>
                                        <a:off x="152400" y="0"/>
                                        <a:ext cx="180975" cy="95250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chemeClr val="tx1"/>
                                      </a:solidFill>
                                      <a:ln>
                                        <a:solidFill>
                                          <a:schemeClr val="tx1">
                                            <a:lumMod val="95000"/>
                                            <a:lumOff val="5000"/>
                                          </a:schemeClr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group w14:anchorId="4159E11C" id="Gruppieren 5542" o:spid="_x0000_s1027" style="position:absolute;margin-left:9.05pt;margin-top:2.2pt;width:39.75pt;height:26.25pt;z-index:253117440;mso-width-relative:margin;mso-height-relative:margin" coordsize="4452,8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">
                            <v:rect id="Rechteck 5543" o:spid="_x0000_s1028" style="position:absolute;left:476;top:1794;width:3810;height:7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" fillcolor="black [3213]" strokecolor="#0d0d0d [3069]" strokeweight="2pt">
                              <v:textbox>
                                <w:txbxContent>
                                  <w:p w14:paraId="4FA2F72D" w14:textId="77777777" w:rsidR="003B5C7E" w:rsidRPr="00731FAA" w:rsidRDefault="003B5C7E" w:rsidP="00DE0900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8B654C"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 xml:space="preserve">3 </w:t>
                                    </w:r>
                                    <w:r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  <w:t>kg</w:t>
                                    </w:r>
                                  </w:p>
                                </w:txbxContent>
                              </v:textbox>
                            </v:rect>
                            <v:shapetype id="_x0000_t6" coordsize="21600,21600" o:spt="6" path="m,l,21600r21600,xe">
                              <v:stroke joinstyle="miter"/>
                              <v:path gradientshapeok="t" o:connecttype="custom" o:connectlocs="0,0;0,10800;0,21600;10800,21600;21600,21600;10800,10800" textboxrect="1800,12600,12600,19800"/>
                            </v:shapetype>
                            <v:shape id="Rechtwinkliges Dreieck 5544" o:spid="_x0000_s1029" type="#_x0000_t6" style="position:absolute;top:1428;width:1334;height:133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" fillcolor="white [3212]" strokecolor="white [3212]" strokeweight="2pt"/>
                            <v:shape id="Rechtwinkliges Dreieck 5545" o:spid="_x0000_s1030" type="#_x0000_t6" style="position:absolute;left:2667;top:666;width:1714;height:1857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" fillcolor="white [3212]" strokecolor="white [3212]" strokeweight="2pt"/>
                            <v:shapetype id="_x0000_t127" coordsize="21600,21600" o:spt="127" path="m10800,l21600,21600,,21600xe">
                              <v:stroke joinstyle="miter"/>
                              <v:path gradientshapeok="t" o:connecttype="custom" o:connectlocs="10800,0;5400,10800;10800,21600;16200,10800" textboxrect="5400,10800,16200,21600"/>
                            </v:shapetype>
                            <v:shape id="Flussdiagramm: Auszug 5546" o:spid="_x0000_s1031" type="#_x0000_t127" style="position:absolute;left:1714;top:476;width:1429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" fillcolor="black [3213]" strokecolor="#0d0d0d [3069]" strokeweight="2pt"/>
                            <v:oval id="Ellipse 5547" o:spid="_x0000_s1032" style="position:absolute;left:1524;width:1809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" fillcolor="black [3213]" strokecolor="#0d0d0d [3069]" strokeweight="2pt"/>
                            <w10:wrap type="square"/>
                          </v:group>
                        </w:pict>
                      </mc:Fallback>
                    </mc:AlternateContent>
                  </w:r>
                </w:p>
              </w:tc>
            </w:tr>
            <w:tr w:rsidR="00DE0900" w:rsidRPr="00B82994" w14:paraId="7CFE500C" w14:textId="77777777" w:rsidTr="00DE0900">
              <w:trPr>
                <w:gridAfter w:val="1"/>
                <w:wAfter w:w="236" w:type="dxa"/>
                <w:trHeight w:val="42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8BB9D46" w14:textId="77777777" w:rsidR="00DE0900" w:rsidRPr="0054614B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126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08D551B" w14:textId="77777777" w:rsidR="00DE0900" w:rsidRPr="0054614B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906BC03" w14:textId="77777777" w:rsidR="00DE0900" w:rsidRPr="0054614B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2677257" w14:textId="77777777" w:rsidR="00DE0900" w:rsidRPr="0054614B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0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59A56BD" w14:textId="77777777" w:rsidR="00DE0900" w:rsidRPr="0054614B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</w:tr>
            <w:tr w:rsidR="00DE0900" w:rsidRPr="00B82994" w14:paraId="72DBB82C" w14:textId="77777777" w:rsidTr="00DE0900">
              <w:trPr>
                <w:gridAfter w:val="1"/>
                <w:wAfter w:w="236" w:type="dxa"/>
                <w:trHeight w:val="245"/>
              </w:trPr>
              <w:tc>
                <w:tcPr>
                  <w:tcW w:w="18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351CFD3" w14:textId="77777777" w:rsidR="00DE0900" w:rsidRPr="003D02F4" w:rsidRDefault="00DE0900" w:rsidP="00DE0900">
                  <w:pPr>
                    <w:jc w:val="left"/>
                    <w:rPr>
                      <w:szCs w:val="21"/>
                    </w:rPr>
                  </w:pPr>
                  <w:r w:rsidRPr="003D02F4">
                    <w:rPr>
                      <w:szCs w:val="21"/>
                    </w:rPr>
                    <w:t>der Preis</w:t>
                  </w:r>
                </w:p>
                <w:p w14:paraId="349EA80C" w14:textId="77777777" w:rsidR="00DE0900" w:rsidRPr="001B7C96" w:rsidRDefault="00DE0900" w:rsidP="00DE0900">
                  <w:pPr>
                    <w:jc w:val="left"/>
                    <w:rPr>
                      <w:rFonts w:cs="Arial"/>
                      <w:i/>
                      <w:sz w:val="16"/>
                      <w:szCs w:val="16"/>
                    </w:rPr>
                  </w:pPr>
                  <w:r w:rsidRPr="001B7C96">
                    <w:rPr>
                      <w:i/>
                      <w:sz w:val="14"/>
                      <w:szCs w:val="16"/>
                    </w:rPr>
                    <w:t xml:space="preserve">(die Preise) </w:t>
                  </w:r>
                </w:p>
              </w:tc>
              <w:tc>
                <w:tcPr>
                  <w:tcW w:w="851" w:type="dxa"/>
                  <w:vMerge w:val="restart"/>
                  <w:tcBorders>
                    <w:top w:val="single" w:sz="4" w:space="0" w:color="auto"/>
                    <w:left w:val="dotted" w:sz="4" w:space="0" w:color="auto"/>
                    <w:right w:val="nil"/>
                  </w:tcBorders>
                  <w:vAlign w:val="center"/>
                </w:tcPr>
                <w:p w14:paraId="45A19865" w14:textId="77777777" w:rsidR="00DE0900" w:rsidRPr="00E80050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 wp14:anchorId="0347B7A9" wp14:editId="715D7FEB">
                            <wp:extent cx="428625" cy="314325"/>
                            <wp:effectExtent l="0" t="0" r="0" b="9525"/>
                            <wp:docPr id="5549" name="Gruppieren 554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28625" cy="314325"/>
                                      <a:chOff x="0" y="0"/>
                                      <a:chExt cx="2124075" cy="212407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550" name="Grafik 5550" descr="Kuchenstück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3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24075" cy="21240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5551" name="Gruppieren 5551"/>
                                    <wpg:cNvGrpSpPr/>
                                    <wpg:grpSpPr>
                                      <a:xfrm>
                                        <a:off x="381000" y="352425"/>
                                        <a:ext cx="1419225" cy="1562100"/>
                                        <a:chOff x="0" y="0"/>
                                        <a:chExt cx="1419225" cy="1562100"/>
                                      </a:xfrm>
                                    </wpg:grpSpPr>
                                    <wpg:grpSp>
                                      <wpg:cNvPr id="5552" name="Gruppieren 5552"/>
                                      <wpg:cNvGrpSpPr/>
                                      <wpg:grpSpPr>
                                        <a:xfrm>
                                          <a:off x="0" y="95250"/>
                                          <a:ext cx="1352550" cy="1466850"/>
                                          <a:chOff x="0" y="0"/>
                                          <a:chExt cx="1352550" cy="1466850"/>
                                        </a:xfrm>
                                      </wpg:grpSpPr>
                                      <wps:wsp>
                                        <wps:cNvPr id="5553" name="Parallelogramm 5553"/>
                                        <wps:cNvSpPr/>
                                        <wps:spPr>
                                          <a:xfrm rot="16200000">
                                            <a:off x="-19050" y="95250"/>
                                            <a:ext cx="1409700" cy="1333500"/>
                                          </a:xfrm>
                                          <a:prstGeom prst="parallelogram">
                                            <a:avLst>
                                              <a:gd name="adj" fmla="val 42381"/>
                                            </a:avLst>
                                          </a:prstGeom>
                                          <a:solidFill>
                                            <a:schemeClr val="tx1">
                                              <a:lumMod val="95000"/>
                                              <a:lumOff val="5000"/>
                                            </a:schemeClr>
                                          </a:solidFill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5554" name="Gerader Verbinder 5554"/>
                                        <wps:cNvCnPr/>
                                        <wps:spPr>
                                          <a:xfrm>
                                            <a:off x="0" y="0"/>
                                            <a:ext cx="1352550" cy="60007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5555" name="Ellipse 5555"/>
                                      <wps:cNvSpPr/>
                                      <wps:spPr>
                                        <a:xfrm>
                                          <a:off x="161925" y="323850"/>
                                          <a:ext cx="142875" cy="18097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556" name="Ellipse 5556"/>
                                      <wps:cNvSpPr/>
                                      <wps:spPr>
                                        <a:xfrm>
                                          <a:off x="1276350" y="866775"/>
                                          <a:ext cx="142875" cy="18097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557" name="Ellipse 5557"/>
                                      <wps:cNvSpPr/>
                                      <wps:spPr>
                                        <a:xfrm>
                                          <a:off x="295275" y="762000"/>
                                          <a:ext cx="142875" cy="18097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558" name="Ellipse 5558"/>
                                      <wps:cNvSpPr/>
                                      <wps:spPr>
                                        <a:xfrm>
                                          <a:off x="1019175" y="0"/>
                                          <a:ext cx="171450" cy="19050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559" name="Ellipse 5559"/>
                                      <wps:cNvSpPr/>
                                      <wps:spPr>
                                        <a:xfrm>
                                          <a:off x="561975" y="1123950"/>
                                          <a:ext cx="238125" cy="21907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560" name="Ellipse 5560"/>
                                      <wps:cNvSpPr/>
                                      <wps:spPr>
                                        <a:xfrm>
                                          <a:off x="923925" y="742950"/>
                                          <a:ext cx="142875" cy="18097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5561" name="Ellipse 5561"/>
                                      <wps:cNvSpPr/>
                                      <wps:spPr>
                                        <a:xfrm>
                                          <a:off x="571500" y="47625"/>
                                          <a:ext cx="142875" cy="18097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>
                                          <a:solidFill>
                                            <a:schemeClr val="bg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group w14:anchorId="6E9E0B49" id="Gruppieren 5549" o:spid="_x0000_s1026" style="width:33.75pt;height:24.75pt;mso-position-horizontal-relative:char;mso-position-vertical-relative:line" coordsize="21240,2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">
                            <v:shape id="Grafik 5550" o:spid="_x0000_s1027" type="#_x0000_t75" alt="Kuchenstück" style="position:absolute;width:21240;height:2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">
                              <v:imagedata r:id="rId41" o:title="Kuchenstück"/>
                            </v:shape>
                            <v:group id="Gruppieren 5551" o:spid="_x0000_s1028" style="position:absolute;left:3810;top:3524;width:14192;height:15621" coordsize="14192,1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">
                              <v:group id="Gruppieren 5552" o:spid="_x0000_s1029" style="position:absolute;top:952;width:13525;height:14669" coordsize="13525,14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">
                                <v:shape id="Parallelogramm 5553" o:spid="_x0000_s1030" type="#_x0000_t7" style="position:absolute;left:-191;top:952;width:14097;height:1333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" adj="8659" fillcolor="#0d0d0d [3069]" strokecolor="black [3213]" strokeweight="2pt"/>
                                <v:line id="Gerader Verbinder 5554" o:spid="_x0000_s1031" style="position:absolute;visibility:visible;mso-wrap-style:square" from="0,0" to="13525,6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" strokecolor="#bfbfbf [2412]"/>
                              </v:group>
                              <v:oval id="Ellipse 5555" o:spid="_x0000_s1032" style="position:absolute;left:1619;top:3238;width:1429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" fillcolor="white [3212]" strokecolor="white [3212]" strokeweight="2pt"/>
                              <v:oval id="Ellipse 5556" o:spid="_x0000_s1033" style="position:absolute;left:12763;top:8667;width:1429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" fillcolor="white [3212]" strokecolor="white [3212]" strokeweight="2pt"/>
                              <v:oval id="Ellipse 5557" o:spid="_x0000_s1034" style="position:absolute;left:2952;top:7620;width:1429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" fillcolor="white [3212]" strokecolor="white [3212]" strokeweight="2pt"/>
                              <v:oval id="Ellipse 5558" o:spid="_x0000_s1035" style="position:absolute;left:10191;width:171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" fillcolor="white [3212]" strokecolor="white [3212]" strokeweight="2pt"/>
                              <v:oval id="Ellipse 5559" o:spid="_x0000_s1036" style="position:absolute;left:5619;top:11239;width:2382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" fillcolor="white [3212]" strokecolor="white [3212]" strokeweight="2pt"/>
                              <v:oval id="Ellipse 5560" o:spid="_x0000_s1037" style="position:absolute;left:9239;top:7429;width:1429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" fillcolor="white [3212]" strokecolor="white [3212]" strokeweight="2pt"/>
                              <v:oval id="Ellipse 5561" o:spid="_x0000_s1038" style="position:absolute;left:5715;top:476;width:1428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" fillcolor="white [3212]" strokecolor="white [3212]" strokeweight="2pt"/>
                            </v:group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36031D5" w14:textId="77777777" w:rsidR="00DE0900" w:rsidRPr="00E80050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44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7C649BBB" w14:textId="77777777" w:rsidR="00DE0900" w:rsidRPr="00E80050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gridSpan w:val="2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AB74F98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5753B09" w14:textId="77777777" w:rsidR="00DE0900" w:rsidRPr="003C05DA" w:rsidRDefault="00DE0900" w:rsidP="00DE0900">
                  <w:pPr>
                    <w:jc w:val="left"/>
                    <w:rPr>
                      <w:sz w:val="20"/>
                      <w:szCs w:val="18"/>
                    </w:rPr>
                  </w:pPr>
                  <w:r w:rsidRPr="003C05DA">
                    <w:rPr>
                      <w:sz w:val="20"/>
                      <w:szCs w:val="18"/>
                    </w:rPr>
                    <w:t>multiplizieren (mit)</w:t>
                  </w:r>
                </w:p>
                <w:p w14:paraId="1D668051" w14:textId="77777777" w:rsidR="00DE0900" w:rsidRPr="001B7C96" w:rsidRDefault="00DE0900" w:rsidP="00DE0900">
                  <w:pPr>
                    <w:jc w:val="left"/>
                    <w:rPr>
                      <w:i/>
                      <w:sz w:val="14"/>
                      <w:szCs w:val="14"/>
                    </w:rPr>
                  </w:pPr>
                  <w:r w:rsidRPr="001B7C96">
                    <w:rPr>
                      <w:i/>
                      <w:sz w:val="14"/>
                      <w:szCs w:val="14"/>
                    </w:rPr>
                    <w:t xml:space="preserve">(ich multipliziere, </w:t>
                  </w:r>
                </w:p>
                <w:p w14:paraId="0055782D" w14:textId="77777777" w:rsidR="00DE0900" w:rsidRPr="00943F8D" w:rsidRDefault="00DE0900" w:rsidP="00DE0900">
                  <w:pPr>
                    <w:jc w:val="left"/>
                    <w:rPr>
                      <w:rFonts w:asciiTheme="majorHAnsi" w:hAnsiTheme="majorHAnsi" w:cs="Arial"/>
                    </w:rPr>
                  </w:pPr>
                  <w:r w:rsidRPr="001B7C96">
                    <w:rPr>
                      <w:i/>
                      <w:sz w:val="14"/>
                      <w:szCs w:val="14"/>
                    </w:rPr>
                    <w:t xml:space="preserve">ich habe multipliziert) </w:t>
                  </w:r>
                </w:p>
              </w:tc>
              <w:tc>
                <w:tcPr>
                  <w:tcW w:w="2030" w:type="dxa"/>
                  <w:gridSpan w:val="2"/>
                  <w:vMerge w:val="restart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W w:w="1919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27"/>
                    <w:gridCol w:w="425"/>
                    <w:gridCol w:w="567"/>
                  </w:tblGrid>
                  <w:tr w:rsidR="00DE0900" w14:paraId="3600A051" w14:textId="77777777" w:rsidTr="00DE0900">
                    <w:trPr>
                      <w:trHeight w:val="249"/>
                      <w:jc w:val="center"/>
                    </w:trPr>
                    <w:tc>
                      <w:tcPr>
                        <w:tcW w:w="927" w:type="dxa"/>
                        <w:vAlign w:val="center"/>
                      </w:tcPr>
                      <w:p w14:paraId="69EFF42B" w14:textId="77777777" w:rsidR="00DE0900" w:rsidRPr="007970EC" w:rsidRDefault="00DE0900" w:rsidP="00DE0900">
                        <w:pPr>
                          <w:spacing w:before="120"/>
                          <w:jc w:val="left"/>
                          <w:rPr>
                            <w:sz w:val="14"/>
                            <w:szCs w:val="1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3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∙</m:t>
                            </m:r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4=12</m:t>
                            </m:r>
                          </m:oMath>
                        </m:oMathPara>
                      </w:p>
                    </w:tc>
                    <w:tc>
                      <w:tcPr>
                        <w:tcW w:w="425" w:type="dxa"/>
                        <w:vMerge w:val="restart"/>
                        <w:vAlign w:val="center"/>
                      </w:tcPr>
                      <w:p w14:paraId="3576FAB4" w14:textId="77777777" w:rsidR="00DE0900" w:rsidRPr="003D5319" w:rsidRDefault="00DE0900" w:rsidP="00DE0900">
                        <w:pPr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7970EC">
                          <w:rPr>
                            <w:sz w:val="18"/>
                            <w:szCs w:val="18"/>
                          </w:rPr>
                          <w:sym w:font="Symbol" w:char="F0DB"/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vAlign w:val="center"/>
                      </w:tcPr>
                      <w:p w14:paraId="307C8E87" w14:textId="77777777" w:rsidR="00DE0900" w:rsidRDefault="00DE0900" w:rsidP="00DE0900">
                        <w:pPr>
                          <w:jc w:val="left"/>
                          <w:rPr>
                            <w:sz w:val="18"/>
                            <w:szCs w:val="18"/>
                          </w:rPr>
                        </w:pP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</w:p>
                      <w:p w14:paraId="3574A14B" w14:textId="77777777" w:rsidR="00DE0900" w:rsidRPr="00050C3C" w:rsidRDefault="00DE0900" w:rsidP="00DE0900">
                        <w:pPr>
                          <w:jc w:val="left"/>
                          <w:rPr>
                            <w:sz w:val="18"/>
                            <w:szCs w:val="18"/>
                          </w:rPr>
                        </w:pP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</w:p>
                      <w:p w14:paraId="565C8253" w14:textId="77777777" w:rsidR="00DE0900" w:rsidRPr="003D5319" w:rsidRDefault="00DE0900" w:rsidP="00DE0900">
                        <w:pPr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</w:p>
                    </w:tc>
                  </w:tr>
                  <w:tr w:rsidR="00DE0900" w14:paraId="586779C9" w14:textId="77777777" w:rsidTr="00DE0900">
                    <w:trPr>
                      <w:jc w:val="center"/>
                    </w:trPr>
                    <w:tc>
                      <w:tcPr>
                        <w:tcW w:w="927" w:type="dxa"/>
                        <w:vAlign w:val="center"/>
                      </w:tcPr>
                      <w:p w14:paraId="5113080F" w14:textId="77777777" w:rsidR="00DE0900" w:rsidRDefault="00DE0900" w:rsidP="00DE0900">
                        <w:pPr>
                          <w:jc w:val="left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7970EC">
                          <w:rPr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7970EC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7970EC">
                          <w:rPr>
                            <w:b/>
                            <w:bCs/>
                            <w:sz w:val="14"/>
                            <w:szCs w:val="14"/>
                          </w:rPr>
                          <w:sym w:font="Symbol" w:char="F0DD"/>
                        </w:r>
                      </w:p>
                      <w:p w14:paraId="62290FF9" w14:textId="77777777" w:rsidR="00DE0900" w:rsidRPr="007970EC" w:rsidRDefault="00DE0900" w:rsidP="00DE0900">
                        <w:pPr>
                          <w:jc w:val="left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vAlign w:val="center"/>
                      </w:tcPr>
                      <w:p w14:paraId="5C56AC35" w14:textId="77777777" w:rsidR="00DE0900" w:rsidRPr="003D5319" w:rsidRDefault="00DE0900" w:rsidP="00DE0900">
                        <w:pPr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vAlign w:val="center"/>
                      </w:tcPr>
                      <w:p w14:paraId="0419448D" w14:textId="77777777" w:rsidR="00DE0900" w:rsidRPr="003D5319" w:rsidRDefault="00DE0900" w:rsidP="00DE0900">
                        <w:pPr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4B80670" w14:textId="77777777" w:rsidR="00DE0900" w:rsidRDefault="00DE0900" w:rsidP="00DE0900">
                  <w:pPr>
                    <w:jc w:val="left"/>
                  </w:pPr>
                </w:p>
              </w:tc>
            </w:tr>
            <w:tr w:rsidR="00DE0900" w:rsidRPr="00B82994" w14:paraId="4FB51818" w14:textId="77777777" w:rsidTr="00DE0900">
              <w:trPr>
                <w:gridAfter w:val="1"/>
                <w:wAfter w:w="236" w:type="dxa"/>
                <w:trHeight w:val="245"/>
              </w:trPr>
              <w:tc>
                <w:tcPr>
                  <w:tcW w:w="1838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23566BE" w14:textId="77777777" w:rsidR="00DE0900" w:rsidRPr="003D02F4" w:rsidRDefault="00DE0900" w:rsidP="00DE0900">
                  <w:pPr>
                    <w:jc w:val="left"/>
                    <w:rPr>
                      <w:szCs w:val="21"/>
                    </w:rPr>
                  </w:pPr>
                </w:p>
              </w:tc>
              <w:tc>
                <w:tcPr>
                  <w:tcW w:w="851" w:type="dxa"/>
                  <w:vMerge/>
                  <w:tcBorders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5B3837C" w14:textId="77777777" w:rsidR="00DE0900" w:rsidRPr="00E80050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2C7D448" w14:textId="77777777" w:rsidR="00DE0900" w:rsidRPr="00E80050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6 €</w:t>
                  </w:r>
                </w:p>
              </w:tc>
              <w:tc>
                <w:tcPr>
                  <w:tcW w:w="744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727BCC0" w14:textId="77777777" w:rsidR="00DE0900" w:rsidRPr="00E80050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gridSpan w:val="2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2A80EF7D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F704ACE" w14:textId="77777777" w:rsidR="00DE0900" w:rsidRPr="003C05DA" w:rsidRDefault="00DE0900" w:rsidP="00DE0900">
                  <w:pPr>
                    <w:jc w:val="left"/>
                    <w:rPr>
                      <w:sz w:val="20"/>
                      <w:szCs w:val="18"/>
                    </w:rPr>
                  </w:pPr>
                </w:p>
              </w:tc>
              <w:tc>
                <w:tcPr>
                  <w:tcW w:w="2030" w:type="dxa"/>
                  <w:gridSpan w:val="2"/>
                  <w:vMerge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01F283C0" w14:textId="77777777" w:rsidR="00DE0900" w:rsidRDefault="00DE0900" w:rsidP="00DE0900">
                  <w:pPr>
                    <w:spacing w:before="120"/>
                    <w:jc w:val="left"/>
                    <w:rPr>
                      <w:rFonts w:eastAsia="MS Mincho" w:cs="Arial"/>
                      <w:sz w:val="16"/>
                      <w:szCs w:val="16"/>
                    </w:rPr>
                  </w:pPr>
                </w:p>
              </w:tc>
            </w:tr>
            <w:tr w:rsidR="00DE0900" w:rsidRPr="00B82994" w14:paraId="5F2D9BBD" w14:textId="77777777" w:rsidTr="00DE0900">
              <w:trPr>
                <w:gridAfter w:val="1"/>
                <w:wAfter w:w="236" w:type="dxa"/>
                <w:trHeight w:val="245"/>
              </w:trPr>
              <w:tc>
                <w:tcPr>
                  <w:tcW w:w="183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716A252A" w14:textId="77777777" w:rsidR="00DE0900" w:rsidRPr="003D02F4" w:rsidRDefault="00DE0900" w:rsidP="00DE0900">
                  <w:pPr>
                    <w:jc w:val="left"/>
                    <w:rPr>
                      <w:szCs w:val="21"/>
                    </w:rPr>
                  </w:pPr>
                </w:p>
              </w:tc>
              <w:tc>
                <w:tcPr>
                  <w:tcW w:w="851" w:type="dxa"/>
                  <w:tcBorders>
                    <w:top w:val="nil"/>
                    <w:left w:val="dotted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1020A1F0" w14:textId="77777777" w:rsidR="00DE0900" w:rsidRPr="00E80050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  <w:r w:rsidRPr="003D02F4">
                    <w:rPr>
                      <w:rFonts w:ascii="Arial" w:hAnsi="Arial" w:cs="Arial"/>
                      <w:sz w:val="16"/>
                    </w:rPr>
                    <w:t>300 g</w:t>
                  </w:r>
                </w:p>
              </w:tc>
              <w:tc>
                <w:tcPr>
                  <w:tcW w:w="5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EF13A65" w14:textId="77777777" w:rsidR="00DE0900" w:rsidRPr="00E80050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75A161A" w14:textId="77777777" w:rsidR="00DE0900" w:rsidRPr="00E80050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84" w:type="dxa"/>
                  <w:gridSpan w:val="2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60E9C03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2984249D" w14:textId="77777777" w:rsidR="00DE0900" w:rsidRPr="003C05DA" w:rsidRDefault="00DE0900" w:rsidP="00DE0900">
                  <w:pPr>
                    <w:jc w:val="left"/>
                    <w:rPr>
                      <w:sz w:val="20"/>
                      <w:szCs w:val="18"/>
                    </w:rPr>
                  </w:pPr>
                </w:p>
              </w:tc>
              <w:tc>
                <w:tcPr>
                  <w:tcW w:w="2030" w:type="dxa"/>
                  <w:gridSpan w:val="2"/>
                  <w:vMerge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D7D68E3" w14:textId="77777777" w:rsidR="00DE0900" w:rsidRDefault="00DE0900" w:rsidP="00DE0900">
                  <w:pPr>
                    <w:spacing w:before="120"/>
                    <w:jc w:val="left"/>
                    <w:rPr>
                      <w:rFonts w:eastAsia="MS Mincho" w:cs="Arial"/>
                      <w:sz w:val="16"/>
                      <w:szCs w:val="16"/>
                    </w:rPr>
                  </w:pPr>
                </w:p>
              </w:tc>
            </w:tr>
            <w:tr w:rsidR="00DE0900" w:rsidRPr="00B82994" w14:paraId="527FD015" w14:textId="77777777" w:rsidTr="00DE0900">
              <w:trPr>
                <w:gridAfter w:val="1"/>
                <w:wAfter w:w="236" w:type="dxa"/>
                <w:trHeight w:val="70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3BC823D" w14:textId="77777777" w:rsidR="00DE0900" w:rsidRPr="002A371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126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1DD6389" w14:textId="77777777" w:rsidR="00DE0900" w:rsidRPr="002A371E" w:rsidRDefault="00DE0900" w:rsidP="00DE0900">
                  <w:pPr>
                    <w:jc w:val="left"/>
                    <w:rPr>
                      <w:rFonts w:eastAsia="MS Mincho" w:cs="Arial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5403E89" w14:textId="77777777" w:rsidR="00DE0900" w:rsidRPr="002A371E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CABD759" w14:textId="77777777" w:rsidR="00DE0900" w:rsidRPr="002A371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0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7715968" w14:textId="77777777" w:rsidR="00DE0900" w:rsidRPr="002A371E" w:rsidRDefault="00DE0900" w:rsidP="00DE0900">
                  <w:pPr>
                    <w:jc w:val="left"/>
                    <w:rPr>
                      <w:rFonts w:eastAsia="MS Mincho" w:cs="Arial"/>
                      <w:sz w:val="8"/>
                      <w:szCs w:val="8"/>
                    </w:rPr>
                  </w:pPr>
                </w:p>
              </w:tc>
            </w:tr>
            <w:tr w:rsidR="00DE0900" w:rsidRPr="00B82994" w14:paraId="4DE93AD2" w14:textId="77777777" w:rsidTr="00DE0900">
              <w:trPr>
                <w:gridAfter w:val="1"/>
                <w:wAfter w:w="236" w:type="dxa"/>
                <w:trHeight w:val="737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0C5EA5A6" w14:textId="77777777" w:rsidR="00DE0900" w:rsidRPr="001D16E0" w:rsidRDefault="00DE0900" w:rsidP="00DE0900">
                  <w:pPr>
                    <w:jc w:val="left"/>
                    <w:rPr>
                      <w:sz w:val="20"/>
                      <w:szCs w:val="18"/>
                    </w:rPr>
                  </w:pPr>
                  <w:r>
                    <w:rPr>
                      <w:sz w:val="20"/>
                      <w:szCs w:val="18"/>
                    </w:rPr>
                    <w:t>d</w:t>
                  </w:r>
                  <w:r w:rsidRPr="001D16E0">
                    <w:rPr>
                      <w:sz w:val="20"/>
                      <w:szCs w:val="18"/>
                    </w:rPr>
                    <w:t>ividieren (durch)</w:t>
                  </w:r>
                </w:p>
                <w:p w14:paraId="260599FD" w14:textId="77777777" w:rsidR="00DE0900" w:rsidRPr="001B7C96" w:rsidRDefault="00DE0900" w:rsidP="00DE0900">
                  <w:pPr>
                    <w:jc w:val="left"/>
                    <w:rPr>
                      <w:i/>
                      <w:sz w:val="14"/>
                      <w:szCs w:val="12"/>
                    </w:rPr>
                  </w:pPr>
                  <w:r w:rsidRPr="001B7C96">
                    <w:rPr>
                      <w:i/>
                      <w:sz w:val="14"/>
                      <w:szCs w:val="12"/>
                    </w:rPr>
                    <w:t xml:space="preserve">(ich dividiere, </w:t>
                  </w:r>
                </w:p>
                <w:p w14:paraId="3FF139BB" w14:textId="77777777" w:rsidR="00DE0900" w:rsidRPr="00482F84" w:rsidRDefault="00DE0900" w:rsidP="00DE0900">
                  <w:pPr>
                    <w:jc w:val="left"/>
                    <w:rPr>
                      <w:i/>
                      <w:sz w:val="20"/>
                      <w:szCs w:val="18"/>
                    </w:rPr>
                  </w:pPr>
                  <w:r w:rsidRPr="001B7C96">
                    <w:rPr>
                      <w:i/>
                      <w:sz w:val="14"/>
                      <w:szCs w:val="12"/>
                    </w:rPr>
                    <w:t xml:space="preserve">ich habe dividiert) </w:t>
                  </w:r>
                </w:p>
              </w:tc>
              <w:tc>
                <w:tcPr>
                  <w:tcW w:w="2126" w:type="dxa"/>
                  <w:gridSpan w:val="3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W w:w="1919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27"/>
                    <w:gridCol w:w="425"/>
                    <w:gridCol w:w="567"/>
                  </w:tblGrid>
                  <w:tr w:rsidR="00DE0900" w14:paraId="12B4D2ED" w14:textId="77777777" w:rsidTr="00DE0900">
                    <w:trPr>
                      <w:trHeight w:val="249"/>
                      <w:jc w:val="center"/>
                    </w:trPr>
                    <w:tc>
                      <w:tcPr>
                        <w:tcW w:w="927" w:type="dxa"/>
                        <w:vAlign w:val="center"/>
                      </w:tcPr>
                      <w:p w14:paraId="244084F7" w14:textId="77777777" w:rsidR="00DE0900" w:rsidRPr="007970EC" w:rsidRDefault="00DE0900" w:rsidP="00DE0900">
                        <w:pPr>
                          <w:spacing w:before="120"/>
                          <w:jc w:val="left"/>
                          <w:rPr>
                            <w:sz w:val="14"/>
                            <w:szCs w:val="1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 xml:space="preserve">:3 </m:t>
                            </m:r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=4</m:t>
                            </m:r>
                          </m:oMath>
                        </m:oMathPara>
                      </w:p>
                    </w:tc>
                    <w:tc>
                      <w:tcPr>
                        <w:tcW w:w="425" w:type="dxa"/>
                        <w:vMerge w:val="restart"/>
                        <w:vAlign w:val="center"/>
                      </w:tcPr>
                      <w:p w14:paraId="5A39BCE3" w14:textId="77777777" w:rsidR="00DE0900" w:rsidRPr="003D5319" w:rsidRDefault="00DE0900" w:rsidP="00DE0900">
                        <w:pPr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7970EC">
                          <w:rPr>
                            <w:sz w:val="18"/>
                            <w:szCs w:val="18"/>
                          </w:rPr>
                          <w:sym w:font="Symbol" w:char="F0DB"/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vAlign w:val="center"/>
                      </w:tcPr>
                      <w:p w14:paraId="74104367" w14:textId="77777777" w:rsidR="00DE0900" w:rsidRPr="00BC1C98" w:rsidRDefault="00DE0900" w:rsidP="00DE0900">
                        <w:pPr>
                          <w:jc w:val="left"/>
                          <w:rPr>
                            <w:sz w:val="18"/>
                            <w:szCs w:val="18"/>
                            <w:u w:val="single"/>
                          </w:rPr>
                        </w:pP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</w:p>
                      <w:p w14:paraId="2EF6B8AF" w14:textId="77777777" w:rsidR="00DE0900" w:rsidRPr="00BC1C98" w:rsidRDefault="00DE0900" w:rsidP="00DE0900">
                        <w:pPr>
                          <w:jc w:val="left"/>
                          <w:rPr>
                            <w:sz w:val="18"/>
                            <w:szCs w:val="18"/>
                            <w:u w:val="single"/>
                          </w:rPr>
                        </w:pP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</w:p>
                      <w:p w14:paraId="4A17EB90" w14:textId="77777777" w:rsidR="00DE0900" w:rsidRPr="003D5319" w:rsidRDefault="00DE0900" w:rsidP="00DE0900">
                        <w:pPr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</w:p>
                    </w:tc>
                  </w:tr>
                  <w:tr w:rsidR="00DE0900" w14:paraId="13AD85C8" w14:textId="77777777" w:rsidTr="00DE0900">
                    <w:trPr>
                      <w:jc w:val="center"/>
                    </w:trPr>
                    <w:tc>
                      <w:tcPr>
                        <w:tcW w:w="927" w:type="dxa"/>
                        <w:vAlign w:val="center"/>
                      </w:tcPr>
                      <w:p w14:paraId="3E0C78E2" w14:textId="77777777" w:rsidR="00DE0900" w:rsidRDefault="00DE0900" w:rsidP="00DE0900">
                        <w:pPr>
                          <w:jc w:val="left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7970EC">
                          <w:rPr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7970EC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  <w:r w:rsidRPr="007970EC">
                          <w:rPr>
                            <w:b/>
                            <w:bCs/>
                            <w:sz w:val="14"/>
                            <w:szCs w:val="14"/>
                          </w:rPr>
                          <w:sym w:font="Symbol" w:char="F0DD"/>
                        </w:r>
                      </w:p>
                      <w:p w14:paraId="7F864513" w14:textId="77777777" w:rsidR="00DE0900" w:rsidRPr="007970EC" w:rsidRDefault="00DE0900" w:rsidP="00DE0900">
                        <w:pPr>
                          <w:jc w:val="left"/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vAlign w:val="center"/>
                      </w:tcPr>
                      <w:p w14:paraId="5D14D4F9" w14:textId="77777777" w:rsidR="00DE0900" w:rsidRPr="003D5319" w:rsidRDefault="00DE0900" w:rsidP="00DE0900">
                        <w:pPr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vAlign w:val="center"/>
                      </w:tcPr>
                      <w:p w14:paraId="033B4407" w14:textId="77777777" w:rsidR="00DE0900" w:rsidRPr="003D5319" w:rsidRDefault="00DE0900" w:rsidP="00DE0900">
                        <w:pPr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02F1F6D8" w14:textId="77777777" w:rsidR="00DE0900" w:rsidRDefault="00DE0900" w:rsidP="00DE0900">
                  <w:pPr>
                    <w:spacing w:before="120"/>
                    <w:jc w:val="left"/>
                    <w:rPr>
                      <w:rFonts w:eastAsia="MS Mincho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79774E4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286C200E" w14:textId="77777777" w:rsidR="00DE0900" w:rsidRPr="003D5319" w:rsidRDefault="00DE0900" w:rsidP="00DE0900">
                  <w:pPr>
                    <w:jc w:val="left"/>
                  </w:pPr>
                  <w:r>
                    <w:t>d</w:t>
                  </w:r>
                  <w:r w:rsidRPr="003D5319">
                    <w:t>as Ergebnis (von)</w:t>
                  </w:r>
                </w:p>
                <w:p w14:paraId="57167FAB" w14:textId="77777777" w:rsidR="00DE0900" w:rsidRDefault="00DE0900" w:rsidP="00DE0900">
                  <w:pPr>
                    <w:jc w:val="left"/>
                  </w:pPr>
                  <w:r w:rsidRPr="001B7C96">
                    <w:rPr>
                      <w:i/>
                      <w:iCs/>
                      <w:sz w:val="14"/>
                      <w:szCs w:val="18"/>
                    </w:rPr>
                    <w:t xml:space="preserve">(die Ergebnisse) </w:t>
                  </w:r>
                </w:p>
              </w:tc>
              <w:tc>
                <w:tcPr>
                  <w:tcW w:w="2030" w:type="dxa"/>
                  <w:gridSpan w:val="2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42"/>
                    <w:gridCol w:w="284"/>
                    <w:gridCol w:w="459"/>
                  </w:tblGrid>
                  <w:tr w:rsidR="00DE0900" w14:paraId="3387676E" w14:textId="77777777" w:rsidTr="00DE0900">
                    <w:trPr>
                      <w:jc w:val="center"/>
                    </w:trPr>
                    <w:tc>
                      <w:tcPr>
                        <w:tcW w:w="842" w:type="dxa"/>
                      </w:tcPr>
                      <w:p w14:paraId="152CA102" w14:textId="77777777" w:rsidR="00DE0900" w:rsidRPr="003D5319" w:rsidRDefault="00DE0900" w:rsidP="00DE0900">
                        <w:pPr>
                          <w:jc w:val="left"/>
                          <w:rPr>
                            <w:sz w:val="20"/>
                            <w:szCs w:val="20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3  ∙  4</m:t>
                            </m:r>
                          </m:oMath>
                        </m:oMathPara>
                      </w:p>
                    </w:tc>
                    <w:tc>
                      <w:tcPr>
                        <w:tcW w:w="284" w:type="dxa"/>
                      </w:tcPr>
                      <w:p w14:paraId="6C29940E" w14:textId="77777777" w:rsidR="00DE0900" w:rsidRPr="003D5319" w:rsidRDefault="00DE0900" w:rsidP="00DE0900">
                        <w:pPr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3D5319">
                          <w:rPr>
                            <w:sz w:val="20"/>
                            <w:szCs w:val="20"/>
                          </w:rPr>
                          <w:t>=</w:t>
                        </w:r>
                      </w:p>
                    </w:tc>
                    <w:tc>
                      <w:tcPr>
                        <w:tcW w:w="459" w:type="dxa"/>
                      </w:tcPr>
                      <w:p w14:paraId="1221BE1F" w14:textId="77777777" w:rsidR="00DE0900" w:rsidRPr="003D5319" w:rsidRDefault="00DE0900" w:rsidP="00DE0900">
                        <w:pPr>
                          <w:jc w:val="left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>12</w:t>
                        </w:r>
                      </w:p>
                    </w:tc>
                  </w:tr>
                  <w:tr w:rsidR="00DE0900" w14:paraId="17FB28AD" w14:textId="77777777" w:rsidTr="00DE0900">
                    <w:trPr>
                      <w:jc w:val="center"/>
                    </w:trPr>
                    <w:tc>
                      <w:tcPr>
                        <w:tcW w:w="842" w:type="dxa"/>
                      </w:tcPr>
                      <w:p w14:paraId="6C97BB54" w14:textId="77777777" w:rsidR="00DE0900" w:rsidRPr="003D5319" w:rsidRDefault="00DE0900" w:rsidP="00DE0900">
                        <w:pPr>
                          <w:jc w:val="left"/>
                          <w:rPr>
                            <w:sz w:val="20"/>
                            <w:szCs w:val="20"/>
                          </w:rPr>
                        </w:pPr>
                        <w:r w:rsidRPr="003D5319">
                          <w:rPr>
                            <w:sz w:val="20"/>
                            <w:szCs w:val="20"/>
                          </w:rPr>
                          <w:t xml:space="preserve">   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4" w:type="dxa"/>
                      </w:tcPr>
                      <w:p w14:paraId="13FA7397" w14:textId="77777777" w:rsidR="00DE0900" w:rsidRPr="003D5319" w:rsidRDefault="00DE0900" w:rsidP="00DE0900">
                        <w:pPr>
                          <w:jc w:val="left"/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9" w:type="dxa"/>
                      </w:tcPr>
                      <w:p w14:paraId="0A3114E4" w14:textId="77777777" w:rsidR="00DE0900" w:rsidRPr="003D5319" w:rsidRDefault="00DE0900" w:rsidP="00DE0900">
                        <w:pPr>
                          <w:jc w:val="left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3D5319">
                          <w:rPr>
                            <w:b/>
                            <w:bCs/>
                            <w:sz w:val="20"/>
                            <w:szCs w:val="20"/>
                          </w:rPr>
                          <w:sym w:font="Symbol" w:char="F0DD"/>
                        </w:r>
                      </w:p>
                    </w:tc>
                  </w:tr>
                </w:tbl>
                <w:p w14:paraId="19543105" w14:textId="77777777" w:rsidR="00DE0900" w:rsidRDefault="00DE0900" w:rsidP="00DE0900">
                  <w:pPr>
                    <w:jc w:val="left"/>
                    <w:rPr>
                      <w:rFonts w:eastAsia="MS Mincho" w:cs="Arial"/>
                      <w:sz w:val="20"/>
                      <w:szCs w:val="20"/>
                    </w:rPr>
                  </w:pPr>
                </w:p>
              </w:tc>
            </w:tr>
            <w:tr w:rsidR="00DE0900" w:rsidRPr="00B82994" w14:paraId="5DE3744B" w14:textId="77777777" w:rsidTr="00DE0900">
              <w:trPr>
                <w:gridAfter w:val="1"/>
                <w:wAfter w:w="236" w:type="dxa"/>
                <w:trHeight w:val="70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782785D" w14:textId="77777777" w:rsidR="00DE0900" w:rsidRPr="00C43771" w:rsidRDefault="00DE0900" w:rsidP="00DE0900">
                  <w:pPr>
                    <w:jc w:val="left"/>
                    <w:rPr>
                      <w:sz w:val="8"/>
                      <w:szCs w:val="18"/>
                    </w:rPr>
                  </w:pPr>
                </w:p>
              </w:tc>
              <w:tc>
                <w:tcPr>
                  <w:tcW w:w="2126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35034BE" w14:textId="77777777" w:rsidR="00DE0900" w:rsidRPr="00C43771" w:rsidRDefault="00DE0900" w:rsidP="00DE0900">
                  <w:pPr>
                    <w:jc w:val="left"/>
                    <w:rPr>
                      <w:rFonts w:eastAsia="MS Mincho" w:cs="Arial"/>
                      <w:sz w:val="8"/>
                      <w:szCs w:val="16"/>
                    </w:rPr>
                  </w:pP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7043644" w14:textId="77777777" w:rsidR="00DE0900" w:rsidRPr="00C43771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7A28EFD" w14:textId="77777777" w:rsidR="00DE0900" w:rsidRPr="00C43771" w:rsidRDefault="00DE0900" w:rsidP="00DE0900">
                  <w:pPr>
                    <w:jc w:val="left"/>
                    <w:rPr>
                      <w:sz w:val="8"/>
                    </w:rPr>
                  </w:pPr>
                </w:p>
              </w:tc>
              <w:tc>
                <w:tcPr>
                  <w:tcW w:w="20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2547A44" w14:textId="77777777" w:rsidR="00DE0900" w:rsidRPr="00C43771" w:rsidRDefault="00DE0900" w:rsidP="00DE0900">
                  <w:pPr>
                    <w:jc w:val="left"/>
                    <w:rPr>
                      <w:rFonts w:eastAsia="MS Mincho" w:cs="Arial"/>
                      <w:sz w:val="8"/>
                      <w:szCs w:val="20"/>
                    </w:rPr>
                  </w:pPr>
                </w:p>
              </w:tc>
            </w:tr>
            <w:tr w:rsidR="00DE0900" w:rsidRPr="00B82994" w14:paraId="553F38E4" w14:textId="77777777" w:rsidTr="00DE0900">
              <w:trPr>
                <w:gridAfter w:val="1"/>
                <w:wAfter w:w="236" w:type="dxa"/>
                <w:trHeight w:val="737"/>
              </w:trPr>
              <w:tc>
                <w:tcPr>
                  <w:tcW w:w="396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F1492B" w14:textId="77777777" w:rsidR="00DE0900" w:rsidRPr="00482F84" w:rsidRDefault="00DE0900" w:rsidP="00DE0900">
                  <w:pPr>
                    <w:jc w:val="left"/>
                    <w:rPr>
                      <w:rFonts w:eastAsia="MS Mincho" w:cs="Arial"/>
                      <w:szCs w:val="21"/>
                    </w:rPr>
                  </w:pPr>
                  <w:r>
                    <w:rPr>
                      <w:rFonts w:eastAsia="MS Mincho" w:cs="Arial"/>
                      <w:szCs w:val="21"/>
                    </w:rPr>
                    <w:t xml:space="preserve">Für einen Euro bekommt … </w:t>
                  </w:r>
                  <w:r w:rsidRPr="00482F84">
                    <w:rPr>
                      <w:rFonts w:eastAsia="MS Mincho" w:cs="Arial"/>
                      <w:szCs w:val="21"/>
                    </w:rPr>
                    <w:t xml:space="preserve"> 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890F45A" w14:textId="77777777" w:rsidR="00DE0900" w:rsidRPr="00482F84" w:rsidRDefault="00DE0900" w:rsidP="00DE0900">
                  <w:pPr>
                    <w:jc w:val="left"/>
                    <w:rPr>
                      <w:rFonts w:ascii="Arial" w:hAnsi="Arial" w:cs="Arial"/>
                      <w:szCs w:val="21"/>
                    </w:rPr>
                  </w:pPr>
                </w:p>
              </w:tc>
              <w:tc>
                <w:tcPr>
                  <w:tcW w:w="38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FAF2BE" w14:textId="77777777" w:rsidR="00DE0900" w:rsidRPr="00482F84" w:rsidRDefault="00DE0900" w:rsidP="00DE0900">
                  <w:pPr>
                    <w:jc w:val="left"/>
                    <w:rPr>
                      <w:rFonts w:eastAsia="MS Mincho" w:cs="Arial"/>
                      <w:szCs w:val="21"/>
                    </w:rPr>
                  </w:pPr>
                  <w:r>
                    <w:rPr>
                      <w:rFonts w:eastAsia="MS Mincho" w:cs="Arial"/>
                      <w:szCs w:val="21"/>
                    </w:rPr>
                    <w:t xml:space="preserve">Für … Euro bekommt …. </w:t>
                  </w:r>
                </w:p>
              </w:tc>
            </w:tr>
          </w:tbl>
          <w:p w14:paraId="757662CF" w14:textId="77777777" w:rsidR="00DE0900" w:rsidRPr="006C7084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65DFEF63" w14:textId="77777777" w:rsidTr="00355E65">
        <w:trPr>
          <w:trHeight w:val="43"/>
        </w:trPr>
        <w:tc>
          <w:tcPr>
            <w:tcW w:w="686" w:type="dxa"/>
          </w:tcPr>
          <w:p w14:paraId="3F50792C" w14:textId="77777777" w:rsidR="00DE0900" w:rsidRDefault="00DE0900" w:rsidP="00DE0900">
            <w:pPr>
              <w:jc w:val="left"/>
            </w:pPr>
          </w:p>
        </w:tc>
        <w:tc>
          <w:tcPr>
            <w:tcW w:w="278" w:type="dxa"/>
          </w:tcPr>
          <w:p w14:paraId="0D455392" w14:textId="77777777" w:rsidR="00DE0900" w:rsidRDefault="00DE0900" w:rsidP="00DE0900">
            <w:pPr>
              <w:pStyle w:val="berschrift2"/>
            </w:pPr>
          </w:p>
          <w:p w14:paraId="37A3BF90" w14:textId="77777777" w:rsidR="00DE0900" w:rsidRDefault="00DE0900" w:rsidP="00DE0900">
            <w:pPr>
              <w:pStyle w:val="berschrift2"/>
            </w:pPr>
            <w:r>
              <w:t>b)</w:t>
            </w:r>
          </w:p>
        </w:tc>
        <w:tc>
          <w:tcPr>
            <w:tcW w:w="8113" w:type="dxa"/>
            <w:gridSpan w:val="32"/>
          </w:tcPr>
          <w:p w14:paraId="1FF8C1A5" w14:textId="77777777" w:rsidR="00DE0900" w:rsidRDefault="00DE0900" w:rsidP="00DE0900">
            <w:pPr>
              <w:jc w:val="left"/>
            </w:pPr>
          </w:p>
          <w:p w14:paraId="2529919D" w14:textId="77777777" w:rsidR="00DE0900" w:rsidRDefault="00DE0900" w:rsidP="00DE0900">
            <w:pPr>
              <w:jc w:val="left"/>
            </w:pPr>
            <w:r>
              <w:t xml:space="preserve">Erkläre und schreibe: Wie hast du das Gewicht von Tims Käse (a1) berechnet? </w:t>
            </w:r>
          </w:p>
          <w:p w14:paraId="46C3F021" w14:textId="77777777" w:rsidR="00DE0900" w:rsidRDefault="00DE0900" w:rsidP="00DE0900">
            <w:pPr>
              <w:jc w:val="left"/>
            </w:pPr>
            <w:r>
              <w:t>Warum hast du so gerechnet?</w:t>
            </w:r>
          </w:p>
        </w:tc>
      </w:tr>
      <w:tr w:rsidR="00DE0900" w14:paraId="7657BEE4" w14:textId="77777777" w:rsidTr="00355E65">
        <w:trPr>
          <w:trHeight w:val="43"/>
        </w:trPr>
        <w:tc>
          <w:tcPr>
            <w:tcW w:w="686" w:type="dxa"/>
          </w:tcPr>
          <w:p w14:paraId="5AEF9B27" w14:textId="77777777" w:rsidR="00DE0900" w:rsidRDefault="00DE0900" w:rsidP="00DE0900">
            <w:pPr>
              <w:jc w:val="left"/>
            </w:pPr>
          </w:p>
        </w:tc>
        <w:tc>
          <w:tcPr>
            <w:tcW w:w="278" w:type="dxa"/>
          </w:tcPr>
          <w:p w14:paraId="3520207A" w14:textId="77777777" w:rsidR="00DE0900" w:rsidRDefault="00DE0900" w:rsidP="00DE0900">
            <w:pPr>
              <w:pStyle w:val="berschrift2"/>
            </w:pPr>
          </w:p>
        </w:tc>
        <w:tc>
          <w:tcPr>
            <w:tcW w:w="8113" w:type="dxa"/>
            <w:gridSpan w:val="32"/>
          </w:tcPr>
          <w:p w14:paraId="2C8AC515" w14:textId="77777777" w:rsidR="00DE0900" w:rsidRDefault="00DE0900" w:rsidP="00DE0900">
            <w:pPr>
              <w:jc w:val="left"/>
            </w:pPr>
            <w:r w:rsidRPr="00FE2BB4">
              <w:rPr>
                <w:color w:val="808080" w:themeColor="background1" w:themeShade="80"/>
                <w:sz w:val="24"/>
              </w:rPr>
              <w:sym w:font="Wingdings" w:char="F03F"/>
            </w:r>
          </w:p>
          <w:p w14:paraId="62B78B85" w14:textId="77777777" w:rsidR="00DE0900" w:rsidRDefault="00DE0900" w:rsidP="00DE0900">
            <w:pPr>
              <w:jc w:val="left"/>
            </w:pPr>
          </w:p>
          <w:p w14:paraId="367065CD" w14:textId="77777777" w:rsidR="00DE0900" w:rsidRDefault="00DE0900" w:rsidP="00DE0900">
            <w:pPr>
              <w:jc w:val="left"/>
            </w:pPr>
          </w:p>
          <w:p w14:paraId="10FE4650" w14:textId="77777777" w:rsidR="00DE0900" w:rsidRDefault="00DE0900" w:rsidP="00DE0900">
            <w:pPr>
              <w:jc w:val="left"/>
            </w:pPr>
          </w:p>
          <w:p w14:paraId="05DC2091" w14:textId="77777777" w:rsidR="00DE0900" w:rsidRDefault="00DE0900" w:rsidP="00DE0900">
            <w:pPr>
              <w:jc w:val="left"/>
            </w:pPr>
          </w:p>
          <w:p w14:paraId="68DA0250" w14:textId="77777777" w:rsidR="00DE0900" w:rsidRDefault="00DE0900" w:rsidP="00DE0900">
            <w:pPr>
              <w:jc w:val="left"/>
            </w:pPr>
          </w:p>
          <w:p w14:paraId="0E979447" w14:textId="77777777" w:rsidR="00DE0900" w:rsidRDefault="00DE0900" w:rsidP="00DE0900">
            <w:pPr>
              <w:jc w:val="left"/>
            </w:pPr>
          </w:p>
          <w:p w14:paraId="682019C5" w14:textId="77777777" w:rsidR="00DE0900" w:rsidRDefault="00DE0900" w:rsidP="00DE0900">
            <w:pPr>
              <w:jc w:val="left"/>
            </w:pPr>
          </w:p>
          <w:p w14:paraId="32897A53" w14:textId="77777777" w:rsidR="00DE0900" w:rsidRDefault="00DE0900" w:rsidP="00DE0900">
            <w:pPr>
              <w:jc w:val="left"/>
            </w:pPr>
          </w:p>
          <w:p w14:paraId="5F26A13C" w14:textId="77777777" w:rsidR="00DE0900" w:rsidRDefault="00DE0900" w:rsidP="00DE0900">
            <w:pPr>
              <w:jc w:val="left"/>
            </w:pPr>
          </w:p>
          <w:p w14:paraId="680467E4" w14:textId="77777777" w:rsidR="00DE0900" w:rsidRDefault="00DE0900" w:rsidP="00DE0900">
            <w:pPr>
              <w:jc w:val="left"/>
            </w:pPr>
          </w:p>
          <w:p w14:paraId="0C1281A7" w14:textId="77777777" w:rsidR="00DE0900" w:rsidRDefault="00DE0900" w:rsidP="00DE0900">
            <w:pPr>
              <w:jc w:val="left"/>
            </w:pPr>
          </w:p>
          <w:p w14:paraId="3D04A5C1" w14:textId="77777777" w:rsidR="00DE0900" w:rsidRDefault="00DE0900" w:rsidP="00DE0900">
            <w:pPr>
              <w:jc w:val="left"/>
            </w:pPr>
          </w:p>
        </w:tc>
      </w:tr>
      <w:tr w:rsidR="00DE0900" w14:paraId="1F20F8B9" w14:textId="77777777" w:rsidTr="00355E65">
        <w:trPr>
          <w:trHeight w:val="43"/>
        </w:trPr>
        <w:tc>
          <w:tcPr>
            <w:tcW w:w="686" w:type="dxa"/>
          </w:tcPr>
          <w:p w14:paraId="1F43329B" w14:textId="77777777" w:rsidR="00DE0900" w:rsidRDefault="00DE0900" w:rsidP="00DE0900">
            <w:pPr>
              <w:jc w:val="left"/>
            </w:pPr>
          </w:p>
        </w:tc>
        <w:tc>
          <w:tcPr>
            <w:tcW w:w="278" w:type="dxa"/>
          </w:tcPr>
          <w:p w14:paraId="6FF92EDC" w14:textId="77777777" w:rsidR="00DE0900" w:rsidRDefault="00DE0900" w:rsidP="00DE0900">
            <w:pPr>
              <w:pStyle w:val="berschrift2"/>
            </w:pPr>
          </w:p>
          <w:p w14:paraId="4587A3DC" w14:textId="77777777" w:rsidR="00DE0900" w:rsidRDefault="00DE0900" w:rsidP="00DE0900">
            <w:pPr>
              <w:pStyle w:val="berschrift2"/>
            </w:pPr>
          </w:p>
        </w:tc>
        <w:tc>
          <w:tcPr>
            <w:tcW w:w="8113" w:type="dxa"/>
            <w:gridSpan w:val="32"/>
          </w:tcPr>
          <w:p w14:paraId="7FA60529" w14:textId="77777777" w:rsidR="00DE0900" w:rsidRPr="00B56A68" w:rsidRDefault="00DE0900" w:rsidP="00DE0900">
            <w:pPr>
              <w:jc w:val="left"/>
            </w:pPr>
          </w:p>
        </w:tc>
      </w:tr>
      <w:tr w:rsidR="00DE0900" w14:paraId="63775A6D" w14:textId="77777777" w:rsidTr="00DE0900">
        <w:trPr>
          <w:trHeight w:val="43"/>
        </w:trPr>
        <w:tc>
          <w:tcPr>
            <w:tcW w:w="686" w:type="dxa"/>
          </w:tcPr>
          <w:p w14:paraId="4EF28A60" w14:textId="77777777" w:rsidR="00DE0900" w:rsidRDefault="00DE0900" w:rsidP="00DE0900">
            <w:pPr>
              <w:jc w:val="left"/>
            </w:pPr>
          </w:p>
        </w:tc>
        <w:tc>
          <w:tcPr>
            <w:tcW w:w="278" w:type="dxa"/>
          </w:tcPr>
          <w:p w14:paraId="49B3756B" w14:textId="77777777" w:rsidR="00DE0900" w:rsidRDefault="00DE0900" w:rsidP="00DE0900">
            <w:pPr>
              <w:pStyle w:val="berschrift2"/>
            </w:pPr>
          </w:p>
        </w:tc>
        <w:tc>
          <w:tcPr>
            <w:tcW w:w="8113" w:type="dxa"/>
            <w:gridSpan w:val="32"/>
          </w:tcPr>
          <w:p w14:paraId="04AC5CF8" w14:textId="77777777" w:rsidR="00DE0900" w:rsidRDefault="00DE0900" w:rsidP="00DE0900">
            <w:pPr>
              <w:jc w:val="left"/>
            </w:pPr>
          </w:p>
        </w:tc>
      </w:tr>
    </w:tbl>
    <w:p w14:paraId="74D4FA9C" w14:textId="77777777" w:rsidR="00DE0900" w:rsidRDefault="00DE0900" w:rsidP="00DE0900">
      <w:pPr>
        <w:rPr>
          <w:sz w:val="8"/>
        </w:rPr>
      </w:pPr>
    </w:p>
    <w:p w14:paraId="299F2BE8" w14:textId="77777777" w:rsidR="00DE0900" w:rsidRDefault="00DE0900" w:rsidP="00DE0900">
      <w:pPr>
        <w:rPr>
          <w:sz w:val="8"/>
        </w:rPr>
      </w:pPr>
    </w:p>
    <w:p w14:paraId="51F426A8" w14:textId="77777777" w:rsidR="00DE0900" w:rsidRDefault="00DE0900" w:rsidP="00DE0900">
      <w:pPr>
        <w:rPr>
          <w:sz w:val="8"/>
        </w:rPr>
      </w:pPr>
    </w:p>
    <w:p w14:paraId="1E7BEAE7" w14:textId="77777777" w:rsidR="00DE0900" w:rsidRDefault="00DE0900" w:rsidP="00DE0900">
      <w:pPr>
        <w:rPr>
          <w:sz w:val="8"/>
        </w:rPr>
      </w:pPr>
    </w:p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288"/>
        <w:gridCol w:w="2003"/>
        <w:gridCol w:w="1842"/>
        <w:gridCol w:w="1845"/>
        <w:gridCol w:w="2414"/>
      </w:tblGrid>
      <w:tr w:rsidR="00DE0900" w14:paraId="5E57B791" w14:textId="77777777" w:rsidTr="00DE0900">
        <w:trPr>
          <w:trHeight w:val="623"/>
        </w:trPr>
        <w:tc>
          <w:tcPr>
            <w:tcW w:w="685" w:type="dxa"/>
            <w:shd w:val="clear" w:color="auto" w:fill="D9D9D9" w:themeFill="background1" w:themeFillShade="D9"/>
          </w:tcPr>
          <w:p w14:paraId="12EF5AAA" w14:textId="77777777" w:rsidR="00DE0900" w:rsidRPr="001076F1" w:rsidRDefault="00DE0900" w:rsidP="00DE0900">
            <w:pPr>
              <w:pStyle w:val="berschrift2"/>
              <w:rPr>
                <w:color w:val="000000"/>
              </w:rPr>
            </w:pPr>
            <w:r w:rsidRPr="001076F1">
              <w:rPr>
                <w:color w:val="000000"/>
              </w:rPr>
              <w:lastRenderedPageBreak/>
              <w:t>8</w:t>
            </w:r>
          </w:p>
        </w:tc>
        <w:tc>
          <w:tcPr>
            <w:tcW w:w="8392" w:type="dxa"/>
            <w:gridSpan w:val="5"/>
            <w:shd w:val="clear" w:color="auto" w:fill="D9D9D9" w:themeFill="background1" w:themeFillShade="D9"/>
          </w:tcPr>
          <w:p w14:paraId="0375EED3" w14:textId="77777777" w:rsidR="00DE0900" w:rsidRPr="001076F1" w:rsidRDefault="00DE0900" w:rsidP="00DE0900">
            <w:pPr>
              <w:pStyle w:val="berschrift2"/>
              <w:rPr>
                <w:color w:val="000000"/>
              </w:rPr>
            </w:pPr>
            <w:r w:rsidRPr="001076F1">
              <w:rPr>
                <w:color w:val="000000"/>
              </w:rPr>
              <w:t>Lösungsbeispiel zu Aufgabe 8 a2).</w:t>
            </w:r>
          </w:p>
        </w:tc>
      </w:tr>
      <w:tr w:rsidR="00DE0900" w14:paraId="6B4A0C2A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662A283D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</w:tcPr>
          <w:p w14:paraId="7A56A1F2" w14:textId="77777777" w:rsidR="00DE0900" w:rsidRPr="006D0012" w:rsidRDefault="00DE0900" w:rsidP="00DE0900">
            <w:pPr>
              <w:pStyle w:val="berschrift2"/>
            </w:pPr>
          </w:p>
        </w:tc>
        <w:tc>
          <w:tcPr>
            <w:tcW w:w="8104" w:type="dxa"/>
            <w:gridSpan w:val="4"/>
          </w:tcPr>
          <w:p w14:paraId="688FAF6E" w14:textId="77777777" w:rsidR="00DE0900" w:rsidRPr="00B37EED" w:rsidRDefault="00DE0900" w:rsidP="00DE0900">
            <w:pPr>
              <w:pStyle w:val="berschrift2"/>
              <w:rPr>
                <w:noProof/>
                <w:color w:val="0D0D0D" w:themeColor="text1" w:themeTint="F2"/>
              </w:rPr>
            </w:pPr>
          </w:p>
        </w:tc>
      </w:tr>
      <w:tr w:rsidR="00DE0900" w14:paraId="418FC302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12C1951B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</w:tcPr>
          <w:p w14:paraId="2781EB60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  <w:r w:rsidRPr="006D0012">
              <w:t>a)</w:t>
            </w:r>
          </w:p>
        </w:tc>
        <w:tc>
          <w:tcPr>
            <w:tcW w:w="8104" w:type="dxa"/>
            <w:gridSpan w:val="4"/>
          </w:tcPr>
          <w:p w14:paraId="3E2F8F0D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2B015D0D" wp14:editId="6E5B7DE2">
                      <wp:simplePos x="0" y="0"/>
                      <wp:positionH relativeFrom="column">
                        <wp:posOffset>3805555</wp:posOffset>
                      </wp:positionH>
                      <wp:positionV relativeFrom="paragraph">
                        <wp:posOffset>-15240</wp:posOffset>
                      </wp:positionV>
                      <wp:extent cx="97790" cy="161925"/>
                      <wp:effectExtent l="0" t="0" r="16510" b="28575"/>
                      <wp:wrapNone/>
                      <wp:docPr id="556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7790" cy="1619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E1C507F" id="Pfeil: nach rechts gekrümmt 59" o:spid="_x0000_s1026" type="#_x0000_t102" style="position:absolute;margin-left:299.65pt;margin-top:-1.2pt;width:7.7pt;height:12.75pt;flip:x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" adj="15078,19970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b w:val="0"/>
                <w:color w:val="0D0D0D" w:themeColor="text1" w:themeTint="F2"/>
              </w:rPr>
              <w:t xml:space="preserve">Berechne </w:t>
            </w:r>
            <w:r w:rsidRPr="00B37EED">
              <w:rPr>
                <w:b w:val="0"/>
                <w:color w:val="0D0D0D" w:themeColor="text1" w:themeTint="F2"/>
                <w:shd w:val="clear" w:color="auto" w:fill="D9D9D9" w:themeFill="background1" w:themeFillShade="D9"/>
              </w:rPr>
              <w:t>die fehlenden Werte</w:t>
            </w:r>
            <w:r w:rsidRPr="00B37EED">
              <w:rPr>
                <w:b w:val="0"/>
                <w:color w:val="0D0D0D" w:themeColor="text1" w:themeTint="F2"/>
              </w:rPr>
              <w:t xml:space="preserve"> in den Tabellen. </w:t>
            </w:r>
            <w:r>
              <w:t xml:space="preserve">Beschrifte die Pfeile </w:t>
            </w:r>
            <w:proofErr w:type="gramStart"/>
            <w:r>
              <w:t xml:space="preserve">(  </w:t>
            </w:r>
            <w:proofErr w:type="gramEnd"/>
            <w:r>
              <w:t xml:space="preserve">    ).</w:t>
            </w:r>
          </w:p>
        </w:tc>
      </w:tr>
      <w:tr w:rsidR="00DE0900" w14:paraId="67A95662" w14:textId="77777777" w:rsidTr="00DE0900">
        <w:trPr>
          <w:trHeight w:val="411"/>
        </w:trPr>
        <w:tc>
          <w:tcPr>
            <w:tcW w:w="685" w:type="dxa"/>
            <w:shd w:val="clear" w:color="auto" w:fill="D9D9D9" w:themeFill="background1" w:themeFillShade="D9"/>
          </w:tcPr>
          <w:p w14:paraId="43390309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</w:tcPr>
          <w:p w14:paraId="7D364BE7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104" w:type="dxa"/>
            <w:gridSpan w:val="4"/>
          </w:tcPr>
          <w:p w14:paraId="270AE2BE" w14:textId="77777777" w:rsidR="00DE0900" w:rsidRPr="00052063" w:rsidRDefault="00DE0900" w:rsidP="00DE0900">
            <w:pPr>
              <w:pStyle w:val="berschrift2"/>
              <w:rPr>
                <w:noProof/>
                <w:color w:val="0D0D0D" w:themeColor="text1" w:themeTint="F2"/>
              </w:rPr>
            </w:pPr>
            <w:r w:rsidRPr="00052063">
              <w:rPr>
                <w:color w:val="0D0D0D" w:themeColor="text1" w:themeTint="F2"/>
              </w:rPr>
              <w:t>a2)</w:t>
            </w:r>
            <w:r w:rsidRPr="00052063">
              <w:rPr>
                <w:b w:val="0"/>
                <w:color w:val="0D0D0D" w:themeColor="text1" w:themeTint="F2"/>
              </w:rPr>
              <w:t xml:space="preserve"> </w:t>
            </w:r>
            <w:r w:rsidRPr="00052063">
              <w:rPr>
                <w:color w:val="0D0D0D" w:themeColor="text1" w:themeTint="F2"/>
              </w:rPr>
              <w:t>Anna</w:t>
            </w:r>
          </w:p>
        </w:tc>
      </w:tr>
      <w:tr w:rsidR="00DE0900" w14:paraId="5C5C728C" w14:textId="77777777" w:rsidTr="00971D6F">
        <w:trPr>
          <w:trHeight w:val="390"/>
        </w:trPr>
        <w:tc>
          <w:tcPr>
            <w:tcW w:w="685" w:type="dxa"/>
            <w:vMerge w:val="restart"/>
            <w:shd w:val="clear" w:color="auto" w:fill="D9D9D9" w:themeFill="background1" w:themeFillShade="D9"/>
          </w:tcPr>
          <w:p w14:paraId="6663D2C1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  <w:vMerge w:val="restart"/>
          </w:tcPr>
          <w:p w14:paraId="1E991832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003" w:type="dxa"/>
            <w:vMerge w:val="restart"/>
            <w:tcBorders>
              <w:right w:val="single" w:sz="4" w:space="0" w:color="A6A6A6"/>
            </w:tcBorders>
          </w:tcPr>
          <w:p w14:paraId="72420715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  <w:p w14:paraId="6A16B76C" w14:textId="39617B8F" w:rsidR="00DE0900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  <w:p w14:paraId="6BCDFFA1" w14:textId="08A9A7C3" w:rsidR="00287BF8" w:rsidRPr="00287BF8" w:rsidRDefault="00287BF8" w:rsidP="00287BF8">
            <w:r w:rsidRPr="00B37EE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46F92FDA" wp14:editId="7F71E46C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72073</wp:posOffset>
                      </wp:positionV>
                      <wp:extent cx="107950" cy="237490"/>
                      <wp:effectExtent l="0" t="0" r="25400" b="10160"/>
                      <wp:wrapNone/>
                      <wp:docPr id="1566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08CE038" id="Pfeil: nach rechts gekrümmt 59" o:spid="_x0000_s1026" type="#_x0000_t102" style="position:absolute;margin-left:88.2pt;margin-top:5.7pt;width:8.5pt;height:18.7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" adj="16691,20373,16200" fillcolor="#a5a5a5 [2092]" strokecolor="#a5a5a5 [2092]" strokeweight="2pt"/>
                  </w:pict>
                </mc:Fallback>
              </mc:AlternateContent>
            </w:r>
          </w:p>
          <w:p w14:paraId="0487A1C0" w14:textId="3D372C42" w:rsidR="00DE0900" w:rsidRPr="00B37EED" w:rsidRDefault="00287BF8" w:rsidP="00287BF8">
            <w:pPr>
              <w:pStyle w:val="Handschrift"/>
              <w:jc w:val="both"/>
              <w:rPr>
                <w:b/>
              </w:rPr>
            </w:pPr>
            <w:r>
              <w:t xml:space="preserve">                       </w:t>
            </w:r>
            <w:r w:rsidR="00DE0900">
              <w:t>:  6</w:t>
            </w:r>
          </w:p>
          <w:p w14:paraId="6EB947D6" w14:textId="0AC32FA8" w:rsidR="00287BF8" w:rsidRDefault="00DE0900" w:rsidP="00287BF8">
            <w:pPr>
              <w:pStyle w:val="Handschrift"/>
            </w:pPr>
            <w:r w:rsidRPr="00B37EED">
              <w:t xml:space="preserve">       </w:t>
            </w:r>
            <w:r>
              <w:t xml:space="preserve">                </w:t>
            </w:r>
          </w:p>
          <w:p w14:paraId="6254EB5C" w14:textId="0F834101" w:rsidR="00DE0900" w:rsidRPr="00B37EED" w:rsidRDefault="00287BF8" w:rsidP="00287BF8">
            <w:pPr>
              <w:pStyle w:val="Handschrift"/>
            </w:pPr>
            <w:r>
              <w:t xml:space="preserve">                  </w:t>
            </w:r>
            <w:r w:rsidR="00DE0900">
              <w:t xml:space="preserve">     </w:t>
            </w:r>
            <w:r w:rsidR="00DE0900">
              <w:sym w:font="Symbol" w:char="F0D7"/>
            </w:r>
            <w:r w:rsidR="00DE0900">
              <w:t xml:space="preserve"> 15</w:t>
            </w:r>
          </w:p>
        </w:tc>
        <w:tc>
          <w:tcPr>
            <w:tcW w:w="18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6ED6137E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 xml:space="preserve">Preis </w:t>
            </w:r>
          </w:p>
          <w:p w14:paraId="25B6B845" w14:textId="77777777" w:rsidR="00DE0900" w:rsidRPr="009540E7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>(in Euro)</w:t>
            </w:r>
          </w:p>
        </w:tc>
        <w:tc>
          <w:tcPr>
            <w:tcW w:w="184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6DC7ED54" w14:textId="77777777" w:rsidR="00DE0900" w:rsidRDefault="00DE0900" w:rsidP="00DE0900">
            <w:pPr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 xml:space="preserve">Gewicht </w:t>
            </w:r>
          </w:p>
          <w:p w14:paraId="29E8AD8C" w14:textId="77777777" w:rsidR="00DE0900" w:rsidRPr="00AC05D4" w:rsidRDefault="00DE0900" w:rsidP="00DE0900">
            <w:pPr>
              <w:jc w:val="center"/>
              <w:rPr>
                <w:b/>
              </w:rPr>
            </w:pPr>
            <w:r>
              <w:rPr>
                <w:b/>
                <w:color w:val="0D0D0D" w:themeColor="text1" w:themeTint="F2"/>
              </w:rPr>
              <w:t xml:space="preserve">(in g) </w:t>
            </w:r>
          </w:p>
        </w:tc>
        <w:tc>
          <w:tcPr>
            <w:tcW w:w="2414" w:type="dxa"/>
            <w:vMerge w:val="restart"/>
            <w:tcBorders>
              <w:left w:val="single" w:sz="4" w:space="0" w:color="A6A6A6"/>
            </w:tcBorders>
          </w:tcPr>
          <w:p w14:paraId="5E569B6A" w14:textId="77777777" w:rsidR="00DE0900" w:rsidRPr="00AB04C4" w:rsidRDefault="00DE0900" w:rsidP="00DE0900">
            <w:pPr>
              <w:pStyle w:val="berschrift2"/>
              <w:rPr>
                <w:b w:val="0"/>
                <w:color w:val="C00000"/>
              </w:rPr>
            </w:pPr>
            <w:r w:rsidRPr="00AB04C4">
              <w:rPr>
                <w:b w:val="0"/>
                <w:color w:val="C00000"/>
              </w:rPr>
              <w:t xml:space="preserve"> </w:t>
            </w:r>
          </w:p>
          <w:p w14:paraId="3B951D41" w14:textId="36F59E4D" w:rsidR="00DE0900" w:rsidRDefault="00DE0900" w:rsidP="00DE0900">
            <w:pPr>
              <w:rPr>
                <w:color w:val="C00000"/>
              </w:rPr>
            </w:pPr>
          </w:p>
          <w:p w14:paraId="07C6CBC3" w14:textId="60886867" w:rsidR="00287BF8" w:rsidRPr="00AB04C4" w:rsidRDefault="00287BF8" w:rsidP="00DE0900">
            <w:pPr>
              <w:rPr>
                <w:color w:val="C00000"/>
              </w:rPr>
            </w:pPr>
            <w:r w:rsidRPr="00B37EE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2A39355D" wp14:editId="5F841C8A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132080</wp:posOffset>
                      </wp:positionV>
                      <wp:extent cx="133350" cy="237490"/>
                      <wp:effectExtent l="0" t="0" r="19050" b="10160"/>
                      <wp:wrapNone/>
                      <wp:docPr id="1567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1E42AF9" id="Pfeil: nach rechts gekrümmt 59" o:spid="_x0000_s1026" type="#_x0000_t102" style="position:absolute;margin-left:2.85pt;margin-top:10.4pt;width:10.5pt;height:18.7pt;flip:x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" adj="15536,20084,16200" fillcolor="#a5a5a5 [2092]" strokecolor="#a5a5a5 [2092]" strokeweight="2pt"/>
                  </w:pict>
                </mc:Fallback>
              </mc:AlternateContent>
            </w:r>
          </w:p>
          <w:p w14:paraId="62902818" w14:textId="34F9719D" w:rsidR="00DE0900" w:rsidRPr="00AB04C4" w:rsidRDefault="00DE0900" w:rsidP="00287BF8">
            <w:pPr>
              <w:pStyle w:val="Handschrift"/>
              <w:rPr>
                <w:b/>
                <w:color w:val="C00000"/>
              </w:rPr>
            </w:pPr>
            <w:r w:rsidRPr="00AB04C4">
              <w:rPr>
                <w:color w:val="C00000"/>
              </w:rPr>
              <w:t xml:space="preserve">   </w:t>
            </w:r>
            <w:r>
              <w:rPr>
                <w:color w:val="C00000"/>
              </w:rPr>
              <w:t xml:space="preserve">   </w:t>
            </w:r>
            <w:r>
              <w:t xml:space="preserve"> : 6</w:t>
            </w:r>
          </w:p>
          <w:p w14:paraId="4F5F069F" w14:textId="2659BE29" w:rsidR="00DE0900" w:rsidRDefault="00DE0900" w:rsidP="00DE0900">
            <w:pPr>
              <w:rPr>
                <w:color w:val="C00000"/>
              </w:rPr>
            </w:pPr>
            <w:r>
              <w:rPr>
                <w:color w:val="C00000"/>
              </w:rPr>
              <w:t xml:space="preserve">                    </w:t>
            </w:r>
          </w:p>
          <w:p w14:paraId="0B8DDCCE" w14:textId="77777777" w:rsidR="00DE0900" w:rsidRPr="0090687B" w:rsidRDefault="00DE0900" w:rsidP="00287BF8">
            <w:pPr>
              <w:pStyle w:val="Handschrift"/>
              <w:rPr>
                <w:color w:val="C00000"/>
              </w:rPr>
            </w:pPr>
            <w:r>
              <w:rPr>
                <w:color w:val="C00000"/>
              </w:rPr>
              <w:t xml:space="preserve">       </w:t>
            </w:r>
            <w:r w:rsidRPr="0090687B">
              <w:sym w:font="Symbol" w:char="F0D7"/>
            </w:r>
            <w:r w:rsidRPr="0090687B">
              <w:t xml:space="preserve"> 15</w:t>
            </w:r>
          </w:p>
        </w:tc>
      </w:tr>
      <w:tr w:rsidR="00DE0900" w14:paraId="67E42D0A" w14:textId="77777777" w:rsidTr="00DE0900">
        <w:trPr>
          <w:trHeight w:val="390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61A34909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  <w:vMerge/>
          </w:tcPr>
          <w:p w14:paraId="5035D8DA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003" w:type="dxa"/>
            <w:vMerge/>
            <w:tcBorders>
              <w:right w:val="single" w:sz="4" w:space="0" w:color="A6A6A6"/>
            </w:tcBorders>
          </w:tcPr>
          <w:p w14:paraId="3CCD0354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8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0058915" w14:textId="77777777" w:rsidR="00DE0900" w:rsidRPr="00AC05D4" w:rsidRDefault="00DE0900" w:rsidP="00287BF8">
            <w:pPr>
              <w:pStyle w:val="Handschrift"/>
              <w:jc w:val="center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184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0F689CC2" w14:textId="77777777" w:rsidR="00DE0900" w:rsidRPr="00AC05D4" w:rsidRDefault="00DE0900" w:rsidP="00287BF8">
            <w:pPr>
              <w:pStyle w:val="Handschrift"/>
              <w:jc w:val="center"/>
              <w:rPr>
                <w:noProof/>
              </w:rPr>
            </w:pPr>
            <w:r>
              <w:rPr>
                <w:noProof/>
              </w:rPr>
              <w:t>300</w:t>
            </w:r>
          </w:p>
        </w:tc>
        <w:tc>
          <w:tcPr>
            <w:tcW w:w="2414" w:type="dxa"/>
            <w:vMerge/>
            <w:tcBorders>
              <w:left w:val="single" w:sz="4" w:space="0" w:color="A6A6A6"/>
            </w:tcBorders>
          </w:tcPr>
          <w:p w14:paraId="3B5285CF" w14:textId="77777777" w:rsidR="00DE0900" w:rsidRPr="00AB04C4" w:rsidRDefault="00DE0900" w:rsidP="00DE0900">
            <w:pPr>
              <w:pStyle w:val="berschrift2"/>
              <w:rPr>
                <w:b w:val="0"/>
                <w:color w:val="C00000"/>
              </w:rPr>
            </w:pPr>
          </w:p>
        </w:tc>
      </w:tr>
      <w:tr w:rsidR="00DE0900" w14:paraId="2F082F61" w14:textId="77777777" w:rsidTr="00DE0900">
        <w:trPr>
          <w:trHeight w:val="390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37A0C67B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  <w:vMerge/>
          </w:tcPr>
          <w:p w14:paraId="2DEB1B1A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003" w:type="dxa"/>
            <w:vMerge/>
            <w:tcBorders>
              <w:right w:val="single" w:sz="4" w:space="0" w:color="A6A6A6"/>
            </w:tcBorders>
          </w:tcPr>
          <w:p w14:paraId="2F7B73B0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8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E11E61A" w14:textId="77777777" w:rsidR="00DE0900" w:rsidRPr="00AC05D4" w:rsidRDefault="00DE0900" w:rsidP="00287BF8">
            <w:pPr>
              <w:pStyle w:val="Handschrift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184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7FB55200" w14:textId="77777777" w:rsidR="00DE0900" w:rsidRPr="00AC05D4" w:rsidRDefault="00DE0900" w:rsidP="00287BF8">
            <w:pPr>
              <w:pStyle w:val="Handschrift"/>
              <w:jc w:val="center"/>
              <w:rPr>
                <w:noProof/>
              </w:rPr>
            </w:pPr>
            <w:r>
              <w:rPr>
                <w:noProof/>
              </w:rPr>
              <w:t>50</w:t>
            </w:r>
          </w:p>
        </w:tc>
        <w:tc>
          <w:tcPr>
            <w:tcW w:w="2414" w:type="dxa"/>
            <w:vMerge/>
            <w:tcBorders>
              <w:left w:val="single" w:sz="4" w:space="0" w:color="A6A6A6"/>
            </w:tcBorders>
          </w:tcPr>
          <w:p w14:paraId="6A17D30B" w14:textId="77777777" w:rsidR="00DE0900" w:rsidRPr="00AB04C4" w:rsidRDefault="00DE0900" w:rsidP="00DE0900">
            <w:pPr>
              <w:pStyle w:val="berschrift2"/>
              <w:rPr>
                <w:b w:val="0"/>
                <w:color w:val="C00000"/>
              </w:rPr>
            </w:pPr>
          </w:p>
        </w:tc>
      </w:tr>
      <w:tr w:rsidR="00DE0900" w14:paraId="57926831" w14:textId="77777777" w:rsidTr="00DE0900">
        <w:trPr>
          <w:trHeight w:val="390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680E62AB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  <w:vMerge/>
          </w:tcPr>
          <w:p w14:paraId="0AEC3070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003" w:type="dxa"/>
            <w:vMerge/>
            <w:tcBorders>
              <w:right w:val="single" w:sz="4" w:space="0" w:color="A6A6A6"/>
            </w:tcBorders>
          </w:tcPr>
          <w:p w14:paraId="220AE4E6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8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16FC057A" w14:textId="77777777" w:rsidR="00DE0900" w:rsidRPr="00AC05D4" w:rsidRDefault="00DE0900" w:rsidP="00287BF8">
            <w:pPr>
              <w:pStyle w:val="Handschrift"/>
              <w:jc w:val="center"/>
              <w:rPr>
                <w:noProof/>
              </w:rPr>
            </w:pPr>
            <w:r>
              <w:rPr>
                <w:noProof/>
              </w:rPr>
              <w:t>15</w:t>
            </w:r>
          </w:p>
        </w:tc>
        <w:tc>
          <w:tcPr>
            <w:tcW w:w="184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5D6ADC74" w14:textId="77777777" w:rsidR="00DE0900" w:rsidRPr="00AC05D4" w:rsidRDefault="00DE0900" w:rsidP="00287BF8">
            <w:pPr>
              <w:pStyle w:val="Handschrift"/>
              <w:jc w:val="center"/>
              <w:rPr>
                <w:noProof/>
              </w:rPr>
            </w:pPr>
            <w:r>
              <w:rPr>
                <w:noProof/>
              </w:rPr>
              <w:t>750</w:t>
            </w:r>
          </w:p>
        </w:tc>
        <w:tc>
          <w:tcPr>
            <w:tcW w:w="2414" w:type="dxa"/>
            <w:vMerge/>
            <w:tcBorders>
              <w:left w:val="single" w:sz="4" w:space="0" w:color="A6A6A6"/>
            </w:tcBorders>
          </w:tcPr>
          <w:p w14:paraId="679844C0" w14:textId="77777777" w:rsidR="00DE0900" w:rsidRPr="00AB04C4" w:rsidRDefault="00DE0900" w:rsidP="00DE0900">
            <w:pPr>
              <w:pStyle w:val="berschrift2"/>
              <w:rPr>
                <w:b w:val="0"/>
                <w:color w:val="C00000"/>
              </w:rPr>
            </w:pPr>
          </w:p>
        </w:tc>
      </w:tr>
      <w:tr w:rsidR="00DE0900" w14:paraId="0393A874" w14:textId="77777777" w:rsidTr="00DE0900">
        <w:trPr>
          <w:trHeight w:val="225"/>
        </w:trPr>
        <w:tc>
          <w:tcPr>
            <w:tcW w:w="685" w:type="dxa"/>
            <w:shd w:val="clear" w:color="auto" w:fill="D9D9D9" w:themeFill="background1" w:themeFillShade="D9"/>
          </w:tcPr>
          <w:p w14:paraId="26B415F7" w14:textId="77777777" w:rsidR="00DE0900" w:rsidRPr="00AC05D4" w:rsidRDefault="00DE0900" w:rsidP="00DE0900">
            <w:pPr>
              <w:rPr>
                <w:color w:val="0D0D0D" w:themeColor="text1" w:themeTint="F2"/>
                <w:sz w:val="10"/>
              </w:rPr>
            </w:pPr>
          </w:p>
        </w:tc>
        <w:tc>
          <w:tcPr>
            <w:tcW w:w="288" w:type="dxa"/>
          </w:tcPr>
          <w:p w14:paraId="65BB695D" w14:textId="77777777" w:rsidR="00DE0900" w:rsidRPr="00AC05D4" w:rsidRDefault="00DE0900" w:rsidP="00DE0900">
            <w:pPr>
              <w:pStyle w:val="berschrift2"/>
              <w:rPr>
                <w:color w:val="0D0D0D" w:themeColor="text1" w:themeTint="F2"/>
                <w:sz w:val="10"/>
              </w:rPr>
            </w:pPr>
          </w:p>
        </w:tc>
        <w:tc>
          <w:tcPr>
            <w:tcW w:w="8104" w:type="dxa"/>
            <w:gridSpan w:val="4"/>
          </w:tcPr>
          <w:p w14:paraId="61C5FD4F" w14:textId="18CB85BD" w:rsidR="00DE0900" w:rsidRPr="00AC05D4" w:rsidRDefault="00DE0900" w:rsidP="00DE0900">
            <w:pPr>
              <w:rPr>
                <w:color w:val="0D0D0D" w:themeColor="text1" w:themeTint="F2"/>
                <w:sz w:val="10"/>
              </w:rPr>
            </w:pPr>
          </w:p>
        </w:tc>
      </w:tr>
      <w:tr w:rsidR="00DE0900" w14:paraId="7BE298CA" w14:textId="77777777" w:rsidTr="00DE0900">
        <w:trPr>
          <w:trHeight w:val="425"/>
        </w:trPr>
        <w:tc>
          <w:tcPr>
            <w:tcW w:w="685" w:type="dxa"/>
            <w:shd w:val="clear" w:color="auto" w:fill="D9D9D9" w:themeFill="background1" w:themeFillShade="D9"/>
          </w:tcPr>
          <w:p w14:paraId="52B21B11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</w:tcPr>
          <w:p w14:paraId="15C54C78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104" w:type="dxa"/>
            <w:gridSpan w:val="4"/>
          </w:tcPr>
          <w:p w14:paraId="4D1363A5" w14:textId="5BE0EFC1" w:rsidR="00DE0900" w:rsidRPr="00B37EED" w:rsidRDefault="00287BF8" w:rsidP="00DE0900">
            <w:pPr>
              <w:rPr>
                <w:color w:val="0D0D0D" w:themeColor="text1" w:themeTint="F2"/>
              </w:rPr>
            </w:pPr>
            <w:r w:rsidRPr="00AB04C4">
              <w:rPr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5A545E38" wp14:editId="62A49209">
                      <wp:simplePos x="0" y="0"/>
                      <wp:positionH relativeFrom="column">
                        <wp:posOffset>3667443</wp:posOffset>
                      </wp:positionH>
                      <wp:positionV relativeFrom="paragraph">
                        <wp:posOffset>-483235</wp:posOffset>
                      </wp:positionV>
                      <wp:extent cx="104775" cy="228600"/>
                      <wp:effectExtent l="0" t="0" r="28575" b="19050"/>
                      <wp:wrapNone/>
                      <wp:docPr id="1567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4775" cy="2286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3121794" id="Pfeil: nach rechts gekrümmt 59" o:spid="_x0000_s1026" type="#_x0000_t102" style="position:absolute;margin-left:288.8pt;margin-top:-38.05pt;width:8.25pt;height:18pt;flip:x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" adj="16650,20363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7E526714" wp14:editId="22F3D78C">
                      <wp:simplePos x="0" y="0"/>
                      <wp:positionH relativeFrom="column">
                        <wp:posOffset>1119505</wp:posOffset>
                      </wp:positionH>
                      <wp:positionV relativeFrom="paragraph">
                        <wp:posOffset>-515303</wp:posOffset>
                      </wp:positionV>
                      <wp:extent cx="85725" cy="257175"/>
                      <wp:effectExtent l="0" t="0" r="28575" b="28575"/>
                      <wp:wrapNone/>
                      <wp:docPr id="1567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25717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1BF84E9" id="Pfeil: nach rechts gekrümmt 59" o:spid="_x0000_s1026" type="#_x0000_t102" style="position:absolute;margin-left:88.15pt;margin-top:-40.6pt;width:6.75pt;height:20.25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" adj="18000,20700,16200" fillcolor="#a5a5a5 [2092]" strokecolor="#a5a5a5 [2092]" strokeweight="2pt"/>
                  </w:pict>
                </mc:Fallback>
              </mc:AlternateContent>
            </w:r>
            <w:r w:rsidR="00DE0900">
              <w:rPr>
                <w:color w:val="0D0D0D" w:themeColor="text1" w:themeTint="F2"/>
              </w:rPr>
              <w:t xml:space="preserve">Du kannst aber auch so rechnen: </w:t>
            </w:r>
          </w:p>
        </w:tc>
      </w:tr>
      <w:tr w:rsidR="00DE0900" w14:paraId="7532DB69" w14:textId="77777777" w:rsidTr="00DE0900">
        <w:trPr>
          <w:trHeight w:val="80"/>
        </w:trPr>
        <w:tc>
          <w:tcPr>
            <w:tcW w:w="685" w:type="dxa"/>
            <w:vMerge w:val="restart"/>
            <w:shd w:val="clear" w:color="auto" w:fill="D9D9D9" w:themeFill="background1" w:themeFillShade="D9"/>
          </w:tcPr>
          <w:p w14:paraId="3F0C7425" w14:textId="77777777" w:rsidR="00DE0900" w:rsidRPr="00B33B8B" w:rsidRDefault="00DE0900" w:rsidP="00DE0900">
            <w:pPr>
              <w:rPr>
                <w:sz w:val="8"/>
              </w:rPr>
            </w:pPr>
          </w:p>
        </w:tc>
        <w:tc>
          <w:tcPr>
            <w:tcW w:w="288" w:type="dxa"/>
            <w:vMerge w:val="restart"/>
          </w:tcPr>
          <w:p w14:paraId="5BD08588" w14:textId="77777777" w:rsidR="00DE0900" w:rsidRPr="00B33B8B" w:rsidRDefault="00DE0900" w:rsidP="00DE0900">
            <w:pPr>
              <w:pStyle w:val="berschrift2"/>
              <w:rPr>
                <w:color w:val="C00000"/>
                <w:sz w:val="8"/>
              </w:rPr>
            </w:pPr>
          </w:p>
        </w:tc>
        <w:tc>
          <w:tcPr>
            <w:tcW w:w="2003" w:type="dxa"/>
          </w:tcPr>
          <w:p w14:paraId="699FA74B" w14:textId="77777777" w:rsidR="00DE0900" w:rsidRPr="00B33B8B" w:rsidRDefault="00DE0900" w:rsidP="00DE0900">
            <w:pPr>
              <w:rPr>
                <w:color w:val="C00000"/>
                <w:sz w:val="8"/>
              </w:rPr>
            </w:pPr>
          </w:p>
        </w:tc>
        <w:tc>
          <w:tcPr>
            <w:tcW w:w="1842" w:type="dxa"/>
            <w:tcBorders>
              <w:bottom w:val="single" w:sz="4" w:space="0" w:color="A6A6A6"/>
            </w:tcBorders>
          </w:tcPr>
          <w:p w14:paraId="2CE1CFE0" w14:textId="77777777" w:rsidR="00DE0900" w:rsidRPr="00B33B8B" w:rsidRDefault="00DE0900" w:rsidP="00DE0900">
            <w:pPr>
              <w:rPr>
                <w:color w:val="C00000"/>
                <w:sz w:val="8"/>
              </w:rPr>
            </w:pPr>
          </w:p>
        </w:tc>
        <w:tc>
          <w:tcPr>
            <w:tcW w:w="1845" w:type="dxa"/>
            <w:tcBorders>
              <w:bottom w:val="single" w:sz="4" w:space="0" w:color="A6A6A6"/>
            </w:tcBorders>
          </w:tcPr>
          <w:p w14:paraId="6DF07FDE" w14:textId="77777777" w:rsidR="00DE0900" w:rsidRPr="00B33B8B" w:rsidRDefault="00DE0900" w:rsidP="00DE0900">
            <w:pPr>
              <w:rPr>
                <w:color w:val="C00000"/>
                <w:sz w:val="8"/>
              </w:rPr>
            </w:pPr>
          </w:p>
        </w:tc>
        <w:tc>
          <w:tcPr>
            <w:tcW w:w="2414" w:type="dxa"/>
          </w:tcPr>
          <w:p w14:paraId="3E664A08" w14:textId="77777777" w:rsidR="00DE0900" w:rsidRPr="00B33B8B" w:rsidRDefault="00DE0900" w:rsidP="00DE0900">
            <w:pPr>
              <w:rPr>
                <w:color w:val="C00000"/>
                <w:sz w:val="8"/>
              </w:rPr>
            </w:pPr>
          </w:p>
        </w:tc>
      </w:tr>
      <w:tr w:rsidR="00DE0900" w14:paraId="5AAF3D5B" w14:textId="77777777" w:rsidTr="00971D6F">
        <w:trPr>
          <w:trHeight w:val="340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3B18486D" w14:textId="77777777" w:rsidR="00DE0900" w:rsidRDefault="00DE0900" w:rsidP="00DE0900"/>
        </w:tc>
        <w:tc>
          <w:tcPr>
            <w:tcW w:w="288" w:type="dxa"/>
            <w:vMerge/>
          </w:tcPr>
          <w:p w14:paraId="2D9F4C0D" w14:textId="77777777" w:rsidR="00DE0900" w:rsidRPr="00AB04C4" w:rsidRDefault="00DE0900" w:rsidP="00DE0900">
            <w:pPr>
              <w:pStyle w:val="berschrift2"/>
              <w:rPr>
                <w:color w:val="C00000"/>
              </w:rPr>
            </w:pPr>
          </w:p>
        </w:tc>
        <w:tc>
          <w:tcPr>
            <w:tcW w:w="2003" w:type="dxa"/>
            <w:tcBorders>
              <w:right w:val="single" w:sz="4" w:space="0" w:color="A6A6A6"/>
            </w:tcBorders>
          </w:tcPr>
          <w:p w14:paraId="53354904" w14:textId="77777777" w:rsidR="00DE0900" w:rsidRPr="00AB04C4" w:rsidRDefault="00DE0900" w:rsidP="00DE0900">
            <w:pPr>
              <w:rPr>
                <w:color w:val="C00000"/>
              </w:rPr>
            </w:pPr>
          </w:p>
        </w:tc>
        <w:tc>
          <w:tcPr>
            <w:tcW w:w="18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3E3F046E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 xml:space="preserve">Preis </w:t>
            </w:r>
          </w:p>
          <w:p w14:paraId="1299D1F8" w14:textId="77777777" w:rsidR="00DE0900" w:rsidRPr="00AB04C4" w:rsidRDefault="00DE0900" w:rsidP="00DE0900">
            <w:pPr>
              <w:jc w:val="center"/>
              <w:rPr>
                <w:color w:val="C00000"/>
              </w:rPr>
            </w:pPr>
            <w:r>
              <w:rPr>
                <w:b/>
              </w:rPr>
              <w:t>(in Euro)</w:t>
            </w:r>
          </w:p>
        </w:tc>
        <w:tc>
          <w:tcPr>
            <w:tcW w:w="184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3218E10D" w14:textId="77777777" w:rsidR="00DE0900" w:rsidRDefault="00DE0900" w:rsidP="00DE0900">
            <w:pPr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 xml:space="preserve">Gewicht </w:t>
            </w:r>
          </w:p>
          <w:p w14:paraId="7F7E6DE9" w14:textId="77777777" w:rsidR="00DE0900" w:rsidRPr="00AB04C4" w:rsidRDefault="00DE0900" w:rsidP="00DE0900">
            <w:pPr>
              <w:jc w:val="center"/>
              <w:rPr>
                <w:color w:val="C00000"/>
              </w:rPr>
            </w:pPr>
            <w:r>
              <w:rPr>
                <w:b/>
                <w:color w:val="0D0D0D" w:themeColor="text1" w:themeTint="F2"/>
              </w:rPr>
              <w:t xml:space="preserve">(in g) </w:t>
            </w:r>
          </w:p>
        </w:tc>
        <w:tc>
          <w:tcPr>
            <w:tcW w:w="2414" w:type="dxa"/>
            <w:tcBorders>
              <w:left w:val="single" w:sz="4" w:space="0" w:color="A6A6A6"/>
            </w:tcBorders>
          </w:tcPr>
          <w:p w14:paraId="5C3F74A0" w14:textId="77777777" w:rsidR="00DE0900" w:rsidRDefault="00DE0900" w:rsidP="00DE0900">
            <w:pPr>
              <w:rPr>
                <w:color w:val="C00000"/>
              </w:rPr>
            </w:pPr>
          </w:p>
          <w:p w14:paraId="304B7AB5" w14:textId="096A1663" w:rsidR="00287BF8" w:rsidRPr="00AB04C4" w:rsidRDefault="00287BF8" w:rsidP="00DE0900">
            <w:pPr>
              <w:rPr>
                <w:color w:val="C00000"/>
              </w:rPr>
            </w:pPr>
          </w:p>
        </w:tc>
      </w:tr>
      <w:tr w:rsidR="00DE0900" w14:paraId="5B980552" w14:textId="77777777" w:rsidTr="00DE0900">
        <w:trPr>
          <w:trHeight w:val="39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0FD1B077" w14:textId="77777777" w:rsidR="00DE0900" w:rsidRDefault="00DE0900" w:rsidP="00DE0900"/>
        </w:tc>
        <w:tc>
          <w:tcPr>
            <w:tcW w:w="288" w:type="dxa"/>
            <w:vMerge/>
          </w:tcPr>
          <w:p w14:paraId="7A6B87FD" w14:textId="77777777" w:rsidR="00DE0900" w:rsidRPr="00AB04C4" w:rsidRDefault="00DE0900" w:rsidP="00DE0900">
            <w:pPr>
              <w:pStyle w:val="berschrift2"/>
              <w:rPr>
                <w:color w:val="C00000"/>
              </w:rPr>
            </w:pPr>
          </w:p>
        </w:tc>
        <w:tc>
          <w:tcPr>
            <w:tcW w:w="2003" w:type="dxa"/>
            <w:vMerge w:val="restart"/>
            <w:tcBorders>
              <w:right w:val="single" w:sz="4" w:space="0" w:color="A6A6A6"/>
            </w:tcBorders>
          </w:tcPr>
          <w:p w14:paraId="31403F19" w14:textId="77777777" w:rsidR="00287BF8" w:rsidRDefault="00DE0900" w:rsidP="00287BF8">
            <w:pPr>
              <w:pStyle w:val="Handschrift"/>
            </w:pPr>
            <w:r w:rsidRPr="00B37EE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744686D7" wp14:editId="60B0E29B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147638</wp:posOffset>
                      </wp:positionV>
                      <wp:extent cx="107950" cy="237490"/>
                      <wp:effectExtent l="0" t="0" r="25400" b="10160"/>
                      <wp:wrapNone/>
                      <wp:docPr id="556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4564E74" id="Pfeil: nach rechts gekrümmt 59" o:spid="_x0000_s1026" type="#_x0000_t102" style="position:absolute;margin-left:87.45pt;margin-top:11.65pt;width:8.5pt;height:18.7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" adj="16691,20373,16200" fillcolor="#a5a5a5 [2092]" strokecolor="#a5a5a5 [2092]" strokeweight="2pt"/>
                  </w:pict>
                </mc:Fallback>
              </mc:AlternateContent>
            </w:r>
            <w:r>
              <w:t xml:space="preserve">                         </w:t>
            </w:r>
          </w:p>
          <w:p w14:paraId="0A4CEF0C" w14:textId="75870BF6" w:rsidR="00DE0900" w:rsidRPr="00B37EED" w:rsidRDefault="00287BF8" w:rsidP="00287BF8">
            <w:pPr>
              <w:pStyle w:val="Handschrift"/>
              <w:rPr>
                <w:b/>
              </w:rPr>
            </w:pPr>
            <w:r>
              <w:t xml:space="preserve">                 </w:t>
            </w:r>
            <w:r w:rsidR="00DE0900">
              <w:t xml:space="preserve">    :  2</w:t>
            </w:r>
          </w:p>
          <w:p w14:paraId="1131EA6E" w14:textId="62AF1C21" w:rsidR="00287BF8" w:rsidRDefault="00DE0900" w:rsidP="00287BF8">
            <w:pPr>
              <w:pStyle w:val="Handschrift"/>
            </w:pPr>
            <w:r w:rsidRPr="00B37EED">
              <w:t xml:space="preserve">       </w:t>
            </w:r>
            <w:r>
              <w:t xml:space="preserve">                  </w:t>
            </w:r>
          </w:p>
          <w:p w14:paraId="447B55D5" w14:textId="51D589DA" w:rsidR="00DE0900" w:rsidRPr="00AB04C4" w:rsidRDefault="00287BF8" w:rsidP="00287BF8">
            <w:pPr>
              <w:pStyle w:val="Handschrift"/>
              <w:rPr>
                <w:color w:val="C00000"/>
              </w:rPr>
            </w:pPr>
            <w:r>
              <w:t xml:space="preserve">                   </w:t>
            </w:r>
            <w:r w:rsidR="00DE0900">
              <w:t xml:space="preserve">   </w:t>
            </w:r>
            <w:r w:rsidR="00DE0900">
              <w:sym w:font="Symbol" w:char="F0D7"/>
            </w:r>
            <w:r w:rsidR="00DE0900">
              <w:t xml:space="preserve"> 5</w:t>
            </w:r>
          </w:p>
        </w:tc>
        <w:tc>
          <w:tcPr>
            <w:tcW w:w="18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A98A83E" w14:textId="77777777" w:rsidR="00DE0900" w:rsidRPr="0090687B" w:rsidRDefault="00DE0900" w:rsidP="00287BF8">
            <w:pPr>
              <w:pStyle w:val="Handschrift"/>
              <w:jc w:val="center"/>
              <w:rPr>
                <w:color w:val="C00000"/>
              </w:rPr>
            </w:pPr>
            <w:r w:rsidRPr="0090687B">
              <w:rPr>
                <w:noProof/>
              </w:rPr>
              <w:t>6</w:t>
            </w:r>
          </w:p>
        </w:tc>
        <w:tc>
          <w:tcPr>
            <w:tcW w:w="184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5D7B2086" w14:textId="77777777" w:rsidR="00DE0900" w:rsidRPr="0090687B" w:rsidRDefault="00DE0900" w:rsidP="00287BF8">
            <w:pPr>
              <w:pStyle w:val="Handschrift"/>
              <w:jc w:val="center"/>
              <w:rPr>
                <w:color w:val="C00000"/>
              </w:rPr>
            </w:pPr>
            <w:r w:rsidRPr="0090687B">
              <w:rPr>
                <w:noProof/>
              </w:rPr>
              <w:t>300</w:t>
            </w:r>
          </w:p>
        </w:tc>
        <w:tc>
          <w:tcPr>
            <w:tcW w:w="2414" w:type="dxa"/>
            <w:vMerge w:val="restart"/>
            <w:tcBorders>
              <w:left w:val="single" w:sz="4" w:space="0" w:color="A6A6A6"/>
            </w:tcBorders>
          </w:tcPr>
          <w:p w14:paraId="7E943DBE" w14:textId="77777777" w:rsidR="00287BF8" w:rsidRDefault="00DE0900" w:rsidP="00287BF8">
            <w:pPr>
              <w:pStyle w:val="Handschrift"/>
              <w:rPr>
                <w:color w:val="C00000"/>
              </w:rPr>
            </w:pPr>
            <w:r w:rsidRPr="00B37EE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078BF081" wp14:editId="224290F8">
                      <wp:simplePos x="0" y="0"/>
                      <wp:positionH relativeFrom="column">
                        <wp:posOffset>50483</wp:posOffset>
                      </wp:positionH>
                      <wp:positionV relativeFrom="paragraph">
                        <wp:posOffset>164783</wp:posOffset>
                      </wp:positionV>
                      <wp:extent cx="133350" cy="237490"/>
                      <wp:effectExtent l="0" t="0" r="19050" b="10160"/>
                      <wp:wrapNone/>
                      <wp:docPr id="1567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B7501CF" id="Pfeil: nach rechts gekrümmt 59" o:spid="_x0000_s1026" type="#_x0000_t102" style="position:absolute;margin-left:4pt;margin-top:13pt;width:10.5pt;height:18.7pt;flip:x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" adj="15536,20084,16200" fillcolor="#a5a5a5 [2092]" strokecolor="#a5a5a5 [2092]" strokeweight="2pt"/>
                  </w:pict>
                </mc:Fallback>
              </mc:AlternateContent>
            </w:r>
            <w:r w:rsidRPr="00AB04C4">
              <w:rPr>
                <w:color w:val="C00000"/>
              </w:rPr>
              <w:t xml:space="preserve">   </w:t>
            </w:r>
            <w:r>
              <w:rPr>
                <w:color w:val="C00000"/>
              </w:rPr>
              <w:t xml:space="preserve">   </w:t>
            </w:r>
          </w:p>
          <w:p w14:paraId="25C49F88" w14:textId="77777777" w:rsidR="00287BF8" w:rsidRDefault="00287BF8" w:rsidP="00287BF8">
            <w:pPr>
              <w:pStyle w:val="Handschrift"/>
            </w:pPr>
            <w:r>
              <w:rPr>
                <w:color w:val="C00000"/>
              </w:rPr>
              <w:t xml:space="preserve">       </w:t>
            </w:r>
            <w:r w:rsidR="00DE0900">
              <w:t xml:space="preserve"> : 2</w:t>
            </w:r>
          </w:p>
          <w:p w14:paraId="0638B02C" w14:textId="16D5FFD2" w:rsidR="00DE0900" w:rsidRPr="00287BF8" w:rsidRDefault="00DE0900" w:rsidP="00287BF8">
            <w:pPr>
              <w:pStyle w:val="Handschrift"/>
              <w:rPr>
                <w:b/>
                <w:color w:val="C00000"/>
              </w:rPr>
            </w:pPr>
            <w:r>
              <w:rPr>
                <w:color w:val="C00000"/>
              </w:rPr>
              <w:t xml:space="preserve">          </w:t>
            </w:r>
          </w:p>
          <w:p w14:paraId="47CB4161" w14:textId="77777777" w:rsidR="00DE0900" w:rsidRPr="00AB04C4" w:rsidRDefault="00DE0900" w:rsidP="00287BF8">
            <w:pPr>
              <w:pStyle w:val="Handschrift"/>
              <w:rPr>
                <w:color w:val="C00000"/>
              </w:rPr>
            </w:pPr>
            <w:r>
              <w:rPr>
                <w:color w:val="C00000"/>
              </w:rPr>
              <w:t xml:space="preserve">       </w:t>
            </w:r>
            <w:r w:rsidRPr="00D476DA">
              <w:sym w:font="Symbol" w:char="F0D7"/>
            </w:r>
            <w:r>
              <w:t xml:space="preserve"> 5</w:t>
            </w:r>
          </w:p>
        </w:tc>
      </w:tr>
      <w:tr w:rsidR="00DE0900" w14:paraId="10587B09" w14:textId="77777777" w:rsidTr="00DE0900">
        <w:trPr>
          <w:trHeight w:val="39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721107E2" w14:textId="77777777" w:rsidR="00DE0900" w:rsidRDefault="00DE0900" w:rsidP="00DE0900"/>
        </w:tc>
        <w:tc>
          <w:tcPr>
            <w:tcW w:w="288" w:type="dxa"/>
            <w:vMerge/>
          </w:tcPr>
          <w:p w14:paraId="126854ED" w14:textId="77777777" w:rsidR="00DE0900" w:rsidRPr="00AB04C4" w:rsidRDefault="00DE0900" w:rsidP="00DE0900">
            <w:pPr>
              <w:pStyle w:val="berschrift2"/>
              <w:rPr>
                <w:color w:val="C00000"/>
              </w:rPr>
            </w:pPr>
          </w:p>
        </w:tc>
        <w:tc>
          <w:tcPr>
            <w:tcW w:w="2003" w:type="dxa"/>
            <w:vMerge/>
            <w:tcBorders>
              <w:right w:val="single" w:sz="4" w:space="0" w:color="A6A6A6"/>
            </w:tcBorders>
          </w:tcPr>
          <w:p w14:paraId="478ECA42" w14:textId="77777777" w:rsidR="00DE0900" w:rsidRPr="00AB04C4" w:rsidRDefault="00DE0900" w:rsidP="00DE0900">
            <w:pPr>
              <w:rPr>
                <w:color w:val="C00000"/>
              </w:rPr>
            </w:pPr>
          </w:p>
        </w:tc>
        <w:tc>
          <w:tcPr>
            <w:tcW w:w="18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BF22EBA" w14:textId="77777777" w:rsidR="00DE0900" w:rsidRPr="0090687B" w:rsidRDefault="00DE0900" w:rsidP="00287BF8">
            <w:pPr>
              <w:pStyle w:val="Handschrift"/>
              <w:jc w:val="center"/>
              <w:rPr>
                <w:color w:val="C00000"/>
              </w:rPr>
            </w:pPr>
            <w:r w:rsidRPr="0090687B">
              <w:rPr>
                <w:noProof/>
              </w:rPr>
              <w:t>3</w:t>
            </w:r>
          </w:p>
        </w:tc>
        <w:tc>
          <w:tcPr>
            <w:tcW w:w="184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4F76CDD" w14:textId="77777777" w:rsidR="00DE0900" w:rsidRPr="0090687B" w:rsidRDefault="00DE0900" w:rsidP="00287BF8">
            <w:pPr>
              <w:pStyle w:val="Handschrift"/>
              <w:jc w:val="center"/>
              <w:rPr>
                <w:color w:val="C00000"/>
              </w:rPr>
            </w:pPr>
            <w:r w:rsidRPr="0090687B">
              <w:rPr>
                <w:noProof/>
              </w:rPr>
              <w:t>150</w:t>
            </w:r>
          </w:p>
        </w:tc>
        <w:tc>
          <w:tcPr>
            <w:tcW w:w="2414" w:type="dxa"/>
            <w:vMerge/>
            <w:tcBorders>
              <w:left w:val="single" w:sz="4" w:space="0" w:color="A6A6A6"/>
            </w:tcBorders>
          </w:tcPr>
          <w:p w14:paraId="43182537" w14:textId="77777777" w:rsidR="00DE0900" w:rsidRPr="00AB04C4" w:rsidRDefault="00DE0900" w:rsidP="00DE0900">
            <w:pPr>
              <w:rPr>
                <w:color w:val="C00000"/>
              </w:rPr>
            </w:pPr>
          </w:p>
        </w:tc>
      </w:tr>
      <w:tr w:rsidR="00DE0900" w14:paraId="1B27EAC9" w14:textId="77777777" w:rsidTr="00DE0900">
        <w:trPr>
          <w:trHeight w:val="39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2D74C9C2" w14:textId="77777777" w:rsidR="00DE0900" w:rsidRDefault="00DE0900" w:rsidP="00DE0900"/>
        </w:tc>
        <w:tc>
          <w:tcPr>
            <w:tcW w:w="288" w:type="dxa"/>
            <w:vMerge/>
          </w:tcPr>
          <w:p w14:paraId="746CE7DF" w14:textId="77777777" w:rsidR="00DE0900" w:rsidRPr="00AB04C4" w:rsidRDefault="00DE0900" w:rsidP="00DE0900">
            <w:pPr>
              <w:pStyle w:val="berschrift2"/>
              <w:rPr>
                <w:color w:val="C00000"/>
              </w:rPr>
            </w:pPr>
          </w:p>
        </w:tc>
        <w:tc>
          <w:tcPr>
            <w:tcW w:w="2003" w:type="dxa"/>
            <w:vMerge/>
            <w:tcBorders>
              <w:right w:val="single" w:sz="4" w:space="0" w:color="A6A6A6"/>
            </w:tcBorders>
          </w:tcPr>
          <w:p w14:paraId="11085265" w14:textId="77777777" w:rsidR="00DE0900" w:rsidRPr="00AB04C4" w:rsidRDefault="00DE0900" w:rsidP="00DE0900">
            <w:pPr>
              <w:rPr>
                <w:color w:val="C00000"/>
              </w:rPr>
            </w:pPr>
          </w:p>
        </w:tc>
        <w:tc>
          <w:tcPr>
            <w:tcW w:w="184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074DB440" w14:textId="77777777" w:rsidR="00DE0900" w:rsidRPr="0090687B" w:rsidRDefault="00DE0900" w:rsidP="00287BF8">
            <w:pPr>
              <w:pStyle w:val="Handschrift"/>
              <w:jc w:val="center"/>
              <w:rPr>
                <w:color w:val="C00000"/>
              </w:rPr>
            </w:pPr>
            <w:r w:rsidRPr="0090687B">
              <w:rPr>
                <w:noProof/>
              </w:rPr>
              <w:t>15</w:t>
            </w:r>
          </w:p>
        </w:tc>
        <w:tc>
          <w:tcPr>
            <w:tcW w:w="184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B08C0A2" w14:textId="77777777" w:rsidR="00DE0900" w:rsidRPr="0090687B" w:rsidRDefault="00DE0900" w:rsidP="00287BF8">
            <w:pPr>
              <w:pStyle w:val="Handschrift"/>
              <w:jc w:val="center"/>
              <w:rPr>
                <w:color w:val="C00000"/>
              </w:rPr>
            </w:pPr>
            <w:r w:rsidRPr="0090687B">
              <w:rPr>
                <w:noProof/>
              </w:rPr>
              <w:t>750</w:t>
            </w:r>
          </w:p>
        </w:tc>
        <w:tc>
          <w:tcPr>
            <w:tcW w:w="2414" w:type="dxa"/>
            <w:vMerge/>
            <w:tcBorders>
              <w:left w:val="single" w:sz="4" w:space="0" w:color="A6A6A6"/>
            </w:tcBorders>
          </w:tcPr>
          <w:p w14:paraId="29D2E856" w14:textId="77777777" w:rsidR="00DE0900" w:rsidRPr="00AB04C4" w:rsidRDefault="00DE0900" w:rsidP="00DE0900">
            <w:pPr>
              <w:rPr>
                <w:color w:val="C00000"/>
              </w:rPr>
            </w:pPr>
          </w:p>
        </w:tc>
      </w:tr>
      <w:tr w:rsidR="00DE0900" w14:paraId="6ACEDAFD" w14:textId="77777777" w:rsidTr="00DE0900">
        <w:trPr>
          <w:trHeight w:val="108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6566D5B1" w14:textId="77777777" w:rsidR="00DE0900" w:rsidRDefault="00DE0900" w:rsidP="00DE0900"/>
        </w:tc>
        <w:tc>
          <w:tcPr>
            <w:tcW w:w="288" w:type="dxa"/>
            <w:vMerge/>
          </w:tcPr>
          <w:p w14:paraId="3520DBBE" w14:textId="77777777" w:rsidR="00DE0900" w:rsidRPr="00AB04C4" w:rsidRDefault="00DE0900" w:rsidP="00DE0900">
            <w:pPr>
              <w:pStyle w:val="berschrift2"/>
              <w:rPr>
                <w:color w:val="C00000"/>
              </w:rPr>
            </w:pPr>
          </w:p>
        </w:tc>
        <w:tc>
          <w:tcPr>
            <w:tcW w:w="2003" w:type="dxa"/>
          </w:tcPr>
          <w:p w14:paraId="489AC5D7" w14:textId="77777777" w:rsidR="00DE0900" w:rsidRPr="002408A6" w:rsidRDefault="00DE0900" w:rsidP="00DE0900">
            <w:pPr>
              <w:rPr>
                <w:color w:val="C00000"/>
                <w:sz w:val="12"/>
              </w:rPr>
            </w:pPr>
          </w:p>
        </w:tc>
        <w:tc>
          <w:tcPr>
            <w:tcW w:w="1842" w:type="dxa"/>
            <w:tcBorders>
              <w:top w:val="single" w:sz="4" w:space="0" w:color="A6A6A6"/>
            </w:tcBorders>
          </w:tcPr>
          <w:p w14:paraId="74A49D52" w14:textId="77777777" w:rsidR="00DE0900" w:rsidRPr="002408A6" w:rsidRDefault="00DE0900" w:rsidP="00DE0900">
            <w:pPr>
              <w:rPr>
                <w:color w:val="C00000"/>
                <w:sz w:val="12"/>
              </w:rPr>
            </w:pPr>
          </w:p>
        </w:tc>
        <w:tc>
          <w:tcPr>
            <w:tcW w:w="1845" w:type="dxa"/>
            <w:tcBorders>
              <w:top w:val="single" w:sz="4" w:space="0" w:color="A6A6A6"/>
            </w:tcBorders>
          </w:tcPr>
          <w:p w14:paraId="6A345948" w14:textId="77777777" w:rsidR="00DE0900" w:rsidRPr="002408A6" w:rsidRDefault="00DE0900" w:rsidP="00DE0900">
            <w:pPr>
              <w:rPr>
                <w:color w:val="C00000"/>
                <w:sz w:val="12"/>
              </w:rPr>
            </w:pPr>
          </w:p>
        </w:tc>
        <w:tc>
          <w:tcPr>
            <w:tcW w:w="2414" w:type="dxa"/>
          </w:tcPr>
          <w:p w14:paraId="75522127" w14:textId="77777777" w:rsidR="00DE0900" w:rsidRPr="002408A6" w:rsidRDefault="00DE0900" w:rsidP="00DE0900">
            <w:pPr>
              <w:rPr>
                <w:color w:val="C00000"/>
                <w:sz w:val="12"/>
              </w:rPr>
            </w:pPr>
          </w:p>
        </w:tc>
      </w:tr>
      <w:tr w:rsidR="00DE0900" w14:paraId="0F9EDAE2" w14:textId="77777777" w:rsidTr="00DE0900">
        <w:trPr>
          <w:trHeight w:val="429"/>
        </w:trPr>
        <w:tc>
          <w:tcPr>
            <w:tcW w:w="685" w:type="dxa"/>
            <w:shd w:val="clear" w:color="auto" w:fill="D9D9D9" w:themeFill="background1" w:themeFillShade="D9"/>
          </w:tcPr>
          <w:p w14:paraId="1CB405A3" w14:textId="77777777" w:rsidR="00DE0900" w:rsidRDefault="00DE0900" w:rsidP="00DE0900"/>
        </w:tc>
        <w:tc>
          <w:tcPr>
            <w:tcW w:w="288" w:type="dxa"/>
          </w:tcPr>
          <w:p w14:paraId="4148FD14" w14:textId="77777777" w:rsidR="00DE0900" w:rsidRPr="00E46C10" w:rsidRDefault="00DE0900" w:rsidP="00DE0900">
            <w:pPr>
              <w:pStyle w:val="berschrift2"/>
            </w:pPr>
            <w:r w:rsidRPr="00E46C10">
              <w:t>b)</w:t>
            </w:r>
          </w:p>
        </w:tc>
        <w:tc>
          <w:tcPr>
            <w:tcW w:w="8104" w:type="dxa"/>
            <w:gridSpan w:val="4"/>
          </w:tcPr>
          <w:p w14:paraId="2821D151" w14:textId="2AC3E88B" w:rsidR="00DE0900" w:rsidRDefault="00287BF8" w:rsidP="00DE0900">
            <w:r w:rsidRPr="00AB04C4">
              <w:rPr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03021E88" wp14:editId="355A2A3E">
                      <wp:simplePos x="0" y="0"/>
                      <wp:positionH relativeFrom="column">
                        <wp:posOffset>3662680</wp:posOffset>
                      </wp:positionH>
                      <wp:positionV relativeFrom="paragraph">
                        <wp:posOffset>-411798</wp:posOffset>
                      </wp:positionV>
                      <wp:extent cx="104775" cy="228600"/>
                      <wp:effectExtent l="0" t="0" r="28575" b="19050"/>
                      <wp:wrapNone/>
                      <wp:docPr id="1567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4775" cy="2286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B4AE2AA" id="Pfeil: nach rechts gekrümmt 59" o:spid="_x0000_s1026" type="#_x0000_t102" style="position:absolute;margin-left:288.4pt;margin-top:-32.45pt;width:8.25pt;height:18pt;flip:x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" adj="16650,20363,16200" fillcolor="#a5a5a5 [2092]" strokecolor="#a5a5a5 [2092]" strokeweight="2pt"/>
                  </w:pict>
                </mc:Fallback>
              </mc:AlternateContent>
            </w:r>
            <w:r w:rsidR="00DE0900">
              <w:t xml:space="preserve">Erkläre und schreibe: Wie hast du das Gewicht von Annas Käse (a2) berechnet? </w:t>
            </w:r>
          </w:p>
          <w:p w14:paraId="3467DD3A" w14:textId="77777777" w:rsidR="00DE0900" w:rsidRPr="00E46C10" w:rsidRDefault="00DE0900" w:rsidP="00DE0900">
            <w:pPr>
              <w:rPr>
                <w:color w:val="0D0D0D" w:themeColor="text1" w:themeTint="F2"/>
                <w:sz w:val="8"/>
                <w:szCs w:val="6"/>
              </w:rPr>
            </w:pPr>
            <w:r>
              <w:t xml:space="preserve">Warum hast du so gerechnet?               </w:t>
            </w:r>
          </w:p>
        </w:tc>
      </w:tr>
      <w:tr w:rsidR="00DE0900" w14:paraId="58F0164C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5C3FB74A" w14:textId="77777777" w:rsidR="00DE0900" w:rsidRDefault="00DE0900" w:rsidP="00DE0900"/>
        </w:tc>
        <w:tc>
          <w:tcPr>
            <w:tcW w:w="288" w:type="dxa"/>
          </w:tcPr>
          <w:p w14:paraId="13676BA6" w14:textId="77777777" w:rsidR="00DE0900" w:rsidRPr="00E46C10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104" w:type="dxa"/>
            <w:gridSpan w:val="4"/>
          </w:tcPr>
          <w:p w14:paraId="01998A03" w14:textId="72D6F74D" w:rsidR="00DE0900" w:rsidRPr="00287BF8" w:rsidRDefault="00287BF8" w:rsidP="00DE0900">
            <w:pPr>
              <w:pStyle w:val="Listenabsatz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240" w:line="360" w:lineRule="auto"/>
              <w:ind w:left="301" w:hanging="283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287BF8">
              <w:rPr>
                <w:rFonts w:ascii="Comic Sans MS" w:hAnsi="Comic Sans MS"/>
                <w:noProof/>
                <w:color w:val="548DD4" w:themeColor="text2" w:themeTint="99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08372A09" wp14:editId="12523805">
                      <wp:simplePos x="0" y="0"/>
                      <wp:positionH relativeFrom="column">
                        <wp:posOffset>1119505</wp:posOffset>
                      </wp:positionH>
                      <wp:positionV relativeFrom="paragraph">
                        <wp:posOffset>-726440</wp:posOffset>
                      </wp:positionV>
                      <wp:extent cx="85725" cy="257175"/>
                      <wp:effectExtent l="0" t="0" r="28575" b="28575"/>
                      <wp:wrapNone/>
                      <wp:docPr id="1567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25717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205B51E" id="Pfeil: nach rechts gekrümmt 59" o:spid="_x0000_s1026" type="#_x0000_t102" style="position:absolute;margin-left:88.15pt;margin-top:-57.2pt;width:6.75pt;height:20.25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" adj="18000,20700,16200" fillcolor="#a5a5a5 [2092]" strokecolor="#a5a5a5 [2092]" strokeweight="2pt"/>
                  </w:pict>
                </mc:Fallback>
              </mc:AlternateContent>
            </w:r>
            <w:r w:rsidR="00DE0900" w:rsidRPr="00287BF8">
              <w:rPr>
                <w:rFonts w:ascii="Comic Sans MS" w:hAnsi="Comic Sans MS"/>
                <w:color w:val="548DD4" w:themeColor="text2" w:themeTint="99"/>
                <w:sz w:val="20"/>
              </w:rPr>
              <w:t>300g Käse kosten 6 Euro.</w:t>
            </w:r>
          </w:p>
          <w:p w14:paraId="7A504C3C" w14:textId="77777777" w:rsidR="00DE0900" w:rsidRPr="00287BF8" w:rsidRDefault="00DE0900" w:rsidP="00DE0900">
            <w:pPr>
              <w:pStyle w:val="Listenabsatz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240" w:line="360" w:lineRule="auto"/>
              <w:ind w:left="301" w:hanging="283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287BF8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Ich möchte wissen:</w:t>
            </w:r>
            <w:r w:rsidRPr="00287BF8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</w:t>
            </w:r>
            <w:r w:rsidRPr="00287BF8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Wie viel </w:t>
            </w:r>
            <w:r w:rsidRPr="00287BF8">
              <w:rPr>
                <w:rFonts w:ascii="Comic Sans MS" w:hAnsi="Comic Sans MS"/>
                <w:color w:val="548DD4" w:themeColor="text2" w:themeTint="99"/>
                <w:sz w:val="20"/>
              </w:rPr>
              <w:t>Käse bekommt Anna für 15 Euro?</w:t>
            </w:r>
          </w:p>
          <w:p w14:paraId="75898E02" w14:textId="77777777" w:rsidR="00DE0900" w:rsidRPr="00287BF8" w:rsidRDefault="00DE0900" w:rsidP="00DE0900">
            <w:pPr>
              <w:pStyle w:val="Listenabsatz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240" w:line="360" w:lineRule="auto"/>
              <w:ind w:left="301" w:hanging="283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287BF8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Ich überlege mir daher zuerst: Wie viel Käse bekommt Anna für </w:t>
            </w:r>
            <w:r w:rsidRPr="00287BF8">
              <w:rPr>
                <w:rFonts w:ascii="Comic Sans MS" w:hAnsi="Comic Sans MS"/>
                <w:i/>
                <w:color w:val="548DD4" w:themeColor="text2" w:themeTint="99"/>
                <w:sz w:val="20"/>
                <w:u w:val="single"/>
              </w:rPr>
              <w:t xml:space="preserve">einen </w:t>
            </w:r>
            <w:r w:rsidRPr="00287BF8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Euro? </w:t>
            </w:r>
          </w:p>
          <w:p w14:paraId="2C42071D" w14:textId="77777777" w:rsidR="003B5C7E" w:rsidRDefault="00DE0900" w:rsidP="00DE0900">
            <w:pPr>
              <w:pStyle w:val="Listenabsatz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240" w:line="360" w:lineRule="auto"/>
              <w:ind w:left="301" w:hanging="283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287BF8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Ich dividiere</w:t>
            </w:r>
            <w:r w:rsidRPr="00287BF8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300 g durch 6:  300 </w:t>
            </w:r>
            <w:proofErr w:type="gramStart"/>
            <w:r w:rsidRPr="00287BF8">
              <w:rPr>
                <w:rFonts w:ascii="Comic Sans MS" w:hAnsi="Comic Sans MS"/>
                <w:color w:val="548DD4" w:themeColor="text2" w:themeTint="99"/>
                <w:sz w:val="20"/>
              </w:rPr>
              <w:t>g :</w:t>
            </w:r>
            <w:proofErr w:type="gramEnd"/>
            <w:r w:rsidRPr="00287BF8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6 = 50   </w:t>
            </w:r>
          </w:p>
          <w:p w14:paraId="3919E3FB" w14:textId="43303A86" w:rsidR="00DE0900" w:rsidRPr="00287BF8" w:rsidRDefault="00DE0900" w:rsidP="007533EF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before="120" w:line="360" w:lineRule="auto"/>
              <w:ind w:left="301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287BF8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E"/>
            </w:r>
            <w:r w:rsidRPr="00287BF8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Für einen Euro bekommt Anna 50 g Käse. </w:t>
            </w:r>
          </w:p>
          <w:p w14:paraId="314BD466" w14:textId="77777777" w:rsidR="00DE0900" w:rsidRPr="00287BF8" w:rsidRDefault="00DE0900" w:rsidP="00DE0900">
            <w:pPr>
              <w:pStyle w:val="Listenabsatz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240" w:line="360" w:lineRule="auto"/>
              <w:ind w:left="301" w:hanging="283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287BF8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Ich möchte wissen: Wie viel Käse kostet</w:t>
            </w:r>
            <w:r w:rsidRPr="00287BF8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15€? </w:t>
            </w:r>
          </w:p>
          <w:p w14:paraId="45201A15" w14:textId="77777777" w:rsidR="00DE0900" w:rsidRPr="00287BF8" w:rsidRDefault="00DE0900" w:rsidP="00DE0900">
            <w:pPr>
              <w:pStyle w:val="Listenabsatz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240" w:line="360" w:lineRule="auto"/>
              <w:ind w:left="301" w:hanging="283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287BF8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weiß: Für einen Euro bekommt Anna 50 g. </w:t>
            </w:r>
          </w:p>
          <w:p w14:paraId="7B9566FA" w14:textId="77777777" w:rsidR="00DE0900" w:rsidRPr="00287BF8" w:rsidRDefault="00DE0900" w:rsidP="00DE0900">
            <w:pPr>
              <w:pStyle w:val="Listenabsatz"/>
              <w:numPr>
                <w:ilvl w:val="0"/>
                <w:numId w:val="5"/>
              </w:numPr>
              <w:overflowPunct/>
              <w:autoSpaceDE/>
              <w:autoSpaceDN/>
              <w:adjustRightInd/>
              <w:spacing w:before="240" w:line="360" w:lineRule="auto"/>
              <w:ind w:left="301" w:hanging="283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287BF8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Anna bezahlt das Fünfzehnfache (1 Euro </w:t>
            </w:r>
            <w:r w:rsidRPr="00287BF8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sym w:font="Symbol" w:char="F0D7"/>
            </w:r>
            <w:r w:rsidRPr="00287BF8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 15 = 15 Euro.):</w:t>
            </w:r>
            <w:r w:rsidRPr="00287BF8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</w:t>
            </w:r>
          </w:p>
          <w:p w14:paraId="2D9C6C5F" w14:textId="77777777" w:rsidR="00DE0900" w:rsidRPr="00287BF8" w:rsidRDefault="00DE0900" w:rsidP="007533EF">
            <w:pPr>
              <w:pStyle w:val="Listenabsatz"/>
              <w:numPr>
                <w:ilvl w:val="0"/>
                <w:numId w:val="0"/>
              </w:numPr>
              <w:overflowPunct/>
              <w:autoSpaceDE/>
              <w:autoSpaceDN/>
              <w:adjustRightInd/>
              <w:spacing w:before="120" w:line="360" w:lineRule="auto"/>
              <w:ind w:left="301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287BF8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E"/>
            </w:r>
            <w:r w:rsidRPr="00287BF8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Ich multipliziere daher 50 g mit 15:  50 g </w:t>
            </w:r>
            <w:r w:rsidRPr="00287BF8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287BF8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</w:t>
            </w:r>
            <w:proofErr w:type="gramStart"/>
            <w:r w:rsidRPr="00287BF8">
              <w:rPr>
                <w:rFonts w:ascii="Comic Sans MS" w:hAnsi="Comic Sans MS"/>
                <w:color w:val="548DD4" w:themeColor="text2" w:themeTint="99"/>
                <w:sz w:val="20"/>
              </w:rPr>
              <w:t>15  =</w:t>
            </w:r>
            <w:proofErr w:type="gramEnd"/>
            <w:r w:rsidRPr="00287BF8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750 g    </w:t>
            </w:r>
          </w:p>
          <w:p w14:paraId="64F6538C" w14:textId="77777777" w:rsidR="00DE0900" w:rsidRPr="002736AC" w:rsidRDefault="00DE0900" w:rsidP="00DE0900">
            <w:pPr>
              <w:pStyle w:val="Listenabsatz"/>
              <w:numPr>
                <w:ilvl w:val="0"/>
                <w:numId w:val="5"/>
              </w:numPr>
              <w:spacing w:before="240" w:line="360" w:lineRule="auto"/>
              <w:ind w:left="301" w:hanging="283"/>
              <w:jc w:val="both"/>
            </w:pPr>
            <w:r w:rsidRPr="00287BF8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E"/>
            </w:r>
            <w:r w:rsidRPr="00287BF8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Anna kauft für 15 Euro 750 g Käse.</w:t>
            </w:r>
            <w:r w:rsidRPr="00287BF8">
              <w:rPr>
                <w:color w:val="548DD4" w:themeColor="text2" w:themeTint="99"/>
              </w:rPr>
              <w:t xml:space="preserve"> </w:t>
            </w:r>
          </w:p>
        </w:tc>
      </w:tr>
    </w:tbl>
    <w:p w14:paraId="0D9445CB" w14:textId="77777777" w:rsidR="00DE0900" w:rsidRDefault="00DE0900" w:rsidP="00DE0900">
      <w:pPr>
        <w:rPr>
          <w:sz w:val="8"/>
        </w:rPr>
      </w:pPr>
    </w:p>
    <w:p w14:paraId="0C462A9B" w14:textId="77777777" w:rsidR="00DE0900" w:rsidRDefault="00DE0900" w:rsidP="00DE0900">
      <w:pPr>
        <w:rPr>
          <w:sz w:val="8"/>
        </w:rPr>
      </w:pPr>
    </w:p>
    <w:p w14:paraId="7ADD3613" w14:textId="77777777" w:rsidR="00DE0900" w:rsidRDefault="00DE0900" w:rsidP="00DE0900">
      <w:pPr>
        <w:rPr>
          <w:sz w:val="8"/>
        </w:rPr>
      </w:pPr>
    </w:p>
    <w:p w14:paraId="137078D5" w14:textId="77777777" w:rsidR="00DE0900" w:rsidRDefault="00DE0900" w:rsidP="00DE0900">
      <w:pPr>
        <w:rPr>
          <w:sz w:val="8"/>
        </w:rPr>
      </w:pPr>
    </w:p>
    <w:tbl>
      <w:tblPr>
        <w:tblW w:w="5082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"/>
        <w:gridCol w:w="537"/>
        <w:gridCol w:w="450"/>
        <w:gridCol w:w="1578"/>
        <w:gridCol w:w="1544"/>
        <w:gridCol w:w="485"/>
        <w:gridCol w:w="510"/>
        <w:gridCol w:w="1590"/>
        <w:gridCol w:w="1674"/>
        <w:gridCol w:w="425"/>
      </w:tblGrid>
      <w:tr w:rsidR="00DE0900" w14:paraId="2C15AF93" w14:textId="77777777" w:rsidTr="00DE0900">
        <w:trPr>
          <w:trHeight w:val="420"/>
        </w:trPr>
        <w:tc>
          <w:tcPr>
            <w:tcW w:w="426" w:type="dxa"/>
          </w:tcPr>
          <w:p w14:paraId="5CD835A8" w14:textId="77777777" w:rsidR="00DE0900" w:rsidRDefault="00DE0900" w:rsidP="00DE0900">
            <w:pPr>
              <w:pStyle w:val="berschrift2"/>
            </w:pPr>
            <w:r>
              <w:lastRenderedPageBreak/>
              <w:t>9</w:t>
            </w:r>
          </w:p>
        </w:tc>
        <w:tc>
          <w:tcPr>
            <w:tcW w:w="8793" w:type="dxa"/>
            <w:gridSpan w:val="9"/>
          </w:tcPr>
          <w:p w14:paraId="6D8F434C" w14:textId="77777777" w:rsidR="00DE0900" w:rsidRPr="002F0950" w:rsidRDefault="00DE0900" w:rsidP="00DE0900">
            <w:pPr>
              <w:pStyle w:val="berschrift2"/>
            </w:pPr>
            <w:r>
              <w:t>Wir finden Fehler</w:t>
            </w:r>
          </w:p>
        </w:tc>
      </w:tr>
      <w:tr w:rsidR="00DE0900" w:rsidRPr="00A82778" w14:paraId="2445C87D" w14:textId="77777777" w:rsidTr="00DE0900">
        <w:trPr>
          <w:trHeight w:val="2308"/>
        </w:trPr>
        <w:tc>
          <w:tcPr>
            <w:tcW w:w="426" w:type="dxa"/>
          </w:tcPr>
          <w:p w14:paraId="56FD62B5" w14:textId="77777777" w:rsidR="00DE0900" w:rsidRDefault="00DE0900" w:rsidP="00DE0900">
            <w:pPr>
              <w:pStyle w:val="berschrift2"/>
            </w:pPr>
          </w:p>
        </w:tc>
        <w:tc>
          <w:tcPr>
            <w:tcW w:w="537" w:type="dxa"/>
          </w:tcPr>
          <w:p w14:paraId="51C09E75" w14:textId="77777777" w:rsidR="00DE0900" w:rsidRDefault="00DE0900" w:rsidP="00DE0900">
            <w:pPr>
              <w:pStyle w:val="berschrift2"/>
            </w:pPr>
            <w:r>
              <w:t>a)</w:t>
            </w:r>
          </w:p>
        </w:tc>
        <w:tc>
          <w:tcPr>
            <w:tcW w:w="8256" w:type="dxa"/>
            <w:gridSpan w:val="8"/>
          </w:tcPr>
          <w:p w14:paraId="658BCD23" w14:textId="77777777" w:rsidR="00DE0900" w:rsidRDefault="00DE0900" w:rsidP="00DE0900">
            <w:pPr>
              <w:overflowPunct/>
              <w:autoSpaceDE/>
              <w:autoSpaceDN/>
              <w:adjustRightInd/>
              <w:spacing w:after="120" w:line="257" w:lineRule="auto"/>
              <w:ind w:left="19" w:right="139"/>
              <w:jc w:val="left"/>
              <w:textAlignment w:val="auto"/>
            </w:pPr>
            <w:r>
              <w:t xml:space="preserve">Leonie und Kenan fahren in den Urlaub. Leonie fährt in die USA, Kenan fährt nach England. </w:t>
            </w:r>
          </w:p>
          <w:p w14:paraId="3F49A15D" w14:textId="77777777" w:rsidR="00DE0900" w:rsidRDefault="00DE0900" w:rsidP="00DE0900">
            <w:pPr>
              <w:spacing w:before="80"/>
              <w:jc w:val="left"/>
            </w:pPr>
            <w:r>
              <w:t>Leonie und Kenan müssen für den Urlaub Geld umtauschen: Leonie braucht Dollar ($) für die USA. Kenan braucht Pfund (</w:t>
            </w:r>
            <w:r>
              <w:rPr>
                <w:rFonts w:cs="Calibri"/>
              </w:rPr>
              <w:t>£</w:t>
            </w:r>
            <w:r>
              <w:t xml:space="preserve">) für England. Leonie und Kenan überlegen sich: </w:t>
            </w:r>
          </w:p>
          <w:p w14:paraId="06C04AF9" w14:textId="77777777" w:rsidR="00DE0900" w:rsidRDefault="00DE0900" w:rsidP="00DE0900">
            <w:pPr>
              <w:spacing w:before="80"/>
              <w:jc w:val="left"/>
            </w:pPr>
            <w:r>
              <w:t xml:space="preserve">Wie viele Dollar bzw. Pfund bekomme ich für meine Euro?  Leonie und Kenan haben Tabellen mit Euro und Dollar bzw. Pfund erstellt. Sie haben aber falsch gerechnet. </w:t>
            </w:r>
          </w:p>
          <w:p w14:paraId="1A08F24C" w14:textId="77777777" w:rsidR="00DE0900" w:rsidRDefault="00DE0900" w:rsidP="00DE0900">
            <w:pPr>
              <w:pStyle w:val="Listenabsatz"/>
              <w:spacing w:before="80"/>
              <w:ind w:left="272" w:hanging="272"/>
            </w:pPr>
            <w:r>
              <w:t xml:space="preserve">Welche Fehler findest du in den Tabellen? </w:t>
            </w:r>
          </w:p>
          <w:p w14:paraId="64441E28" w14:textId="77777777" w:rsidR="00DE0900" w:rsidRPr="00D74004" w:rsidRDefault="00DE0900" w:rsidP="00DE0900">
            <w:pPr>
              <w:pStyle w:val="Listenabsatz"/>
              <w:ind w:left="272" w:hanging="272"/>
            </w:pPr>
            <w:r>
              <w:t xml:space="preserve">Korrigiere die Fehler: </w:t>
            </w:r>
            <w:r w:rsidRPr="00A82778">
              <w:t>Schreibe die Aufgabe</w:t>
            </w:r>
            <w:r>
              <w:t>n</w:t>
            </w:r>
            <w:r w:rsidRPr="00A82778">
              <w:t xml:space="preserve"> richtig auf.</w:t>
            </w:r>
          </w:p>
        </w:tc>
      </w:tr>
      <w:tr w:rsidR="00DE0900" w:rsidRPr="00A82778" w14:paraId="5B3A3F52" w14:textId="77777777" w:rsidTr="00DE0900">
        <w:trPr>
          <w:trHeight w:val="844"/>
        </w:trPr>
        <w:tc>
          <w:tcPr>
            <w:tcW w:w="426" w:type="dxa"/>
          </w:tcPr>
          <w:p w14:paraId="242922BA" w14:textId="77777777" w:rsidR="00DE0900" w:rsidRDefault="00DE0900" w:rsidP="00DE0900">
            <w:pPr>
              <w:jc w:val="left"/>
            </w:pPr>
          </w:p>
        </w:tc>
        <w:tc>
          <w:tcPr>
            <w:tcW w:w="537" w:type="dxa"/>
          </w:tcPr>
          <w:p w14:paraId="5925FFB4" w14:textId="77777777" w:rsidR="00DE0900" w:rsidRDefault="00DE0900" w:rsidP="00DE0900">
            <w:pPr>
              <w:pStyle w:val="berschrift2"/>
            </w:pPr>
          </w:p>
        </w:tc>
        <w:tc>
          <w:tcPr>
            <w:tcW w:w="4057" w:type="dxa"/>
            <w:gridSpan w:val="4"/>
            <w:tcBorders>
              <w:right w:val="single" w:sz="4" w:space="0" w:color="A6A6A6"/>
            </w:tcBorders>
          </w:tcPr>
          <w:p w14:paraId="21CF76D5" w14:textId="77777777" w:rsidR="00DE0900" w:rsidRPr="00A82778" w:rsidRDefault="00174F3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  <w:r>
              <w:rPr>
                <w:noProof/>
              </w:rPr>
              <w:object w:dxaOrig="1260" w:dyaOrig="1128" w14:anchorId="15DD2CF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alt="" style="width:51.45pt;height:46pt;mso-width-percent:0;mso-height-percent:0;mso-width-percent:0;mso-height-percent:0" o:ole="">
                  <v:imagedata r:id="rId42" o:title=""/>
                </v:shape>
                <o:OLEObject Type="Embed" ProgID="PBrush" ShapeID="_x0000_i1028" DrawAspect="Content" ObjectID="_1651325742" r:id="rId43"/>
              </w:object>
            </w:r>
          </w:p>
        </w:tc>
        <w:tc>
          <w:tcPr>
            <w:tcW w:w="4199" w:type="dxa"/>
            <w:gridSpan w:val="4"/>
            <w:tcBorders>
              <w:left w:val="single" w:sz="4" w:space="0" w:color="A6A6A6"/>
            </w:tcBorders>
          </w:tcPr>
          <w:p w14:paraId="2F0E8612" w14:textId="77777777" w:rsidR="00DE0900" w:rsidRPr="00A82778" w:rsidRDefault="00174F3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  <w:r>
              <w:rPr>
                <w:noProof/>
              </w:rPr>
              <w:object w:dxaOrig="1464" w:dyaOrig="1236" w14:anchorId="0656748B">
                <v:shape id="_x0000_i1027" type="#_x0000_t75" alt="" style="width:52.05pt;height:44.15pt;mso-width-percent:0;mso-height-percent:0;mso-width-percent:0;mso-height-percent:0" o:ole="">
                  <v:imagedata r:id="rId44" o:title=""/>
                </v:shape>
                <o:OLEObject Type="Embed" ProgID="PBrush" ShapeID="_x0000_i1027" DrawAspect="Content" ObjectID="_1651325743" r:id="rId45"/>
              </w:object>
            </w:r>
          </w:p>
        </w:tc>
      </w:tr>
      <w:tr w:rsidR="00DE0900" w14:paraId="0C25DD63" w14:textId="77777777" w:rsidTr="00DE0900">
        <w:trPr>
          <w:trHeight w:val="70"/>
        </w:trPr>
        <w:tc>
          <w:tcPr>
            <w:tcW w:w="426" w:type="dxa"/>
            <w:vMerge w:val="restart"/>
          </w:tcPr>
          <w:p w14:paraId="649C245F" w14:textId="77777777" w:rsidR="00DE0900" w:rsidRDefault="00DE0900" w:rsidP="00DE0900">
            <w:pPr>
              <w:jc w:val="left"/>
            </w:pPr>
          </w:p>
        </w:tc>
        <w:tc>
          <w:tcPr>
            <w:tcW w:w="537" w:type="dxa"/>
            <w:vMerge w:val="restart"/>
          </w:tcPr>
          <w:p w14:paraId="552C4CD1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</w:tcPr>
          <w:p w14:paraId="1F8BD4E1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78" w:type="dxa"/>
            <w:tcBorders>
              <w:bottom w:val="single" w:sz="4" w:space="0" w:color="A6A6A6"/>
            </w:tcBorders>
          </w:tcPr>
          <w:p w14:paraId="5272853E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44" w:type="dxa"/>
            <w:tcBorders>
              <w:bottom w:val="single" w:sz="4" w:space="0" w:color="A6A6A6"/>
            </w:tcBorders>
          </w:tcPr>
          <w:p w14:paraId="0E6E7CA2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5" w:type="dxa"/>
            <w:tcBorders>
              <w:right w:val="single" w:sz="4" w:space="0" w:color="A6A6A6"/>
            </w:tcBorders>
          </w:tcPr>
          <w:p w14:paraId="3FB015EA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0" w:type="dxa"/>
            <w:tcBorders>
              <w:left w:val="single" w:sz="4" w:space="0" w:color="A6A6A6"/>
            </w:tcBorders>
          </w:tcPr>
          <w:p w14:paraId="61457B49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90" w:type="dxa"/>
            <w:tcBorders>
              <w:bottom w:val="single" w:sz="4" w:space="0" w:color="A6A6A6"/>
            </w:tcBorders>
          </w:tcPr>
          <w:p w14:paraId="41979216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674" w:type="dxa"/>
            <w:tcBorders>
              <w:bottom w:val="single" w:sz="4" w:space="0" w:color="A6A6A6"/>
            </w:tcBorders>
          </w:tcPr>
          <w:p w14:paraId="6ECC256A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25" w:type="dxa"/>
          </w:tcPr>
          <w:p w14:paraId="28C44207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349EE113" w14:textId="77777777" w:rsidTr="00971D6F">
        <w:trPr>
          <w:trHeight w:val="257"/>
        </w:trPr>
        <w:tc>
          <w:tcPr>
            <w:tcW w:w="426" w:type="dxa"/>
            <w:vMerge/>
          </w:tcPr>
          <w:p w14:paraId="23AAE673" w14:textId="77777777" w:rsidR="00DE0900" w:rsidRDefault="00DE0900" w:rsidP="00DE0900">
            <w:pPr>
              <w:jc w:val="left"/>
            </w:pPr>
          </w:p>
        </w:tc>
        <w:tc>
          <w:tcPr>
            <w:tcW w:w="537" w:type="dxa"/>
            <w:vMerge/>
          </w:tcPr>
          <w:p w14:paraId="6E578831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A6A6A6"/>
            </w:tcBorders>
          </w:tcPr>
          <w:p w14:paraId="2F10A568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2CA645F3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rPr>
                <w:b/>
              </w:rPr>
              <w:t>Euro (</w:t>
            </w:r>
            <w:r>
              <w:rPr>
                <w:rFonts w:cs="Calibri"/>
                <w:b/>
              </w:rPr>
              <w:t>€</w:t>
            </w:r>
            <w:r>
              <w:rPr>
                <w:b/>
              </w:rPr>
              <w:t>)</w:t>
            </w:r>
          </w:p>
        </w:tc>
        <w:tc>
          <w:tcPr>
            <w:tcW w:w="154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01D6337A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rPr>
                <w:b/>
              </w:rPr>
              <w:t>Dollar (</w:t>
            </w:r>
            <w:r>
              <w:rPr>
                <w:rFonts w:cs="Calibri"/>
                <w:b/>
              </w:rPr>
              <w:t>$</w:t>
            </w:r>
            <w:r>
              <w:rPr>
                <w:b/>
              </w:rPr>
              <w:t>)</w:t>
            </w:r>
          </w:p>
        </w:tc>
        <w:tc>
          <w:tcPr>
            <w:tcW w:w="485" w:type="dxa"/>
            <w:tcBorders>
              <w:left w:val="single" w:sz="4" w:space="0" w:color="A6A6A6"/>
              <w:right w:val="single" w:sz="4" w:space="0" w:color="A6A6A6"/>
            </w:tcBorders>
          </w:tcPr>
          <w:p w14:paraId="11818BA4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4" w:space="0" w:color="A6A6A6"/>
              <w:right w:val="single" w:sz="4" w:space="0" w:color="A6A6A6"/>
            </w:tcBorders>
          </w:tcPr>
          <w:p w14:paraId="31D6CE86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18BDC126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>Euro (</w:t>
            </w:r>
            <w:r>
              <w:rPr>
                <w:rFonts w:cs="Calibri"/>
                <w:b/>
              </w:rPr>
              <w:t>€</w:t>
            </w:r>
            <w:r>
              <w:rPr>
                <w:b/>
              </w:rPr>
              <w:t>)</w:t>
            </w:r>
          </w:p>
        </w:tc>
        <w:tc>
          <w:tcPr>
            <w:tcW w:w="167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42A799CF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>Pfund (</w:t>
            </w:r>
            <w:r>
              <w:rPr>
                <w:rFonts w:cs="Calibri"/>
              </w:rPr>
              <w:t>£</w:t>
            </w:r>
            <w:r>
              <w:rPr>
                <w:b/>
              </w:rPr>
              <w:t>)</w:t>
            </w:r>
          </w:p>
        </w:tc>
        <w:tc>
          <w:tcPr>
            <w:tcW w:w="425" w:type="dxa"/>
            <w:tcBorders>
              <w:left w:val="single" w:sz="4" w:space="0" w:color="A6A6A6"/>
            </w:tcBorders>
          </w:tcPr>
          <w:p w14:paraId="32C46D39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3554E052" w14:textId="77777777" w:rsidTr="00DE0900">
        <w:trPr>
          <w:trHeight w:val="257"/>
        </w:trPr>
        <w:tc>
          <w:tcPr>
            <w:tcW w:w="426" w:type="dxa"/>
            <w:vMerge/>
          </w:tcPr>
          <w:p w14:paraId="4E2D66AD" w14:textId="77777777" w:rsidR="00DE0900" w:rsidRDefault="00DE0900" w:rsidP="00DE0900">
            <w:pPr>
              <w:jc w:val="left"/>
            </w:pPr>
          </w:p>
        </w:tc>
        <w:tc>
          <w:tcPr>
            <w:tcW w:w="537" w:type="dxa"/>
            <w:vMerge/>
          </w:tcPr>
          <w:p w14:paraId="3EC8CD58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A6A6A6"/>
            </w:tcBorders>
          </w:tcPr>
          <w:p w14:paraId="387A8249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EE4F1C7" w14:textId="77777777" w:rsidR="00DE0900" w:rsidRPr="00C10A01" w:rsidRDefault="00DE0900" w:rsidP="00BC2EC8">
            <w:pPr>
              <w:pStyle w:val="Handschrift"/>
              <w:jc w:val="center"/>
            </w:pPr>
            <w:r w:rsidRPr="00C10A01">
              <w:t>1</w:t>
            </w:r>
          </w:p>
        </w:tc>
        <w:tc>
          <w:tcPr>
            <w:tcW w:w="154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01C2F2B" w14:textId="77777777" w:rsidR="00DE0900" w:rsidRPr="00C10A01" w:rsidRDefault="00DE0900" w:rsidP="00BC2EC8">
            <w:pPr>
              <w:pStyle w:val="Handschrift"/>
              <w:jc w:val="center"/>
            </w:pPr>
            <w:r>
              <w:t>1,12</w:t>
            </w:r>
          </w:p>
        </w:tc>
        <w:tc>
          <w:tcPr>
            <w:tcW w:w="485" w:type="dxa"/>
            <w:tcBorders>
              <w:left w:val="single" w:sz="4" w:space="0" w:color="A6A6A6"/>
              <w:right w:val="single" w:sz="4" w:space="0" w:color="A6A6A6"/>
            </w:tcBorders>
          </w:tcPr>
          <w:p w14:paraId="144A503A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4" w:space="0" w:color="A6A6A6"/>
              <w:right w:val="single" w:sz="4" w:space="0" w:color="A6A6A6"/>
            </w:tcBorders>
          </w:tcPr>
          <w:p w14:paraId="01F47F1D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BBD3E4C" w14:textId="77777777" w:rsidR="00DE0900" w:rsidRPr="00BC2EC8" w:rsidRDefault="00DE0900" w:rsidP="00BC2EC8">
            <w:pPr>
              <w:pStyle w:val="Handschrift"/>
              <w:jc w:val="center"/>
            </w:pPr>
            <w:r w:rsidRPr="00BC2EC8">
              <w:t>3</w:t>
            </w:r>
          </w:p>
        </w:tc>
        <w:tc>
          <w:tcPr>
            <w:tcW w:w="167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60BBD62" w14:textId="77777777" w:rsidR="00DE0900" w:rsidRPr="00BC2EC8" w:rsidRDefault="00DE0900" w:rsidP="00BC2EC8">
            <w:pPr>
              <w:pStyle w:val="Handschrift"/>
              <w:jc w:val="center"/>
            </w:pPr>
            <w:r w:rsidRPr="00BC2EC8">
              <w:t>2,70</w:t>
            </w:r>
          </w:p>
        </w:tc>
        <w:tc>
          <w:tcPr>
            <w:tcW w:w="425" w:type="dxa"/>
            <w:tcBorders>
              <w:left w:val="single" w:sz="4" w:space="0" w:color="A6A6A6"/>
            </w:tcBorders>
          </w:tcPr>
          <w:p w14:paraId="4B6D25ED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59E9FDCC" w14:textId="77777777" w:rsidTr="00DE0900">
        <w:trPr>
          <w:trHeight w:val="257"/>
        </w:trPr>
        <w:tc>
          <w:tcPr>
            <w:tcW w:w="426" w:type="dxa"/>
            <w:vMerge/>
          </w:tcPr>
          <w:p w14:paraId="142E80DC" w14:textId="77777777" w:rsidR="00DE0900" w:rsidRDefault="00DE0900" w:rsidP="00DE0900">
            <w:pPr>
              <w:jc w:val="left"/>
            </w:pPr>
          </w:p>
        </w:tc>
        <w:tc>
          <w:tcPr>
            <w:tcW w:w="537" w:type="dxa"/>
            <w:vMerge/>
          </w:tcPr>
          <w:p w14:paraId="57122DF2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A6A6A6"/>
            </w:tcBorders>
          </w:tcPr>
          <w:p w14:paraId="6F797554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196FE3F" w14:textId="77777777" w:rsidR="00DE0900" w:rsidRPr="00C10A01" w:rsidRDefault="00DE0900" w:rsidP="00BC2EC8">
            <w:pPr>
              <w:pStyle w:val="Handschrift"/>
              <w:jc w:val="center"/>
            </w:pPr>
            <w:r w:rsidRPr="00C10A01">
              <w:t>3</w:t>
            </w:r>
          </w:p>
        </w:tc>
        <w:tc>
          <w:tcPr>
            <w:tcW w:w="154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8A46B90" w14:textId="77777777" w:rsidR="00DE0900" w:rsidRPr="00C10A01" w:rsidRDefault="00DE0900" w:rsidP="00BC2EC8">
            <w:pPr>
              <w:pStyle w:val="Handschrift"/>
              <w:jc w:val="center"/>
            </w:pPr>
            <w:r w:rsidRPr="00C10A01">
              <w:t>2,</w:t>
            </w:r>
            <w:r>
              <w:t>12</w:t>
            </w:r>
          </w:p>
        </w:tc>
        <w:tc>
          <w:tcPr>
            <w:tcW w:w="485" w:type="dxa"/>
            <w:tcBorders>
              <w:left w:val="single" w:sz="4" w:space="0" w:color="A6A6A6"/>
              <w:right w:val="single" w:sz="4" w:space="0" w:color="A6A6A6"/>
            </w:tcBorders>
          </w:tcPr>
          <w:p w14:paraId="16BF4164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4" w:space="0" w:color="A6A6A6"/>
              <w:right w:val="single" w:sz="4" w:space="0" w:color="A6A6A6"/>
            </w:tcBorders>
          </w:tcPr>
          <w:p w14:paraId="423C5725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FE7FAAA" w14:textId="77777777" w:rsidR="00DE0900" w:rsidRPr="00BC2EC8" w:rsidRDefault="00DE0900" w:rsidP="00BC2EC8">
            <w:pPr>
              <w:pStyle w:val="Handschrift"/>
              <w:jc w:val="center"/>
            </w:pPr>
            <w:r w:rsidRPr="00BC2EC8">
              <w:t>1</w:t>
            </w:r>
          </w:p>
        </w:tc>
        <w:tc>
          <w:tcPr>
            <w:tcW w:w="167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1880588" w14:textId="77777777" w:rsidR="00DE0900" w:rsidRPr="00BC2EC8" w:rsidRDefault="00DE0900" w:rsidP="00BC2EC8">
            <w:pPr>
              <w:pStyle w:val="Handschrift"/>
              <w:jc w:val="center"/>
            </w:pPr>
            <w:r w:rsidRPr="00BC2EC8">
              <w:t>0,70</w:t>
            </w:r>
          </w:p>
        </w:tc>
        <w:tc>
          <w:tcPr>
            <w:tcW w:w="425" w:type="dxa"/>
            <w:tcBorders>
              <w:left w:val="single" w:sz="4" w:space="0" w:color="A6A6A6"/>
            </w:tcBorders>
          </w:tcPr>
          <w:p w14:paraId="7A48E79A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5BB326E5" w14:textId="77777777" w:rsidTr="00DE0900">
        <w:trPr>
          <w:trHeight w:val="257"/>
        </w:trPr>
        <w:tc>
          <w:tcPr>
            <w:tcW w:w="426" w:type="dxa"/>
            <w:vMerge/>
          </w:tcPr>
          <w:p w14:paraId="00BA68E2" w14:textId="77777777" w:rsidR="00DE0900" w:rsidRDefault="00DE0900" w:rsidP="00DE0900">
            <w:pPr>
              <w:jc w:val="left"/>
            </w:pPr>
          </w:p>
        </w:tc>
        <w:tc>
          <w:tcPr>
            <w:tcW w:w="537" w:type="dxa"/>
            <w:vMerge/>
          </w:tcPr>
          <w:p w14:paraId="0A565D8D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A6A6A6"/>
            </w:tcBorders>
          </w:tcPr>
          <w:p w14:paraId="2E4FAD96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1C31DC9" w14:textId="77777777" w:rsidR="00DE0900" w:rsidRPr="00C10A01" w:rsidRDefault="00DE0900" w:rsidP="00BC2EC8">
            <w:pPr>
              <w:pStyle w:val="Handschrift"/>
              <w:jc w:val="center"/>
            </w:pPr>
            <w:r w:rsidRPr="00C10A01">
              <w:t>5</w:t>
            </w:r>
          </w:p>
        </w:tc>
        <w:tc>
          <w:tcPr>
            <w:tcW w:w="154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55A7262" w14:textId="77777777" w:rsidR="00DE0900" w:rsidRPr="00C10A01" w:rsidRDefault="00DE0900" w:rsidP="00BC2EC8">
            <w:pPr>
              <w:pStyle w:val="Handschrift"/>
              <w:jc w:val="center"/>
            </w:pPr>
            <w:r w:rsidRPr="00C10A01">
              <w:t>3,</w:t>
            </w:r>
            <w:r>
              <w:t>24</w:t>
            </w:r>
          </w:p>
        </w:tc>
        <w:tc>
          <w:tcPr>
            <w:tcW w:w="485" w:type="dxa"/>
            <w:tcBorders>
              <w:left w:val="single" w:sz="4" w:space="0" w:color="A6A6A6"/>
              <w:right w:val="single" w:sz="4" w:space="0" w:color="A6A6A6"/>
            </w:tcBorders>
          </w:tcPr>
          <w:p w14:paraId="29E31157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4" w:space="0" w:color="A6A6A6"/>
              <w:right w:val="single" w:sz="4" w:space="0" w:color="A6A6A6"/>
            </w:tcBorders>
          </w:tcPr>
          <w:p w14:paraId="071CF446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CD3E7B6" w14:textId="77777777" w:rsidR="00DE0900" w:rsidRPr="00BC2EC8" w:rsidRDefault="00DE0900" w:rsidP="00BC2EC8">
            <w:pPr>
              <w:pStyle w:val="Handschrift"/>
              <w:jc w:val="center"/>
            </w:pPr>
            <w:r w:rsidRPr="00BC2EC8">
              <w:t>2</w:t>
            </w:r>
          </w:p>
        </w:tc>
        <w:tc>
          <w:tcPr>
            <w:tcW w:w="167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86D197D" w14:textId="77777777" w:rsidR="00DE0900" w:rsidRPr="00BC2EC8" w:rsidRDefault="00DE0900" w:rsidP="00BC2EC8">
            <w:pPr>
              <w:pStyle w:val="Handschrift"/>
              <w:jc w:val="center"/>
            </w:pPr>
            <w:r w:rsidRPr="00BC2EC8">
              <w:t>1,40</w:t>
            </w:r>
          </w:p>
        </w:tc>
        <w:tc>
          <w:tcPr>
            <w:tcW w:w="425" w:type="dxa"/>
            <w:tcBorders>
              <w:left w:val="single" w:sz="4" w:space="0" w:color="A6A6A6"/>
            </w:tcBorders>
          </w:tcPr>
          <w:p w14:paraId="3C77D1A9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624225EB" w14:textId="77777777" w:rsidTr="00DE0900">
        <w:trPr>
          <w:trHeight w:val="257"/>
        </w:trPr>
        <w:tc>
          <w:tcPr>
            <w:tcW w:w="426" w:type="dxa"/>
            <w:vMerge/>
          </w:tcPr>
          <w:p w14:paraId="02E80B9E" w14:textId="77777777" w:rsidR="00DE0900" w:rsidRDefault="00DE0900" w:rsidP="00DE0900">
            <w:pPr>
              <w:jc w:val="left"/>
            </w:pPr>
          </w:p>
        </w:tc>
        <w:tc>
          <w:tcPr>
            <w:tcW w:w="537" w:type="dxa"/>
            <w:vMerge/>
          </w:tcPr>
          <w:p w14:paraId="1B125982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A6A6A6"/>
            </w:tcBorders>
          </w:tcPr>
          <w:p w14:paraId="2A00910B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2C9220B" w14:textId="77777777" w:rsidR="00DE0900" w:rsidRPr="00C10A01" w:rsidRDefault="00DE0900" w:rsidP="00BC2EC8">
            <w:pPr>
              <w:pStyle w:val="Handschrift"/>
              <w:jc w:val="center"/>
            </w:pPr>
            <w:r w:rsidRPr="00C10A01">
              <w:t>10</w:t>
            </w:r>
          </w:p>
        </w:tc>
        <w:tc>
          <w:tcPr>
            <w:tcW w:w="154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92BF20A" w14:textId="77777777" w:rsidR="00DE0900" w:rsidRPr="00C10A01" w:rsidRDefault="00DE0900" w:rsidP="00BC2EC8">
            <w:pPr>
              <w:pStyle w:val="Handschrift"/>
              <w:jc w:val="center"/>
            </w:pPr>
            <w:r>
              <w:t>11,20</w:t>
            </w:r>
          </w:p>
        </w:tc>
        <w:tc>
          <w:tcPr>
            <w:tcW w:w="485" w:type="dxa"/>
            <w:tcBorders>
              <w:left w:val="single" w:sz="4" w:space="0" w:color="A6A6A6"/>
              <w:right w:val="single" w:sz="4" w:space="0" w:color="A6A6A6"/>
            </w:tcBorders>
          </w:tcPr>
          <w:p w14:paraId="15F12ECB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4" w:space="0" w:color="A6A6A6"/>
              <w:right w:val="single" w:sz="4" w:space="0" w:color="A6A6A6"/>
            </w:tcBorders>
          </w:tcPr>
          <w:p w14:paraId="609CEE52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F6FB20D" w14:textId="77777777" w:rsidR="00DE0900" w:rsidRPr="00BC2EC8" w:rsidRDefault="00DE0900" w:rsidP="00BC2EC8">
            <w:pPr>
              <w:pStyle w:val="Handschrift"/>
              <w:jc w:val="center"/>
            </w:pPr>
            <w:r w:rsidRPr="00BC2EC8">
              <w:t>9</w:t>
            </w:r>
          </w:p>
        </w:tc>
        <w:tc>
          <w:tcPr>
            <w:tcW w:w="167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B0E9CFF" w14:textId="77777777" w:rsidR="00DE0900" w:rsidRPr="00BC2EC8" w:rsidRDefault="00DE0900" w:rsidP="00BC2EC8">
            <w:pPr>
              <w:pStyle w:val="Handschrift"/>
              <w:jc w:val="center"/>
            </w:pPr>
            <w:r w:rsidRPr="00BC2EC8">
              <w:t>8,10</w:t>
            </w:r>
          </w:p>
        </w:tc>
        <w:tc>
          <w:tcPr>
            <w:tcW w:w="425" w:type="dxa"/>
            <w:tcBorders>
              <w:left w:val="single" w:sz="4" w:space="0" w:color="A6A6A6"/>
            </w:tcBorders>
          </w:tcPr>
          <w:p w14:paraId="7AA9E1A3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4C3C9A10" w14:textId="77777777" w:rsidTr="00DE0900">
        <w:trPr>
          <w:trHeight w:val="113"/>
        </w:trPr>
        <w:tc>
          <w:tcPr>
            <w:tcW w:w="426" w:type="dxa"/>
            <w:vMerge/>
          </w:tcPr>
          <w:p w14:paraId="1EB5A461" w14:textId="77777777" w:rsidR="00DE0900" w:rsidRDefault="00DE0900" w:rsidP="00DE0900">
            <w:pPr>
              <w:jc w:val="left"/>
            </w:pPr>
          </w:p>
        </w:tc>
        <w:tc>
          <w:tcPr>
            <w:tcW w:w="537" w:type="dxa"/>
            <w:vMerge/>
          </w:tcPr>
          <w:p w14:paraId="396FE851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</w:tcPr>
          <w:p w14:paraId="1530456B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78" w:type="dxa"/>
            <w:tcBorders>
              <w:top w:val="single" w:sz="4" w:space="0" w:color="A6A6A6"/>
            </w:tcBorders>
          </w:tcPr>
          <w:p w14:paraId="77E3D31D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44" w:type="dxa"/>
            <w:tcBorders>
              <w:top w:val="single" w:sz="4" w:space="0" w:color="A6A6A6"/>
            </w:tcBorders>
          </w:tcPr>
          <w:p w14:paraId="7A26F70B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5" w:type="dxa"/>
            <w:tcBorders>
              <w:right w:val="single" w:sz="4" w:space="0" w:color="A6A6A6"/>
            </w:tcBorders>
          </w:tcPr>
          <w:p w14:paraId="43E05669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0" w:type="dxa"/>
            <w:tcBorders>
              <w:left w:val="single" w:sz="4" w:space="0" w:color="A6A6A6"/>
            </w:tcBorders>
          </w:tcPr>
          <w:p w14:paraId="105FC5E6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1590" w:type="dxa"/>
            <w:tcBorders>
              <w:top w:val="single" w:sz="4" w:space="0" w:color="A6A6A6"/>
            </w:tcBorders>
          </w:tcPr>
          <w:p w14:paraId="4537D488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1674" w:type="dxa"/>
            <w:tcBorders>
              <w:top w:val="single" w:sz="4" w:space="0" w:color="A6A6A6"/>
            </w:tcBorders>
          </w:tcPr>
          <w:p w14:paraId="09E1464B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425" w:type="dxa"/>
          </w:tcPr>
          <w:p w14:paraId="22525967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</w:tr>
      <w:tr w:rsidR="00DE0900" w14:paraId="72304D6B" w14:textId="77777777" w:rsidTr="00DE0900">
        <w:trPr>
          <w:trHeight w:val="20"/>
        </w:trPr>
        <w:tc>
          <w:tcPr>
            <w:tcW w:w="426" w:type="dxa"/>
          </w:tcPr>
          <w:p w14:paraId="4BEF22E4" w14:textId="77777777" w:rsidR="00DE0900" w:rsidRPr="001B7F82" w:rsidRDefault="00DE0900" w:rsidP="00DE0900">
            <w:pPr>
              <w:jc w:val="left"/>
              <w:rPr>
                <w:sz w:val="8"/>
              </w:rPr>
            </w:pPr>
          </w:p>
        </w:tc>
        <w:tc>
          <w:tcPr>
            <w:tcW w:w="537" w:type="dxa"/>
          </w:tcPr>
          <w:p w14:paraId="301A5ED1" w14:textId="77777777" w:rsidR="00DE0900" w:rsidRPr="001B7F82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4057" w:type="dxa"/>
            <w:gridSpan w:val="4"/>
            <w:tcBorders>
              <w:right w:val="single" w:sz="4" w:space="0" w:color="A6A6A6"/>
            </w:tcBorders>
          </w:tcPr>
          <w:p w14:paraId="7EB45788" w14:textId="77777777" w:rsidR="00DE0900" w:rsidRPr="001B7F82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  <w:tc>
          <w:tcPr>
            <w:tcW w:w="4199" w:type="dxa"/>
            <w:gridSpan w:val="4"/>
            <w:tcBorders>
              <w:left w:val="single" w:sz="4" w:space="0" w:color="A6A6A6"/>
            </w:tcBorders>
          </w:tcPr>
          <w:p w14:paraId="678EF3EA" w14:textId="77777777" w:rsidR="00DE0900" w:rsidRPr="001B7F82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</w:tr>
      <w:tr w:rsidR="00DE0900" w14:paraId="0CAC44E1" w14:textId="77777777" w:rsidTr="00DE0900">
        <w:trPr>
          <w:trHeight w:val="20"/>
        </w:trPr>
        <w:tc>
          <w:tcPr>
            <w:tcW w:w="426" w:type="dxa"/>
          </w:tcPr>
          <w:p w14:paraId="4216F3EA" w14:textId="77777777" w:rsidR="00DE0900" w:rsidRDefault="00DE0900" w:rsidP="00DE0900">
            <w:pPr>
              <w:jc w:val="left"/>
            </w:pPr>
          </w:p>
        </w:tc>
        <w:tc>
          <w:tcPr>
            <w:tcW w:w="537" w:type="dxa"/>
          </w:tcPr>
          <w:p w14:paraId="05981D2C" w14:textId="77777777" w:rsidR="00DE0900" w:rsidRDefault="00DE0900" w:rsidP="00DE0900">
            <w:pPr>
              <w:pStyle w:val="berschrift2"/>
            </w:pPr>
          </w:p>
        </w:tc>
        <w:tc>
          <w:tcPr>
            <w:tcW w:w="4057" w:type="dxa"/>
            <w:gridSpan w:val="4"/>
            <w:tcBorders>
              <w:right w:val="single" w:sz="4" w:space="0" w:color="A6A6A6"/>
            </w:tcBorders>
          </w:tcPr>
          <w:p w14:paraId="37A3C733" w14:textId="77777777" w:rsidR="00DE0900" w:rsidRPr="00052063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66"/>
              <w:contextualSpacing/>
              <w:jc w:val="left"/>
              <w:textAlignment w:val="auto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R</w:t>
            </w:r>
            <w:r w:rsidRPr="00052063">
              <w:rPr>
                <w:b/>
                <w:bCs/>
                <w:iCs/>
              </w:rPr>
              <w:t xml:space="preserve">ichtige Tabelle: </w:t>
            </w:r>
          </w:p>
        </w:tc>
        <w:tc>
          <w:tcPr>
            <w:tcW w:w="4199" w:type="dxa"/>
            <w:gridSpan w:val="4"/>
            <w:tcBorders>
              <w:left w:val="single" w:sz="4" w:space="0" w:color="A6A6A6"/>
            </w:tcBorders>
          </w:tcPr>
          <w:p w14:paraId="211DBB6F" w14:textId="77777777" w:rsidR="00DE0900" w:rsidRPr="00052063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83"/>
              <w:contextualSpacing/>
              <w:jc w:val="left"/>
              <w:textAlignment w:val="auto"/>
              <w:rPr>
                <w:b/>
                <w:bCs/>
                <w:iCs/>
              </w:rPr>
            </w:pPr>
            <w:r w:rsidRPr="00052063">
              <w:rPr>
                <w:b/>
                <w:bCs/>
                <w:iCs/>
              </w:rPr>
              <w:t xml:space="preserve">  Richtige Tabelle: </w:t>
            </w:r>
          </w:p>
        </w:tc>
      </w:tr>
      <w:tr w:rsidR="00DE0900" w14:paraId="3DE30D93" w14:textId="77777777" w:rsidTr="00DE0900">
        <w:trPr>
          <w:trHeight w:val="70"/>
        </w:trPr>
        <w:tc>
          <w:tcPr>
            <w:tcW w:w="426" w:type="dxa"/>
            <w:vMerge w:val="restart"/>
          </w:tcPr>
          <w:p w14:paraId="47DB1E04" w14:textId="77777777" w:rsidR="00DE0900" w:rsidRDefault="00DE0900" w:rsidP="00DE0900">
            <w:pPr>
              <w:jc w:val="left"/>
            </w:pPr>
          </w:p>
        </w:tc>
        <w:tc>
          <w:tcPr>
            <w:tcW w:w="537" w:type="dxa"/>
            <w:vMerge w:val="restart"/>
          </w:tcPr>
          <w:p w14:paraId="3C1B54B9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</w:tcPr>
          <w:p w14:paraId="7F8E0BCE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78" w:type="dxa"/>
            <w:tcBorders>
              <w:bottom w:val="single" w:sz="4" w:space="0" w:color="A6A6A6"/>
            </w:tcBorders>
          </w:tcPr>
          <w:p w14:paraId="0767CC6F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44" w:type="dxa"/>
            <w:tcBorders>
              <w:bottom w:val="single" w:sz="4" w:space="0" w:color="A6A6A6"/>
            </w:tcBorders>
          </w:tcPr>
          <w:p w14:paraId="341A75B3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5" w:type="dxa"/>
            <w:tcBorders>
              <w:right w:val="single" w:sz="4" w:space="0" w:color="A6A6A6"/>
            </w:tcBorders>
          </w:tcPr>
          <w:p w14:paraId="7622106B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0" w:type="dxa"/>
            <w:tcBorders>
              <w:left w:val="single" w:sz="4" w:space="0" w:color="A6A6A6"/>
            </w:tcBorders>
          </w:tcPr>
          <w:p w14:paraId="13DCC226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90" w:type="dxa"/>
            <w:tcBorders>
              <w:bottom w:val="single" w:sz="4" w:space="0" w:color="A6A6A6"/>
            </w:tcBorders>
          </w:tcPr>
          <w:p w14:paraId="1710E73A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674" w:type="dxa"/>
            <w:tcBorders>
              <w:bottom w:val="single" w:sz="4" w:space="0" w:color="A6A6A6"/>
            </w:tcBorders>
          </w:tcPr>
          <w:p w14:paraId="7E83511E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25" w:type="dxa"/>
          </w:tcPr>
          <w:p w14:paraId="0ECBDCD2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5E3C1BAF" w14:textId="77777777" w:rsidTr="00971D6F">
        <w:trPr>
          <w:trHeight w:val="267"/>
        </w:trPr>
        <w:tc>
          <w:tcPr>
            <w:tcW w:w="426" w:type="dxa"/>
            <w:vMerge/>
          </w:tcPr>
          <w:p w14:paraId="4A8C9D77" w14:textId="77777777" w:rsidR="00DE0900" w:rsidRDefault="00DE0900" w:rsidP="00DE0900">
            <w:pPr>
              <w:jc w:val="left"/>
            </w:pPr>
          </w:p>
        </w:tc>
        <w:tc>
          <w:tcPr>
            <w:tcW w:w="537" w:type="dxa"/>
            <w:vMerge/>
          </w:tcPr>
          <w:p w14:paraId="0F81A8A3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A6A6A6"/>
            </w:tcBorders>
          </w:tcPr>
          <w:p w14:paraId="7C2F36D9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3A582788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center"/>
              <w:textAlignment w:val="auto"/>
            </w:pPr>
            <w:r>
              <w:rPr>
                <w:b/>
              </w:rPr>
              <w:t>Euro (</w:t>
            </w:r>
            <w:r>
              <w:rPr>
                <w:rFonts w:cs="Calibri"/>
                <w:b/>
              </w:rPr>
              <w:t>€</w:t>
            </w:r>
            <w:r>
              <w:rPr>
                <w:b/>
              </w:rPr>
              <w:t>)</w:t>
            </w:r>
          </w:p>
        </w:tc>
        <w:tc>
          <w:tcPr>
            <w:tcW w:w="154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62F15A41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center"/>
              <w:textAlignment w:val="auto"/>
            </w:pPr>
            <w:r>
              <w:rPr>
                <w:b/>
              </w:rPr>
              <w:t>Dollar (</w:t>
            </w:r>
            <w:r>
              <w:rPr>
                <w:rFonts w:cs="Calibri"/>
                <w:b/>
              </w:rPr>
              <w:t>$</w:t>
            </w:r>
            <w:r>
              <w:rPr>
                <w:b/>
              </w:rPr>
              <w:t>)</w:t>
            </w:r>
          </w:p>
        </w:tc>
        <w:tc>
          <w:tcPr>
            <w:tcW w:w="485" w:type="dxa"/>
            <w:tcBorders>
              <w:left w:val="single" w:sz="4" w:space="0" w:color="A6A6A6"/>
              <w:right w:val="single" w:sz="4" w:space="0" w:color="A6A6A6"/>
            </w:tcBorders>
          </w:tcPr>
          <w:p w14:paraId="60206540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4" w:space="0" w:color="A6A6A6"/>
              <w:right w:val="single" w:sz="4" w:space="0" w:color="A6A6A6"/>
            </w:tcBorders>
          </w:tcPr>
          <w:p w14:paraId="55D928D5" w14:textId="77777777" w:rsidR="00DE0900" w:rsidRPr="002B4C69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07005264" w14:textId="77777777" w:rsidR="00DE0900" w:rsidRPr="002B4C69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>Euro (</w:t>
            </w:r>
            <w:r>
              <w:rPr>
                <w:rFonts w:cs="Calibri"/>
                <w:b/>
              </w:rPr>
              <w:t>€</w:t>
            </w:r>
            <w:r>
              <w:rPr>
                <w:b/>
              </w:rPr>
              <w:t>)</w:t>
            </w:r>
          </w:p>
        </w:tc>
        <w:tc>
          <w:tcPr>
            <w:tcW w:w="167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32658618" w14:textId="77777777" w:rsidR="00DE0900" w:rsidRPr="002B4C69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>Pfund (</w:t>
            </w:r>
            <w:r>
              <w:rPr>
                <w:rFonts w:cs="Calibri"/>
              </w:rPr>
              <w:t>£</w:t>
            </w:r>
            <w:r>
              <w:rPr>
                <w:b/>
              </w:rPr>
              <w:t>)</w:t>
            </w:r>
          </w:p>
        </w:tc>
        <w:tc>
          <w:tcPr>
            <w:tcW w:w="425" w:type="dxa"/>
            <w:tcBorders>
              <w:left w:val="single" w:sz="4" w:space="0" w:color="A6A6A6"/>
            </w:tcBorders>
          </w:tcPr>
          <w:p w14:paraId="7BD6104C" w14:textId="77777777" w:rsidR="00DE0900" w:rsidRPr="002B4C69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0B6221C6" w14:textId="77777777" w:rsidTr="00DE0900">
        <w:trPr>
          <w:trHeight w:val="267"/>
        </w:trPr>
        <w:tc>
          <w:tcPr>
            <w:tcW w:w="426" w:type="dxa"/>
            <w:vMerge/>
          </w:tcPr>
          <w:p w14:paraId="42FEEDF4" w14:textId="77777777" w:rsidR="00DE0900" w:rsidRDefault="00DE0900" w:rsidP="00DE0900">
            <w:pPr>
              <w:jc w:val="left"/>
            </w:pPr>
          </w:p>
        </w:tc>
        <w:tc>
          <w:tcPr>
            <w:tcW w:w="537" w:type="dxa"/>
            <w:vMerge/>
          </w:tcPr>
          <w:p w14:paraId="48FB7A43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A6A6A6"/>
            </w:tcBorders>
          </w:tcPr>
          <w:p w14:paraId="728E4742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750B6E5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154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E855C36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485" w:type="dxa"/>
            <w:tcBorders>
              <w:left w:val="single" w:sz="4" w:space="0" w:color="A6A6A6"/>
              <w:right w:val="single" w:sz="4" w:space="0" w:color="A6A6A6"/>
            </w:tcBorders>
          </w:tcPr>
          <w:p w14:paraId="6D2F6878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4" w:space="0" w:color="A6A6A6"/>
              <w:right w:val="single" w:sz="4" w:space="0" w:color="A6A6A6"/>
            </w:tcBorders>
          </w:tcPr>
          <w:p w14:paraId="4EC7B02A" w14:textId="77777777" w:rsidR="00DE0900" w:rsidRPr="002B4C69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DBE1CBD" w14:textId="77777777" w:rsidR="00DE0900" w:rsidRPr="002B4C69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67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1616490" w14:textId="77777777" w:rsidR="00DE0900" w:rsidRPr="002B4C69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425" w:type="dxa"/>
            <w:tcBorders>
              <w:left w:val="single" w:sz="4" w:space="0" w:color="A6A6A6"/>
            </w:tcBorders>
          </w:tcPr>
          <w:p w14:paraId="705BC359" w14:textId="77777777" w:rsidR="00DE0900" w:rsidRPr="002B4C69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6846E68E" w14:textId="77777777" w:rsidTr="00DE0900">
        <w:trPr>
          <w:trHeight w:val="267"/>
        </w:trPr>
        <w:tc>
          <w:tcPr>
            <w:tcW w:w="426" w:type="dxa"/>
            <w:vMerge/>
          </w:tcPr>
          <w:p w14:paraId="4EB666E5" w14:textId="77777777" w:rsidR="00DE0900" w:rsidRDefault="00DE0900" w:rsidP="00DE0900">
            <w:pPr>
              <w:jc w:val="left"/>
            </w:pPr>
          </w:p>
        </w:tc>
        <w:tc>
          <w:tcPr>
            <w:tcW w:w="537" w:type="dxa"/>
            <w:vMerge/>
          </w:tcPr>
          <w:p w14:paraId="46964159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A6A6A6"/>
            </w:tcBorders>
          </w:tcPr>
          <w:p w14:paraId="0D55CB3A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F622605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154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3595F43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485" w:type="dxa"/>
            <w:tcBorders>
              <w:left w:val="single" w:sz="4" w:space="0" w:color="A6A6A6"/>
              <w:right w:val="single" w:sz="4" w:space="0" w:color="A6A6A6"/>
            </w:tcBorders>
          </w:tcPr>
          <w:p w14:paraId="76A8782F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4" w:space="0" w:color="A6A6A6"/>
              <w:right w:val="single" w:sz="4" w:space="0" w:color="A6A6A6"/>
            </w:tcBorders>
          </w:tcPr>
          <w:p w14:paraId="3817A407" w14:textId="77777777" w:rsidR="00DE0900" w:rsidRPr="002B4C69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DFC6B3E" w14:textId="77777777" w:rsidR="00DE0900" w:rsidRPr="002B4C69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67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7AB2D65" w14:textId="77777777" w:rsidR="00DE0900" w:rsidRPr="002B4C69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425" w:type="dxa"/>
            <w:tcBorders>
              <w:left w:val="single" w:sz="4" w:space="0" w:color="A6A6A6"/>
            </w:tcBorders>
          </w:tcPr>
          <w:p w14:paraId="5CF96FE7" w14:textId="77777777" w:rsidR="00DE0900" w:rsidRPr="002B4C69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3AC249A8" w14:textId="77777777" w:rsidTr="00DE0900">
        <w:trPr>
          <w:trHeight w:val="267"/>
        </w:trPr>
        <w:tc>
          <w:tcPr>
            <w:tcW w:w="426" w:type="dxa"/>
            <w:vMerge/>
          </w:tcPr>
          <w:p w14:paraId="0307B62C" w14:textId="77777777" w:rsidR="00DE0900" w:rsidRDefault="00DE0900" w:rsidP="00DE0900">
            <w:pPr>
              <w:jc w:val="left"/>
            </w:pPr>
          </w:p>
        </w:tc>
        <w:tc>
          <w:tcPr>
            <w:tcW w:w="537" w:type="dxa"/>
            <w:vMerge/>
          </w:tcPr>
          <w:p w14:paraId="59E46EA1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A6A6A6"/>
            </w:tcBorders>
          </w:tcPr>
          <w:p w14:paraId="2B74FC9F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20C19FB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154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54D9131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485" w:type="dxa"/>
            <w:tcBorders>
              <w:left w:val="single" w:sz="4" w:space="0" w:color="A6A6A6"/>
              <w:right w:val="single" w:sz="4" w:space="0" w:color="A6A6A6"/>
            </w:tcBorders>
          </w:tcPr>
          <w:p w14:paraId="6BC7EAED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4" w:space="0" w:color="A6A6A6"/>
              <w:right w:val="single" w:sz="4" w:space="0" w:color="A6A6A6"/>
            </w:tcBorders>
          </w:tcPr>
          <w:p w14:paraId="6F8C760A" w14:textId="77777777" w:rsidR="00DE0900" w:rsidRPr="002B4C69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A9945DB" w14:textId="77777777" w:rsidR="00DE0900" w:rsidRPr="002B4C69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67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519D5DF" w14:textId="77777777" w:rsidR="00DE0900" w:rsidRPr="002B4C69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425" w:type="dxa"/>
            <w:tcBorders>
              <w:left w:val="single" w:sz="4" w:space="0" w:color="A6A6A6"/>
            </w:tcBorders>
          </w:tcPr>
          <w:p w14:paraId="2B2EBAD5" w14:textId="77777777" w:rsidR="00DE0900" w:rsidRPr="002B4C69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0A7B50A1" w14:textId="77777777" w:rsidTr="00DE0900">
        <w:trPr>
          <w:trHeight w:val="267"/>
        </w:trPr>
        <w:tc>
          <w:tcPr>
            <w:tcW w:w="426" w:type="dxa"/>
            <w:vMerge/>
          </w:tcPr>
          <w:p w14:paraId="4A90886C" w14:textId="77777777" w:rsidR="00DE0900" w:rsidRDefault="00DE0900" w:rsidP="00DE0900">
            <w:pPr>
              <w:jc w:val="left"/>
            </w:pPr>
          </w:p>
        </w:tc>
        <w:tc>
          <w:tcPr>
            <w:tcW w:w="537" w:type="dxa"/>
            <w:vMerge/>
          </w:tcPr>
          <w:p w14:paraId="25CE81A2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A6A6A6"/>
            </w:tcBorders>
          </w:tcPr>
          <w:p w14:paraId="7E4FFAFD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D5CC5A0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154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B1685EF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485" w:type="dxa"/>
            <w:tcBorders>
              <w:left w:val="single" w:sz="4" w:space="0" w:color="A6A6A6"/>
              <w:right w:val="single" w:sz="4" w:space="0" w:color="A6A6A6"/>
            </w:tcBorders>
          </w:tcPr>
          <w:p w14:paraId="3A1CF080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4" w:space="0" w:color="A6A6A6"/>
              <w:right w:val="single" w:sz="4" w:space="0" w:color="A6A6A6"/>
            </w:tcBorders>
          </w:tcPr>
          <w:p w14:paraId="03432DB4" w14:textId="77777777" w:rsidR="00DE0900" w:rsidRPr="002B4C69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33D05A4" w14:textId="77777777" w:rsidR="00DE0900" w:rsidRPr="002B4C69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67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70E47B7" w14:textId="77777777" w:rsidR="00DE0900" w:rsidRPr="002B4C69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425" w:type="dxa"/>
            <w:tcBorders>
              <w:left w:val="single" w:sz="4" w:space="0" w:color="A6A6A6"/>
            </w:tcBorders>
          </w:tcPr>
          <w:p w14:paraId="19E1E783" w14:textId="77777777" w:rsidR="00DE0900" w:rsidRPr="002B4C69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02B1BADE" w14:textId="77777777" w:rsidTr="00DE0900">
        <w:trPr>
          <w:trHeight w:val="70"/>
        </w:trPr>
        <w:tc>
          <w:tcPr>
            <w:tcW w:w="426" w:type="dxa"/>
            <w:vMerge/>
          </w:tcPr>
          <w:p w14:paraId="37D0E144" w14:textId="77777777" w:rsidR="00DE0900" w:rsidRDefault="00DE0900" w:rsidP="00DE0900">
            <w:pPr>
              <w:jc w:val="left"/>
            </w:pPr>
          </w:p>
        </w:tc>
        <w:tc>
          <w:tcPr>
            <w:tcW w:w="537" w:type="dxa"/>
            <w:vMerge/>
          </w:tcPr>
          <w:p w14:paraId="635ED10E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</w:tcPr>
          <w:p w14:paraId="478700BE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78" w:type="dxa"/>
            <w:tcBorders>
              <w:top w:val="single" w:sz="4" w:space="0" w:color="A6A6A6"/>
            </w:tcBorders>
          </w:tcPr>
          <w:p w14:paraId="21346021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44" w:type="dxa"/>
            <w:tcBorders>
              <w:top w:val="single" w:sz="4" w:space="0" w:color="A6A6A6"/>
            </w:tcBorders>
          </w:tcPr>
          <w:p w14:paraId="71588310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5" w:type="dxa"/>
            <w:tcBorders>
              <w:right w:val="single" w:sz="4" w:space="0" w:color="A6A6A6"/>
            </w:tcBorders>
          </w:tcPr>
          <w:p w14:paraId="6BA8FC0A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0" w:type="dxa"/>
            <w:tcBorders>
              <w:left w:val="single" w:sz="4" w:space="0" w:color="A6A6A6"/>
            </w:tcBorders>
          </w:tcPr>
          <w:p w14:paraId="4CD9F5F5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1590" w:type="dxa"/>
            <w:tcBorders>
              <w:top w:val="single" w:sz="4" w:space="0" w:color="A6A6A6"/>
            </w:tcBorders>
          </w:tcPr>
          <w:p w14:paraId="60BD8840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1674" w:type="dxa"/>
            <w:tcBorders>
              <w:top w:val="single" w:sz="4" w:space="0" w:color="A6A6A6"/>
            </w:tcBorders>
          </w:tcPr>
          <w:p w14:paraId="6220EDB1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425" w:type="dxa"/>
          </w:tcPr>
          <w:p w14:paraId="244B9577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</w:tr>
      <w:tr w:rsidR="00DE0900" w14:paraId="12AE3D79" w14:textId="77777777" w:rsidTr="00DE0900">
        <w:trPr>
          <w:trHeight w:val="20"/>
        </w:trPr>
        <w:tc>
          <w:tcPr>
            <w:tcW w:w="426" w:type="dxa"/>
          </w:tcPr>
          <w:p w14:paraId="775A98CF" w14:textId="77777777" w:rsidR="00DE0900" w:rsidRPr="001B7F82" w:rsidRDefault="00DE0900" w:rsidP="00DE0900">
            <w:pPr>
              <w:jc w:val="left"/>
              <w:rPr>
                <w:sz w:val="12"/>
              </w:rPr>
            </w:pPr>
          </w:p>
        </w:tc>
        <w:tc>
          <w:tcPr>
            <w:tcW w:w="537" w:type="dxa"/>
          </w:tcPr>
          <w:p w14:paraId="69A525F3" w14:textId="77777777" w:rsidR="00DE0900" w:rsidRPr="001B7F82" w:rsidRDefault="00DE0900" w:rsidP="00DE0900">
            <w:pPr>
              <w:pStyle w:val="berschrift2"/>
              <w:rPr>
                <w:sz w:val="12"/>
              </w:rPr>
            </w:pPr>
          </w:p>
        </w:tc>
        <w:tc>
          <w:tcPr>
            <w:tcW w:w="4057" w:type="dxa"/>
            <w:gridSpan w:val="4"/>
          </w:tcPr>
          <w:p w14:paraId="7FADC9A5" w14:textId="77777777" w:rsidR="00DE0900" w:rsidRPr="001B7F82" w:rsidRDefault="00DE0900" w:rsidP="00DE0900">
            <w:pPr>
              <w:jc w:val="left"/>
              <w:rPr>
                <w:b/>
                <w:sz w:val="12"/>
              </w:rPr>
            </w:pPr>
          </w:p>
        </w:tc>
        <w:tc>
          <w:tcPr>
            <w:tcW w:w="4199" w:type="dxa"/>
            <w:gridSpan w:val="4"/>
          </w:tcPr>
          <w:p w14:paraId="491DAE22" w14:textId="77777777" w:rsidR="00DE0900" w:rsidRPr="001B7F82" w:rsidRDefault="00DE0900" w:rsidP="00DE0900">
            <w:pPr>
              <w:jc w:val="left"/>
              <w:rPr>
                <w:b/>
                <w:sz w:val="12"/>
              </w:rPr>
            </w:pPr>
          </w:p>
        </w:tc>
      </w:tr>
      <w:tr w:rsidR="00DE0900" w14:paraId="60EDC459" w14:textId="77777777" w:rsidTr="00DE0900">
        <w:trPr>
          <w:trHeight w:val="3613"/>
        </w:trPr>
        <w:tc>
          <w:tcPr>
            <w:tcW w:w="426" w:type="dxa"/>
          </w:tcPr>
          <w:p w14:paraId="41790CBF" w14:textId="77777777" w:rsidR="00DE0900" w:rsidRDefault="00DE0900" w:rsidP="00DE0900">
            <w:pPr>
              <w:jc w:val="left"/>
            </w:pPr>
          </w:p>
        </w:tc>
        <w:tc>
          <w:tcPr>
            <w:tcW w:w="537" w:type="dxa"/>
          </w:tcPr>
          <w:p w14:paraId="5BEAC14B" w14:textId="77777777" w:rsidR="00DE0900" w:rsidRDefault="00DE0900" w:rsidP="00DE0900">
            <w:pPr>
              <w:pStyle w:val="berschrift2"/>
            </w:pPr>
          </w:p>
        </w:tc>
        <w:tc>
          <w:tcPr>
            <w:tcW w:w="8256" w:type="dxa"/>
            <w:gridSpan w:val="8"/>
          </w:tcPr>
          <w:tbl>
            <w:tblPr>
              <w:tblStyle w:val="Tabellenraster"/>
              <w:tblpPr w:leftFromText="141" w:rightFromText="141" w:vertAnchor="page" w:horzAnchor="margin" w:tblpXSpec="center" w:tblpY="1"/>
              <w:tblOverlap w:val="never"/>
              <w:tblW w:w="8121" w:type="dxa"/>
              <w:tblLayout w:type="fixed"/>
              <w:tblLook w:val="04A0" w:firstRow="1" w:lastRow="0" w:firstColumn="1" w:lastColumn="0" w:noHBand="0" w:noVBand="1"/>
            </w:tblPr>
            <w:tblGrid>
              <w:gridCol w:w="1838"/>
              <w:gridCol w:w="330"/>
              <w:gridCol w:w="331"/>
              <w:gridCol w:w="331"/>
              <w:gridCol w:w="331"/>
              <w:gridCol w:w="331"/>
              <w:gridCol w:w="331"/>
              <w:gridCol w:w="283"/>
              <w:gridCol w:w="1843"/>
              <w:gridCol w:w="850"/>
              <w:gridCol w:w="550"/>
              <w:gridCol w:w="772"/>
            </w:tblGrid>
            <w:tr w:rsidR="00DE0900" w:rsidRPr="00B82994" w14:paraId="03BDC280" w14:textId="77777777" w:rsidTr="00DE0900">
              <w:trPr>
                <w:trHeight w:val="562"/>
              </w:trPr>
              <w:tc>
                <w:tcPr>
                  <w:tcW w:w="8121" w:type="dxa"/>
                  <w:gridSpan w:val="1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8064624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0E0A18">
                    <w:rPr>
                      <w:sz w:val="20"/>
                      <w:szCs w:val="20"/>
                    </w:rPr>
                    <w:t xml:space="preserve">Diese </w:t>
                  </w:r>
                  <w:r w:rsidRPr="00A9400C">
                    <w:rPr>
                      <w:b/>
                      <w:i/>
                      <w:sz w:val="20"/>
                      <w:szCs w:val="20"/>
                    </w:rPr>
                    <w:t>Wörter</w:t>
                  </w:r>
                  <w:r w:rsidRPr="00BF0C78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DE0900" w:rsidRPr="00B82994" w14:paraId="374707AE" w14:textId="77777777" w:rsidTr="00DE0900">
              <w:trPr>
                <w:trHeight w:val="70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1DB5FCD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985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7F6F0E5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57846E96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E9351D4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17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4B6E39E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DE0900" w14:paraId="1B2FCF25" w14:textId="77777777" w:rsidTr="00DE0900">
              <w:trPr>
                <w:trHeight w:val="323"/>
              </w:trPr>
              <w:tc>
                <w:tcPr>
                  <w:tcW w:w="18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3AFE6B8A" w14:textId="77777777" w:rsidR="00DE0900" w:rsidRPr="00D86AD5" w:rsidRDefault="00DE0900" w:rsidP="00DE0900">
                  <w:pPr>
                    <w:jc w:val="left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d</w:t>
                  </w:r>
                  <w:r w:rsidRPr="00D86AD5">
                    <w:rPr>
                      <w:szCs w:val="21"/>
                    </w:rPr>
                    <w:t>as Geld</w:t>
                  </w:r>
                </w:p>
                <w:p w14:paraId="4D7051FE" w14:textId="77777777" w:rsidR="00DE0900" w:rsidRPr="004143F9" w:rsidRDefault="00DE0900" w:rsidP="00DE0900">
                  <w:pPr>
                    <w:jc w:val="left"/>
                  </w:pPr>
                  <w:r w:rsidRPr="001B7C96">
                    <w:rPr>
                      <w:i/>
                      <w:sz w:val="14"/>
                      <w:szCs w:val="18"/>
                    </w:rPr>
                    <w:t xml:space="preserve">(die Gelder) </w:t>
                  </w:r>
                </w:p>
              </w:tc>
              <w:tc>
                <w:tcPr>
                  <w:tcW w:w="1985" w:type="dxa"/>
                  <w:gridSpan w:val="6"/>
                  <w:vMerge w:val="restart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69065457" w14:textId="77777777" w:rsidR="00DE0900" w:rsidRPr="002D4530" w:rsidRDefault="00DE0900" w:rsidP="00DE0900">
                  <w:pPr>
                    <w:jc w:val="left"/>
                    <w:rPr>
                      <w:sz w:val="20"/>
                      <w:szCs w:val="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1B552A9" wp14:editId="2430C82E">
                        <wp:extent cx="263525" cy="263525"/>
                        <wp:effectExtent l="0" t="0" r="3175" b="3175"/>
                        <wp:docPr id="15756" name="Grafik 15756" descr="Münz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" name="Coins.svg"/>
                                <pic:cNvPicPr/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3647" cy="2636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7E7C5BAF" wp14:editId="03D64AA7">
                        <wp:extent cx="311150" cy="311150"/>
                        <wp:effectExtent l="0" t="0" r="0" b="0"/>
                        <wp:docPr id="15757" name="Grafik 15757" descr="Gel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3" name="Money.svg"/>
                                <pic:cNvPicPr/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295" cy="311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2DE69FE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19950DB1" w14:textId="77777777" w:rsidR="00DE0900" w:rsidRDefault="00DE0900" w:rsidP="00DE0900">
                  <w:pPr>
                    <w:jc w:val="left"/>
                    <w:rPr>
                      <w:sz w:val="20"/>
                      <w:szCs w:val="18"/>
                    </w:rPr>
                  </w:pPr>
                  <w:r>
                    <w:rPr>
                      <w:sz w:val="20"/>
                      <w:szCs w:val="18"/>
                    </w:rPr>
                    <w:t>Geld umtauschen</w:t>
                  </w:r>
                </w:p>
                <w:p w14:paraId="063AFFAB" w14:textId="77777777" w:rsidR="00DE0900" w:rsidRPr="001B7C96" w:rsidRDefault="00DE0900" w:rsidP="00DE0900">
                  <w:pPr>
                    <w:jc w:val="left"/>
                    <w:rPr>
                      <w:i/>
                      <w:sz w:val="14"/>
                      <w:szCs w:val="18"/>
                    </w:rPr>
                  </w:pPr>
                  <w:r w:rsidRPr="001B7C96">
                    <w:rPr>
                      <w:i/>
                      <w:sz w:val="14"/>
                      <w:szCs w:val="18"/>
                    </w:rPr>
                    <w:t>(ich tausche Geld um,</w:t>
                  </w:r>
                </w:p>
                <w:p w14:paraId="206EF7B9" w14:textId="77777777" w:rsidR="00DE0900" w:rsidRPr="00D86AD5" w:rsidRDefault="00DE0900" w:rsidP="00DE0900">
                  <w:pPr>
                    <w:jc w:val="left"/>
                    <w:rPr>
                      <w:i/>
                      <w:sz w:val="20"/>
                      <w:szCs w:val="18"/>
                    </w:rPr>
                  </w:pPr>
                  <w:r w:rsidRPr="001B7C96">
                    <w:rPr>
                      <w:i/>
                      <w:sz w:val="14"/>
                      <w:szCs w:val="18"/>
                    </w:rPr>
                    <w:t>ich habe Geld umgetauscht)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5C223B50" w14:textId="77777777" w:rsidR="00DE0900" w:rsidRPr="004B310E" w:rsidRDefault="00DE0900" w:rsidP="00DE0900">
                  <w:pPr>
                    <w:jc w:val="left"/>
                    <w:rPr>
                      <w:rFonts w:ascii="Arial" w:eastAsia="MS Mincho" w:hAnsi="Arial" w:cs="Arial"/>
                      <w:sz w:val="14"/>
                      <w:szCs w:val="16"/>
                    </w:rPr>
                  </w:pPr>
                  <w:r w:rsidRPr="00D86AD5">
                    <w:rPr>
                      <w:rFonts w:ascii="Arial" w:eastAsia="MS Mincho" w:hAnsi="Arial" w:cs="Arial"/>
                      <w:sz w:val="14"/>
                      <w:szCs w:val="16"/>
                    </w:rPr>
                    <w:t>Europa</w:t>
                  </w:r>
                </w:p>
              </w:tc>
              <w:tc>
                <w:tcPr>
                  <w:tcW w:w="550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284A545D" w14:textId="77777777" w:rsidR="00DE0900" w:rsidRPr="004B310E" w:rsidRDefault="00DE0900" w:rsidP="00DE0900">
                  <w:pPr>
                    <w:jc w:val="left"/>
                    <w:rPr>
                      <w:rFonts w:ascii="Arial" w:eastAsia="MS Mincho" w:hAnsi="Arial" w:cs="Arial"/>
                      <w:sz w:val="14"/>
                      <w:szCs w:val="16"/>
                    </w:rPr>
                  </w:pPr>
                </w:p>
              </w:tc>
              <w:tc>
                <w:tcPr>
                  <w:tcW w:w="772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469347A1" w14:textId="77777777" w:rsidR="00DE0900" w:rsidRPr="004B310E" w:rsidRDefault="00DE0900" w:rsidP="00DE0900">
                  <w:pPr>
                    <w:jc w:val="left"/>
                    <w:rPr>
                      <w:rFonts w:ascii="Arial" w:eastAsia="MS Mincho" w:hAnsi="Arial" w:cs="Arial"/>
                      <w:sz w:val="14"/>
                      <w:szCs w:val="16"/>
                    </w:rPr>
                  </w:pPr>
                  <w:r w:rsidRPr="00D86AD5">
                    <w:rPr>
                      <w:rFonts w:ascii="Arial" w:eastAsia="MS Mincho" w:hAnsi="Arial" w:cs="Arial"/>
                      <w:sz w:val="14"/>
                      <w:szCs w:val="16"/>
                    </w:rPr>
                    <w:t>USA</w:t>
                  </w:r>
                </w:p>
              </w:tc>
            </w:tr>
            <w:tr w:rsidR="00DE0900" w14:paraId="19EAF62D" w14:textId="77777777" w:rsidTr="00DE0900">
              <w:trPr>
                <w:trHeight w:val="322"/>
              </w:trPr>
              <w:tc>
                <w:tcPr>
                  <w:tcW w:w="1838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142A8840" w14:textId="77777777" w:rsidR="00DE0900" w:rsidRPr="004B310E" w:rsidRDefault="00DE0900" w:rsidP="00DE0900">
                  <w:pPr>
                    <w:jc w:val="left"/>
                    <w:rPr>
                      <w:sz w:val="14"/>
                      <w:szCs w:val="18"/>
                    </w:rPr>
                  </w:pPr>
                </w:p>
              </w:tc>
              <w:tc>
                <w:tcPr>
                  <w:tcW w:w="1985" w:type="dxa"/>
                  <w:gridSpan w:val="6"/>
                  <w:vMerge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3EB9AF81" w14:textId="77777777" w:rsidR="00DE0900" w:rsidRDefault="00DE0900" w:rsidP="00DE0900">
                  <w:pPr>
                    <w:jc w:val="left"/>
                    <w:rPr>
                      <w:rFonts w:ascii="Arial" w:eastAsia="MS Mincho" w:hAnsi="Arial" w:cs="Arial"/>
                      <w:noProof/>
                      <w:sz w:val="14"/>
                      <w:szCs w:val="16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48EC0CD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387699E" w14:textId="77777777" w:rsidR="00DE0900" w:rsidRPr="00D86AD5" w:rsidRDefault="00DE0900" w:rsidP="00DE0900">
                  <w:pPr>
                    <w:jc w:val="left"/>
                    <w:rPr>
                      <w:i/>
                      <w:sz w:val="20"/>
                      <w:szCs w:val="18"/>
                    </w:rPr>
                  </w:pPr>
                </w:p>
              </w:tc>
              <w:tc>
                <w:tcPr>
                  <w:tcW w:w="850" w:type="dxa"/>
                  <w:tcBorders>
                    <w:top w:val="nil"/>
                    <w:left w:val="dotted" w:sz="4" w:space="0" w:color="auto"/>
                    <w:right w:val="nil"/>
                  </w:tcBorders>
                  <w:vAlign w:val="center"/>
                </w:tcPr>
                <w:p w14:paraId="1CEB90AB" w14:textId="77777777" w:rsidR="00DE0900" w:rsidRPr="004B310E" w:rsidRDefault="00DE0900" w:rsidP="00DE0900">
                  <w:pPr>
                    <w:jc w:val="left"/>
                    <w:rPr>
                      <w:rFonts w:ascii="Arial" w:eastAsia="MS Mincho" w:hAnsi="Arial" w:cs="Arial"/>
                      <w:sz w:val="14"/>
                      <w:szCs w:val="16"/>
                    </w:rPr>
                  </w:pPr>
                  <w:r w:rsidRPr="00D86AD5">
                    <w:rPr>
                      <w:rFonts w:ascii="Arial" w:eastAsia="MS Mincho" w:hAnsi="Arial" w:cs="Arial"/>
                      <w:sz w:val="14"/>
                      <w:szCs w:val="16"/>
                    </w:rPr>
                    <w:t>1 €</w:t>
                  </w:r>
                </w:p>
              </w:tc>
              <w:tc>
                <w:tcPr>
                  <w:tcW w:w="550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14:paraId="1419A16D" w14:textId="77777777" w:rsidR="00DE0900" w:rsidRPr="004B310E" w:rsidRDefault="00DE0900" w:rsidP="00DE0900">
                  <w:pPr>
                    <w:jc w:val="left"/>
                    <w:rPr>
                      <w:rFonts w:ascii="Arial" w:eastAsia="MS Mincho" w:hAnsi="Arial" w:cs="Arial"/>
                      <w:sz w:val="14"/>
                      <w:szCs w:val="16"/>
                    </w:rPr>
                  </w:pPr>
                  <w:r w:rsidRPr="00D86AD5">
                    <w:rPr>
                      <w:rFonts w:ascii="Arial" w:eastAsia="MS Mincho" w:hAnsi="Arial" w:cs="Arial"/>
                      <w:sz w:val="14"/>
                      <w:szCs w:val="16"/>
                    </w:rPr>
                    <w:sym w:font="Symbol" w:char="F0DB"/>
                  </w:r>
                </w:p>
              </w:tc>
              <w:tc>
                <w:tcPr>
                  <w:tcW w:w="772" w:type="dxa"/>
                  <w:tcBorders>
                    <w:top w:val="nil"/>
                    <w:left w:val="nil"/>
                    <w:right w:val="single" w:sz="4" w:space="0" w:color="auto"/>
                  </w:tcBorders>
                  <w:vAlign w:val="center"/>
                </w:tcPr>
                <w:p w14:paraId="36529A01" w14:textId="77777777" w:rsidR="00DE0900" w:rsidRPr="004B310E" w:rsidRDefault="00DE0900" w:rsidP="00DE0900">
                  <w:pPr>
                    <w:jc w:val="left"/>
                    <w:rPr>
                      <w:rFonts w:ascii="Arial" w:eastAsia="MS Mincho" w:hAnsi="Arial" w:cs="Arial"/>
                      <w:sz w:val="14"/>
                      <w:szCs w:val="16"/>
                    </w:rPr>
                  </w:pPr>
                  <w:r w:rsidRPr="00D86AD5">
                    <w:rPr>
                      <w:rFonts w:ascii="Arial" w:eastAsia="MS Mincho" w:hAnsi="Arial" w:cs="Arial"/>
                      <w:sz w:val="14"/>
                      <w:szCs w:val="16"/>
                    </w:rPr>
                    <w:t>1,12 $</w:t>
                  </w:r>
                </w:p>
              </w:tc>
            </w:tr>
            <w:tr w:rsidR="00DE0900" w:rsidRPr="002D4530" w14:paraId="58DEB795" w14:textId="77777777" w:rsidTr="00DE0900">
              <w:trPr>
                <w:trHeight w:val="70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5F2DFB5" w14:textId="77777777" w:rsidR="00DE0900" w:rsidRPr="002D4530" w:rsidRDefault="00DE0900" w:rsidP="00DE0900">
                  <w:pPr>
                    <w:jc w:val="left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985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17D07E9" w14:textId="77777777" w:rsidR="00DE0900" w:rsidRPr="002D4530" w:rsidRDefault="00DE0900" w:rsidP="00DE0900">
                  <w:pPr>
                    <w:jc w:val="left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4A5315D" w14:textId="77777777" w:rsidR="00DE0900" w:rsidRPr="002D4530" w:rsidRDefault="00DE0900" w:rsidP="00DE0900">
                  <w:pPr>
                    <w:jc w:val="left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0638DB5" w14:textId="77777777" w:rsidR="00DE0900" w:rsidRPr="002D4530" w:rsidRDefault="00DE0900" w:rsidP="00DE0900">
                  <w:pPr>
                    <w:jc w:val="left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217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6403930" w14:textId="77777777" w:rsidR="00DE0900" w:rsidRPr="002D4530" w:rsidRDefault="00DE0900" w:rsidP="00DE0900">
                  <w:pPr>
                    <w:jc w:val="left"/>
                    <w:rPr>
                      <w:rFonts w:ascii="Arial" w:eastAsia="MS Mincho" w:hAnsi="Arial" w:cs="Arial"/>
                      <w:i/>
                      <w:sz w:val="10"/>
                      <w:szCs w:val="10"/>
                    </w:rPr>
                  </w:pPr>
                </w:p>
              </w:tc>
            </w:tr>
            <w:tr w:rsidR="00DE0900" w14:paraId="1267C623" w14:textId="77777777" w:rsidTr="00DE0900">
              <w:trPr>
                <w:trHeight w:val="680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335C477" w14:textId="77777777" w:rsidR="00DE0900" w:rsidRPr="00141B2A" w:rsidRDefault="00DE0900" w:rsidP="00DE0900">
                  <w:pPr>
                    <w:jc w:val="left"/>
                    <w:rPr>
                      <w:color w:val="0D0D0D" w:themeColor="text1" w:themeTint="F2"/>
                    </w:rPr>
                  </w:pPr>
                  <w:r w:rsidRPr="00141B2A">
                    <w:rPr>
                      <w:color w:val="0D0D0D" w:themeColor="text1" w:themeTint="F2"/>
                    </w:rPr>
                    <w:t>die Tabelle</w:t>
                  </w:r>
                </w:p>
                <w:p w14:paraId="70BEF44D" w14:textId="77777777" w:rsidR="00DE0900" w:rsidRPr="0054614B" w:rsidRDefault="00DE0900" w:rsidP="00DE0900">
                  <w:pPr>
                    <w:jc w:val="left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1B7C96">
                    <w:rPr>
                      <w:i/>
                      <w:iCs/>
                      <w:color w:val="0D0D0D" w:themeColor="text1" w:themeTint="F2"/>
                      <w:sz w:val="16"/>
                      <w:szCs w:val="20"/>
                    </w:rPr>
                    <w:t>(die Tabellen)</w:t>
                  </w:r>
                </w:p>
              </w:tc>
              <w:tc>
                <w:tcPr>
                  <w:tcW w:w="1985" w:type="dxa"/>
                  <w:gridSpan w:val="6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pPr w:leftFromText="141" w:rightFromText="141" w:vertAnchor="text" w:horzAnchor="margin" w:tblpY="-346"/>
                    <w:tblOverlap w:val="never"/>
                    <w:tblW w:w="1793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96"/>
                    <w:gridCol w:w="897"/>
                  </w:tblGrid>
                  <w:tr w:rsidR="00DE0900" w:rsidRPr="00141B2A" w14:paraId="0FFD135A" w14:textId="77777777" w:rsidTr="00DE0900">
                    <w:tc>
                      <w:tcPr>
                        <w:tcW w:w="89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14:paraId="68AF1D8A" w14:textId="77777777" w:rsidR="00DE0900" w:rsidRPr="00141B2A" w:rsidRDefault="00DE0900" w:rsidP="00DE0900">
                        <w:pPr>
                          <w:jc w:val="left"/>
                          <w:rPr>
                            <w:color w:val="0D0D0D" w:themeColor="text1" w:themeTint="F2"/>
                            <w:sz w:val="8"/>
                            <w:szCs w:val="2"/>
                          </w:rPr>
                        </w:pPr>
                      </w:p>
                    </w:tc>
                    <w:tc>
                      <w:tcPr>
                        <w:tcW w:w="89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14:paraId="210D22CF" w14:textId="77777777" w:rsidR="00DE0900" w:rsidRPr="00141B2A" w:rsidRDefault="00DE0900" w:rsidP="00DE0900">
                        <w:pPr>
                          <w:jc w:val="left"/>
                          <w:rPr>
                            <w:color w:val="0D0D0D" w:themeColor="text1" w:themeTint="F2"/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E0900" w:rsidRPr="00141B2A" w14:paraId="7AFB92F3" w14:textId="77777777" w:rsidTr="00DE0900">
                    <w:tc>
                      <w:tcPr>
                        <w:tcW w:w="896" w:type="dxa"/>
                        <w:tcBorders>
                          <w:top w:val="single" w:sz="4" w:space="0" w:color="auto"/>
                        </w:tcBorders>
                      </w:tcPr>
                      <w:p w14:paraId="7ADC275A" w14:textId="77777777" w:rsidR="00DE0900" w:rsidRPr="00141B2A" w:rsidRDefault="00DE0900" w:rsidP="00DE0900">
                        <w:pPr>
                          <w:jc w:val="left"/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41B2A"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  <w:t>Anzahl</w:t>
                        </w:r>
                      </w:p>
                    </w:tc>
                    <w:tc>
                      <w:tcPr>
                        <w:tcW w:w="897" w:type="dxa"/>
                        <w:tcBorders>
                          <w:top w:val="single" w:sz="4" w:space="0" w:color="auto"/>
                        </w:tcBorders>
                      </w:tcPr>
                      <w:p w14:paraId="6ADEA8B8" w14:textId="77777777" w:rsidR="00DE0900" w:rsidRPr="00141B2A" w:rsidRDefault="00DE0900" w:rsidP="00DE0900">
                        <w:pPr>
                          <w:jc w:val="left"/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41B2A"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  <w:t>Preis in €</w:t>
                        </w:r>
                      </w:p>
                    </w:tc>
                  </w:tr>
                  <w:tr w:rsidR="00DE0900" w:rsidRPr="00141B2A" w14:paraId="333416B3" w14:textId="77777777" w:rsidTr="00DE0900">
                    <w:tc>
                      <w:tcPr>
                        <w:tcW w:w="896" w:type="dxa"/>
                      </w:tcPr>
                      <w:p w14:paraId="20417B13" w14:textId="77777777" w:rsidR="00DE0900" w:rsidRPr="00141B2A" w:rsidRDefault="00DE0900" w:rsidP="00DE0900">
                        <w:pPr>
                          <w:jc w:val="left"/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41B2A"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  <w:t>5</w:t>
                        </w:r>
                      </w:p>
                    </w:tc>
                    <w:tc>
                      <w:tcPr>
                        <w:tcW w:w="897" w:type="dxa"/>
                      </w:tcPr>
                      <w:p w14:paraId="0B1B590E" w14:textId="77777777" w:rsidR="00DE0900" w:rsidRPr="00141B2A" w:rsidRDefault="00DE0900" w:rsidP="00DE0900">
                        <w:pPr>
                          <w:jc w:val="left"/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41B2A"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  <w:t>10</w:t>
                        </w:r>
                      </w:p>
                    </w:tc>
                  </w:tr>
                  <w:tr w:rsidR="00DE0900" w:rsidRPr="00141B2A" w14:paraId="1BE0F604" w14:textId="77777777" w:rsidTr="00DE0900">
                    <w:tc>
                      <w:tcPr>
                        <w:tcW w:w="896" w:type="dxa"/>
                      </w:tcPr>
                      <w:p w14:paraId="705795BC" w14:textId="77777777" w:rsidR="00DE0900" w:rsidRPr="00141B2A" w:rsidRDefault="00DE0900" w:rsidP="00DE0900">
                        <w:pPr>
                          <w:jc w:val="left"/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41B2A"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  <w:t>1</w:t>
                        </w:r>
                      </w:p>
                    </w:tc>
                    <w:tc>
                      <w:tcPr>
                        <w:tcW w:w="897" w:type="dxa"/>
                      </w:tcPr>
                      <w:p w14:paraId="6B183CCA" w14:textId="77777777" w:rsidR="00DE0900" w:rsidRPr="00141B2A" w:rsidRDefault="00DE0900" w:rsidP="00DE0900">
                        <w:pPr>
                          <w:jc w:val="left"/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DE0900" w:rsidRPr="00141B2A" w14:paraId="6E84E2CD" w14:textId="77777777" w:rsidTr="00DE0900">
                    <w:tc>
                      <w:tcPr>
                        <w:tcW w:w="896" w:type="dxa"/>
                      </w:tcPr>
                      <w:p w14:paraId="204AA8D5" w14:textId="77777777" w:rsidR="00DE0900" w:rsidRPr="00141B2A" w:rsidRDefault="00DE0900" w:rsidP="00DE0900">
                        <w:pPr>
                          <w:jc w:val="left"/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41B2A"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  <w:t>3</w:t>
                        </w:r>
                      </w:p>
                    </w:tc>
                    <w:tc>
                      <w:tcPr>
                        <w:tcW w:w="897" w:type="dxa"/>
                      </w:tcPr>
                      <w:p w14:paraId="6B3BC1C0" w14:textId="77777777" w:rsidR="00DE0900" w:rsidRPr="00141B2A" w:rsidRDefault="00DE0900" w:rsidP="00DE0900">
                        <w:pPr>
                          <w:jc w:val="left"/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14:paraId="7AFDBCA5" w14:textId="77777777" w:rsidR="00DE0900" w:rsidRPr="00D86AD5" w:rsidRDefault="00DE0900" w:rsidP="00DE0900">
                  <w:pPr>
                    <w:jc w:val="left"/>
                    <w:rPr>
                      <w:rFonts w:ascii="Arial" w:hAnsi="Arial" w:cs="Arial"/>
                      <w:sz w:val="14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33AEE9D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36E0F3CC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  <w:i/>
                      <w:iCs/>
                    </w:rPr>
                  </w:pPr>
                  <w:r>
                    <w:t>falsch</w:t>
                  </w:r>
                </w:p>
              </w:tc>
              <w:tc>
                <w:tcPr>
                  <w:tcW w:w="2172" w:type="dxa"/>
                  <w:gridSpan w:val="3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6EF5AF33" w14:textId="77777777" w:rsidR="00DE0900" w:rsidRDefault="00DE0900" w:rsidP="00DE0900">
                  <w:pPr>
                    <w:jc w:val="left"/>
                    <w:rPr>
                      <w:sz w:val="20"/>
                      <w:szCs w:val="2"/>
                    </w:rPr>
                  </w:pPr>
                  <w:r>
                    <w:rPr>
                      <w:sz w:val="20"/>
                      <w:szCs w:val="2"/>
                    </w:rPr>
                    <w:t xml:space="preserve">5 + 2 = 9  </w:t>
                  </w:r>
                  <w:r>
                    <w:rPr>
                      <w:sz w:val="20"/>
                      <w:szCs w:val="2"/>
                    </w:rPr>
                    <w:sym w:font="Symbol" w:char="F0DE"/>
                  </w:r>
                  <w:r>
                    <w:rPr>
                      <w:sz w:val="20"/>
                      <w:szCs w:val="2"/>
                    </w:rPr>
                    <w:t xml:space="preserve">  falsch</w:t>
                  </w:r>
                </w:p>
                <w:p w14:paraId="624F2C6A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  <w:r>
                    <w:rPr>
                      <w:sz w:val="20"/>
                      <w:szCs w:val="2"/>
                    </w:rPr>
                    <w:t xml:space="preserve">5 + 2 = 7  </w:t>
                  </w:r>
                  <w:r>
                    <w:rPr>
                      <w:sz w:val="20"/>
                      <w:szCs w:val="2"/>
                    </w:rPr>
                    <w:sym w:font="Symbol" w:char="F0DE"/>
                  </w:r>
                  <w:r>
                    <w:rPr>
                      <w:sz w:val="20"/>
                      <w:szCs w:val="2"/>
                    </w:rPr>
                    <w:t xml:space="preserve"> richtig</w:t>
                  </w:r>
                </w:p>
              </w:tc>
            </w:tr>
            <w:tr w:rsidR="00DE0900" w:rsidRPr="00B82994" w14:paraId="66E3755B" w14:textId="77777777" w:rsidTr="00DE0900">
              <w:trPr>
                <w:trHeight w:val="42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228E836" w14:textId="77777777" w:rsidR="00DE0900" w:rsidRPr="0054614B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985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6611BA2" w14:textId="77777777" w:rsidR="00DE0900" w:rsidRPr="0054614B" w:rsidRDefault="00DE0900" w:rsidP="00DE0900">
                  <w:pPr>
                    <w:jc w:val="left"/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66E02A6" w14:textId="77777777" w:rsidR="00DE0900" w:rsidRPr="0054614B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5686A41" w14:textId="77777777" w:rsidR="00DE0900" w:rsidRPr="0054614B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17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1C11230" w14:textId="77777777" w:rsidR="00DE0900" w:rsidRPr="0054614B" w:rsidRDefault="00DE0900" w:rsidP="00DE0900">
                  <w:pPr>
                    <w:jc w:val="left"/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DE0900" w:rsidRPr="00B82994" w14:paraId="675133AF" w14:textId="77777777" w:rsidTr="00DE0900">
              <w:trPr>
                <w:trHeight w:val="70"/>
              </w:trPr>
              <w:tc>
                <w:tcPr>
                  <w:tcW w:w="18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3F1A0D8F" w14:textId="77777777" w:rsidR="00DE0900" w:rsidRDefault="00DE0900" w:rsidP="00DE0900">
                  <w:pPr>
                    <w:jc w:val="left"/>
                  </w:pPr>
                  <w:r>
                    <w:t>die Zeile</w:t>
                  </w:r>
                </w:p>
                <w:p w14:paraId="65870E33" w14:textId="77777777" w:rsidR="00DE0900" w:rsidRPr="00641C7E" w:rsidRDefault="00DE0900" w:rsidP="00DE0900">
                  <w:pPr>
                    <w:jc w:val="left"/>
                    <w:rPr>
                      <w:i/>
                    </w:rPr>
                  </w:pPr>
                  <w:r w:rsidRPr="001B7C96">
                    <w:rPr>
                      <w:i/>
                      <w:sz w:val="14"/>
                    </w:rPr>
                    <w:t xml:space="preserve">(die Zeilen) </w:t>
                  </w:r>
                </w:p>
              </w:tc>
              <w:tc>
                <w:tcPr>
                  <w:tcW w:w="330" w:type="dxa"/>
                  <w:tcBorders>
                    <w:top w:val="single" w:sz="4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09389FE9" w14:textId="77777777" w:rsidR="00DE0900" w:rsidRPr="00641C7E" w:rsidRDefault="00DE0900" w:rsidP="00DE0900">
                  <w:pPr>
                    <w:jc w:val="left"/>
                    <w:rPr>
                      <w:sz w:val="2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C5B57E7" w14:textId="77777777" w:rsidR="00DE0900" w:rsidRPr="00641C7E" w:rsidRDefault="00DE0900" w:rsidP="00DE0900">
                  <w:pPr>
                    <w:jc w:val="left"/>
                    <w:rPr>
                      <w:sz w:val="2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74823D7" w14:textId="77777777" w:rsidR="00DE0900" w:rsidRPr="00641C7E" w:rsidRDefault="00DE0900" w:rsidP="00DE0900">
                  <w:pPr>
                    <w:jc w:val="left"/>
                    <w:rPr>
                      <w:sz w:val="2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593D0A9" w14:textId="77777777" w:rsidR="00DE0900" w:rsidRPr="00641C7E" w:rsidRDefault="00DE0900" w:rsidP="00DE0900">
                  <w:pPr>
                    <w:jc w:val="left"/>
                    <w:rPr>
                      <w:sz w:val="2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2B8D043" w14:textId="77777777" w:rsidR="00DE0900" w:rsidRPr="00641C7E" w:rsidRDefault="00DE0900" w:rsidP="00DE0900">
                  <w:pPr>
                    <w:jc w:val="left"/>
                    <w:rPr>
                      <w:sz w:val="2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371A979F" w14:textId="77777777" w:rsidR="00DE0900" w:rsidRPr="00641C7E" w:rsidRDefault="00DE0900" w:rsidP="00DE0900">
                  <w:pPr>
                    <w:jc w:val="left"/>
                    <w:rPr>
                      <w:sz w:val="2"/>
                      <w:szCs w:val="4"/>
                    </w:rPr>
                  </w:pP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2377D37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5CB6146" w14:textId="77777777" w:rsidR="00DE0900" w:rsidRDefault="00DE0900" w:rsidP="00DE0900">
                  <w:pPr>
                    <w:jc w:val="left"/>
                  </w:pPr>
                  <w:r w:rsidRPr="00F54996">
                    <w:rPr>
                      <w:sz w:val="18"/>
                      <w:szCs w:val="16"/>
                    </w:rPr>
                    <w:t>(ist) gleich</w:t>
                  </w:r>
                </w:p>
              </w:tc>
              <w:tc>
                <w:tcPr>
                  <w:tcW w:w="2172" w:type="dxa"/>
                  <w:gridSpan w:val="3"/>
                  <w:vMerge w:val="restart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165FA069" w14:textId="77777777" w:rsidR="00DE0900" w:rsidRDefault="00DE0900" w:rsidP="00DE0900">
                  <w:pPr>
                    <w:jc w:val="left"/>
                  </w:pPr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+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 = 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</w:p>
                <w:p w14:paraId="6D9997DC" w14:textId="77777777" w:rsidR="00DE0900" w:rsidRDefault="00DE0900" w:rsidP="00DE0900">
                  <w:pPr>
                    <w:jc w:val="left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</w:t>
                  </w:r>
                  <w:r w:rsidRPr="005C583D">
                    <w:rPr>
                      <w:sz w:val="16"/>
                      <w:szCs w:val="16"/>
                    </w:rPr>
                    <w:t>3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5C583D">
                    <w:rPr>
                      <w:sz w:val="16"/>
                      <w:szCs w:val="16"/>
                    </w:rPr>
                    <w:t xml:space="preserve"> + 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5C583D">
                    <w:rPr>
                      <w:sz w:val="16"/>
                      <w:szCs w:val="16"/>
                    </w:rPr>
                    <w:t>4</w:t>
                  </w:r>
                  <w:r>
                    <w:rPr>
                      <w:sz w:val="16"/>
                      <w:szCs w:val="16"/>
                    </w:rPr>
                    <w:t xml:space="preserve">    </w:t>
                  </w:r>
                  <w:r>
                    <w:rPr>
                      <w:sz w:val="6"/>
                      <w:szCs w:val="6"/>
                    </w:rPr>
                    <w:t xml:space="preserve">      </w:t>
                  </w:r>
                  <w:r w:rsidRPr="005C583D">
                    <w:rPr>
                      <w:b/>
                      <w:bCs/>
                      <w:sz w:val="16"/>
                      <w:szCs w:val="16"/>
                    </w:rPr>
                    <w:t>=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 </w:t>
                  </w:r>
                  <w:r>
                    <w:rPr>
                      <w:sz w:val="16"/>
                      <w:szCs w:val="16"/>
                    </w:rPr>
                    <w:t xml:space="preserve"> 7</w:t>
                  </w:r>
                </w:p>
                <w:p w14:paraId="3863CA35" w14:textId="77777777" w:rsidR="00DE0900" w:rsidRDefault="00DE0900" w:rsidP="00DE0900">
                  <w:pPr>
                    <w:jc w:val="left"/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             </w:t>
                  </w:r>
                  <w:r w:rsidRPr="005C583D">
                    <w:rPr>
                      <w:b/>
                      <w:bCs/>
                      <w:sz w:val="16"/>
                      <w:szCs w:val="16"/>
                    </w:rPr>
                    <w:sym w:font="Symbol" w:char="F0DD"/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DE0900" w:rsidRPr="00B82994" w14:paraId="389793BD" w14:textId="77777777" w:rsidTr="00DE0900">
              <w:trPr>
                <w:trHeight w:val="126"/>
              </w:trPr>
              <w:tc>
                <w:tcPr>
                  <w:tcW w:w="1838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3138B803" w14:textId="77777777" w:rsidR="00DE0900" w:rsidRPr="008065FB" w:rsidRDefault="00DE0900" w:rsidP="00DE0900">
                  <w:pPr>
                    <w:jc w:val="left"/>
                  </w:pPr>
                </w:p>
              </w:tc>
              <w:tc>
                <w:tcPr>
                  <w:tcW w:w="330" w:type="dxa"/>
                  <w:vMerge w:val="restart"/>
                  <w:tcBorders>
                    <w:top w:val="nil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67F81318" w14:textId="77777777" w:rsidR="00DE0900" w:rsidRPr="00B46E9A" w:rsidRDefault="00DE0900" w:rsidP="00DE0900">
                  <w:pPr>
                    <w:jc w:val="left"/>
                    <w:rPr>
                      <w:sz w:val="4"/>
                      <w:szCs w:val="4"/>
                    </w:rPr>
                  </w:pPr>
                  <w:r w:rsidRPr="00641C7E">
                    <w:rPr>
                      <w:sz w:val="16"/>
                      <w:szCs w:val="4"/>
                    </w:rPr>
                    <w:sym w:font="Symbol" w:char="F0DE"/>
                  </w: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016EEA" w14:textId="77777777" w:rsidR="00DE0900" w:rsidRPr="00B46E9A" w:rsidRDefault="00DE0900" w:rsidP="00DE0900">
                  <w:pPr>
                    <w:jc w:val="lef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08CFC3" w14:textId="77777777" w:rsidR="00DE0900" w:rsidRPr="00B46E9A" w:rsidRDefault="00DE0900" w:rsidP="00DE0900">
                  <w:pPr>
                    <w:jc w:val="lef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1753FE" w14:textId="77777777" w:rsidR="00DE0900" w:rsidRPr="00B46E9A" w:rsidRDefault="00DE0900" w:rsidP="00DE0900">
                  <w:pPr>
                    <w:jc w:val="lef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3FDFD2F" w14:textId="77777777" w:rsidR="00DE0900" w:rsidRPr="00B46E9A" w:rsidRDefault="00DE0900" w:rsidP="00DE0900">
                  <w:pPr>
                    <w:jc w:val="lef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1E6B99C" w14:textId="77777777" w:rsidR="00DE0900" w:rsidRPr="00B46E9A" w:rsidRDefault="00DE0900" w:rsidP="00DE0900">
                  <w:pPr>
                    <w:jc w:val="lef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B6B5EBA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11DE33B" w14:textId="77777777" w:rsidR="00DE0900" w:rsidRPr="00F54996" w:rsidRDefault="00DE0900" w:rsidP="00DE0900">
                  <w:pPr>
                    <w:jc w:val="left"/>
                    <w:rPr>
                      <w:sz w:val="18"/>
                      <w:szCs w:val="16"/>
                    </w:rPr>
                  </w:pPr>
                </w:p>
              </w:tc>
              <w:tc>
                <w:tcPr>
                  <w:tcW w:w="2172" w:type="dxa"/>
                  <w:gridSpan w:val="3"/>
                  <w:vMerge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32A32A39" w14:textId="77777777" w:rsidR="00DE0900" w:rsidRDefault="00DE0900" w:rsidP="00DE0900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</w:tr>
            <w:tr w:rsidR="00DE0900" w:rsidRPr="00B82994" w14:paraId="7C76EEE5" w14:textId="77777777" w:rsidTr="00DE0900">
              <w:trPr>
                <w:trHeight w:val="126"/>
              </w:trPr>
              <w:tc>
                <w:tcPr>
                  <w:tcW w:w="1838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2A0B9AFE" w14:textId="77777777" w:rsidR="00DE0900" w:rsidRPr="008065FB" w:rsidRDefault="00DE0900" w:rsidP="00DE0900">
                  <w:pPr>
                    <w:jc w:val="left"/>
                  </w:pPr>
                </w:p>
              </w:tc>
              <w:tc>
                <w:tcPr>
                  <w:tcW w:w="330" w:type="dxa"/>
                  <w:vMerge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1A45DA3E" w14:textId="77777777" w:rsidR="00DE0900" w:rsidRPr="00B46E9A" w:rsidRDefault="00DE0900" w:rsidP="00DE0900">
                  <w:pPr>
                    <w:jc w:val="lef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04D23972" w14:textId="77777777" w:rsidR="00DE0900" w:rsidRPr="00B46E9A" w:rsidRDefault="00DE0900" w:rsidP="00DE0900">
                  <w:pPr>
                    <w:jc w:val="lef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0FF27161" w14:textId="77777777" w:rsidR="00DE0900" w:rsidRPr="00B46E9A" w:rsidRDefault="00DE0900" w:rsidP="00DE0900">
                  <w:pPr>
                    <w:jc w:val="lef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62F45B18" w14:textId="77777777" w:rsidR="00DE0900" w:rsidRPr="00B46E9A" w:rsidRDefault="00DE0900" w:rsidP="00DE0900">
                  <w:pPr>
                    <w:jc w:val="lef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5357A526" w14:textId="77777777" w:rsidR="00DE0900" w:rsidRPr="00B46E9A" w:rsidRDefault="00DE0900" w:rsidP="00DE0900">
                  <w:pPr>
                    <w:jc w:val="lef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4677F30" w14:textId="77777777" w:rsidR="00DE0900" w:rsidRPr="00B46E9A" w:rsidRDefault="00DE0900" w:rsidP="00DE0900">
                  <w:pPr>
                    <w:jc w:val="lef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1875337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F904BB4" w14:textId="77777777" w:rsidR="00DE0900" w:rsidRPr="00F54996" w:rsidRDefault="00DE0900" w:rsidP="00DE0900">
                  <w:pPr>
                    <w:jc w:val="left"/>
                    <w:rPr>
                      <w:sz w:val="18"/>
                      <w:szCs w:val="16"/>
                    </w:rPr>
                  </w:pPr>
                </w:p>
              </w:tc>
              <w:tc>
                <w:tcPr>
                  <w:tcW w:w="2172" w:type="dxa"/>
                  <w:gridSpan w:val="3"/>
                  <w:vMerge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0DB539CC" w14:textId="77777777" w:rsidR="00DE0900" w:rsidRDefault="00DE0900" w:rsidP="00DE0900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</w:tr>
            <w:tr w:rsidR="00DE0900" w:rsidRPr="00B82994" w14:paraId="07859238" w14:textId="77777777" w:rsidTr="00DE0900">
              <w:trPr>
                <w:trHeight w:val="126"/>
              </w:trPr>
              <w:tc>
                <w:tcPr>
                  <w:tcW w:w="1838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9B7B256" w14:textId="77777777" w:rsidR="00DE0900" w:rsidRPr="008065FB" w:rsidRDefault="00DE0900" w:rsidP="00DE0900">
                  <w:pPr>
                    <w:jc w:val="left"/>
                  </w:pPr>
                </w:p>
              </w:tc>
              <w:tc>
                <w:tcPr>
                  <w:tcW w:w="330" w:type="dxa"/>
                  <w:vMerge/>
                  <w:tcBorders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74183DB" w14:textId="77777777" w:rsidR="00DE0900" w:rsidRPr="00B46E9A" w:rsidRDefault="00DE0900" w:rsidP="00DE0900">
                  <w:pPr>
                    <w:jc w:val="lef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76C30B7" w14:textId="77777777" w:rsidR="00DE0900" w:rsidRPr="00B46E9A" w:rsidRDefault="00DE0900" w:rsidP="00DE0900">
                  <w:pPr>
                    <w:jc w:val="lef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C95B340" w14:textId="77777777" w:rsidR="00DE0900" w:rsidRPr="00B46E9A" w:rsidRDefault="00DE0900" w:rsidP="00DE0900">
                  <w:pPr>
                    <w:jc w:val="lef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0A5EC4" w14:textId="77777777" w:rsidR="00DE0900" w:rsidRPr="00B46E9A" w:rsidRDefault="00DE0900" w:rsidP="00DE0900">
                  <w:pPr>
                    <w:jc w:val="lef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6E247BD" w14:textId="77777777" w:rsidR="00DE0900" w:rsidRPr="00B46E9A" w:rsidRDefault="00DE0900" w:rsidP="00DE0900">
                  <w:pPr>
                    <w:jc w:val="lef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1E702E3" w14:textId="77777777" w:rsidR="00DE0900" w:rsidRPr="00B46E9A" w:rsidRDefault="00DE0900" w:rsidP="00DE0900">
                  <w:pPr>
                    <w:jc w:val="left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666A784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B353FE7" w14:textId="77777777" w:rsidR="00DE0900" w:rsidRPr="00F54996" w:rsidRDefault="00DE0900" w:rsidP="00DE0900">
                  <w:pPr>
                    <w:jc w:val="left"/>
                    <w:rPr>
                      <w:sz w:val="18"/>
                      <w:szCs w:val="16"/>
                    </w:rPr>
                  </w:pPr>
                </w:p>
              </w:tc>
              <w:tc>
                <w:tcPr>
                  <w:tcW w:w="2172" w:type="dxa"/>
                  <w:gridSpan w:val="3"/>
                  <w:vMerge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74E16FA9" w14:textId="77777777" w:rsidR="00DE0900" w:rsidRDefault="00DE0900" w:rsidP="00DE0900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</w:tr>
            <w:tr w:rsidR="00DE0900" w:rsidRPr="00B82994" w14:paraId="3DE9887C" w14:textId="77777777" w:rsidTr="00DE0900">
              <w:trPr>
                <w:trHeight w:val="70"/>
              </w:trPr>
              <w:tc>
                <w:tcPr>
                  <w:tcW w:w="183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2A473082" w14:textId="77777777" w:rsidR="00DE0900" w:rsidRPr="008065FB" w:rsidRDefault="00DE0900" w:rsidP="00DE0900">
                  <w:pPr>
                    <w:jc w:val="left"/>
                  </w:pPr>
                </w:p>
              </w:tc>
              <w:tc>
                <w:tcPr>
                  <w:tcW w:w="330" w:type="dxa"/>
                  <w:tcBorders>
                    <w:top w:val="nil"/>
                    <w:left w:val="dotted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081CAD9E" w14:textId="77777777" w:rsidR="00DE0900" w:rsidRPr="00641C7E" w:rsidRDefault="00DE0900" w:rsidP="00DE0900">
                  <w:pPr>
                    <w:jc w:val="left"/>
                    <w:rPr>
                      <w:sz w:val="2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F3D3753" w14:textId="77777777" w:rsidR="00DE0900" w:rsidRPr="00641C7E" w:rsidRDefault="00DE0900" w:rsidP="00DE0900">
                  <w:pPr>
                    <w:jc w:val="left"/>
                    <w:rPr>
                      <w:sz w:val="2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A805C71" w14:textId="77777777" w:rsidR="00DE0900" w:rsidRPr="00641C7E" w:rsidRDefault="00DE0900" w:rsidP="00DE0900">
                  <w:pPr>
                    <w:jc w:val="left"/>
                    <w:rPr>
                      <w:sz w:val="2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9674D78" w14:textId="77777777" w:rsidR="00DE0900" w:rsidRPr="00641C7E" w:rsidRDefault="00DE0900" w:rsidP="00DE0900">
                  <w:pPr>
                    <w:jc w:val="left"/>
                    <w:rPr>
                      <w:sz w:val="2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B13B627" w14:textId="77777777" w:rsidR="00DE0900" w:rsidRPr="00641C7E" w:rsidRDefault="00DE0900" w:rsidP="00DE0900">
                  <w:pPr>
                    <w:jc w:val="left"/>
                    <w:rPr>
                      <w:sz w:val="2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E3FF3E6" w14:textId="77777777" w:rsidR="00DE0900" w:rsidRPr="00641C7E" w:rsidRDefault="00DE0900" w:rsidP="00DE0900">
                  <w:pPr>
                    <w:jc w:val="left"/>
                    <w:rPr>
                      <w:sz w:val="2"/>
                      <w:szCs w:val="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67C909A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63C439D0" w14:textId="77777777" w:rsidR="00DE0900" w:rsidRPr="00F54996" w:rsidRDefault="00DE0900" w:rsidP="00DE0900">
                  <w:pPr>
                    <w:jc w:val="left"/>
                    <w:rPr>
                      <w:sz w:val="18"/>
                      <w:szCs w:val="16"/>
                    </w:rPr>
                  </w:pPr>
                </w:p>
              </w:tc>
              <w:tc>
                <w:tcPr>
                  <w:tcW w:w="2172" w:type="dxa"/>
                  <w:gridSpan w:val="3"/>
                  <w:vMerge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EAC08B" w14:textId="77777777" w:rsidR="00DE0900" w:rsidRDefault="00DE0900" w:rsidP="00DE0900">
                  <w:pPr>
                    <w:jc w:val="left"/>
                    <w:rPr>
                      <w:sz w:val="16"/>
                      <w:szCs w:val="16"/>
                    </w:rPr>
                  </w:pPr>
                </w:p>
              </w:tc>
            </w:tr>
            <w:tr w:rsidR="00DE0900" w:rsidRPr="004B310E" w14:paraId="073CA48E" w14:textId="77777777" w:rsidTr="00DE0900">
              <w:trPr>
                <w:trHeight w:val="70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325DDC8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1985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EBA083E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1DAEA0B" w14:textId="77777777" w:rsidR="00DE0900" w:rsidRPr="004B310E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65198B1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172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35B78F9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</w:tr>
            <w:tr w:rsidR="00DE0900" w:rsidRPr="00B82994" w14:paraId="432D8541" w14:textId="77777777" w:rsidTr="00DE0900">
              <w:trPr>
                <w:trHeight w:val="577"/>
              </w:trPr>
              <w:tc>
                <w:tcPr>
                  <w:tcW w:w="3823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C8182A0" w14:textId="77777777" w:rsidR="00DE0900" w:rsidRPr="007C59AA" w:rsidRDefault="00DE0900" w:rsidP="00DE0900">
                  <w:pPr>
                    <w:jc w:val="left"/>
                    <w:rPr>
                      <w:szCs w:val="21"/>
                    </w:rPr>
                  </w:pPr>
                  <w:r w:rsidRPr="007C59AA">
                    <w:rPr>
                      <w:szCs w:val="21"/>
                    </w:rPr>
                    <w:t>In der ersten Zeile steht …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4F7CFFF4" w14:textId="77777777" w:rsidR="00DE0900" w:rsidRPr="007C59AA" w:rsidRDefault="00DE0900" w:rsidP="00DE0900">
                  <w:pPr>
                    <w:jc w:val="left"/>
                    <w:rPr>
                      <w:rFonts w:ascii="Arial" w:hAnsi="Arial" w:cs="Arial"/>
                      <w:szCs w:val="21"/>
                    </w:rPr>
                  </w:pPr>
                </w:p>
              </w:tc>
              <w:tc>
                <w:tcPr>
                  <w:tcW w:w="4015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9740697" w14:textId="77777777" w:rsidR="00DE0900" w:rsidRPr="007C59AA" w:rsidRDefault="00DE0900" w:rsidP="00DE0900">
                  <w:pPr>
                    <w:jc w:val="left"/>
                    <w:rPr>
                      <w:szCs w:val="21"/>
                    </w:rPr>
                  </w:pPr>
                  <w:r w:rsidRPr="007C59AA">
                    <w:rPr>
                      <w:szCs w:val="21"/>
                    </w:rPr>
                    <w:t>Der Wert in der zweiten Zeile</w:t>
                  </w:r>
                  <w:proofErr w:type="gramStart"/>
                  <w:r w:rsidRPr="007C59AA">
                    <w:rPr>
                      <w:szCs w:val="21"/>
                    </w:rPr>
                    <w:t xml:space="preserve"> ….</w:t>
                  </w:r>
                  <w:proofErr w:type="gramEnd"/>
                </w:p>
              </w:tc>
            </w:tr>
          </w:tbl>
          <w:p w14:paraId="445DE382" w14:textId="77777777" w:rsidR="00DE0900" w:rsidRPr="002B4C69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677C1891" w14:textId="77777777" w:rsidTr="00DE0900">
        <w:trPr>
          <w:trHeight w:val="86"/>
        </w:trPr>
        <w:tc>
          <w:tcPr>
            <w:tcW w:w="426" w:type="dxa"/>
          </w:tcPr>
          <w:p w14:paraId="1C92672C" w14:textId="77777777" w:rsidR="00DE0900" w:rsidRDefault="00DE0900" w:rsidP="00DE0900">
            <w:pPr>
              <w:jc w:val="left"/>
            </w:pPr>
          </w:p>
        </w:tc>
        <w:tc>
          <w:tcPr>
            <w:tcW w:w="537" w:type="dxa"/>
          </w:tcPr>
          <w:p w14:paraId="378CB87C" w14:textId="77777777" w:rsidR="00DE0900" w:rsidRDefault="00DE0900" w:rsidP="00DE0900">
            <w:pPr>
              <w:pStyle w:val="berschrift2"/>
            </w:pPr>
          </w:p>
        </w:tc>
        <w:tc>
          <w:tcPr>
            <w:tcW w:w="8256" w:type="dxa"/>
            <w:gridSpan w:val="8"/>
          </w:tcPr>
          <w:p w14:paraId="2C8E3B0C" w14:textId="77777777" w:rsidR="00DE0900" w:rsidRPr="000E0A18" w:rsidRDefault="00DE0900" w:rsidP="00DE0900">
            <w:pPr>
              <w:jc w:val="left"/>
              <w:rPr>
                <w:sz w:val="20"/>
                <w:szCs w:val="20"/>
              </w:rPr>
            </w:pPr>
          </w:p>
        </w:tc>
      </w:tr>
      <w:tr w:rsidR="00DE0900" w14:paraId="3B4EFDF1" w14:textId="77777777" w:rsidTr="00355E65">
        <w:trPr>
          <w:trHeight w:val="86"/>
        </w:trPr>
        <w:tc>
          <w:tcPr>
            <w:tcW w:w="426" w:type="dxa"/>
          </w:tcPr>
          <w:p w14:paraId="1EC77162" w14:textId="77777777" w:rsidR="00DE0900" w:rsidRDefault="00DE0900" w:rsidP="00DE0900">
            <w:pPr>
              <w:jc w:val="left"/>
            </w:pPr>
          </w:p>
        </w:tc>
        <w:tc>
          <w:tcPr>
            <w:tcW w:w="537" w:type="dxa"/>
          </w:tcPr>
          <w:p w14:paraId="645575FF" w14:textId="77777777" w:rsidR="00DE0900" w:rsidRDefault="00DE0900" w:rsidP="00DE0900">
            <w:pPr>
              <w:pStyle w:val="berschrift2"/>
            </w:pPr>
            <w:r>
              <w:t xml:space="preserve">b) </w:t>
            </w:r>
          </w:p>
        </w:tc>
        <w:tc>
          <w:tcPr>
            <w:tcW w:w="8256" w:type="dxa"/>
            <w:gridSpan w:val="8"/>
          </w:tcPr>
          <w:p w14:paraId="3D9C96B9" w14:textId="77777777" w:rsidR="00DE0900" w:rsidRPr="00B30F70" w:rsidRDefault="00DE0900" w:rsidP="00DE0900">
            <w:pPr>
              <w:jc w:val="left"/>
              <w:rPr>
                <w:szCs w:val="23"/>
              </w:rPr>
            </w:pPr>
            <w:r w:rsidRPr="00B30F70">
              <w:rPr>
                <w:szCs w:val="23"/>
              </w:rPr>
              <w:t xml:space="preserve">Was hat </w:t>
            </w:r>
            <w:r>
              <w:rPr>
                <w:szCs w:val="23"/>
              </w:rPr>
              <w:t>Leonie</w:t>
            </w:r>
            <w:r w:rsidRPr="00B30F70">
              <w:rPr>
                <w:szCs w:val="23"/>
              </w:rPr>
              <w:t xml:space="preserve"> falsch gemacht?</w:t>
            </w:r>
            <w:r>
              <w:rPr>
                <w:szCs w:val="23"/>
              </w:rPr>
              <w:t xml:space="preserve"> Wie muss Leonie richtig rechnen? </w:t>
            </w:r>
          </w:p>
        </w:tc>
      </w:tr>
      <w:tr w:rsidR="00DE0900" w14:paraId="20BFAE2F" w14:textId="77777777" w:rsidTr="00355E65">
        <w:trPr>
          <w:trHeight w:val="1163"/>
        </w:trPr>
        <w:tc>
          <w:tcPr>
            <w:tcW w:w="426" w:type="dxa"/>
          </w:tcPr>
          <w:p w14:paraId="6070CC02" w14:textId="77777777" w:rsidR="00DE0900" w:rsidRDefault="00DE0900" w:rsidP="00DE0900">
            <w:pPr>
              <w:jc w:val="left"/>
            </w:pPr>
          </w:p>
        </w:tc>
        <w:tc>
          <w:tcPr>
            <w:tcW w:w="537" w:type="dxa"/>
          </w:tcPr>
          <w:p w14:paraId="624F512D" w14:textId="77777777" w:rsidR="00DE0900" w:rsidRDefault="00DE0900" w:rsidP="00DE0900">
            <w:pPr>
              <w:pStyle w:val="berschrift2"/>
            </w:pPr>
          </w:p>
        </w:tc>
        <w:tc>
          <w:tcPr>
            <w:tcW w:w="8256" w:type="dxa"/>
            <w:gridSpan w:val="8"/>
          </w:tcPr>
          <w:p w14:paraId="17EA0D22" w14:textId="77777777" w:rsidR="00DE0900" w:rsidRDefault="00DE0900" w:rsidP="00DE0900">
            <w:pPr>
              <w:jc w:val="left"/>
              <w:rPr>
                <w:szCs w:val="23"/>
              </w:rPr>
            </w:pPr>
            <w:r w:rsidRPr="00FE2BB4">
              <w:rPr>
                <w:color w:val="808080" w:themeColor="background1" w:themeShade="80"/>
                <w:sz w:val="24"/>
              </w:rPr>
              <w:sym w:font="Wingdings" w:char="F03F"/>
            </w:r>
          </w:p>
          <w:p w14:paraId="09068668" w14:textId="77777777" w:rsidR="00DE0900" w:rsidRDefault="00DE0900" w:rsidP="00DE0900">
            <w:pPr>
              <w:jc w:val="left"/>
              <w:rPr>
                <w:szCs w:val="23"/>
              </w:rPr>
            </w:pPr>
          </w:p>
          <w:p w14:paraId="5A5EE7F8" w14:textId="77777777" w:rsidR="00DE0900" w:rsidRDefault="00DE0900" w:rsidP="00DE0900">
            <w:pPr>
              <w:jc w:val="left"/>
              <w:rPr>
                <w:szCs w:val="23"/>
              </w:rPr>
            </w:pPr>
          </w:p>
          <w:p w14:paraId="05F60B09" w14:textId="77777777" w:rsidR="00DE0900" w:rsidRDefault="00DE0900" w:rsidP="00DE0900">
            <w:pPr>
              <w:jc w:val="left"/>
              <w:rPr>
                <w:szCs w:val="23"/>
              </w:rPr>
            </w:pPr>
          </w:p>
          <w:p w14:paraId="4B120800" w14:textId="77777777" w:rsidR="00DE0900" w:rsidRDefault="00DE0900" w:rsidP="00DE0900">
            <w:pPr>
              <w:jc w:val="left"/>
              <w:rPr>
                <w:szCs w:val="23"/>
              </w:rPr>
            </w:pPr>
          </w:p>
          <w:p w14:paraId="0DC9B687" w14:textId="77777777" w:rsidR="00DE0900" w:rsidRDefault="00DE0900" w:rsidP="00DE0900">
            <w:pPr>
              <w:jc w:val="left"/>
              <w:rPr>
                <w:szCs w:val="23"/>
              </w:rPr>
            </w:pPr>
          </w:p>
          <w:p w14:paraId="0E6C1A4F" w14:textId="77777777" w:rsidR="00DE0900" w:rsidRDefault="00DE0900" w:rsidP="00DE0900">
            <w:pPr>
              <w:jc w:val="left"/>
              <w:rPr>
                <w:szCs w:val="23"/>
              </w:rPr>
            </w:pPr>
          </w:p>
          <w:p w14:paraId="643A0431" w14:textId="77777777" w:rsidR="00DE0900" w:rsidRPr="00B30F70" w:rsidRDefault="00DE0900" w:rsidP="00DE0900">
            <w:pPr>
              <w:jc w:val="left"/>
              <w:rPr>
                <w:szCs w:val="23"/>
              </w:rPr>
            </w:pPr>
          </w:p>
        </w:tc>
      </w:tr>
    </w:tbl>
    <w:p w14:paraId="748A0781" w14:textId="77777777" w:rsidR="00DE0900" w:rsidRDefault="00DE0900" w:rsidP="00DE0900">
      <w:pPr>
        <w:rPr>
          <w:sz w:val="8"/>
        </w:rPr>
      </w:pPr>
    </w:p>
    <w:p w14:paraId="51B7D2ED" w14:textId="77777777" w:rsidR="00DE0900" w:rsidRDefault="00DE0900" w:rsidP="00DE0900">
      <w:pPr>
        <w:rPr>
          <w:sz w:val="8"/>
        </w:rPr>
      </w:pPr>
    </w:p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288"/>
        <w:gridCol w:w="1437"/>
        <w:gridCol w:w="1559"/>
        <w:gridCol w:w="1560"/>
        <w:gridCol w:w="3548"/>
      </w:tblGrid>
      <w:tr w:rsidR="00DE0900" w14:paraId="54BDBFCB" w14:textId="77777777" w:rsidTr="00DE0900">
        <w:trPr>
          <w:trHeight w:val="623"/>
        </w:trPr>
        <w:tc>
          <w:tcPr>
            <w:tcW w:w="685" w:type="dxa"/>
            <w:shd w:val="clear" w:color="auto" w:fill="D9D9D9" w:themeFill="background1" w:themeFillShade="D9"/>
          </w:tcPr>
          <w:p w14:paraId="1423C0F7" w14:textId="77777777" w:rsidR="00DE0900" w:rsidRPr="001076F1" w:rsidRDefault="00DE0900" w:rsidP="00DE0900">
            <w:pPr>
              <w:pStyle w:val="berschrift2"/>
              <w:rPr>
                <w:color w:val="000000"/>
              </w:rPr>
            </w:pPr>
            <w:r w:rsidRPr="001076F1">
              <w:rPr>
                <w:color w:val="000000"/>
              </w:rPr>
              <w:t>9</w:t>
            </w:r>
          </w:p>
        </w:tc>
        <w:tc>
          <w:tcPr>
            <w:tcW w:w="8392" w:type="dxa"/>
            <w:gridSpan w:val="5"/>
            <w:shd w:val="clear" w:color="auto" w:fill="D9D9D9" w:themeFill="background1" w:themeFillShade="D9"/>
          </w:tcPr>
          <w:p w14:paraId="3AAE88AA" w14:textId="77777777" w:rsidR="00DE0900" w:rsidRPr="001076F1" w:rsidRDefault="00DE0900" w:rsidP="00DE0900">
            <w:pPr>
              <w:pStyle w:val="berschrift2"/>
              <w:rPr>
                <w:color w:val="000000"/>
              </w:rPr>
            </w:pPr>
            <w:r w:rsidRPr="001076F1">
              <w:rPr>
                <w:color w:val="000000"/>
              </w:rPr>
              <w:t>Lösungsbeispiel für Aufgabe 9a2).</w:t>
            </w:r>
          </w:p>
        </w:tc>
      </w:tr>
      <w:tr w:rsidR="00DE0900" w14:paraId="30842246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0E73A704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</w:tcPr>
          <w:p w14:paraId="05DAF6E2" w14:textId="77777777" w:rsidR="00DE0900" w:rsidRPr="001620CC" w:rsidRDefault="00DE0900" w:rsidP="00DE0900">
            <w:pPr>
              <w:pStyle w:val="berschrift2"/>
            </w:pPr>
          </w:p>
        </w:tc>
        <w:tc>
          <w:tcPr>
            <w:tcW w:w="8104" w:type="dxa"/>
            <w:gridSpan w:val="4"/>
          </w:tcPr>
          <w:p w14:paraId="3C3DF8F2" w14:textId="77777777" w:rsidR="00DE0900" w:rsidRPr="00B37EED" w:rsidRDefault="00DE0900" w:rsidP="00DE0900">
            <w:pPr>
              <w:pStyle w:val="berschrift2"/>
              <w:rPr>
                <w:noProof/>
                <w:color w:val="0D0D0D" w:themeColor="text1" w:themeTint="F2"/>
              </w:rPr>
            </w:pPr>
          </w:p>
        </w:tc>
      </w:tr>
      <w:tr w:rsidR="00DE0900" w14:paraId="632A1C53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5823A069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</w:tcPr>
          <w:p w14:paraId="69CDB2D6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  <w:r w:rsidRPr="001620CC">
              <w:t>a)</w:t>
            </w:r>
          </w:p>
        </w:tc>
        <w:tc>
          <w:tcPr>
            <w:tcW w:w="8104" w:type="dxa"/>
            <w:gridSpan w:val="4"/>
          </w:tcPr>
          <w:p w14:paraId="13529BA7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4EFAA8BB" wp14:editId="0127F364">
                      <wp:simplePos x="0" y="0"/>
                      <wp:positionH relativeFrom="column">
                        <wp:posOffset>3805555</wp:posOffset>
                      </wp:positionH>
                      <wp:positionV relativeFrom="paragraph">
                        <wp:posOffset>-15240</wp:posOffset>
                      </wp:positionV>
                      <wp:extent cx="97790" cy="161925"/>
                      <wp:effectExtent l="0" t="0" r="16510" b="28575"/>
                      <wp:wrapNone/>
                      <wp:docPr id="5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7790" cy="1619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0968450" id="Pfeil: nach rechts gekrümmt 59" o:spid="_x0000_s1026" type="#_x0000_t102" style="position:absolute;margin-left:299.65pt;margin-top:-1.2pt;width:7.7pt;height:12.75pt;flip:x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" adj="15078,19970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b w:val="0"/>
                <w:color w:val="0D0D0D" w:themeColor="text1" w:themeTint="F2"/>
              </w:rPr>
              <w:t xml:space="preserve">Berechne </w:t>
            </w:r>
            <w:r w:rsidRPr="00B37EED">
              <w:rPr>
                <w:b w:val="0"/>
                <w:color w:val="0D0D0D" w:themeColor="text1" w:themeTint="F2"/>
                <w:shd w:val="clear" w:color="auto" w:fill="D9D9D9" w:themeFill="background1" w:themeFillShade="D9"/>
              </w:rPr>
              <w:t>die fehlenden Werte</w:t>
            </w:r>
            <w:r w:rsidRPr="00B37EED">
              <w:rPr>
                <w:b w:val="0"/>
                <w:color w:val="0D0D0D" w:themeColor="text1" w:themeTint="F2"/>
              </w:rPr>
              <w:t xml:space="preserve"> in den Tabellen. </w:t>
            </w:r>
            <w:r>
              <w:t xml:space="preserve">Beschrifte die Pfeile </w:t>
            </w:r>
            <w:proofErr w:type="gramStart"/>
            <w:r>
              <w:t xml:space="preserve">(  </w:t>
            </w:r>
            <w:proofErr w:type="gramEnd"/>
            <w:r>
              <w:t xml:space="preserve">    ).</w:t>
            </w:r>
          </w:p>
        </w:tc>
      </w:tr>
      <w:tr w:rsidR="00DE0900" w14:paraId="4F4B075E" w14:textId="77777777" w:rsidTr="00DE0900">
        <w:trPr>
          <w:trHeight w:val="411"/>
        </w:trPr>
        <w:tc>
          <w:tcPr>
            <w:tcW w:w="685" w:type="dxa"/>
            <w:shd w:val="clear" w:color="auto" w:fill="D9D9D9" w:themeFill="background1" w:themeFillShade="D9"/>
          </w:tcPr>
          <w:p w14:paraId="618D8101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</w:tcPr>
          <w:p w14:paraId="0C9AEFF0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104" w:type="dxa"/>
            <w:gridSpan w:val="4"/>
          </w:tcPr>
          <w:p w14:paraId="2EF3853B" w14:textId="77777777" w:rsidR="00DE0900" w:rsidRPr="00431EF4" w:rsidRDefault="00DE0900" w:rsidP="00DE0900">
            <w:pPr>
              <w:pStyle w:val="berschrift2"/>
              <w:rPr>
                <w:noProof/>
                <w:color w:val="0D0D0D" w:themeColor="text1" w:themeTint="F2"/>
              </w:rPr>
            </w:pPr>
            <w:r w:rsidRPr="00431EF4">
              <w:rPr>
                <w:color w:val="0D0D0D" w:themeColor="text1" w:themeTint="F2"/>
              </w:rPr>
              <w:t>Kenans Tabelle</w:t>
            </w:r>
          </w:p>
        </w:tc>
      </w:tr>
      <w:tr w:rsidR="00DE0900" w:rsidRPr="0058588B" w14:paraId="4DAC5503" w14:textId="77777777" w:rsidTr="00971D6F">
        <w:trPr>
          <w:trHeight w:val="431"/>
        </w:trPr>
        <w:tc>
          <w:tcPr>
            <w:tcW w:w="685" w:type="dxa"/>
            <w:vMerge w:val="restart"/>
            <w:shd w:val="clear" w:color="auto" w:fill="D9D9D9" w:themeFill="background1" w:themeFillShade="D9"/>
          </w:tcPr>
          <w:p w14:paraId="0C668050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  <w:vMerge w:val="restart"/>
          </w:tcPr>
          <w:p w14:paraId="53552466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437" w:type="dxa"/>
            <w:vMerge w:val="restart"/>
            <w:tcBorders>
              <w:right w:val="single" w:sz="4" w:space="0" w:color="A6A6A6"/>
            </w:tcBorders>
          </w:tcPr>
          <w:p w14:paraId="046244C2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  <w:p w14:paraId="48F488F0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  <w:p w14:paraId="44700C4E" w14:textId="77777777" w:rsidR="00BC2EC8" w:rsidRDefault="00DE0900" w:rsidP="00BC2EC8">
            <w:pPr>
              <w:pStyle w:val="Handschrift"/>
            </w:pPr>
            <w:r w:rsidRPr="00B37EE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74B0F48E" wp14:editId="43A2D264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76200</wp:posOffset>
                      </wp:positionV>
                      <wp:extent cx="107950" cy="237490"/>
                      <wp:effectExtent l="0" t="0" r="25400" b="10160"/>
                      <wp:wrapNone/>
                      <wp:docPr id="1567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2F6DCF8" id="Pfeil: nach rechts gekrümmt 59" o:spid="_x0000_s1026" type="#_x0000_t102" style="position:absolute;margin-left:55.95pt;margin-top:6pt;width:8.5pt;height:18.7pt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" adj="16691,20373,16200" fillcolor="#a5a5a5 [2092]" strokecolor="#a5a5a5 [2092]" strokeweight="2pt"/>
                  </w:pict>
                </mc:Fallback>
              </mc:AlternateContent>
            </w:r>
            <w:r>
              <w:t xml:space="preserve">          </w:t>
            </w:r>
          </w:p>
          <w:p w14:paraId="68363D72" w14:textId="529DD63A" w:rsidR="00DE0900" w:rsidRPr="00B37EED" w:rsidRDefault="00BC2EC8" w:rsidP="00BC2EC8">
            <w:pPr>
              <w:pStyle w:val="Handschrift"/>
              <w:rPr>
                <w:b/>
              </w:rPr>
            </w:pPr>
            <w:r>
              <w:t xml:space="preserve">         </w:t>
            </w:r>
            <w:r w:rsidR="00DE0900">
              <w:t xml:space="preserve"> -  2</w:t>
            </w:r>
          </w:p>
          <w:p w14:paraId="03E02B97" w14:textId="77777777" w:rsidR="00DE0900" w:rsidRPr="00B37EED" w:rsidRDefault="00DE0900" w:rsidP="00DE0900">
            <w:pPr>
              <w:spacing w:before="24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49F4E5EB" w14:textId="77777777" w:rsidR="00DE0900" w:rsidRPr="001B7F82" w:rsidRDefault="00DE0900" w:rsidP="00DE0900">
            <w:pPr>
              <w:jc w:val="center"/>
              <w:rPr>
                <w:b/>
                <w:color w:val="0D0D0D" w:themeColor="text1" w:themeTint="F2"/>
              </w:rPr>
            </w:pPr>
            <w:r w:rsidRPr="001B7F82">
              <w:rPr>
                <w:b/>
                <w:color w:val="0D0D0D" w:themeColor="text1" w:themeTint="F2"/>
              </w:rPr>
              <w:t>Euro (</w:t>
            </w:r>
            <w:r w:rsidRPr="001B7F82">
              <w:rPr>
                <w:rFonts w:cs="Calibri"/>
                <w:b/>
                <w:color w:val="0D0D0D" w:themeColor="text1" w:themeTint="F2"/>
              </w:rPr>
              <w:t>€</w:t>
            </w:r>
            <w:r w:rsidRPr="001B7F82">
              <w:rPr>
                <w:b/>
                <w:color w:val="0D0D0D" w:themeColor="text1" w:themeTint="F2"/>
              </w:rPr>
              <w:t>)</w:t>
            </w:r>
          </w:p>
        </w:tc>
        <w:tc>
          <w:tcPr>
            <w:tcW w:w="15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53254CB3" w14:textId="77777777" w:rsidR="00DE0900" w:rsidRPr="001B7F82" w:rsidRDefault="00DE0900" w:rsidP="00DE0900">
            <w:pPr>
              <w:jc w:val="center"/>
              <w:rPr>
                <w:b/>
                <w:color w:val="0D0D0D" w:themeColor="text1" w:themeTint="F2"/>
              </w:rPr>
            </w:pPr>
            <w:r w:rsidRPr="001B7F82">
              <w:rPr>
                <w:b/>
                <w:color w:val="0D0D0D" w:themeColor="text1" w:themeTint="F2"/>
              </w:rPr>
              <w:t>Pfund (</w:t>
            </w:r>
            <w:r w:rsidRPr="001B7F82">
              <w:rPr>
                <w:rFonts w:cs="Calibri"/>
                <w:color w:val="0D0D0D" w:themeColor="text1" w:themeTint="F2"/>
              </w:rPr>
              <w:t>£</w:t>
            </w:r>
            <w:r w:rsidRPr="001B7F82">
              <w:rPr>
                <w:b/>
                <w:color w:val="0D0D0D" w:themeColor="text1" w:themeTint="F2"/>
              </w:rPr>
              <w:t>)</w:t>
            </w:r>
          </w:p>
        </w:tc>
        <w:tc>
          <w:tcPr>
            <w:tcW w:w="3548" w:type="dxa"/>
            <w:vMerge w:val="restart"/>
            <w:tcBorders>
              <w:left w:val="single" w:sz="4" w:space="0" w:color="A6A6A6"/>
            </w:tcBorders>
          </w:tcPr>
          <w:p w14:paraId="58FC512F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  <w:r w:rsidRPr="0058588B">
              <w:rPr>
                <w:b w:val="0"/>
                <w:color w:val="0D0D0D" w:themeColor="text1" w:themeTint="F2"/>
              </w:rPr>
              <w:t xml:space="preserve"> </w:t>
            </w:r>
          </w:p>
          <w:p w14:paraId="62C34FF7" w14:textId="77777777" w:rsidR="00DE0900" w:rsidRPr="0058588B" w:rsidRDefault="00DE0900" w:rsidP="00DE0900">
            <w:pPr>
              <w:rPr>
                <w:color w:val="0D0D0D" w:themeColor="text1" w:themeTint="F2"/>
              </w:rPr>
            </w:pPr>
          </w:p>
          <w:p w14:paraId="79DF930A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  <w:r w:rsidRPr="0058588B"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586E0D6F" wp14:editId="110643A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55245</wp:posOffset>
                      </wp:positionV>
                      <wp:extent cx="133350" cy="237490"/>
                      <wp:effectExtent l="0" t="0" r="19050" b="10160"/>
                      <wp:wrapNone/>
                      <wp:docPr id="1567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708ABEE" id="Pfeil: nach rechts gekrümmt 59" o:spid="_x0000_s1026" type="#_x0000_t102" style="position:absolute;margin-left:1.35pt;margin-top:4.35pt;width:10.5pt;height:18.7pt;flip:x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" adj="15536,20084,16200" fillcolor="#a5a5a5 [2092]" strokecolor="#a5a5a5 [2092]" strokeweight="2pt"/>
                  </w:pict>
                </mc:Fallback>
              </mc:AlternateContent>
            </w:r>
            <w:r>
              <w:rPr>
                <w:b w:val="0"/>
                <w:color w:val="0D0D0D" w:themeColor="text1" w:themeTint="F2"/>
              </w:rPr>
              <w:t xml:space="preserve">       </w:t>
            </w:r>
            <w:r w:rsidRPr="00CA38B1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- 2</w:t>
            </w:r>
            <w:r w:rsidRPr="00CA38B1">
              <w:rPr>
                <w:b w:val="0"/>
                <w:color w:val="548DD4" w:themeColor="text2" w:themeTint="99"/>
              </w:rPr>
              <w:t xml:space="preserve"> </w:t>
            </w:r>
            <w:r>
              <w:rPr>
                <w:b w:val="0"/>
                <w:color w:val="0D0D0D" w:themeColor="text1" w:themeTint="F2"/>
              </w:rPr>
              <w:sym w:font="Symbol" w:char="F0DE"/>
            </w:r>
            <w:r w:rsidRPr="0058588B">
              <w:rPr>
                <w:color w:val="0D0D0D" w:themeColor="text1" w:themeTint="F2"/>
              </w:rPr>
              <w:t xml:space="preserve"> </w:t>
            </w:r>
            <w:r w:rsidRPr="006963F6">
              <w:rPr>
                <w:b w:val="0"/>
                <w:color w:val="0D0D0D" w:themeColor="text1" w:themeTint="F2"/>
              </w:rPr>
              <w:t>ist falsch!</w:t>
            </w:r>
          </w:p>
          <w:p w14:paraId="1118DE72" w14:textId="77777777" w:rsidR="00DE0900" w:rsidRPr="0058588B" w:rsidRDefault="00DE0900" w:rsidP="00DE0900">
            <w:pPr>
              <w:spacing w:before="120"/>
              <w:rPr>
                <w:color w:val="0D0D0D" w:themeColor="text1" w:themeTint="F2"/>
              </w:rPr>
            </w:pPr>
            <w:r w:rsidRPr="0058588B">
              <w:rPr>
                <w:color w:val="0D0D0D" w:themeColor="text1" w:themeTint="F2"/>
              </w:rPr>
              <w:t xml:space="preserve">       </w:t>
            </w:r>
            <w:r w:rsidRPr="0058588B">
              <w:rPr>
                <w:color w:val="0D0D0D" w:themeColor="text1" w:themeTint="F2"/>
              </w:rPr>
              <w:sym w:font="Symbol" w:char="F0DE"/>
            </w:r>
            <w:r w:rsidRPr="0058588B">
              <w:rPr>
                <w:color w:val="0D0D0D" w:themeColor="text1" w:themeTint="F2"/>
              </w:rPr>
              <w:t xml:space="preserve"> </w:t>
            </w:r>
            <w:r>
              <w:rPr>
                <w:color w:val="0D0D0D" w:themeColor="text1" w:themeTint="F2"/>
              </w:rPr>
              <w:t xml:space="preserve">richtig: </w:t>
            </w:r>
            <w:r w:rsidRPr="0058588B">
              <w:rPr>
                <w:color w:val="0D0D0D" w:themeColor="text1" w:themeTint="F2"/>
              </w:rPr>
              <w:t>2,</w:t>
            </w:r>
            <w:proofErr w:type="gramStart"/>
            <w:r w:rsidRPr="0058588B">
              <w:rPr>
                <w:color w:val="0D0D0D" w:themeColor="text1" w:themeTint="F2"/>
              </w:rPr>
              <w:t>70 :</w:t>
            </w:r>
            <w:proofErr w:type="gramEnd"/>
            <w:r w:rsidRPr="0058588B">
              <w:rPr>
                <w:color w:val="0D0D0D" w:themeColor="text1" w:themeTint="F2"/>
              </w:rPr>
              <w:t xml:space="preserve"> 3 = 0,90</w:t>
            </w:r>
          </w:p>
          <w:p w14:paraId="021A7FFA" w14:textId="77777777" w:rsidR="00DE0900" w:rsidRPr="0058588B" w:rsidRDefault="00DE0900" w:rsidP="00DE0900">
            <w:pPr>
              <w:spacing w:before="120"/>
              <w:rPr>
                <w:color w:val="0D0D0D" w:themeColor="text1" w:themeTint="F2"/>
              </w:rPr>
            </w:pPr>
            <w:r w:rsidRPr="0058588B">
              <w:rPr>
                <w:color w:val="0D0D0D" w:themeColor="text1" w:themeTint="F2"/>
              </w:rPr>
              <w:t xml:space="preserve">       </w:t>
            </w:r>
            <w:r w:rsidRPr="0058588B">
              <w:rPr>
                <w:color w:val="0D0D0D" w:themeColor="text1" w:themeTint="F2"/>
              </w:rPr>
              <w:sym w:font="Symbol" w:char="F0DE"/>
            </w:r>
            <w:r>
              <w:rPr>
                <w:color w:val="0D0D0D" w:themeColor="text1" w:themeTint="F2"/>
              </w:rPr>
              <w:t xml:space="preserve"> 0,7</w:t>
            </w:r>
            <w:r w:rsidRPr="0058588B">
              <w:rPr>
                <w:color w:val="0D0D0D" w:themeColor="text1" w:themeTint="F2"/>
              </w:rPr>
              <w:t xml:space="preserve">0 </w:t>
            </w:r>
            <w:r w:rsidRPr="0058588B">
              <w:rPr>
                <w:color w:val="0D0D0D" w:themeColor="text1" w:themeTint="F2"/>
              </w:rPr>
              <w:sym w:font="Symbol" w:char="F0D7"/>
            </w:r>
            <w:r>
              <w:rPr>
                <w:color w:val="0D0D0D" w:themeColor="text1" w:themeTint="F2"/>
              </w:rPr>
              <w:t xml:space="preserve"> 2 = 1,4</w:t>
            </w:r>
            <w:r w:rsidRPr="0058588B">
              <w:rPr>
                <w:color w:val="0D0D0D" w:themeColor="text1" w:themeTint="F2"/>
              </w:rPr>
              <w:t xml:space="preserve">0 </w:t>
            </w:r>
            <w:r w:rsidRPr="0058588B">
              <w:rPr>
                <w:color w:val="0D0D0D" w:themeColor="text1" w:themeTint="F2"/>
              </w:rPr>
              <w:sym w:font="Symbol" w:char="F0DE"/>
            </w:r>
            <w:r w:rsidRPr="0058588B">
              <w:rPr>
                <w:color w:val="0D0D0D" w:themeColor="text1" w:themeTint="F2"/>
              </w:rPr>
              <w:t xml:space="preserve"> passt zur 2. Zeile</w:t>
            </w:r>
          </w:p>
        </w:tc>
      </w:tr>
      <w:tr w:rsidR="00DE0900" w:rsidRPr="0058588B" w14:paraId="3CDDC7FF" w14:textId="77777777" w:rsidTr="00DE0900">
        <w:trPr>
          <w:trHeight w:val="390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674640F6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  <w:vMerge/>
          </w:tcPr>
          <w:p w14:paraId="0D370B4A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437" w:type="dxa"/>
            <w:vMerge/>
            <w:tcBorders>
              <w:right w:val="single" w:sz="4" w:space="0" w:color="A6A6A6"/>
            </w:tcBorders>
          </w:tcPr>
          <w:p w14:paraId="13B8DB45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35C0A130" w14:textId="77777777" w:rsidR="00DE0900" w:rsidRPr="00E71ADB" w:rsidRDefault="00DE0900" w:rsidP="00BC2EC8">
            <w:pPr>
              <w:pStyle w:val="Handschrift"/>
              <w:jc w:val="center"/>
              <w:rPr>
                <w:noProof/>
              </w:rPr>
            </w:pPr>
            <w:r w:rsidRPr="00E71ADB">
              <w:t>3</w:t>
            </w:r>
          </w:p>
        </w:tc>
        <w:tc>
          <w:tcPr>
            <w:tcW w:w="15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39F46DFA" w14:textId="77777777" w:rsidR="00DE0900" w:rsidRPr="00E71ADB" w:rsidRDefault="00DE0900" w:rsidP="00BC2EC8">
            <w:pPr>
              <w:pStyle w:val="Handschrift"/>
              <w:jc w:val="center"/>
              <w:rPr>
                <w:noProof/>
              </w:rPr>
            </w:pPr>
            <w:r w:rsidRPr="00E71ADB">
              <w:t>2,70</w:t>
            </w:r>
          </w:p>
        </w:tc>
        <w:tc>
          <w:tcPr>
            <w:tcW w:w="3548" w:type="dxa"/>
            <w:vMerge/>
            <w:tcBorders>
              <w:left w:val="single" w:sz="4" w:space="0" w:color="A6A6A6"/>
            </w:tcBorders>
          </w:tcPr>
          <w:p w14:paraId="712BEADB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:rsidRPr="0058588B" w14:paraId="56882CC8" w14:textId="77777777" w:rsidTr="00DE0900">
        <w:trPr>
          <w:trHeight w:val="390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234E65F8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  <w:vMerge/>
          </w:tcPr>
          <w:p w14:paraId="11AA96E4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437" w:type="dxa"/>
            <w:vMerge/>
            <w:tcBorders>
              <w:right w:val="single" w:sz="4" w:space="0" w:color="A6A6A6"/>
            </w:tcBorders>
          </w:tcPr>
          <w:p w14:paraId="586B5A5B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976315F" w14:textId="77777777" w:rsidR="00DE0900" w:rsidRPr="00E71ADB" w:rsidRDefault="00DE0900" w:rsidP="00BC2EC8">
            <w:pPr>
              <w:pStyle w:val="Handschrift"/>
              <w:jc w:val="center"/>
              <w:rPr>
                <w:noProof/>
              </w:rPr>
            </w:pPr>
            <w:r w:rsidRPr="00E71ADB">
              <w:t>1</w:t>
            </w:r>
          </w:p>
        </w:tc>
        <w:tc>
          <w:tcPr>
            <w:tcW w:w="15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3650DAF6" w14:textId="0633C6A0" w:rsidR="00DE0900" w:rsidRPr="00E71ADB" w:rsidRDefault="00DE0900" w:rsidP="00BC2EC8">
            <w:pPr>
              <w:pStyle w:val="Handschrift"/>
              <w:jc w:val="center"/>
              <w:rPr>
                <w:noProof/>
              </w:rPr>
            </w:pPr>
            <w:r>
              <w:t>0,7</w:t>
            </w:r>
            <w:r w:rsidRPr="00E71ADB">
              <w:t>0</w:t>
            </w:r>
          </w:p>
        </w:tc>
        <w:tc>
          <w:tcPr>
            <w:tcW w:w="3548" w:type="dxa"/>
            <w:vMerge/>
            <w:tcBorders>
              <w:left w:val="single" w:sz="4" w:space="0" w:color="A6A6A6"/>
            </w:tcBorders>
          </w:tcPr>
          <w:p w14:paraId="56ECD3DA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:rsidRPr="0058588B" w14:paraId="5CCF5260" w14:textId="77777777" w:rsidTr="00DE0900">
        <w:trPr>
          <w:trHeight w:val="390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412AE5A6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  <w:vMerge/>
          </w:tcPr>
          <w:p w14:paraId="25B8E7D9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437" w:type="dxa"/>
            <w:vMerge/>
            <w:tcBorders>
              <w:right w:val="single" w:sz="4" w:space="0" w:color="A6A6A6"/>
            </w:tcBorders>
          </w:tcPr>
          <w:p w14:paraId="41A341CE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F204ABD" w14:textId="77777777" w:rsidR="00DE0900" w:rsidRPr="00E71ADB" w:rsidRDefault="00DE0900" w:rsidP="00BC2EC8">
            <w:pPr>
              <w:pStyle w:val="Handschrift"/>
              <w:jc w:val="center"/>
              <w:rPr>
                <w:noProof/>
              </w:rPr>
            </w:pPr>
            <w:r w:rsidRPr="00E71ADB">
              <w:t>2</w:t>
            </w:r>
          </w:p>
        </w:tc>
        <w:tc>
          <w:tcPr>
            <w:tcW w:w="15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04DFF268" w14:textId="0B5794C9" w:rsidR="00DE0900" w:rsidRPr="00E71ADB" w:rsidRDefault="00DE0900" w:rsidP="00BC2EC8">
            <w:pPr>
              <w:pStyle w:val="Handschrift"/>
              <w:jc w:val="center"/>
              <w:rPr>
                <w:noProof/>
              </w:rPr>
            </w:pPr>
            <w:r>
              <w:t>1,4</w:t>
            </w:r>
            <w:r w:rsidRPr="00E71ADB">
              <w:t>0</w:t>
            </w:r>
          </w:p>
        </w:tc>
        <w:tc>
          <w:tcPr>
            <w:tcW w:w="3548" w:type="dxa"/>
            <w:vMerge/>
            <w:tcBorders>
              <w:left w:val="single" w:sz="4" w:space="0" w:color="A6A6A6"/>
            </w:tcBorders>
          </w:tcPr>
          <w:p w14:paraId="1E6326AC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:rsidRPr="0058588B" w14:paraId="10ABC2C5" w14:textId="77777777" w:rsidTr="00DE0900">
        <w:trPr>
          <w:trHeight w:val="390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18980811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</w:tcPr>
          <w:p w14:paraId="1B7A29D4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437" w:type="dxa"/>
            <w:tcBorders>
              <w:right w:val="single" w:sz="4" w:space="0" w:color="A6A6A6"/>
            </w:tcBorders>
          </w:tcPr>
          <w:p w14:paraId="38A35F97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6E96F8D2" w14:textId="77777777" w:rsidR="00DE0900" w:rsidRPr="00E71ADB" w:rsidRDefault="00DE0900" w:rsidP="00BC2EC8">
            <w:pPr>
              <w:pStyle w:val="Handschrift"/>
              <w:jc w:val="center"/>
              <w:rPr>
                <w:noProof/>
              </w:rPr>
            </w:pPr>
            <w:r w:rsidRPr="00E71ADB">
              <w:t>9</w:t>
            </w:r>
          </w:p>
        </w:tc>
        <w:tc>
          <w:tcPr>
            <w:tcW w:w="15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30D48FBE" w14:textId="77777777" w:rsidR="00DE0900" w:rsidRPr="00E71ADB" w:rsidRDefault="00DE0900" w:rsidP="00BC2EC8">
            <w:pPr>
              <w:pStyle w:val="Handschrift"/>
              <w:jc w:val="center"/>
              <w:rPr>
                <w:noProof/>
              </w:rPr>
            </w:pPr>
            <w:r w:rsidRPr="00E71ADB">
              <w:t>8,10</w:t>
            </w:r>
          </w:p>
        </w:tc>
        <w:tc>
          <w:tcPr>
            <w:tcW w:w="3548" w:type="dxa"/>
            <w:tcBorders>
              <w:left w:val="single" w:sz="4" w:space="0" w:color="A6A6A6"/>
            </w:tcBorders>
          </w:tcPr>
          <w:p w14:paraId="659B44D0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  <w:r w:rsidRPr="0058588B">
              <w:rPr>
                <w:b w:val="0"/>
                <w:color w:val="0D0D0D" w:themeColor="text1" w:themeTint="F2"/>
              </w:rPr>
              <w:t xml:space="preserve">       </w:t>
            </w:r>
            <w:r w:rsidRPr="0058588B">
              <w:rPr>
                <w:b w:val="0"/>
                <w:color w:val="0D0D0D" w:themeColor="text1" w:themeTint="F2"/>
              </w:rPr>
              <w:sym w:font="Symbol" w:char="F0DE"/>
            </w:r>
            <w:r w:rsidRPr="0058588B">
              <w:rPr>
                <w:b w:val="0"/>
                <w:color w:val="0D0D0D" w:themeColor="text1" w:themeTint="F2"/>
              </w:rPr>
              <w:t xml:space="preserve"> 2,70 </w:t>
            </w:r>
            <w:r w:rsidRPr="0058588B">
              <w:rPr>
                <w:b w:val="0"/>
                <w:color w:val="0D0D0D" w:themeColor="text1" w:themeTint="F2"/>
              </w:rPr>
              <w:sym w:font="Symbol" w:char="F0D7"/>
            </w:r>
            <w:r w:rsidRPr="0058588B">
              <w:rPr>
                <w:b w:val="0"/>
                <w:color w:val="0D0D0D" w:themeColor="text1" w:themeTint="F2"/>
              </w:rPr>
              <w:t xml:space="preserve"> 3 = 8,10 </w:t>
            </w:r>
            <w:r w:rsidRPr="0058588B">
              <w:rPr>
                <w:b w:val="0"/>
                <w:color w:val="0D0D0D" w:themeColor="text1" w:themeTint="F2"/>
              </w:rPr>
              <w:sym w:font="Symbol" w:char="F0DE"/>
            </w:r>
            <w:r w:rsidRPr="0058588B">
              <w:rPr>
                <w:b w:val="0"/>
                <w:color w:val="0D0D0D" w:themeColor="text1" w:themeTint="F2"/>
              </w:rPr>
              <w:t xml:space="preserve"> passt zur 1. Zeile</w:t>
            </w:r>
          </w:p>
        </w:tc>
      </w:tr>
      <w:tr w:rsidR="00DE0900" w14:paraId="190845EA" w14:textId="77777777" w:rsidTr="00DE0900">
        <w:trPr>
          <w:trHeight w:val="225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285BC5ED" w14:textId="77777777" w:rsidR="00DE0900" w:rsidRPr="00AC05D4" w:rsidRDefault="00DE0900" w:rsidP="00DE0900">
            <w:pPr>
              <w:rPr>
                <w:color w:val="0D0D0D" w:themeColor="text1" w:themeTint="F2"/>
                <w:sz w:val="10"/>
              </w:rPr>
            </w:pPr>
          </w:p>
        </w:tc>
        <w:tc>
          <w:tcPr>
            <w:tcW w:w="288" w:type="dxa"/>
          </w:tcPr>
          <w:p w14:paraId="63C4DE13" w14:textId="77777777" w:rsidR="00DE0900" w:rsidRPr="00AC05D4" w:rsidRDefault="00DE0900" w:rsidP="00DE0900">
            <w:pPr>
              <w:pStyle w:val="berschrift2"/>
              <w:rPr>
                <w:color w:val="0D0D0D" w:themeColor="text1" w:themeTint="F2"/>
                <w:sz w:val="10"/>
              </w:rPr>
            </w:pPr>
          </w:p>
        </w:tc>
        <w:tc>
          <w:tcPr>
            <w:tcW w:w="8104" w:type="dxa"/>
            <w:gridSpan w:val="4"/>
          </w:tcPr>
          <w:p w14:paraId="12887BF6" w14:textId="77777777" w:rsidR="00DE0900" w:rsidRPr="00AC05D4" w:rsidRDefault="00DE0900" w:rsidP="00DE0900">
            <w:pPr>
              <w:rPr>
                <w:color w:val="0D0D0D" w:themeColor="text1" w:themeTint="F2"/>
                <w:sz w:val="10"/>
              </w:rPr>
            </w:pPr>
          </w:p>
        </w:tc>
      </w:tr>
      <w:tr w:rsidR="00DE0900" w14:paraId="21AA3AAC" w14:textId="77777777" w:rsidTr="00DE0900">
        <w:trPr>
          <w:trHeight w:val="425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6D6EE8AA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</w:tcPr>
          <w:p w14:paraId="52E0A69C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104" w:type="dxa"/>
            <w:gridSpan w:val="4"/>
          </w:tcPr>
          <w:p w14:paraId="0F649B65" w14:textId="77777777" w:rsidR="00DE0900" w:rsidRPr="00431EF4" w:rsidRDefault="00DE0900" w:rsidP="00DE0900">
            <w:pPr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R</w:t>
            </w:r>
            <w:r w:rsidRPr="00431EF4">
              <w:rPr>
                <w:b/>
                <w:color w:val="0D0D0D" w:themeColor="text1" w:themeTint="F2"/>
              </w:rPr>
              <w:t xml:space="preserve">ichtige Tabelle:  </w:t>
            </w:r>
          </w:p>
        </w:tc>
      </w:tr>
      <w:tr w:rsidR="00DE0900" w14:paraId="3D705BDD" w14:textId="77777777" w:rsidTr="00971D6F">
        <w:trPr>
          <w:trHeight w:val="340"/>
        </w:trPr>
        <w:tc>
          <w:tcPr>
            <w:tcW w:w="685" w:type="dxa"/>
            <w:vMerge w:val="restart"/>
            <w:shd w:val="clear" w:color="auto" w:fill="D9D9D9" w:themeFill="background1" w:themeFillShade="D9"/>
          </w:tcPr>
          <w:p w14:paraId="1A99AF2E" w14:textId="77777777" w:rsidR="00DE0900" w:rsidRDefault="00DE0900" w:rsidP="00DE0900"/>
        </w:tc>
        <w:tc>
          <w:tcPr>
            <w:tcW w:w="288" w:type="dxa"/>
            <w:vMerge w:val="restart"/>
          </w:tcPr>
          <w:p w14:paraId="14E23142" w14:textId="77777777" w:rsidR="00DE0900" w:rsidRPr="00AB04C4" w:rsidRDefault="00DE0900" w:rsidP="00DE0900">
            <w:pPr>
              <w:pStyle w:val="berschrift2"/>
              <w:rPr>
                <w:color w:val="C00000"/>
              </w:rPr>
            </w:pPr>
          </w:p>
        </w:tc>
        <w:tc>
          <w:tcPr>
            <w:tcW w:w="1437" w:type="dxa"/>
            <w:tcBorders>
              <w:right w:val="single" w:sz="4" w:space="0" w:color="A6A6A6"/>
            </w:tcBorders>
          </w:tcPr>
          <w:p w14:paraId="448877A2" w14:textId="77777777" w:rsidR="00DE0900" w:rsidRPr="00AB04C4" w:rsidRDefault="00DE0900" w:rsidP="00DE0900">
            <w:pPr>
              <w:rPr>
                <w:color w:val="C00000"/>
              </w:rPr>
            </w:pP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426266B5" w14:textId="77777777" w:rsidR="00DE0900" w:rsidRPr="00AB04C4" w:rsidRDefault="00DE0900" w:rsidP="00DE0900">
            <w:pPr>
              <w:jc w:val="center"/>
              <w:rPr>
                <w:color w:val="C00000"/>
              </w:rPr>
            </w:pPr>
            <w:r w:rsidRPr="001B7F82">
              <w:rPr>
                <w:b/>
                <w:color w:val="0D0D0D" w:themeColor="text1" w:themeTint="F2"/>
              </w:rPr>
              <w:t>Euro (</w:t>
            </w:r>
            <w:r w:rsidRPr="001B7F82">
              <w:rPr>
                <w:rFonts w:cs="Calibri"/>
                <w:b/>
                <w:color w:val="0D0D0D" w:themeColor="text1" w:themeTint="F2"/>
              </w:rPr>
              <w:t>€</w:t>
            </w:r>
            <w:r w:rsidRPr="001B7F82">
              <w:rPr>
                <w:b/>
                <w:color w:val="0D0D0D" w:themeColor="text1" w:themeTint="F2"/>
              </w:rPr>
              <w:t>)</w:t>
            </w:r>
          </w:p>
        </w:tc>
        <w:tc>
          <w:tcPr>
            <w:tcW w:w="15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540AF3F6" w14:textId="77777777" w:rsidR="00DE0900" w:rsidRPr="00AB04C4" w:rsidRDefault="00DE0900" w:rsidP="00DE0900">
            <w:pPr>
              <w:jc w:val="center"/>
              <w:rPr>
                <w:color w:val="C00000"/>
              </w:rPr>
            </w:pPr>
            <w:r w:rsidRPr="001B7F82">
              <w:rPr>
                <w:b/>
                <w:color w:val="0D0D0D" w:themeColor="text1" w:themeTint="F2"/>
              </w:rPr>
              <w:t>Pfund (</w:t>
            </w:r>
            <w:r w:rsidRPr="001B7F82">
              <w:rPr>
                <w:rFonts w:cs="Calibri"/>
                <w:color w:val="0D0D0D" w:themeColor="text1" w:themeTint="F2"/>
              </w:rPr>
              <w:t>£</w:t>
            </w:r>
            <w:r w:rsidRPr="001B7F82">
              <w:rPr>
                <w:b/>
                <w:color w:val="0D0D0D" w:themeColor="text1" w:themeTint="F2"/>
              </w:rPr>
              <w:t>)</w:t>
            </w:r>
          </w:p>
        </w:tc>
        <w:tc>
          <w:tcPr>
            <w:tcW w:w="3548" w:type="dxa"/>
            <w:tcBorders>
              <w:left w:val="single" w:sz="4" w:space="0" w:color="A6A6A6"/>
            </w:tcBorders>
          </w:tcPr>
          <w:p w14:paraId="433E05C6" w14:textId="77777777" w:rsidR="00DE0900" w:rsidRPr="00AB04C4" w:rsidRDefault="00DE0900" w:rsidP="00DE0900">
            <w:pPr>
              <w:rPr>
                <w:color w:val="C00000"/>
              </w:rPr>
            </w:pPr>
          </w:p>
        </w:tc>
      </w:tr>
      <w:tr w:rsidR="00DE0900" w14:paraId="4602EF88" w14:textId="77777777" w:rsidTr="00DE0900">
        <w:trPr>
          <w:trHeight w:val="39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1A810C72" w14:textId="77777777" w:rsidR="00DE0900" w:rsidRDefault="00DE0900" w:rsidP="00DE0900"/>
        </w:tc>
        <w:tc>
          <w:tcPr>
            <w:tcW w:w="288" w:type="dxa"/>
            <w:vMerge/>
          </w:tcPr>
          <w:p w14:paraId="63C73F1D" w14:textId="77777777" w:rsidR="00DE0900" w:rsidRPr="00AB04C4" w:rsidRDefault="00DE0900" w:rsidP="00DE0900">
            <w:pPr>
              <w:pStyle w:val="berschrift2"/>
              <w:rPr>
                <w:color w:val="C00000"/>
              </w:rPr>
            </w:pPr>
          </w:p>
        </w:tc>
        <w:tc>
          <w:tcPr>
            <w:tcW w:w="1437" w:type="dxa"/>
            <w:vMerge w:val="restart"/>
            <w:tcBorders>
              <w:right w:val="single" w:sz="4" w:space="0" w:color="A6A6A6"/>
            </w:tcBorders>
          </w:tcPr>
          <w:p w14:paraId="6DCD233C" w14:textId="77777777" w:rsidR="00DE0900" w:rsidRPr="00CA38B1" w:rsidRDefault="00DE0900" w:rsidP="00DE0900">
            <w:pPr>
              <w:pStyle w:val="berschrift2"/>
              <w:spacing w:before="120"/>
              <w:rPr>
                <w:rFonts w:ascii="Comic Sans MS" w:hAnsi="Comic Sans MS"/>
                <w:b w:val="0"/>
                <w:color w:val="0D0D0D" w:themeColor="text1" w:themeTint="F2"/>
                <w:sz w:val="20"/>
                <w:szCs w:val="20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 wp14:anchorId="385D24F8" wp14:editId="686021BF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74929</wp:posOffset>
                      </wp:positionV>
                      <wp:extent cx="123825" cy="809625"/>
                      <wp:effectExtent l="0" t="0" r="28575" b="28575"/>
                      <wp:wrapNone/>
                      <wp:docPr id="1567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8096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ED66963" id="Pfeil: nach rechts gekrümmt 59" o:spid="_x0000_s1026" type="#_x0000_t102" style="position:absolute;margin-left:27.45pt;margin-top:5.9pt;width:9.75pt;height:63.75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" adj="19948,21187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4AFB8C8E" wp14:editId="2F4BFA34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95250</wp:posOffset>
                      </wp:positionV>
                      <wp:extent cx="107950" cy="237490"/>
                      <wp:effectExtent l="0" t="0" r="25400" b="10160"/>
                      <wp:wrapNone/>
                      <wp:docPr id="1567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F2E906A" id="Pfeil: nach rechts gekrümmt 59" o:spid="_x0000_s1026" type="#_x0000_t102" style="position:absolute;margin-left:58.2pt;margin-top:7.5pt;width:8.5pt;height:18.7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" adj="16691,20373,16200" fillcolor="#a5a5a5 [2092]" strokecolor="#a5a5a5 [2092]" strokeweight="2pt"/>
                  </w:pict>
                </mc:Fallback>
              </mc:AlternateContent>
            </w:r>
            <w:r>
              <w:rPr>
                <w:b w:val="0"/>
                <w:color w:val="0D0D0D" w:themeColor="text1" w:themeTint="F2"/>
              </w:rPr>
              <w:t xml:space="preserve">                 </w:t>
            </w:r>
            <w:r w:rsidRPr="00CA38B1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:  3</w:t>
            </w:r>
          </w:p>
          <w:p w14:paraId="71CD9D9E" w14:textId="77777777" w:rsidR="00DE0900" w:rsidRPr="00CA38B1" w:rsidRDefault="00DE0900" w:rsidP="00DE0900">
            <w:pPr>
              <w:spacing w:before="240"/>
              <w:rPr>
                <w:rFonts w:ascii="Comic Sans MS" w:hAnsi="Comic Sans MS"/>
                <w:color w:val="0D0D0D" w:themeColor="text1" w:themeTint="F2"/>
                <w:sz w:val="20"/>
                <w:szCs w:val="20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10CA75D5" wp14:editId="42173728">
                      <wp:simplePos x="0" y="0"/>
                      <wp:positionH relativeFrom="column">
                        <wp:posOffset>738505</wp:posOffset>
                      </wp:positionH>
                      <wp:positionV relativeFrom="paragraph">
                        <wp:posOffset>156210</wp:posOffset>
                      </wp:positionV>
                      <wp:extent cx="85725" cy="257175"/>
                      <wp:effectExtent l="0" t="0" r="28575" b="28575"/>
                      <wp:wrapNone/>
                      <wp:docPr id="563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25717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65014DC" id="Pfeil: nach rechts gekrümmt 59" o:spid="_x0000_s1026" type="#_x0000_t102" style="position:absolute;margin-left:58.15pt;margin-top:12.3pt;width:6.75pt;height:20.25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" adj="18000,20700,16200" fillcolor="#a5a5a5 [2092]" strokecolor="#a5a5a5 [2092]" strokeweight="2pt"/>
                  </w:pict>
                </mc:Fallback>
              </mc:AlternateContent>
            </w:r>
            <w:r>
              <w:rPr>
                <w:color w:val="0D0D0D" w:themeColor="text1" w:themeTint="F2"/>
              </w:rPr>
              <w:t xml:space="preserve">                </w:t>
            </w:r>
            <w:r w:rsidRPr="00CA38B1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CA38B1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2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7824BB18" w14:textId="77777777" w:rsidR="00DE0900" w:rsidRPr="0090687B" w:rsidRDefault="00DE0900" w:rsidP="00BC2EC8">
            <w:pPr>
              <w:pStyle w:val="Handschrift"/>
              <w:jc w:val="center"/>
              <w:rPr>
                <w:color w:val="C00000"/>
              </w:rPr>
            </w:pPr>
            <w:r w:rsidRPr="001B7F82">
              <w:t>3</w:t>
            </w:r>
          </w:p>
        </w:tc>
        <w:tc>
          <w:tcPr>
            <w:tcW w:w="15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342A7BEF" w14:textId="77777777" w:rsidR="00DE0900" w:rsidRPr="0090687B" w:rsidRDefault="00DE0900" w:rsidP="00BC2EC8">
            <w:pPr>
              <w:pStyle w:val="Handschrift"/>
              <w:jc w:val="center"/>
              <w:rPr>
                <w:color w:val="C00000"/>
              </w:rPr>
            </w:pPr>
            <w:r w:rsidRPr="001B7F82">
              <w:t>2,70</w:t>
            </w:r>
          </w:p>
        </w:tc>
        <w:tc>
          <w:tcPr>
            <w:tcW w:w="3548" w:type="dxa"/>
            <w:vMerge w:val="restart"/>
            <w:tcBorders>
              <w:left w:val="single" w:sz="4" w:space="0" w:color="A6A6A6"/>
            </w:tcBorders>
          </w:tcPr>
          <w:p w14:paraId="5CE14F2C" w14:textId="77777777" w:rsidR="00DE0900" w:rsidRPr="00CA38B1" w:rsidRDefault="00DE0900" w:rsidP="00DE0900">
            <w:pPr>
              <w:pStyle w:val="berschrift2"/>
              <w:spacing w:before="120"/>
              <w:rPr>
                <w:rFonts w:ascii="Comic Sans MS" w:hAnsi="Comic Sans MS"/>
                <w:b w:val="0"/>
                <w:color w:val="C00000"/>
                <w:sz w:val="20"/>
                <w:szCs w:val="20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0FABDE03" wp14:editId="4F70E2D2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97790</wp:posOffset>
                      </wp:positionV>
                      <wp:extent cx="104775" cy="809625"/>
                      <wp:effectExtent l="0" t="0" r="28575" b="28575"/>
                      <wp:wrapNone/>
                      <wp:docPr id="569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4775" cy="8096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999FC25" id="Pfeil: nach rechts gekrümmt 59" o:spid="_x0000_s1026" type="#_x0000_t102" style="position:absolute;margin-left:35.65pt;margin-top:7.7pt;width:8.25pt;height:63.75pt;flip:x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" adj="20202,21250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38BA61F0" wp14:editId="614C113F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83820</wp:posOffset>
                      </wp:positionV>
                      <wp:extent cx="133350" cy="237490"/>
                      <wp:effectExtent l="0" t="0" r="19050" b="10160"/>
                      <wp:wrapNone/>
                      <wp:docPr id="570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1E96702" id="Pfeil: nach rechts gekrümmt 59" o:spid="_x0000_s1026" type="#_x0000_t102" style="position:absolute;margin-left:1.35pt;margin-top:6.6pt;width:10.5pt;height:18.7pt;flip:x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" adj="15536,20084,16200" fillcolor="#a5a5a5 [2092]" strokecolor="#a5a5a5 [2092]" strokeweight="2pt"/>
                  </w:pict>
                </mc:Fallback>
              </mc:AlternateContent>
            </w:r>
            <w:r w:rsidRPr="00AB04C4">
              <w:rPr>
                <w:color w:val="C00000"/>
              </w:rPr>
              <w:t xml:space="preserve">   </w:t>
            </w:r>
            <w:r>
              <w:rPr>
                <w:color w:val="C00000"/>
              </w:rPr>
              <w:t xml:space="preserve">   </w:t>
            </w:r>
            <w:r>
              <w:rPr>
                <w:b w:val="0"/>
                <w:color w:val="0D0D0D" w:themeColor="text1" w:themeTint="F2"/>
              </w:rPr>
              <w:t xml:space="preserve"> </w:t>
            </w:r>
            <w:r w:rsidRPr="00CA38B1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: 3</w:t>
            </w:r>
          </w:p>
          <w:p w14:paraId="4AA73289" w14:textId="77777777" w:rsidR="00DE0900" w:rsidRDefault="00DE0900" w:rsidP="00DE0900">
            <w:pPr>
              <w:rPr>
                <w:color w:val="C00000"/>
              </w:rPr>
            </w:pPr>
            <w:r w:rsidRPr="00AB04C4">
              <w:rPr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 wp14:anchorId="3E3E8EA7" wp14:editId="00F384AC">
                      <wp:simplePos x="0" y="0"/>
                      <wp:positionH relativeFrom="column">
                        <wp:posOffset>33654</wp:posOffset>
                      </wp:positionH>
                      <wp:positionV relativeFrom="paragraph">
                        <wp:posOffset>160020</wp:posOffset>
                      </wp:positionV>
                      <wp:extent cx="104775" cy="247650"/>
                      <wp:effectExtent l="0" t="0" r="28575" b="19050"/>
                      <wp:wrapNone/>
                      <wp:docPr id="570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4775" cy="2476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13BD737" id="Pfeil: nach rechts gekrümmt 59" o:spid="_x0000_s1026" type="#_x0000_t102" style="position:absolute;margin-left:2.65pt;margin-top:12.6pt;width:8.25pt;height:19.5pt;flip:x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" adj="17031,20458,16200" fillcolor="#a5a5a5 [2092]" strokecolor="#a5a5a5 [2092]" strokeweight="2pt"/>
                  </w:pict>
                </mc:Fallback>
              </mc:AlternateContent>
            </w:r>
            <w:r>
              <w:rPr>
                <w:color w:val="C00000"/>
              </w:rPr>
              <w:t xml:space="preserve">                    </w:t>
            </w:r>
          </w:p>
          <w:p w14:paraId="0B4A8CA9" w14:textId="462B69BD" w:rsidR="00CA38B1" w:rsidRPr="00CA38B1" w:rsidRDefault="00DE0900" w:rsidP="00DE0900">
            <w:pPr>
              <w:rPr>
                <w:rFonts w:ascii="Comic Sans MS" w:hAnsi="Comic Sans MS"/>
                <w:bCs/>
                <w:color w:val="0D0D0D" w:themeColor="text1" w:themeTint="F2"/>
                <w:sz w:val="20"/>
                <w:szCs w:val="20"/>
              </w:rPr>
            </w:pPr>
            <w:r>
              <w:rPr>
                <w:color w:val="C00000"/>
              </w:rPr>
              <w:t xml:space="preserve">       </w:t>
            </w:r>
            <w:r w:rsidRPr="00CA38B1"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CA38B1"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  <w:t xml:space="preserve"> 2</w:t>
            </w:r>
          </w:p>
        </w:tc>
      </w:tr>
      <w:tr w:rsidR="00DE0900" w14:paraId="3D4A7171" w14:textId="77777777" w:rsidTr="00DE0900">
        <w:trPr>
          <w:trHeight w:val="39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79AC20D3" w14:textId="77777777" w:rsidR="00DE0900" w:rsidRDefault="00DE0900" w:rsidP="00DE0900"/>
        </w:tc>
        <w:tc>
          <w:tcPr>
            <w:tcW w:w="288" w:type="dxa"/>
            <w:vMerge/>
          </w:tcPr>
          <w:p w14:paraId="5B74387C" w14:textId="77777777" w:rsidR="00DE0900" w:rsidRPr="00AB04C4" w:rsidRDefault="00DE0900" w:rsidP="00DE0900">
            <w:pPr>
              <w:pStyle w:val="berschrift2"/>
              <w:rPr>
                <w:color w:val="C00000"/>
              </w:rPr>
            </w:pPr>
          </w:p>
        </w:tc>
        <w:tc>
          <w:tcPr>
            <w:tcW w:w="1437" w:type="dxa"/>
            <w:vMerge/>
            <w:tcBorders>
              <w:right w:val="single" w:sz="4" w:space="0" w:color="A6A6A6"/>
            </w:tcBorders>
          </w:tcPr>
          <w:p w14:paraId="14A7D460" w14:textId="77777777" w:rsidR="00DE0900" w:rsidRPr="00AB04C4" w:rsidRDefault="00DE0900" w:rsidP="00DE0900">
            <w:pPr>
              <w:rPr>
                <w:color w:val="C00000"/>
              </w:rPr>
            </w:pP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058B2CDD" w14:textId="77777777" w:rsidR="00DE0900" w:rsidRPr="0090687B" w:rsidRDefault="00DE0900" w:rsidP="00BC2EC8">
            <w:pPr>
              <w:pStyle w:val="Handschrift"/>
              <w:jc w:val="center"/>
              <w:rPr>
                <w:color w:val="C00000"/>
              </w:rPr>
            </w:pPr>
            <w:r w:rsidRPr="001B7F82">
              <w:t>1</w:t>
            </w:r>
          </w:p>
        </w:tc>
        <w:tc>
          <w:tcPr>
            <w:tcW w:w="15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744C06C" w14:textId="39F3A063" w:rsidR="00DE0900" w:rsidRPr="0090687B" w:rsidRDefault="00DE0900" w:rsidP="00BC2EC8">
            <w:pPr>
              <w:pStyle w:val="Handschrift"/>
              <w:jc w:val="center"/>
              <w:rPr>
                <w:color w:val="C00000"/>
              </w:rPr>
            </w:pPr>
            <w:r w:rsidRPr="001B7F82">
              <w:t>0</w:t>
            </w:r>
            <w:r>
              <w:t>,9</w:t>
            </w:r>
            <w:r w:rsidRPr="001B7F82">
              <w:t>0</w:t>
            </w:r>
          </w:p>
        </w:tc>
        <w:tc>
          <w:tcPr>
            <w:tcW w:w="3548" w:type="dxa"/>
            <w:vMerge/>
            <w:tcBorders>
              <w:left w:val="single" w:sz="4" w:space="0" w:color="A6A6A6"/>
            </w:tcBorders>
          </w:tcPr>
          <w:p w14:paraId="3396DA88" w14:textId="77777777" w:rsidR="00DE0900" w:rsidRPr="00AB04C4" w:rsidRDefault="00DE0900" w:rsidP="00DE0900">
            <w:pPr>
              <w:rPr>
                <w:color w:val="C00000"/>
              </w:rPr>
            </w:pPr>
          </w:p>
        </w:tc>
      </w:tr>
      <w:tr w:rsidR="00DE0900" w14:paraId="01503FA4" w14:textId="77777777" w:rsidTr="00DE0900">
        <w:trPr>
          <w:trHeight w:val="39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6BEED450" w14:textId="77777777" w:rsidR="00DE0900" w:rsidRDefault="00DE0900" w:rsidP="00DE0900"/>
        </w:tc>
        <w:tc>
          <w:tcPr>
            <w:tcW w:w="288" w:type="dxa"/>
            <w:vMerge/>
          </w:tcPr>
          <w:p w14:paraId="44540037" w14:textId="77777777" w:rsidR="00DE0900" w:rsidRPr="00AB04C4" w:rsidRDefault="00DE0900" w:rsidP="00DE0900">
            <w:pPr>
              <w:pStyle w:val="berschrift2"/>
              <w:rPr>
                <w:color w:val="C00000"/>
              </w:rPr>
            </w:pPr>
          </w:p>
        </w:tc>
        <w:tc>
          <w:tcPr>
            <w:tcW w:w="1437" w:type="dxa"/>
            <w:vMerge/>
            <w:tcBorders>
              <w:right w:val="single" w:sz="4" w:space="0" w:color="A6A6A6"/>
            </w:tcBorders>
          </w:tcPr>
          <w:p w14:paraId="65992142" w14:textId="77777777" w:rsidR="00DE0900" w:rsidRPr="00AB04C4" w:rsidRDefault="00DE0900" w:rsidP="00DE0900">
            <w:pPr>
              <w:rPr>
                <w:color w:val="C00000"/>
              </w:rPr>
            </w:pP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3E9DD4AB" w14:textId="77777777" w:rsidR="00DE0900" w:rsidRPr="0090687B" w:rsidRDefault="00DE0900" w:rsidP="00BC2EC8">
            <w:pPr>
              <w:pStyle w:val="Handschrift"/>
              <w:jc w:val="center"/>
              <w:rPr>
                <w:color w:val="C00000"/>
              </w:rPr>
            </w:pPr>
            <w:r w:rsidRPr="001B7F82">
              <w:t>2</w:t>
            </w:r>
          </w:p>
        </w:tc>
        <w:tc>
          <w:tcPr>
            <w:tcW w:w="15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7F468FB" w14:textId="525CC6BD" w:rsidR="00DE0900" w:rsidRPr="0090687B" w:rsidRDefault="00DE0900" w:rsidP="00BC2EC8">
            <w:pPr>
              <w:pStyle w:val="Handschrift"/>
              <w:jc w:val="center"/>
              <w:rPr>
                <w:color w:val="C00000"/>
              </w:rPr>
            </w:pPr>
            <w:r w:rsidRPr="001B7F82">
              <w:t>1</w:t>
            </w:r>
            <w:r>
              <w:t>,8</w:t>
            </w:r>
            <w:r w:rsidRPr="001B7F82">
              <w:t>0</w:t>
            </w:r>
          </w:p>
        </w:tc>
        <w:tc>
          <w:tcPr>
            <w:tcW w:w="3548" w:type="dxa"/>
            <w:vMerge/>
            <w:tcBorders>
              <w:left w:val="single" w:sz="4" w:space="0" w:color="A6A6A6"/>
            </w:tcBorders>
          </w:tcPr>
          <w:p w14:paraId="066C3C41" w14:textId="77777777" w:rsidR="00DE0900" w:rsidRPr="00AB04C4" w:rsidRDefault="00DE0900" w:rsidP="00DE0900">
            <w:pPr>
              <w:rPr>
                <w:color w:val="C00000"/>
              </w:rPr>
            </w:pPr>
          </w:p>
        </w:tc>
      </w:tr>
      <w:tr w:rsidR="00DE0900" w14:paraId="6E56A6DF" w14:textId="77777777" w:rsidTr="00DE0900">
        <w:trPr>
          <w:trHeight w:val="39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7EA628A0" w14:textId="77777777" w:rsidR="00DE0900" w:rsidRDefault="00DE0900" w:rsidP="00DE0900"/>
        </w:tc>
        <w:tc>
          <w:tcPr>
            <w:tcW w:w="288" w:type="dxa"/>
            <w:vMerge/>
          </w:tcPr>
          <w:p w14:paraId="47718F37" w14:textId="77777777" w:rsidR="00DE0900" w:rsidRPr="00AB04C4" w:rsidRDefault="00DE0900" w:rsidP="00DE0900">
            <w:pPr>
              <w:pStyle w:val="berschrift2"/>
              <w:rPr>
                <w:color w:val="C00000"/>
              </w:rPr>
            </w:pPr>
          </w:p>
        </w:tc>
        <w:tc>
          <w:tcPr>
            <w:tcW w:w="1437" w:type="dxa"/>
            <w:tcBorders>
              <w:right w:val="single" w:sz="4" w:space="0" w:color="A6A6A6"/>
            </w:tcBorders>
          </w:tcPr>
          <w:p w14:paraId="6A90178E" w14:textId="77777777" w:rsidR="00DE0900" w:rsidRPr="00CA38B1" w:rsidRDefault="00DE0900" w:rsidP="00DE0900">
            <w:pPr>
              <w:rPr>
                <w:rFonts w:ascii="Comic Sans MS" w:hAnsi="Comic Sans MS"/>
                <w:color w:val="C00000"/>
                <w:sz w:val="20"/>
                <w:szCs w:val="20"/>
              </w:rPr>
            </w:pPr>
            <w:r>
              <w:rPr>
                <w:color w:val="0D0D0D" w:themeColor="text1" w:themeTint="F2"/>
              </w:rPr>
              <w:t xml:space="preserve">      </w:t>
            </w:r>
            <w:r w:rsidRPr="00CA38B1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CA38B1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3</w:t>
            </w:r>
          </w:p>
        </w:tc>
        <w:tc>
          <w:tcPr>
            <w:tcW w:w="155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34E495FA" w14:textId="77777777" w:rsidR="00DE0900" w:rsidRPr="0090687B" w:rsidRDefault="00DE0900" w:rsidP="00BC2EC8">
            <w:pPr>
              <w:pStyle w:val="Handschrift"/>
              <w:jc w:val="center"/>
              <w:rPr>
                <w:noProof/>
              </w:rPr>
            </w:pPr>
            <w:r w:rsidRPr="001B7F82">
              <w:t>9</w:t>
            </w:r>
          </w:p>
        </w:tc>
        <w:tc>
          <w:tcPr>
            <w:tcW w:w="156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05A672B" w14:textId="77777777" w:rsidR="00DE0900" w:rsidRPr="0090687B" w:rsidRDefault="00DE0900" w:rsidP="00BC2EC8">
            <w:pPr>
              <w:pStyle w:val="Handschrift"/>
              <w:jc w:val="center"/>
              <w:rPr>
                <w:noProof/>
              </w:rPr>
            </w:pPr>
            <w:r w:rsidRPr="001B7F82">
              <w:t>8,10</w:t>
            </w:r>
          </w:p>
        </w:tc>
        <w:tc>
          <w:tcPr>
            <w:tcW w:w="3548" w:type="dxa"/>
            <w:tcBorders>
              <w:left w:val="single" w:sz="4" w:space="0" w:color="A6A6A6"/>
            </w:tcBorders>
          </w:tcPr>
          <w:p w14:paraId="6734C42C" w14:textId="77777777" w:rsidR="00DE0900" w:rsidRPr="00CA38B1" w:rsidRDefault="00DE0900" w:rsidP="00DE0900">
            <w:pPr>
              <w:rPr>
                <w:rFonts w:ascii="Comic Sans MS" w:hAnsi="Comic Sans MS"/>
                <w:color w:val="C00000"/>
                <w:sz w:val="20"/>
                <w:szCs w:val="20"/>
              </w:rPr>
            </w:pPr>
            <w:r>
              <w:rPr>
                <w:color w:val="0D0D0D" w:themeColor="text1" w:themeTint="F2"/>
              </w:rPr>
              <w:t xml:space="preserve">                  </w:t>
            </w:r>
            <w:r w:rsidRPr="00CA38B1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CA38B1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3</w:t>
            </w:r>
          </w:p>
        </w:tc>
      </w:tr>
      <w:tr w:rsidR="00DE0900" w14:paraId="61D9C387" w14:textId="77777777" w:rsidTr="00DE0900">
        <w:trPr>
          <w:trHeight w:val="371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0D4C9F84" w14:textId="77777777" w:rsidR="00DE0900" w:rsidRDefault="00DE0900" w:rsidP="00DE0900"/>
        </w:tc>
        <w:tc>
          <w:tcPr>
            <w:tcW w:w="288" w:type="dxa"/>
            <w:vMerge/>
          </w:tcPr>
          <w:p w14:paraId="4F905103" w14:textId="77777777" w:rsidR="00DE0900" w:rsidRPr="00AB04C4" w:rsidRDefault="00DE0900" w:rsidP="00DE0900">
            <w:pPr>
              <w:pStyle w:val="berschrift2"/>
              <w:rPr>
                <w:color w:val="C00000"/>
              </w:rPr>
            </w:pPr>
          </w:p>
        </w:tc>
        <w:tc>
          <w:tcPr>
            <w:tcW w:w="1437" w:type="dxa"/>
          </w:tcPr>
          <w:p w14:paraId="6E80B38F" w14:textId="77777777" w:rsidR="00DE0900" w:rsidRPr="002408A6" w:rsidRDefault="00DE0900" w:rsidP="00DE0900">
            <w:pPr>
              <w:rPr>
                <w:color w:val="C00000"/>
                <w:sz w:val="12"/>
              </w:rPr>
            </w:pPr>
          </w:p>
        </w:tc>
        <w:tc>
          <w:tcPr>
            <w:tcW w:w="1559" w:type="dxa"/>
            <w:tcBorders>
              <w:top w:val="single" w:sz="4" w:space="0" w:color="A6A6A6"/>
            </w:tcBorders>
          </w:tcPr>
          <w:p w14:paraId="5A755C20" w14:textId="77777777" w:rsidR="00DE0900" w:rsidRPr="002408A6" w:rsidRDefault="00DE0900" w:rsidP="00DE0900">
            <w:pPr>
              <w:rPr>
                <w:color w:val="C00000"/>
                <w:sz w:val="12"/>
              </w:rPr>
            </w:pPr>
          </w:p>
        </w:tc>
        <w:tc>
          <w:tcPr>
            <w:tcW w:w="1560" w:type="dxa"/>
            <w:tcBorders>
              <w:top w:val="single" w:sz="4" w:space="0" w:color="A6A6A6"/>
            </w:tcBorders>
          </w:tcPr>
          <w:p w14:paraId="635C161C" w14:textId="77777777" w:rsidR="00DE0900" w:rsidRPr="002408A6" w:rsidRDefault="00DE0900" w:rsidP="00DE0900">
            <w:pPr>
              <w:rPr>
                <w:color w:val="C00000"/>
                <w:sz w:val="12"/>
              </w:rPr>
            </w:pPr>
          </w:p>
        </w:tc>
        <w:tc>
          <w:tcPr>
            <w:tcW w:w="3548" w:type="dxa"/>
          </w:tcPr>
          <w:p w14:paraId="5EC90BE2" w14:textId="77777777" w:rsidR="00DE0900" w:rsidRPr="002408A6" w:rsidRDefault="00DE0900" w:rsidP="00DE0900">
            <w:pPr>
              <w:rPr>
                <w:color w:val="C00000"/>
                <w:sz w:val="12"/>
              </w:rPr>
            </w:pPr>
          </w:p>
        </w:tc>
      </w:tr>
      <w:tr w:rsidR="00DE0900" w14:paraId="63DDD663" w14:textId="77777777" w:rsidTr="00DE0900">
        <w:trPr>
          <w:trHeight w:val="80"/>
        </w:trPr>
        <w:tc>
          <w:tcPr>
            <w:tcW w:w="685" w:type="dxa"/>
            <w:shd w:val="clear" w:color="auto" w:fill="D9D9D9" w:themeFill="background1" w:themeFillShade="D9"/>
          </w:tcPr>
          <w:p w14:paraId="7A2EF77E" w14:textId="77777777" w:rsidR="00DE0900" w:rsidRPr="00D05B93" w:rsidRDefault="00DE0900" w:rsidP="00DE0900">
            <w:pPr>
              <w:rPr>
                <w:sz w:val="10"/>
              </w:rPr>
            </w:pPr>
          </w:p>
        </w:tc>
        <w:tc>
          <w:tcPr>
            <w:tcW w:w="288" w:type="dxa"/>
          </w:tcPr>
          <w:p w14:paraId="76D99ABA" w14:textId="77777777" w:rsidR="00DE0900" w:rsidRPr="00D05B93" w:rsidRDefault="00DE0900" w:rsidP="00DE0900">
            <w:pPr>
              <w:pStyle w:val="berschrift2"/>
              <w:rPr>
                <w:color w:val="C00000"/>
                <w:sz w:val="10"/>
              </w:rPr>
            </w:pPr>
          </w:p>
        </w:tc>
        <w:tc>
          <w:tcPr>
            <w:tcW w:w="8104" w:type="dxa"/>
            <w:gridSpan w:val="4"/>
          </w:tcPr>
          <w:p w14:paraId="1511B873" w14:textId="77777777" w:rsidR="00DE0900" w:rsidRPr="00D05B93" w:rsidRDefault="00DE0900" w:rsidP="00DE0900">
            <w:pPr>
              <w:rPr>
                <w:color w:val="C00000"/>
                <w:sz w:val="10"/>
              </w:rPr>
            </w:pPr>
          </w:p>
        </w:tc>
      </w:tr>
      <w:tr w:rsidR="00DE0900" w14:paraId="3F191274" w14:textId="77777777" w:rsidTr="00DE0900">
        <w:trPr>
          <w:trHeight w:val="429"/>
        </w:trPr>
        <w:tc>
          <w:tcPr>
            <w:tcW w:w="685" w:type="dxa"/>
            <w:shd w:val="clear" w:color="auto" w:fill="D9D9D9" w:themeFill="background1" w:themeFillShade="D9"/>
          </w:tcPr>
          <w:p w14:paraId="50768029" w14:textId="77777777" w:rsidR="00DE0900" w:rsidRDefault="00DE0900" w:rsidP="00DE0900"/>
        </w:tc>
        <w:tc>
          <w:tcPr>
            <w:tcW w:w="288" w:type="dxa"/>
          </w:tcPr>
          <w:p w14:paraId="6D1F89D2" w14:textId="77777777" w:rsidR="00DE0900" w:rsidRPr="00E46C10" w:rsidRDefault="00DE0900" w:rsidP="00DE0900">
            <w:pPr>
              <w:pStyle w:val="berschrift2"/>
              <w:rPr>
                <w:color w:val="0D0D0D" w:themeColor="text1" w:themeTint="F2"/>
              </w:rPr>
            </w:pPr>
            <w:r w:rsidRPr="001620CC">
              <w:t>b)</w:t>
            </w:r>
          </w:p>
        </w:tc>
        <w:tc>
          <w:tcPr>
            <w:tcW w:w="8104" w:type="dxa"/>
            <w:gridSpan w:val="4"/>
          </w:tcPr>
          <w:p w14:paraId="6DF730D3" w14:textId="77777777" w:rsidR="00DE0900" w:rsidRPr="00E46C10" w:rsidRDefault="00DE0900" w:rsidP="00DE0900">
            <w:pPr>
              <w:jc w:val="left"/>
              <w:rPr>
                <w:color w:val="0D0D0D" w:themeColor="text1" w:themeTint="F2"/>
                <w:sz w:val="8"/>
                <w:szCs w:val="6"/>
              </w:rPr>
            </w:pPr>
            <w:r w:rsidRPr="00B30F70">
              <w:rPr>
                <w:szCs w:val="23"/>
              </w:rPr>
              <w:t xml:space="preserve">Was hat </w:t>
            </w:r>
            <w:r>
              <w:rPr>
                <w:szCs w:val="23"/>
              </w:rPr>
              <w:t xml:space="preserve">Kenan </w:t>
            </w:r>
            <w:r w:rsidRPr="00B30F70">
              <w:rPr>
                <w:szCs w:val="23"/>
              </w:rPr>
              <w:t>falsch gemacht?</w:t>
            </w:r>
            <w:r>
              <w:rPr>
                <w:szCs w:val="23"/>
              </w:rPr>
              <w:t xml:space="preserve"> Wie muss Kenan richtig rechnen? </w:t>
            </w:r>
            <w:r>
              <w:rPr>
                <w:szCs w:val="23"/>
              </w:rPr>
              <w:br/>
            </w:r>
          </w:p>
        </w:tc>
      </w:tr>
      <w:tr w:rsidR="00DE0900" w14:paraId="1E3F2C1D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3FE5B319" w14:textId="77777777" w:rsidR="00DE0900" w:rsidRDefault="00DE0900" w:rsidP="00DE0900"/>
        </w:tc>
        <w:tc>
          <w:tcPr>
            <w:tcW w:w="288" w:type="dxa"/>
          </w:tcPr>
          <w:p w14:paraId="453B09D4" w14:textId="77777777" w:rsidR="00DE0900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  <w:p w14:paraId="6A14A071" w14:textId="04582974" w:rsidR="00CA38B1" w:rsidRPr="00CA38B1" w:rsidRDefault="00CA38B1" w:rsidP="00CA38B1"/>
        </w:tc>
        <w:tc>
          <w:tcPr>
            <w:tcW w:w="8104" w:type="dxa"/>
            <w:gridSpan w:val="4"/>
          </w:tcPr>
          <w:p w14:paraId="345C1181" w14:textId="77777777" w:rsidR="00DE0900" w:rsidRPr="00CA38B1" w:rsidRDefault="00DE0900" w:rsidP="00CA38B1">
            <w:pPr>
              <w:pStyle w:val="Listenabsatz"/>
              <w:numPr>
                <w:ilvl w:val="0"/>
                <w:numId w:val="13"/>
              </w:numPr>
              <w:ind w:left="0" w:firstLine="272"/>
              <w:rPr>
                <w:rFonts w:ascii="Comic Sans MS" w:hAnsi="Comic Sans MS"/>
                <w:color w:val="548DD4" w:themeColor="text2" w:themeTint="99"/>
              </w:rPr>
            </w:pPr>
            <w:r w:rsidRPr="00CA38B1">
              <w:rPr>
                <w:rFonts w:ascii="Comic Sans MS" w:hAnsi="Comic Sans MS"/>
                <w:color w:val="548DD4" w:themeColor="text2" w:themeTint="99"/>
                <w:u w:val="single"/>
              </w:rPr>
              <w:t>In der ersten Zeile steht</w:t>
            </w:r>
            <w:r w:rsidRPr="00CA38B1">
              <w:rPr>
                <w:rFonts w:ascii="Comic Sans MS" w:hAnsi="Comic Sans MS"/>
                <w:color w:val="548DD4" w:themeColor="text2" w:themeTint="99"/>
              </w:rPr>
              <w:t xml:space="preserve">: Kenan </w:t>
            </w:r>
            <w:r w:rsidRPr="00CA38B1">
              <w:rPr>
                <w:rFonts w:ascii="Comic Sans MS" w:hAnsi="Comic Sans MS"/>
                <w:color w:val="548DD4" w:themeColor="text2" w:themeTint="99"/>
                <w:u w:val="single"/>
              </w:rPr>
              <w:t>bekommt</w:t>
            </w:r>
            <w:r w:rsidRPr="00CA38B1">
              <w:rPr>
                <w:rFonts w:ascii="Comic Sans MS" w:hAnsi="Comic Sans MS"/>
                <w:color w:val="548DD4" w:themeColor="text2" w:themeTint="99"/>
              </w:rPr>
              <w:t xml:space="preserve"> für 3 Euro (</w:t>
            </w:r>
            <w:r w:rsidRPr="00CA38B1">
              <w:rPr>
                <w:rFonts w:ascii="Comic Sans MS" w:hAnsi="Comic Sans MS" w:cs="Calibri"/>
                <w:color w:val="548DD4" w:themeColor="text2" w:themeTint="99"/>
              </w:rPr>
              <w:t>€</w:t>
            </w:r>
            <w:r w:rsidRPr="00CA38B1">
              <w:rPr>
                <w:rFonts w:ascii="Comic Sans MS" w:hAnsi="Comic Sans MS"/>
                <w:color w:val="548DD4" w:themeColor="text2" w:themeTint="99"/>
              </w:rPr>
              <w:t>) 2,70 Pfund (</w:t>
            </w:r>
            <w:r w:rsidRPr="00CA38B1">
              <w:rPr>
                <w:rFonts w:ascii="Comic Sans MS" w:hAnsi="Comic Sans MS" w:cs="Calibri"/>
                <w:color w:val="548DD4" w:themeColor="text2" w:themeTint="99"/>
              </w:rPr>
              <w:t>£</w:t>
            </w:r>
            <w:r w:rsidRPr="00CA38B1">
              <w:rPr>
                <w:rFonts w:ascii="Comic Sans MS" w:hAnsi="Comic Sans MS"/>
                <w:color w:val="548DD4" w:themeColor="text2" w:themeTint="99"/>
              </w:rPr>
              <w:t xml:space="preserve">). </w:t>
            </w:r>
            <w:r w:rsidRPr="00CA38B1">
              <w:rPr>
                <w:rFonts w:ascii="Comic Sans MS" w:hAnsi="Comic Sans MS"/>
                <w:color w:val="548DD4" w:themeColor="text2" w:themeTint="99"/>
              </w:rPr>
              <w:br/>
            </w:r>
          </w:p>
          <w:p w14:paraId="3B971825" w14:textId="77777777" w:rsidR="00CA38B1" w:rsidRDefault="00DE0900" w:rsidP="00CA38B1">
            <w:pPr>
              <w:pStyle w:val="Listenabsatz"/>
              <w:numPr>
                <w:ilvl w:val="0"/>
                <w:numId w:val="13"/>
              </w:numPr>
              <w:ind w:left="0" w:firstLine="272"/>
              <w:rPr>
                <w:rFonts w:ascii="Comic Sans MS" w:hAnsi="Comic Sans MS"/>
                <w:color w:val="548DD4" w:themeColor="text2" w:themeTint="99"/>
              </w:rPr>
            </w:pPr>
            <w:r w:rsidRPr="00CA38B1">
              <w:rPr>
                <w:rFonts w:ascii="Comic Sans MS" w:hAnsi="Comic Sans MS"/>
                <w:color w:val="548DD4" w:themeColor="text2" w:themeTint="99"/>
              </w:rPr>
              <w:t xml:space="preserve">Das bedeutet: Kenan bekommt für </w:t>
            </w:r>
            <w:r w:rsidRPr="00CA38B1">
              <w:rPr>
                <w:rFonts w:ascii="Comic Sans MS" w:hAnsi="Comic Sans MS"/>
                <w:b/>
                <w:color w:val="548DD4" w:themeColor="text2" w:themeTint="99"/>
              </w:rPr>
              <w:t>einen</w:t>
            </w:r>
            <w:r w:rsidRPr="00CA38B1">
              <w:rPr>
                <w:rFonts w:ascii="Comic Sans MS" w:hAnsi="Comic Sans MS"/>
                <w:color w:val="548DD4" w:themeColor="text2" w:themeTint="99"/>
              </w:rPr>
              <w:t xml:space="preserve"> Euro 2,</w:t>
            </w:r>
            <w:proofErr w:type="gramStart"/>
            <w:r w:rsidRPr="00CA38B1">
              <w:rPr>
                <w:rFonts w:ascii="Comic Sans MS" w:hAnsi="Comic Sans MS"/>
                <w:color w:val="548DD4" w:themeColor="text2" w:themeTint="99"/>
              </w:rPr>
              <w:t>70 :</w:t>
            </w:r>
            <w:proofErr w:type="gramEnd"/>
            <w:r w:rsidRPr="00CA38B1">
              <w:rPr>
                <w:rFonts w:ascii="Comic Sans MS" w:hAnsi="Comic Sans MS"/>
                <w:color w:val="548DD4" w:themeColor="text2" w:themeTint="99"/>
              </w:rPr>
              <w:t xml:space="preserve"> 3 = 0,90 Pfund. </w:t>
            </w:r>
          </w:p>
          <w:p w14:paraId="4B183E68" w14:textId="7BCE7CCF" w:rsidR="00DE0900" w:rsidRPr="00CA38B1" w:rsidRDefault="00DE0900" w:rsidP="00CA38B1">
            <w:pPr>
              <w:pStyle w:val="Listenabsatz"/>
              <w:numPr>
                <w:ilvl w:val="0"/>
                <w:numId w:val="0"/>
              </w:numPr>
              <w:ind w:left="567"/>
              <w:rPr>
                <w:rFonts w:ascii="Comic Sans MS" w:hAnsi="Comic Sans MS"/>
                <w:color w:val="548DD4" w:themeColor="text2" w:themeTint="99"/>
              </w:rPr>
            </w:pPr>
            <w:r w:rsidRPr="00CA38B1">
              <w:rPr>
                <w:rFonts w:ascii="Comic Sans MS" w:hAnsi="Comic Sans MS"/>
                <w:color w:val="548DD4" w:themeColor="text2" w:themeTint="99"/>
                <w:u w:val="single"/>
              </w:rPr>
              <w:t>Der Wert 0,70 in der zweiten Zeile ist</w:t>
            </w:r>
            <w:r w:rsidRPr="00CA38B1">
              <w:rPr>
                <w:rFonts w:ascii="Comic Sans MS" w:hAnsi="Comic Sans MS"/>
                <w:color w:val="548DD4" w:themeColor="text2" w:themeTint="99"/>
              </w:rPr>
              <w:t xml:space="preserve"> daher falsch. </w:t>
            </w:r>
          </w:p>
          <w:p w14:paraId="7C1EECA0" w14:textId="77777777" w:rsidR="00DE0900" w:rsidRPr="00CA38B1" w:rsidRDefault="00DE0900" w:rsidP="00CA38B1">
            <w:pPr>
              <w:ind w:firstLine="272"/>
              <w:rPr>
                <w:rFonts w:ascii="Comic Sans MS" w:hAnsi="Comic Sans MS"/>
                <w:color w:val="548DD4" w:themeColor="text2" w:themeTint="99"/>
              </w:rPr>
            </w:pPr>
          </w:p>
          <w:p w14:paraId="4968B5F4" w14:textId="77777777" w:rsidR="00DE0900" w:rsidRPr="00CA38B1" w:rsidRDefault="00DE0900" w:rsidP="00CA38B1">
            <w:pPr>
              <w:pStyle w:val="Listenabsatz"/>
              <w:numPr>
                <w:ilvl w:val="0"/>
                <w:numId w:val="13"/>
              </w:numPr>
              <w:ind w:left="0" w:firstLine="272"/>
              <w:rPr>
                <w:rFonts w:ascii="Comic Sans MS" w:hAnsi="Comic Sans MS"/>
                <w:color w:val="548DD4" w:themeColor="text2" w:themeTint="99"/>
              </w:rPr>
            </w:pPr>
            <w:r w:rsidRPr="00CA38B1">
              <w:rPr>
                <w:rFonts w:ascii="Comic Sans MS" w:hAnsi="Comic Sans MS"/>
                <w:color w:val="548DD4" w:themeColor="text2" w:themeTint="99"/>
              </w:rPr>
              <w:t xml:space="preserve">Kenan hat falsch gerechnet: Kenan hat auf beiden Seiten minus 2 gerechnet.  </w:t>
            </w:r>
          </w:p>
          <w:p w14:paraId="511926FC" w14:textId="77777777" w:rsidR="00DE0900" w:rsidRPr="00CA38B1" w:rsidRDefault="00DE0900" w:rsidP="00CA38B1">
            <w:pPr>
              <w:ind w:firstLine="272"/>
              <w:rPr>
                <w:rFonts w:ascii="Comic Sans MS" w:hAnsi="Comic Sans MS"/>
                <w:color w:val="548DD4" w:themeColor="text2" w:themeTint="99"/>
              </w:rPr>
            </w:pPr>
          </w:p>
          <w:p w14:paraId="20D7C8F3" w14:textId="30067F8E" w:rsidR="00CA38B1" w:rsidRPr="00CA38B1" w:rsidRDefault="00DE0900" w:rsidP="00CA38B1">
            <w:pPr>
              <w:pStyle w:val="Listenabsatz"/>
              <w:numPr>
                <w:ilvl w:val="0"/>
                <w:numId w:val="13"/>
              </w:numPr>
              <w:ind w:left="0" w:firstLine="272"/>
              <w:rPr>
                <w:rFonts w:ascii="Comic Sans MS" w:hAnsi="Comic Sans MS"/>
                <w:color w:val="548DD4" w:themeColor="text2" w:themeTint="99"/>
              </w:rPr>
            </w:pPr>
            <w:r w:rsidRPr="00CA38B1">
              <w:rPr>
                <w:rFonts w:ascii="Comic Sans MS" w:hAnsi="Comic Sans MS"/>
                <w:color w:val="548DD4" w:themeColor="text2" w:themeTint="99"/>
              </w:rPr>
              <w:t xml:space="preserve">Kenan rechnet mit diesem falschen Wert 0,70 weiter: Wenn Kenan für einen </w:t>
            </w:r>
          </w:p>
          <w:p w14:paraId="4CF9671D" w14:textId="23739FF4" w:rsidR="00DE0900" w:rsidRPr="00CA38B1" w:rsidRDefault="00DE0900" w:rsidP="00CA38B1">
            <w:pPr>
              <w:pStyle w:val="Listenabsatz"/>
              <w:numPr>
                <w:ilvl w:val="0"/>
                <w:numId w:val="0"/>
              </w:numPr>
              <w:ind w:left="567"/>
              <w:rPr>
                <w:rFonts w:ascii="Comic Sans MS" w:hAnsi="Comic Sans MS"/>
                <w:color w:val="548DD4" w:themeColor="text2" w:themeTint="99"/>
              </w:rPr>
            </w:pPr>
            <w:r w:rsidRPr="00CA38B1">
              <w:rPr>
                <w:rFonts w:ascii="Comic Sans MS" w:hAnsi="Comic Sans MS"/>
                <w:color w:val="548DD4" w:themeColor="text2" w:themeTint="99"/>
              </w:rPr>
              <w:t xml:space="preserve">Euro nur 0,70 Pfund bekommt, dann bekommt er für 2 Euro 0,70 </w:t>
            </w:r>
            <w:r w:rsidRPr="00CA38B1">
              <w:rPr>
                <w:rFonts w:ascii="Comic Sans MS" w:hAnsi="Comic Sans MS"/>
                <w:color w:val="548DD4" w:themeColor="text2" w:themeTint="99"/>
              </w:rPr>
              <w:sym w:font="Symbol" w:char="F0D7"/>
            </w:r>
            <w:r w:rsidRPr="00CA38B1">
              <w:rPr>
                <w:rFonts w:ascii="Comic Sans MS" w:hAnsi="Comic Sans MS"/>
                <w:color w:val="548DD4" w:themeColor="text2" w:themeTint="99"/>
              </w:rPr>
              <w:t xml:space="preserve"> 2 = 1,40 Pfund. </w:t>
            </w:r>
          </w:p>
          <w:p w14:paraId="777B12A9" w14:textId="77777777" w:rsidR="00CA38B1" w:rsidRDefault="00DE0900" w:rsidP="00CA38B1">
            <w:pPr>
              <w:pStyle w:val="Listenabsatz"/>
              <w:numPr>
                <w:ilvl w:val="0"/>
                <w:numId w:val="13"/>
              </w:numPr>
              <w:spacing w:before="80"/>
              <w:ind w:left="0" w:firstLine="272"/>
              <w:rPr>
                <w:rFonts w:ascii="Comic Sans MS" w:hAnsi="Comic Sans MS"/>
                <w:color w:val="548DD4" w:themeColor="text2" w:themeTint="99"/>
              </w:rPr>
            </w:pPr>
            <w:r w:rsidRPr="00CA38B1">
              <w:rPr>
                <w:rFonts w:ascii="Comic Sans MS" w:hAnsi="Comic Sans MS"/>
                <w:color w:val="548DD4" w:themeColor="text2" w:themeTint="99"/>
                <w:u w:val="single"/>
              </w:rPr>
              <w:t>Der Wert in der dritten Zeile</w:t>
            </w:r>
            <w:r w:rsidRPr="00CA38B1">
              <w:rPr>
                <w:rFonts w:ascii="Comic Sans MS" w:hAnsi="Comic Sans MS"/>
                <w:color w:val="548DD4" w:themeColor="text2" w:themeTint="99"/>
              </w:rPr>
              <w:t xml:space="preserve"> passt nicht zur ersten Zeile. </w:t>
            </w:r>
          </w:p>
          <w:p w14:paraId="16F5AE03" w14:textId="6FF079BC" w:rsidR="00DE0900" w:rsidRPr="00CA38B1" w:rsidRDefault="00DE0900" w:rsidP="00CA38B1">
            <w:pPr>
              <w:pStyle w:val="Listenabsatz"/>
              <w:numPr>
                <w:ilvl w:val="0"/>
                <w:numId w:val="0"/>
              </w:numPr>
              <w:ind w:left="567"/>
              <w:rPr>
                <w:rFonts w:ascii="Comic Sans MS" w:hAnsi="Comic Sans MS"/>
                <w:color w:val="548DD4" w:themeColor="text2" w:themeTint="99"/>
              </w:rPr>
            </w:pPr>
            <w:r w:rsidRPr="00CA38B1">
              <w:rPr>
                <w:rFonts w:ascii="Comic Sans MS" w:hAnsi="Comic Sans MS"/>
                <w:color w:val="548DD4" w:themeColor="text2" w:themeTint="99"/>
              </w:rPr>
              <w:t xml:space="preserve">Der Wert 1,40 passt aber zur zweiten Zeile. </w:t>
            </w:r>
          </w:p>
          <w:p w14:paraId="6A2160D6" w14:textId="77777777" w:rsidR="00DE0900" w:rsidRPr="00CA38B1" w:rsidRDefault="00DE0900" w:rsidP="00CA38B1">
            <w:pPr>
              <w:ind w:firstLine="272"/>
              <w:rPr>
                <w:rFonts w:ascii="Comic Sans MS" w:hAnsi="Comic Sans MS"/>
                <w:color w:val="548DD4" w:themeColor="text2" w:themeTint="99"/>
              </w:rPr>
            </w:pPr>
          </w:p>
          <w:p w14:paraId="5B8424B6" w14:textId="77777777" w:rsidR="00CA38B1" w:rsidRDefault="00DE0900" w:rsidP="00CA38B1">
            <w:pPr>
              <w:pStyle w:val="Listenabsatz"/>
              <w:numPr>
                <w:ilvl w:val="0"/>
                <w:numId w:val="13"/>
              </w:numPr>
              <w:ind w:left="0" w:firstLine="272"/>
              <w:rPr>
                <w:rFonts w:ascii="Comic Sans MS" w:hAnsi="Comic Sans MS"/>
                <w:color w:val="548DD4" w:themeColor="text2" w:themeTint="99"/>
              </w:rPr>
            </w:pPr>
            <w:r w:rsidRPr="00CA38B1">
              <w:rPr>
                <w:rFonts w:ascii="Comic Sans MS" w:hAnsi="Comic Sans MS"/>
                <w:color w:val="548DD4" w:themeColor="text2" w:themeTint="99"/>
                <w:u w:val="single"/>
              </w:rPr>
              <w:t>Für die vierte Zeile gilt:</w:t>
            </w:r>
            <w:r w:rsidRPr="00CA38B1">
              <w:rPr>
                <w:rFonts w:ascii="Comic Sans MS" w:hAnsi="Comic Sans MS"/>
                <w:color w:val="548DD4" w:themeColor="text2" w:themeTint="99"/>
              </w:rPr>
              <w:t xml:space="preserve"> Kenan schaut auf die erste Zeile: Das Dreifache der</w:t>
            </w:r>
          </w:p>
          <w:p w14:paraId="1D8CD0FA" w14:textId="414A53F8" w:rsidR="00DE0900" w:rsidRPr="00CA38B1" w:rsidRDefault="00DE0900" w:rsidP="00CA38B1">
            <w:pPr>
              <w:pStyle w:val="Listenabsatz"/>
              <w:numPr>
                <w:ilvl w:val="0"/>
                <w:numId w:val="0"/>
              </w:numPr>
              <w:ind w:left="567"/>
              <w:rPr>
                <w:rFonts w:ascii="Comic Sans MS" w:hAnsi="Comic Sans MS"/>
                <w:color w:val="548DD4" w:themeColor="text2" w:themeTint="99"/>
              </w:rPr>
            </w:pPr>
            <w:r w:rsidRPr="00CA38B1">
              <w:rPr>
                <w:rFonts w:ascii="Comic Sans MS" w:hAnsi="Comic Sans MS"/>
                <w:color w:val="548DD4" w:themeColor="text2" w:themeTint="99"/>
              </w:rPr>
              <w:t xml:space="preserve">ersten Zeile ergibt die vierte Zeile: 3 </w:t>
            </w:r>
            <w:r w:rsidRPr="00CA38B1">
              <w:rPr>
                <w:rFonts w:ascii="Comic Sans MS" w:hAnsi="Comic Sans MS"/>
                <w:color w:val="548DD4" w:themeColor="text2" w:themeTint="99"/>
              </w:rPr>
              <w:sym w:font="Symbol" w:char="F0D7"/>
            </w:r>
            <w:r w:rsidRPr="00CA38B1">
              <w:rPr>
                <w:rFonts w:ascii="Comic Sans MS" w:hAnsi="Comic Sans MS"/>
                <w:color w:val="548DD4" w:themeColor="text2" w:themeTint="99"/>
              </w:rPr>
              <w:t xml:space="preserve"> 3 Euro = 9 Euro und 3 </w:t>
            </w:r>
            <w:r w:rsidRPr="00CA38B1">
              <w:rPr>
                <w:rFonts w:ascii="Comic Sans MS" w:hAnsi="Comic Sans MS"/>
                <w:color w:val="548DD4" w:themeColor="text2" w:themeTint="99"/>
              </w:rPr>
              <w:sym w:font="Symbol" w:char="F0D7"/>
            </w:r>
            <w:r w:rsidRPr="00CA38B1">
              <w:rPr>
                <w:rFonts w:ascii="Comic Sans MS" w:hAnsi="Comic Sans MS"/>
                <w:color w:val="548DD4" w:themeColor="text2" w:themeTint="99"/>
              </w:rPr>
              <w:t xml:space="preserve"> 2,70 Pfund = 8,10 Pfund. </w:t>
            </w:r>
            <w:r w:rsidRPr="00CA38B1">
              <w:rPr>
                <w:rFonts w:ascii="Comic Sans MS" w:hAnsi="Comic Sans MS"/>
                <w:color w:val="548DD4" w:themeColor="text2" w:themeTint="99"/>
              </w:rPr>
              <w:br/>
              <w:t xml:space="preserve">Das Ergebnis passt zur ersten Zeile. </w:t>
            </w:r>
          </w:p>
          <w:p w14:paraId="3E39DB7D" w14:textId="77777777" w:rsidR="00DE0900" w:rsidRPr="00CA38B1" w:rsidRDefault="00DE0900" w:rsidP="00CA38B1">
            <w:pPr>
              <w:ind w:firstLine="272"/>
              <w:rPr>
                <w:rFonts w:ascii="Comic Sans MS" w:hAnsi="Comic Sans MS"/>
                <w:color w:val="548DD4" w:themeColor="text2" w:themeTint="99"/>
              </w:rPr>
            </w:pPr>
          </w:p>
          <w:p w14:paraId="4CA62DFD" w14:textId="77777777" w:rsidR="00DE0900" w:rsidRPr="002736AC" w:rsidRDefault="00DE0900" w:rsidP="00CA38B1">
            <w:pPr>
              <w:pStyle w:val="Listenabsatz"/>
              <w:numPr>
                <w:ilvl w:val="0"/>
                <w:numId w:val="13"/>
              </w:numPr>
              <w:ind w:left="0" w:firstLine="272"/>
            </w:pPr>
            <w:r w:rsidRPr="00CA38B1">
              <w:rPr>
                <w:rFonts w:ascii="Comic Sans MS" w:hAnsi="Comic Sans MS"/>
                <w:color w:val="548DD4" w:themeColor="text2" w:themeTint="99"/>
                <w:u w:val="single"/>
              </w:rPr>
              <w:t>Kenan muss</w:t>
            </w:r>
            <w:r w:rsidRPr="00CA38B1">
              <w:rPr>
                <w:rFonts w:ascii="Comic Sans MS" w:hAnsi="Comic Sans MS"/>
                <w:color w:val="548DD4" w:themeColor="text2" w:themeTint="99"/>
              </w:rPr>
              <w:t xml:space="preserve"> die Zahlen in der zweiten und dritten Zeile ändern. </w:t>
            </w:r>
          </w:p>
        </w:tc>
      </w:tr>
    </w:tbl>
    <w:p w14:paraId="788C08E8" w14:textId="77777777" w:rsidR="00DE0900" w:rsidRDefault="00DE0900" w:rsidP="00DE0900">
      <w:r>
        <w:rPr>
          <w:b/>
          <w:bCs/>
        </w:rPr>
        <w:br w:type="page"/>
      </w:r>
    </w:p>
    <w:p w14:paraId="0DC81C0C" w14:textId="416AA770" w:rsidR="008E309E" w:rsidRDefault="008E309E" w:rsidP="00962BBA">
      <w:pPr>
        <w:pStyle w:val="berschrift1"/>
      </w:pPr>
      <w:bookmarkStart w:id="1" w:name="_B1_Proportionale_Zuordnungen"/>
      <w:bookmarkEnd w:id="1"/>
      <w:r>
        <w:lastRenderedPageBreak/>
        <w:t>B1</w:t>
      </w:r>
      <w:r w:rsidR="00962BBA">
        <w:tab/>
      </w:r>
      <w:r w:rsidRPr="00724F87">
        <w:t xml:space="preserve">Proportionale Zuordnungen </w:t>
      </w:r>
      <w:r>
        <w:t>zeichnen und erkennen: Erarbeiten</w:t>
      </w:r>
    </w:p>
    <w:p w14:paraId="39C1B51E" w14:textId="77777777" w:rsidR="008E309E" w:rsidRDefault="008E309E"/>
    <w:tbl>
      <w:tblPr>
        <w:tblStyle w:val="Tabellenraster"/>
        <w:tblW w:w="5017" w:type="pct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708"/>
        <w:gridCol w:w="993"/>
        <w:gridCol w:w="992"/>
        <w:gridCol w:w="1135"/>
        <w:gridCol w:w="142"/>
        <w:gridCol w:w="850"/>
        <w:gridCol w:w="3836"/>
      </w:tblGrid>
      <w:tr w:rsidR="00DE0900" w:rsidRPr="009216C2" w14:paraId="7FAECD35" w14:textId="77777777" w:rsidTr="008E309E">
        <w:trPr>
          <w:trHeight w:val="645"/>
        </w:trPr>
        <w:tc>
          <w:tcPr>
            <w:tcW w:w="9081" w:type="dxa"/>
            <w:gridSpan w:val="8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7434CD6E" w14:textId="77777777" w:rsidR="00DE0900" w:rsidRDefault="00DE0900" w:rsidP="00DE0900">
            <w:pPr>
              <w:pStyle w:val="berschrift2"/>
            </w:pPr>
            <w:r>
              <w:t xml:space="preserve"> 1 Wie kann ich </w:t>
            </w:r>
            <w:r w:rsidRPr="009705C1">
              <w:t>proportionale Zuordnung</w:t>
            </w:r>
            <w:r>
              <w:t>en mit einer Formel</w:t>
            </w:r>
            <w:r w:rsidRPr="009705C1">
              <w:t xml:space="preserve"> darstellen?    </w:t>
            </w:r>
          </w:p>
          <w:p w14:paraId="28B9EC66" w14:textId="77777777" w:rsidR="00DE0900" w:rsidRPr="004F45C4" w:rsidRDefault="00DE0900" w:rsidP="00DE0900">
            <w:pPr>
              <w:pStyle w:val="berschrift3"/>
              <w:ind w:left="0" w:firstLine="0"/>
              <w:jc w:val="right"/>
            </w:pPr>
            <w:r w:rsidRPr="000B4522">
              <w:rPr>
                <w:b w:val="0"/>
              </w:rPr>
              <w:t xml:space="preserve">Schreibe </w:t>
            </w:r>
            <w:r>
              <w:rPr>
                <w:b w:val="0"/>
              </w:rPr>
              <w:t xml:space="preserve">zu diesem Symbol </w:t>
            </w:r>
            <w:r w:rsidRPr="00751DD7">
              <w:drawing>
                <wp:inline distT="0" distB="0" distL="0" distR="0" wp14:anchorId="19357275" wp14:editId="3274C048">
                  <wp:extent cx="156462" cy="144000"/>
                  <wp:effectExtent l="0" t="0" r="0" b="0"/>
                  <wp:docPr id="15758" name="Grafik 15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</w:rPr>
              <w:t xml:space="preserve"> immer deine Übersetzung.</w:t>
            </w:r>
          </w:p>
        </w:tc>
      </w:tr>
      <w:tr w:rsidR="00DE0900" w:rsidRPr="009216C2" w14:paraId="412F9339" w14:textId="77777777" w:rsidTr="008E309E">
        <w:tc>
          <w:tcPr>
            <w:tcW w:w="4253" w:type="dxa"/>
            <w:gridSpan w:val="5"/>
            <w:tcBorders>
              <w:left w:val="single" w:sz="8" w:space="0" w:color="808080" w:themeColor="background1" w:themeShade="80"/>
            </w:tcBorders>
          </w:tcPr>
          <w:p w14:paraId="70036762" w14:textId="77777777" w:rsidR="00DE0900" w:rsidRPr="0001285C" w:rsidRDefault="00DE0900" w:rsidP="00DE0900">
            <w:pPr>
              <w:pStyle w:val="berschrift3"/>
              <w:spacing w:after="120"/>
            </w:pPr>
            <w:r>
              <w:t xml:space="preserve">  </w:t>
            </w:r>
            <w:r w:rsidRPr="0001285C">
              <w:t>Wir rechnen</w:t>
            </w:r>
            <w:r>
              <w:t>:</w:t>
            </w:r>
          </w:p>
        </w:tc>
        <w:tc>
          <w:tcPr>
            <w:tcW w:w="142" w:type="dxa"/>
            <w:tcBorders>
              <w:right w:val="single" w:sz="8" w:space="0" w:color="808080" w:themeColor="background1" w:themeShade="80"/>
            </w:tcBorders>
          </w:tcPr>
          <w:p w14:paraId="4DA201A1" w14:textId="77777777" w:rsidR="00DE0900" w:rsidRPr="000E78B5" w:rsidRDefault="00DE0900" w:rsidP="00DE0900"/>
        </w:tc>
        <w:tc>
          <w:tcPr>
            <w:tcW w:w="4686" w:type="dxa"/>
            <w:gridSpan w:val="2"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5B254E09" w14:textId="77777777" w:rsidR="00DE0900" w:rsidRPr="00657E9B" w:rsidRDefault="00DE0900" w:rsidP="00DE0900">
            <w:pPr>
              <w:pStyle w:val="berschrift3"/>
              <w:ind w:hanging="426"/>
            </w:pPr>
            <w:r w:rsidRPr="00C71350">
              <w:t>Das bedeutet</w:t>
            </w:r>
            <w:r>
              <w:t>:</w:t>
            </w:r>
          </w:p>
        </w:tc>
      </w:tr>
      <w:tr w:rsidR="00DE0900" w:rsidRPr="009216C2" w14:paraId="63439DC4" w14:textId="77777777" w:rsidTr="00971D6F">
        <w:tc>
          <w:tcPr>
            <w:tcW w:w="1133" w:type="dxa"/>
            <w:gridSpan w:val="2"/>
            <w:tcBorders>
              <w:left w:val="single" w:sz="8" w:space="0" w:color="808080" w:themeColor="background1" w:themeShade="80"/>
              <w:right w:val="single" w:sz="4" w:space="0" w:color="auto"/>
            </w:tcBorders>
          </w:tcPr>
          <w:p w14:paraId="592FD762" w14:textId="77777777" w:rsidR="00DE0900" w:rsidRPr="0001285C" w:rsidRDefault="00DE0900" w:rsidP="00DE09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015DF7" wp14:editId="037E99B9">
                  <wp:extent cx="320675" cy="320675"/>
                  <wp:effectExtent l="0" t="0" r="3175" b="3175"/>
                  <wp:docPr id="330" name="Grafik 330" descr="Don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Donut.sv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824" cy="32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B66B71A" w14:textId="77777777" w:rsidR="00DE0900" w:rsidRPr="00941637" w:rsidRDefault="00DE0900" w:rsidP="00DE0900">
            <w:pPr>
              <w:jc w:val="center"/>
              <w:rPr>
                <w:rFonts w:asciiTheme="majorHAnsi" w:hAnsiTheme="majorHAnsi"/>
                <w:b/>
                <w:color w:val="0D0D0D" w:themeColor="text1" w:themeTint="F2"/>
              </w:rPr>
            </w:pPr>
            <w:r w:rsidRPr="00941637">
              <w:rPr>
                <w:rFonts w:asciiTheme="majorHAnsi" w:hAnsiTheme="majorHAnsi"/>
                <w:b/>
                <w:color w:val="0D0D0D" w:themeColor="text1" w:themeTint="F2"/>
              </w:rPr>
              <w:t xml:space="preserve">Anzahl </w:t>
            </w:r>
          </w:p>
          <w:p w14:paraId="4E8B1485" w14:textId="77777777" w:rsidR="00DE0900" w:rsidRPr="00941637" w:rsidRDefault="00DE0900" w:rsidP="00DE0900">
            <w:pPr>
              <w:jc w:val="center"/>
              <w:rPr>
                <w:rFonts w:asciiTheme="majorHAnsi" w:hAnsiTheme="majorHAnsi"/>
                <w:b/>
                <w:color w:val="0D0D0D" w:themeColor="text1" w:themeTint="F2"/>
              </w:rPr>
            </w:pPr>
            <w:r w:rsidRPr="00941637">
              <w:rPr>
                <w:rFonts w:asciiTheme="majorHAnsi" w:hAnsiTheme="majorHAnsi"/>
                <w:b/>
                <w:color w:val="0D0D0D" w:themeColor="text1" w:themeTint="F2"/>
              </w:rPr>
              <w:t>Donuts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89F155F" w14:textId="77777777" w:rsidR="00DE0900" w:rsidRPr="00941637" w:rsidRDefault="00DE0900" w:rsidP="00DE0900">
            <w:pPr>
              <w:jc w:val="center"/>
              <w:rPr>
                <w:b/>
                <w:sz w:val="20"/>
              </w:rPr>
            </w:pPr>
            <w:r w:rsidRPr="00941637">
              <w:rPr>
                <w:b/>
                <w:sz w:val="20"/>
              </w:rPr>
              <w:t>Preis</w:t>
            </w:r>
          </w:p>
          <w:p w14:paraId="1A03BC4C" w14:textId="77777777" w:rsidR="00DE0900" w:rsidRPr="00941637" w:rsidRDefault="00DE0900" w:rsidP="00DE0900">
            <w:pPr>
              <w:jc w:val="center"/>
              <w:rPr>
                <w:b/>
              </w:rPr>
            </w:pPr>
            <w:r w:rsidRPr="00941637">
              <w:rPr>
                <w:b/>
                <w:sz w:val="20"/>
              </w:rPr>
              <w:t>(in Euro)</w:t>
            </w:r>
          </w:p>
        </w:tc>
        <w:tc>
          <w:tcPr>
            <w:tcW w:w="1135" w:type="dxa"/>
            <w:tcBorders>
              <w:left w:val="single" w:sz="4" w:space="0" w:color="auto"/>
            </w:tcBorders>
          </w:tcPr>
          <w:p w14:paraId="1C5B80D6" w14:textId="77777777" w:rsidR="00DE0900" w:rsidRPr="0001285C" w:rsidRDefault="00DE0900" w:rsidP="00DE0900"/>
        </w:tc>
        <w:tc>
          <w:tcPr>
            <w:tcW w:w="142" w:type="dxa"/>
            <w:vMerge w:val="restart"/>
            <w:tcBorders>
              <w:right w:val="single" w:sz="8" w:space="0" w:color="808080" w:themeColor="background1" w:themeShade="80"/>
            </w:tcBorders>
          </w:tcPr>
          <w:p w14:paraId="7D6A4151" w14:textId="77777777" w:rsidR="00DE0900" w:rsidRPr="0001285C" w:rsidRDefault="00DE0900" w:rsidP="00DE0900"/>
        </w:tc>
        <w:tc>
          <w:tcPr>
            <w:tcW w:w="4686" w:type="dxa"/>
            <w:gridSpan w:val="2"/>
            <w:vMerge w:val="restart"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7058CDBD" w14:textId="77777777" w:rsidR="00DE0900" w:rsidRDefault="00DE0900" w:rsidP="00DE0900">
            <w:pPr>
              <w:pStyle w:val="Listenabsatz"/>
              <w:numPr>
                <w:ilvl w:val="0"/>
                <w:numId w:val="0"/>
              </w:numPr>
              <w:ind w:left="272"/>
            </w:pPr>
          </w:p>
          <w:p w14:paraId="19D9BBAE" w14:textId="77777777" w:rsidR="00DE0900" w:rsidRPr="00657E9B" w:rsidRDefault="00DE0900" w:rsidP="00DE0900">
            <w:pPr>
              <w:pStyle w:val="Listenabsatz"/>
              <w:numPr>
                <w:ilvl w:val="0"/>
                <w:numId w:val="0"/>
              </w:numPr>
              <w:ind w:left="272"/>
              <w:rPr>
                <w:sz w:val="10"/>
              </w:rPr>
            </w:pPr>
          </w:p>
          <w:p w14:paraId="5101CAF7" w14:textId="77777777" w:rsidR="00DE0900" w:rsidRDefault="00DE0900" w:rsidP="00DE0900">
            <w:pPr>
              <w:ind w:left="425" w:hanging="284"/>
            </w:pPr>
            <w:r>
              <w:sym w:font="Symbol" w:char="F0DE"/>
            </w:r>
            <w:r>
              <w:t xml:space="preserve"> </w:t>
            </w:r>
            <w:r w:rsidRPr="00724F87">
              <w:t>E</w:t>
            </w:r>
            <w:r w:rsidRPr="000641EA">
              <w:t xml:space="preserve">in </w:t>
            </w:r>
            <w:r>
              <w:t>Donut</w:t>
            </w:r>
            <w:r w:rsidRPr="000641EA">
              <w:t xml:space="preserve"> </w:t>
            </w:r>
            <w:r w:rsidRPr="00B03DB0">
              <w:t xml:space="preserve">kostet </w:t>
            </w:r>
            <w:r>
              <w:t>3</w:t>
            </w:r>
            <w:r w:rsidRPr="000641EA">
              <w:t xml:space="preserve"> €.</w:t>
            </w:r>
            <w:r>
              <w:t xml:space="preserve"> </w:t>
            </w:r>
          </w:p>
          <w:p w14:paraId="4CD44DE1" w14:textId="77777777" w:rsidR="00DE0900" w:rsidRPr="00092F67" w:rsidRDefault="00DE0900" w:rsidP="00DE0900">
            <w:pPr>
              <w:pStyle w:val="Listenabsatz"/>
              <w:numPr>
                <w:ilvl w:val="0"/>
                <w:numId w:val="0"/>
              </w:numPr>
              <w:ind w:left="425" w:hanging="284"/>
              <w:rPr>
                <w:sz w:val="10"/>
              </w:rPr>
            </w:pPr>
          </w:p>
          <w:p w14:paraId="07BC9D03" w14:textId="77777777" w:rsidR="00DE0900" w:rsidRDefault="00DE0900" w:rsidP="00DE0900">
            <w:pPr>
              <w:ind w:left="425" w:hanging="284"/>
            </w:pPr>
            <w:r>
              <w:sym w:font="Symbol" w:char="F0DE"/>
            </w:r>
            <w:r>
              <w:t xml:space="preserve"> 2 Donuts kosten 3 </w:t>
            </w:r>
            <w:r w:rsidRPr="000641EA">
              <w:t>€</w:t>
            </w:r>
            <w:r>
              <w:t xml:space="preserve"> </w:t>
            </w:r>
            <w:r>
              <w:sym w:font="Symbol" w:char="F0D7"/>
            </w:r>
            <w:r>
              <w:t xml:space="preserve"> 2 = 6 </w:t>
            </w:r>
            <w:r w:rsidRPr="000641EA">
              <w:t>€</w:t>
            </w:r>
            <w:r>
              <w:t xml:space="preserve">.  </w:t>
            </w:r>
          </w:p>
          <w:p w14:paraId="69E0419F" w14:textId="77777777" w:rsidR="00DE0900" w:rsidRPr="00092F67" w:rsidRDefault="00DE0900" w:rsidP="00DE0900">
            <w:pPr>
              <w:pStyle w:val="Listenabsatz"/>
              <w:numPr>
                <w:ilvl w:val="0"/>
                <w:numId w:val="0"/>
              </w:numPr>
              <w:ind w:left="425" w:hanging="284"/>
              <w:rPr>
                <w:sz w:val="10"/>
                <w:szCs w:val="10"/>
              </w:rPr>
            </w:pPr>
          </w:p>
          <w:p w14:paraId="5B42602E" w14:textId="77777777" w:rsidR="00DE0900" w:rsidRDefault="00DE0900" w:rsidP="00DE0900">
            <w:pPr>
              <w:ind w:left="425" w:hanging="284"/>
            </w:pPr>
            <w:r>
              <w:sym w:font="Symbol" w:char="F0DE"/>
            </w:r>
            <w:r>
              <w:t xml:space="preserve"> 3 Donuts kosten 3 </w:t>
            </w:r>
            <w:r w:rsidRPr="000641EA">
              <w:t>€</w:t>
            </w:r>
            <w:r>
              <w:t xml:space="preserve"> </w:t>
            </w:r>
            <w:r>
              <w:sym w:font="Symbol" w:char="F0D7"/>
            </w:r>
            <w:r>
              <w:t xml:space="preserve"> 3 = 9 </w:t>
            </w:r>
            <w:r w:rsidRPr="000641EA">
              <w:t>€</w:t>
            </w:r>
            <w:r>
              <w:t xml:space="preserve">.  </w:t>
            </w:r>
          </w:p>
          <w:p w14:paraId="1C70A260" w14:textId="77777777" w:rsidR="00DE0900" w:rsidRPr="00092F67" w:rsidRDefault="00DE0900" w:rsidP="00DE0900">
            <w:pPr>
              <w:pStyle w:val="Listenabsatz"/>
              <w:numPr>
                <w:ilvl w:val="0"/>
                <w:numId w:val="0"/>
              </w:numPr>
              <w:ind w:left="425" w:hanging="284"/>
              <w:rPr>
                <w:sz w:val="10"/>
                <w:szCs w:val="10"/>
              </w:rPr>
            </w:pPr>
          </w:p>
          <w:p w14:paraId="2811F24D" w14:textId="77777777" w:rsidR="00DE0900" w:rsidRDefault="00DE0900" w:rsidP="00DE0900">
            <w:pPr>
              <w:ind w:left="425" w:hanging="284"/>
            </w:pPr>
            <w:r>
              <w:sym w:font="Symbol" w:char="F0DE"/>
            </w:r>
            <w:r>
              <w:t xml:space="preserve"> 4 Donuts kosten 3 </w:t>
            </w:r>
            <w:r w:rsidRPr="000641EA">
              <w:t>€</w:t>
            </w:r>
            <w:r>
              <w:t xml:space="preserve"> </w:t>
            </w:r>
            <w:r>
              <w:sym w:font="Symbol" w:char="F0D7"/>
            </w:r>
            <w:r>
              <w:t xml:space="preserve"> 4 = 12 </w:t>
            </w:r>
            <w:r w:rsidRPr="000641EA">
              <w:t>€</w:t>
            </w:r>
            <w:r>
              <w:t xml:space="preserve">.  </w:t>
            </w:r>
          </w:p>
          <w:p w14:paraId="53893B01" w14:textId="77777777" w:rsidR="00DE0900" w:rsidRDefault="00DE0900" w:rsidP="00DE0900">
            <w:pPr>
              <w:pStyle w:val="Listenabsatz"/>
              <w:numPr>
                <w:ilvl w:val="0"/>
                <w:numId w:val="0"/>
              </w:numPr>
              <w:ind w:left="425" w:hanging="284"/>
            </w:pPr>
            <w:r>
              <w:t xml:space="preserve">… </w:t>
            </w:r>
          </w:p>
          <w:p w14:paraId="52A976B2" w14:textId="77777777" w:rsidR="00DE0900" w:rsidRDefault="00DE0900" w:rsidP="00DE0900">
            <w:pPr>
              <w:pStyle w:val="Listenabsatz"/>
              <w:ind w:left="425" w:hanging="284"/>
            </w:pPr>
            <w:r>
              <w:t xml:space="preserve">Ich weiß: Pro Donut bezahle ich 3 </w:t>
            </w:r>
            <w:r w:rsidRPr="000641EA">
              <w:t>€</w:t>
            </w:r>
            <w:r>
              <w:t>.</w:t>
            </w:r>
          </w:p>
          <w:p w14:paraId="4A3B62A1" w14:textId="77777777" w:rsidR="00DE0900" w:rsidRPr="00D54436" w:rsidRDefault="00DE0900" w:rsidP="00DE0900">
            <w:pPr>
              <w:pStyle w:val="Listenabsatz"/>
              <w:ind w:left="425" w:hanging="284"/>
            </w:pPr>
            <w:r>
              <w:t xml:space="preserve">Ich weiß: x Donuts kosten 3 </w:t>
            </w:r>
            <w:r>
              <w:sym w:font="Symbol" w:char="F0D7"/>
            </w:r>
            <w:r>
              <w:t xml:space="preserve"> x </w:t>
            </w:r>
            <w:r w:rsidRPr="000641EA">
              <w:t>€</w:t>
            </w:r>
            <w:r>
              <w:t>.</w:t>
            </w:r>
          </w:p>
        </w:tc>
      </w:tr>
      <w:tr w:rsidR="00DE0900" w:rsidRPr="009216C2" w14:paraId="68F8609B" w14:textId="77777777" w:rsidTr="008E309E">
        <w:trPr>
          <w:trHeight w:hRule="exact" w:val="341"/>
        </w:trPr>
        <w:tc>
          <w:tcPr>
            <w:tcW w:w="1133" w:type="dxa"/>
            <w:gridSpan w:val="2"/>
            <w:vMerge w:val="restart"/>
            <w:tcBorders>
              <w:left w:val="single" w:sz="8" w:space="0" w:color="808080" w:themeColor="background1" w:themeShade="80"/>
              <w:bottom w:val="nil"/>
              <w:right w:val="single" w:sz="4" w:space="0" w:color="auto"/>
            </w:tcBorders>
          </w:tcPr>
          <w:p w14:paraId="34085BE5" w14:textId="77777777" w:rsidR="00DE0900" w:rsidRPr="00092F67" w:rsidRDefault="00DE0900" w:rsidP="00DE0900">
            <w:pPr>
              <w:rPr>
                <w:sz w:val="14"/>
                <w:szCs w:val="14"/>
              </w:rPr>
            </w:pPr>
            <w:r w:rsidRPr="00092F67">
              <w:rPr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2ADC06DB" wp14:editId="55FFBF52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73660</wp:posOffset>
                      </wp:positionV>
                      <wp:extent cx="57150" cy="800100"/>
                      <wp:effectExtent l="0" t="0" r="19050" b="19050"/>
                      <wp:wrapNone/>
                      <wp:docPr id="570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8001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78BF991" id="Pfeil: nach rechts gekrümmt 59" o:spid="_x0000_s1026" type="#_x0000_t102" style="position:absolute;margin-left:16.6pt;margin-top:5.8pt;width:4.5pt;height:63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" adj="20829,21407,16200" fillcolor="#a5a5a5 [2092]" strokecolor="#a5a5a5 [2092]" strokeweight="2pt"/>
                  </w:pict>
                </mc:Fallback>
              </mc:AlternateContent>
            </w:r>
            <w:r w:rsidRPr="00092F67">
              <w:rPr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4F5B9CBB" wp14:editId="08989A03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64135</wp:posOffset>
                      </wp:positionV>
                      <wp:extent cx="47625" cy="495300"/>
                      <wp:effectExtent l="0" t="0" r="28575" b="19050"/>
                      <wp:wrapNone/>
                      <wp:docPr id="570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" cy="4953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F7FD4B8" id="Pfeil: nach rechts gekrümmt 59" o:spid="_x0000_s1026" type="#_x0000_t102" style="position:absolute;margin-left:32.35pt;margin-top:5.05pt;width:3.75pt;height:39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" adj="20562,21341,16200" fillcolor="#a5a5a5 [2092]" strokecolor="#a5a5a5 [2092]" strokeweight="2pt"/>
                  </w:pict>
                </mc:Fallback>
              </mc:AlternateContent>
            </w:r>
            <w:r w:rsidRPr="00092F67">
              <w:rPr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61592407" wp14:editId="33C81090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54610</wp:posOffset>
                      </wp:positionV>
                      <wp:extent cx="47625" cy="236220"/>
                      <wp:effectExtent l="0" t="0" r="28575" b="11430"/>
                      <wp:wrapNone/>
                      <wp:docPr id="570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666F19E" id="Pfeil: nach rechts gekrümmt 59" o:spid="_x0000_s1026" type="#_x0000_t102" style="position:absolute;margin-left:50.8pt;margin-top:4.3pt;width:3.75pt;height:18.6pt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" adj="19423,21056,16200" fillcolor="#a5a5a5 [2092]" strokecolor="#a5a5a5 [2092]" strokeweight="2pt"/>
                  </w:pict>
                </mc:Fallback>
              </mc:AlternateContent>
            </w:r>
            <w:r w:rsidRPr="00092F67">
              <w:rPr>
                <w:sz w:val="14"/>
                <w:szCs w:val="14"/>
              </w:rPr>
              <w:t xml:space="preserve">               </w:t>
            </w:r>
            <w:r>
              <w:rPr>
                <w:sz w:val="14"/>
                <w:szCs w:val="14"/>
              </w:rPr>
              <w:t xml:space="preserve">        </w:t>
            </w:r>
            <w:r w:rsidRPr="00092F67">
              <w:rPr>
                <w:sz w:val="14"/>
                <w:szCs w:val="14"/>
              </w:rPr>
              <w:t xml:space="preserve"> </w:t>
            </w:r>
            <w:r w:rsidRPr="00092F67">
              <w:rPr>
                <w:szCs w:val="14"/>
              </w:rPr>
              <w:sym w:font="Symbol" w:char="F0D7"/>
            </w:r>
            <w:r w:rsidRPr="00092F67">
              <w:rPr>
                <w:szCs w:val="14"/>
              </w:rPr>
              <w:t xml:space="preserve"> 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A250D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  <w:r w:rsidRPr="00092F67">
              <w:rPr>
                <w:szCs w:val="21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C3ACA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  <w:r w:rsidRPr="00092F67">
              <w:rPr>
                <w:szCs w:val="21"/>
              </w:rPr>
              <w:t>3</w:t>
            </w:r>
          </w:p>
        </w:tc>
        <w:tc>
          <w:tcPr>
            <w:tcW w:w="1135" w:type="dxa"/>
            <w:vMerge w:val="restart"/>
            <w:tcBorders>
              <w:left w:val="single" w:sz="4" w:space="0" w:color="auto"/>
              <w:bottom w:val="nil"/>
            </w:tcBorders>
          </w:tcPr>
          <w:p w14:paraId="32D833C5" w14:textId="77777777" w:rsidR="00DE0900" w:rsidRPr="00092F67" w:rsidRDefault="00DE0900" w:rsidP="00DE0900">
            <w:pPr>
              <w:rPr>
                <w:sz w:val="14"/>
                <w:szCs w:val="14"/>
              </w:rPr>
            </w:pPr>
            <w:r w:rsidRPr="00092F67">
              <w:rPr>
                <w:noProof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1D302CFF" wp14:editId="5C3AED74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83186</wp:posOffset>
                      </wp:positionV>
                      <wp:extent cx="45719" cy="781050"/>
                      <wp:effectExtent l="0" t="0" r="12065" b="19050"/>
                      <wp:wrapNone/>
                      <wp:docPr id="570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719" cy="7810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CB2DC9A" id="Pfeil: nach rechts gekrümmt 59" o:spid="_x0000_s1026" type="#_x0000_t102" style="position:absolute;margin-left:38.35pt;margin-top:6.55pt;width:3.6pt;height:61.5pt;flip:x;z-index:2531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" adj="20968,21442,16200" fillcolor="#a5a5a5 [2092]" strokecolor="#a5a5a5 [2092]" strokeweight="2pt"/>
                  </w:pict>
                </mc:Fallback>
              </mc:AlternateContent>
            </w:r>
            <w:r w:rsidRPr="00092F67">
              <w:rPr>
                <w:noProof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5BB46B88" wp14:editId="338E2BEE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64135</wp:posOffset>
                      </wp:positionV>
                      <wp:extent cx="45719" cy="514350"/>
                      <wp:effectExtent l="0" t="0" r="12065" b="19050"/>
                      <wp:wrapNone/>
                      <wp:docPr id="570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719" cy="5143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A10B277" id="Pfeil: nach rechts gekrümmt 59" o:spid="_x0000_s1026" type="#_x0000_t102" style="position:absolute;margin-left:22.2pt;margin-top:5.05pt;width:3.6pt;height:40.5pt;flip:x;z-index:2531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" adj="20640,21360,16200" fillcolor="#a5a5a5 [2092]" strokecolor="#a5a5a5 [2092]" strokeweight="2pt"/>
                  </w:pict>
                </mc:Fallback>
              </mc:AlternateContent>
            </w:r>
            <w:r w:rsidRPr="00092F67">
              <w:rPr>
                <w:noProof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70381609" wp14:editId="32B24989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45085</wp:posOffset>
                      </wp:positionV>
                      <wp:extent cx="47625" cy="236220"/>
                      <wp:effectExtent l="0" t="0" r="28575" b="11430"/>
                      <wp:wrapNone/>
                      <wp:docPr id="570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762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A189110" id="Pfeil: nach rechts gekrümmt 59" o:spid="_x0000_s1026" type="#_x0000_t102" style="position:absolute;margin-left:2.4pt;margin-top:3.55pt;width:3.75pt;height:18.6pt;flip:x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" adj="19423,21056,16200" fillcolor="#a5a5a5 [2092]" strokecolor="#a5a5a5 [2092]" strokeweight="2pt"/>
                  </w:pict>
                </mc:Fallback>
              </mc:AlternateContent>
            </w:r>
            <w:r w:rsidRPr="00092F67">
              <w:rPr>
                <w:szCs w:val="14"/>
              </w:rPr>
              <w:t xml:space="preserve">   </w:t>
            </w:r>
            <w:r w:rsidRPr="00092F67">
              <w:rPr>
                <w:szCs w:val="14"/>
              </w:rPr>
              <w:sym w:font="Symbol" w:char="F0D7"/>
            </w:r>
            <w:r w:rsidRPr="00092F67">
              <w:rPr>
                <w:szCs w:val="14"/>
              </w:rPr>
              <w:t xml:space="preserve"> 2</w:t>
            </w:r>
          </w:p>
        </w:tc>
        <w:tc>
          <w:tcPr>
            <w:tcW w:w="142" w:type="dxa"/>
            <w:vMerge/>
            <w:tcBorders>
              <w:bottom w:val="nil"/>
              <w:right w:val="single" w:sz="8" w:space="0" w:color="808080" w:themeColor="background1" w:themeShade="80"/>
            </w:tcBorders>
          </w:tcPr>
          <w:p w14:paraId="2B46E4FC" w14:textId="77777777" w:rsidR="00DE0900" w:rsidRPr="0001285C" w:rsidRDefault="00DE0900" w:rsidP="00DE0900"/>
        </w:tc>
        <w:tc>
          <w:tcPr>
            <w:tcW w:w="4686" w:type="dxa"/>
            <w:gridSpan w:val="2"/>
            <w:vMerge/>
            <w:tcBorders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</w:tcPr>
          <w:p w14:paraId="59CB57E9" w14:textId="77777777" w:rsidR="00DE0900" w:rsidRPr="0001285C" w:rsidRDefault="00DE0900" w:rsidP="00DE0900"/>
        </w:tc>
      </w:tr>
      <w:tr w:rsidR="00DE0900" w:rsidRPr="009216C2" w14:paraId="1BB5484C" w14:textId="77777777" w:rsidTr="008E309E">
        <w:trPr>
          <w:trHeight w:hRule="exact" w:val="170"/>
        </w:trPr>
        <w:tc>
          <w:tcPr>
            <w:tcW w:w="1133" w:type="dxa"/>
            <w:gridSpan w:val="2"/>
            <w:vMerge/>
            <w:tcBorders>
              <w:left w:val="single" w:sz="8" w:space="0" w:color="808080" w:themeColor="background1" w:themeShade="80"/>
              <w:right w:val="single" w:sz="4" w:space="0" w:color="auto"/>
            </w:tcBorders>
          </w:tcPr>
          <w:p w14:paraId="1B9F07C8" w14:textId="77777777" w:rsidR="00DE0900" w:rsidRPr="00092F67" w:rsidRDefault="00DE0900" w:rsidP="00DE0900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A4598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  <w:r w:rsidRPr="00092F67">
              <w:rPr>
                <w:szCs w:val="21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CAC11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  <w:r w:rsidRPr="00092F67">
              <w:rPr>
                <w:szCs w:val="21"/>
              </w:rPr>
              <w:t xml:space="preserve">6 </w:t>
            </w:r>
          </w:p>
        </w:tc>
        <w:tc>
          <w:tcPr>
            <w:tcW w:w="1135" w:type="dxa"/>
            <w:vMerge/>
            <w:tcBorders>
              <w:left w:val="single" w:sz="4" w:space="0" w:color="auto"/>
            </w:tcBorders>
          </w:tcPr>
          <w:p w14:paraId="7271C577" w14:textId="77777777" w:rsidR="00DE0900" w:rsidRPr="00092F67" w:rsidRDefault="00DE0900" w:rsidP="00DE0900">
            <w:pPr>
              <w:rPr>
                <w:sz w:val="14"/>
                <w:szCs w:val="14"/>
              </w:rPr>
            </w:pPr>
          </w:p>
        </w:tc>
        <w:tc>
          <w:tcPr>
            <w:tcW w:w="142" w:type="dxa"/>
            <w:vMerge/>
            <w:tcBorders>
              <w:right w:val="single" w:sz="8" w:space="0" w:color="808080" w:themeColor="background1" w:themeShade="80"/>
            </w:tcBorders>
          </w:tcPr>
          <w:p w14:paraId="11B15667" w14:textId="77777777" w:rsidR="00DE0900" w:rsidRPr="0001285C" w:rsidRDefault="00DE0900" w:rsidP="00DE0900"/>
        </w:tc>
        <w:tc>
          <w:tcPr>
            <w:tcW w:w="4686" w:type="dxa"/>
            <w:gridSpan w:val="2"/>
            <w:vMerge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5B4C5DBF" w14:textId="77777777" w:rsidR="00DE0900" w:rsidRPr="0001285C" w:rsidRDefault="00DE0900" w:rsidP="00DE0900"/>
        </w:tc>
      </w:tr>
      <w:tr w:rsidR="00DE0900" w:rsidRPr="009216C2" w14:paraId="363438F0" w14:textId="77777777" w:rsidTr="008E309E">
        <w:trPr>
          <w:trHeight w:hRule="exact" w:val="170"/>
        </w:trPr>
        <w:tc>
          <w:tcPr>
            <w:tcW w:w="1133" w:type="dxa"/>
            <w:gridSpan w:val="2"/>
            <w:vMerge w:val="restart"/>
            <w:tcBorders>
              <w:left w:val="single" w:sz="8" w:space="0" w:color="808080" w:themeColor="background1" w:themeShade="80"/>
              <w:right w:val="single" w:sz="4" w:space="0" w:color="auto"/>
            </w:tcBorders>
          </w:tcPr>
          <w:p w14:paraId="14A35245" w14:textId="77777777" w:rsidR="00DE0900" w:rsidRPr="00092F67" w:rsidRDefault="00DE0900" w:rsidP="00DE0900">
            <w:pPr>
              <w:rPr>
                <w:sz w:val="14"/>
                <w:szCs w:val="14"/>
              </w:rPr>
            </w:pPr>
            <w:r w:rsidRPr="00092F67">
              <w:rPr>
                <w:szCs w:val="14"/>
              </w:rPr>
              <w:t xml:space="preserve">        </w:t>
            </w:r>
            <w:r w:rsidRPr="00092F67">
              <w:rPr>
                <w:szCs w:val="14"/>
              </w:rPr>
              <w:sym w:font="Symbol" w:char="F0D7"/>
            </w:r>
            <w:r w:rsidRPr="00092F67">
              <w:rPr>
                <w:szCs w:val="14"/>
              </w:rPr>
              <w:t xml:space="preserve"> 3 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DF8E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83728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</w:p>
        </w:tc>
        <w:tc>
          <w:tcPr>
            <w:tcW w:w="1135" w:type="dxa"/>
            <w:vMerge w:val="restart"/>
            <w:tcBorders>
              <w:left w:val="single" w:sz="4" w:space="0" w:color="auto"/>
            </w:tcBorders>
          </w:tcPr>
          <w:p w14:paraId="1A18DAF1" w14:textId="77777777" w:rsidR="00DE0900" w:rsidRPr="00092F67" w:rsidRDefault="00DE0900" w:rsidP="00DE0900">
            <w:pPr>
              <w:rPr>
                <w:szCs w:val="21"/>
              </w:rPr>
            </w:pPr>
            <w:r w:rsidRPr="00092F67">
              <w:rPr>
                <w:szCs w:val="21"/>
              </w:rPr>
              <w:t xml:space="preserve">           </w:t>
            </w:r>
            <w:r w:rsidRPr="00092F67">
              <w:rPr>
                <w:szCs w:val="21"/>
              </w:rPr>
              <w:sym w:font="Symbol" w:char="F0D7"/>
            </w:r>
            <w:r w:rsidRPr="00092F67">
              <w:rPr>
                <w:szCs w:val="21"/>
              </w:rPr>
              <w:t xml:space="preserve"> 3</w:t>
            </w:r>
          </w:p>
        </w:tc>
        <w:tc>
          <w:tcPr>
            <w:tcW w:w="142" w:type="dxa"/>
            <w:vMerge/>
            <w:tcBorders>
              <w:right w:val="single" w:sz="8" w:space="0" w:color="808080" w:themeColor="background1" w:themeShade="80"/>
            </w:tcBorders>
          </w:tcPr>
          <w:p w14:paraId="4694081F" w14:textId="77777777" w:rsidR="00DE0900" w:rsidRPr="00092F67" w:rsidRDefault="00DE0900" w:rsidP="00DE0900">
            <w:pPr>
              <w:rPr>
                <w:szCs w:val="21"/>
              </w:rPr>
            </w:pPr>
          </w:p>
        </w:tc>
        <w:tc>
          <w:tcPr>
            <w:tcW w:w="4686" w:type="dxa"/>
            <w:gridSpan w:val="2"/>
            <w:vMerge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38086C6C" w14:textId="77777777" w:rsidR="00DE0900" w:rsidRPr="00092F67" w:rsidRDefault="00DE0900" w:rsidP="00DE0900">
            <w:pPr>
              <w:rPr>
                <w:szCs w:val="21"/>
              </w:rPr>
            </w:pPr>
          </w:p>
        </w:tc>
      </w:tr>
      <w:tr w:rsidR="00DE0900" w:rsidRPr="009216C2" w14:paraId="7065B14F" w14:textId="77777777" w:rsidTr="008E309E">
        <w:trPr>
          <w:trHeight w:hRule="exact" w:val="170"/>
        </w:trPr>
        <w:tc>
          <w:tcPr>
            <w:tcW w:w="1133" w:type="dxa"/>
            <w:gridSpan w:val="2"/>
            <w:vMerge/>
            <w:tcBorders>
              <w:left w:val="single" w:sz="8" w:space="0" w:color="808080" w:themeColor="background1" w:themeShade="80"/>
              <w:right w:val="single" w:sz="4" w:space="0" w:color="auto"/>
            </w:tcBorders>
          </w:tcPr>
          <w:p w14:paraId="0C791087" w14:textId="77777777" w:rsidR="00DE0900" w:rsidRPr="00092F67" w:rsidRDefault="00DE0900" w:rsidP="00DE0900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BCD82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  <w:r w:rsidRPr="00092F67">
              <w:rPr>
                <w:szCs w:val="21"/>
              </w:rPr>
              <w:t>3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7AC1F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  <w:r w:rsidRPr="00092F67">
              <w:rPr>
                <w:szCs w:val="21"/>
              </w:rPr>
              <w:t>9</w:t>
            </w:r>
          </w:p>
        </w:tc>
        <w:tc>
          <w:tcPr>
            <w:tcW w:w="1135" w:type="dxa"/>
            <w:vMerge/>
            <w:tcBorders>
              <w:left w:val="single" w:sz="4" w:space="0" w:color="auto"/>
            </w:tcBorders>
          </w:tcPr>
          <w:p w14:paraId="2AE30E6F" w14:textId="77777777" w:rsidR="00DE0900" w:rsidRPr="00092F67" w:rsidRDefault="00DE0900" w:rsidP="00DE0900">
            <w:pPr>
              <w:rPr>
                <w:sz w:val="14"/>
                <w:szCs w:val="14"/>
              </w:rPr>
            </w:pPr>
          </w:p>
        </w:tc>
        <w:tc>
          <w:tcPr>
            <w:tcW w:w="142" w:type="dxa"/>
            <w:vMerge/>
            <w:tcBorders>
              <w:right w:val="single" w:sz="8" w:space="0" w:color="808080" w:themeColor="background1" w:themeShade="80"/>
            </w:tcBorders>
          </w:tcPr>
          <w:p w14:paraId="63AD84D3" w14:textId="77777777" w:rsidR="00DE0900" w:rsidRPr="0001285C" w:rsidRDefault="00DE0900" w:rsidP="00DE0900"/>
        </w:tc>
        <w:tc>
          <w:tcPr>
            <w:tcW w:w="4686" w:type="dxa"/>
            <w:gridSpan w:val="2"/>
            <w:vMerge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12CD7DF4" w14:textId="77777777" w:rsidR="00DE0900" w:rsidRPr="0001285C" w:rsidRDefault="00DE0900" w:rsidP="00DE0900"/>
        </w:tc>
      </w:tr>
      <w:tr w:rsidR="00DE0900" w:rsidRPr="009216C2" w14:paraId="4BEDFC5F" w14:textId="77777777" w:rsidTr="008E309E">
        <w:trPr>
          <w:trHeight w:hRule="exact" w:val="170"/>
        </w:trPr>
        <w:tc>
          <w:tcPr>
            <w:tcW w:w="1133" w:type="dxa"/>
            <w:gridSpan w:val="2"/>
            <w:vMerge w:val="restart"/>
            <w:tcBorders>
              <w:left w:val="single" w:sz="8" w:space="0" w:color="808080" w:themeColor="background1" w:themeShade="80"/>
              <w:right w:val="single" w:sz="4" w:space="0" w:color="auto"/>
            </w:tcBorders>
          </w:tcPr>
          <w:p w14:paraId="08502255" w14:textId="77777777" w:rsidR="00DE0900" w:rsidRPr="00092F67" w:rsidRDefault="00DE0900" w:rsidP="00DE0900">
            <w:pPr>
              <w:jc w:val="left"/>
              <w:rPr>
                <w:szCs w:val="21"/>
              </w:rPr>
            </w:pPr>
            <w:r w:rsidRPr="00092F67">
              <w:rPr>
                <w:szCs w:val="21"/>
              </w:rPr>
              <w:t xml:space="preserve">  </w:t>
            </w:r>
            <w:r w:rsidRPr="00092F67">
              <w:rPr>
                <w:szCs w:val="21"/>
              </w:rPr>
              <w:sym w:font="Symbol" w:char="F0D7"/>
            </w:r>
            <w:r w:rsidRPr="00092F67">
              <w:rPr>
                <w:szCs w:val="21"/>
              </w:rPr>
              <w:t xml:space="preserve"> 4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1C976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A5848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</w:p>
        </w:tc>
        <w:tc>
          <w:tcPr>
            <w:tcW w:w="1135" w:type="dxa"/>
            <w:vMerge w:val="restart"/>
            <w:tcBorders>
              <w:left w:val="single" w:sz="4" w:space="0" w:color="auto"/>
            </w:tcBorders>
          </w:tcPr>
          <w:p w14:paraId="1E79A6A3" w14:textId="77777777" w:rsidR="00DE0900" w:rsidRPr="00092F67" w:rsidRDefault="00DE0900" w:rsidP="00DE0900">
            <w:pPr>
              <w:rPr>
                <w:szCs w:val="21"/>
              </w:rPr>
            </w:pPr>
            <w:r w:rsidRPr="00092F67">
              <w:rPr>
                <w:szCs w:val="21"/>
              </w:rPr>
              <w:t xml:space="preserve">                 </w:t>
            </w:r>
            <w:r w:rsidRPr="00092F67">
              <w:rPr>
                <w:szCs w:val="21"/>
              </w:rPr>
              <w:sym w:font="Symbol" w:char="F0D7"/>
            </w:r>
            <w:r w:rsidRPr="00092F67">
              <w:rPr>
                <w:szCs w:val="21"/>
              </w:rPr>
              <w:t xml:space="preserve"> 4</w:t>
            </w:r>
          </w:p>
        </w:tc>
        <w:tc>
          <w:tcPr>
            <w:tcW w:w="142" w:type="dxa"/>
            <w:vMerge/>
            <w:tcBorders>
              <w:right w:val="single" w:sz="8" w:space="0" w:color="808080" w:themeColor="background1" w:themeShade="80"/>
            </w:tcBorders>
          </w:tcPr>
          <w:p w14:paraId="3BFA84F2" w14:textId="77777777" w:rsidR="00DE0900" w:rsidRPr="00092F67" w:rsidRDefault="00DE0900" w:rsidP="00DE0900">
            <w:pPr>
              <w:rPr>
                <w:szCs w:val="21"/>
              </w:rPr>
            </w:pPr>
          </w:p>
        </w:tc>
        <w:tc>
          <w:tcPr>
            <w:tcW w:w="4686" w:type="dxa"/>
            <w:gridSpan w:val="2"/>
            <w:vMerge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14CB0791" w14:textId="77777777" w:rsidR="00DE0900" w:rsidRPr="00092F67" w:rsidRDefault="00DE0900" w:rsidP="00DE0900">
            <w:pPr>
              <w:rPr>
                <w:szCs w:val="21"/>
              </w:rPr>
            </w:pPr>
          </w:p>
        </w:tc>
      </w:tr>
      <w:tr w:rsidR="00DE0900" w:rsidRPr="009216C2" w14:paraId="4F078614" w14:textId="77777777" w:rsidTr="008E309E">
        <w:trPr>
          <w:trHeight w:hRule="exact" w:val="170"/>
        </w:trPr>
        <w:tc>
          <w:tcPr>
            <w:tcW w:w="1133" w:type="dxa"/>
            <w:gridSpan w:val="2"/>
            <w:vMerge/>
            <w:tcBorders>
              <w:left w:val="single" w:sz="8" w:space="0" w:color="808080" w:themeColor="background1" w:themeShade="80"/>
              <w:right w:val="single" w:sz="4" w:space="0" w:color="auto"/>
            </w:tcBorders>
          </w:tcPr>
          <w:p w14:paraId="03F7B948" w14:textId="77777777" w:rsidR="00DE0900" w:rsidRPr="00092F67" w:rsidRDefault="00DE0900" w:rsidP="00DE0900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BC0CB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  <w:r w:rsidRPr="00092F67">
              <w:rPr>
                <w:szCs w:val="21"/>
              </w:rPr>
              <w:t>4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00A14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  <w:r w:rsidRPr="00092F67">
              <w:rPr>
                <w:szCs w:val="21"/>
              </w:rPr>
              <w:t>12</w:t>
            </w:r>
          </w:p>
        </w:tc>
        <w:tc>
          <w:tcPr>
            <w:tcW w:w="1135" w:type="dxa"/>
            <w:vMerge/>
            <w:tcBorders>
              <w:left w:val="single" w:sz="4" w:space="0" w:color="auto"/>
            </w:tcBorders>
          </w:tcPr>
          <w:p w14:paraId="5A3F9567" w14:textId="77777777" w:rsidR="00DE0900" w:rsidRPr="00092F67" w:rsidRDefault="00DE0900" w:rsidP="00DE0900">
            <w:pPr>
              <w:rPr>
                <w:sz w:val="14"/>
                <w:szCs w:val="14"/>
              </w:rPr>
            </w:pPr>
          </w:p>
        </w:tc>
        <w:tc>
          <w:tcPr>
            <w:tcW w:w="142" w:type="dxa"/>
            <w:vMerge/>
            <w:tcBorders>
              <w:right w:val="single" w:sz="8" w:space="0" w:color="808080" w:themeColor="background1" w:themeShade="80"/>
            </w:tcBorders>
          </w:tcPr>
          <w:p w14:paraId="54537F3C" w14:textId="77777777" w:rsidR="00DE0900" w:rsidRPr="0001285C" w:rsidRDefault="00DE0900" w:rsidP="00DE0900"/>
        </w:tc>
        <w:tc>
          <w:tcPr>
            <w:tcW w:w="4686" w:type="dxa"/>
            <w:gridSpan w:val="2"/>
            <w:vMerge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22451370" w14:textId="77777777" w:rsidR="00DE0900" w:rsidRPr="0001285C" w:rsidRDefault="00DE0900" w:rsidP="00DE0900"/>
        </w:tc>
      </w:tr>
      <w:tr w:rsidR="00DE0900" w:rsidRPr="009216C2" w14:paraId="154EE364" w14:textId="77777777" w:rsidTr="008E309E">
        <w:trPr>
          <w:trHeight w:hRule="exact" w:val="170"/>
        </w:trPr>
        <w:tc>
          <w:tcPr>
            <w:tcW w:w="1133" w:type="dxa"/>
            <w:gridSpan w:val="2"/>
            <w:vMerge w:val="restart"/>
            <w:tcBorders>
              <w:left w:val="single" w:sz="8" w:space="0" w:color="808080" w:themeColor="background1" w:themeShade="80"/>
              <w:right w:val="single" w:sz="4" w:space="0" w:color="auto"/>
            </w:tcBorders>
          </w:tcPr>
          <w:p w14:paraId="6EAF97A9" w14:textId="77777777" w:rsidR="00DE0900" w:rsidRPr="00092F67" w:rsidRDefault="00DE0900" w:rsidP="00DE0900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A2BE6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2F9FC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</w:p>
        </w:tc>
        <w:tc>
          <w:tcPr>
            <w:tcW w:w="1135" w:type="dxa"/>
            <w:vMerge w:val="restart"/>
            <w:tcBorders>
              <w:left w:val="single" w:sz="4" w:space="0" w:color="auto"/>
            </w:tcBorders>
          </w:tcPr>
          <w:p w14:paraId="194D13D0" w14:textId="77777777" w:rsidR="00DE0900" w:rsidRPr="00092F67" w:rsidRDefault="00DE0900" w:rsidP="00DE0900">
            <w:pPr>
              <w:rPr>
                <w:sz w:val="14"/>
                <w:szCs w:val="14"/>
              </w:rPr>
            </w:pPr>
          </w:p>
        </w:tc>
        <w:tc>
          <w:tcPr>
            <w:tcW w:w="142" w:type="dxa"/>
            <w:vMerge/>
            <w:tcBorders>
              <w:right w:val="single" w:sz="8" w:space="0" w:color="808080" w:themeColor="background1" w:themeShade="80"/>
            </w:tcBorders>
          </w:tcPr>
          <w:p w14:paraId="3CFDCF2E" w14:textId="77777777" w:rsidR="00DE0900" w:rsidRPr="0001285C" w:rsidRDefault="00DE0900" w:rsidP="00DE0900"/>
        </w:tc>
        <w:tc>
          <w:tcPr>
            <w:tcW w:w="4686" w:type="dxa"/>
            <w:gridSpan w:val="2"/>
            <w:vMerge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7001EF86" w14:textId="77777777" w:rsidR="00DE0900" w:rsidRPr="0001285C" w:rsidRDefault="00DE0900" w:rsidP="00DE0900"/>
        </w:tc>
      </w:tr>
      <w:tr w:rsidR="00DE0900" w:rsidRPr="009216C2" w14:paraId="796029B6" w14:textId="77777777" w:rsidTr="008E309E">
        <w:trPr>
          <w:trHeight w:hRule="exact" w:val="261"/>
        </w:trPr>
        <w:tc>
          <w:tcPr>
            <w:tcW w:w="1133" w:type="dxa"/>
            <w:gridSpan w:val="2"/>
            <w:vMerge/>
            <w:tcBorders>
              <w:left w:val="single" w:sz="8" w:space="0" w:color="808080" w:themeColor="background1" w:themeShade="80"/>
              <w:right w:val="single" w:sz="4" w:space="0" w:color="auto"/>
            </w:tcBorders>
          </w:tcPr>
          <w:p w14:paraId="0E76229C" w14:textId="77777777" w:rsidR="00DE0900" w:rsidRPr="00092F67" w:rsidRDefault="00DE0900" w:rsidP="00DE0900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A85C0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  <w:r w:rsidRPr="00092F67">
              <w:rPr>
                <w:szCs w:val="21"/>
              </w:rPr>
              <w:t>…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9F0BD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  <w:r w:rsidRPr="00092F67">
              <w:rPr>
                <w:szCs w:val="21"/>
              </w:rPr>
              <w:t>…</w:t>
            </w:r>
          </w:p>
        </w:tc>
        <w:tc>
          <w:tcPr>
            <w:tcW w:w="1135" w:type="dxa"/>
            <w:vMerge/>
            <w:tcBorders>
              <w:left w:val="single" w:sz="4" w:space="0" w:color="auto"/>
            </w:tcBorders>
          </w:tcPr>
          <w:p w14:paraId="57E56244" w14:textId="77777777" w:rsidR="00DE0900" w:rsidRPr="00092F67" w:rsidRDefault="00DE0900" w:rsidP="00DE0900">
            <w:pPr>
              <w:rPr>
                <w:sz w:val="14"/>
                <w:szCs w:val="14"/>
              </w:rPr>
            </w:pPr>
          </w:p>
        </w:tc>
        <w:tc>
          <w:tcPr>
            <w:tcW w:w="142" w:type="dxa"/>
            <w:vMerge/>
            <w:tcBorders>
              <w:right w:val="single" w:sz="8" w:space="0" w:color="808080" w:themeColor="background1" w:themeShade="80"/>
            </w:tcBorders>
          </w:tcPr>
          <w:p w14:paraId="15F7C237" w14:textId="77777777" w:rsidR="00DE0900" w:rsidRPr="0001285C" w:rsidRDefault="00DE0900" w:rsidP="00DE0900"/>
        </w:tc>
        <w:tc>
          <w:tcPr>
            <w:tcW w:w="4686" w:type="dxa"/>
            <w:gridSpan w:val="2"/>
            <w:vMerge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5CE286F4" w14:textId="77777777" w:rsidR="00DE0900" w:rsidRPr="0001285C" w:rsidRDefault="00DE0900" w:rsidP="00DE0900"/>
        </w:tc>
      </w:tr>
      <w:tr w:rsidR="00DE0900" w:rsidRPr="009216C2" w14:paraId="5D96582D" w14:textId="77777777" w:rsidTr="008E309E">
        <w:trPr>
          <w:trHeight w:hRule="exact" w:val="279"/>
        </w:trPr>
        <w:tc>
          <w:tcPr>
            <w:tcW w:w="1133" w:type="dxa"/>
            <w:gridSpan w:val="2"/>
            <w:tcBorders>
              <w:left w:val="single" w:sz="8" w:space="0" w:color="808080" w:themeColor="background1" w:themeShade="80"/>
              <w:right w:val="single" w:sz="4" w:space="0" w:color="auto"/>
            </w:tcBorders>
          </w:tcPr>
          <w:p w14:paraId="792D1A9B" w14:textId="77777777" w:rsidR="00DE0900" w:rsidRPr="00092F67" w:rsidRDefault="00DE0900" w:rsidP="00DE0900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2B74D" w14:textId="77777777" w:rsidR="00DE0900" w:rsidRPr="00092F67" w:rsidRDefault="00DE0900" w:rsidP="00DE0900">
            <w:pPr>
              <w:jc w:val="center"/>
              <w:rPr>
                <w:b/>
                <w:szCs w:val="21"/>
              </w:rPr>
            </w:pPr>
            <w:r w:rsidRPr="00092F67">
              <w:rPr>
                <w:b/>
                <w:szCs w:val="21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EDCB7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  <w:r w:rsidRPr="00092F67">
              <w:rPr>
                <w:szCs w:val="21"/>
              </w:rPr>
              <w:t xml:space="preserve">3 </w:t>
            </w:r>
            <w:r w:rsidRPr="00092F67">
              <w:rPr>
                <w:szCs w:val="21"/>
              </w:rPr>
              <w:sym w:font="Symbol" w:char="F0D7"/>
            </w:r>
            <w:r w:rsidRPr="00092F67">
              <w:rPr>
                <w:szCs w:val="21"/>
              </w:rPr>
              <w:t xml:space="preserve"> x</w:t>
            </w:r>
          </w:p>
        </w:tc>
        <w:tc>
          <w:tcPr>
            <w:tcW w:w="1135" w:type="dxa"/>
            <w:tcBorders>
              <w:left w:val="single" w:sz="4" w:space="0" w:color="auto"/>
            </w:tcBorders>
          </w:tcPr>
          <w:p w14:paraId="2B0626DB" w14:textId="77777777" w:rsidR="00DE0900" w:rsidRPr="00092F67" w:rsidRDefault="00DE0900" w:rsidP="00DE0900">
            <w:pPr>
              <w:rPr>
                <w:sz w:val="14"/>
                <w:szCs w:val="14"/>
              </w:rPr>
            </w:pPr>
          </w:p>
        </w:tc>
        <w:tc>
          <w:tcPr>
            <w:tcW w:w="142" w:type="dxa"/>
            <w:vMerge/>
            <w:tcBorders>
              <w:right w:val="single" w:sz="8" w:space="0" w:color="808080" w:themeColor="background1" w:themeShade="80"/>
            </w:tcBorders>
          </w:tcPr>
          <w:p w14:paraId="260D7940" w14:textId="77777777" w:rsidR="00DE0900" w:rsidRPr="0001285C" w:rsidRDefault="00DE0900" w:rsidP="00DE0900"/>
        </w:tc>
        <w:tc>
          <w:tcPr>
            <w:tcW w:w="4686" w:type="dxa"/>
            <w:gridSpan w:val="2"/>
            <w:vMerge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6DF14FFC" w14:textId="77777777" w:rsidR="00DE0900" w:rsidRPr="0001285C" w:rsidRDefault="00DE0900" w:rsidP="00DE0900"/>
        </w:tc>
      </w:tr>
      <w:tr w:rsidR="00DE0900" w:rsidRPr="009216C2" w14:paraId="009451B4" w14:textId="77777777" w:rsidTr="008E309E">
        <w:tc>
          <w:tcPr>
            <w:tcW w:w="1133" w:type="dxa"/>
            <w:gridSpan w:val="2"/>
            <w:tcBorders>
              <w:left w:val="single" w:sz="8" w:space="0" w:color="808080" w:themeColor="background1" w:themeShade="80"/>
            </w:tcBorders>
          </w:tcPr>
          <w:p w14:paraId="6BC1AA42" w14:textId="77777777" w:rsidR="00DE0900" w:rsidRPr="008850A6" w:rsidRDefault="00DE0900" w:rsidP="00DE0900">
            <w:pPr>
              <w:rPr>
                <w:sz w:val="10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</w:tcPr>
          <w:p w14:paraId="7FADA61A" w14:textId="77777777" w:rsidR="00DE0900" w:rsidRPr="008850A6" w:rsidRDefault="00DE0900" w:rsidP="00DE0900">
            <w:pPr>
              <w:rPr>
                <w:sz w:val="1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43CA24A9" w14:textId="77777777" w:rsidR="00DE0900" w:rsidRPr="008850A6" w:rsidRDefault="00DE0900" w:rsidP="00DE0900">
            <w:pPr>
              <w:rPr>
                <w:sz w:val="10"/>
              </w:rPr>
            </w:pPr>
          </w:p>
        </w:tc>
        <w:tc>
          <w:tcPr>
            <w:tcW w:w="1135" w:type="dxa"/>
          </w:tcPr>
          <w:p w14:paraId="3CED52EB" w14:textId="77777777" w:rsidR="00DE0900" w:rsidRPr="008850A6" w:rsidRDefault="00DE0900" w:rsidP="00DE0900">
            <w:pPr>
              <w:rPr>
                <w:sz w:val="10"/>
              </w:rPr>
            </w:pPr>
          </w:p>
        </w:tc>
        <w:tc>
          <w:tcPr>
            <w:tcW w:w="142" w:type="dxa"/>
            <w:vMerge/>
            <w:tcBorders>
              <w:right w:val="single" w:sz="8" w:space="0" w:color="808080" w:themeColor="background1" w:themeShade="80"/>
            </w:tcBorders>
          </w:tcPr>
          <w:p w14:paraId="7792CDF2" w14:textId="77777777" w:rsidR="00DE0900" w:rsidRPr="0001285C" w:rsidRDefault="00DE0900" w:rsidP="00DE0900"/>
        </w:tc>
        <w:tc>
          <w:tcPr>
            <w:tcW w:w="4686" w:type="dxa"/>
            <w:gridSpan w:val="2"/>
            <w:vMerge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55F3AF2E" w14:textId="77777777" w:rsidR="00DE0900" w:rsidRPr="0001285C" w:rsidRDefault="00DE0900" w:rsidP="00DE0900"/>
        </w:tc>
      </w:tr>
      <w:tr w:rsidR="00DE0900" w:rsidRPr="00F14378" w14:paraId="13057247" w14:textId="77777777" w:rsidTr="008E309E">
        <w:tc>
          <w:tcPr>
            <w:tcW w:w="9081" w:type="dxa"/>
            <w:gridSpan w:val="8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550F1FA3" w14:textId="77777777" w:rsidR="00DE0900" w:rsidRPr="00D54436" w:rsidRDefault="00DE0900" w:rsidP="00DE0900">
            <w:pPr>
              <w:pStyle w:val="Listenabsatz"/>
              <w:numPr>
                <w:ilvl w:val="0"/>
                <w:numId w:val="0"/>
              </w:numPr>
              <w:spacing w:before="120"/>
              <w:rPr>
                <w:b/>
              </w:rPr>
            </w:pPr>
            <w:r>
              <w:rPr>
                <w:b/>
              </w:rPr>
              <w:t xml:space="preserve"> </w:t>
            </w:r>
            <w:r w:rsidRPr="00D54436">
              <w:rPr>
                <w:b/>
              </w:rPr>
              <w:t xml:space="preserve">Ich </w:t>
            </w:r>
            <w:r>
              <w:rPr>
                <w:b/>
              </w:rPr>
              <w:t>beschreibe</w:t>
            </w:r>
            <w:r w:rsidRPr="00D54436">
              <w:rPr>
                <w:b/>
              </w:rPr>
              <w:t xml:space="preserve">: </w:t>
            </w:r>
          </w:p>
          <w:p w14:paraId="403D815D" w14:textId="7C768E21" w:rsidR="00DE0900" w:rsidRDefault="00DE0900" w:rsidP="00665C73">
            <w:pPr>
              <w:pStyle w:val="Listenabsatz"/>
              <w:numPr>
                <w:ilvl w:val="0"/>
                <w:numId w:val="11"/>
              </w:numPr>
              <w:ind w:left="284" w:hanging="142"/>
            </w:pPr>
            <w:r>
              <w:t xml:space="preserve">Die </w:t>
            </w:r>
            <w:r w:rsidRPr="00DB3186">
              <w:rPr>
                <w:b/>
                <w:color w:val="0D0D0D" w:themeColor="text1" w:themeTint="F2"/>
              </w:rPr>
              <w:t>Formel</w:t>
            </w:r>
            <w:r>
              <w:t xml:space="preserve"> für den Preis von x Donuts ist:     3 </w:t>
            </w:r>
            <w:r>
              <w:sym w:font="Symbol" w:char="F0D7"/>
            </w:r>
            <w:r>
              <w:t xml:space="preserve"> x      </w:t>
            </w:r>
            <w:r w:rsidRPr="00751DD7">
              <w:rPr>
                <w:noProof/>
              </w:rPr>
              <w:drawing>
                <wp:inline distT="0" distB="0" distL="0" distR="0" wp14:anchorId="7CBBE6C1" wp14:editId="4F908016">
                  <wp:extent cx="156462" cy="144000"/>
                  <wp:effectExtent l="0" t="0" r="0" b="0"/>
                  <wp:docPr id="15759" name="Grafik 15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8A73A" w14:textId="77777777" w:rsidR="00DE0900" w:rsidRPr="00092F67" w:rsidRDefault="00DE0900" w:rsidP="00665C73">
            <w:pPr>
              <w:pStyle w:val="Listenabsatz"/>
              <w:numPr>
                <w:ilvl w:val="0"/>
                <w:numId w:val="10"/>
              </w:numPr>
              <w:ind w:left="283" w:hanging="142"/>
              <w:rPr>
                <w:szCs w:val="21"/>
              </w:rPr>
            </w:pPr>
            <w:r>
              <w:t xml:space="preserve">Ich kann mit der Formel berechnen: Wie teuer sind x Donuts? (z.B. x = </w:t>
            </w:r>
            <w:r w:rsidRPr="00DB3186">
              <w:rPr>
                <w:u w:val="single"/>
              </w:rPr>
              <w:t>4</w:t>
            </w:r>
            <w:r>
              <w:t xml:space="preserve"> Donuts:  3 </w:t>
            </w:r>
            <w:r w:rsidRPr="000641EA">
              <w:t>€</w:t>
            </w:r>
            <w:r>
              <w:t xml:space="preserve"> </w:t>
            </w:r>
            <w:r>
              <w:sym w:font="Symbol" w:char="F0D7"/>
            </w:r>
            <w:r>
              <w:t xml:space="preserve"> </w:t>
            </w:r>
            <w:r w:rsidRPr="00DB3186">
              <w:rPr>
                <w:u w:val="single"/>
              </w:rPr>
              <w:t>4</w:t>
            </w:r>
            <w:r>
              <w:t xml:space="preserve"> = 12 </w:t>
            </w:r>
            <w:r w:rsidRPr="000641EA">
              <w:t>€</w:t>
            </w:r>
            <w:r>
              <w:t xml:space="preserve">) </w:t>
            </w:r>
          </w:p>
          <w:p w14:paraId="055418C4" w14:textId="77777777" w:rsidR="00DE0900" w:rsidRPr="00092F67" w:rsidRDefault="00DE0900" w:rsidP="00DE0900">
            <w:pPr>
              <w:spacing w:before="120"/>
              <w:rPr>
                <w:b/>
              </w:rPr>
            </w:pPr>
            <w:r>
              <w:rPr>
                <w:b/>
              </w:rPr>
              <w:t xml:space="preserve"> </w:t>
            </w:r>
            <w:r w:rsidRPr="00092F67">
              <w:rPr>
                <w:b/>
              </w:rPr>
              <w:t>So erkenne ich proportionale Zuordnungen:</w:t>
            </w:r>
          </w:p>
          <w:p w14:paraId="0646CFA1" w14:textId="77777777" w:rsidR="00DE0900" w:rsidRPr="00092F67" w:rsidRDefault="00DE0900" w:rsidP="00665C73">
            <w:pPr>
              <w:pStyle w:val="Listenabsatz"/>
              <w:numPr>
                <w:ilvl w:val="0"/>
                <w:numId w:val="10"/>
              </w:numPr>
              <w:ind w:left="283" w:hanging="142"/>
              <w:rPr>
                <w:szCs w:val="21"/>
              </w:rPr>
            </w:pPr>
            <w:r w:rsidRPr="00FF3946">
              <w:rPr>
                <w:b/>
              </w:rPr>
              <w:t>Wenn</w:t>
            </w:r>
            <w:r>
              <w:t xml:space="preserve"> die Zuordnung proportional ist, </w:t>
            </w:r>
            <w:r w:rsidRPr="00FF3946">
              <w:rPr>
                <w:b/>
              </w:rPr>
              <w:t>dann</w:t>
            </w:r>
            <w:r>
              <w:t xml:space="preserve"> zahle ich pro Donut einen festen Preis mehr (hier: 3 €). </w:t>
            </w:r>
          </w:p>
          <w:p w14:paraId="6597FE58" w14:textId="77777777" w:rsidR="00DE0900" w:rsidRPr="00D54436" w:rsidRDefault="00DE0900" w:rsidP="00665C73">
            <w:pPr>
              <w:pStyle w:val="Listenabsatz"/>
              <w:numPr>
                <w:ilvl w:val="0"/>
                <w:numId w:val="10"/>
              </w:numPr>
              <w:spacing w:after="120"/>
              <w:ind w:left="284" w:hanging="142"/>
              <w:rPr>
                <w:szCs w:val="21"/>
              </w:rPr>
            </w:pPr>
            <w:r>
              <w:t>Wenn die Zuordnung proportional ist, dann kann ich mit einem festen Faktor multiplizieren (hier: 3)</w:t>
            </w:r>
          </w:p>
        </w:tc>
      </w:tr>
      <w:tr w:rsidR="00DE0900" w:rsidRPr="00F14378" w14:paraId="4555149B" w14:textId="77777777" w:rsidTr="008E309E">
        <w:tc>
          <w:tcPr>
            <w:tcW w:w="4253" w:type="dxa"/>
            <w:gridSpan w:val="5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52FDCE61" w14:textId="77777777" w:rsidR="00DE0900" w:rsidRPr="00362749" w:rsidRDefault="00DE0900" w:rsidP="00DE0900">
            <w:pPr>
              <w:pStyle w:val="berschrift2"/>
              <w:rPr>
                <w:sz w:val="4"/>
              </w:rPr>
            </w:pPr>
          </w:p>
        </w:tc>
        <w:tc>
          <w:tcPr>
            <w:tcW w:w="142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6DE34F1B" w14:textId="77777777" w:rsidR="00DE0900" w:rsidRPr="00362749" w:rsidRDefault="00DE0900" w:rsidP="00DE0900">
            <w:pPr>
              <w:rPr>
                <w:sz w:val="4"/>
              </w:rPr>
            </w:pPr>
          </w:p>
        </w:tc>
        <w:tc>
          <w:tcPr>
            <w:tcW w:w="4686" w:type="dxa"/>
            <w:gridSpan w:val="2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445E9FEA" w14:textId="77777777" w:rsidR="00DE0900" w:rsidRPr="00362749" w:rsidRDefault="00DE0900" w:rsidP="00DE0900">
            <w:pPr>
              <w:rPr>
                <w:sz w:val="4"/>
              </w:rPr>
            </w:pPr>
          </w:p>
          <w:p w14:paraId="7D29BD6E" w14:textId="77777777" w:rsidR="00DE0900" w:rsidRPr="00362749" w:rsidRDefault="00DE0900" w:rsidP="00DE0900">
            <w:pPr>
              <w:rPr>
                <w:sz w:val="4"/>
              </w:rPr>
            </w:pPr>
          </w:p>
        </w:tc>
      </w:tr>
      <w:tr w:rsidR="00DE0900" w:rsidRPr="0063234A" w14:paraId="74CFFFA8" w14:textId="77777777" w:rsidTr="008E309E">
        <w:tc>
          <w:tcPr>
            <w:tcW w:w="425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</w:tcBorders>
          </w:tcPr>
          <w:p w14:paraId="6C044AA8" w14:textId="77777777" w:rsidR="00DE0900" w:rsidRPr="00B94D51" w:rsidRDefault="00DE0900" w:rsidP="00DE0900">
            <w:pPr>
              <w:pStyle w:val="berschrift2"/>
              <w:rPr>
                <w:noProof/>
              </w:rPr>
            </w:pPr>
            <w:r w:rsidRPr="00B94D51">
              <w:rPr>
                <w:noProof/>
              </w:rPr>
              <w:t>2</w:t>
            </w:r>
          </w:p>
        </w:tc>
        <w:tc>
          <w:tcPr>
            <w:tcW w:w="8656" w:type="dxa"/>
            <w:gridSpan w:val="7"/>
            <w:tcBorders>
              <w:top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7BB112C0" w14:textId="77777777" w:rsidR="00DE0900" w:rsidRDefault="00DE0900" w:rsidP="00DE0900">
            <w:pPr>
              <w:pStyle w:val="berschrift2"/>
            </w:pPr>
            <w:r w:rsidRPr="00B94D51">
              <w:t>Wi</w:t>
            </w:r>
            <w:r>
              <w:t>e kann ich proportionale Zuordnungen im</w:t>
            </w:r>
            <w:r w:rsidRPr="00B94D51">
              <w:t xml:space="preserve"> Koordinatensystem</w:t>
            </w:r>
            <w:r>
              <w:t xml:space="preserve"> darstellen?</w:t>
            </w:r>
            <w:r w:rsidRPr="00B94D51">
              <w:t xml:space="preserve"> </w:t>
            </w:r>
            <w:r w:rsidRPr="00B94D51">
              <w:rPr>
                <w:noProof/>
              </w:rPr>
              <w:drawing>
                <wp:inline distT="0" distB="0" distL="0" distR="0" wp14:anchorId="758E9D23" wp14:editId="7B2F3D0D">
                  <wp:extent cx="156462" cy="144000"/>
                  <wp:effectExtent l="0" t="0" r="0" b="0"/>
                  <wp:docPr id="15760" name="Grafik 15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4D51">
              <w:t xml:space="preserve">. </w:t>
            </w:r>
          </w:p>
          <w:p w14:paraId="53295C8A" w14:textId="77777777" w:rsidR="00DE0900" w:rsidRPr="00A80308" w:rsidRDefault="00DE0900" w:rsidP="00DE0900">
            <w:pPr>
              <w:rPr>
                <w:sz w:val="16"/>
              </w:rPr>
            </w:pPr>
          </w:p>
        </w:tc>
      </w:tr>
      <w:tr w:rsidR="00DE0900" w:rsidRPr="0063234A" w14:paraId="7E4643AD" w14:textId="77777777" w:rsidTr="008E309E">
        <w:tc>
          <w:tcPr>
            <w:tcW w:w="425" w:type="dxa"/>
            <w:tcBorders>
              <w:left w:val="single" w:sz="8" w:space="0" w:color="808080" w:themeColor="background1" w:themeShade="80"/>
            </w:tcBorders>
          </w:tcPr>
          <w:p w14:paraId="6A8FD4F4" w14:textId="77777777" w:rsidR="00DE0900" w:rsidRDefault="00DE0900" w:rsidP="00DE0900">
            <w:pPr>
              <w:pStyle w:val="berschrift2"/>
              <w:tabs>
                <w:tab w:val="left" w:pos="1185"/>
              </w:tabs>
            </w:pPr>
            <w:r>
              <w:tab/>
            </w:r>
            <w:r>
              <w:tab/>
            </w:r>
          </w:p>
        </w:tc>
        <w:tc>
          <w:tcPr>
            <w:tcW w:w="4820" w:type="dxa"/>
            <w:gridSpan w:val="6"/>
            <w:tcBorders>
              <w:right w:val="single" w:sz="8" w:space="0" w:color="808080" w:themeColor="background1" w:themeShade="80"/>
            </w:tcBorders>
          </w:tcPr>
          <w:p w14:paraId="2AE97779" w14:textId="77777777" w:rsidR="00DE0900" w:rsidRDefault="00DE0900" w:rsidP="00DE0900">
            <w:pPr>
              <w:pStyle w:val="berschrift2"/>
              <w:tabs>
                <w:tab w:val="left" w:pos="1185"/>
              </w:tabs>
            </w:pPr>
            <w:r w:rsidRPr="00A80308">
              <w:rPr>
                <w:noProof/>
              </w:rPr>
              <w:drawing>
                <wp:inline distT="0" distB="0" distL="0" distR="0" wp14:anchorId="5E4606F2" wp14:editId="3F85490E">
                  <wp:extent cx="2533582" cy="2557083"/>
                  <wp:effectExtent l="0" t="0" r="0" b="0"/>
                  <wp:docPr id="15761" name="Grafik 15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812" cy="2562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6" w:type="dxa"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599926D6" w14:textId="77777777" w:rsidR="00DE0900" w:rsidRPr="008850A6" w:rsidRDefault="00DE0900" w:rsidP="00DE0900">
            <w:pPr>
              <w:pStyle w:val="berschrift2"/>
              <w:tabs>
                <w:tab w:val="left" w:pos="1185"/>
              </w:tabs>
              <w:ind w:left="563" w:hanging="287"/>
              <w:rPr>
                <w:color w:val="0D0D0D" w:themeColor="text1" w:themeTint="F2"/>
              </w:rPr>
            </w:pPr>
            <w:r w:rsidRPr="008850A6">
              <w:rPr>
                <w:color w:val="0D0D0D" w:themeColor="text1" w:themeTint="F2"/>
              </w:rPr>
              <w:t xml:space="preserve">Das bedeutet: </w:t>
            </w:r>
          </w:p>
          <w:p w14:paraId="6373BD53" w14:textId="77777777" w:rsidR="00DE0900" w:rsidRPr="00FF3946" w:rsidRDefault="00DE0900" w:rsidP="00DE0900">
            <w:pPr>
              <w:ind w:left="563" w:hanging="287"/>
              <w:rPr>
                <w:sz w:val="8"/>
              </w:rPr>
            </w:pPr>
          </w:p>
          <w:p w14:paraId="6A331455" w14:textId="77777777" w:rsidR="00DE0900" w:rsidRDefault="00DE0900" w:rsidP="00DE0900">
            <w:pPr>
              <w:ind w:left="563" w:hanging="287"/>
            </w:pPr>
            <w:r>
              <w:sym w:font="Symbol" w:char="F0DE"/>
            </w:r>
            <w:r>
              <w:t xml:space="preserve"> 4 Donuts kosten 12 </w:t>
            </w:r>
            <w:r w:rsidRPr="000641EA">
              <w:t>€</w:t>
            </w:r>
            <w:r>
              <w:t xml:space="preserve">.  </w:t>
            </w:r>
          </w:p>
          <w:p w14:paraId="449FF265" w14:textId="77777777" w:rsidR="00DE0900" w:rsidRDefault="00DE0900" w:rsidP="00DE0900">
            <w:pPr>
              <w:ind w:left="563" w:hanging="287"/>
            </w:pPr>
            <w:r>
              <w:sym w:font="Symbol" w:char="F0DE"/>
            </w:r>
            <w:r>
              <w:t xml:space="preserve"> Das ist der </w:t>
            </w:r>
            <w:r w:rsidRPr="00151067">
              <w:rPr>
                <w:b/>
              </w:rPr>
              <w:t>Punkt</w:t>
            </w:r>
            <w:r>
              <w:t xml:space="preserve"> (4, 12).</w:t>
            </w:r>
            <w:r w:rsidRPr="00751DD7">
              <w:rPr>
                <w:noProof/>
              </w:rPr>
              <w:t xml:space="preserve"> </w:t>
            </w:r>
            <w:r w:rsidRPr="00751DD7">
              <w:rPr>
                <w:noProof/>
              </w:rPr>
              <w:drawing>
                <wp:inline distT="0" distB="0" distL="0" distR="0" wp14:anchorId="77508170" wp14:editId="6682A058">
                  <wp:extent cx="156462" cy="144000"/>
                  <wp:effectExtent l="0" t="0" r="0" b="0"/>
                  <wp:docPr id="15762" name="Grafik 15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22EDA6" w14:textId="77777777" w:rsidR="00DE0900" w:rsidRPr="00DB3186" w:rsidRDefault="00DE0900" w:rsidP="00DE0900">
            <w:pPr>
              <w:ind w:left="563" w:hanging="287"/>
              <w:rPr>
                <w:sz w:val="24"/>
              </w:rPr>
            </w:pPr>
          </w:p>
          <w:p w14:paraId="2203D4CB" w14:textId="77777777" w:rsidR="00DE0900" w:rsidRDefault="00DE0900" w:rsidP="00DE0900">
            <w:pPr>
              <w:ind w:left="563" w:hanging="287"/>
            </w:pPr>
            <w:r>
              <w:sym w:font="Symbol" w:char="F0DE"/>
            </w:r>
            <w:r>
              <w:t xml:space="preserve"> 3 Donuts kosten 9 </w:t>
            </w:r>
            <w:r w:rsidRPr="000641EA">
              <w:t>€</w:t>
            </w:r>
            <w:r>
              <w:t xml:space="preserve">.  </w:t>
            </w:r>
          </w:p>
          <w:p w14:paraId="08074146" w14:textId="77777777" w:rsidR="00DE0900" w:rsidRDefault="00DE0900" w:rsidP="00DE0900">
            <w:pPr>
              <w:ind w:left="563" w:hanging="287"/>
            </w:pPr>
            <w:r>
              <w:sym w:font="Symbol" w:char="F0DE"/>
            </w:r>
            <w:r>
              <w:t xml:space="preserve"> Das ist der Punkt (3, 9).</w:t>
            </w:r>
          </w:p>
          <w:p w14:paraId="195FBF86" w14:textId="77777777" w:rsidR="00DE0900" w:rsidRPr="00DB3186" w:rsidRDefault="00DE0900" w:rsidP="00DE0900">
            <w:pPr>
              <w:ind w:left="563" w:hanging="287"/>
              <w:rPr>
                <w:sz w:val="24"/>
              </w:rPr>
            </w:pPr>
          </w:p>
          <w:p w14:paraId="094327CA" w14:textId="77777777" w:rsidR="00DE0900" w:rsidRDefault="00DE0900" w:rsidP="00DE0900">
            <w:pPr>
              <w:ind w:left="563" w:hanging="287"/>
            </w:pPr>
            <w:r>
              <w:sym w:font="Symbol" w:char="F0DE"/>
            </w:r>
            <w:r>
              <w:t xml:space="preserve"> 2 Donuts kosten 6 </w:t>
            </w:r>
            <w:r w:rsidRPr="000641EA">
              <w:t>€</w:t>
            </w:r>
            <w:r>
              <w:t xml:space="preserve">.  </w:t>
            </w:r>
          </w:p>
          <w:p w14:paraId="705A1505" w14:textId="77777777" w:rsidR="00DE0900" w:rsidRDefault="00DE0900" w:rsidP="00DE0900">
            <w:pPr>
              <w:ind w:left="563" w:hanging="287"/>
            </w:pPr>
            <w:r>
              <w:sym w:font="Symbol" w:char="F0DE"/>
            </w:r>
            <w:r>
              <w:t xml:space="preserve"> Das ist der Punkt (2, 6).</w:t>
            </w:r>
          </w:p>
          <w:p w14:paraId="4AE55A33" w14:textId="77777777" w:rsidR="00DE0900" w:rsidRPr="00DB3186" w:rsidRDefault="00DE0900" w:rsidP="00DE0900">
            <w:pPr>
              <w:ind w:left="563" w:hanging="287"/>
              <w:rPr>
                <w:sz w:val="24"/>
              </w:rPr>
            </w:pPr>
          </w:p>
          <w:p w14:paraId="5BC23A41" w14:textId="77777777" w:rsidR="00DE0900" w:rsidRDefault="00DE0900" w:rsidP="00DE0900">
            <w:pPr>
              <w:ind w:left="563" w:hanging="287"/>
            </w:pPr>
            <w:r>
              <w:sym w:font="Symbol" w:char="F0DE"/>
            </w:r>
            <w:r>
              <w:t xml:space="preserve"> Ein Donut kostet 3 </w:t>
            </w:r>
            <w:r w:rsidRPr="000641EA">
              <w:t>€</w:t>
            </w:r>
            <w:r>
              <w:t xml:space="preserve">.  </w:t>
            </w:r>
          </w:p>
          <w:p w14:paraId="4541C6C0" w14:textId="77777777" w:rsidR="00DE0900" w:rsidRDefault="00DE0900" w:rsidP="00DE0900">
            <w:pPr>
              <w:ind w:left="563" w:hanging="287"/>
            </w:pPr>
            <w:r>
              <w:sym w:font="Symbol" w:char="F0DE"/>
            </w:r>
            <w:r>
              <w:t xml:space="preserve"> Das ist der Punkt (1, 3).</w:t>
            </w:r>
          </w:p>
          <w:p w14:paraId="07728640" w14:textId="77777777" w:rsidR="00DE0900" w:rsidRPr="00DB3186" w:rsidRDefault="00DE0900" w:rsidP="00DE0900">
            <w:pPr>
              <w:ind w:left="563" w:hanging="287"/>
              <w:rPr>
                <w:sz w:val="24"/>
              </w:rPr>
            </w:pPr>
          </w:p>
          <w:p w14:paraId="4F94F833" w14:textId="77777777" w:rsidR="00DE0900" w:rsidRDefault="00DE0900" w:rsidP="00DE0900">
            <w:pPr>
              <w:ind w:left="563" w:hanging="287"/>
            </w:pPr>
            <w:r>
              <w:sym w:font="Symbol" w:char="F0DE"/>
            </w:r>
            <w:r>
              <w:t xml:space="preserve"> Kein Donut kostet 0 </w:t>
            </w:r>
            <w:r w:rsidRPr="000641EA">
              <w:t>€</w:t>
            </w:r>
            <w:r>
              <w:t xml:space="preserve">.  </w:t>
            </w:r>
          </w:p>
          <w:p w14:paraId="2102AA26" w14:textId="77777777" w:rsidR="00DE0900" w:rsidRPr="00B03DB0" w:rsidRDefault="00DE0900" w:rsidP="00DE0900">
            <w:pPr>
              <w:ind w:left="563" w:hanging="287"/>
            </w:pPr>
            <w:r>
              <w:sym w:font="Symbol" w:char="F0DE"/>
            </w:r>
            <w:r>
              <w:t xml:space="preserve"> Das ist der Punkt (0, 0).</w:t>
            </w:r>
          </w:p>
        </w:tc>
      </w:tr>
      <w:tr w:rsidR="00DE0900" w:rsidRPr="0063234A" w14:paraId="3EE0510B" w14:textId="77777777" w:rsidTr="008E309E">
        <w:tc>
          <w:tcPr>
            <w:tcW w:w="9081" w:type="dxa"/>
            <w:gridSpan w:val="8"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689F35D0" w14:textId="77777777" w:rsidR="00DE0900" w:rsidRPr="00F14378" w:rsidRDefault="00DE0900" w:rsidP="00DE0900">
            <w:pPr>
              <w:pStyle w:val="berschrift2"/>
              <w:ind w:left="142" w:firstLine="0"/>
              <w:rPr>
                <w:color w:val="0D0D0D" w:themeColor="text1" w:themeTint="F2"/>
              </w:rPr>
            </w:pPr>
            <w:r w:rsidRPr="00F14378">
              <w:rPr>
                <w:color w:val="0D0D0D" w:themeColor="text1" w:themeTint="F2"/>
              </w:rPr>
              <w:t xml:space="preserve">Ich </w:t>
            </w:r>
            <w:r>
              <w:rPr>
                <w:color w:val="0D0D0D" w:themeColor="text1" w:themeTint="F2"/>
              </w:rPr>
              <w:t>beschreibe</w:t>
            </w:r>
            <w:r w:rsidRPr="00F14378">
              <w:rPr>
                <w:color w:val="0D0D0D" w:themeColor="text1" w:themeTint="F2"/>
              </w:rPr>
              <w:t xml:space="preserve">: </w:t>
            </w:r>
          </w:p>
        </w:tc>
      </w:tr>
      <w:tr w:rsidR="00DE0900" w:rsidRPr="0063234A" w14:paraId="0758B057" w14:textId="77777777" w:rsidTr="008E309E">
        <w:tc>
          <w:tcPr>
            <w:tcW w:w="9081" w:type="dxa"/>
            <w:gridSpan w:val="8"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3E91DCBA" w14:textId="77777777" w:rsidR="00DE0900" w:rsidRDefault="00DE0900" w:rsidP="00DE0900">
            <w:pPr>
              <w:pStyle w:val="Listenabsatz"/>
              <w:ind w:left="272" w:hanging="130"/>
              <w:rPr>
                <w:b/>
              </w:rPr>
            </w:pPr>
            <w:r>
              <w:t xml:space="preserve"> </w:t>
            </w:r>
            <w:r w:rsidRPr="00FF3946">
              <w:t xml:space="preserve">Das </w:t>
            </w:r>
            <w:r w:rsidRPr="00DB3186">
              <w:t>Koordinatensystem</w:t>
            </w:r>
            <w:r w:rsidRPr="001B5A89">
              <w:rPr>
                <w:b/>
              </w:rPr>
              <w:t xml:space="preserve"> </w:t>
            </w:r>
            <w:r w:rsidRPr="00FF3946">
              <w:t>hat zwei</w:t>
            </w:r>
            <w:r w:rsidRPr="00F14378">
              <w:rPr>
                <w:b/>
              </w:rPr>
              <w:t xml:space="preserve"> </w:t>
            </w:r>
            <w:r w:rsidRPr="00385346">
              <w:rPr>
                <w:b/>
              </w:rPr>
              <w:t>Achsen</w:t>
            </w:r>
            <w:r w:rsidRPr="00F14378">
              <w:rPr>
                <w:b/>
              </w:rPr>
              <w:t xml:space="preserve">: </w:t>
            </w:r>
            <w:r>
              <w:rPr>
                <w:b/>
              </w:rPr>
              <w:sym w:font="Symbol" w:char="F0AD"/>
            </w:r>
            <w:r>
              <w:rPr>
                <w:b/>
              </w:rPr>
              <w:sym w:font="Symbol" w:char="F0AE"/>
            </w:r>
            <w:r>
              <w:rPr>
                <w:b/>
              </w:rPr>
              <w:t xml:space="preserve">  </w:t>
            </w:r>
            <w:r w:rsidRPr="009C0281">
              <w:rPr>
                <w:noProof/>
              </w:rPr>
              <w:drawing>
                <wp:inline distT="0" distB="0" distL="0" distR="0" wp14:anchorId="3C4E3725" wp14:editId="1FA664DA">
                  <wp:extent cx="156462" cy="144000"/>
                  <wp:effectExtent l="0" t="0" r="0" b="0"/>
                  <wp:docPr id="15763" name="Grafik 15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D9B37" w14:textId="77777777" w:rsidR="00DE0900" w:rsidRDefault="00DE0900" w:rsidP="00665C73">
            <w:pPr>
              <w:pStyle w:val="Listenabsatz"/>
              <w:numPr>
                <w:ilvl w:val="1"/>
                <w:numId w:val="12"/>
              </w:numPr>
              <w:tabs>
                <w:tab w:val="clear" w:pos="1080"/>
                <w:tab w:val="num" w:pos="567"/>
              </w:tabs>
              <w:ind w:hanging="654"/>
            </w:pPr>
            <w:r w:rsidRPr="00F14378">
              <w:t xml:space="preserve">Ich trage die Anzahl der Donuts auf der </w:t>
            </w:r>
            <w:r w:rsidRPr="00DB3186">
              <w:t>x-Achse</w:t>
            </w:r>
            <w:r>
              <w:t xml:space="preserve"> </w:t>
            </w:r>
            <w:r w:rsidRPr="00151067">
              <w:t>(</w:t>
            </w:r>
            <w:r>
              <w:sym w:font="Symbol" w:char="F0AE"/>
            </w:r>
            <w:r>
              <w:t>)</w:t>
            </w:r>
            <w:r w:rsidRPr="00DB3186">
              <w:t xml:space="preserve"> </w:t>
            </w:r>
            <w:r>
              <w:t xml:space="preserve">ein.  </w:t>
            </w:r>
            <w:r w:rsidRPr="009C0281">
              <w:rPr>
                <w:noProof/>
              </w:rPr>
              <w:drawing>
                <wp:inline distT="0" distB="0" distL="0" distR="0" wp14:anchorId="4D77D3F0" wp14:editId="090A88BD">
                  <wp:extent cx="156462" cy="144000"/>
                  <wp:effectExtent l="0" t="0" r="0" b="0"/>
                  <wp:docPr id="15764" name="Grafik 157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89067" w14:textId="77777777" w:rsidR="00DE0900" w:rsidRPr="00D54436" w:rsidRDefault="00DE0900" w:rsidP="00665C73">
            <w:pPr>
              <w:pStyle w:val="Listenabsatz"/>
              <w:numPr>
                <w:ilvl w:val="1"/>
                <w:numId w:val="12"/>
              </w:numPr>
              <w:tabs>
                <w:tab w:val="clear" w:pos="1080"/>
                <w:tab w:val="num" w:pos="567"/>
              </w:tabs>
              <w:ind w:hanging="654"/>
            </w:pPr>
            <w:r w:rsidRPr="00D54436">
              <w:t xml:space="preserve">Ich trage den Preis (in Euro) auf der </w:t>
            </w:r>
            <w:r w:rsidRPr="00DB3186">
              <w:t>y-Achse</w:t>
            </w:r>
            <w:r>
              <w:t xml:space="preserve"> </w:t>
            </w:r>
            <w:r w:rsidRPr="00151067">
              <w:t>(</w:t>
            </w:r>
            <w:r>
              <w:sym w:font="Symbol" w:char="F0AD"/>
            </w:r>
            <w:r>
              <w:t xml:space="preserve">) </w:t>
            </w:r>
            <w:r w:rsidRPr="00D54436">
              <w:t>ein.</w:t>
            </w:r>
            <w:r>
              <w:t xml:space="preserve">  </w:t>
            </w:r>
            <w:r w:rsidRPr="00D54436">
              <w:rPr>
                <w:noProof/>
              </w:rPr>
              <w:drawing>
                <wp:inline distT="0" distB="0" distL="0" distR="0" wp14:anchorId="742C795F" wp14:editId="693932FC">
                  <wp:extent cx="156462" cy="144000"/>
                  <wp:effectExtent l="0" t="0" r="0" b="0"/>
                  <wp:docPr id="15765" name="Grafik 15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:rsidRPr="0063234A" w14:paraId="3B68292D" w14:textId="77777777" w:rsidTr="008E309E">
        <w:tc>
          <w:tcPr>
            <w:tcW w:w="9081" w:type="dxa"/>
            <w:gridSpan w:val="8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7071A2E3" w14:textId="77777777" w:rsidR="00DE0900" w:rsidRPr="00092F67" w:rsidRDefault="00DE0900" w:rsidP="00DE0900">
            <w:pPr>
              <w:spacing w:before="120"/>
              <w:ind w:left="142"/>
              <w:rPr>
                <w:b/>
              </w:rPr>
            </w:pPr>
            <w:r w:rsidRPr="00092F67">
              <w:rPr>
                <w:b/>
              </w:rPr>
              <w:t>So erkenne ich proportionale Zuordnungen:</w:t>
            </w:r>
          </w:p>
          <w:p w14:paraId="5282E1E3" w14:textId="77777777" w:rsidR="00DE0900" w:rsidRPr="00092F67" w:rsidRDefault="00DE0900" w:rsidP="00665C73">
            <w:pPr>
              <w:pStyle w:val="Listenabsatz"/>
              <w:numPr>
                <w:ilvl w:val="0"/>
                <w:numId w:val="9"/>
              </w:numPr>
              <w:ind w:left="426" w:hanging="284"/>
              <w:rPr>
                <w:szCs w:val="21"/>
              </w:rPr>
            </w:pPr>
            <w:r>
              <w:t xml:space="preserve">Wenn die Zuordnung proportional ist, dann zahle ich pro Donut einen festen Preis mehr (hier: 3 €). </w:t>
            </w:r>
          </w:p>
          <w:p w14:paraId="0220B263" w14:textId="77777777" w:rsidR="00DE0900" w:rsidRPr="00092F67" w:rsidRDefault="00DE0900" w:rsidP="00665C73">
            <w:pPr>
              <w:pStyle w:val="berschrift2"/>
              <w:numPr>
                <w:ilvl w:val="0"/>
                <w:numId w:val="9"/>
              </w:numPr>
              <w:spacing w:after="120"/>
              <w:ind w:left="426" w:hanging="284"/>
              <w:rPr>
                <w:b w:val="0"/>
                <w:color w:val="0D0D0D" w:themeColor="text1" w:themeTint="F2"/>
              </w:rPr>
            </w:pPr>
            <w:r w:rsidRPr="00092F67">
              <w:rPr>
                <w:b w:val="0"/>
                <w:color w:val="000000"/>
              </w:rPr>
              <w:t>Ich verbinde die Punkte mit einer</w:t>
            </w:r>
            <w:r w:rsidRPr="00092F67">
              <w:rPr>
                <w:color w:val="000000"/>
              </w:rPr>
              <w:t xml:space="preserve"> </w:t>
            </w:r>
            <w:r w:rsidRPr="00DB3186">
              <w:rPr>
                <w:color w:val="0D0D0D" w:themeColor="text1" w:themeTint="F2"/>
              </w:rPr>
              <w:t>Linie</w:t>
            </w:r>
            <w:r w:rsidRPr="009C0281">
              <w:rPr>
                <w:b w:val="0"/>
                <w:color w:val="0D0D0D" w:themeColor="text1" w:themeTint="F2"/>
              </w:rPr>
              <w:t xml:space="preserve">. </w:t>
            </w:r>
            <w:r>
              <w:rPr>
                <w:b w:val="0"/>
                <w:color w:val="0D0D0D" w:themeColor="text1" w:themeTint="F2"/>
              </w:rPr>
              <w:t>Wenn die Zuordnung proportional ist, dann ist</w:t>
            </w:r>
            <w:r w:rsidRPr="009C0281">
              <w:rPr>
                <w:b w:val="0"/>
                <w:color w:val="0D0D0D" w:themeColor="text1" w:themeTint="F2"/>
              </w:rPr>
              <w:t xml:space="preserve"> Linie </w:t>
            </w:r>
            <w:r w:rsidRPr="00DB3186">
              <w:rPr>
                <w:color w:val="0D0D0D" w:themeColor="text1" w:themeTint="F2"/>
              </w:rPr>
              <w:t>gerade</w:t>
            </w:r>
            <w:r>
              <w:rPr>
                <w:color w:val="0D0D0D" w:themeColor="text1" w:themeTint="F2"/>
              </w:rPr>
              <w:t>.</w:t>
            </w:r>
            <w:r>
              <w:rPr>
                <w:b w:val="0"/>
                <w:color w:val="0D0D0D" w:themeColor="text1" w:themeTint="F2"/>
              </w:rPr>
              <w:t xml:space="preserve"> Die</w:t>
            </w:r>
            <w:r w:rsidRPr="009C0281">
              <w:rPr>
                <w:b w:val="0"/>
                <w:color w:val="0D0D0D" w:themeColor="text1" w:themeTint="F2"/>
              </w:rPr>
              <w:t xml:space="preserve"> Linie beginnt im Punkt (0,0).</w:t>
            </w:r>
            <w:r>
              <w:rPr>
                <w:b w:val="0"/>
                <w:color w:val="0D0D0D" w:themeColor="text1" w:themeTint="F2"/>
              </w:rPr>
              <w:t xml:space="preserve"> Die Linie ist ein </w:t>
            </w:r>
            <w:r w:rsidRPr="00385346">
              <w:rPr>
                <w:color w:val="0D0D0D" w:themeColor="text1" w:themeTint="F2"/>
              </w:rPr>
              <w:t>Strahl</w:t>
            </w:r>
            <w:r>
              <w:rPr>
                <w:b w:val="0"/>
                <w:color w:val="0D0D0D" w:themeColor="text1" w:themeTint="F2"/>
              </w:rPr>
              <w:t xml:space="preserve">. </w:t>
            </w:r>
            <w:r w:rsidRPr="009C0281">
              <w:rPr>
                <w:b w:val="0"/>
                <w:color w:val="0D0D0D" w:themeColor="text1" w:themeTint="F2"/>
              </w:rPr>
              <w:t xml:space="preserve"> </w:t>
            </w:r>
            <w:r w:rsidRPr="009C0281">
              <w:rPr>
                <w:noProof/>
                <w:color w:val="0D0D0D" w:themeColor="text1" w:themeTint="F2"/>
              </w:rPr>
              <w:drawing>
                <wp:inline distT="0" distB="0" distL="0" distR="0" wp14:anchorId="5265E8F4" wp14:editId="2AA6B8B3">
                  <wp:extent cx="156462" cy="144000"/>
                  <wp:effectExtent l="0" t="0" r="0" b="0"/>
                  <wp:docPr id="15766" name="Grafik 15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007972" w14:textId="77777777" w:rsidR="00DE0900" w:rsidRDefault="00DE0900" w:rsidP="00DE0900">
      <w:pPr>
        <w:rPr>
          <w:sz w:val="8"/>
        </w:rPr>
      </w:pPr>
    </w:p>
    <w:p w14:paraId="7B3FC993" w14:textId="77777777" w:rsidR="00DE0900" w:rsidRPr="00801619" w:rsidRDefault="00DE0900" w:rsidP="00DE0900">
      <w:pPr>
        <w:rPr>
          <w:sz w:val="2"/>
        </w:rPr>
      </w:pPr>
    </w:p>
    <w:tbl>
      <w:tblPr>
        <w:tblStyle w:val="Tabellenraster"/>
        <w:tblW w:w="5000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425"/>
        <w:gridCol w:w="4116"/>
        <w:gridCol w:w="4245"/>
      </w:tblGrid>
      <w:tr w:rsidR="00DE0900" w:rsidRPr="00A17F69" w14:paraId="4038B06D" w14:textId="77777777" w:rsidTr="00DE0900">
        <w:trPr>
          <w:trHeight w:val="591"/>
        </w:trPr>
        <w:tc>
          <w:tcPr>
            <w:tcW w:w="284" w:type="dxa"/>
          </w:tcPr>
          <w:p w14:paraId="59251153" w14:textId="77777777" w:rsidR="00DE0900" w:rsidRPr="00FE2BB4" w:rsidRDefault="00DE0900" w:rsidP="00DE0900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t>3</w:t>
            </w:r>
          </w:p>
        </w:tc>
        <w:tc>
          <w:tcPr>
            <w:tcW w:w="8786" w:type="dxa"/>
            <w:gridSpan w:val="3"/>
          </w:tcPr>
          <w:p w14:paraId="7E167FFB" w14:textId="77777777" w:rsidR="00DE0900" w:rsidRDefault="00DE0900" w:rsidP="00DE0900">
            <w:pPr>
              <w:pStyle w:val="berschrift2"/>
            </w:pPr>
            <w:r>
              <w:t>Sprechen und Schreiben zu proportionalen Zusammenhängen in Koordinatensystem und Formel</w:t>
            </w:r>
          </w:p>
        </w:tc>
      </w:tr>
      <w:tr w:rsidR="00DE0900" w:rsidRPr="00A17F69" w14:paraId="413D6E20" w14:textId="77777777" w:rsidTr="00DE0900">
        <w:trPr>
          <w:trHeight w:val="386"/>
        </w:trPr>
        <w:tc>
          <w:tcPr>
            <w:tcW w:w="284" w:type="dxa"/>
          </w:tcPr>
          <w:p w14:paraId="59D52355" w14:textId="77777777" w:rsidR="00DE0900" w:rsidRDefault="00DE0900" w:rsidP="00DE0900">
            <w:pPr>
              <w:pStyle w:val="berschrift2"/>
              <w:rPr>
                <w:noProof/>
              </w:rPr>
            </w:pPr>
          </w:p>
        </w:tc>
        <w:tc>
          <w:tcPr>
            <w:tcW w:w="8786" w:type="dxa"/>
            <w:gridSpan w:val="3"/>
          </w:tcPr>
          <w:p w14:paraId="60B956A2" w14:textId="77777777" w:rsidR="00DE0900" w:rsidRDefault="00DE0900" w:rsidP="00DE0900">
            <w:r>
              <w:t xml:space="preserve">Übe das Sprechen </w:t>
            </w:r>
            <w:r>
              <w:sym w:font="Webdings" w:char="F029"/>
            </w:r>
            <w:r>
              <w:t xml:space="preserve"> und Schreiben </w:t>
            </w:r>
            <w:r w:rsidRPr="00FE2BB4">
              <w:rPr>
                <w:color w:val="808080"/>
                <w:sz w:val="24"/>
              </w:rPr>
              <w:sym w:font="Wingdings" w:char="F03F"/>
            </w:r>
            <w:r>
              <w:t xml:space="preserve"> zum Thema.</w:t>
            </w:r>
          </w:p>
        </w:tc>
      </w:tr>
      <w:tr w:rsidR="00DE0900" w14:paraId="30980216" w14:textId="77777777" w:rsidTr="00DE0900">
        <w:trPr>
          <w:trHeight w:val="436"/>
        </w:trPr>
        <w:tc>
          <w:tcPr>
            <w:tcW w:w="284" w:type="dxa"/>
          </w:tcPr>
          <w:p w14:paraId="6CB6A354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541" w:type="dxa"/>
            <w:gridSpan w:val="2"/>
          </w:tcPr>
          <w:p w14:paraId="35A4C853" w14:textId="77777777" w:rsidR="00DE0900" w:rsidRPr="00052063" w:rsidRDefault="00DE0900" w:rsidP="00DE0900">
            <w:pPr>
              <w:jc w:val="left"/>
            </w:pPr>
            <w:r w:rsidRPr="00052063">
              <w:t>Koordinatensystem 1</w:t>
            </w:r>
          </w:p>
        </w:tc>
        <w:tc>
          <w:tcPr>
            <w:tcW w:w="4245" w:type="dxa"/>
            <w:shd w:val="clear" w:color="auto" w:fill="auto"/>
          </w:tcPr>
          <w:p w14:paraId="0DA5E6E8" w14:textId="77777777" w:rsidR="00DE0900" w:rsidRPr="00052063" w:rsidRDefault="00DE0900" w:rsidP="00DE0900">
            <w:pPr>
              <w:jc w:val="left"/>
            </w:pPr>
            <w:r w:rsidRPr="00052063">
              <w:t>Koordinatensystem 2</w:t>
            </w:r>
          </w:p>
        </w:tc>
      </w:tr>
      <w:tr w:rsidR="00DE0900" w14:paraId="7B38D6FF" w14:textId="77777777" w:rsidTr="00DE0900">
        <w:trPr>
          <w:trHeight w:val="716"/>
        </w:trPr>
        <w:tc>
          <w:tcPr>
            <w:tcW w:w="284" w:type="dxa"/>
          </w:tcPr>
          <w:p w14:paraId="5294DB7C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541" w:type="dxa"/>
            <w:gridSpan w:val="2"/>
          </w:tcPr>
          <w:p w14:paraId="33B5078D" w14:textId="77777777" w:rsidR="00DE0900" w:rsidRDefault="00DE0900" w:rsidP="00DE0900">
            <w:pPr>
              <w:jc w:val="left"/>
            </w:pPr>
            <w:r w:rsidRPr="00801619">
              <w:rPr>
                <w:noProof/>
              </w:rPr>
              <w:drawing>
                <wp:inline distT="0" distB="0" distL="0" distR="0" wp14:anchorId="59087F9F" wp14:editId="3614D360">
                  <wp:extent cx="1825780" cy="2286000"/>
                  <wp:effectExtent l="0" t="0" r="3175" b="0"/>
                  <wp:docPr id="15767" name="Grafik 15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/>
                          <a:srcRect b="9193"/>
                          <a:stretch/>
                        </pic:blipFill>
                        <pic:spPr bwMode="auto">
                          <a:xfrm>
                            <a:off x="0" y="0"/>
                            <a:ext cx="1830371" cy="2291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7FDD0D5" wp14:editId="3F4155BE">
                  <wp:extent cx="209550" cy="447675"/>
                  <wp:effectExtent l="0" t="0" r="0" b="0"/>
                  <wp:docPr id="164" name="Grafik 164" descr="Flas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Bottle.sv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rcRect l="23810" r="23810" b="-11905"/>
                          <a:stretch/>
                        </pic:blipFill>
                        <pic:spPr bwMode="auto">
                          <a:xfrm>
                            <a:off x="0" y="0"/>
                            <a:ext cx="209647" cy="447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  <w:shd w:val="clear" w:color="auto" w:fill="auto"/>
          </w:tcPr>
          <w:p w14:paraId="42EF8E74" w14:textId="77777777" w:rsidR="00DE0900" w:rsidRDefault="00DE0900" w:rsidP="00DE0900">
            <w:pPr>
              <w:jc w:val="left"/>
            </w:pPr>
            <w:r w:rsidRPr="00801619">
              <w:rPr>
                <w:noProof/>
              </w:rPr>
              <w:drawing>
                <wp:inline distT="0" distB="0" distL="0" distR="0" wp14:anchorId="4883361C" wp14:editId="6CBFB313">
                  <wp:extent cx="1723266" cy="2238375"/>
                  <wp:effectExtent l="0" t="0" r="0" b="0"/>
                  <wp:docPr id="15768" name="Grafik 15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"/>
                          <a:srcRect b="9494"/>
                          <a:stretch/>
                        </pic:blipFill>
                        <pic:spPr bwMode="auto">
                          <a:xfrm>
                            <a:off x="0" y="0"/>
                            <a:ext cx="1730842" cy="2248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45D71E" wp14:editId="3F5A4D13">
                  <wp:extent cx="415925" cy="415925"/>
                  <wp:effectExtent l="0" t="0" r="3175" b="0"/>
                  <wp:docPr id="15769" name="Grafik 15769" descr="Past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e.sv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120" cy="41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37719B7A" w14:textId="77777777" w:rsidTr="00DE0900">
        <w:trPr>
          <w:trHeight w:val="668"/>
        </w:trPr>
        <w:tc>
          <w:tcPr>
            <w:tcW w:w="284" w:type="dxa"/>
          </w:tcPr>
          <w:p w14:paraId="4E9CF331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541" w:type="dxa"/>
            <w:gridSpan w:val="2"/>
          </w:tcPr>
          <w:p w14:paraId="762A70B2" w14:textId="77777777" w:rsidR="00DE0900" w:rsidRPr="002C6140" w:rsidRDefault="00DE0900" w:rsidP="00DE0900">
            <w:pPr>
              <w:jc w:val="left"/>
              <w:rPr>
                <w:b/>
              </w:rPr>
            </w:pPr>
            <w:r w:rsidRPr="002C6140">
              <w:rPr>
                <w:b/>
              </w:rPr>
              <w:t>Was siehst du im Koordinatensystem 1?</w:t>
            </w:r>
          </w:p>
          <w:p w14:paraId="55324AF5" w14:textId="77777777" w:rsidR="00DE0900" w:rsidRPr="002C6140" w:rsidRDefault="00DE0900" w:rsidP="00DE0900">
            <w:pPr>
              <w:jc w:val="left"/>
              <w:rPr>
                <w:b/>
              </w:rPr>
            </w:pPr>
            <w:r w:rsidRPr="002C6140">
              <w:rPr>
                <w:b/>
              </w:rPr>
              <w:t xml:space="preserve">Interpretiere.  </w:t>
            </w:r>
          </w:p>
        </w:tc>
        <w:tc>
          <w:tcPr>
            <w:tcW w:w="4245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0572813C" w14:textId="77777777" w:rsidR="00DE0900" w:rsidRPr="002C6140" w:rsidRDefault="00DE0900" w:rsidP="00DE0900">
            <w:pPr>
              <w:jc w:val="left"/>
              <w:rPr>
                <w:b/>
              </w:rPr>
            </w:pPr>
            <w:r w:rsidRPr="002C6140">
              <w:rPr>
                <w:b/>
              </w:rPr>
              <w:t xml:space="preserve">Was siehst du im Koordinatensystem 2? </w:t>
            </w:r>
          </w:p>
          <w:p w14:paraId="14D48150" w14:textId="77777777" w:rsidR="00DE0900" w:rsidRPr="002C6140" w:rsidRDefault="00DE0900" w:rsidP="00DE0900">
            <w:pPr>
              <w:jc w:val="left"/>
              <w:rPr>
                <w:b/>
              </w:rPr>
            </w:pPr>
            <w:r w:rsidRPr="002C6140">
              <w:rPr>
                <w:b/>
              </w:rPr>
              <w:t xml:space="preserve">Interpretiere. </w:t>
            </w:r>
          </w:p>
        </w:tc>
      </w:tr>
      <w:tr w:rsidR="00DE0900" w14:paraId="2D6C042A" w14:textId="77777777" w:rsidTr="00DE0900">
        <w:trPr>
          <w:trHeight w:val="997"/>
        </w:trPr>
        <w:tc>
          <w:tcPr>
            <w:tcW w:w="284" w:type="dxa"/>
          </w:tcPr>
          <w:p w14:paraId="1C6660C1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vMerge w:val="restart"/>
            <w:shd w:val="clear" w:color="auto" w:fill="D9D9D9" w:themeFill="background1" w:themeFillShade="D9"/>
          </w:tcPr>
          <w:p w14:paraId="1E9A7FE4" w14:textId="77777777" w:rsidR="00DE0900" w:rsidRDefault="00DE0900" w:rsidP="00DE0900">
            <w:pPr>
              <w:pStyle w:val="berschrift2"/>
            </w:pPr>
            <w:r>
              <w:t>(1)</w:t>
            </w:r>
          </w:p>
          <w:p w14:paraId="28291503" w14:textId="77777777" w:rsidR="00DE0900" w:rsidRDefault="00DE0900" w:rsidP="00DE0900"/>
          <w:p w14:paraId="4B17DCFF" w14:textId="77777777" w:rsidR="00DE0900" w:rsidRDefault="00DE0900" w:rsidP="00DE0900"/>
          <w:p w14:paraId="6D85F25C" w14:textId="77777777" w:rsidR="00DE0900" w:rsidRPr="001E0342" w:rsidRDefault="00DE0900" w:rsidP="00DE0900">
            <w:pPr>
              <w:rPr>
                <w:sz w:val="20"/>
              </w:rPr>
            </w:pPr>
          </w:p>
          <w:p w14:paraId="46AF9773" w14:textId="77777777" w:rsidR="00DE0900" w:rsidRDefault="00DE0900" w:rsidP="00DE0900">
            <w:pPr>
              <w:pStyle w:val="berschrift2"/>
            </w:pPr>
            <w:r>
              <w:t>(2)</w:t>
            </w:r>
          </w:p>
          <w:p w14:paraId="5952037F" w14:textId="77777777" w:rsidR="00DE0900" w:rsidRDefault="00DE0900" w:rsidP="00DE0900"/>
          <w:p w14:paraId="3A5D0E7B" w14:textId="77777777" w:rsidR="00DE0900" w:rsidRDefault="00DE0900" w:rsidP="00DE0900"/>
          <w:p w14:paraId="1F015B61" w14:textId="77777777" w:rsidR="00DE0900" w:rsidRPr="001E0342" w:rsidRDefault="00DE0900" w:rsidP="00DE0900">
            <w:pPr>
              <w:rPr>
                <w:sz w:val="18"/>
              </w:rPr>
            </w:pPr>
          </w:p>
          <w:p w14:paraId="121B51C9" w14:textId="77777777" w:rsidR="00DE0900" w:rsidRDefault="00DE0900" w:rsidP="00DE0900">
            <w:pPr>
              <w:pStyle w:val="berschrift2"/>
            </w:pPr>
            <w:r>
              <w:t>(3)</w:t>
            </w:r>
          </w:p>
          <w:p w14:paraId="3D1D52AD" w14:textId="77777777" w:rsidR="00DE0900" w:rsidRDefault="00DE0900" w:rsidP="00DE0900"/>
          <w:p w14:paraId="28F99BB4" w14:textId="77777777" w:rsidR="00DE0900" w:rsidRDefault="00DE0900" w:rsidP="00DE0900"/>
          <w:p w14:paraId="0AD70E9A" w14:textId="77777777" w:rsidR="00DE0900" w:rsidRPr="001E0342" w:rsidRDefault="00DE0900" w:rsidP="00DE0900">
            <w:pPr>
              <w:rPr>
                <w:sz w:val="22"/>
              </w:rPr>
            </w:pPr>
          </w:p>
          <w:p w14:paraId="7757E4FC" w14:textId="77777777" w:rsidR="00DE0900" w:rsidRDefault="00DE0900" w:rsidP="00DE0900">
            <w:pPr>
              <w:pStyle w:val="berschrift2"/>
            </w:pPr>
            <w:r>
              <w:t>(4)</w:t>
            </w:r>
          </w:p>
          <w:p w14:paraId="01F89CD9" w14:textId="77777777" w:rsidR="00DE0900" w:rsidRDefault="00DE0900" w:rsidP="00DE0900"/>
          <w:p w14:paraId="39A5E9B4" w14:textId="77777777" w:rsidR="00DE0900" w:rsidRPr="001E0342" w:rsidRDefault="00DE0900" w:rsidP="00DE0900">
            <w:pPr>
              <w:rPr>
                <w:sz w:val="14"/>
              </w:rPr>
            </w:pPr>
          </w:p>
          <w:p w14:paraId="2D037310" w14:textId="77777777" w:rsidR="00DE0900" w:rsidRPr="001E0342" w:rsidRDefault="00DE0900" w:rsidP="00DE0900">
            <w:pPr>
              <w:rPr>
                <w:sz w:val="16"/>
              </w:rPr>
            </w:pPr>
          </w:p>
          <w:p w14:paraId="78620107" w14:textId="77777777" w:rsidR="00DE0900" w:rsidRPr="001E0342" w:rsidRDefault="00DE0900" w:rsidP="00DE0900"/>
          <w:p w14:paraId="62CE700A" w14:textId="77777777" w:rsidR="00DE0900" w:rsidRDefault="00DE0900" w:rsidP="00DE0900">
            <w:pPr>
              <w:pStyle w:val="berschrift2"/>
            </w:pPr>
            <w:r>
              <w:t>(5)</w:t>
            </w:r>
          </w:p>
          <w:p w14:paraId="24AD0B46" w14:textId="77777777" w:rsidR="00DE0900" w:rsidRDefault="00DE0900" w:rsidP="00DE0900"/>
          <w:p w14:paraId="1D963587" w14:textId="77777777" w:rsidR="00DE0900" w:rsidRPr="001E0342" w:rsidRDefault="00DE0900" w:rsidP="00DE0900">
            <w:pPr>
              <w:rPr>
                <w:sz w:val="14"/>
              </w:rPr>
            </w:pPr>
          </w:p>
          <w:p w14:paraId="26903F41" w14:textId="77777777" w:rsidR="00DE0900" w:rsidRPr="001E0342" w:rsidRDefault="00DE0900" w:rsidP="00DE0900">
            <w:pPr>
              <w:rPr>
                <w:sz w:val="16"/>
              </w:rPr>
            </w:pPr>
          </w:p>
          <w:p w14:paraId="06D777D5" w14:textId="77777777" w:rsidR="00DE0900" w:rsidRPr="001E0342" w:rsidRDefault="00DE0900" w:rsidP="00DE0900"/>
          <w:p w14:paraId="131CEA58" w14:textId="77777777" w:rsidR="00DE0900" w:rsidRDefault="00DE0900" w:rsidP="00DE0900">
            <w:pPr>
              <w:pStyle w:val="berschrift2"/>
            </w:pPr>
            <w:r>
              <w:t>(6)</w:t>
            </w:r>
          </w:p>
          <w:p w14:paraId="5756DBC7" w14:textId="77777777" w:rsidR="00DE0900" w:rsidRDefault="00DE0900" w:rsidP="00DE0900"/>
          <w:p w14:paraId="3A3A48C5" w14:textId="77777777" w:rsidR="00DE0900" w:rsidRDefault="00DE0900" w:rsidP="00DE0900"/>
          <w:p w14:paraId="6906817C" w14:textId="77777777" w:rsidR="00DE0900" w:rsidRDefault="00DE0900" w:rsidP="00DE0900"/>
          <w:p w14:paraId="39A25CAC" w14:textId="77777777" w:rsidR="00DE0900" w:rsidRDefault="00DE0900" w:rsidP="00DE0900"/>
          <w:p w14:paraId="24C9F82B" w14:textId="77777777" w:rsidR="00DE0900" w:rsidRPr="001E0342" w:rsidRDefault="00DE0900" w:rsidP="00DE0900">
            <w:pPr>
              <w:rPr>
                <w:sz w:val="20"/>
              </w:rPr>
            </w:pPr>
          </w:p>
          <w:p w14:paraId="7342609C" w14:textId="77777777" w:rsidR="00DE0900" w:rsidRDefault="00DE0900" w:rsidP="00DE0900">
            <w:pPr>
              <w:pStyle w:val="berschrift2"/>
            </w:pPr>
            <w:r>
              <w:t xml:space="preserve">(7) </w:t>
            </w:r>
          </w:p>
        </w:tc>
        <w:tc>
          <w:tcPr>
            <w:tcW w:w="4116" w:type="dxa"/>
            <w:tcBorders>
              <w:right w:val="single" w:sz="4" w:space="0" w:color="A6A6A6" w:themeColor="background1" w:themeShade="A6"/>
            </w:tcBorders>
          </w:tcPr>
          <w:p w14:paraId="54813C74" w14:textId="77777777" w:rsidR="00DE0900" w:rsidRPr="00AE2D44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>Die</w:t>
            </w:r>
            <w:r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 x-Achse gibt die Anzahl der Flaschen an. </w:t>
            </w:r>
          </w:p>
          <w:p w14:paraId="7CF90AAC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>Die y-Achse gibt den</w:t>
            </w: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 Preis</w:t>
            </w:r>
            <w:r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 (in Euro) an.</w:t>
            </w: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  </w:t>
            </w:r>
          </w:p>
        </w:tc>
        <w:tc>
          <w:tcPr>
            <w:tcW w:w="42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791B7532" w14:textId="77777777" w:rsidR="00DE0900" w:rsidRPr="00FE2BB4" w:rsidRDefault="00DE0900" w:rsidP="00DE0900">
            <w:pPr>
              <w:pStyle w:val="Handschrift"/>
            </w:pPr>
            <w:r w:rsidRPr="00FE2BB4">
              <w:sym w:font="Wingdings" w:char="F03F"/>
            </w:r>
            <w:r>
              <w:t xml:space="preserve"> Die x-Achse </w:t>
            </w:r>
          </w:p>
        </w:tc>
      </w:tr>
      <w:tr w:rsidR="00DE0900" w14:paraId="639A1D59" w14:textId="77777777" w:rsidTr="00DE0900">
        <w:trPr>
          <w:trHeight w:val="1007"/>
        </w:trPr>
        <w:tc>
          <w:tcPr>
            <w:tcW w:w="284" w:type="dxa"/>
          </w:tcPr>
          <w:p w14:paraId="23E8829F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vMerge/>
            <w:shd w:val="clear" w:color="auto" w:fill="D9D9D9" w:themeFill="background1" w:themeFillShade="D9"/>
          </w:tcPr>
          <w:p w14:paraId="29E7CC8E" w14:textId="77777777" w:rsidR="00DE0900" w:rsidRDefault="00DE0900" w:rsidP="00DE0900">
            <w:pPr>
              <w:pStyle w:val="berschrift2"/>
            </w:pPr>
          </w:p>
        </w:tc>
        <w:tc>
          <w:tcPr>
            <w:tcW w:w="4116" w:type="dxa"/>
            <w:tcBorders>
              <w:right w:val="single" w:sz="4" w:space="0" w:color="A6A6A6" w:themeColor="background1" w:themeShade="A6"/>
            </w:tcBorders>
          </w:tcPr>
          <w:p w14:paraId="3C9F1F4E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Der Graph zeigt: </w:t>
            </w:r>
          </w:p>
          <w:p w14:paraId="3F80C442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Wie teuer sind wie viele Flaschen? </w:t>
            </w:r>
          </w:p>
        </w:tc>
        <w:tc>
          <w:tcPr>
            <w:tcW w:w="42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49F5F869" w14:textId="77777777" w:rsidR="00DE0900" w:rsidRDefault="00DE0900" w:rsidP="00DE0900">
            <w:pPr>
              <w:pStyle w:val="Handschrift"/>
            </w:pPr>
            <w:r w:rsidRPr="00FE2BB4">
              <w:sym w:font="Wingdings" w:char="F03F"/>
            </w:r>
            <w:r>
              <w:t xml:space="preserve"> Der Graph zeigt:  </w:t>
            </w:r>
          </w:p>
          <w:p w14:paraId="7C47A537" w14:textId="77777777" w:rsidR="00DE0900" w:rsidRPr="00FE2BB4" w:rsidRDefault="00DE0900" w:rsidP="00DE0900">
            <w:pPr>
              <w:pStyle w:val="Handschrift"/>
            </w:pPr>
          </w:p>
        </w:tc>
      </w:tr>
      <w:tr w:rsidR="00DE0900" w14:paraId="6E73D9EB" w14:textId="77777777" w:rsidTr="00DE0900">
        <w:trPr>
          <w:trHeight w:val="1001"/>
        </w:trPr>
        <w:tc>
          <w:tcPr>
            <w:tcW w:w="284" w:type="dxa"/>
          </w:tcPr>
          <w:p w14:paraId="2A64CE9A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vMerge/>
            <w:shd w:val="clear" w:color="auto" w:fill="D9D9D9" w:themeFill="background1" w:themeFillShade="D9"/>
          </w:tcPr>
          <w:p w14:paraId="7856B9AA" w14:textId="77777777" w:rsidR="00DE0900" w:rsidRDefault="00DE0900" w:rsidP="00DE0900">
            <w:pPr>
              <w:pStyle w:val="berschrift2"/>
            </w:pPr>
          </w:p>
        </w:tc>
        <w:tc>
          <w:tcPr>
            <w:tcW w:w="4116" w:type="dxa"/>
            <w:tcBorders>
              <w:right w:val="single" w:sz="4" w:space="0" w:color="A6A6A6" w:themeColor="background1" w:themeShade="A6"/>
            </w:tcBorders>
          </w:tcPr>
          <w:p w14:paraId="321DB927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Ich sehe: </w:t>
            </w:r>
          </w:p>
          <w:p w14:paraId="3954D387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>Je mehr Flaschen ich kaufe,</w:t>
            </w:r>
          </w:p>
          <w:p w14:paraId="0643AB07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>desto mehr muss ich bezahlen.</w:t>
            </w:r>
          </w:p>
        </w:tc>
        <w:tc>
          <w:tcPr>
            <w:tcW w:w="42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6D04DBDF" w14:textId="77777777" w:rsidR="00DE0900" w:rsidRPr="00B81FBE" w:rsidRDefault="00DE0900" w:rsidP="00DE0900">
            <w:pPr>
              <w:pStyle w:val="Handschrift"/>
            </w:pPr>
            <w:r w:rsidRPr="00FE2BB4">
              <w:sym w:font="Wingdings" w:char="F03F"/>
            </w:r>
            <w:r>
              <w:t xml:space="preserve"> Ich sehe: Je mehr Kuchen ich kaufe, </w:t>
            </w:r>
          </w:p>
        </w:tc>
      </w:tr>
      <w:tr w:rsidR="00DE0900" w14:paraId="090455B6" w14:textId="77777777" w:rsidTr="00DE0900">
        <w:trPr>
          <w:trHeight w:val="1115"/>
        </w:trPr>
        <w:tc>
          <w:tcPr>
            <w:tcW w:w="284" w:type="dxa"/>
          </w:tcPr>
          <w:p w14:paraId="6D7BF964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vMerge/>
            <w:shd w:val="clear" w:color="auto" w:fill="D9D9D9" w:themeFill="background1" w:themeFillShade="D9"/>
          </w:tcPr>
          <w:p w14:paraId="481B5642" w14:textId="77777777" w:rsidR="00DE0900" w:rsidRDefault="00DE0900" w:rsidP="00DE0900">
            <w:pPr>
              <w:pStyle w:val="berschrift2"/>
            </w:pPr>
          </w:p>
        </w:tc>
        <w:tc>
          <w:tcPr>
            <w:tcW w:w="4116" w:type="dxa"/>
            <w:tcBorders>
              <w:right w:val="single" w:sz="4" w:space="0" w:color="A6A6A6" w:themeColor="background1" w:themeShade="A6"/>
            </w:tcBorders>
          </w:tcPr>
          <w:p w14:paraId="5BC8EF3A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Ich sehe den Punkt (1; 2). </w:t>
            </w:r>
          </w:p>
          <w:p w14:paraId="468E6853" w14:textId="77777777" w:rsidR="00DE090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Der Punkt bedeutet: </w:t>
            </w:r>
          </w:p>
          <w:p w14:paraId="60451357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Eine Flasche kostet 2 Euro. </w:t>
            </w:r>
          </w:p>
        </w:tc>
        <w:tc>
          <w:tcPr>
            <w:tcW w:w="42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5503CC9E" w14:textId="77777777" w:rsidR="00DE0900" w:rsidRPr="00171F1C" w:rsidRDefault="00DE0900" w:rsidP="00DE0900">
            <w:pPr>
              <w:pStyle w:val="Handschrift"/>
            </w:pPr>
            <w:r w:rsidRPr="00171F1C">
              <w:sym w:font="Wingdings" w:char="F03F"/>
            </w:r>
            <w:r w:rsidRPr="00171F1C">
              <w:t xml:space="preserve"> Ich sehe den </w:t>
            </w:r>
            <w:r>
              <w:t>Punkt</w:t>
            </w:r>
            <w:r w:rsidRPr="00171F1C">
              <w:t xml:space="preserve"> (1; __).</w:t>
            </w:r>
          </w:p>
          <w:p w14:paraId="0DCDA557" w14:textId="77777777" w:rsidR="00DE0900" w:rsidRPr="00171F1C" w:rsidRDefault="00DE0900" w:rsidP="00DE0900">
            <w:pPr>
              <w:pStyle w:val="Handschrift"/>
            </w:pPr>
            <w:r w:rsidRPr="00171F1C">
              <w:t xml:space="preserve">Der Punkt bedeutet: </w:t>
            </w:r>
          </w:p>
          <w:p w14:paraId="254CA936" w14:textId="77777777" w:rsidR="00DE0900" w:rsidRPr="00FE2BB4" w:rsidRDefault="00DE0900" w:rsidP="00DE0900">
            <w:pPr>
              <w:pStyle w:val="Handschrift"/>
            </w:pPr>
          </w:p>
        </w:tc>
      </w:tr>
      <w:tr w:rsidR="00DE0900" w14:paraId="5DC8C6DE" w14:textId="77777777" w:rsidTr="00DE0900">
        <w:trPr>
          <w:trHeight w:val="1134"/>
        </w:trPr>
        <w:tc>
          <w:tcPr>
            <w:tcW w:w="284" w:type="dxa"/>
          </w:tcPr>
          <w:p w14:paraId="0658D979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vMerge/>
            <w:shd w:val="clear" w:color="auto" w:fill="D9D9D9" w:themeFill="background1" w:themeFillShade="D9"/>
          </w:tcPr>
          <w:p w14:paraId="199BACD5" w14:textId="77777777" w:rsidR="00DE0900" w:rsidRDefault="00DE0900" w:rsidP="00DE0900">
            <w:pPr>
              <w:pStyle w:val="berschrift2"/>
            </w:pPr>
          </w:p>
        </w:tc>
        <w:tc>
          <w:tcPr>
            <w:tcW w:w="4116" w:type="dxa"/>
            <w:tcBorders>
              <w:right w:val="single" w:sz="4" w:space="0" w:color="A6A6A6" w:themeColor="background1" w:themeShade="A6"/>
            </w:tcBorders>
          </w:tcPr>
          <w:p w14:paraId="044231DD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>Ich sehe den Punkt (2; 4).</w:t>
            </w:r>
          </w:p>
          <w:p w14:paraId="7A7F8D86" w14:textId="77777777" w:rsidR="00DE090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Der Punkt bedeutet: </w:t>
            </w:r>
          </w:p>
          <w:p w14:paraId="0A654E43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2 </w:t>
            </w: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Flaschen kosten 4 Euro. </w:t>
            </w:r>
          </w:p>
        </w:tc>
        <w:tc>
          <w:tcPr>
            <w:tcW w:w="42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6B780820" w14:textId="77777777" w:rsidR="00DE0900" w:rsidRPr="00171F1C" w:rsidRDefault="00DE0900" w:rsidP="00DE0900">
            <w:pPr>
              <w:pStyle w:val="Handschrift"/>
            </w:pPr>
            <w:r w:rsidRPr="00171F1C">
              <w:sym w:font="Wingdings" w:char="F03F"/>
            </w:r>
            <w:r w:rsidRPr="00171F1C">
              <w:t xml:space="preserve"> Ich sehe den </w:t>
            </w:r>
            <w:r>
              <w:t>Punkt</w:t>
            </w:r>
            <w:r w:rsidRPr="00171F1C">
              <w:t xml:space="preserve"> (</w:t>
            </w:r>
            <w:r>
              <w:t>3</w:t>
            </w:r>
            <w:r w:rsidRPr="00171F1C">
              <w:t>; __).</w:t>
            </w:r>
          </w:p>
          <w:p w14:paraId="76DC9EC5" w14:textId="77777777" w:rsidR="00DE0900" w:rsidRPr="00171F1C" w:rsidRDefault="00DE0900" w:rsidP="00DE0900">
            <w:pPr>
              <w:pStyle w:val="Handschrift"/>
            </w:pPr>
            <w:r w:rsidRPr="00171F1C">
              <w:t xml:space="preserve">Der Punkt bedeutet: </w:t>
            </w:r>
          </w:p>
          <w:p w14:paraId="08C3E22E" w14:textId="77777777" w:rsidR="00DE0900" w:rsidRPr="00A579B3" w:rsidRDefault="00DE0900" w:rsidP="00DE0900">
            <w:pPr>
              <w:pStyle w:val="Handschrift"/>
            </w:pPr>
          </w:p>
        </w:tc>
      </w:tr>
      <w:tr w:rsidR="00DE0900" w14:paraId="63313E71" w14:textId="77777777" w:rsidTr="00DE0900">
        <w:trPr>
          <w:trHeight w:val="1513"/>
        </w:trPr>
        <w:tc>
          <w:tcPr>
            <w:tcW w:w="284" w:type="dxa"/>
          </w:tcPr>
          <w:p w14:paraId="7A82096A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vMerge/>
            <w:shd w:val="clear" w:color="auto" w:fill="D9D9D9" w:themeFill="background1" w:themeFillShade="D9"/>
          </w:tcPr>
          <w:p w14:paraId="69B00E62" w14:textId="77777777" w:rsidR="00DE0900" w:rsidRDefault="00DE0900" w:rsidP="00DE0900">
            <w:pPr>
              <w:pStyle w:val="berschrift2"/>
            </w:pPr>
          </w:p>
        </w:tc>
        <w:tc>
          <w:tcPr>
            <w:tcW w:w="4116" w:type="dxa"/>
            <w:tcBorders>
              <w:right w:val="single" w:sz="4" w:space="0" w:color="A6A6A6" w:themeColor="background1" w:themeShade="A6"/>
            </w:tcBorders>
          </w:tcPr>
          <w:p w14:paraId="2224AE94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Ich weiß: </w:t>
            </w:r>
            <w:r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>Jede Flasche kostet 2 Euro:</w:t>
            </w: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 </w:t>
            </w:r>
          </w:p>
          <w:p w14:paraId="744A2999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Der Preis pro Flasche ist </w:t>
            </w:r>
            <w:r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also </w:t>
            </w: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>immer gleich</w:t>
            </w:r>
            <w:r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>.</w:t>
            </w:r>
          </w:p>
          <w:p w14:paraId="5C2AB782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14"/>
                <w:szCs w:val="21"/>
              </w:rPr>
            </w:pPr>
          </w:p>
          <w:p w14:paraId="6DCEE9D7" w14:textId="77777777" w:rsidR="00DE090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Ich sehe: </w:t>
            </w:r>
          </w:p>
          <w:p w14:paraId="35EDC15C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Die Zuordnung ist deshalb eine gerade Linie. </w:t>
            </w:r>
          </w:p>
        </w:tc>
        <w:tc>
          <w:tcPr>
            <w:tcW w:w="42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7D1FC1C2" w14:textId="77777777" w:rsidR="00DE0900" w:rsidRPr="00171F1C" w:rsidRDefault="00DE0900" w:rsidP="00DE0900">
            <w:pPr>
              <w:pStyle w:val="Handschrift"/>
            </w:pPr>
            <w:r w:rsidRPr="00171F1C">
              <w:sym w:font="Wingdings" w:char="F03F"/>
            </w:r>
            <w:r w:rsidRPr="00171F1C">
              <w:t xml:space="preserve"> Ich </w:t>
            </w:r>
            <w:r>
              <w:t xml:space="preserve">weiß: </w:t>
            </w:r>
          </w:p>
          <w:p w14:paraId="4659196D" w14:textId="77777777" w:rsidR="00DE0900" w:rsidRPr="00A579B3" w:rsidRDefault="00DE0900" w:rsidP="00DE0900">
            <w:pPr>
              <w:pStyle w:val="Handschrift"/>
            </w:pPr>
          </w:p>
        </w:tc>
      </w:tr>
      <w:tr w:rsidR="00DE0900" w14:paraId="6813C1F1" w14:textId="77777777" w:rsidTr="00DE0900">
        <w:trPr>
          <w:trHeight w:val="1137"/>
        </w:trPr>
        <w:tc>
          <w:tcPr>
            <w:tcW w:w="284" w:type="dxa"/>
          </w:tcPr>
          <w:p w14:paraId="733558B4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vMerge/>
            <w:shd w:val="clear" w:color="auto" w:fill="D9D9D9" w:themeFill="background1" w:themeFillShade="D9"/>
          </w:tcPr>
          <w:p w14:paraId="6098E18E" w14:textId="77777777" w:rsidR="00DE0900" w:rsidRDefault="00DE0900" w:rsidP="00DE0900">
            <w:pPr>
              <w:pStyle w:val="berschrift2"/>
            </w:pPr>
          </w:p>
        </w:tc>
        <w:tc>
          <w:tcPr>
            <w:tcW w:w="4116" w:type="dxa"/>
            <w:tcBorders>
              <w:right w:val="single" w:sz="4" w:space="0" w:color="A6A6A6" w:themeColor="background1" w:themeShade="A6"/>
            </w:tcBorders>
          </w:tcPr>
          <w:p w14:paraId="641201A4" w14:textId="77777777" w:rsidR="00DE090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>Ich weiß</w:t>
            </w:r>
            <w:r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 jetzt</w:t>
            </w: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: </w:t>
            </w:r>
          </w:p>
          <w:p w14:paraId="21D5D07D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Die Formel für den Preis von x Flaschen ist: </w:t>
            </w:r>
          </w:p>
          <w:p w14:paraId="22AC1212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"/>
                <w:szCs w:val="21"/>
              </w:rPr>
            </w:pPr>
          </w:p>
          <w:p w14:paraId="3E3DFB08" w14:textId="77777777" w:rsidR="00DE0900" w:rsidRDefault="00DE0900" w:rsidP="00DE0900">
            <w:pPr>
              <w:pStyle w:val="Handschrift"/>
              <w:jc w:val="center"/>
              <w:rPr>
                <w:rFonts w:asciiTheme="majorHAnsi" w:hAnsiTheme="majorHAnsi" w:cstheme="majorHAnsi"/>
                <w:i/>
                <w:color w:val="0D0D0D" w:themeColor="text1" w:themeTint="F2"/>
                <w:sz w:val="18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2 </w:t>
            </w: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sym w:font="Symbol" w:char="F0D7"/>
            </w: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 x</w:t>
            </w:r>
          </w:p>
        </w:tc>
        <w:tc>
          <w:tcPr>
            <w:tcW w:w="42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6AD4281D" w14:textId="77777777" w:rsidR="00DE0900" w:rsidRPr="00171F1C" w:rsidRDefault="00DE0900" w:rsidP="00DE0900">
            <w:pPr>
              <w:pStyle w:val="Handschrift"/>
            </w:pPr>
            <w:r w:rsidRPr="00171F1C">
              <w:sym w:font="Wingdings" w:char="F03F"/>
            </w:r>
            <w:r w:rsidRPr="00171F1C">
              <w:t xml:space="preserve"> Ich </w:t>
            </w:r>
            <w:r>
              <w:t xml:space="preserve">weiß jetzt: </w:t>
            </w:r>
          </w:p>
        </w:tc>
      </w:tr>
    </w:tbl>
    <w:p w14:paraId="5904197C" w14:textId="77777777" w:rsidR="00DE0900" w:rsidRPr="00613F89" w:rsidRDefault="00DE0900" w:rsidP="00DE0900">
      <w:pPr>
        <w:rPr>
          <w:bCs/>
          <w:iCs/>
          <w:sz w:val="10"/>
        </w:rPr>
      </w:pPr>
    </w:p>
    <w:p w14:paraId="00B37963" w14:textId="77777777" w:rsidR="00962BBA" w:rsidRDefault="00962BBA" w:rsidP="00962BBA">
      <w:pPr>
        <w:pStyle w:val="berschrift1"/>
      </w:pPr>
      <w:r>
        <w:rPr>
          <w:color w:val="auto"/>
          <w:sz w:val="28"/>
        </w:rPr>
        <w:lastRenderedPageBreak/>
        <w:t>B2</w:t>
      </w:r>
      <w:r w:rsidRPr="006269F6">
        <w:rPr>
          <w:rFonts w:eastAsia="Times New Roman"/>
          <w:iCs/>
          <w:color w:val="7F7F7F" w:themeColor="text1" w:themeTint="80"/>
          <w:kern w:val="0"/>
          <w:sz w:val="28"/>
          <w:szCs w:val="28"/>
        </w:rPr>
        <w:tab/>
      </w:r>
      <w:r w:rsidRPr="00724F87">
        <w:t xml:space="preserve">Proportionale Zuordnungen </w:t>
      </w:r>
      <w:r>
        <w:t>zeichnen und erkennen: Üben</w:t>
      </w:r>
    </w:p>
    <w:p w14:paraId="33A65B64" w14:textId="603D5501" w:rsidR="00962BBA" w:rsidRDefault="00962BBA"/>
    <w:p w14:paraId="2BF2F71E" w14:textId="77777777" w:rsidR="00962BBA" w:rsidRDefault="00962BBA"/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251"/>
        <w:gridCol w:w="450"/>
        <w:gridCol w:w="1578"/>
        <w:gridCol w:w="1545"/>
        <w:gridCol w:w="485"/>
        <w:gridCol w:w="510"/>
        <w:gridCol w:w="1590"/>
        <w:gridCol w:w="1245"/>
        <w:gridCol w:w="288"/>
        <w:gridCol w:w="426"/>
      </w:tblGrid>
      <w:tr w:rsidR="00DE0900" w14:paraId="06410192" w14:textId="77777777" w:rsidTr="00DE0900">
        <w:tc>
          <w:tcPr>
            <w:tcW w:w="709" w:type="dxa"/>
          </w:tcPr>
          <w:p w14:paraId="403E0B39" w14:textId="77777777" w:rsidR="00DE0900" w:rsidRDefault="00DE0900" w:rsidP="00DE0900">
            <w:pPr>
              <w:pStyle w:val="berschrift2"/>
            </w:pPr>
            <w:r>
              <w:t>4</w:t>
            </w:r>
          </w:p>
        </w:tc>
        <w:tc>
          <w:tcPr>
            <w:tcW w:w="8368" w:type="dxa"/>
            <w:gridSpan w:val="10"/>
          </w:tcPr>
          <w:p w14:paraId="27415084" w14:textId="77777777" w:rsidR="00DE0900" w:rsidRDefault="00DE0900" w:rsidP="00DE0900">
            <w:pPr>
              <w:pStyle w:val="berschrift2"/>
              <w:ind w:left="266" w:hanging="266"/>
              <w:rPr>
                <w:color w:val="808080" w:themeColor="background1" w:themeShade="80"/>
              </w:rPr>
            </w:pPr>
            <w:r w:rsidRPr="002F0950">
              <w:rPr>
                <w:color w:val="808080" w:themeColor="background1" w:themeShade="80"/>
              </w:rPr>
              <w:t>Aufgabe</w:t>
            </w:r>
          </w:p>
          <w:p w14:paraId="0FBAA462" w14:textId="77777777" w:rsidR="00DE0900" w:rsidRPr="005E2A97" w:rsidRDefault="00DE0900" w:rsidP="00DE0900"/>
        </w:tc>
      </w:tr>
      <w:tr w:rsidR="00DE0900" w:rsidRPr="00A82778" w14:paraId="7877F96B" w14:textId="77777777" w:rsidTr="00DE0900">
        <w:tc>
          <w:tcPr>
            <w:tcW w:w="709" w:type="dxa"/>
          </w:tcPr>
          <w:p w14:paraId="06E5F9D6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3FAE3845" w14:textId="77777777" w:rsidR="00DE0900" w:rsidRDefault="00DE0900" w:rsidP="00DE0900">
            <w:pPr>
              <w:pStyle w:val="berschrift2"/>
            </w:pPr>
            <w:r>
              <w:t>a)</w:t>
            </w:r>
          </w:p>
        </w:tc>
        <w:tc>
          <w:tcPr>
            <w:tcW w:w="8117" w:type="dxa"/>
            <w:gridSpan w:val="9"/>
          </w:tcPr>
          <w:p w14:paraId="19B18B61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7" w:right="142"/>
              <w:jc w:val="left"/>
              <w:textAlignment w:val="auto"/>
            </w:pPr>
            <w:r>
              <w:t xml:space="preserve">Fülle die Tabellen aus. Zeichne die Punkte in das Koordinatensystem. Zeichne den Strahl ein. </w:t>
            </w:r>
          </w:p>
          <w:p w14:paraId="4B3CD9AF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7" w:right="142"/>
              <w:jc w:val="left"/>
              <w:textAlignment w:val="auto"/>
            </w:pPr>
          </w:p>
        </w:tc>
      </w:tr>
      <w:tr w:rsidR="00DE0900" w:rsidRPr="00A82778" w14:paraId="42CB8C8D" w14:textId="77777777" w:rsidTr="00DE0900">
        <w:tc>
          <w:tcPr>
            <w:tcW w:w="709" w:type="dxa"/>
          </w:tcPr>
          <w:p w14:paraId="2DA87ED3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34162F5B" w14:textId="77777777" w:rsidR="00DE0900" w:rsidRDefault="00DE0900" w:rsidP="00DE0900">
            <w:pPr>
              <w:pStyle w:val="berschrift2"/>
            </w:pPr>
          </w:p>
        </w:tc>
        <w:tc>
          <w:tcPr>
            <w:tcW w:w="3573" w:type="dxa"/>
            <w:gridSpan w:val="3"/>
          </w:tcPr>
          <w:p w14:paraId="52239391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74" w:right="190"/>
              <w:contextualSpacing/>
              <w:jc w:val="left"/>
              <w:textAlignment w:val="auto"/>
            </w:pPr>
            <w:r>
              <w:rPr>
                <w:b/>
              </w:rPr>
              <w:t xml:space="preserve">a1) </w:t>
            </w:r>
            <w:r>
              <w:t xml:space="preserve">Frau Meier bezahlt 12 Euro für 6 Flaschen Saft. Wie viel kosten eine, 2, 3, oder 4 Flaschen Saft?   </w:t>
            </w:r>
          </w:p>
        </w:tc>
        <w:tc>
          <w:tcPr>
            <w:tcW w:w="485" w:type="dxa"/>
            <w:tcBorders>
              <w:right w:val="single" w:sz="4" w:space="0" w:color="A6A6A6"/>
            </w:tcBorders>
          </w:tcPr>
          <w:p w14:paraId="39E115E4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ind w:right="190"/>
              <w:contextualSpacing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 wp14:anchorId="064BAE11" wp14:editId="206185B0">
                  <wp:extent cx="247650" cy="539750"/>
                  <wp:effectExtent l="0" t="0" r="0" b="0"/>
                  <wp:docPr id="15770" name="Grafik 15770" descr="Flas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Bottle.sv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rcRect l="26471" r="27647"/>
                          <a:stretch/>
                        </pic:blipFill>
                        <pic:spPr bwMode="auto">
                          <a:xfrm>
                            <a:off x="0" y="0"/>
                            <a:ext cx="247765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5" w:type="dxa"/>
            <w:gridSpan w:val="3"/>
            <w:tcBorders>
              <w:left w:val="single" w:sz="4" w:space="0" w:color="A6A6A6"/>
            </w:tcBorders>
          </w:tcPr>
          <w:p w14:paraId="0B119B1B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221"/>
              <w:contextualSpacing/>
              <w:jc w:val="left"/>
              <w:textAlignment w:val="auto"/>
            </w:pPr>
            <w:r>
              <w:t xml:space="preserve">a2) Für 4 Pizzen braucht Herr Aslan 0,8 kg Mehl. Wie viel Mehl braucht er für eine, 2, 3 oder 6 Pizzen? </w:t>
            </w:r>
          </w:p>
        </w:tc>
        <w:tc>
          <w:tcPr>
            <w:tcW w:w="714" w:type="dxa"/>
            <w:gridSpan w:val="2"/>
          </w:tcPr>
          <w:p w14:paraId="3D781507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 wp14:anchorId="58527DAA" wp14:editId="6FABBC98">
                  <wp:extent cx="447675" cy="539750"/>
                  <wp:effectExtent l="0" t="0" r="9525" b="0"/>
                  <wp:docPr id="15771" name="Grafik 15771" descr="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zza.sv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 l="8824" r="8235"/>
                          <a:stretch/>
                        </pic:blipFill>
                        <pic:spPr bwMode="auto">
                          <a:xfrm>
                            <a:off x="0" y="0"/>
                            <a:ext cx="447882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7AD5BC54" w14:textId="77777777" w:rsidTr="00DE0900">
        <w:tc>
          <w:tcPr>
            <w:tcW w:w="709" w:type="dxa"/>
            <w:vMerge w:val="restart"/>
          </w:tcPr>
          <w:p w14:paraId="15DBE35A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 w:val="restart"/>
          </w:tcPr>
          <w:p w14:paraId="2FADBD47" w14:textId="77777777" w:rsidR="00DE0900" w:rsidRDefault="00DE0900" w:rsidP="00DE0900">
            <w:pPr>
              <w:pStyle w:val="berschrift2"/>
            </w:pPr>
          </w:p>
        </w:tc>
        <w:tc>
          <w:tcPr>
            <w:tcW w:w="2028" w:type="dxa"/>
            <w:gridSpan w:val="2"/>
          </w:tcPr>
          <w:p w14:paraId="37430E82" w14:textId="77777777" w:rsidR="00DE0900" w:rsidRPr="00723E20" w:rsidRDefault="00DE0900" w:rsidP="00DE0900">
            <w:pPr>
              <w:overflowPunct/>
              <w:autoSpaceDE/>
              <w:autoSpaceDN/>
              <w:adjustRightInd/>
              <w:ind w:left="174"/>
              <w:contextualSpacing/>
              <w:jc w:val="left"/>
              <w:textAlignment w:val="auto"/>
              <w:rPr>
                <w:b/>
                <w:szCs w:val="21"/>
              </w:rPr>
            </w:pPr>
            <w:r w:rsidRPr="00723E20">
              <w:rPr>
                <w:b/>
                <w:szCs w:val="21"/>
              </w:rPr>
              <w:t>Tabelle</w:t>
            </w:r>
          </w:p>
        </w:tc>
        <w:tc>
          <w:tcPr>
            <w:tcW w:w="1545" w:type="dxa"/>
          </w:tcPr>
          <w:p w14:paraId="2290502B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5" w:type="dxa"/>
            <w:tcBorders>
              <w:right w:val="single" w:sz="4" w:space="0" w:color="A6A6A6"/>
            </w:tcBorders>
          </w:tcPr>
          <w:p w14:paraId="15604B47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2100" w:type="dxa"/>
            <w:gridSpan w:val="2"/>
            <w:tcBorders>
              <w:left w:val="single" w:sz="4" w:space="0" w:color="A6A6A6"/>
            </w:tcBorders>
          </w:tcPr>
          <w:p w14:paraId="2A34AB7A" w14:textId="77777777" w:rsidR="00DE0900" w:rsidRPr="001620CC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221"/>
              <w:contextualSpacing/>
              <w:jc w:val="left"/>
              <w:textAlignment w:val="auto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Tabelle</w:t>
            </w:r>
          </w:p>
        </w:tc>
        <w:tc>
          <w:tcPr>
            <w:tcW w:w="1533" w:type="dxa"/>
            <w:gridSpan w:val="2"/>
          </w:tcPr>
          <w:p w14:paraId="41A32224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26" w:type="dxa"/>
          </w:tcPr>
          <w:p w14:paraId="2A61891C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091EE4F8" w14:textId="77777777" w:rsidTr="00DE0900">
        <w:tc>
          <w:tcPr>
            <w:tcW w:w="709" w:type="dxa"/>
            <w:vMerge/>
          </w:tcPr>
          <w:p w14:paraId="74A6D574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3F57B58E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</w:tcPr>
          <w:p w14:paraId="22DCF083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78" w:type="dxa"/>
            <w:tcBorders>
              <w:bottom w:val="single" w:sz="4" w:space="0" w:color="A6A6A6"/>
            </w:tcBorders>
          </w:tcPr>
          <w:p w14:paraId="1103A8F6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45" w:type="dxa"/>
            <w:tcBorders>
              <w:bottom w:val="single" w:sz="4" w:space="0" w:color="A6A6A6"/>
            </w:tcBorders>
          </w:tcPr>
          <w:p w14:paraId="547590E6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5" w:type="dxa"/>
            <w:tcBorders>
              <w:right w:val="single" w:sz="4" w:space="0" w:color="A6A6A6"/>
            </w:tcBorders>
          </w:tcPr>
          <w:p w14:paraId="3D44B5DA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0" w:type="dxa"/>
            <w:tcBorders>
              <w:left w:val="single" w:sz="4" w:space="0" w:color="A6A6A6"/>
            </w:tcBorders>
          </w:tcPr>
          <w:p w14:paraId="10012E0F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90" w:type="dxa"/>
            <w:tcBorders>
              <w:bottom w:val="single" w:sz="4" w:space="0" w:color="A6A6A6"/>
            </w:tcBorders>
          </w:tcPr>
          <w:p w14:paraId="1850C254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33" w:type="dxa"/>
            <w:gridSpan w:val="2"/>
            <w:tcBorders>
              <w:bottom w:val="single" w:sz="4" w:space="0" w:color="A6A6A6"/>
            </w:tcBorders>
          </w:tcPr>
          <w:p w14:paraId="6D3BD1ED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26" w:type="dxa"/>
          </w:tcPr>
          <w:p w14:paraId="2AF160E4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76C9CC5C" w14:textId="77777777" w:rsidTr="00971D6F">
        <w:tc>
          <w:tcPr>
            <w:tcW w:w="709" w:type="dxa"/>
            <w:vMerge/>
          </w:tcPr>
          <w:p w14:paraId="0142C548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7996FDB2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A6A6A6"/>
            </w:tcBorders>
          </w:tcPr>
          <w:p w14:paraId="308F8BC1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0DF13452" w14:textId="77777777" w:rsidR="00DE0900" w:rsidRPr="00C2165E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b/>
              </w:rPr>
            </w:pPr>
            <w:r>
              <w:rPr>
                <w:b/>
              </w:rPr>
              <w:t xml:space="preserve">Anzahl </w:t>
            </w:r>
            <w:r w:rsidRPr="00C2165E">
              <w:rPr>
                <w:b/>
              </w:rPr>
              <w:t>Flaschen</w:t>
            </w:r>
          </w:p>
        </w:tc>
        <w:tc>
          <w:tcPr>
            <w:tcW w:w="154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7970F305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rPr>
                <w:b/>
              </w:rPr>
              <w:t>Euro (</w:t>
            </w:r>
            <w:r>
              <w:rPr>
                <w:rFonts w:cs="Calibri"/>
                <w:b/>
              </w:rPr>
              <w:t>€</w:t>
            </w:r>
            <w:r>
              <w:rPr>
                <w:b/>
              </w:rPr>
              <w:t>)</w:t>
            </w:r>
          </w:p>
        </w:tc>
        <w:tc>
          <w:tcPr>
            <w:tcW w:w="485" w:type="dxa"/>
            <w:tcBorders>
              <w:left w:val="single" w:sz="4" w:space="0" w:color="A6A6A6"/>
              <w:right w:val="single" w:sz="4" w:space="0" w:color="A6A6A6"/>
            </w:tcBorders>
          </w:tcPr>
          <w:p w14:paraId="7D2800B9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4" w:space="0" w:color="A6A6A6"/>
              <w:right w:val="single" w:sz="4" w:space="0" w:color="A6A6A6"/>
            </w:tcBorders>
          </w:tcPr>
          <w:p w14:paraId="02B0A76E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4E13E1EE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>Anzahl Pizzen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6BCF3F6D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>Mehl (kg)</w:t>
            </w:r>
          </w:p>
        </w:tc>
        <w:tc>
          <w:tcPr>
            <w:tcW w:w="426" w:type="dxa"/>
            <w:tcBorders>
              <w:left w:val="single" w:sz="4" w:space="0" w:color="A6A6A6"/>
            </w:tcBorders>
          </w:tcPr>
          <w:p w14:paraId="08C132E2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7CF54320" w14:textId="77777777" w:rsidTr="00DE0900">
        <w:tc>
          <w:tcPr>
            <w:tcW w:w="709" w:type="dxa"/>
            <w:vMerge/>
          </w:tcPr>
          <w:p w14:paraId="36B1D178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5EBDBFBC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A6A6A6"/>
            </w:tcBorders>
          </w:tcPr>
          <w:p w14:paraId="307172A7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B4844F7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6</w:t>
            </w:r>
          </w:p>
        </w:tc>
        <w:tc>
          <w:tcPr>
            <w:tcW w:w="154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E8A7877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12</w:t>
            </w:r>
          </w:p>
        </w:tc>
        <w:tc>
          <w:tcPr>
            <w:tcW w:w="485" w:type="dxa"/>
            <w:tcBorders>
              <w:left w:val="single" w:sz="4" w:space="0" w:color="A6A6A6"/>
              <w:right w:val="single" w:sz="4" w:space="0" w:color="A6A6A6"/>
            </w:tcBorders>
          </w:tcPr>
          <w:p w14:paraId="513C6B09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4" w:space="0" w:color="A6A6A6"/>
              <w:right w:val="single" w:sz="4" w:space="0" w:color="A6A6A6"/>
            </w:tcBorders>
          </w:tcPr>
          <w:p w14:paraId="15E31136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3180F65" w14:textId="77777777" w:rsidR="00DE0900" w:rsidRPr="00C10A01" w:rsidRDefault="00DE0900" w:rsidP="00DE0900">
            <w:pPr>
              <w:jc w:val="center"/>
            </w:pPr>
            <w:r>
              <w:t>4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D137A2C" w14:textId="77777777" w:rsidR="00DE0900" w:rsidRPr="00C10A01" w:rsidRDefault="00DE0900" w:rsidP="00DE0900">
            <w:pPr>
              <w:jc w:val="center"/>
            </w:pPr>
            <w:r>
              <w:rPr>
                <w:noProof/>
                <w:sz w:val="10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2A6F0B41" wp14:editId="010F9628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70485</wp:posOffset>
                      </wp:positionV>
                      <wp:extent cx="838200" cy="1971675"/>
                      <wp:effectExtent l="0" t="57150" r="76200" b="123825"/>
                      <wp:wrapNone/>
                      <wp:docPr id="5709" name="Bogen 5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12172">
                                <a:off x="0" y="0"/>
                                <a:ext cx="838200" cy="1971675"/>
                              </a:xfrm>
                              <a:prstGeom prst="arc">
                                <a:avLst>
                                  <a:gd name="adj1" fmla="val 16157666"/>
                                  <a:gd name="adj2" fmla="val 548344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1314B9E" id="Bogen 5709" o:spid="_x0000_s1026" style="position:absolute;margin-left:22.95pt;margin-top:5.55pt;width:66pt;height:155.25pt;rotation:450202fd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197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" path="m406964,413nsc604393,-13040,779020,299581,826113,750784v16333,156491,16110,320015,-651,476257c776303,1685300,595801,1997018,395206,1970073l419100,985838,406964,413xem406964,413nfc604393,-13040,779020,299581,826113,750784v16333,156491,16110,320015,-651,476257c776303,1685300,595801,1997018,395206,1970073e" filled="f" strokecolor="#0d0d0d [3069]" strokeweight="2pt">
                      <v:stroke startarrow="block" endarrow="block"/>
                      <v:shadow on="t" color="black" opacity="24903f" origin=",.5" offset="0,.55556mm"/>
                      <v:path arrowok="t" o:connecttype="custom" o:connectlocs="406964,413;826113,750784;825462,1227041;395206,1970073" o:connectangles="0,0,0,0"/>
                    </v:shape>
                  </w:pict>
                </mc:Fallback>
              </mc:AlternateContent>
            </w:r>
            <w:r>
              <w:t>0,8</w:t>
            </w:r>
          </w:p>
        </w:tc>
        <w:tc>
          <w:tcPr>
            <w:tcW w:w="426" w:type="dxa"/>
            <w:tcBorders>
              <w:left w:val="single" w:sz="4" w:space="0" w:color="A6A6A6"/>
            </w:tcBorders>
          </w:tcPr>
          <w:p w14:paraId="3F42B3B7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4FDD5C14" w14:textId="77777777" w:rsidTr="00DE0900">
        <w:tc>
          <w:tcPr>
            <w:tcW w:w="709" w:type="dxa"/>
            <w:vMerge/>
          </w:tcPr>
          <w:p w14:paraId="681D260C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41498B47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A6A6A6"/>
            </w:tcBorders>
          </w:tcPr>
          <w:p w14:paraId="3D70F25E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10ED63E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1</w:t>
            </w:r>
          </w:p>
        </w:tc>
        <w:tc>
          <w:tcPr>
            <w:tcW w:w="154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13DD70D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</w:p>
        </w:tc>
        <w:tc>
          <w:tcPr>
            <w:tcW w:w="485" w:type="dxa"/>
            <w:tcBorders>
              <w:left w:val="single" w:sz="4" w:space="0" w:color="A6A6A6"/>
              <w:right w:val="single" w:sz="4" w:space="0" w:color="A6A6A6"/>
            </w:tcBorders>
          </w:tcPr>
          <w:p w14:paraId="5C6FCEFC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4" w:space="0" w:color="A6A6A6"/>
              <w:right w:val="single" w:sz="4" w:space="0" w:color="A6A6A6"/>
            </w:tcBorders>
          </w:tcPr>
          <w:p w14:paraId="48647B67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1DF00CC" w14:textId="77777777" w:rsidR="00DE0900" w:rsidRPr="00C10A01" w:rsidRDefault="00DE0900" w:rsidP="00DE0900">
            <w:pPr>
              <w:jc w:val="center"/>
            </w:pPr>
            <w:r>
              <w:t>1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32E7EE7" w14:textId="77777777" w:rsidR="00DE0900" w:rsidRPr="00C10A01" w:rsidRDefault="00DE0900" w:rsidP="00DE0900">
            <w:pPr>
              <w:jc w:val="center"/>
            </w:pPr>
          </w:p>
        </w:tc>
        <w:tc>
          <w:tcPr>
            <w:tcW w:w="426" w:type="dxa"/>
            <w:tcBorders>
              <w:left w:val="single" w:sz="4" w:space="0" w:color="A6A6A6"/>
            </w:tcBorders>
          </w:tcPr>
          <w:p w14:paraId="59C75A3A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529665F5" w14:textId="77777777" w:rsidTr="00DE0900">
        <w:tc>
          <w:tcPr>
            <w:tcW w:w="709" w:type="dxa"/>
            <w:vMerge/>
          </w:tcPr>
          <w:p w14:paraId="7A225283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11C47756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A6A6A6"/>
            </w:tcBorders>
          </w:tcPr>
          <w:p w14:paraId="3922C894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675A14C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2</w:t>
            </w:r>
          </w:p>
        </w:tc>
        <w:tc>
          <w:tcPr>
            <w:tcW w:w="154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9B997AE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</w:p>
        </w:tc>
        <w:tc>
          <w:tcPr>
            <w:tcW w:w="485" w:type="dxa"/>
            <w:tcBorders>
              <w:left w:val="single" w:sz="4" w:space="0" w:color="A6A6A6"/>
              <w:right w:val="single" w:sz="4" w:space="0" w:color="A6A6A6"/>
            </w:tcBorders>
          </w:tcPr>
          <w:p w14:paraId="0FFCDB76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  <w:r>
              <w:rPr>
                <w:noProof/>
                <w:sz w:val="10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4E003254" wp14:editId="7897AA63">
                      <wp:simplePos x="0" y="0"/>
                      <wp:positionH relativeFrom="column">
                        <wp:posOffset>-382905</wp:posOffset>
                      </wp:positionH>
                      <wp:positionV relativeFrom="paragraph">
                        <wp:posOffset>-250825</wp:posOffset>
                      </wp:positionV>
                      <wp:extent cx="619125" cy="1209675"/>
                      <wp:effectExtent l="0" t="57150" r="85725" b="28575"/>
                      <wp:wrapNone/>
                      <wp:docPr id="5710" name="Bogen 5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9125" cy="1209675"/>
                              </a:xfrm>
                              <a:prstGeom prst="arc">
                                <a:avLst>
                                  <a:gd name="adj1" fmla="val 15945814"/>
                                  <a:gd name="adj2" fmla="val 4453931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34B2BBB" id="Bogen 5710" o:spid="_x0000_s1026" style="position:absolute;margin-left:-30.15pt;margin-top:-19.75pt;width:48.75pt;height:95.2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9125,1209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" path="m265221,6237nsc440888,-43438,601915,205066,617872,550463v11039,238953,-51253,468066,-158772,583964l309563,604838,265221,6237xem265221,6237nfc440888,-43438,601915,205066,617872,550463v11039,238953,-51253,468066,-158772,583964e" filled="f" strokecolor="#0d0d0d [3069]" strokeweight="2pt">
                      <v:stroke startarrow="block" endarrow="block"/>
                      <v:shadow on="t" color="black" opacity="24903f" origin=",.5" offset="0,.55556mm"/>
                      <v:path arrowok="t" o:connecttype="custom" o:connectlocs="265221,6237;617872,550463;459100,1134427" o:connectangles="0,0,0"/>
                    </v:shape>
                  </w:pict>
                </mc:Fallback>
              </mc:AlternateContent>
            </w:r>
          </w:p>
        </w:tc>
        <w:tc>
          <w:tcPr>
            <w:tcW w:w="510" w:type="dxa"/>
            <w:tcBorders>
              <w:left w:val="single" w:sz="4" w:space="0" w:color="A6A6A6"/>
              <w:right w:val="single" w:sz="4" w:space="0" w:color="A6A6A6"/>
            </w:tcBorders>
          </w:tcPr>
          <w:p w14:paraId="727BEAE5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6EF59C4" w14:textId="77777777" w:rsidR="00DE0900" w:rsidRPr="00C10A01" w:rsidRDefault="00DE0900" w:rsidP="00DE0900">
            <w:pPr>
              <w:jc w:val="center"/>
            </w:pPr>
            <w:r>
              <w:t>2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753705E" w14:textId="77777777" w:rsidR="00DE0900" w:rsidRPr="00C10A01" w:rsidRDefault="00DE0900" w:rsidP="00DE0900">
            <w:pPr>
              <w:jc w:val="center"/>
            </w:pPr>
          </w:p>
        </w:tc>
        <w:tc>
          <w:tcPr>
            <w:tcW w:w="426" w:type="dxa"/>
            <w:tcBorders>
              <w:left w:val="single" w:sz="4" w:space="0" w:color="A6A6A6"/>
            </w:tcBorders>
          </w:tcPr>
          <w:p w14:paraId="570AC0E1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75D78938" w14:textId="77777777" w:rsidTr="00DE0900">
        <w:tc>
          <w:tcPr>
            <w:tcW w:w="709" w:type="dxa"/>
            <w:vMerge/>
          </w:tcPr>
          <w:p w14:paraId="6ED24942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14516057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A6A6A6"/>
            </w:tcBorders>
          </w:tcPr>
          <w:p w14:paraId="10E9AAB9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F4728C3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3</w:t>
            </w:r>
          </w:p>
        </w:tc>
        <w:tc>
          <w:tcPr>
            <w:tcW w:w="154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7F3AB77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</w:p>
        </w:tc>
        <w:tc>
          <w:tcPr>
            <w:tcW w:w="485" w:type="dxa"/>
            <w:tcBorders>
              <w:left w:val="single" w:sz="4" w:space="0" w:color="A6A6A6"/>
              <w:right w:val="single" w:sz="4" w:space="0" w:color="A6A6A6"/>
            </w:tcBorders>
          </w:tcPr>
          <w:p w14:paraId="7A05B9FC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4" w:space="0" w:color="A6A6A6"/>
              <w:right w:val="single" w:sz="4" w:space="0" w:color="A6A6A6"/>
            </w:tcBorders>
          </w:tcPr>
          <w:p w14:paraId="48BCFCDF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53DC876" w14:textId="77777777" w:rsidR="00DE0900" w:rsidRPr="00C10A01" w:rsidRDefault="00DE0900" w:rsidP="00DE0900">
            <w:pPr>
              <w:jc w:val="center"/>
            </w:pPr>
            <w:r>
              <w:t>3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E401B59" w14:textId="77777777" w:rsidR="00DE0900" w:rsidRPr="00C10A01" w:rsidRDefault="00DE0900" w:rsidP="00DE0900">
            <w:pPr>
              <w:jc w:val="center"/>
            </w:pPr>
          </w:p>
        </w:tc>
        <w:tc>
          <w:tcPr>
            <w:tcW w:w="426" w:type="dxa"/>
            <w:tcBorders>
              <w:left w:val="single" w:sz="4" w:space="0" w:color="A6A6A6"/>
            </w:tcBorders>
          </w:tcPr>
          <w:p w14:paraId="7C662648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69106479" w14:textId="77777777" w:rsidTr="00DE0900">
        <w:tc>
          <w:tcPr>
            <w:tcW w:w="709" w:type="dxa"/>
            <w:vMerge/>
          </w:tcPr>
          <w:p w14:paraId="68B82D4A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7CAE6B23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A6A6A6"/>
            </w:tcBorders>
          </w:tcPr>
          <w:p w14:paraId="4A511633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3CD7F5E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4</w:t>
            </w:r>
          </w:p>
        </w:tc>
        <w:tc>
          <w:tcPr>
            <w:tcW w:w="154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D9BEEA6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</w:p>
        </w:tc>
        <w:tc>
          <w:tcPr>
            <w:tcW w:w="485" w:type="dxa"/>
            <w:tcBorders>
              <w:left w:val="single" w:sz="4" w:space="0" w:color="A6A6A6"/>
              <w:right w:val="single" w:sz="4" w:space="0" w:color="A6A6A6"/>
            </w:tcBorders>
          </w:tcPr>
          <w:p w14:paraId="021F244F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4" w:space="0" w:color="A6A6A6"/>
              <w:right w:val="single" w:sz="4" w:space="0" w:color="A6A6A6"/>
            </w:tcBorders>
          </w:tcPr>
          <w:p w14:paraId="7FC0A18B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C025034" w14:textId="77777777" w:rsidR="00DE0900" w:rsidRPr="00C10A01" w:rsidRDefault="00DE0900" w:rsidP="00DE0900">
            <w:pPr>
              <w:jc w:val="center"/>
            </w:pPr>
            <w:r>
              <w:t>6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FCBAB4A" w14:textId="77777777" w:rsidR="00DE0900" w:rsidRDefault="00DE0900" w:rsidP="00DE0900">
            <w:pPr>
              <w:jc w:val="center"/>
            </w:pPr>
          </w:p>
        </w:tc>
        <w:tc>
          <w:tcPr>
            <w:tcW w:w="426" w:type="dxa"/>
            <w:tcBorders>
              <w:left w:val="single" w:sz="4" w:space="0" w:color="A6A6A6"/>
            </w:tcBorders>
          </w:tcPr>
          <w:p w14:paraId="63770BE6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2A3F0BD0" w14:textId="77777777" w:rsidTr="00DE0900">
        <w:tc>
          <w:tcPr>
            <w:tcW w:w="709" w:type="dxa"/>
            <w:vMerge/>
          </w:tcPr>
          <w:p w14:paraId="34EB61B4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451017DF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</w:tcPr>
          <w:p w14:paraId="1570ABEB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78" w:type="dxa"/>
            <w:tcBorders>
              <w:top w:val="single" w:sz="4" w:space="0" w:color="A6A6A6"/>
            </w:tcBorders>
          </w:tcPr>
          <w:p w14:paraId="1E800B0C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45" w:type="dxa"/>
            <w:tcBorders>
              <w:top w:val="single" w:sz="4" w:space="0" w:color="A6A6A6"/>
            </w:tcBorders>
          </w:tcPr>
          <w:p w14:paraId="31349970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5" w:type="dxa"/>
            <w:tcBorders>
              <w:right w:val="single" w:sz="4" w:space="0" w:color="A6A6A6"/>
            </w:tcBorders>
          </w:tcPr>
          <w:p w14:paraId="49EF1B81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0" w:type="dxa"/>
            <w:tcBorders>
              <w:left w:val="single" w:sz="4" w:space="0" w:color="A6A6A6"/>
            </w:tcBorders>
          </w:tcPr>
          <w:p w14:paraId="74FEF814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1590" w:type="dxa"/>
            <w:tcBorders>
              <w:top w:val="single" w:sz="4" w:space="0" w:color="A6A6A6"/>
            </w:tcBorders>
          </w:tcPr>
          <w:p w14:paraId="74801DC2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1533" w:type="dxa"/>
            <w:gridSpan w:val="2"/>
            <w:tcBorders>
              <w:top w:val="single" w:sz="4" w:space="0" w:color="A6A6A6"/>
            </w:tcBorders>
          </w:tcPr>
          <w:p w14:paraId="72029D79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426" w:type="dxa"/>
          </w:tcPr>
          <w:p w14:paraId="696030DA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</w:tr>
      <w:tr w:rsidR="00DE0900" w14:paraId="0424DDE6" w14:textId="77777777" w:rsidTr="00DE0900">
        <w:tc>
          <w:tcPr>
            <w:tcW w:w="709" w:type="dxa"/>
          </w:tcPr>
          <w:p w14:paraId="4FB504A0" w14:textId="77777777" w:rsidR="00DE0900" w:rsidRPr="001B7F82" w:rsidRDefault="00DE0900" w:rsidP="00DE0900">
            <w:pPr>
              <w:jc w:val="left"/>
              <w:rPr>
                <w:sz w:val="8"/>
              </w:rPr>
            </w:pPr>
          </w:p>
        </w:tc>
        <w:tc>
          <w:tcPr>
            <w:tcW w:w="251" w:type="dxa"/>
          </w:tcPr>
          <w:p w14:paraId="6E7F54B3" w14:textId="77777777" w:rsidR="00DE0900" w:rsidRPr="001B7F82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4058" w:type="dxa"/>
            <w:gridSpan w:val="4"/>
            <w:tcBorders>
              <w:right w:val="single" w:sz="4" w:space="0" w:color="A6A6A6"/>
            </w:tcBorders>
          </w:tcPr>
          <w:p w14:paraId="25E14A6B" w14:textId="77777777" w:rsidR="00DE0900" w:rsidRPr="001B7F82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  <w:tc>
          <w:tcPr>
            <w:tcW w:w="4059" w:type="dxa"/>
            <w:gridSpan w:val="5"/>
            <w:tcBorders>
              <w:left w:val="single" w:sz="4" w:space="0" w:color="A6A6A6"/>
            </w:tcBorders>
          </w:tcPr>
          <w:p w14:paraId="4EF0BA38" w14:textId="77777777" w:rsidR="00DE0900" w:rsidRPr="001B7F82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</w:tr>
      <w:tr w:rsidR="00DE0900" w14:paraId="6C5F0865" w14:textId="77777777" w:rsidTr="00DE0900">
        <w:tc>
          <w:tcPr>
            <w:tcW w:w="709" w:type="dxa"/>
          </w:tcPr>
          <w:p w14:paraId="15617515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56D566C4" w14:textId="77777777" w:rsidR="00DE0900" w:rsidRDefault="00DE0900" w:rsidP="00DE0900">
            <w:pPr>
              <w:pStyle w:val="berschrift2"/>
            </w:pPr>
          </w:p>
        </w:tc>
        <w:tc>
          <w:tcPr>
            <w:tcW w:w="4058" w:type="dxa"/>
            <w:gridSpan w:val="4"/>
            <w:tcBorders>
              <w:right w:val="single" w:sz="4" w:space="0" w:color="A6A6A6"/>
            </w:tcBorders>
          </w:tcPr>
          <w:p w14:paraId="53D459A0" w14:textId="77777777" w:rsidR="00DE0900" w:rsidRPr="00723E2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66"/>
              <w:contextualSpacing/>
              <w:jc w:val="left"/>
              <w:textAlignment w:val="auto"/>
              <w:rPr>
                <w:b/>
                <w:bCs/>
                <w:iCs/>
              </w:rPr>
            </w:pPr>
            <w:r w:rsidRPr="00723E20">
              <w:rPr>
                <w:b/>
                <w:bCs/>
                <w:iCs/>
              </w:rPr>
              <w:t xml:space="preserve">Koordinatensystem </w:t>
            </w:r>
          </w:p>
        </w:tc>
        <w:tc>
          <w:tcPr>
            <w:tcW w:w="4059" w:type="dxa"/>
            <w:gridSpan w:val="5"/>
            <w:tcBorders>
              <w:left w:val="single" w:sz="4" w:space="0" w:color="A6A6A6"/>
            </w:tcBorders>
          </w:tcPr>
          <w:p w14:paraId="147F2299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83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</w:t>
            </w:r>
            <w:r w:rsidRPr="00723E20">
              <w:rPr>
                <w:b/>
                <w:bCs/>
                <w:iCs/>
              </w:rPr>
              <w:t>Koordinatensystem</w:t>
            </w:r>
          </w:p>
        </w:tc>
      </w:tr>
      <w:tr w:rsidR="00DE0900" w14:paraId="3BF5EB3D" w14:textId="77777777" w:rsidTr="00DE0900">
        <w:tc>
          <w:tcPr>
            <w:tcW w:w="709" w:type="dxa"/>
          </w:tcPr>
          <w:p w14:paraId="14D1E91B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53E85F30" w14:textId="77777777" w:rsidR="00DE0900" w:rsidRDefault="00DE0900" w:rsidP="00DE0900">
            <w:pPr>
              <w:pStyle w:val="berschrift2"/>
            </w:pPr>
          </w:p>
        </w:tc>
        <w:tc>
          <w:tcPr>
            <w:tcW w:w="4058" w:type="dxa"/>
            <w:gridSpan w:val="4"/>
            <w:tcBorders>
              <w:right w:val="single" w:sz="4" w:space="0" w:color="A6A6A6"/>
            </w:tcBorders>
          </w:tcPr>
          <w:p w14:paraId="14989EFD" w14:textId="77777777" w:rsidR="00DE0900" w:rsidRPr="00C10A01" w:rsidRDefault="00DE0900" w:rsidP="00DE0900">
            <w:pPr>
              <w:spacing w:line="257" w:lineRule="auto"/>
              <w:contextualSpacing/>
              <w:jc w:val="left"/>
              <w:rPr>
                <w:sz w:val="10"/>
              </w:rPr>
            </w:pPr>
            <w:r w:rsidRPr="006A2B7C">
              <w:rPr>
                <w:noProof/>
                <w:sz w:val="10"/>
              </w:rPr>
              <w:drawing>
                <wp:inline distT="0" distB="0" distL="0" distR="0" wp14:anchorId="6D709684" wp14:editId="134B3E37">
                  <wp:extent cx="2476895" cy="2268855"/>
                  <wp:effectExtent l="0" t="0" r="0" b="0"/>
                  <wp:docPr id="15772" name="Grafik 15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461" cy="227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  <w:gridSpan w:val="5"/>
            <w:tcBorders>
              <w:left w:val="single" w:sz="4" w:space="0" w:color="A6A6A6"/>
            </w:tcBorders>
          </w:tcPr>
          <w:p w14:paraId="3E180EA0" w14:textId="77777777" w:rsidR="00DE0900" w:rsidRPr="00C10A01" w:rsidRDefault="00DE0900" w:rsidP="00DE0900">
            <w:pPr>
              <w:jc w:val="left"/>
              <w:rPr>
                <w:sz w:val="10"/>
              </w:rPr>
            </w:pPr>
            <w:r w:rsidRPr="006A2B7C">
              <w:rPr>
                <w:noProof/>
                <w:sz w:val="10"/>
              </w:rPr>
              <w:drawing>
                <wp:inline distT="0" distB="0" distL="0" distR="0" wp14:anchorId="489E8BFD" wp14:editId="056D31BF">
                  <wp:extent cx="2571115" cy="2315845"/>
                  <wp:effectExtent l="0" t="0" r="635" b="8255"/>
                  <wp:docPr id="15773" name="Grafik 15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115" cy="231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03836416" w14:textId="77777777" w:rsidTr="00DE0900">
        <w:tc>
          <w:tcPr>
            <w:tcW w:w="709" w:type="dxa"/>
          </w:tcPr>
          <w:p w14:paraId="644E5834" w14:textId="77777777" w:rsidR="00DE0900" w:rsidRPr="001B7F82" w:rsidRDefault="00DE0900" w:rsidP="00DE0900">
            <w:pPr>
              <w:jc w:val="left"/>
              <w:rPr>
                <w:sz w:val="12"/>
              </w:rPr>
            </w:pPr>
          </w:p>
        </w:tc>
        <w:tc>
          <w:tcPr>
            <w:tcW w:w="251" w:type="dxa"/>
          </w:tcPr>
          <w:p w14:paraId="2C9AA2F3" w14:textId="77777777" w:rsidR="00DE0900" w:rsidRPr="001B7F82" w:rsidRDefault="00DE0900" w:rsidP="00DE0900">
            <w:pPr>
              <w:pStyle w:val="berschrift2"/>
              <w:rPr>
                <w:sz w:val="12"/>
              </w:rPr>
            </w:pPr>
          </w:p>
        </w:tc>
        <w:tc>
          <w:tcPr>
            <w:tcW w:w="4058" w:type="dxa"/>
            <w:gridSpan w:val="4"/>
          </w:tcPr>
          <w:p w14:paraId="436A18DF" w14:textId="77777777" w:rsidR="00DE0900" w:rsidRPr="001B7F82" w:rsidRDefault="00DE0900" w:rsidP="00DE0900">
            <w:pPr>
              <w:jc w:val="left"/>
              <w:rPr>
                <w:b/>
                <w:sz w:val="12"/>
              </w:rPr>
            </w:pPr>
          </w:p>
        </w:tc>
        <w:tc>
          <w:tcPr>
            <w:tcW w:w="4059" w:type="dxa"/>
            <w:gridSpan w:val="5"/>
          </w:tcPr>
          <w:p w14:paraId="5848FF9F" w14:textId="77777777" w:rsidR="00DE0900" w:rsidRPr="001B7F82" w:rsidRDefault="00DE0900" w:rsidP="00DE0900">
            <w:pPr>
              <w:jc w:val="left"/>
              <w:rPr>
                <w:b/>
                <w:sz w:val="12"/>
              </w:rPr>
            </w:pPr>
          </w:p>
        </w:tc>
      </w:tr>
      <w:tr w:rsidR="00DE0900" w14:paraId="111770B8" w14:textId="77777777" w:rsidTr="00DE0900">
        <w:tc>
          <w:tcPr>
            <w:tcW w:w="709" w:type="dxa"/>
          </w:tcPr>
          <w:p w14:paraId="62A353FE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2EDA135D" w14:textId="77777777" w:rsidR="00DE0900" w:rsidRDefault="00DE0900" w:rsidP="00DE0900">
            <w:pPr>
              <w:pStyle w:val="berschrift2"/>
            </w:pPr>
          </w:p>
        </w:tc>
        <w:tc>
          <w:tcPr>
            <w:tcW w:w="8117" w:type="dxa"/>
            <w:gridSpan w:val="9"/>
          </w:tcPr>
          <w:tbl>
            <w:tblPr>
              <w:tblStyle w:val="Tabellenraster"/>
              <w:tblpPr w:leftFromText="141" w:rightFromText="141" w:vertAnchor="page" w:horzAnchor="margin" w:tblpXSpec="center" w:tblpY="1"/>
              <w:tblOverlap w:val="never"/>
              <w:tblW w:w="7933" w:type="dxa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1843"/>
              <w:gridCol w:w="283"/>
              <w:gridCol w:w="1701"/>
              <w:gridCol w:w="2126"/>
            </w:tblGrid>
            <w:tr w:rsidR="00DE0900" w:rsidRPr="00B82994" w14:paraId="5F91CE5D" w14:textId="77777777" w:rsidTr="00DE0900">
              <w:trPr>
                <w:trHeight w:val="562"/>
              </w:trPr>
              <w:tc>
                <w:tcPr>
                  <w:tcW w:w="79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F259353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0E0A18">
                    <w:rPr>
                      <w:sz w:val="20"/>
                      <w:szCs w:val="20"/>
                    </w:rPr>
                    <w:t xml:space="preserve">Diese </w:t>
                  </w:r>
                  <w:r w:rsidRPr="00A9400C">
                    <w:rPr>
                      <w:b/>
                      <w:i/>
                      <w:sz w:val="20"/>
                      <w:szCs w:val="20"/>
                    </w:rPr>
                    <w:t>Wörter</w:t>
                  </w:r>
                  <w:r w:rsidRPr="00BF0C78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DE0900" w:rsidRPr="00B82994" w14:paraId="0396D0EA" w14:textId="77777777" w:rsidTr="00DE0900">
              <w:trPr>
                <w:trHeight w:val="70"/>
              </w:trPr>
              <w:tc>
                <w:tcPr>
                  <w:tcW w:w="1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7A69F52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E3B0F50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4AC75A16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CD7D8A7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F9F76A0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DE0900" w14:paraId="6FD8B504" w14:textId="77777777" w:rsidTr="00DE0900">
              <w:trPr>
                <w:trHeight w:val="750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BD94CFE" w14:textId="77777777" w:rsidR="00DE0900" w:rsidRPr="00CF09D7" w:rsidRDefault="00DE0900" w:rsidP="00DE0900">
                  <w:pPr>
                    <w:jc w:val="left"/>
                    <w:rPr>
                      <w:sz w:val="18"/>
                      <w:szCs w:val="18"/>
                    </w:rPr>
                  </w:pPr>
                  <w:r w:rsidRPr="00CF09D7">
                    <w:rPr>
                      <w:sz w:val="18"/>
                      <w:szCs w:val="18"/>
                    </w:rPr>
                    <w:t>das Koordinatensystem</w:t>
                  </w:r>
                </w:p>
                <w:p w14:paraId="6A6B77A6" w14:textId="77777777" w:rsidR="00DE0900" w:rsidRPr="004143F9" w:rsidRDefault="00DE0900" w:rsidP="00DE0900">
                  <w:pPr>
                    <w:jc w:val="left"/>
                  </w:pPr>
                  <w:r w:rsidRPr="001B7C96">
                    <w:rPr>
                      <w:i/>
                      <w:iCs/>
                      <w:sz w:val="14"/>
                      <w:szCs w:val="16"/>
                    </w:rPr>
                    <w:t xml:space="preserve">(die Koordinatensysteme)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37DA112B" w14:textId="77777777" w:rsidR="00DE0900" w:rsidRPr="002D4530" w:rsidRDefault="00DE0900" w:rsidP="00DE0900">
                  <w:pPr>
                    <w:jc w:val="left"/>
                    <w:rPr>
                      <w:sz w:val="20"/>
                      <w:szCs w:val="2"/>
                    </w:rPr>
                  </w:pPr>
                  <w:r w:rsidRPr="00B00189">
                    <w:rPr>
                      <w:noProof/>
                    </w:rPr>
                    <w:drawing>
                      <wp:inline distT="0" distB="0" distL="0" distR="0" wp14:anchorId="491A0EC7" wp14:editId="07B5D072">
                        <wp:extent cx="413079" cy="476250"/>
                        <wp:effectExtent l="0" t="0" r="6350" b="0"/>
                        <wp:docPr id="15774" name="Grafik 15774" descr="C:\Users\Frank Sprütten\Desktop\geogebra-expor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Frank Sprütten\Desktop\geogebra-expor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0">
                                          <a14:imgEffect>
                                            <a14:brightnessContrast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7" t="205" r="-597" b="601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3738" cy="4770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43D16DBF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46C0B08" w14:textId="77777777" w:rsidR="00DE0900" w:rsidRPr="00DC0EE6" w:rsidRDefault="00DE0900" w:rsidP="00DE0900">
                  <w:pPr>
                    <w:jc w:val="left"/>
                    <w:rPr>
                      <w:szCs w:val="23"/>
                    </w:rPr>
                  </w:pPr>
                  <w:r w:rsidRPr="00DC0EE6">
                    <w:rPr>
                      <w:szCs w:val="23"/>
                    </w:rPr>
                    <w:t>die Achse</w:t>
                  </w:r>
                </w:p>
                <w:p w14:paraId="4FF01928" w14:textId="77777777" w:rsidR="00DE0900" w:rsidRPr="00D86AD5" w:rsidRDefault="00DE0900" w:rsidP="00DE0900">
                  <w:pPr>
                    <w:jc w:val="left"/>
                    <w:rPr>
                      <w:i/>
                      <w:sz w:val="20"/>
                      <w:szCs w:val="18"/>
                    </w:rPr>
                  </w:pPr>
                  <w:r w:rsidRPr="001B7C96">
                    <w:rPr>
                      <w:i/>
                      <w:iCs/>
                      <w:sz w:val="14"/>
                      <w:szCs w:val="16"/>
                    </w:rPr>
                    <w:t>(die Achsen)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808080" w:themeColor="background1" w:themeShade="80"/>
                  </w:tcBorders>
                  <w:vAlign w:val="center"/>
                </w:tcPr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84"/>
                    <w:gridCol w:w="1062"/>
                  </w:tblGrid>
                  <w:tr w:rsidR="00DE0900" w14:paraId="59DE55C1" w14:textId="77777777" w:rsidTr="00DE0900">
                    <w:tc>
                      <w:tcPr>
                        <w:tcW w:w="884" w:type="dxa"/>
                      </w:tcPr>
                      <w:p w14:paraId="4901F8E9" w14:textId="77777777" w:rsidR="00DE0900" w:rsidRDefault="00DE0900" w:rsidP="00DE0900">
                        <w:pPr>
                          <w:jc w:val="left"/>
                          <w:rPr>
                            <w:sz w:val="14"/>
                            <w:szCs w:val="12"/>
                          </w:rPr>
                        </w:pPr>
                        <w:r>
                          <w:rPr>
                            <w:sz w:val="14"/>
                            <w:szCs w:val="12"/>
                          </w:rPr>
                          <w:sym w:font="Symbol" w:char="F0AD"/>
                        </w:r>
                      </w:p>
                      <w:p w14:paraId="6BB6D344" w14:textId="77777777" w:rsidR="00DE0900" w:rsidRDefault="00DE0900" w:rsidP="00DE0900">
                        <w:pPr>
                          <w:jc w:val="left"/>
                        </w:pPr>
                        <w:r>
                          <w:rPr>
                            <w:sz w:val="14"/>
                            <w:szCs w:val="12"/>
                          </w:rPr>
                          <w:t>d</w:t>
                        </w:r>
                        <w:r w:rsidRPr="004034C9">
                          <w:rPr>
                            <w:sz w:val="14"/>
                            <w:szCs w:val="12"/>
                          </w:rPr>
                          <w:t>ie y-Achse</w:t>
                        </w:r>
                      </w:p>
                    </w:tc>
                    <w:tc>
                      <w:tcPr>
                        <w:tcW w:w="1062" w:type="dxa"/>
                      </w:tcPr>
                      <w:p w14:paraId="5FD3C2A0" w14:textId="77777777" w:rsidR="00DE0900" w:rsidRDefault="00DE0900" w:rsidP="00DE0900">
                        <w:pPr>
                          <w:jc w:val="left"/>
                        </w:pPr>
                        <w:r w:rsidRPr="00B00189">
                          <w:rPr>
                            <w:noProof/>
                          </w:rPr>
                          <w:drawing>
                            <wp:inline distT="0" distB="0" distL="0" distR="0" wp14:anchorId="650A6B52" wp14:editId="5BC414AF">
                              <wp:extent cx="346987" cy="400050"/>
                              <wp:effectExtent l="0" t="0" r="0" b="0"/>
                              <wp:docPr id="15775" name="Grafik 15775" descr="C:\Users\Frank Sprütten\Desktop\geogebra-expor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 descr="C:\Users\Frank Sprütten\Desktop\geogebra-export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59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60">
                                                <a14:imgEffect>
                                                  <a14:brightnessContrast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97" t="205" r="-597" b="6016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48651" cy="4019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E0900" w14:paraId="72034E82" w14:textId="77777777" w:rsidTr="00DE0900">
                    <w:tc>
                      <w:tcPr>
                        <w:tcW w:w="884" w:type="dxa"/>
                      </w:tcPr>
                      <w:p w14:paraId="418CC0F4" w14:textId="77777777" w:rsidR="00DE0900" w:rsidRPr="004871E9" w:rsidRDefault="00DE0900" w:rsidP="00DE0900">
                        <w:pPr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062" w:type="dxa"/>
                      </w:tcPr>
                      <w:p w14:paraId="4FD32370" w14:textId="77777777" w:rsidR="00DE0900" w:rsidRDefault="00DE0900" w:rsidP="00DE0900">
                        <w:pPr>
                          <w:jc w:val="left"/>
                        </w:pPr>
                        <w:r>
                          <w:rPr>
                            <w:sz w:val="14"/>
                            <w:szCs w:val="12"/>
                          </w:rPr>
                          <w:t>d</w:t>
                        </w:r>
                        <w:r w:rsidRPr="004034C9">
                          <w:rPr>
                            <w:sz w:val="14"/>
                            <w:szCs w:val="12"/>
                          </w:rPr>
                          <w:t>ie x-Achse</w:t>
                        </w:r>
                        <w:r>
                          <w:rPr>
                            <w:sz w:val="14"/>
                            <w:szCs w:val="12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2"/>
                          </w:rPr>
                          <w:sym w:font="Symbol" w:char="F0AE"/>
                        </w:r>
                      </w:p>
                    </w:tc>
                  </w:tr>
                </w:tbl>
                <w:p w14:paraId="03E7D4BB" w14:textId="77777777" w:rsidR="00DE0900" w:rsidRPr="004B310E" w:rsidRDefault="00DE0900" w:rsidP="00DE0900">
                  <w:pPr>
                    <w:jc w:val="left"/>
                    <w:rPr>
                      <w:rFonts w:ascii="Arial" w:eastAsia="MS Mincho" w:hAnsi="Arial" w:cs="Arial"/>
                      <w:sz w:val="14"/>
                      <w:szCs w:val="16"/>
                    </w:rPr>
                  </w:pPr>
                </w:p>
              </w:tc>
            </w:tr>
            <w:tr w:rsidR="00DE0900" w:rsidRPr="002D4530" w14:paraId="79A054CE" w14:textId="77777777" w:rsidTr="00DE0900">
              <w:trPr>
                <w:trHeight w:val="70"/>
              </w:trPr>
              <w:tc>
                <w:tcPr>
                  <w:tcW w:w="1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7A5454C" w14:textId="77777777" w:rsidR="00DE0900" w:rsidRPr="002D4530" w:rsidRDefault="00DE0900" w:rsidP="00DE0900">
                  <w:pPr>
                    <w:jc w:val="left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A6075B6" w14:textId="77777777" w:rsidR="00DE0900" w:rsidRPr="002D4530" w:rsidRDefault="00DE0900" w:rsidP="00DE0900">
                  <w:pPr>
                    <w:jc w:val="left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1909FAE" w14:textId="77777777" w:rsidR="00DE0900" w:rsidRPr="002D4530" w:rsidRDefault="00DE0900" w:rsidP="00DE0900">
                  <w:pPr>
                    <w:jc w:val="left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44ACAE0" w14:textId="77777777" w:rsidR="00DE0900" w:rsidRPr="002D4530" w:rsidRDefault="00DE0900" w:rsidP="00DE0900">
                  <w:pPr>
                    <w:jc w:val="left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455C62B" w14:textId="77777777" w:rsidR="00DE0900" w:rsidRPr="002D4530" w:rsidRDefault="00DE0900" w:rsidP="00DE0900">
                  <w:pPr>
                    <w:jc w:val="left"/>
                    <w:rPr>
                      <w:rFonts w:ascii="Arial" w:eastAsia="MS Mincho" w:hAnsi="Arial" w:cs="Arial"/>
                      <w:i/>
                      <w:sz w:val="10"/>
                      <w:szCs w:val="10"/>
                    </w:rPr>
                  </w:pPr>
                </w:p>
              </w:tc>
            </w:tr>
            <w:tr w:rsidR="00DE0900" w14:paraId="68608B59" w14:textId="77777777" w:rsidTr="00DE0900">
              <w:trPr>
                <w:trHeight w:val="784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16E26657" w14:textId="77777777" w:rsidR="00DE0900" w:rsidRDefault="00DE0900" w:rsidP="00DE0900">
                  <w:pPr>
                    <w:jc w:val="left"/>
                  </w:pPr>
                  <w:r>
                    <w:t>der Punkt</w:t>
                  </w:r>
                </w:p>
                <w:p w14:paraId="067CC2B1" w14:textId="77777777" w:rsidR="00DE0900" w:rsidRPr="0054614B" w:rsidRDefault="00DE0900" w:rsidP="00DE0900">
                  <w:pPr>
                    <w:jc w:val="left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1B7C96">
                    <w:rPr>
                      <w:i/>
                      <w:iCs/>
                      <w:sz w:val="14"/>
                      <w:szCs w:val="20"/>
                    </w:rPr>
                    <w:t>(die Punkte)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W w:w="187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41"/>
                    <w:gridCol w:w="838"/>
                  </w:tblGrid>
                  <w:tr w:rsidR="00DE0900" w:rsidRPr="00155BCD" w14:paraId="62318460" w14:textId="77777777" w:rsidTr="00DE0900">
                    <w:tc>
                      <w:tcPr>
                        <w:tcW w:w="1041" w:type="dxa"/>
                        <w:vAlign w:val="center"/>
                      </w:tcPr>
                      <w:p w14:paraId="7B45C4C8" w14:textId="77777777" w:rsidR="00DE0900" w:rsidRDefault="00DE0900" w:rsidP="00DE0900">
                        <w:pPr>
                          <w:jc w:val="left"/>
                        </w:pPr>
                        <w:r w:rsidRPr="00B00189">
                          <w:rPr>
                            <w:noProof/>
                            <w:color w:val="FF0000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3136896" behindDoc="0" locked="0" layoutInCell="1" allowOverlap="1" wp14:anchorId="0C5A6CFF" wp14:editId="041429F0">
                                  <wp:simplePos x="0" y="0"/>
                                  <wp:positionH relativeFrom="column">
                                    <wp:posOffset>382905</wp:posOffset>
                                  </wp:positionH>
                                  <wp:positionV relativeFrom="paragraph">
                                    <wp:posOffset>225425</wp:posOffset>
                                  </wp:positionV>
                                  <wp:extent cx="257175" cy="45085"/>
                                  <wp:effectExtent l="38100" t="76200" r="0" b="88265"/>
                                  <wp:wrapNone/>
                                  <wp:docPr id="5711" name="Gerade Verbindung mit Pfeil 5711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H="1">
                                            <a:off x="0" y="0"/>
                                            <a:ext cx="257175" cy="4508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6="http://schemas.microsoft.com/office/word/2018/wordml" xmlns:w16cex="http://schemas.microsoft.com/office/word/2018/wordml/cex">
                              <w:pict>
                                <v:shapetype w14:anchorId="573F894E" id="_x0000_t32" coordsize="21600,21600" o:spt="32" o:oned="t" path="m,l21600,21600e" filled="f">
                                  <v:path arrowok="t" fillok="f" o:connecttype="none"/>
                                  <o:lock v:ext="edit" shapetype="t"/>
                                </v:shapetype>
                                <v:shape id="Gerade Verbindung mit Pfeil 5711" o:spid="_x0000_s1026" type="#_x0000_t32" style="position:absolute;margin-left:30.15pt;margin-top:17.75pt;width:20.25pt;height:3.55pt;flip:x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" strokecolor="red" strokeweight="2.25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 w:rsidRPr="00B00189">
                          <w:rPr>
                            <w:noProof/>
                          </w:rPr>
                          <w:drawing>
                            <wp:inline distT="0" distB="0" distL="0" distR="0" wp14:anchorId="1499919D" wp14:editId="6273FB11">
                              <wp:extent cx="419100" cy="419100"/>
                              <wp:effectExtent l="0" t="0" r="0" b="0"/>
                              <wp:docPr id="15776" name="Grafik 15776" descr="C:\Users\Frank Sprütten\Desktop\geogebra-expor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 descr="C:\Users\Frank Sprütten\Desktop\geogebra-export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61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62">
                                                <a14:imgEffect>
                                                  <a14:brightnessContrast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611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19100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38" w:type="dxa"/>
                        <w:vAlign w:val="center"/>
                      </w:tcPr>
                      <w:p w14:paraId="3E9B2D9C" w14:textId="77777777" w:rsidR="00DE0900" w:rsidRPr="00155BCD" w:rsidRDefault="00DE0900" w:rsidP="00DE0900">
                        <w:pPr>
                          <w:jc w:val="left"/>
                          <w:rPr>
                            <w:sz w:val="20"/>
                            <w:szCs w:val="18"/>
                          </w:rPr>
                        </w:pPr>
                        <w:proofErr w:type="gramStart"/>
                        <w:r w:rsidRPr="00155BCD">
                          <w:rPr>
                            <w:sz w:val="20"/>
                            <w:szCs w:val="18"/>
                          </w:rPr>
                          <w:t>P(</w:t>
                        </w:r>
                        <w:proofErr w:type="gramEnd"/>
                        <w:r w:rsidRPr="00155BCD">
                          <w:rPr>
                            <w:sz w:val="20"/>
                            <w:szCs w:val="18"/>
                          </w:rPr>
                          <w:t>2/1)</w:t>
                        </w:r>
                      </w:p>
                    </w:tc>
                  </w:tr>
                </w:tbl>
                <w:p w14:paraId="20B03463" w14:textId="77777777" w:rsidR="00DE0900" w:rsidRPr="00D86AD5" w:rsidRDefault="00DE0900" w:rsidP="00DE0900">
                  <w:pPr>
                    <w:jc w:val="left"/>
                    <w:rPr>
                      <w:rFonts w:ascii="Arial" w:hAnsi="Arial" w:cs="Arial"/>
                      <w:sz w:val="14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2D687D1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1B252C34" w14:textId="77777777" w:rsidR="00DE0900" w:rsidRPr="00CF09D7" w:rsidRDefault="00DE0900" w:rsidP="00DE0900">
                  <w:pPr>
                    <w:jc w:val="left"/>
                    <w:rPr>
                      <w:rFonts w:cs="Arial"/>
                      <w:szCs w:val="23"/>
                    </w:rPr>
                  </w:pPr>
                  <w:r w:rsidRPr="00CF09D7">
                    <w:rPr>
                      <w:rFonts w:cs="Arial"/>
                      <w:szCs w:val="23"/>
                    </w:rPr>
                    <w:t>die Koordinate</w:t>
                  </w:r>
                </w:p>
                <w:p w14:paraId="7C1D811B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  <w:i/>
                      <w:iCs/>
                    </w:rPr>
                  </w:pPr>
                  <w:r w:rsidRPr="001B7C96">
                    <w:rPr>
                      <w:rFonts w:cs="Arial"/>
                      <w:i/>
                      <w:iCs/>
                      <w:sz w:val="14"/>
                      <w:szCs w:val="18"/>
                    </w:rPr>
                    <w:t>(die Koordinaten)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12EEEE2F" w14:textId="77777777" w:rsidR="00DE0900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  <w:r w:rsidRPr="00B00189">
                    <w:rPr>
                      <w:noProof/>
                      <w:color w:val="FF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138944" behindDoc="0" locked="0" layoutInCell="1" allowOverlap="1" wp14:anchorId="16739C83" wp14:editId="6C47FF31">
                            <wp:simplePos x="0" y="0"/>
                            <wp:positionH relativeFrom="column">
                              <wp:posOffset>548005</wp:posOffset>
                            </wp:positionH>
                            <wp:positionV relativeFrom="paragraph">
                              <wp:posOffset>141605</wp:posOffset>
                            </wp:positionV>
                            <wp:extent cx="72390" cy="133350"/>
                            <wp:effectExtent l="38100" t="38100" r="41910" b="19050"/>
                            <wp:wrapNone/>
                            <wp:docPr id="5712" name="Gerade Verbindung mit Pfeil 57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72568" cy="13335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3FE40201" id="Gerade Verbindung mit Pfeil 5712" o:spid="_x0000_s1026" type="#_x0000_t32" style="position:absolute;margin-left:43.15pt;margin-top:11.15pt;width:5.7pt;height:10.5pt;flip:x y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" strokecolor="red" strokeweight="2.25pt">
                            <v:stroke endarrow="block"/>
                          </v:shape>
                        </w:pict>
                      </mc:Fallback>
                    </mc:AlternateContent>
                  </w:r>
                  <w:r w:rsidRPr="00B00189">
                    <w:rPr>
                      <w:noProof/>
                      <w:color w:val="FF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137920" behindDoc="0" locked="0" layoutInCell="1" allowOverlap="1" wp14:anchorId="2115DE15" wp14:editId="5EF59907">
                            <wp:simplePos x="0" y="0"/>
                            <wp:positionH relativeFrom="column">
                              <wp:posOffset>321945</wp:posOffset>
                            </wp:positionH>
                            <wp:positionV relativeFrom="paragraph">
                              <wp:posOffset>151765</wp:posOffset>
                            </wp:positionV>
                            <wp:extent cx="104775" cy="123825"/>
                            <wp:effectExtent l="19050" t="38100" r="47625" b="28575"/>
                            <wp:wrapNone/>
                            <wp:docPr id="5713" name="Gerade Verbindung mit Pfeil 57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04775" cy="123825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25A3D102" id="Gerade Verbindung mit Pfeil 5713" o:spid="_x0000_s1026" type="#_x0000_t32" style="position:absolute;margin-left:25.35pt;margin-top:11.95pt;width:8.25pt;height:9.75pt;flip:y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" strokecolor="red" strokeweight="2.25pt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</w:rPr>
                    <w:t xml:space="preserve">       </w:t>
                  </w:r>
                  <w:proofErr w:type="gramStart"/>
                  <w:r>
                    <w:rPr>
                      <w:rFonts w:ascii="Arial" w:hAnsi="Arial" w:cs="Arial"/>
                    </w:rPr>
                    <w:t>P(</w:t>
                  </w:r>
                  <w:proofErr w:type="gramEnd"/>
                  <w:r>
                    <w:rPr>
                      <w:rFonts w:ascii="Arial" w:hAnsi="Arial" w:cs="Arial"/>
                    </w:rPr>
                    <w:t>2/1)</w:t>
                  </w:r>
                </w:p>
                <w:p w14:paraId="733440D6" w14:textId="77777777" w:rsidR="00DE0900" w:rsidRPr="00155BCD" w:rsidRDefault="00DE0900" w:rsidP="00DE0900">
                  <w:pPr>
                    <w:jc w:val="left"/>
                    <w:rPr>
                      <w:rFonts w:ascii="Arial" w:hAnsi="Arial" w:cs="Arial"/>
                      <w:sz w:val="12"/>
                      <w:szCs w:val="10"/>
                    </w:rPr>
                  </w:pPr>
                </w:p>
                <w:p w14:paraId="36A841B0" w14:textId="77777777" w:rsidR="00DE0900" w:rsidRDefault="00DE0900" w:rsidP="00DE0900">
                  <w:pPr>
                    <w:jc w:val="left"/>
                    <w:rPr>
                      <w:rFonts w:ascii="Arial" w:hAnsi="Arial" w:cs="Arial"/>
                      <w:sz w:val="12"/>
                      <w:szCs w:val="10"/>
                    </w:rPr>
                  </w:pPr>
                </w:p>
                <w:p w14:paraId="6FECBECC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12"/>
                      <w:szCs w:val="10"/>
                    </w:rPr>
                    <w:t xml:space="preserve">die </w:t>
                  </w:r>
                  <w:r w:rsidRPr="00155BCD">
                    <w:rPr>
                      <w:rFonts w:ascii="Arial" w:hAnsi="Arial" w:cs="Arial"/>
                      <w:sz w:val="12"/>
                      <w:szCs w:val="10"/>
                    </w:rPr>
                    <w:t>x-</w:t>
                  </w:r>
                  <w:proofErr w:type="gramStart"/>
                  <w:r w:rsidRPr="00155BCD">
                    <w:rPr>
                      <w:rFonts w:ascii="Arial" w:hAnsi="Arial" w:cs="Arial"/>
                      <w:sz w:val="12"/>
                      <w:szCs w:val="10"/>
                    </w:rPr>
                    <w:t>Koordinate</w:t>
                  </w:r>
                  <w:r>
                    <w:rPr>
                      <w:rFonts w:ascii="Arial" w:hAnsi="Arial" w:cs="Arial"/>
                      <w:sz w:val="12"/>
                      <w:szCs w:val="10"/>
                    </w:rPr>
                    <w:t xml:space="preserve">  die</w:t>
                  </w:r>
                  <w:proofErr w:type="gramEnd"/>
                  <w:r w:rsidRPr="00155BCD">
                    <w:rPr>
                      <w:rFonts w:ascii="Arial" w:hAnsi="Arial" w:cs="Arial"/>
                      <w:sz w:val="12"/>
                      <w:szCs w:val="10"/>
                    </w:rPr>
                    <w:t xml:space="preserve"> y-Koordinate</w:t>
                  </w:r>
                </w:p>
              </w:tc>
            </w:tr>
            <w:tr w:rsidR="00DE0900" w:rsidRPr="004B310E" w14:paraId="1E59933A" w14:textId="77777777" w:rsidTr="00DE0900">
              <w:trPr>
                <w:trHeight w:val="70"/>
              </w:trPr>
              <w:tc>
                <w:tcPr>
                  <w:tcW w:w="1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ACEBD42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83F6458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2F955DE" w14:textId="77777777" w:rsidR="00DE0900" w:rsidRPr="004B310E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25FED94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52A2EFD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</w:tr>
            <w:tr w:rsidR="00DE0900" w:rsidRPr="00B82994" w14:paraId="4CFDDDC7" w14:textId="77777777" w:rsidTr="00DE0900">
              <w:trPr>
                <w:trHeight w:val="577"/>
              </w:trPr>
              <w:tc>
                <w:tcPr>
                  <w:tcW w:w="38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D71E073" w14:textId="77777777" w:rsidR="00DE0900" w:rsidRPr="007C59AA" w:rsidRDefault="00DE0900" w:rsidP="00DE0900">
                  <w:pPr>
                    <w:jc w:val="left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… Flaschen kosten …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44BC8773" w14:textId="77777777" w:rsidR="00DE0900" w:rsidRPr="007C59AA" w:rsidRDefault="00DE0900" w:rsidP="00DE0900">
                  <w:pPr>
                    <w:jc w:val="left"/>
                    <w:rPr>
                      <w:rFonts w:ascii="Arial" w:hAnsi="Arial" w:cs="Arial"/>
                      <w:szCs w:val="21"/>
                    </w:rPr>
                  </w:pPr>
                </w:p>
              </w:tc>
              <w:tc>
                <w:tcPr>
                  <w:tcW w:w="38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A5215E" w14:textId="77777777" w:rsidR="00DE0900" w:rsidRPr="007C59AA" w:rsidRDefault="00DE0900" w:rsidP="00DE0900">
                  <w:pPr>
                    <w:jc w:val="left"/>
                    <w:rPr>
                      <w:szCs w:val="21"/>
                    </w:rPr>
                  </w:pPr>
                  <w:r>
                    <w:rPr>
                      <w:szCs w:val="21"/>
                    </w:rPr>
                    <w:t xml:space="preserve">Alle Punkte liegen auf … </w:t>
                  </w:r>
                </w:p>
              </w:tc>
            </w:tr>
          </w:tbl>
          <w:p w14:paraId="4231F1D6" w14:textId="77777777" w:rsidR="00DE0900" w:rsidRPr="002B4C69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23295D9A" w14:textId="77777777" w:rsidTr="00DE0900">
        <w:tc>
          <w:tcPr>
            <w:tcW w:w="709" w:type="dxa"/>
          </w:tcPr>
          <w:p w14:paraId="4B4BEB61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3A91CC58" w14:textId="77777777" w:rsidR="00DE0900" w:rsidRDefault="00DE0900" w:rsidP="00DE0900">
            <w:pPr>
              <w:pStyle w:val="berschrift2"/>
            </w:pPr>
          </w:p>
        </w:tc>
        <w:tc>
          <w:tcPr>
            <w:tcW w:w="8117" w:type="dxa"/>
            <w:gridSpan w:val="9"/>
          </w:tcPr>
          <w:p w14:paraId="06591939" w14:textId="77777777" w:rsidR="00DE0900" w:rsidRDefault="00DE0900" w:rsidP="00DE0900">
            <w:pPr>
              <w:jc w:val="left"/>
              <w:rPr>
                <w:szCs w:val="23"/>
              </w:rPr>
            </w:pPr>
          </w:p>
        </w:tc>
      </w:tr>
      <w:tr w:rsidR="00DE0900" w14:paraId="743E115B" w14:textId="77777777" w:rsidTr="00DE0900">
        <w:tc>
          <w:tcPr>
            <w:tcW w:w="709" w:type="dxa"/>
          </w:tcPr>
          <w:p w14:paraId="04F891C6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4EFD0E94" w14:textId="77777777" w:rsidR="00DE0900" w:rsidRDefault="00DE0900" w:rsidP="00DE0900">
            <w:pPr>
              <w:pStyle w:val="berschrift2"/>
            </w:pPr>
            <w:r>
              <w:t xml:space="preserve">b) </w:t>
            </w:r>
          </w:p>
        </w:tc>
        <w:tc>
          <w:tcPr>
            <w:tcW w:w="8117" w:type="dxa"/>
            <w:gridSpan w:val="9"/>
          </w:tcPr>
          <w:p w14:paraId="5D251FB4" w14:textId="77777777" w:rsidR="00DE0900" w:rsidRPr="00B30F70" w:rsidRDefault="00DE0900" w:rsidP="00DE0900">
            <w:pPr>
              <w:jc w:val="left"/>
              <w:rPr>
                <w:szCs w:val="23"/>
              </w:rPr>
            </w:pPr>
            <w:r>
              <w:rPr>
                <w:szCs w:val="23"/>
              </w:rPr>
              <w:t xml:space="preserve">Was bedeuten die Punkte in der Aufgabe </w:t>
            </w:r>
            <w:r w:rsidRPr="005E2A97">
              <w:rPr>
                <w:rStyle w:val="berschrift2Zchn"/>
              </w:rPr>
              <w:t>a1</w:t>
            </w:r>
            <w:r>
              <w:rPr>
                <w:szCs w:val="23"/>
              </w:rPr>
              <w:t xml:space="preserve">)? </w:t>
            </w:r>
            <w:r w:rsidRPr="00B30F70">
              <w:rPr>
                <w:szCs w:val="23"/>
              </w:rPr>
              <w:t>W</w:t>
            </w:r>
            <w:r>
              <w:rPr>
                <w:szCs w:val="23"/>
              </w:rPr>
              <w:t>o liegen alle Punkte?</w:t>
            </w:r>
          </w:p>
        </w:tc>
      </w:tr>
    </w:tbl>
    <w:p w14:paraId="0C2CCF84" w14:textId="77777777" w:rsidR="00DE0900" w:rsidRDefault="00DE0900" w:rsidP="00DE0900">
      <w:pPr>
        <w:rPr>
          <w:sz w:val="8"/>
        </w:rPr>
      </w:pPr>
    </w:p>
    <w:p w14:paraId="2E21AD62" w14:textId="77777777" w:rsidR="00DE0900" w:rsidRDefault="00DE0900" w:rsidP="00DE0900">
      <w:pPr>
        <w:rPr>
          <w:sz w:val="8"/>
        </w:rPr>
      </w:pPr>
    </w:p>
    <w:p w14:paraId="5D054571" w14:textId="77777777" w:rsidR="00DE0900" w:rsidRDefault="00DE0900" w:rsidP="00DE0900">
      <w:pPr>
        <w:rPr>
          <w:sz w:val="8"/>
        </w:rPr>
      </w:pPr>
    </w:p>
    <w:p w14:paraId="2E45ECC6" w14:textId="77777777" w:rsidR="00DE0900" w:rsidRDefault="00DE0900" w:rsidP="00DE0900">
      <w:r>
        <w:br w:type="page"/>
      </w:r>
    </w:p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303"/>
        <w:gridCol w:w="2271"/>
        <w:gridCol w:w="1419"/>
        <w:gridCol w:w="1703"/>
        <w:gridCol w:w="2696"/>
      </w:tblGrid>
      <w:tr w:rsidR="00DE0900" w14:paraId="16D9EED4" w14:textId="77777777" w:rsidTr="00DE0900">
        <w:trPr>
          <w:trHeight w:val="397"/>
        </w:trPr>
        <w:tc>
          <w:tcPr>
            <w:tcW w:w="685" w:type="dxa"/>
            <w:shd w:val="clear" w:color="auto" w:fill="D9D9D9" w:themeFill="background1" w:themeFillShade="D9"/>
          </w:tcPr>
          <w:p w14:paraId="4B9930E9" w14:textId="77777777" w:rsidR="00DE0900" w:rsidRPr="00AF4E16" w:rsidRDefault="00DE0900" w:rsidP="00DE0900">
            <w:pPr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 xml:space="preserve">  </w:t>
            </w:r>
            <w:r w:rsidRPr="00AF4E16">
              <w:rPr>
                <w:b/>
                <w:bCs/>
                <w:color w:val="000000"/>
              </w:rPr>
              <w:t>4</w:t>
            </w:r>
          </w:p>
        </w:tc>
        <w:tc>
          <w:tcPr>
            <w:tcW w:w="8392" w:type="dxa"/>
            <w:gridSpan w:val="5"/>
            <w:shd w:val="clear" w:color="auto" w:fill="D9D9D9" w:themeFill="background1" w:themeFillShade="D9"/>
          </w:tcPr>
          <w:p w14:paraId="4EF63156" w14:textId="77777777" w:rsidR="00DE0900" w:rsidRPr="00AF4E16" w:rsidRDefault="00DE0900" w:rsidP="00DE0900">
            <w:pPr>
              <w:pStyle w:val="berschrift2"/>
              <w:rPr>
                <w:color w:val="000000"/>
              </w:rPr>
            </w:pPr>
            <w:r w:rsidRPr="00AF4E16">
              <w:rPr>
                <w:color w:val="000000"/>
              </w:rPr>
              <w:t>Lösungsbeispiel zur Aufgabe 5 a2)</w:t>
            </w:r>
          </w:p>
          <w:p w14:paraId="55CF9026" w14:textId="77777777" w:rsidR="00DE0900" w:rsidRPr="00AF4E16" w:rsidRDefault="00DE0900" w:rsidP="00DE0900">
            <w:pPr>
              <w:jc w:val="left"/>
              <w:rPr>
                <w:color w:val="000000"/>
              </w:rPr>
            </w:pPr>
          </w:p>
        </w:tc>
      </w:tr>
      <w:tr w:rsidR="00DE0900" w14:paraId="4F8761DE" w14:textId="77777777" w:rsidTr="00DE0900">
        <w:trPr>
          <w:trHeight w:val="433"/>
        </w:trPr>
        <w:tc>
          <w:tcPr>
            <w:tcW w:w="685" w:type="dxa"/>
            <w:shd w:val="clear" w:color="auto" w:fill="D9D9D9" w:themeFill="background1" w:themeFillShade="D9"/>
          </w:tcPr>
          <w:p w14:paraId="41ABF982" w14:textId="77777777" w:rsidR="00DE0900" w:rsidRPr="00B37EED" w:rsidRDefault="00DE0900" w:rsidP="00DE0900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7D8FB66E" w14:textId="77777777" w:rsidR="00DE0900" w:rsidRPr="00891198" w:rsidRDefault="00DE0900" w:rsidP="00DE0900">
            <w:pPr>
              <w:pStyle w:val="berschrift2"/>
              <w:ind w:left="-5" w:firstLine="5"/>
              <w:rPr>
                <w:bCs w:val="0"/>
              </w:rPr>
            </w:pPr>
          </w:p>
        </w:tc>
        <w:tc>
          <w:tcPr>
            <w:tcW w:w="8089" w:type="dxa"/>
            <w:gridSpan w:val="4"/>
          </w:tcPr>
          <w:p w14:paraId="0D56A1BC" w14:textId="77777777" w:rsidR="00DE0900" w:rsidRPr="007F2091" w:rsidRDefault="00DE0900" w:rsidP="00DE0900">
            <w:pPr>
              <w:pStyle w:val="berschrift2"/>
              <w:ind w:left="-5" w:firstLine="5"/>
              <w:rPr>
                <w:b w:val="0"/>
                <w:color w:val="0D0D0D" w:themeColor="text1" w:themeTint="F2"/>
              </w:rPr>
            </w:pPr>
          </w:p>
        </w:tc>
      </w:tr>
      <w:tr w:rsidR="00DE0900" w14:paraId="758C05F2" w14:textId="77777777" w:rsidTr="00DE0900">
        <w:trPr>
          <w:trHeight w:val="642"/>
        </w:trPr>
        <w:tc>
          <w:tcPr>
            <w:tcW w:w="685" w:type="dxa"/>
            <w:shd w:val="clear" w:color="auto" w:fill="D9D9D9" w:themeFill="background1" w:themeFillShade="D9"/>
          </w:tcPr>
          <w:p w14:paraId="17C260CF" w14:textId="77777777" w:rsidR="00DE0900" w:rsidRPr="00B37EED" w:rsidRDefault="00DE0900" w:rsidP="00DE0900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1708B2E7" w14:textId="77777777" w:rsidR="00DE0900" w:rsidRPr="00891198" w:rsidRDefault="00DE0900" w:rsidP="00DE0900">
            <w:pPr>
              <w:pStyle w:val="berschrift2"/>
              <w:ind w:left="-5" w:firstLine="5"/>
              <w:rPr>
                <w:bCs w:val="0"/>
                <w:color w:val="0D0D0D" w:themeColor="text1" w:themeTint="F2"/>
              </w:rPr>
            </w:pPr>
            <w:r w:rsidRPr="00891198">
              <w:rPr>
                <w:bCs w:val="0"/>
              </w:rPr>
              <w:t>a)</w:t>
            </w:r>
          </w:p>
        </w:tc>
        <w:tc>
          <w:tcPr>
            <w:tcW w:w="8089" w:type="dxa"/>
            <w:gridSpan w:val="4"/>
          </w:tcPr>
          <w:p w14:paraId="43C40941" w14:textId="77777777" w:rsidR="00DE0900" w:rsidRDefault="00DE0900" w:rsidP="00DE0900">
            <w:pPr>
              <w:pStyle w:val="berschrift2"/>
              <w:ind w:left="-5" w:firstLine="5"/>
              <w:rPr>
                <w:b w:val="0"/>
                <w:color w:val="0D0D0D" w:themeColor="text1" w:themeTint="F2"/>
              </w:rPr>
            </w:pPr>
            <w:r w:rsidRPr="007F2091">
              <w:rPr>
                <w:b w:val="0"/>
                <w:color w:val="0D0D0D" w:themeColor="text1" w:themeTint="F2"/>
              </w:rPr>
              <w:t xml:space="preserve">Für 4 Pizzen braucht </w:t>
            </w:r>
            <w:r>
              <w:rPr>
                <w:b w:val="0"/>
                <w:color w:val="0D0D0D" w:themeColor="text1" w:themeTint="F2"/>
              </w:rPr>
              <w:t>Herr Aslan</w:t>
            </w:r>
            <w:r w:rsidRPr="007F2091">
              <w:rPr>
                <w:b w:val="0"/>
                <w:color w:val="0D0D0D" w:themeColor="text1" w:themeTint="F2"/>
              </w:rPr>
              <w:t xml:space="preserve"> 0,8 kg Mehl. </w:t>
            </w:r>
          </w:p>
          <w:p w14:paraId="52A3EB70" w14:textId="6E1A5724" w:rsidR="00DE0900" w:rsidRPr="007F2091" w:rsidRDefault="00DE0900" w:rsidP="00DE0900">
            <w:pPr>
              <w:pStyle w:val="berschrift2"/>
              <w:ind w:left="-5" w:firstLine="5"/>
              <w:rPr>
                <w:b w:val="0"/>
              </w:rPr>
            </w:pPr>
            <w:r w:rsidRPr="007F2091">
              <w:rPr>
                <w:b w:val="0"/>
                <w:color w:val="0D0D0D" w:themeColor="text1" w:themeTint="F2"/>
              </w:rPr>
              <w:t>Wie viel Mehl brauch</w:t>
            </w:r>
            <w:r>
              <w:rPr>
                <w:b w:val="0"/>
                <w:color w:val="0D0D0D" w:themeColor="text1" w:themeTint="F2"/>
              </w:rPr>
              <w:t>s</w:t>
            </w:r>
            <w:r w:rsidRPr="007F2091">
              <w:rPr>
                <w:b w:val="0"/>
                <w:color w:val="0D0D0D" w:themeColor="text1" w:themeTint="F2"/>
              </w:rPr>
              <w:t xml:space="preserve">t </w:t>
            </w:r>
            <w:r>
              <w:rPr>
                <w:b w:val="0"/>
                <w:color w:val="0D0D0D" w:themeColor="text1" w:themeTint="F2"/>
              </w:rPr>
              <w:t>Her</w:t>
            </w:r>
            <w:r w:rsidR="003B5C7E">
              <w:rPr>
                <w:b w:val="0"/>
                <w:color w:val="0D0D0D" w:themeColor="text1" w:themeTint="F2"/>
              </w:rPr>
              <w:t>r</w:t>
            </w:r>
            <w:r>
              <w:rPr>
                <w:b w:val="0"/>
                <w:color w:val="0D0D0D" w:themeColor="text1" w:themeTint="F2"/>
              </w:rPr>
              <w:t xml:space="preserve"> Aslan</w:t>
            </w:r>
            <w:r w:rsidRPr="007F2091">
              <w:rPr>
                <w:b w:val="0"/>
                <w:color w:val="0D0D0D" w:themeColor="text1" w:themeTint="F2"/>
              </w:rPr>
              <w:t xml:space="preserve"> für eine, 2, 3 oder 6 Pizzen?</w:t>
            </w:r>
          </w:p>
        </w:tc>
      </w:tr>
      <w:tr w:rsidR="00DE0900" w14:paraId="7DF6EB92" w14:textId="77777777" w:rsidTr="00DE0900">
        <w:trPr>
          <w:trHeight w:val="47"/>
        </w:trPr>
        <w:tc>
          <w:tcPr>
            <w:tcW w:w="685" w:type="dxa"/>
            <w:shd w:val="clear" w:color="auto" w:fill="D9D9D9" w:themeFill="background1" w:themeFillShade="D9"/>
          </w:tcPr>
          <w:p w14:paraId="17CD0216" w14:textId="77777777" w:rsidR="00DE0900" w:rsidRPr="00B37EED" w:rsidRDefault="00DE0900" w:rsidP="00DE0900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2ED5D27F" w14:textId="77777777" w:rsidR="00DE0900" w:rsidRPr="00891198" w:rsidRDefault="00DE0900" w:rsidP="00DE0900">
            <w:pPr>
              <w:pStyle w:val="berschrift2"/>
              <w:ind w:left="-5" w:firstLine="5"/>
              <w:rPr>
                <w:bCs w:val="0"/>
              </w:rPr>
            </w:pPr>
          </w:p>
        </w:tc>
        <w:tc>
          <w:tcPr>
            <w:tcW w:w="8089" w:type="dxa"/>
            <w:gridSpan w:val="4"/>
          </w:tcPr>
          <w:p w14:paraId="5BF91712" w14:textId="77777777" w:rsidR="00DE0900" w:rsidRPr="00A832E9" w:rsidRDefault="00DE0900" w:rsidP="00DE0900">
            <w:pPr>
              <w:pStyle w:val="berschrift2"/>
              <w:ind w:left="-5" w:firstLine="5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a2)</w:t>
            </w:r>
          </w:p>
        </w:tc>
      </w:tr>
      <w:tr w:rsidR="00DE0900" w:rsidRPr="0058588B" w14:paraId="232B71B8" w14:textId="77777777" w:rsidTr="00971D6F">
        <w:trPr>
          <w:trHeight w:val="227"/>
        </w:trPr>
        <w:tc>
          <w:tcPr>
            <w:tcW w:w="685" w:type="dxa"/>
            <w:vMerge w:val="restart"/>
            <w:shd w:val="clear" w:color="auto" w:fill="D9D9D9" w:themeFill="background1" w:themeFillShade="D9"/>
          </w:tcPr>
          <w:p w14:paraId="04B83EAC" w14:textId="77777777" w:rsidR="00DE0900" w:rsidRPr="00B37EED" w:rsidRDefault="00DE0900" w:rsidP="00DE0900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03" w:type="dxa"/>
            <w:vMerge w:val="restart"/>
          </w:tcPr>
          <w:p w14:paraId="2B48FF10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271" w:type="dxa"/>
            <w:vMerge w:val="restart"/>
            <w:tcBorders>
              <w:right w:val="single" w:sz="4" w:space="0" w:color="000000"/>
            </w:tcBorders>
          </w:tcPr>
          <w:p w14:paraId="2A6DD398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  <w:p w14:paraId="525B2C55" w14:textId="64ED9161" w:rsidR="00DE0900" w:rsidRPr="00C716F4" w:rsidRDefault="00DE0900" w:rsidP="00DE0900">
            <w:pPr>
              <w:pStyle w:val="berschrift2"/>
              <w:rPr>
                <w:rFonts w:ascii="Comic Sans MS" w:hAnsi="Comic Sans MS"/>
                <w:b w:val="0"/>
                <w:color w:val="0D0D0D" w:themeColor="text1" w:themeTint="F2"/>
                <w:sz w:val="20"/>
                <w:szCs w:val="20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0EFC93BD" wp14:editId="0ABC663F">
                      <wp:simplePos x="0" y="0"/>
                      <wp:positionH relativeFrom="column">
                        <wp:posOffset>1119505</wp:posOffset>
                      </wp:positionH>
                      <wp:positionV relativeFrom="paragraph">
                        <wp:posOffset>19050</wp:posOffset>
                      </wp:positionV>
                      <wp:extent cx="95250" cy="190500"/>
                      <wp:effectExtent l="0" t="0" r="19050" b="19050"/>
                      <wp:wrapNone/>
                      <wp:docPr id="571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905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34D413F" id="Pfeil: nach rechts gekrümmt 59" o:spid="_x0000_s1026" type="#_x0000_t102" style="position:absolute;margin-left:88.15pt;margin-top:1.5pt;width:7.5pt;height:15pt;z-index:2533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" adj="16200,20250,16200" fillcolor="#a5a5a5 [2092]" strokecolor="#a5a5a5 [2092]" strokeweight="2pt"/>
                  </w:pict>
                </mc:Fallback>
              </mc:AlternateContent>
            </w:r>
            <w:r>
              <w:rPr>
                <w:b w:val="0"/>
                <w:color w:val="0D0D0D" w:themeColor="text1" w:themeTint="F2"/>
              </w:rPr>
              <w:t xml:space="preserve">                               </w:t>
            </w:r>
            <w:r w:rsidRPr="00C716F4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: 4</w:t>
            </w:r>
          </w:p>
          <w:p w14:paraId="0EC0A8FA" w14:textId="77777777" w:rsidR="00DE0900" w:rsidRPr="00C716F4" w:rsidRDefault="00DE0900" w:rsidP="00DE0900">
            <w:pPr>
              <w:pStyle w:val="berschrift2"/>
              <w:spacing w:before="120"/>
              <w:rPr>
                <w:rFonts w:ascii="Comic Sans MS" w:hAnsi="Comic Sans MS"/>
                <w:b w:val="0"/>
                <w:color w:val="0D0D0D" w:themeColor="text1" w:themeTint="F2"/>
                <w:sz w:val="20"/>
                <w:szCs w:val="20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 wp14:anchorId="78AB3548" wp14:editId="5B280669">
                      <wp:simplePos x="0" y="0"/>
                      <wp:positionH relativeFrom="column">
                        <wp:posOffset>875030</wp:posOffset>
                      </wp:positionH>
                      <wp:positionV relativeFrom="paragraph">
                        <wp:posOffset>27305</wp:posOffset>
                      </wp:positionV>
                      <wp:extent cx="95250" cy="228600"/>
                      <wp:effectExtent l="0" t="0" r="19050" b="19050"/>
                      <wp:wrapNone/>
                      <wp:docPr id="574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2286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B694A1E" id="Pfeil: nach rechts gekrümmt 59" o:spid="_x0000_s1026" type="#_x0000_t102" style="position:absolute;margin-left:68.9pt;margin-top:2.15pt;width:7.5pt;height:18pt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" adj="17100,20475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309952" behindDoc="0" locked="0" layoutInCell="1" allowOverlap="1" wp14:anchorId="298AE2B5" wp14:editId="5027F732">
                      <wp:simplePos x="0" y="0"/>
                      <wp:positionH relativeFrom="column">
                        <wp:posOffset>271781</wp:posOffset>
                      </wp:positionH>
                      <wp:positionV relativeFrom="paragraph">
                        <wp:posOffset>65405</wp:posOffset>
                      </wp:positionV>
                      <wp:extent cx="95250" cy="533400"/>
                      <wp:effectExtent l="0" t="0" r="19050" b="19050"/>
                      <wp:wrapNone/>
                      <wp:docPr id="593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5334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ECA1816" id="Pfeil: nach rechts gekrümmt 59" o:spid="_x0000_s1026" type="#_x0000_t102" style="position:absolute;margin-left:21.4pt;margin-top:5.15pt;width:7.5pt;height:42pt;z-index:2533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" adj="19671,21118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 wp14:anchorId="284310E8" wp14:editId="2FEC62A8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65406</wp:posOffset>
                      </wp:positionV>
                      <wp:extent cx="95250" cy="304800"/>
                      <wp:effectExtent l="0" t="0" r="19050" b="19050"/>
                      <wp:wrapNone/>
                      <wp:docPr id="593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3048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8A58BC2" id="Pfeil: nach rechts gekrümmt 59" o:spid="_x0000_s1026" type="#_x0000_t102" style="position:absolute;margin-left:43.15pt;margin-top:5.15pt;width:7.5pt;height:24pt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" adj="18225,20756,16200" fillcolor="#a5a5a5 [2092]" strokecolor="#a5a5a5 [2092]" strokeweight="2pt"/>
                  </w:pict>
                </mc:Fallback>
              </mc:AlternateContent>
            </w:r>
            <w:r>
              <w:rPr>
                <w:b w:val="0"/>
                <w:color w:val="0D0D0D" w:themeColor="text1" w:themeTint="F2"/>
              </w:rPr>
              <w:t xml:space="preserve">                       </w:t>
            </w:r>
            <w:r w:rsidRPr="00C716F4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C716F4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2</w:t>
            </w:r>
          </w:p>
          <w:p w14:paraId="101F281C" w14:textId="77777777" w:rsidR="00DE0900" w:rsidRPr="00C716F4" w:rsidRDefault="00DE0900" w:rsidP="00DE0900">
            <w:pPr>
              <w:jc w:val="left"/>
              <w:rPr>
                <w:rFonts w:ascii="Comic Sans MS" w:hAnsi="Comic Sans MS"/>
                <w:sz w:val="20"/>
                <w:szCs w:val="20"/>
              </w:rPr>
            </w:pPr>
            <w:r>
              <w:t xml:space="preserve">            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3</w:t>
            </w:r>
          </w:p>
          <w:p w14:paraId="165270DF" w14:textId="77777777" w:rsidR="00DE0900" w:rsidRPr="00C716F4" w:rsidRDefault="00DE0900" w:rsidP="00DE0900">
            <w:pPr>
              <w:jc w:val="left"/>
              <w:rPr>
                <w:rFonts w:ascii="Comic Sans MS" w:hAnsi="Comic Sans MS"/>
                <w:sz w:val="20"/>
                <w:szCs w:val="20"/>
              </w:rPr>
            </w:pPr>
            <w:r>
              <w:t xml:space="preserve">    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6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73C0E56A" w14:textId="77777777" w:rsidR="00DE0900" w:rsidRPr="001B7F82" w:rsidRDefault="00DE0900" w:rsidP="00DE0900">
            <w:pPr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</w:rPr>
              <w:t>Anzahl Pizzen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A2DFB82" w14:textId="77777777" w:rsidR="00DE0900" w:rsidRPr="001B7F82" w:rsidRDefault="00DE0900" w:rsidP="00DE0900">
            <w:pPr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</w:rPr>
              <w:t>Mehl (kg)</w:t>
            </w:r>
          </w:p>
        </w:tc>
        <w:tc>
          <w:tcPr>
            <w:tcW w:w="2696" w:type="dxa"/>
            <w:vMerge w:val="restart"/>
            <w:tcBorders>
              <w:left w:val="single" w:sz="4" w:space="0" w:color="000000"/>
            </w:tcBorders>
          </w:tcPr>
          <w:p w14:paraId="6116888F" w14:textId="77777777" w:rsidR="00DE0900" w:rsidRPr="00C716F4" w:rsidRDefault="00DE0900" w:rsidP="00DE0900">
            <w:pPr>
              <w:spacing w:before="120"/>
              <w:jc w:val="left"/>
              <w:rPr>
                <w:rFonts w:ascii="Comic Sans MS" w:hAnsi="Comic Sans MS"/>
                <w:color w:val="0D0D0D" w:themeColor="text1" w:themeTint="F2"/>
                <w:sz w:val="20"/>
                <w:szCs w:val="20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 wp14:anchorId="1A91A0B9" wp14:editId="5FCF9CF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133985</wp:posOffset>
                      </wp:positionV>
                      <wp:extent cx="133350" cy="237490"/>
                      <wp:effectExtent l="0" t="0" r="19050" b="10160"/>
                      <wp:wrapNone/>
                      <wp:docPr id="611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F9C519B" id="Pfeil: nach rechts gekrümmt 59" o:spid="_x0000_s1026" type="#_x0000_t102" style="position:absolute;margin-left:3.95pt;margin-top:10.55pt;width:10.5pt;height:18.7pt;flip:x;z-index:2533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" adj="15536,20084,16200" fillcolor="#a5a5a5 [2092]" strokecolor="#a5a5a5 [2092]" strokeweight="2pt"/>
                  </w:pict>
                </mc:Fallback>
              </mc:AlternateContent>
            </w:r>
            <w:r>
              <w:rPr>
                <w:color w:val="0D0D0D" w:themeColor="text1" w:themeTint="F2"/>
              </w:rPr>
              <w:t xml:space="preserve">        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: 4</w:t>
            </w:r>
          </w:p>
          <w:p w14:paraId="3881CA17" w14:textId="77777777" w:rsidR="00DE0900" w:rsidRPr="00C716F4" w:rsidRDefault="00DE0900" w:rsidP="00DE0900">
            <w:pPr>
              <w:spacing w:before="120"/>
              <w:jc w:val="left"/>
              <w:rPr>
                <w:rFonts w:ascii="Comic Sans MS" w:hAnsi="Comic Sans MS"/>
                <w:bCs/>
                <w:color w:val="0D0D0D" w:themeColor="text1" w:themeTint="F2"/>
                <w:sz w:val="20"/>
                <w:szCs w:val="20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3AC4AB2F" wp14:editId="25E7F78D">
                      <wp:simplePos x="0" y="0"/>
                      <wp:positionH relativeFrom="column">
                        <wp:posOffset>402590</wp:posOffset>
                      </wp:positionH>
                      <wp:positionV relativeFrom="paragraph">
                        <wp:posOffset>86995</wp:posOffset>
                      </wp:positionV>
                      <wp:extent cx="104775" cy="314325"/>
                      <wp:effectExtent l="0" t="0" r="28575" b="28575"/>
                      <wp:wrapNone/>
                      <wp:docPr id="611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4775" cy="3143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E058B3A" id="Pfeil: nach rechts gekrümmt 59" o:spid="_x0000_s1026" type="#_x0000_t102" style="position:absolute;margin-left:31.7pt;margin-top:6.85pt;width:8.25pt;height:24.75pt;flip:x;z-index:2533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" adj="18000,20700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4F10AF05" wp14:editId="4E1721A4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105410</wp:posOffset>
                      </wp:positionV>
                      <wp:extent cx="104775" cy="371475"/>
                      <wp:effectExtent l="0" t="0" r="28575" b="28575"/>
                      <wp:wrapNone/>
                      <wp:docPr id="611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4775" cy="37147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BF08EDA" id="Pfeil: nach rechts gekrümmt 59" o:spid="_x0000_s1026" type="#_x0000_t102" style="position:absolute;margin-left:63.05pt;margin-top:8.3pt;width:8.25pt;height:29.25pt;flip:x;z-index:2533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" adj="18554,20839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68726DB6" wp14:editId="08E7D6DB">
                      <wp:simplePos x="0" y="0"/>
                      <wp:positionH relativeFrom="column">
                        <wp:posOffset>1289685</wp:posOffset>
                      </wp:positionH>
                      <wp:positionV relativeFrom="paragraph">
                        <wp:posOffset>113665</wp:posOffset>
                      </wp:positionV>
                      <wp:extent cx="83185" cy="542925"/>
                      <wp:effectExtent l="0" t="0" r="12065" b="28575"/>
                      <wp:wrapNone/>
                      <wp:docPr id="611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3185" cy="5429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764FEB1" id="Pfeil: nach rechts gekrümmt 59" o:spid="_x0000_s1026" type="#_x0000_t102" style="position:absolute;margin-left:101.55pt;margin-top:8.95pt;width:6.55pt;height:42.75pt;flip:x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" adj="19945,21186,16200" fillcolor="#a5a5a5 [2092]" strokecolor="#a5a5a5 [2092]" strokeweight="2pt"/>
                  </w:pict>
                </mc:Fallback>
              </mc:AlternateContent>
            </w:r>
            <w:r>
              <w:rPr>
                <w:color w:val="0D0D0D" w:themeColor="text1" w:themeTint="F2"/>
              </w:rPr>
              <w:t xml:space="preserve">                  </w:t>
            </w:r>
            <w:r w:rsidRPr="00C716F4"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C716F4"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  <w:t xml:space="preserve"> 2</w:t>
            </w:r>
          </w:p>
          <w:p w14:paraId="66329CA9" w14:textId="77777777" w:rsidR="00DE0900" w:rsidRPr="00C716F4" w:rsidRDefault="00DE0900" w:rsidP="00DE0900">
            <w:pPr>
              <w:spacing w:before="120"/>
              <w:jc w:val="left"/>
              <w:rPr>
                <w:rFonts w:ascii="Comic Sans MS" w:hAnsi="Comic Sans MS"/>
                <w:bCs/>
                <w:color w:val="0D0D0D" w:themeColor="text1" w:themeTint="F2"/>
                <w:sz w:val="20"/>
                <w:szCs w:val="20"/>
              </w:rPr>
            </w:pPr>
            <w:r>
              <w:rPr>
                <w:b/>
                <w:color w:val="0D0D0D" w:themeColor="text1" w:themeTint="F2"/>
              </w:rPr>
              <w:t xml:space="preserve">                                </w:t>
            </w:r>
            <w:r w:rsidRPr="00C716F4"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C716F4"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  <w:t xml:space="preserve"> 3</w:t>
            </w:r>
          </w:p>
          <w:p w14:paraId="3EB0E419" w14:textId="77777777" w:rsidR="00DE0900" w:rsidRPr="00C716F4" w:rsidRDefault="00DE0900" w:rsidP="00DE0900">
            <w:pPr>
              <w:spacing w:before="120"/>
              <w:jc w:val="left"/>
              <w:rPr>
                <w:rFonts w:ascii="Comic Sans MS" w:hAnsi="Comic Sans MS"/>
                <w:bCs/>
                <w:color w:val="0D0D0D" w:themeColor="text1" w:themeTint="F2"/>
                <w:sz w:val="20"/>
                <w:szCs w:val="20"/>
              </w:rPr>
            </w:pPr>
            <w:r>
              <w:rPr>
                <w:b/>
                <w:color w:val="0D0D0D" w:themeColor="text1" w:themeTint="F2"/>
              </w:rPr>
              <w:t xml:space="preserve">                                            </w:t>
            </w:r>
            <w:r w:rsidRPr="00C716F4"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C716F4"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  <w:t xml:space="preserve"> 6</w:t>
            </w:r>
          </w:p>
        </w:tc>
      </w:tr>
      <w:tr w:rsidR="00DE0900" w:rsidRPr="0058588B" w14:paraId="29082BD8" w14:textId="77777777" w:rsidTr="00C716F4">
        <w:trPr>
          <w:trHeight w:val="22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54B66321" w14:textId="77777777" w:rsidR="00DE0900" w:rsidRPr="00B37EED" w:rsidRDefault="00DE0900" w:rsidP="00DE0900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03" w:type="dxa"/>
            <w:vMerge/>
          </w:tcPr>
          <w:p w14:paraId="7405C72C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271" w:type="dxa"/>
            <w:vMerge/>
            <w:tcBorders>
              <w:right w:val="single" w:sz="4" w:space="0" w:color="000000"/>
            </w:tcBorders>
          </w:tcPr>
          <w:p w14:paraId="1CB6C930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B5106FD" w14:textId="77777777" w:rsidR="00DE0900" w:rsidRPr="00C716F4" w:rsidRDefault="00DE0900" w:rsidP="00DE0900">
            <w:pPr>
              <w:pStyle w:val="berschrift2"/>
              <w:jc w:val="center"/>
              <w:rPr>
                <w:b w:val="0"/>
                <w:bCs w:val="0"/>
                <w:noProof/>
                <w:color w:val="auto"/>
              </w:rPr>
            </w:pPr>
            <w:r w:rsidRPr="00C716F4">
              <w:rPr>
                <w:b w:val="0"/>
                <w:bCs w:val="0"/>
                <w:color w:val="auto"/>
              </w:rPr>
              <w:t>4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E85D580" w14:textId="77777777" w:rsidR="00DE0900" w:rsidRPr="00C716F4" w:rsidRDefault="00DE0900" w:rsidP="00DE0900">
            <w:pPr>
              <w:pStyle w:val="berschrift2"/>
              <w:jc w:val="center"/>
              <w:rPr>
                <w:b w:val="0"/>
                <w:bCs w:val="0"/>
                <w:noProof/>
                <w:color w:val="auto"/>
              </w:rPr>
            </w:pPr>
            <w:r w:rsidRPr="00C716F4">
              <w:rPr>
                <w:b w:val="0"/>
                <w:bCs w:val="0"/>
                <w:color w:val="auto"/>
              </w:rPr>
              <w:t>0,8</w:t>
            </w:r>
          </w:p>
        </w:tc>
        <w:tc>
          <w:tcPr>
            <w:tcW w:w="2696" w:type="dxa"/>
            <w:vMerge/>
            <w:tcBorders>
              <w:left w:val="single" w:sz="4" w:space="0" w:color="000000"/>
            </w:tcBorders>
          </w:tcPr>
          <w:p w14:paraId="4F5C752D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:rsidRPr="0058588B" w14:paraId="019F4033" w14:textId="77777777" w:rsidTr="00C716F4">
        <w:trPr>
          <w:trHeight w:val="22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3986D7E8" w14:textId="77777777" w:rsidR="00DE0900" w:rsidRPr="00B37EED" w:rsidRDefault="00DE0900" w:rsidP="00DE0900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03" w:type="dxa"/>
            <w:vMerge/>
          </w:tcPr>
          <w:p w14:paraId="0515C257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271" w:type="dxa"/>
            <w:vMerge/>
            <w:tcBorders>
              <w:right w:val="single" w:sz="4" w:space="0" w:color="000000"/>
            </w:tcBorders>
          </w:tcPr>
          <w:p w14:paraId="2ECD3C07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84A9C5" w14:textId="77777777" w:rsidR="00DE0900" w:rsidRPr="00C716F4" w:rsidRDefault="00DE0900" w:rsidP="00DE0900">
            <w:pPr>
              <w:pStyle w:val="berschrift2"/>
              <w:jc w:val="center"/>
              <w:rPr>
                <w:b w:val="0"/>
                <w:bCs w:val="0"/>
                <w:noProof/>
                <w:color w:val="auto"/>
              </w:rPr>
            </w:pPr>
            <w:r w:rsidRPr="00C716F4">
              <w:rPr>
                <w:b w:val="0"/>
                <w:bCs w:val="0"/>
                <w:color w:val="auto"/>
              </w:rPr>
              <w:t>1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6719A26" w14:textId="77777777" w:rsidR="00DE0900" w:rsidRPr="00C716F4" w:rsidRDefault="00DE0900" w:rsidP="00C716F4">
            <w:pPr>
              <w:pStyle w:val="Handschrift"/>
              <w:jc w:val="center"/>
              <w:rPr>
                <w:noProof/>
              </w:rPr>
            </w:pPr>
            <w:r w:rsidRPr="00C716F4">
              <w:rPr>
                <w:noProof/>
              </w:rPr>
              <w:t>0,2</w:t>
            </w:r>
          </w:p>
        </w:tc>
        <w:tc>
          <w:tcPr>
            <w:tcW w:w="2696" w:type="dxa"/>
            <w:vMerge/>
            <w:tcBorders>
              <w:left w:val="single" w:sz="4" w:space="0" w:color="000000"/>
            </w:tcBorders>
          </w:tcPr>
          <w:p w14:paraId="4F336464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:rsidRPr="0058588B" w14:paraId="3CA616A7" w14:textId="77777777" w:rsidTr="00C716F4">
        <w:trPr>
          <w:trHeight w:val="22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556E9F45" w14:textId="77777777" w:rsidR="00DE0900" w:rsidRPr="00B37EED" w:rsidRDefault="00DE0900" w:rsidP="00DE0900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03" w:type="dxa"/>
            <w:vMerge/>
          </w:tcPr>
          <w:p w14:paraId="0FE1037F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271" w:type="dxa"/>
            <w:vMerge/>
            <w:tcBorders>
              <w:right w:val="single" w:sz="4" w:space="0" w:color="000000"/>
            </w:tcBorders>
          </w:tcPr>
          <w:p w14:paraId="464FCD84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E8C2B7F" w14:textId="77777777" w:rsidR="00DE0900" w:rsidRPr="00C716F4" w:rsidRDefault="00DE0900" w:rsidP="00DE0900">
            <w:pPr>
              <w:pStyle w:val="berschrift2"/>
              <w:jc w:val="center"/>
              <w:rPr>
                <w:b w:val="0"/>
                <w:bCs w:val="0"/>
                <w:noProof/>
                <w:color w:val="auto"/>
              </w:rPr>
            </w:pPr>
            <w:r w:rsidRPr="00C716F4">
              <w:rPr>
                <w:b w:val="0"/>
                <w:bCs w:val="0"/>
                <w:color w:val="auto"/>
              </w:rPr>
              <w:t>2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26DB294" w14:textId="77777777" w:rsidR="00DE0900" w:rsidRPr="00C716F4" w:rsidRDefault="00DE0900" w:rsidP="00C716F4">
            <w:pPr>
              <w:pStyle w:val="Handschrift"/>
              <w:jc w:val="center"/>
              <w:rPr>
                <w:noProof/>
              </w:rPr>
            </w:pPr>
            <w:r w:rsidRPr="00C716F4">
              <w:rPr>
                <w:noProof/>
              </w:rPr>
              <w:t>0,4</w:t>
            </w:r>
          </w:p>
        </w:tc>
        <w:tc>
          <w:tcPr>
            <w:tcW w:w="2696" w:type="dxa"/>
            <w:vMerge/>
            <w:tcBorders>
              <w:left w:val="single" w:sz="4" w:space="0" w:color="000000"/>
            </w:tcBorders>
          </w:tcPr>
          <w:p w14:paraId="2568B2F5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:rsidRPr="0058588B" w14:paraId="05286745" w14:textId="77777777" w:rsidTr="00C716F4">
        <w:trPr>
          <w:trHeight w:val="22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4ABFE09B" w14:textId="77777777" w:rsidR="00DE0900" w:rsidRPr="00B37EED" w:rsidRDefault="00DE0900" w:rsidP="00DE0900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3E186F47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271" w:type="dxa"/>
            <w:vMerge/>
            <w:tcBorders>
              <w:right w:val="single" w:sz="4" w:space="0" w:color="000000"/>
            </w:tcBorders>
          </w:tcPr>
          <w:p w14:paraId="4A71CFE2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B40E9D2" w14:textId="77777777" w:rsidR="00DE0900" w:rsidRPr="00C716F4" w:rsidRDefault="00DE0900" w:rsidP="00DE0900">
            <w:pPr>
              <w:pStyle w:val="berschrift2"/>
              <w:jc w:val="center"/>
              <w:rPr>
                <w:b w:val="0"/>
                <w:bCs w:val="0"/>
                <w:noProof/>
                <w:color w:val="auto"/>
              </w:rPr>
            </w:pPr>
            <w:r w:rsidRPr="00C716F4">
              <w:rPr>
                <w:b w:val="0"/>
                <w:bCs w:val="0"/>
                <w:color w:val="auto"/>
              </w:rPr>
              <w:t>3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456D329" w14:textId="77777777" w:rsidR="00DE0900" w:rsidRPr="00C716F4" w:rsidRDefault="00DE0900" w:rsidP="00C716F4">
            <w:pPr>
              <w:pStyle w:val="Handschrift"/>
              <w:jc w:val="center"/>
              <w:rPr>
                <w:noProof/>
              </w:rPr>
            </w:pPr>
            <w:r w:rsidRPr="00C716F4">
              <w:rPr>
                <w:noProof/>
              </w:rPr>
              <w:t>0,6</w:t>
            </w:r>
          </w:p>
        </w:tc>
        <w:tc>
          <w:tcPr>
            <w:tcW w:w="2696" w:type="dxa"/>
            <w:vMerge/>
            <w:tcBorders>
              <w:left w:val="single" w:sz="4" w:space="0" w:color="000000"/>
            </w:tcBorders>
          </w:tcPr>
          <w:p w14:paraId="21EFBCBD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:rsidRPr="0058588B" w14:paraId="19FFEAD6" w14:textId="77777777" w:rsidTr="00C716F4">
        <w:trPr>
          <w:trHeight w:val="22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7A0E75EA" w14:textId="77777777" w:rsidR="00DE0900" w:rsidRPr="00B37EED" w:rsidRDefault="00DE0900" w:rsidP="00DE0900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17CE8686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271" w:type="dxa"/>
            <w:vMerge/>
            <w:tcBorders>
              <w:right w:val="single" w:sz="4" w:space="0" w:color="000000"/>
            </w:tcBorders>
          </w:tcPr>
          <w:p w14:paraId="690B8789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5B9032" w14:textId="77777777" w:rsidR="00DE0900" w:rsidRPr="00C716F4" w:rsidRDefault="00DE0900" w:rsidP="00DE0900">
            <w:pPr>
              <w:pStyle w:val="berschrift2"/>
              <w:jc w:val="center"/>
              <w:rPr>
                <w:b w:val="0"/>
                <w:bCs w:val="0"/>
                <w:color w:val="auto"/>
              </w:rPr>
            </w:pPr>
            <w:r w:rsidRPr="00C716F4">
              <w:rPr>
                <w:b w:val="0"/>
                <w:bCs w:val="0"/>
                <w:color w:val="auto"/>
              </w:rPr>
              <w:t>6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B7D0EA" w14:textId="77777777" w:rsidR="00DE0900" w:rsidRPr="00C716F4" w:rsidRDefault="00DE0900" w:rsidP="00C716F4">
            <w:pPr>
              <w:pStyle w:val="Handschrift"/>
              <w:jc w:val="center"/>
            </w:pPr>
            <w:r w:rsidRPr="00C716F4">
              <w:t>1,2</w:t>
            </w:r>
          </w:p>
        </w:tc>
        <w:tc>
          <w:tcPr>
            <w:tcW w:w="2696" w:type="dxa"/>
            <w:vMerge/>
            <w:tcBorders>
              <w:left w:val="single" w:sz="4" w:space="0" w:color="000000"/>
            </w:tcBorders>
          </w:tcPr>
          <w:p w14:paraId="17D67980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14:paraId="72705795" w14:textId="77777777" w:rsidTr="00DE0900">
        <w:trPr>
          <w:trHeight w:val="225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09E0C439" w14:textId="77777777" w:rsidR="00DE0900" w:rsidRPr="00AC05D4" w:rsidRDefault="00DE0900" w:rsidP="00DE0900">
            <w:pPr>
              <w:jc w:val="left"/>
              <w:rPr>
                <w:color w:val="0D0D0D" w:themeColor="text1" w:themeTint="F2"/>
                <w:sz w:val="10"/>
              </w:rPr>
            </w:pPr>
          </w:p>
        </w:tc>
        <w:tc>
          <w:tcPr>
            <w:tcW w:w="303" w:type="dxa"/>
          </w:tcPr>
          <w:p w14:paraId="0ED48631" w14:textId="77777777" w:rsidR="00DE0900" w:rsidRPr="00AC05D4" w:rsidRDefault="00DE0900" w:rsidP="00DE0900">
            <w:pPr>
              <w:pStyle w:val="berschrift2"/>
              <w:rPr>
                <w:color w:val="0D0D0D" w:themeColor="text1" w:themeTint="F2"/>
                <w:sz w:val="10"/>
              </w:rPr>
            </w:pPr>
          </w:p>
        </w:tc>
        <w:tc>
          <w:tcPr>
            <w:tcW w:w="8089" w:type="dxa"/>
            <w:gridSpan w:val="4"/>
          </w:tcPr>
          <w:p w14:paraId="0A2CC438" w14:textId="77777777" w:rsidR="00DE0900" w:rsidRPr="00AC05D4" w:rsidRDefault="00DE0900" w:rsidP="00DE0900">
            <w:pPr>
              <w:jc w:val="left"/>
              <w:rPr>
                <w:color w:val="0D0D0D" w:themeColor="text1" w:themeTint="F2"/>
                <w:sz w:val="10"/>
              </w:rPr>
            </w:pPr>
          </w:p>
        </w:tc>
      </w:tr>
      <w:tr w:rsidR="00DE0900" w14:paraId="4EAE31F7" w14:textId="77777777" w:rsidTr="00DE0900">
        <w:trPr>
          <w:trHeight w:val="22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5ADCD4A8" w14:textId="77777777" w:rsidR="00DE0900" w:rsidRPr="00B37EED" w:rsidRDefault="00DE0900" w:rsidP="00DE0900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64D70FAA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089" w:type="dxa"/>
            <w:gridSpan w:val="4"/>
          </w:tcPr>
          <w:p w14:paraId="2980D669" w14:textId="77777777" w:rsidR="00DE0900" w:rsidRPr="00E14600" w:rsidRDefault="00DE0900" w:rsidP="00DE0900">
            <w:pPr>
              <w:jc w:val="left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Koordinatensystem</w:t>
            </w:r>
            <w:r w:rsidRPr="00E14600">
              <w:rPr>
                <w:b/>
                <w:i/>
                <w:color w:val="0D0D0D" w:themeColor="text1" w:themeTint="F2"/>
              </w:rPr>
              <w:t xml:space="preserve">:  </w:t>
            </w:r>
          </w:p>
        </w:tc>
      </w:tr>
      <w:tr w:rsidR="00DE0900" w14:paraId="5CB351E8" w14:textId="77777777" w:rsidTr="00DE0900">
        <w:trPr>
          <w:trHeight w:val="2457"/>
        </w:trPr>
        <w:tc>
          <w:tcPr>
            <w:tcW w:w="685" w:type="dxa"/>
            <w:shd w:val="clear" w:color="auto" w:fill="D9D9D9" w:themeFill="background1" w:themeFillShade="D9"/>
          </w:tcPr>
          <w:p w14:paraId="0BBFB6F0" w14:textId="77777777" w:rsidR="00DE0900" w:rsidRPr="00B33B8B" w:rsidRDefault="00DE0900" w:rsidP="00DE0900">
            <w:pPr>
              <w:jc w:val="left"/>
              <w:rPr>
                <w:sz w:val="8"/>
              </w:rPr>
            </w:pPr>
          </w:p>
        </w:tc>
        <w:tc>
          <w:tcPr>
            <w:tcW w:w="303" w:type="dxa"/>
          </w:tcPr>
          <w:p w14:paraId="54D9BF5F" w14:textId="77777777" w:rsidR="00DE0900" w:rsidRPr="00B33B8B" w:rsidRDefault="00DE0900" w:rsidP="00DE0900">
            <w:pPr>
              <w:pStyle w:val="berschrift2"/>
              <w:rPr>
                <w:color w:val="C00000"/>
                <w:sz w:val="8"/>
              </w:rPr>
            </w:pPr>
          </w:p>
        </w:tc>
        <w:tc>
          <w:tcPr>
            <w:tcW w:w="8089" w:type="dxa"/>
            <w:gridSpan w:val="4"/>
          </w:tcPr>
          <w:p w14:paraId="408F8377" w14:textId="77777777" w:rsidR="00DE0900" w:rsidRPr="00B33B8B" w:rsidRDefault="00DE0900" w:rsidP="00DE0900">
            <w:pPr>
              <w:jc w:val="left"/>
              <w:rPr>
                <w:color w:val="C00000"/>
                <w:sz w:val="8"/>
              </w:rPr>
            </w:pPr>
            <w:r>
              <w:rPr>
                <w:noProof/>
                <w:sz w:val="10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412A4D13" wp14:editId="0EDBB09D">
                      <wp:simplePos x="0" y="0"/>
                      <wp:positionH relativeFrom="column">
                        <wp:posOffset>1673225</wp:posOffset>
                      </wp:positionH>
                      <wp:positionV relativeFrom="paragraph">
                        <wp:posOffset>-1141095</wp:posOffset>
                      </wp:positionV>
                      <wp:extent cx="1876342" cy="2317750"/>
                      <wp:effectExtent l="0" t="0" r="105410" b="44450"/>
                      <wp:wrapNone/>
                      <wp:docPr id="6119" name="Bogen 6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517218">
                                <a:off x="0" y="0"/>
                                <a:ext cx="1876342" cy="2317750"/>
                              </a:xfrm>
                              <a:prstGeom prst="arc">
                                <a:avLst>
                                  <a:gd name="adj1" fmla="val 16128922"/>
                                  <a:gd name="adj2" fmla="val 5639037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0819BD4" id="Bogen 6119" o:spid="_x0000_s1026" style="position:absolute;margin-left:131.75pt;margin-top:-89.85pt;width:147.75pt;height:182.5pt;rotation:1657207fd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6342,2317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" path="m914215,378nsc1289903,-11476,1635066,254746,1791360,676916v119250,322109,112703,693895,-17774,1009293c1599971,2105885,1237893,2353882,857758,2313486l938171,1158875,914215,378xem914215,378nfc1289903,-11476,1635066,254746,1791360,676916v119250,322109,112703,693895,-17774,1009293c1599971,2105885,1237893,2353882,857758,2313486e" filled="f" strokecolor="#0d0d0d [3069]" strokeweight="2pt">
                      <v:stroke startarrow="block" endarrow="block"/>
                      <v:shadow on="t" color="black" opacity="24903f" origin=",.5" offset="0,.55556mm"/>
                      <v:path arrowok="t" o:connecttype="custom" o:connectlocs="914215,378;1791360,676916;1773586,1686209;857758,2313486" o:connectangles="0,0,0,0"/>
                    </v:shape>
                  </w:pict>
                </mc:Fallback>
              </mc:AlternateContent>
            </w:r>
            <w:r w:rsidRPr="007F2091">
              <w:rPr>
                <w:noProof/>
                <w:color w:val="0D0D0D" w:themeColor="text1" w:themeTint="F2"/>
              </w:rPr>
              <w:drawing>
                <wp:inline distT="0" distB="0" distL="0" distR="0" wp14:anchorId="1D13414B" wp14:editId="06BC8DF3">
                  <wp:extent cx="2748310" cy="2499756"/>
                  <wp:effectExtent l="0" t="0" r="0" b="0"/>
                  <wp:docPr id="15777" name="Grafik 15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171" cy="250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0266ADB3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665A1DC7" w14:textId="77777777" w:rsidR="00DE0900" w:rsidRPr="00E100E5" w:rsidRDefault="00DE0900" w:rsidP="00DE0900">
            <w:pPr>
              <w:jc w:val="left"/>
              <w:rPr>
                <w:sz w:val="10"/>
                <w:szCs w:val="10"/>
              </w:rPr>
            </w:pPr>
          </w:p>
        </w:tc>
        <w:tc>
          <w:tcPr>
            <w:tcW w:w="303" w:type="dxa"/>
          </w:tcPr>
          <w:p w14:paraId="2A3535BC" w14:textId="77777777" w:rsidR="00DE0900" w:rsidRPr="00E100E5" w:rsidRDefault="00DE0900" w:rsidP="00DE0900">
            <w:pPr>
              <w:pStyle w:val="berschrift2"/>
              <w:rPr>
                <w:color w:val="C00000"/>
                <w:sz w:val="10"/>
                <w:szCs w:val="10"/>
              </w:rPr>
            </w:pPr>
          </w:p>
        </w:tc>
        <w:tc>
          <w:tcPr>
            <w:tcW w:w="8089" w:type="dxa"/>
            <w:gridSpan w:val="4"/>
          </w:tcPr>
          <w:p w14:paraId="565B29FD" w14:textId="77777777" w:rsidR="00DE0900" w:rsidRPr="00E100E5" w:rsidRDefault="00DE0900" w:rsidP="00DE0900">
            <w:pPr>
              <w:jc w:val="left"/>
              <w:rPr>
                <w:color w:val="C00000"/>
                <w:sz w:val="10"/>
                <w:szCs w:val="10"/>
              </w:rPr>
            </w:pPr>
          </w:p>
        </w:tc>
      </w:tr>
      <w:tr w:rsidR="00DE0900" w14:paraId="14F3521A" w14:textId="77777777" w:rsidTr="00DE0900">
        <w:trPr>
          <w:trHeight w:val="429"/>
        </w:trPr>
        <w:tc>
          <w:tcPr>
            <w:tcW w:w="685" w:type="dxa"/>
            <w:shd w:val="clear" w:color="auto" w:fill="D9D9D9" w:themeFill="background1" w:themeFillShade="D9"/>
          </w:tcPr>
          <w:p w14:paraId="382256E3" w14:textId="77777777" w:rsidR="00DE0900" w:rsidRDefault="00DE0900" w:rsidP="00DE0900">
            <w:pPr>
              <w:jc w:val="left"/>
            </w:pPr>
          </w:p>
        </w:tc>
        <w:tc>
          <w:tcPr>
            <w:tcW w:w="303" w:type="dxa"/>
          </w:tcPr>
          <w:p w14:paraId="186C186A" w14:textId="77777777" w:rsidR="00DE0900" w:rsidRPr="00E46C10" w:rsidRDefault="00DE0900" w:rsidP="00DE0900">
            <w:pPr>
              <w:pStyle w:val="berschrift2"/>
              <w:rPr>
                <w:color w:val="0D0D0D" w:themeColor="text1" w:themeTint="F2"/>
              </w:rPr>
            </w:pPr>
            <w:r w:rsidRPr="00E100E5">
              <w:t>b)</w:t>
            </w:r>
          </w:p>
        </w:tc>
        <w:tc>
          <w:tcPr>
            <w:tcW w:w="8089" w:type="dxa"/>
            <w:gridSpan w:val="4"/>
          </w:tcPr>
          <w:p w14:paraId="05F14BBD" w14:textId="77777777" w:rsidR="00DE0900" w:rsidRPr="00E46C10" w:rsidRDefault="00DE0900" w:rsidP="00DE0900">
            <w:pPr>
              <w:jc w:val="left"/>
              <w:rPr>
                <w:color w:val="0D0D0D" w:themeColor="text1" w:themeTint="F2"/>
                <w:sz w:val="8"/>
                <w:szCs w:val="6"/>
              </w:rPr>
            </w:pPr>
            <w:r>
              <w:rPr>
                <w:szCs w:val="23"/>
              </w:rPr>
              <w:t xml:space="preserve">Was bedeuten die Punkte in der Aufgabe a2)? </w:t>
            </w:r>
            <w:r w:rsidRPr="00B30F70">
              <w:rPr>
                <w:szCs w:val="23"/>
              </w:rPr>
              <w:t>W</w:t>
            </w:r>
            <w:r>
              <w:rPr>
                <w:szCs w:val="23"/>
              </w:rPr>
              <w:t>o liegen alle Punkte?</w:t>
            </w:r>
          </w:p>
        </w:tc>
      </w:tr>
      <w:tr w:rsidR="00DE0900" w14:paraId="26846E4C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55A16B03" w14:textId="77777777" w:rsidR="00DE0900" w:rsidRDefault="00DE0900" w:rsidP="00DE0900">
            <w:pPr>
              <w:jc w:val="left"/>
            </w:pPr>
          </w:p>
        </w:tc>
        <w:tc>
          <w:tcPr>
            <w:tcW w:w="303" w:type="dxa"/>
          </w:tcPr>
          <w:p w14:paraId="2C933B71" w14:textId="77777777" w:rsidR="00DE0900" w:rsidRPr="00E46C10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089" w:type="dxa"/>
            <w:gridSpan w:val="4"/>
          </w:tcPr>
          <w:p w14:paraId="275C205D" w14:textId="77777777" w:rsidR="00DE0900" w:rsidRPr="00C716F4" w:rsidRDefault="00DE0900" w:rsidP="00C716F4">
            <w:pPr>
              <w:pStyle w:val="Listenabsatz"/>
              <w:numPr>
                <w:ilvl w:val="0"/>
                <w:numId w:val="5"/>
              </w:numPr>
              <w:spacing w:before="240"/>
              <w:ind w:left="301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716F4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Herr Aslan braucht für 4 Pizzen 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>0,8 kg Mehl. Der Punkt heißt (4; 0,8).</w:t>
            </w:r>
          </w:p>
          <w:p w14:paraId="7610058B" w14:textId="77777777" w:rsidR="003B5C7E" w:rsidRDefault="00DE0900" w:rsidP="00C716F4">
            <w:pPr>
              <w:pStyle w:val="Listenabsatz"/>
              <w:numPr>
                <w:ilvl w:val="0"/>
                <w:numId w:val="5"/>
              </w:numPr>
              <w:spacing w:before="240"/>
              <w:ind w:left="301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716F4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Herr Aslan braucht für eine Pizza 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 xml:space="preserve">0,8 </w:t>
            </w:r>
            <w:proofErr w:type="gramStart"/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>kg :</w:t>
            </w:r>
            <w:proofErr w:type="gramEnd"/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4 = 0,2 kg Mehl. </w:t>
            </w:r>
          </w:p>
          <w:p w14:paraId="1452601C" w14:textId="038DE828" w:rsidR="00DE0900" w:rsidRPr="00C716F4" w:rsidRDefault="00DE0900" w:rsidP="007533EF">
            <w:pPr>
              <w:pStyle w:val="Listenabsatz"/>
              <w:numPr>
                <w:ilvl w:val="0"/>
                <w:numId w:val="0"/>
              </w:numPr>
              <w:ind w:left="301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716F4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Der Punkt hierfür heißt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(1; 0,2).</w:t>
            </w:r>
          </w:p>
          <w:p w14:paraId="6ED0CA27" w14:textId="77777777" w:rsidR="003B5C7E" w:rsidRDefault="00DE0900" w:rsidP="00C716F4">
            <w:pPr>
              <w:pStyle w:val="Listenabsatz"/>
              <w:numPr>
                <w:ilvl w:val="0"/>
                <w:numId w:val="5"/>
              </w:numPr>
              <w:spacing w:before="240"/>
              <w:ind w:left="301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716F4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Herr Aslan braucht für 2 Pizzen 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 xml:space="preserve">0,2 kg 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2 = 0,4 kg Mehl. </w:t>
            </w:r>
          </w:p>
          <w:p w14:paraId="373DE139" w14:textId="2295FB27" w:rsidR="00DE0900" w:rsidRPr="00C716F4" w:rsidRDefault="00DE0900" w:rsidP="007533EF">
            <w:pPr>
              <w:pStyle w:val="Listenabsatz"/>
              <w:numPr>
                <w:ilvl w:val="0"/>
                <w:numId w:val="0"/>
              </w:numPr>
              <w:ind w:left="301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716F4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Der Punkt hierfür heißt 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>(2; 0,4).</w:t>
            </w:r>
          </w:p>
          <w:p w14:paraId="15FC89DA" w14:textId="77777777" w:rsidR="003B5C7E" w:rsidRDefault="00DE0900" w:rsidP="00C716F4">
            <w:pPr>
              <w:pStyle w:val="Listenabsatz"/>
              <w:numPr>
                <w:ilvl w:val="0"/>
                <w:numId w:val="5"/>
              </w:numPr>
              <w:spacing w:before="240"/>
              <w:ind w:left="301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716F4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Herr Aslan braucht für 3 Pizzen 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 xml:space="preserve">0,2 kg 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 = 0,6 kg Mehl. </w:t>
            </w:r>
          </w:p>
          <w:p w14:paraId="5BF61362" w14:textId="0CCC5599" w:rsidR="00DE0900" w:rsidRPr="00C716F4" w:rsidRDefault="00DE0900" w:rsidP="007533EF">
            <w:pPr>
              <w:pStyle w:val="Listenabsatz"/>
              <w:numPr>
                <w:ilvl w:val="0"/>
                <w:numId w:val="0"/>
              </w:numPr>
              <w:ind w:left="301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716F4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Der Punkt hierfür heißt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(3; 0,6).</w:t>
            </w:r>
          </w:p>
          <w:p w14:paraId="0160FBC7" w14:textId="77777777" w:rsidR="003B5C7E" w:rsidRDefault="00DE0900" w:rsidP="00C716F4">
            <w:pPr>
              <w:pStyle w:val="Listenabsatz"/>
              <w:numPr>
                <w:ilvl w:val="0"/>
                <w:numId w:val="5"/>
              </w:numPr>
              <w:spacing w:before="240"/>
              <w:ind w:left="301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716F4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Herr Aslan braucht für 6 Pizzen 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 xml:space="preserve">0,2 kg 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6 = 1,2 kg Mehl. </w:t>
            </w:r>
          </w:p>
          <w:p w14:paraId="0A5281FA" w14:textId="46608F29" w:rsidR="00DE0900" w:rsidRPr="00C716F4" w:rsidRDefault="00DE0900" w:rsidP="007533EF">
            <w:pPr>
              <w:pStyle w:val="Listenabsatz"/>
              <w:numPr>
                <w:ilvl w:val="0"/>
                <w:numId w:val="0"/>
              </w:numPr>
              <w:ind w:left="301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716F4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Der Punkt hierfür heißt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(6; 1,2). </w:t>
            </w:r>
          </w:p>
          <w:p w14:paraId="1A511277" w14:textId="77777777" w:rsidR="00DE0900" w:rsidRPr="00C716F4" w:rsidRDefault="00DE0900" w:rsidP="00C716F4">
            <w:pPr>
              <w:pStyle w:val="Listenabsatz"/>
              <w:numPr>
                <w:ilvl w:val="0"/>
                <w:numId w:val="5"/>
              </w:numPr>
              <w:spacing w:before="240"/>
              <w:ind w:left="301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 xml:space="preserve">Je mehr Pizzen ich backe, umso mehr Mehl benötige ich. </w:t>
            </w:r>
          </w:p>
          <w:p w14:paraId="333E0D03" w14:textId="77777777" w:rsidR="00DE0900" w:rsidRPr="00C716F4" w:rsidRDefault="00DE0900" w:rsidP="00C716F4">
            <w:pPr>
              <w:pStyle w:val="Listenabsatz"/>
              <w:numPr>
                <w:ilvl w:val="0"/>
                <w:numId w:val="5"/>
              </w:numPr>
              <w:spacing w:before="240"/>
              <w:ind w:left="301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 xml:space="preserve">Pro Pizza kommt 0,2 kg Mehl dazu. </w:t>
            </w:r>
          </w:p>
          <w:p w14:paraId="6E860541" w14:textId="77777777" w:rsidR="00DE0900" w:rsidRPr="002736AC" w:rsidRDefault="00DE0900" w:rsidP="00C716F4">
            <w:pPr>
              <w:pStyle w:val="Listenabsatz"/>
              <w:numPr>
                <w:ilvl w:val="0"/>
                <w:numId w:val="5"/>
              </w:numPr>
              <w:spacing w:before="240"/>
              <w:ind w:left="301" w:hanging="284"/>
            </w:pPr>
            <w:r w:rsidRPr="00C716F4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Alle Punkte liegen 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 xml:space="preserve">auf einer geraden Linie. 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Alle Punkte liegen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auf einem Strahl.</w:t>
            </w:r>
            <w:r w:rsidRPr="00C716F4">
              <w:rPr>
                <w:color w:val="548DD4" w:themeColor="text2" w:themeTint="99"/>
              </w:rPr>
              <w:t xml:space="preserve"> </w:t>
            </w:r>
          </w:p>
        </w:tc>
      </w:tr>
    </w:tbl>
    <w:p w14:paraId="418831CD" w14:textId="77777777" w:rsidR="00DE0900" w:rsidRDefault="00DE0900" w:rsidP="00DE0900">
      <w:pPr>
        <w:rPr>
          <w:sz w:val="8"/>
        </w:rPr>
      </w:pPr>
    </w:p>
    <w:tbl>
      <w:tblPr>
        <w:tblW w:w="5158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7"/>
        <w:gridCol w:w="251"/>
        <w:gridCol w:w="455"/>
        <w:gridCol w:w="1576"/>
        <w:gridCol w:w="1264"/>
        <w:gridCol w:w="281"/>
        <w:gridCol w:w="484"/>
        <w:gridCol w:w="512"/>
        <w:gridCol w:w="1516"/>
        <w:gridCol w:w="72"/>
        <w:gridCol w:w="1387"/>
        <w:gridCol w:w="146"/>
        <w:gridCol w:w="706"/>
      </w:tblGrid>
      <w:tr w:rsidR="00DE0900" w14:paraId="09423064" w14:textId="77777777" w:rsidTr="00DE0900">
        <w:trPr>
          <w:trHeight w:val="420"/>
        </w:trPr>
        <w:tc>
          <w:tcPr>
            <w:tcW w:w="707" w:type="dxa"/>
          </w:tcPr>
          <w:p w14:paraId="20EB574C" w14:textId="77777777" w:rsidR="00DE0900" w:rsidRDefault="00DE0900" w:rsidP="00DE0900">
            <w:pPr>
              <w:pStyle w:val="berschrift2"/>
            </w:pPr>
            <w:r>
              <w:t>5</w:t>
            </w:r>
          </w:p>
        </w:tc>
        <w:tc>
          <w:tcPr>
            <w:tcW w:w="8650" w:type="dxa"/>
            <w:gridSpan w:val="12"/>
          </w:tcPr>
          <w:p w14:paraId="7F80BF92" w14:textId="77777777" w:rsidR="00DE0900" w:rsidRPr="002F0950" w:rsidRDefault="00DE0900" w:rsidP="00DE0900">
            <w:pPr>
              <w:pStyle w:val="berschrift2"/>
              <w:ind w:left="266" w:hanging="266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Tabelle und Koordinatensystem</w:t>
            </w:r>
          </w:p>
        </w:tc>
      </w:tr>
      <w:tr w:rsidR="00DE0900" w:rsidRPr="00A82778" w14:paraId="555D2266" w14:textId="77777777" w:rsidTr="00DE0900">
        <w:trPr>
          <w:trHeight w:val="375"/>
        </w:trPr>
        <w:tc>
          <w:tcPr>
            <w:tcW w:w="707" w:type="dxa"/>
          </w:tcPr>
          <w:p w14:paraId="4B47129E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00A20A46" w14:textId="77777777" w:rsidR="00DE0900" w:rsidRDefault="00DE0900" w:rsidP="00DE0900">
            <w:pPr>
              <w:pStyle w:val="berschrift2"/>
            </w:pPr>
          </w:p>
        </w:tc>
        <w:tc>
          <w:tcPr>
            <w:tcW w:w="8399" w:type="dxa"/>
            <w:gridSpan w:val="11"/>
          </w:tcPr>
          <w:p w14:paraId="6370CEDC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7" w:right="142"/>
              <w:jc w:val="left"/>
              <w:textAlignment w:val="auto"/>
            </w:pPr>
            <w:r>
              <w:t xml:space="preserve">Fülle die Tabellen aus. Zeichne die Punkte in das Koordinatensystem. Zeichne den Strahl ein. </w:t>
            </w:r>
          </w:p>
          <w:p w14:paraId="79BCA6EF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7" w:right="142"/>
              <w:jc w:val="left"/>
              <w:textAlignment w:val="auto"/>
            </w:pPr>
          </w:p>
        </w:tc>
      </w:tr>
      <w:tr w:rsidR="00DE0900" w:rsidRPr="00A82778" w14:paraId="78ACD620" w14:textId="77777777" w:rsidTr="00DE0900">
        <w:trPr>
          <w:trHeight w:val="693"/>
        </w:trPr>
        <w:tc>
          <w:tcPr>
            <w:tcW w:w="707" w:type="dxa"/>
          </w:tcPr>
          <w:p w14:paraId="70FD7B64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4773B173" w14:textId="77777777" w:rsidR="00DE0900" w:rsidRDefault="00DE0900" w:rsidP="00DE0900">
            <w:pPr>
              <w:pStyle w:val="berschrift2"/>
            </w:pPr>
            <w:r>
              <w:t>a)</w:t>
            </w:r>
          </w:p>
        </w:tc>
        <w:tc>
          <w:tcPr>
            <w:tcW w:w="3295" w:type="dxa"/>
            <w:gridSpan w:val="3"/>
          </w:tcPr>
          <w:p w14:paraId="3C6B6803" w14:textId="77777777" w:rsidR="00DE0900" w:rsidRPr="00672DC0" w:rsidRDefault="00DE0900" w:rsidP="00DE0900">
            <w:pPr>
              <w:overflowPunct/>
              <w:autoSpaceDE/>
              <w:autoSpaceDN/>
              <w:adjustRightInd/>
              <w:ind w:left="174" w:right="190"/>
              <w:contextualSpacing/>
              <w:jc w:val="left"/>
              <w:textAlignment w:val="auto"/>
            </w:pPr>
            <w:r w:rsidRPr="00FC0CB2">
              <w:rPr>
                <w:b/>
              </w:rPr>
              <w:t>a1)</w:t>
            </w:r>
            <w:r>
              <w:t xml:space="preserve"> Ein Bagger kann in 5 Stunden 75 m</w:t>
            </w:r>
            <w:r>
              <w:rPr>
                <w:vertAlign w:val="superscript"/>
              </w:rPr>
              <w:t>3</w:t>
            </w:r>
            <w:r>
              <w:t xml:space="preserve"> Erde ausheben. Wie viel m</w:t>
            </w:r>
            <w:r>
              <w:rPr>
                <w:vertAlign w:val="superscript"/>
              </w:rPr>
              <w:t>3</w:t>
            </w:r>
            <w:r>
              <w:t xml:space="preserve"> schafft der Bagger in 2, 3 oder 4 Stunden? </w:t>
            </w:r>
          </w:p>
        </w:tc>
        <w:tc>
          <w:tcPr>
            <w:tcW w:w="765" w:type="dxa"/>
            <w:gridSpan w:val="2"/>
            <w:tcBorders>
              <w:right w:val="single" w:sz="4" w:space="0" w:color="A6A6A6"/>
            </w:tcBorders>
          </w:tcPr>
          <w:p w14:paraId="7F820FC1" w14:textId="77777777" w:rsidR="00DE0900" w:rsidRDefault="00DE0900" w:rsidP="00DE0900">
            <w:pPr>
              <w:overflowPunct/>
              <w:autoSpaceDE/>
              <w:autoSpaceDN/>
              <w:adjustRightInd/>
              <w:ind w:right="190"/>
              <w:contextualSpacing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 wp14:anchorId="0A9E637F" wp14:editId="795BA5CC">
                  <wp:extent cx="428625" cy="428625"/>
                  <wp:effectExtent l="0" t="0" r="0" b="0"/>
                  <wp:docPr id="15778" name="Grafik 15778" descr="Bag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Excavator.sv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22" cy="428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gridSpan w:val="4"/>
            <w:tcBorders>
              <w:left w:val="single" w:sz="4" w:space="0" w:color="A6A6A6"/>
            </w:tcBorders>
          </w:tcPr>
          <w:p w14:paraId="3BA3690F" w14:textId="77777777" w:rsidR="00DE0900" w:rsidRPr="008920DB" w:rsidRDefault="00DE0900" w:rsidP="00DE0900">
            <w:pPr>
              <w:overflowPunct/>
              <w:autoSpaceDE/>
              <w:autoSpaceDN/>
              <w:adjustRightInd/>
              <w:ind w:left="221" w:right="133"/>
              <w:contextualSpacing/>
              <w:jc w:val="left"/>
              <w:textAlignment w:val="auto"/>
            </w:pPr>
            <w:r w:rsidRPr="00FC0CB2">
              <w:rPr>
                <w:b/>
              </w:rPr>
              <w:t>a2)</w:t>
            </w:r>
            <w:r>
              <w:t xml:space="preserve"> Ein Maler benötigt für 4 </w:t>
            </w:r>
            <w:r w:rsidRPr="00E155A7">
              <w:t>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 w:rsidRPr="00E155A7">
              <w:t>0</w:t>
            </w:r>
            <w:r>
              <w:t>,8 l Farbe. Wie viel Farbe benötigt er für 1, 2, 3 oder 6 m</w:t>
            </w:r>
            <w:r>
              <w:rPr>
                <w:vertAlign w:val="superscript"/>
              </w:rPr>
              <w:t>2</w:t>
            </w:r>
            <w:r>
              <w:t>?</w:t>
            </w:r>
          </w:p>
        </w:tc>
        <w:tc>
          <w:tcPr>
            <w:tcW w:w="852" w:type="dxa"/>
            <w:gridSpan w:val="2"/>
          </w:tcPr>
          <w:p w14:paraId="0702275D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 wp14:anchorId="4BF478D2" wp14:editId="7CCBF7E9">
                  <wp:extent cx="540000" cy="540000"/>
                  <wp:effectExtent l="0" t="0" r="0" b="0"/>
                  <wp:docPr id="15779" name="Grafik 15779" descr="Far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Paint.sv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583FCB65" w14:textId="77777777" w:rsidTr="00DE0900">
        <w:trPr>
          <w:trHeight w:val="70"/>
        </w:trPr>
        <w:tc>
          <w:tcPr>
            <w:tcW w:w="707" w:type="dxa"/>
            <w:vMerge w:val="restart"/>
          </w:tcPr>
          <w:p w14:paraId="199F846F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 w:val="restart"/>
          </w:tcPr>
          <w:p w14:paraId="17A86514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</w:tcPr>
          <w:p w14:paraId="323A6012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76" w:type="dxa"/>
            <w:tcBorders>
              <w:bottom w:val="single" w:sz="4" w:space="0" w:color="A6A6A6"/>
            </w:tcBorders>
          </w:tcPr>
          <w:p w14:paraId="04846809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45" w:type="dxa"/>
            <w:gridSpan w:val="2"/>
            <w:tcBorders>
              <w:bottom w:val="single" w:sz="4" w:space="0" w:color="A6A6A6"/>
            </w:tcBorders>
          </w:tcPr>
          <w:p w14:paraId="6697DE69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4" w:type="dxa"/>
            <w:tcBorders>
              <w:right w:val="single" w:sz="4" w:space="0" w:color="A6A6A6"/>
            </w:tcBorders>
          </w:tcPr>
          <w:p w14:paraId="6B3C4460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2" w:type="dxa"/>
            <w:tcBorders>
              <w:left w:val="single" w:sz="4" w:space="0" w:color="A6A6A6"/>
            </w:tcBorders>
          </w:tcPr>
          <w:p w14:paraId="0217F5BD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88" w:type="dxa"/>
            <w:gridSpan w:val="2"/>
            <w:tcBorders>
              <w:bottom w:val="single" w:sz="4" w:space="0" w:color="A6A6A6"/>
            </w:tcBorders>
          </w:tcPr>
          <w:p w14:paraId="6C3B05A3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33" w:type="dxa"/>
            <w:gridSpan w:val="2"/>
            <w:tcBorders>
              <w:bottom w:val="single" w:sz="4" w:space="0" w:color="A6A6A6"/>
            </w:tcBorders>
          </w:tcPr>
          <w:p w14:paraId="2F541DFA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706" w:type="dxa"/>
          </w:tcPr>
          <w:p w14:paraId="490ECF9E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3024C027" w14:textId="77777777" w:rsidTr="00971D6F">
        <w:trPr>
          <w:trHeight w:val="257"/>
        </w:trPr>
        <w:tc>
          <w:tcPr>
            <w:tcW w:w="707" w:type="dxa"/>
            <w:vMerge/>
          </w:tcPr>
          <w:p w14:paraId="226ACA38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75DC88BA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2876453A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5C4A8D12" w14:textId="77777777" w:rsidR="00DE0900" w:rsidRPr="00C2165E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Anzahl Stunden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3312E4ED" w14:textId="77777777" w:rsidR="00DE0900" w:rsidRPr="00672DC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rPr>
                <w:b/>
              </w:rPr>
              <w:t>Erde (in m</w:t>
            </w:r>
            <w:r>
              <w:rPr>
                <w:b/>
                <w:vertAlign w:val="superscript"/>
              </w:rPr>
              <w:t>3</w:t>
            </w:r>
            <w:r>
              <w:rPr>
                <w:b/>
              </w:rPr>
              <w:t>)</w:t>
            </w: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76E51576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4D754701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2731C403" w14:textId="77777777" w:rsidR="00DE0900" w:rsidRPr="00E155A7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>Fläche (in m</w:t>
            </w:r>
            <w:r>
              <w:rPr>
                <w:b/>
                <w:vertAlign w:val="superscript"/>
              </w:rPr>
              <w:t>2</w:t>
            </w:r>
            <w:r>
              <w:rPr>
                <w:b/>
              </w:rPr>
              <w:t>)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3B3967FA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>Farbe (in l)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2456C733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3C1215C9" w14:textId="77777777" w:rsidTr="00DE0900">
        <w:trPr>
          <w:trHeight w:val="170"/>
        </w:trPr>
        <w:tc>
          <w:tcPr>
            <w:tcW w:w="707" w:type="dxa"/>
            <w:vMerge/>
          </w:tcPr>
          <w:p w14:paraId="0CEC5CBB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62AE2D20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4F06117F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6DA0C0E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5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60D4389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75</w:t>
            </w: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25E4BF6E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53909E93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E204F68" w14:textId="77777777" w:rsidR="00DE0900" w:rsidRPr="00C10A01" w:rsidRDefault="00DE0900" w:rsidP="00DE0900">
            <w:pPr>
              <w:jc w:val="center"/>
            </w:pPr>
            <w:r>
              <w:t>4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8933919" w14:textId="77777777" w:rsidR="00DE0900" w:rsidRPr="00C10A01" w:rsidRDefault="00DE0900" w:rsidP="00DE0900">
            <w:pPr>
              <w:jc w:val="center"/>
            </w:pPr>
            <w:r>
              <w:t>0,8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730258B5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740764B8" w14:textId="77777777" w:rsidTr="00DE0900">
        <w:trPr>
          <w:trHeight w:val="170"/>
        </w:trPr>
        <w:tc>
          <w:tcPr>
            <w:tcW w:w="707" w:type="dxa"/>
            <w:vMerge/>
          </w:tcPr>
          <w:p w14:paraId="1CDA8794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068FFE27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5D15D949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A3DAB6C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1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AE62946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0ACA3082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09B3A90C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C68DF37" w14:textId="77777777" w:rsidR="00DE0900" w:rsidRPr="00C10A01" w:rsidRDefault="00DE0900" w:rsidP="00DE0900">
            <w:pPr>
              <w:jc w:val="center"/>
            </w:pPr>
            <w:r>
              <w:t>1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E48211C" w14:textId="77777777" w:rsidR="00DE0900" w:rsidRPr="00C10A01" w:rsidRDefault="00DE0900" w:rsidP="00DE0900">
            <w:pPr>
              <w:jc w:val="center"/>
            </w:pP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602B3119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3AB4D669" w14:textId="77777777" w:rsidTr="00DE0900">
        <w:trPr>
          <w:trHeight w:val="170"/>
        </w:trPr>
        <w:tc>
          <w:tcPr>
            <w:tcW w:w="707" w:type="dxa"/>
            <w:vMerge/>
          </w:tcPr>
          <w:p w14:paraId="5AAFE279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28903112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3EB755B5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A5FD640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2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9AB1264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62ED688F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48D114CF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8182165" w14:textId="77777777" w:rsidR="00DE0900" w:rsidRPr="00C10A01" w:rsidRDefault="00DE0900" w:rsidP="00DE0900">
            <w:pPr>
              <w:jc w:val="center"/>
            </w:pPr>
            <w:r>
              <w:t>2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0C5CB26" w14:textId="77777777" w:rsidR="00DE0900" w:rsidRPr="00C10A01" w:rsidRDefault="00DE0900" w:rsidP="00DE0900">
            <w:pPr>
              <w:jc w:val="center"/>
            </w:pP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6F0F5821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2436699B" w14:textId="77777777" w:rsidTr="00DE0900">
        <w:trPr>
          <w:trHeight w:val="170"/>
        </w:trPr>
        <w:tc>
          <w:tcPr>
            <w:tcW w:w="707" w:type="dxa"/>
            <w:vMerge/>
          </w:tcPr>
          <w:p w14:paraId="46924DB1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75BB4714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2CA2CAEB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C4F6E90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3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E517850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66813B0D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06C33F16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B57EEE9" w14:textId="77777777" w:rsidR="00DE0900" w:rsidRPr="00C10A01" w:rsidRDefault="00DE0900" w:rsidP="00DE0900">
            <w:pPr>
              <w:jc w:val="center"/>
            </w:pPr>
            <w:r>
              <w:t>3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77511CC" w14:textId="77777777" w:rsidR="00DE0900" w:rsidRPr="00C10A01" w:rsidRDefault="00DE0900" w:rsidP="00DE0900">
            <w:pPr>
              <w:jc w:val="center"/>
            </w:pP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71389EF1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1570B7AF" w14:textId="77777777" w:rsidTr="00DE0900">
        <w:trPr>
          <w:trHeight w:val="170"/>
        </w:trPr>
        <w:tc>
          <w:tcPr>
            <w:tcW w:w="707" w:type="dxa"/>
            <w:vMerge/>
          </w:tcPr>
          <w:p w14:paraId="567E2212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3FEDE04F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23C31363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DCB8AE5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4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49C2312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04FA4601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105C4D63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0118B35" w14:textId="77777777" w:rsidR="00DE0900" w:rsidRPr="00C10A01" w:rsidRDefault="00DE0900" w:rsidP="00DE0900">
            <w:pPr>
              <w:jc w:val="center"/>
            </w:pPr>
            <w:r>
              <w:t>6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C164B97" w14:textId="77777777" w:rsidR="00DE0900" w:rsidRDefault="00DE0900" w:rsidP="00DE0900">
            <w:pPr>
              <w:jc w:val="center"/>
            </w:pP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7E5EC9CD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5D3F33FA" w14:textId="77777777" w:rsidTr="00DE0900">
        <w:trPr>
          <w:trHeight w:val="113"/>
        </w:trPr>
        <w:tc>
          <w:tcPr>
            <w:tcW w:w="707" w:type="dxa"/>
            <w:vMerge/>
          </w:tcPr>
          <w:p w14:paraId="204371F1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5676FB53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</w:tcPr>
          <w:p w14:paraId="2D9471A6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76" w:type="dxa"/>
            <w:tcBorders>
              <w:top w:val="single" w:sz="4" w:space="0" w:color="A6A6A6"/>
            </w:tcBorders>
          </w:tcPr>
          <w:p w14:paraId="32D8C69F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6A6A6"/>
            </w:tcBorders>
          </w:tcPr>
          <w:p w14:paraId="41488905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4" w:type="dxa"/>
            <w:tcBorders>
              <w:right w:val="single" w:sz="4" w:space="0" w:color="A6A6A6"/>
            </w:tcBorders>
          </w:tcPr>
          <w:p w14:paraId="16BD54B1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2" w:type="dxa"/>
            <w:tcBorders>
              <w:left w:val="single" w:sz="4" w:space="0" w:color="A6A6A6"/>
            </w:tcBorders>
          </w:tcPr>
          <w:p w14:paraId="7866D5E6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A6A6A6"/>
            </w:tcBorders>
          </w:tcPr>
          <w:p w14:paraId="1C28E353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1533" w:type="dxa"/>
            <w:gridSpan w:val="2"/>
            <w:tcBorders>
              <w:top w:val="single" w:sz="4" w:space="0" w:color="A6A6A6"/>
            </w:tcBorders>
          </w:tcPr>
          <w:p w14:paraId="67A5A9E9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706" w:type="dxa"/>
          </w:tcPr>
          <w:p w14:paraId="597449C7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</w:tr>
      <w:tr w:rsidR="00DE0900" w14:paraId="5F3B57ED" w14:textId="77777777" w:rsidTr="00DE0900">
        <w:trPr>
          <w:trHeight w:val="20"/>
        </w:trPr>
        <w:tc>
          <w:tcPr>
            <w:tcW w:w="707" w:type="dxa"/>
          </w:tcPr>
          <w:p w14:paraId="5CB9F21C" w14:textId="77777777" w:rsidR="00DE0900" w:rsidRPr="001B7F82" w:rsidRDefault="00DE0900" w:rsidP="00DE0900">
            <w:pPr>
              <w:jc w:val="left"/>
              <w:rPr>
                <w:sz w:val="8"/>
              </w:rPr>
            </w:pPr>
          </w:p>
        </w:tc>
        <w:tc>
          <w:tcPr>
            <w:tcW w:w="251" w:type="dxa"/>
          </w:tcPr>
          <w:p w14:paraId="6489F26A" w14:textId="77777777" w:rsidR="00DE0900" w:rsidRPr="001B7F82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4060" w:type="dxa"/>
            <w:gridSpan w:val="5"/>
            <w:tcBorders>
              <w:right w:val="single" w:sz="4" w:space="0" w:color="A6A6A6"/>
            </w:tcBorders>
          </w:tcPr>
          <w:p w14:paraId="1B25A8F9" w14:textId="77777777" w:rsidR="00DE0900" w:rsidRPr="001B7F82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  <w:tc>
          <w:tcPr>
            <w:tcW w:w="4339" w:type="dxa"/>
            <w:gridSpan w:val="6"/>
            <w:tcBorders>
              <w:left w:val="single" w:sz="4" w:space="0" w:color="A6A6A6"/>
            </w:tcBorders>
          </w:tcPr>
          <w:p w14:paraId="0ED0117B" w14:textId="77777777" w:rsidR="00DE0900" w:rsidRPr="001B7F82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</w:tr>
      <w:tr w:rsidR="00DE0900" w14:paraId="6673664F" w14:textId="77777777" w:rsidTr="00DE0900">
        <w:trPr>
          <w:trHeight w:val="20"/>
        </w:trPr>
        <w:tc>
          <w:tcPr>
            <w:tcW w:w="707" w:type="dxa"/>
          </w:tcPr>
          <w:p w14:paraId="02A8FA70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279C5E46" w14:textId="77777777" w:rsidR="00DE0900" w:rsidRDefault="00DE0900" w:rsidP="00DE0900">
            <w:pPr>
              <w:pStyle w:val="berschrift2"/>
            </w:pPr>
          </w:p>
        </w:tc>
        <w:tc>
          <w:tcPr>
            <w:tcW w:w="4060" w:type="dxa"/>
            <w:gridSpan w:val="5"/>
            <w:tcBorders>
              <w:right w:val="single" w:sz="4" w:space="0" w:color="A6A6A6"/>
            </w:tcBorders>
          </w:tcPr>
          <w:p w14:paraId="34D97721" w14:textId="77777777" w:rsidR="00DE0900" w:rsidRPr="00723E2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66"/>
              <w:contextualSpacing/>
              <w:jc w:val="left"/>
              <w:textAlignment w:val="auto"/>
              <w:rPr>
                <w:b/>
                <w:bCs/>
                <w:iCs/>
              </w:rPr>
            </w:pPr>
            <w:r w:rsidRPr="00723E20">
              <w:rPr>
                <w:b/>
                <w:bCs/>
                <w:iCs/>
              </w:rPr>
              <w:t xml:space="preserve">Koordinatensystem </w:t>
            </w:r>
          </w:p>
        </w:tc>
        <w:tc>
          <w:tcPr>
            <w:tcW w:w="4339" w:type="dxa"/>
            <w:gridSpan w:val="6"/>
            <w:tcBorders>
              <w:left w:val="single" w:sz="4" w:space="0" w:color="A6A6A6"/>
            </w:tcBorders>
          </w:tcPr>
          <w:p w14:paraId="15BBF359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83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</w:t>
            </w:r>
            <w:r w:rsidRPr="00723E20">
              <w:rPr>
                <w:b/>
                <w:bCs/>
                <w:iCs/>
              </w:rPr>
              <w:t>Koordinatensystem</w:t>
            </w:r>
          </w:p>
        </w:tc>
      </w:tr>
      <w:tr w:rsidR="00DE0900" w14:paraId="0BCCCAF1" w14:textId="77777777" w:rsidTr="00DE0900">
        <w:trPr>
          <w:trHeight w:val="1648"/>
        </w:trPr>
        <w:tc>
          <w:tcPr>
            <w:tcW w:w="707" w:type="dxa"/>
          </w:tcPr>
          <w:p w14:paraId="7428E1C0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5F698905" w14:textId="77777777" w:rsidR="00DE0900" w:rsidRDefault="00DE0900" w:rsidP="00DE0900">
            <w:pPr>
              <w:pStyle w:val="berschrift2"/>
            </w:pPr>
          </w:p>
        </w:tc>
        <w:tc>
          <w:tcPr>
            <w:tcW w:w="4060" w:type="dxa"/>
            <w:gridSpan w:val="5"/>
            <w:tcBorders>
              <w:right w:val="single" w:sz="4" w:space="0" w:color="A6A6A6"/>
            </w:tcBorders>
          </w:tcPr>
          <w:p w14:paraId="6EBA71D6" w14:textId="77777777" w:rsidR="00DE0900" w:rsidRPr="00C10A01" w:rsidRDefault="00DE0900" w:rsidP="00DE0900">
            <w:pPr>
              <w:spacing w:line="257" w:lineRule="auto"/>
              <w:contextualSpacing/>
              <w:jc w:val="left"/>
              <w:rPr>
                <w:sz w:val="10"/>
              </w:rPr>
            </w:pPr>
            <w:r w:rsidRPr="008920DB">
              <w:rPr>
                <w:noProof/>
                <w:sz w:val="10"/>
              </w:rPr>
              <w:drawing>
                <wp:inline distT="0" distB="0" distL="0" distR="0" wp14:anchorId="37F2ADDD" wp14:editId="7404D9D0">
                  <wp:extent cx="1780989" cy="2136775"/>
                  <wp:effectExtent l="0" t="0" r="0" b="0"/>
                  <wp:docPr id="15780" name="Grafik 157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435" cy="2148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9" w:type="dxa"/>
            <w:gridSpan w:val="6"/>
            <w:tcBorders>
              <w:left w:val="single" w:sz="4" w:space="0" w:color="A6A6A6"/>
            </w:tcBorders>
          </w:tcPr>
          <w:p w14:paraId="01AE039A" w14:textId="77777777" w:rsidR="00DE0900" w:rsidRPr="00C10A01" w:rsidRDefault="00DE0900" w:rsidP="00DE0900">
            <w:pPr>
              <w:jc w:val="left"/>
              <w:rPr>
                <w:sz w:val="10"/>
              </w:rPr>
            </w:pPr>
            <w:r w:rsidRPr="00E155A7">
              <w:rPr>
                <w:noProof/>
                <w:sz w:val="10"/>
              </w:rPr>
              <w:drawing>
                <wp:inline distT="0" distB="0" distL="0" distR="0" wp14:anchorId="7924FB4B" wp14:editId="1AC95A78">
                  <wp:extent cx="2352243" cy="2055377"/>
                  <wp:effectExtent l="0" t="0" r="0" b="2540"/>
                  <wp:docPr id="15781" name="Grafik 15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466" cy="2059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1BBA8CB1" w14:textId="77777777" w:rsidTr="00DE0900">
        <w:trPr>
          <w:trHeight w:val="70"/>
        </w:trPr>
        <w:tc>
          <w:tcPr>
            <w:tcW w:w="707" w:type="dxa"/>
          </w:tcPr>
          <w:p w14:paraId="4A924888" w14:textId="77777777" w:rsidR="00DE0900" w:rsidRPr="00692F49" w:rsidRDefault="00DE0900" w:rsidP="00DE0900">
            <w:pPr>
              <w:jc w:val="left"/>
              <w:rPr>
                <w:sz w:val="8"/>
              </w:rPr>
            </w:pPr>
          </w:p>
        </w:tc>
        <w:tc>
          <w:tcPr>
            <w:tcW w:w="251" w:type="dxa"/>
          </w:tcPr>
          <w:p w14:paraId="68F57717" w14:textId="77777777" w:rsidR="00DE0900" w:rsidRPr="00692F49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455" w:type="dxa"/>
          </w:tcPr>
          <w:p w14:paraId="2BE69B47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1576" w:type="dxa"/>
          </w:tcPr>
          <w:p w14:paraId="48DFB82D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1545" w:type="dxa"/>
            <w:gridSpan w:val="2"/>
          </w:tcPr>
          <w:p w14:paraId="49A977D4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484" w:type="dxa"/>
          </w:tcPr>
          <w:p w14:paraId="0566E5EC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512" w:type="dxa"/>
          </w:tcPr>
          <w:p w14:paraId="578F4368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1516" w:type="dxa"/>
          </w:tcPr>
          <w:p w14:paraId="2E19E139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1605" w:type="dxa"/>
            <w:gridSpan w:val="3"/>
          </w:tcPr>
          <w:p w14:paraId="31E20586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706" w:type="dxa"/>
          </w:tcPr>
          <w:p w14:paraId="46FAB9E6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</w:tr>
      <w:tr w:rsidR="00DE0900" w14:paraId="51CCA455" w14:textId="77777777" w:rsidTr="00DE0900">
        <w:trPr>
          <w:trHeight w:val="321"/>
        </w:trPr>
        <w:tc>
          <w:tcPr>
            <w:tcW w:w="707" w:type="dxa"/>
          </w:tcPr>
          <w:p w14:paraId="5EB41780" w14:textId="77777777" w:rsidR="00DE0900" w:rsidRPr="001B7F82" w:rsidRDefault="00DE0900" w:rsidP="00DE0900">
            <w:pPr>
              <w:jc w:val="left"/>
              <w:rPr>
                <w:sz w:val="12"/>
              </w:rPr>
            </w:pPr>
          </w:p>
        </w:tc>
        <w:tc>
          <w:tcPr>
            <w:tcW w:w="251" w:type="dxa"/>
          </w:tcPr>
          <w:p w14:paraId="3DF661FE" w14:textId="77777777" w:rsidR="00DE0900" w:rsidRPr="00FC0CB2" w:rsidRDefault="00DE0900" w:rsidP="00DE0900">
            <w:pPr>
              <w:pStyle w:val="berschrift2"/>
              <w:rPr>
                <w:szCs w:val="21"/>
              </w:rPr>
            </w:pPr>
            <w:r w:rsidRPr="00FC0CB2">
              <w:rPr>
                <w:szCs w:val="21"/>
              </w:rPr>
              <w:t xml:space="preserve">b) </w:t>
            </w:r>
          </w:p>
        </w:tc>
        <w:tc>
          <w:tcPr>
            <w:tcW w:w="3576" w:type="dxa"/>
            <w:gridSpan w:val="4"/>
          </w:tcPr>
          <w:p w14:paraId="301A149B" w14:textId="77777777" w:rsidR="00DE0900" w:rsidRDefault="00DE0900" w:rsidP="00DE0900">
            <w:pPr>
              <w:ind w:left="175" w:right="135"/>
              <w:jc w:val="left"/>
              <w:rPr>
                <w:szCs w:val="21"/>
              </w:rPr>
            </w:pPr>
            <w:r>
              <w:rPr>
                <w:b/>
                <w:szCs w:val="21"/>
              </w:rPr>
              <w:t xml:space="preserve">b1) </w:t>
            </w:r>
            <w:r w:rsidRPr="00FC0CB2">
              <w:rPr>
                <w:szCs w:val="21"/>
              </w:rPr>
              <w:t xml:space="preserve">5 Bücher kosten </w:t>
            </w:r>
            <w:r>
              <w:rPr>
                <w:szCs w:val="21"/>
              </w:rPr>
              <w:t>20</w:t>
            </w:r>
            <w:r w:rsidRPr="00FC0CB2">
              <w:rPr>
                <w:szCs w:val="21"/>
              </w:rPr>
              <w:t xml:space="preserve"> Euro. </w:t>
            </w:r>
          </w:p>
          <w:p w14:paraId="73955526" w14:textId="77777777" w:rsidR="00DE0900" w:rsidRPr="00FC0CB2" w:rsidRDefault="00DE0900" w:rsidP="00DE0900">
            <w:pPr>
              <w:ind w:left="175" w:right="135"/>
              <w:jc w:val="left"/>
              <w:rPr>
                <w:b/>
                <w:szCs w:val="21"/>
              </w:rPr>
            </w:pPr>
            <w:r>
              <w:rPr>
                <w:b/>
                <w:szCs w:val="21"/>
              </w:rPr>
              <w:t xml:space="preserve">      </w:t>
            </w:r>
            <w:r w:rsidRPr="00FC0CB2">
              <w:rPr>
                <w:szCs w:val="21"/>
              </w:rPr>
              <w:t>Wie viel kosten 2, 3 und 4 Bücher?</w:t>
            </w:r>
            <w:r>
              <w:rPr>
                <w:b/>
                <w:szCs w:val="21"/>
              </w:rPr>
              <w:t xml:space="preserve">  </w:t>
            </w:r>
          </w:p>
        </w:tc>
        <w:tc>
          <w:tcPr>
            <w:tcW w:w="484" w:type="dxa"/>
            <w:tcBorders>
              <w:right w:val="single" w:sz="4" w:space="0" w:color="A6A6A6"/>
            </w:tcBorders>
          </w:tcPr>
          <w:p w14:paraId="42F080A6" w14:textId="77777777" w:rsidR="00DE0900" w:rsidRPr="00FC0CB2" w:rsidRDefault="00DE0900" w:rsidP="00DE0900">
            <w:pPr>
              <w:jc w:val="left"/>
              <w:rPr>
                <w:b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9A06890" wp14:editId="59D83447">
                  <wp:extent cx="234950" cy="234950"/>
                  <wp:effectExtent l="0" t="0" r="0" b="0"/>
                  <wp:docPr id="15782" name="Grafik 15782" descr="Bü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Books.sv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61" cy="235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3" w:type="dxa"/>
            <w:gridSpan w:val="5"/>
            <w:tcBorders>
              <w:left w:val="single" w:sz="4" w:space="0" w:color="A6A6A6"/>
            </w:tcBorders>
          </w:tcPr>
          <w:p w14:paraId="1F84453C" w14:textId="77777777" w:rsidR="00DE0900" w:rsidRDefault="00DE0900" w:rsidP="00DE0900">
            <w:pPr>
              <w:ind w:left="93"/>
              <w:jc w:val="left"/>
              <w:rPr>
                <w:b/>
                <w:szCs w:val="21"/>
              </w:rPr>
            </w:pPr>
            <w:r>
              <w:rPr>
                <w:b/>
                <w:szCs w:val="21"/>
              </w:rPr>
              <w:t xml:space="preserve">b2) </w:t>
            </w:r>
            <w:r w:rsidRPr="00AF4BD8">
              <w:rPr>
                <w:szCs w:val="21"/>
              </w:rPr>
              <w:t>5 Fische wiegen 2,</w:t>
            </w:r>
            <w:r>
              <w:rPr>
                <w:szCs w:val="21"/>
              </w:rPr>
              <w:t>250</w:t>
            </w:r>
            <w:r w:rsidRPr="00AF4BD8">
              <w:rPr>
                <w:szCs w:val="21"/>
              </w:rPr>
              <w:t xml:space="preserve"> kg.</w:t>
            </w:r>
            <w:r>
              <w:rPr>
                <w:b/>
                <w:szCs w:val="21"/>
              </w:rPr>
              <w:t xml:space="preserve"> </w:t>
            </w:r>
          </w:p>
          <w:p w14:paraId="3060DBF9" w14:textId="77777777" w:rsidR="00DE0900" w:rsidRPr="00C43D96" w:rsidRDefault="00DE0900" w:rsidP="00DE0900">
            <w:pPr>
              <w:ind w:left="377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</w:t>
            </w:r>
            <w:r w:rsidRPr="00C43D96">
              <w:rPr>
                <w:szCs w:val="21"/>
              </w:rPr>
              <w:t xml:space="preserve">Wie viel wiegen 2, 3, 4 Fische? </w:t>
            </w:r>
          </w:p>
        </w:tc>
        <w:tc>
          <w:tcPr>
            <w:tcW w:w="706" w:type="dxa"/>
          </w:tcPr>
          <w:p w14:paraId="0EE3BCBF" w14:textId="77777777" w:rsidR="00DE0900" w:rsidRPr="00FC0CB2" w:rsidRDefault="00DE0900" w:rsidP="00DE0900">
            <w:pPr>
              <w:jc w:val="left"/>
              <w:rPr>
                <w:b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65A6B12" wp14:editId="65CA853A">
                  <wp:extent cx="228600" cy="228600"/>
                  <wp:effectExtent l="0" t="0" r="0" b="0"/>
                  <wp:docPr id="15783" name="Grafik 15783" descr="F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Fish.sv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08" cy="228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36C5B053" w14:textId="77777777" w:rsidTr="00DE0900">
        <w:trPr>
          <w:trHeight w:val="98"/>
        </w:trPr>
        <w:tc>
          <w:tcPr>
            <w:tcW w:w="707" w:type="dxa"/>
          </w:tcPr>
          <w:p w14:paraId="32C92C84" w14:textId="77777777" w:rsidR="00DE0900" w:rsidRPr="00646DF7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251" w:type="dxa"/>
          </w:tcPr>
          <w:p w14:paraId="6ABDA369" w14:textId="77777777" w:rsidR="00DE0900" w:rsidRPr="00646DF7" w:rsidRDefault="00DE0900" w:rsidP="00DE0900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455" w:type="dxa"/>
          </w:tcPr>
          <w:p w14:paraId="0832DCB9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1576" w:type="dxa"/>
            <w:tcBorders>
              <w:bottom w:val="single" w:sz="4" w:space="0" w:color="A6A6A6"/>
            </w:tcBorders>
          </w:tcPr>
          <w:p w14:paraId="224A5610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1545" w:type="dxa"/>
            <w:gridSpan w:val="2"/>
            <w:tcBorders>
              <w:bottom w:val="single" w:sz="4" w:space="0" w:color="A6A6A6"/>
            </w:tcBorders>
          </w:tcPr>
          <w:p w14:paraId="18D467C6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484" w:type="dxa"/>
            <w:tcBorders>
              <w:right w:val="single" w:sz="4" w:space="0" w:color="A6A6A6"/>
            </w:tcBorders>
          </w:tcPr>
          <w:p w14:paraId="279DE71B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512" w:type="dxa"/>
            <w:tcBorders>
              <w:left w:val="single" w:sz="4" w:space="0" w:color="A6A6A6"/>
            </w:tcBorders>
          </w:tcPr>
          <w:p w14:paraId="6FB7B7EB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1516" w:type="dxa"/>
          </w:tcPr>
          <w:p w14:paraId="7617ACA7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1605" w:type="dxa"/>
            <w:gridSpan w:val="3"/>
          </w:tcPr>
          <w:p w14:paraId="05476D4B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706" w:type="dxa"/>
          </w:tcPr>
          <w:p w14:paraId="20389C02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</w:tr>
      <w:tr w:rsidR="00DE0900" w14:paraId="68F7F88B" w14:textId="77777777" w:rsidTr="00971D6F">
        <w:trPr>
          <w:trHeight w:val="170"/>
        </w:trPr>
        <w:tc>
          <w:tcPr>
            <w:tcW w:w="707" w:type="dxa"/>
          </w:tcPr>
          <w:p w14:paraId="590A3173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51" w:type="dxa"/>
          </w:tcPr>
          <w:p w14:paraId="7717E5AF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6AD373C4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4D0D1685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  <w:r w:rsidRPr="00692F49">
              <w:rPr>
                <w:b/>
                <w:szCs w:val="21"/>
              </w:rPr>
              <w:t>Anzahl Bücher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0A25D0F3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  <w:r w:rsidRPr="00692F49">
              <w:rPr>
                <w:b/>
                <w:szCs w:val="21"/>
              </w:rPr>
              <w:t>Euro (</w:t>
            </w:r>
            <w:r w:rsidRPr="00692F49">
              <w:rPr>
                <w:rFonts w:cs="Calibri"/>
                <w:b/>
                <w:szCs w:val="21"/>
              </w:rPr>
              <w:t>€</w:t>
            </w:r>
            <w:r w:rsidRPr="00692F49">
              <w:rPr>
                <w:b/>
                <w:szCs w:val="21"/>
              </w:rPr>
              <w:t>)</w:t>
            </w: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67CDAB94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583C3A89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1516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199E7795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Anzahl Fische</w:t>
            </w:r>
          </w:p>
        </w:tc>
        <w:tc>
          <w:tcPr>
            <w:tcW w:w="1605" w:type="dxa"/>
            <w:gridSpan w:val="3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6F5E527D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Gewicht (in kg)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108F6A91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3FCF68E4" w14:textId="77777777" w:rsidTr="00DE0900">
        <w:trPr>
          <w:trHeight w:val="170"/>
        </w:trPr>
        <w:tc>
          <w:tcPr>
            <w:tcW w:w="707" w:type="dxa"/>
          </w:tcPr>
          <w:p w14:paraId="0C06CB5C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51" w:type="dxa"/>
          </w:tcPr>
          <w:p w14:paraId="7BB43A3F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4C2B7B12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B1D48DE" w14:textId="77777777" w:rsidR="00DE0900" w:rsidRPr="00692F49" w:rsidRDefault="00DE0900" w:rsidP="00DE0900">
            <w:pPr>
              <w:jc w:val="center"/>
              <w:rPr>
                <w:szCs w:val="21"/>
              </w:rPr>
            </w:pPr>
            <w:r w:rsidRPr="00692F49">
              <w:rPr>
                <w:szCs w:val="21"/>
              </w:rPr>
              <w:t>1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D8132A1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10803D5B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22BE9112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1516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</w:tcPr>
          <w:p w14:paraId="03D01E2F" w14:textId="77777777" w:rsidR="00DE0900" w:rsidRPr="00C43D96" w:rsidRDefault="00DE0900" w:rsidP="00DE0900">
            <w:pPr>
              <w:jc w:val="center"/>
              <w:rPr>
                <w:szCs w:val="21"/>
              </w:rPr>
            </w:pPr>
            <w:r w:rsidRPr="00692F49">
              <w:rPr>
                <w:szCs w:val="21"/>
              </w:rPr>
              <w:t>1</w:t>
            </w:r>
          </w:p>
        </w:tc>
        <w:tc>
          <w:tcPr>
            <w:tcW w:w="1605" w:type="dxa"/>
            <w:gridSpan w:val="3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</w:tcPr>
          <w:p w14:paraId="62229EDB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653510B9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1F102F3D" w14:textId="77777777" w:rsidTr="00DE0900">
        <w:trPr>
          <w:trHeight w:val="170"/>
        </w:trPr>
        <w:tc>
          <w:tcPr>
            <w:tcW w:w="707" w:type="dxa"/>
          </w:tcPr>
          <w:p w14:paraId="12F7CAF2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51" w:type="dxa"/>
          </w:tcPr>
          <w:p w14:paraId="473170C4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4EBFFAA6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5FF9E47" w14:textId="77777777" w:rsidR="00DE0900" w:rsidRPr="00692F49" w:rsidRDefault="00DE0900" w:rsidP="00DE0900">
            <w:pPr>
              <w:jc w:val="center"/>
              <w:rPr>
                <w:szCs w:val="21"/>
              </w:rPr>
            </w:pPr>
            <w:r w:rsidRPr="00692F49">
              <w:rPr>
                <w:szCs w:val="21"/>
              </w:rPr>
              <w:t>2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A67D9D1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6D1C0076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664AB164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1516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</w:tcPr>
          <w:p w14:paraId="5A84335A" w14:textId="77777777" w:rsidR="00DE0900" w:rsidRPr="00C43D96" w:rsidRDefault="00DE0900" w:rsidP="00DE0900">
            <w:pPr>
              <w:jc w:val="center"/>
              <w:rPr>
                <w:szCs w:val="21"/>
              </w:rPr>
            </w:pPr>
            <w:r w:rsidRPr="00692F49">
              <w:rPr>
                <w:szCs w:val="21"/>
              </w:rPr>
              <w:t>2</w:t>
            </w:r>
          </w:p>
        </w:tc>
        <w:tc>
          <w:tcPr>
            <w:tcW w:w="1605" w:type="dxa"/>
            <w:gridSpan w:val="3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</w:tcPr>
          <w:p w14:paraId="1CB2DE5C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15094106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34977F39" w14:textId="77777777" w:rsidTr="00DE0900">
        <w:trPr>
          <w:trHeight w:val="170"/>
        </w:trPr>
        <w:tc>
          <w:tcPr>
            <w:tcW w:w="707" w:type="dxa"/>
          </w:tcPr>
          <w:p w14:paraId="4AF10982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51" w:type="dxa"/>
          </w:tcPr>
          <w:p w14:paraId="1C068B9B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422688CF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B5B3C52" w14:textId="77777777" w:rsidR="00DE0900" w:rsidRPr="00692F49" w:rsidRDefault="00DE0900" w:rsidP="00DE0900">
            <w:pPr>
              <w:jc w:val="center"/>
              <w:rPr>
                <w:szCs w:val="21"/>
              </w:rPr>
            </w:pPr>
            <w:r w:rsidRPr="00692F49">
              <w:rPr>
                <w:szCs w:val="21"/>
              </w:rPr>
              <w:t>3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6260ECC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0D128F5D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1C12A1CD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1516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</w:tcPr>
          <w:p w14:paraId="11D60619" w14:textId="77777777" w:rsidR="00DE0900" w:rsidRPr="00C43D96" w:rsidRDefault="00DE0900" w:rsidP="00DE0900">
            <w:pPr>
              <w:jc w:val="center"/>
              <w:rPr>
                <w:szCs w:val="21"/>
              </w:rPr>
            </w:pPr>
            <w:r w:rsidRPr="00692F49">
              <w:rPr>
                <w:szCs w:val="21"/>
              </w:rPr>
              <w:t>3</w:t>
            </w:r>
          </w:p>
        </w:tc>
        <w:tc>
          <w:tcPr>
            <w:tcW w:w="1605" w:type="dxa"/>
            <w:gridSpan w:val="3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</w:tcPr>
          <w:p w14:paraId="5AB4B1A4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610FC222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5D6F8762" w14:textId="77777777" w:rsidTr="00DE0900">
        <w:trPr>
          <w:trHeight w:val="185"/>
        </w:trPr>
        <w:tc>
          <w:tcPr>
            <w:tcW w:w="707" w:type="dxa"/>
          </w:tcPr>
          <w:p w14:paraId="32F884A0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51" w:type="dxa"/>
          </w:tcPr>
          <w:p w14:paraId="0304BC94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67C3340F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6B1096E" w14:textId="77777777" w:rsidR="00DE0900" w:rsidRPr="00692F49" w:rsidRDefault="00DE0900" w:rsidP="00DE0900">
            <w:pPr>
              <w:jc w:val="center"/>
              <w:rPr>
                <w:szCs w:val="21"/>
              </w:rPr>
            </w:pPr>
            <w:r w:rsidRPr="00692F49">
              <w:rPr>
                <w:szCs w:val="21"/>
              </w:rPr>
              <w:t>4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0C3939C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3A02888F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0E3DBB55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1516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</w:tcPr>
          <w:p w14:paraId="71485623" w14:textId="77777777" w:rsidR="00DE0900" w:rsidRPr="00C43D96" w:rsidRDefault="00DE0900" w:rsidP="00DE0900">
            <w:pPr>
              <w:jc w:val="center"/>
              <w:rPr>
                <w:szCs w:val="21"/>
              </w:rPr>
            </w:pPr>
            <w:r w:rsidRPr="00692F49">
              <w:rPr>
                <w:szCs w:val="21"/>
              </w:rPr>
              <w:t>4</w:t>
            </w:r>
          </w:p>
        </w:tc>
        <w:tc>
          <w:tcPr>
            <w:tcW w:w="1605" w:type="dxa"/>
            <w:gridSpan w:val="3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</w:tcPr>
          <w:p w14:paraId="7F1D67A2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261DB9D9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5118F19B" w14:textId="77777777" w:rsidTr="00DE0900">
        <w:trPr>
          <w:trHeight w:val="170"/>
        </w:trPr>
        <w:tc>
          <w:tcPr>
            <w:tcW w:w="707" w:type="dxa"/>
          </w:tcPr>
          <w:p w14:paraId="1AA9945E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51" w:type="dxa"/>
          </w:tcPr>
          <w:p w14:paraId="76ADA4D9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7E9A1CB4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94C199A" w14:textId="77777777" w:rsidR="00DE0900" w:rsidRPr="00692F49" w:rsidRDefault="00DE0900" w:rsidP="00DE09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77F1EA8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62C7FAA8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2CE7E0F7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1516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</w:tcPr>
          <w:p w14:paraId="56AE26B7" w14:textId="77777777" w:rsidR="00DE0900" w:rsidRPr="00C43D96" w:rsidRDefault="00DE0900" w:rsidP="00DE09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605" w:type="dxa"/>
            <w:gridSpan w:val="3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</w:tcPr>
          <w:p w14:paraId="72102327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702185DA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5C62D69D" w14:textId="77777777" w:rsidTr="00DE0900">
        <w:trPr>
          <w:trHeight w:val="74"/>
        </w:trPr>
        <w:tc>
          <w:tcPr>
            <w:tcW w:w="707" w:type="dxa"/>
          </w:tcPr>
          <w:p w14:paraId="44F9B96D" w14:textId="77777777" w:rsidR="00DE0900" w:rsidRPr="00646DF7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251" w:type="dxa"/>
          </w:tcPr>
          <w:p w14:paraId="3B4B5693" w14:textId="77777777" w:rsidR="00DE0900" w:rsidRPr="00646DF7" w:rsidRDefault="00DE0900" w:rsidP="00DE0900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455" w:type="dxa"/>
          </w:tcPr>
          <w:p w14:paraId="54452649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1576" w:type="dxa"/>
            <w:tcBorders>
              <w:top w:val="single" w:sz="4" w:space="0" w:color="A6A6A6"/>
            </w:tcBorders>
          </w:tcPr>
          <w:p w14:paraId="7BDA9309" w14:textId="77777777" w:rsidR="00DE0900" w:rsidRPr="00646DF7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6A6A6"/>
            </w:tcBorders>
          </w:tcPr>
          <w:p w14:paraId="0B47BC48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484" w:type="dxa"/>
            <w:tcBorders>
              <w:right w:val="single" w:sz="4" w:space="0" w:color="A6A6A6"/>
            </w:tcBorders>
          </w:tcPr>
          <w:p w14:paraId="5A0EBAF2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512" w:type="dxa"/>
            <w:tcBorders>
              <w:left w:val="single" w:sz="4" w:space="0" w:color="A6A6A6"/>
            </w:tcBorders>
          </w:tcPr>
          <w:p w14:paraId="0226B6E0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1516" w:type="dxa"/>
            <w:tcBorders>
              <w:top w:val="single" w:sz="4" w:space="0" w:color="A6A6A6"/>
            </w:tcBorders>
          </w:tcPr>
          <w:p w14:paraId="22426480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1605" w:type="dxa"/>
            <w:gridSpan w:val="3"/>
            <w:tcBorders>
              <w:top w:val="single" w:sz="4" w:space="0" w:color="A6A6A6"/>
            </w:tcBorders>
          </w:tcPr>
          <w:p w14:paraId="68165406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706" w:type="dxa"/>
          </w:tcPr>
          <w:p w14:paraId="3BA24CA3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</w:tr>
      <w:tr w:rsidR="00DE0900" w14:paraId="72DB0E7E" w14:textId="77777777" w:rsidTr="00DE0900">
        <w:trPr>
          <w:trHeight w:val="321"/>
        </w:trPr>
        <w:tc>
          <w:tcPr>
            <w:tcW w:w="707" w:type="dxa"/>
          </w:tcPr>
          <w:p w14:paraId="56D0373A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51" w:type="dxa"/>
          </w:tcPr>
          <w:p w14:paraId="0CE37F05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060" w:type="dxa"/>
            <w:gridSpan w:val="5"/>
            <w:vMerge w:val="restart"/>
            <w:tcBorders>
              <w:right w:val="single" w:sz="4" w:space="0" w:color="A6A6A6"/>
            </w:tcBorders>
          </w:tcPr>
          <w:p w14:paraId="0E8C9938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  <w:r w:rsidRPr="00646DF7">
              <w:rPr>
                <w:b/>
                <w:noProof/>
                <w:szCs w:val="21"/>
              </w:rPr>
              <w:drawing>
                <wp:inline distT="0" distB="0" distL="0" distR="0" wp14:anchorId="2565ED4B" wp14:editId="524D2D50">
                  <wp:extent cx="1638067" cy="2112645"/>
                  <wp:effectExtent l="0" t="0" r="635" b="0"/>
                  <wp:docPr id="15784" name="Grafik 15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804" cy="214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9" w:type="dxa"/>
            <w:gridSpan w:val="6"/>
            <w:vMerge w:val="restart"/>
            <w:tcBorders>
              <w:left w:val="single" w:sz="4" w:space="0" w:color="A6A6A6"/>
            </w:tcBorders>
          </w:tcPr>
          <w:p w14:paraId="42DEA7E0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  <w:r w:rsidRPr="00C43D96">
              <w:rPr>
                <w:b/>
                <w:noProof/>
                <w:szCs w:val="21"/>
              </w:rPr>
              <w:drawing>
                <wp:inline distT="0" distB="0" distL="0" distR="0" wp14:anchorId="75D03272" wp14:editId="4F2C3E31">
                  <wp:extent cx="2724150" cy="2112950"/>
                  <wp:effectExtent l="0" t="0" r="0" b="1905"/>
                  <wp:docPr id="15785" name="Grafik 15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5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508" cy="2115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09094EC4" w14:textId="77777777" w:rsidTr="00DE0900">
        <w:trPr>
          <w:trHeight w:val="321"/>
        </w:trPr>
        <w:tc>
          <w:tcPr>
            <w:tcW w:w="707" w:type="dxa"/>
          </w:tcPr>
          <w:p w14:paraId="58C7FAF9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51" w:type="dxa"/>
          </w:tcPr>
          <w:p w14:paraId="0AF3FE66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060" w:type="dxa"/>
            <w:gridSpan w:val="5"/>
            <w:vMerge/>
            <w:tcBorders>
              <w:right w:val="single" w:sz="4" w:space="0" w:color="A6A6A6"/>
            </w:tcBorders>
          </w:tcPr>
          <w:p w14:paraId="4D733DA9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4339" w:type="dxa"/>
            <w:gridSpan w:val="6"/>
            <w:vMerge/>
            <w:tcBorders>
              <w:left w:val="single" w:sz="4" w:space="0" w:color="A6A6A6"/>
            </w:tcBorders>
          </w:tcPr>
          <w:p w14:paraId="5911557C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</w:tbl>
    <w:p w14:paraId="451F6B14" w14:textId="77777777" w:rsidR="00DE0900" w:rsidRDefault="00DE0900" w:rsidP="00DE0900">
      <w:pPr>
        <w:rPr>
          <w:sz w:val="2"/>
        </w:rPr>
      </w:pPr>
    </w:p>
    <w:p w14:paraId="615BA8BE" w14:textId="77777777" w:rsidR="00DE0900" w:rsidRDefault="00DE0900" w:rsidP="00DE0900">
      <w:pPr>
        <w:rPr>
          <w:sz w:val="2"/>
        </w:rPr>
      </w:pPr>
    </w:p>
    <w:tbl>
      <w:tblPr>
        <w:tblW w:w="5158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7"/>
        <w:gridCol w:w="251"/>
        <w:gridCol w:w="455"/>
        <w:gridCol w:w="1576"/>
        <w:gridCol w:w="1264"/>
        <w:gridCol w:w="281"/>
        <w:gridCol w:w="484"/>
        <w:gridCol w:w="512"/>
        <w:gridCol w:w="1516"/>
        <w:gridCol w:w="72"/>
        <w:gridCol w:w="1387"/>
        <w:gridCol w:w="146"/>
        <w:gridCol w:w="706"/>
      </w:tblGrid>
      <w:tr w:rsidR="00DE0900" w14:paraId="42F1B28F" w14:textId="77777777" w:rsidTr="00DE0900">
        <w:trPr>
          <w:trHeight w:val="420"/>
        </w:trPr>
        <w:tc>
          <w:tcPr>
            <w:tcW w:w="707" w:type="dxa"/>
            <w:shd w:val="clear" w:color="auto" w:fill="D9D9D9" w:themeFill="background1" w:themeFillShade="D9"/>
          </w:tcPr>
          <w:p w14:paraId="14656FFF" w14:textId="77777777" w:rsidR="00DE0900" w:rsidRPr="00AF4E16" w:rsidRDefault="00DE0900" w:rsidP="00DE0900">
            <w:pPr>
              <w:pStyle w:val="berschrift2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</w:t>
            </w:r>
            <w:r w:rsidRPr="00AF4E16">
              <w:rPr>
                <w:color w:val="000000"/>
              </w:rPr>
              <w:t>5</w:t>
            </w:r>
          </w:p>
        </w:tc>
        <w:tc>
          <w:tcPr>
            <w:tcW w:w="8650" w:type="dxa"/>
            <w:gridSpan w:val="12"/>
            <w:shd w:val="clear" w:color="auto" w:fill="D9D9D9" w:themeFill="background1" w:themeFillShade="D9"/>
          </w:tcPr>
          <w:p w14:paraId="12863D7D" w14:textId="77777777" w:rsidR="00DE0900" w:rsidRPr="00AF4E16" w:rsidRDefault="00DE0900" w:rsidP="00DE0900">
            <w:pPr>
              <w:pStyle w:val="berschrift2"/>
              <w:ind w:left="266" w:hanging="266"/>
              <w:rPr>
                <w:color w:val="000000"/>
              </w:rPr>
            </w:pPr>
            <w:r w:rsidRPr="00AF4E16">
              <w:rPr>
                <w:color w:val="000000"/>
              </w:rPr>
              <w:t>Tabelle und Koordinatensystem</w:t>
            </w:r>
          </w:p>
        </w:tc>
      </w:tr>
      <w:tr w:rsidR="00DE0900" w:rsidRPr="00A82778" w14:paraId="69392362" w14:textId="77777777" w:rsidTr="00DE0900">
        <w:trPr>
          <w:trHeight w:val="375"/>
        </w:trPr>
        <w:tc>
          <w:tcPr>
            <w:tcW w:w="707" w:type="dxa"/>
            <w:shd w:val="clear" w:color="auto" w:fill="D9D9D9" w:themeFill="background1" w:themeFillShade="D9"/>
          </w:tcPr>
          <w:p w14:paraId="4D5C0319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5DEFA62E" w14:textId="77777777" w:rsidR="00DE0900" w:rsidRDefault="00DE0900" w:rsidP="00DE0900">
            <w:pPr>
              <w:pStyle w:val="berschrift2"/>
            </w:pPr>
          </w:p>
        </w:tc>
        <w:tc>
          <w:tcPr>
            <w:tcW w:w="8399" w:type="dxa"/>
            <w:gridSpan w:val="11"/>
          </w:tcPr>
          <w:p w14:paraId="4DC71338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7" w:right="142"/>
              <w:jc w:val="left"/>
              <w:textAlignment w:val="auto"/>
            </w:pPr>
          </w:p>
        </w:tc>
      </w:tr>
      <w:tr w:rsidR="00DE0900" w:rsidRPr="00A82778" w14:paraId="0C3D6237" w14:textId="77777777" w:rsidTr="00DE0900">
        <w:trPr>
          <w:trHeight w:val="375"/>
        </w:trPr>
        <w:tc>
          <w:tcPr>
            <w:tcW w:w="707" w:type="dxa"/>
            <w:shd w:val="clear" w:color="auto" w:fill="D9D9D9" w:themeFill="background1" w:themeFillShade="D9"/>
          </w:tcPr>
          <w:p w14:paraId="500F50D9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769D8466" w14:textId="77777777" w:rsidR="00DE0900" w:rsidRDefault="00DE0900" w:rsidP="00DE0900">
            <w:pPr>
              <w:pStyle w:val="berschrift2"/>
            </w:pPr>
            <w:r>
              <w:t>a)</w:t>
            </w:r>
          </w:p>
        </w:tc>
        <w:tc>
          <w:tcPr>
            <w:tcW w:w="8399" w:type="dxa"/>
            <w:gridSpan w:val="11"/>
          </w:tcPr>
          <w:p w14:paraId="13ED28A8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7" w:right="142"/>
              <w:jc w:val="left"/>
              <w:textAlignment w:val="auto"/>
            </w:pPr>
            <w:r>
              <w:t xml:space="preserve">Fülle die Tabellen aus. Zeichne die Punkte in das Koordinatensystem. Zeichne den Strahl ein. </w:t>
            </w:r>
          </w:p>
        </w:tc>
      </w:tr>
      <w:tr w:rsidR="00DE0900" w:rsidRPr="00A82778" w14:paraId="40152088" w14:textId="77777777" w:rsidTr="00DE0900">
        <w:trPr>
          <w:trHeight w:val="693"/>
        </w:trPr>
        <w:tc>
          <w:tcPr>
            <w:tcW w:w="707" w:type="dxa"/>
            <w:shd w:val="clear" w:color="auto" w:fill="D9D9D9" w:themeFill="background1" w:themeFillShade="D9"/>
          </w:tcPr>
          <w:p w14:paraId="29ED9FC3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1C16D622" w14:textId="77777777" w:rsidR="00DE0900" w:rsidRDefault="00DE0900" w:rsidP="00DE0900">
            <w:pPr>
              <w:pStyle w:val="berschrift2"/>
            </w:pPr>
          </w:p>
        </w:tc>
        <w:tc>
          <w:tcPr>
            <w:tcW w:w="3295" w:type="dxa"/>
            <w:gridSpan w:val="3"/>
          </w:tcPr>
          <w:p w14:paraId="3321851C" w14:textId="77777777" w:rsidR="00DE0900" w:rsidRPr="00672DC0" w:rsidRDefault="00DE0900" w:rsidP="00DE0900">
            <w:pPr>
              <w:overflowPunct/>
              <w:autoSpaceDE/>
              <w:autoSpaceDN/>
              <w:adjustRightInd/>
              <w:ind w:left="174" w:right="190"/>
              <w:contextualSpacing/>
              <w:jc w:val="left"/>
              <w:textAlignment w:val="auto"/>
            </w:pPr>
            <w:r w:rsidRPr="00FC0CB2">
              <w:rPr>
                <w:b/>
              </w:rPr>
              <w:t>a1)</w:t>
            </w:r>
            <w:r>
              <w:t xml:space="preserve"> Ein Bagger kann in 5 Stunden 75 m</w:t>
            </w:r>
            <w:r>
              <w:rPr>
                <w:vertAlign w:val="superscript"/>
              </w:rPr>
              <w:t>3</w:t>
            </w:r>
            <w:r>
              <w:t xml:space="preserve"> Erde ausheben. Wie viel m</w:t>
            </w:r>
            <w:r>
              <w:rPr>
                <w:vertAlign w:val="superscript"/>
              </w:rPr>
              <w:t>3</w:t>
            </w:r>
            <w:r>
              <w:t xml:space="preserve"> schafft der Bagger in 2, 3 oder 4 Stunden? </w:t>
            </w:r>
          </w:p>
        </w:tc>
        <w:tc>
          <w:tcPr>
            <w:tcW w:w="765" w:type="dxa"/>
            <w:gridSpan w:val="2"/>
            <w:tcBorders>
              <w:right w:val="single" w:sz="4" w:space="0" w:color="A6A6A6"/>
            </w:tcBorders>
          </w:tcPr>
          <w:p w14:paraId="27FC43D6" w14:textId="77777777" w:rsidR="00DE0900" w:rsidRDefault="00DE0900" w:rsidP="00DE0900">
            <w:pPr>
              <w:overflowPunct/>
              <w:autoSpaceDE/>
              <w:autoSpaceDN/>
              <w:adjustRightInd/>
              <w:ind w:right="190"/>
              <w:contextualSpacing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 wp14:anchorId="6F5AC486" wp14:editId="08324A02">
                  <wp:extent cx="428625" cy="428625"/>
                  <wp:effectExtent l="0" t="0" r="0" b="0"/>
                  <wp:docPr id="15786" name="Grafik 15786" descr="Bag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Excavator.sv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22" cy="428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gridSpan w:val="4"/>
            <w:tcBorders>
              <w:left w:val="single" w:sz="4" w:space="0" w:color="A6A6A6"/>
            </w:tcBorders>
          </w:tcPr>
          <w:p w14:paraId="13C33938" w14:textId="77777777" w:rsidR="00DE0900" w:rsidRPr="008920DB" w:rsidRDefault="00DE0900" w:rsidP="00DE0900">
            <w:pPr>
              <w:overflowPunct/>
              <w:autoSpaceDE/>
              <w:autoSpaceDN/>
              <w:adjustRightInd/>
              <w:ind w:left="221" w:right="133"/>
              <w:contextualSpacing/>
              <w:jc w:val="left"/>
              <w:textAlignment w:val="auto"/>
            </w:pPr>
            <w:r w:rsidRPr="00FC0CB2">
              <w:rPr>
                <w:b/>
              </w:rPr>
              <w:t>a2)</w:t>
            </w:r>
            <w:r>
              <w:t xml:space="preserve"> Ein Maler benötigt für 4 </w:t>
            </w:r>
            <w:r w:rsidRPr="00E155A7">
              <w:t>m</w:t>
            </w:r>
            <w:r>
              <w:rPr>
                <w:vertAlign w:val="superscript"/>
              </w:rPr>
              <w:t>2</w:t>
            </w:r>
            <w:r>
              <w:t xml:space="preserve"> </w:t>
            </w:r>
            <w:r w:rsidRPr="00E155A7">
              <w:t>0</w:t>
            </w:r>
            <w:r>
              <w:t>,8 l Farbe. Wie viel Farbe benötigt er für 1, 2, 3 oder 6 m</w:t>
            </w:r>
            <w:r>
              <w:rPr>
                <w:vertAlign w:val="superscript"/>
              </w:rPr>
              <w:t>2</w:t>
            </w:r>
            <w:r>
              <w:t>?</w:t>
            </w:r>
          </w:p>
        </w:tc>
        <w:tc>
          <w:tcPr>
            <w:tcW w:w="852" w:type="dxa"/>
            <w:gridSpan w:val="2"/>
          </w:tcPr>
          <w:p w14:paraId="4376CFF7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 wp14:anchorId="0C4DF5FD" wp14:editId="25E2946C">
                  <wp:extent cx="540000" cy="540000"/>
                  <wp:effectExtent l="0" t="0" r="0" b="0"/>
                  <wp:docPr id="15787" name="Grafik 15787" descr="Far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Paint.sv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3FFC1A03" w14:textId="77777777" w:rsidTr="00DE0900">
        <w:trPr>
          <w:trHeight w:val="70"/>
        </w:trPr>
        <w:tc>
          <w:tcPr>
            <w:tcW w:w="707" w:type="dxa"/>
            <w:vMerge w:val="restart"/>
            <w:shd w:val="clear" w:color="auto" w:fill="D9D9D9" w:themeFill="background1" w:themeFillShade="D9"/>
          </w:tcPr>
          <w:p w14:paraId="058DC72B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 w:val="restart"/>
          </w:tcPr>
          <w:p w14:paraId="2B1E7438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</w:tcPr>
          <w:p w14:paraId="4A5D59A4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76" w:type="dxa"/>
            <w:tcBorders>
              <w:bottom w:val="single" w:sz="4" w:space="0" w:color="A6A6A6"/>
            </w:tcBorders>
          </w:tcPr>
          <w:p w14:paraId="7A44C57C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45" w:type="dxa"/>
            <w:gridSpan w:val="2"/>
            <w:tcBorders>
              <w:bottom w:val="single" w:sz="4" w:space="0" w:color="A6A6A6"/>
            </w:tcBorders>
          </w:tcPr>
          <w:p w14:paraId="3B592F3E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4" w:type="dxa"/>
            <w:tcBorders>
              <w:right w:val="single" w:sz="4" w:space="0" w:color="A6A6A6"/>
            </w:tcBorders>
          </w:tcPr>
          <w:p w14:paraId="6776277A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2" w:type="dxa"/>
            <w:tcBorders>
              <w:left w:val="single" w:sz="4" w:space="0" w:color="A6A6A6"/>
            </w:tcBorders>
          </w:tcPr>
          <w:p w14:paraId="3AD557E0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88" w:type="dxa"/>
            <w:gridSpan w:val="2"/>
            <w:tcBorders>
              <w:bottom w:val="single" w:sz="4" w:space="0" w:color="A6A6A6"/>
            </w:tcBorders>
          </w:tcPr>
          <w:p w14:paraId="2598FD13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33" w:type="dxa"/>
            <w:gridSpan w:val="2"/>
            <w:tcBorders>
              <w:bottom w:val="single" w:sz="4" w:space="0" w:color="A6A6A6"/>
            </w:tcBorders>
          </w:tcPr>
          <w:p w14:paraId="79318D6D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706" w:type="dxa"/>
          </w:tcPr>
          <w:p w14:paraId="7D0B9265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65C64C80" w14:textId="77777777" w:rsidTr="00971D6F">
        <w:trPr>
          <w:trHeight w:val="257"/>
        </w:trPr>
        <w:tc>
          <w:tcPr>
            <w:tcW w:w="707" w:type="dxa"/>
            <w:vMerge/>
            <w:shd w:val="clear" w:color="auto" w:fill="D9D9D9" w:themeFill="background1" w:themeFillShade="D9"/>
          </w:tcPr>
          <w:p w14:paraId="457EBF87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2A86811A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05137ADF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575D67DF" w14:textId="77777777" w:rsidR="00DE0900" w:rsidRPr="00C2165E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Anzahl Stunden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3566ABF5" w14:textId="77777777" w:rsidR="00DE0900" w:rsidRPr="00672DC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rPr>
                <w:b/>
              </w:rPr>
              <w:t>Erde (in m</w:t>
            </w:r>
            <w:r>
              <w:rPr>
                <w:b/>
                <w:vertAlign w:val="superscript"/>
              </w:rPr>
              <w:t>3</w:t>
            </w:r>
            <w:r>
              <w:rPr>
                <w:b/>
              </w:rPr>
              <w:t>)</w:t>
            </w: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3EDF9698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22A10EBA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17BEB051" w14:textId="77777777" w:rsidR="00DE0900" w:rsidRPr="00E155A7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>Fläche (in m</w:t>
            </w:r>
            <w:r>
              <w:rPr>
                <w:b/>
                <w:vertAlign w:val="superscript"/>
              </w:rPr>
              <w:t>2</w:t>
            </w:r>
            <w:r>
              <w:rPr>
                <w:b/>
              </w:rPr>
              <w:t>)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097ED67E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>Farbe (in l)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61F742B0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02CBB6F8" w14:textId="77777777" w:rsidTr="00DE0900">
        <w:trPr>
          <w:trHeight w:val="170"/>
        </w:trPr>
        <w:tc>
          <w:tcPr>
            <w:tcW w:w="707" w:type="dxa"/>
            <w:vMerge/>
            <w:shd w:val="clear" w:color="auto" w:fill="D9D9D9" w:themeFill="background1" w:themeFillShade="D9"/>
          </w:tcPr>
          <w:p w14:paraId="0371C04B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3DEA9F0A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6CE41966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5AF44EF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5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FF44770" w14:textId="77777777" w:rsidR="00DE0900" w:rsidRPr="00C716F4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bCs/>
              </w:rPr>
            </w:pPr>
            <w:r w:rsidRPr="00C716F4">
              <w:rPr>
                <w:bCs/>
              </w:rPr>
              <w:t>75</w:t>
            </w: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49655985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5028283F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F9CC610" w14:textId="77777777" w:rsidR="00DE0900" w:rsidRPr="00C10A01" w:rsidRDefault="00DE0900" w:rsidP="00DE0900">
            <w:pPr>
              <w:jc w:val="center"/>
            </w:pPr>
            <w:r>
              <w:t>4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C67311A" w14:textId="77777777" w:rsidR="00DE0900" w:rsidRPr="00C716F4" w:rsidRDefault="00DE0900" w:rsidP="00DE0900">
            <w:pPr>
              <w:jc w:val="center"/>
              <w:rPr>
                <w:bCs/>
              </w:rPr>
            </w:pPr>
            <w:r w:rsidRPr="00C716F4">
              <w:rPr>
                <w:bCs/>
              </w:rPr>
              <w:t>0,8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0DD36B65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501EB71D" w14:textId="77777777" w:rsidTr="00DE0900">
        <w:trPr>
          <w:trHeight w:val="170"/>
        </w:trPr>
        <w:tc>
          <w:tcPr>
            <w:tcW w:w="707" w:type="dxa"/>
            <w:vMerge/>
            <w:shd w:val="clear" w:color="auto" w:fill="D9D9D9" w:themeFill="background1" w:themeFillShade="D9"/>
          </w:tcPr>
          <w:p w14:paraId="5C370130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45357804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2F49F950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3EE2CF5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1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33F8401" w14:textId="77777777" w:rsidR="00DE0900" w:rsidRPr="00C442DA" w:rsidRDefault="00DE0900" w:rsidP="00C716F4">
            <w:pPr>
              <w:pStyle w:val="Handschrift"/>
              <w:jc w:val="center"/>
            </w:pPr>
            <w:r w:rsidRPr="00C442DA">
              <w:t>15</w:t>
            </w: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56B7DB66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6668CB5E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D4EC3E4" w14:textId="77777777" w:rsidR="00DE0900" w:rsidRPr="00C10A01" w:rsidRDefault="00DE0900" w:rsidP="00DE0900">
            <w:pPr>
              <w:jc w:val="center"/>
            </w:pPr>
            <w:r>
              <w:t>1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1BDED80" w14:textId="77777777" w:rsidR="00DE0900" w:rsidRPr="00C442DA" w:rsidRDefault="00DE0900" w:rsidP="00C716F4">
            <w:pPr>
              <w:pStyle w:val="Handschrift"/>
              <w:jc w:val="center"/>
            </w:pPr>
            <w:r w:rsidRPr="00C442DA">
              <w:t>0,2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5E4D2203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304C5A48" w14:textId="77777777" w:rsidTr="00DE0900">
        <w:trPr>
          <w:trHeight w:val="170"/>
        </w:trPr>
        <w:tc>
          <w:tcPr>
            <w:tcW w:w="707" w:type="dxa"/>
            <w:vMerge/>
            <w:shd w:val="clear" w:color="auto" w:fill="D9D9D9" w:themeFill="background1" w:themeFillShade="D9"/>
          </w:tcPr>
          <w:p w14:paraId="4563AE33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1C1EAC20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5FBE1A0B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AFA10B5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2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65FBB23" w14:textId="77777777" w:rsidR="00DE0900" w:rsidRPr="00C442DA" w:rsidRDefault="00DE0900" w:rsidP="00C716F4">
            <w:pPr>
              <w:pStyle w:val="Handschrift"/>
              <w:jc w:val="center"/>
            </w:pPr>
            <w:r w:rsidRPr="00C442DA">
              <w:t>30</w:t>
            </w: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219AD6DA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4C313852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74A7470" w14:textId="77777777" w:rsidR="00DE0900" w:rsidRPr="00C10A01" w:rsidRDefault="00DE0900" w:rsidP="00DE0900">
            <w:pPr>
              <w:jc w:val="center"/>
            </w:pPr>
            <w:r>
              <w:t>2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E61AD94" w14:textId="77777777" w:rsidR="00DE0900" w:rsidRPr="00C442DA" w:rsidRDefault="00DE0900" w:rsidP="00C716F4">
            <w:pPr>
              <w:pStyle w:val="Handschrift"/>
              <w:jc w:val="center"/>
            </w:pPr>
            <w:r w:rsidRPr="00C442DA">
              <w:t>0,4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244CC5C8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16CF7F10" w14:textId="77777777" w:rsidTr="00DE0900">
        <w:trPr>
          <w:trHeight w:val="170"/>
        </w:trPr>
        <w:tc>
          <w:tcPr>
            <w:tcW w:w="707" w:type="dxa"/>
            <w:vMerge/>
            <w:shd w:val="clear" w:color="auto" w:fill="D9D9D9" w:themeFill="background1" w:themeFillShade="D9"/>
          </w:tcPr>
          <w:p w14:paraId="7C3040B6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622F8E09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5568DC4A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2D7E7BD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3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FE203DF" w14:textId="77777777" w:rsidR="00DE0900" w:rsidRPr="00C442DA" w:rsidRDefault="00DE0900" w:rsidP="00C716F4">
            <w:pPr>
              <w:pStyle w:val="Handschrift"/>
              <w:jc w:val="center"/>
            </w:pPr>
            <w:r w:rsidRPr="00C442DA">
              <w:t>45</w:t>
            </w: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3CBB3D0E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76222104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6599BFA" w14:textId="77777777" w:rsidR="00DE0900" w:rsidRPr="00C10A01" w:rsidRDefault="00DE0900" w:rsidP="00DE0900">
            <w:pPr>
              <w:jc w:val="center"/>
            </w:pPr>
            <w:r>
              <w:t>3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6C193AD" w14:textId="77777777" w:rsidR="00DE0900" w:rsidRPr="00C442DA" w:rsidRDefault="00DE0900" w:rsidP="00C716F4">
            <w:pPr>
              <w:pStyle w:val="Handschrift"/>
              <w:jc w:val="center"/>
            </w:pPr>
            <w:r w:rsidRPr="00C442DA">
              <w:t>0,6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4B4AFCC2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492C00C4" w14:textId="77777777" w:rsidTr="00DE0900">
        <w:trPr>
          <w:trHeight w:val="170"/>
        </w:trPr>
        <w:tc>
          <w:tcPr>
            <w:tcW w:w="707" w:type="dxa"/>
            <w:vMerge/>
            <w:shd w:val="clear" w:color="auto" w:fill="D9D9D9" w:themeFill="background1" w:themeFillShade="D9"/>
          </w:tcPr>
          <w:p w14:paraId="314A4176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08BE0BA3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7DD10F6D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849D709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4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3CB59A6" w14:textId="77777777" w:rsidR="00DE0900" w:rsidRPr="00C442DA" w:rsidRDefault="00DE0900" w:rsidP="00C716F4">
            <w:pPr>
              <w:pStyle w:val="Handschrift"/>
              <w:jc w:val="center"/>
            </w:pPr>
            <w:r w:rsidRPr="00C442DA">
              <w:t>60</w:t>
            </w: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4B3B05ED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325F4006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B27E160" w14:textId="77777777" w:rsidR="00DE0900" w:rsidRPr="00C10A01" w:rsidRDefault="00DE0900" w:rsidP="00DE0900">
            <w:pPr>
              <w:jc w:val="center"/>
            </w:pPr>
            <w:r>
              <w:t>6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3FDE663" w14:textId="77777777" w:rsidR="00DE0900" w:rsidRPr="00C442DA" w:rsidRDefault="00DE0900" w:rsidP="00C716F4">
            <w:pPr>
              <w:pStyle w:val="Handschrift"/>
              <w:jc w:val="center"/>
            </w:pPr>
            <w:r w:rsidRPr="00C442DA">
              <w:t>1,2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0E7C1486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680B4AB8" w14:textId="77777777" w:rsidTr="00DE0900">
        <w:trPr>
          <w:trHeight w:val="113"/>
        </w:trPr>
        <w:tc>
          <w:tcPr>
            <w:tcW w:w="707" w:type="dxa"/>
            <w:vMerge/>
            <w:shd w:val="clear" w:color="auto" w:fill="D9D9D9" w:themeFill="background1" w:themeFillShade="D9"/>
          </w:tcPr>
          <w:p w14:paraId="38263FDD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2E6CC0E7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</w:tcPr>
          <w:p w14:paraId="1D311990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76" w:type="dxa"/>
            <w:tcBorders>
              <w:top w:val="single" w:sz="4" w:space="0" w:color="A6A6A6"/>
            </w:tcBorders>
          </w:tcPr>
          <w:p w14:paraId="7FAE7343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6A6A6"/>
            </w:tcBorders>
          </w:tcPr>
          <w:p w14:paraId="6288DC41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4" w:type="dxa"/>
            <w:tcBorders>
              <w:right w:val="single" w:sz="4" w:space="0" w:color="A6A6A6"/>
            </w:tcBorders>
          </w:tcPr>
          <w:p w14:paraId="3776A0D3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2" w:type="dxa"/>
            <w:tcBorders>
              <w:left w:val="single" w:sz="4" w:space="0" w:color="A6A6A6"/>
            </w:tcBorders>
          </w:tcPr>
          <w:p w14:paraId="5D04981E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1588" w:type="dxa"/>
            <w:gridSpan w:val="2"/>
            <w:tcBorders>
              <w:top w:val="single" w:sz="4" w:space="0" w:color="A6A6A6"/>
            </w:tcBorders>
          </w:tcPr>
          <w:p w14:paraId="144C8C18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1533" w:type="dxa"/>
            <w:gridSpan w:val="2"/>
            <w:tcBorders>
              <w:top w:val="single" w:sz="4" w:space="0" w:color="A6A6A6"/>
            </w:tcBorders>
          </w:tcPr>
          <w:p w14:paraId="57A73C59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706" w:type="dxa"/>
          </w:tcPr>
          <w:p w14:paraId="45C3150C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</w:tr>
      <w:tr w:rsidR="00DE0900" w14:paraId="1A869BD3" w14:textId="77777777" w:rsidTr="00DE0900">
        <w:trPr>
          <w:trHeight w:val="20"/>
        </w:trPr>
        <w:tc>
          <w:tcPr>
            <w:tcW w:w="707" w:type="dxa"/>
            <w:shd w:val="clear" w:color="auto" w:fill="D9D9D9" w:themeFill="background1" w:themeFillShade="D9"/>
          </w:tcPr>
          <w:p w14:paraId="143E5B20" w14:textId="77777777" w:rsidR="00DE0900" w:rsidRPr="001B7F82" w:rsidRDefault="00DE0900" w:rsidP="00DE0900">
            <w:pPr>
              <w:jc w:val="left"/>
              <w:rPr>
                <w:sz w:val="8"/>
              </w:rPr>
            </w:pPr>
          </w:p>
        </w:tc>
        <w:tc>
          <w:tcPr>
            <w:tcW w:w="251" w:type="dxa"/>
          </w:tcPr>
          <w:p w14:paraId="373A8BC7" w14:textId="77777777" w:rsidR="00DE0900" w:rsidRPr="001B7F82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4060" w:type="dxa"/>
            <w:gridSpan w:val="5"/>
            <w:tcBorders>
              <w:right w:val="single" w:sz="4" w:space="0" w:color="A6A6A6"/>
            </w:tcBorders>
          </w:tcPr>
          <w:p w14:paraId="5C113120" w14:textId="77777777" w:rsidR="00DE0900" w:rsidRPr="001B7F82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  <w:tc>
          <w:tcPr>
            <w:tcW w:w="4339" w:type="dxa"/>
            <w:gridSpan w:val="6"/>
            <w:tcBorders>
              <w:left w:val="single" w:sz="4" w:space="0" w:color="A6A6A6"/>
            </w:tcBorders>
          </w:tcPr>
          <w:p w14:paraId="1A967EAE" w14:textId="77777777" w:rsidR="00DE0900" w:rsidRPr="001B7F82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</w:tr>
      <w:tr w:rsidR="00DE0900" w14:paraId="2B8E3F0B" w14:textId="77777777" w:rsidTr="00DE0900">
        <w:trPr>
          <w:trHeight w:val="20"/>
        </w:trPr>
        <w:tc>
          <w:tcPr>
            <w:tcW w:w="707" w:type="dxa"/>
            <w:shd w:val="clear" w:color="auto" w:fill="D9D9D9" w:themeFill="background1" w:themeFillShade="D9"/>
          </w:tcPr>
          <w:p w14:paraId="3914B37C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6A3680F9" w14:textId="77777777" w:rsidR="00DE0900" w:rsidRDefault="00DE0900" w:rsidP="00DE0900">
            <w:pPr>
              <w:pStyle w:val="berschrift2"/>
            </w:pPr>
          </w:p>
        </w:tc>
        <w:tc>
          <w:tcPr>
            <w:tcW w:w="4060" w:type="dxa"/>
            <w:gridSpan w:val="5"/>
            <w:tcBorders>
              <w:right w:val="single" w:sz="4" w:space="0" w:color="A6A6A6"/>
            </w:tcBorders>
          </w:tcPr>
          <w:p w14:paraId="47FEC3FF" w14:textId="77777777" w:rsidR="00DE0900" w:rsidRPr="00723E2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66"/>
              <w:contextualSpacing/>
              <w:jc w:val="left"/>
              <w:textAlignment w:val="auto"/>
              <w:rPr>
                <w:b/>
                <w:bCs/>
                <w:iCs/>
              </w:rPr>
            </w:pPr>
            <w:r w:rsidRPr="00723E20">
              <w:rPr>
                <w:b/>
                <w:bCs/>
                <w:iCs/>
              </w:rPr>
              <w:t xml:space="preserve">Koordinatensystem </w:t>
            </w:r>
          </w:p>
        </w:tc>
        <w:tc>
          <w:tcPr>
            <w:tcW w:w="4339" w:type="dxa"/>
            <w:gridSpan w:val="6"/>
            <w:tcBorders>
              <w:left w:val="single" w:sz="4" w:space="0" w:color="A6A6A6"/>
            </w:tcBorders>
          </w:tcPr>
          <w:p w14:paraId="13B1EAED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83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</w:t>
            </w:r>
            <w:r w:rsidRPr="00723E20">
              <w:rPr>
                <w:b/>
                <w:bCs/>
                <w:iCs/>
              </w:rPr>
              <w:t>Koordinatensystem</w:t>
            </w:r>
          </w:p>
        </w:tc>
      </w:tr>
      <w:tr w:rsidR="00DE0900" w14:paraId="3C624A44" w14:textId="77777777" w:rsidTr="00DE0900">
        <w:trPr>
          <w:trHeight w:val="1648"/>
        </w:trPr>
        <w:tc>
          <w:tcPr>
            <w:tcW w:w="707" w:type="dxa"/>
            <w:shd w:val="clear" w:color="auto" w:fill="D9D9D9" w:themeFill="background1" w:themeFillShade="D9"/>
          </w:tcPr>
          <w:p w14:paraId="0B1564A3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4EC27A4F" w14:textId="77777777" w:rsidR="00DE0900" w:rsidRDefault="00DE0900" w:rsidP="00DE0900">
            <w:pPr>
              <w:pStyle w:val="berschrift2"/>
            </w:pPr>
          </w:p>
        </w:tc>
        <w:tc>
          <w:tcPr>
            <w:tcW w:w="4060" w:type="dxa"/>
            <w:gridSpan w:val="5"/>
            <w:tcBorders>
              <w:right w:val="single" w:sz="4" w:space="0" w:color="A6A6A6"/>
            </w:tcBorders>
          </w:tcPr>
          <w:p w14:paraId="15DB1247" w14:textId="77777777" w:rsidR="00DE0900" w:rsidRPr="00C10A01" w:rsidRDefault="00DE0900" w:rsidP="00DE0900">
            <w:pPr>
              <w:spacing w:line="257" w:lineRule="auto"/>
              <w:contextualSpacing/>
              <w:jc w:val="center"/>
              <w:rPr>
                <w:sz w:val="10"/>
              </w:rPr>
            </w:pPr>
            <w:r w:rsidRPr="00C442DA">
              <w:rPr>
                <w:noProof/>
                <w:sz w:val="10"/>
              </w:rPr>
              <w:drawing>
                <wp:inline distT="0" distB="0" distL="0" distR="0" wp14:anchorId="0064BED7" wp14:editId="33F9FC26">
                  <wp:extent cx="1647825" cy="2002585"/>
                  <wp:effectExtent l="0" t="0" r="0" b="0"/>
                  <wp:docPr id="15788" name="Grafik 15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179" cy="200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9" w:type="dxa"/>
            <w:gridSpan w:val="6"/>
            <w:tcBorders>
              <w:left w:val="single" w:sz="4" w:space="0" w:color="A6A6A6"/>
            </w:tcBorders>
          </w:tcPr>
          <w:p w14:paraId="1058DEA6" w14:textId="77777777" w:rsidR="00DE0900" w:rsidRPr="00C10A01" w:rsidRDefault="00DE0900" w:rsidP="00DE0900">
            <w:pPr>
              <w:jc w:val="center"/>
              <w:rPr>
                <w:sz w:val="10"/>
              </w:rPr>
            </w:pPr>
            <w:r w:rsidRPr="00C442DA">
              <w:rPr>
                <w:noProof/>
                <w:sz w:val="10"/>
              </w:rPr>
              <w:drawing>
                <wp:inline distT="0" distB="0" distL="0" distR="0" wp14:anchorId="184B0092" wp14:editId="10619CD6">
                  <wp:extent cx="2209800" cy="2045620"/>
                  <wp:effectExtent l="0" t="0" r="0" b="0"/>
                  <wp:docPr id="15789" name="Grafik 157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723" cy="2046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05448A3D" w14:textId="77777777" w:rsidTr="00DE0900">
        <w:trPr>
          <w:trHeight w:val="70"/>
        </w:trPr>
        <w:tc>
          <w:tcPr>
            <w:tcW w:w="707" w:type="dxa"/>
            <w:shd w:val="clear" w:color="auto" w:fill="D9D9D9" w:themeFill="background1" w:themeFillShade="D9"/>
          </w:tcPr>
          <w:p w14:paraId="21C7E2E1" w14:textId="77777777" w:rsidR="00DE0900" w:rsidRPr="00692F49" w:rsidRDefault="00DE0900" w:rsidP="00DE0900">
            <w:pPr>
              <w:jc w:val="left"/>
              <w:rPr>
                <w:sz w:val="8"/>
              </w:rPr>
            </w:pPr>
          </w:p>
        </w:tc>
        <w:tc>
          <w:tcPr>
            <w:tcW w:w="251" w:type="dxa"/>
          </w:tcPr>
          <w:p w14:paraId="0C5792DB" w14:textId="77777777" w:rsidR="00DE0900" w:rsidRPr="00692F49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455" w:type="dxa"/>
          </w:tcPr>
          <w:p w14:paraId="16A9891E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1576" w:type="dxa"/>
          </w:tcPr>
          <w:p w14:paraId="00FE082A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1545" w:type="dxa"/>
            <w:gridSpan w:val="2"/>
          </w:tcPr>
          <w:p w14:paraId="2C8BD294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484" w:type="dxa"/>
            <w:tcBorders>
              <w:right w:val="single" w:sz="4" w:space="0" w:color="A6A6A6"/>
            </w:tcBorders>
          </w:tcPr>
          <w:p w14:paraId="0B1A4EC3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512" w:type="dxa"/>
            <w:tcBorders>
              <w:left w:val="single" w:sz="4" w:space="0" w:color="A6A6A6"/>
            </w:tcBorders>
          </w:tcPr>
          <w:p w14:paraId="0B4C4966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1516" w:type="dxa"/>
          </w:tcPr>
          <w:p w14:paraId="08A892E1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1605" w:type="dxa"/>
            <w:gridSpan w:val="3"/>
          </w:tcPr>
          <w:p w14:paraId="46178224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706" w:type="dxa"/>
          </w:tcPr>
          <w:p w14:paraId="0EE86A59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</w:tr>
      <w:tr w:rsidR="00DE0900" w14:paraId="76B6BAC3" w14:textId="77777777" w:rsidTr="00DE0900">
        <w:trPr>
          <w:trHeight w:val="321"/>
        </w:trPr>
        <w:tc>
          <w:tcPr>
            <w:tcW w:w="707" w:type="dxa"/>
            <w:vMerge w:val="restart"/>
            <w:shd w:val="clear" w:color="auto" w:fill="D9D9D9" w:themeFill="background1" w:themeFillShade="D9"/>
          </w:tcPr>
          <w:p w14:paraId="3177F897" w14:textId="77777777" w:rsidR="00DE0900" w:rsidRPr="001B7F82" w:rsidRDefault="00DE0900" w:rsidP="00DE0900">
            <w:pPr>
              <w:jc w:val="left"/>
              <w:rPr>
                <w:sz w:val="12"/>
              </w:rPr>
            </w:pPr>
          </w:p>
        </w:tc>
        <w:tc>
          <w:tcPr>
            <w:tcW w:w="251" w:type="dxa"/>
          </w:tcPr>
          <w:p w14:paraId="628875B2" w14:textId="77777777" w:rsidR="00DE0900" w:rsidRPr="00FC0CB2" w:rsidRDefault="00DE0900" w:rsidP="00DE0900">
            <w:pPr>
              <w:pStyle w:val="berschrift2"/>
              <w:rPr>
                <w:szCs w:val="21"/>
              </w:rPr>
            </w:pPr>
            <w:r w:rsidRPr="00FC0CB2">
              <w:rPr>
                <w:szCs w:val="21"/>
              </w:rPr>
              <w:t xml:space="preserve">b) </w:t>
            </w:r>
          </w:p>
        </w:tc>
        <w:tc>
          <w:tcPr>
            <w:tcW w:w="3576" w:type="dxa"/>
            <w:gridSpan w:val="4"/>
          </w:tcPr>
          <w:p w14:paraId="28181A63" w14:textId="77777777" w:rsidR="00DE0900" w:rsidRDefault="00DE0900" w:rsidP="00DE0900">
            <w:pPr>
              <w:ind w:left="175" w:right="135"/>
              <w:jc w:val="left"/>
              <w:rPr>
                <w:szCs w:val="21"/>
              </w:rPr>
            </w:pPr>
            <w:r>
              <w:rPr>
                <w:b/>
                <w:szCs w:val="21"/>
              </w:rPr>
              <w:t xml:space="preserve">b1) </w:t>
            </w:r>
            <w:r w:rsidRPr="00FC0CB2">
              <w:rPr>
                <w:szCs w:val="21"/>
              </w:rPr>
              <w:t xml:space="preserve">5 Bücher kosten </w:t>
            </w:r>
            <w:r>
              <w:rPr>
                <w:szCs w:val="21"/>
              </w:rPr>
              <w:t>20</w:t>
            </w:r>
            <w:r w:rsidRPr="00FC0CB2">
              <w:rPr>
                <w:szCs w:val="21"/>
              </w:rPr>
              <w:t xml:space="preserve"> Euro. </w:t>
            </w:r>
          </w:p>
          <w:p w14:paraId="3FB910F2" w14:textId="77777777" w:rsidR="00DE0900" w:rsidRPr="00FC0CB2" w:rsidRDefault="00DE0900" w:rsidP="00DE0900">
            <w:pPr>
              <w:ind w:left="175" w:right="135"/>
              <w:jc w:val="left"/>
              <w:rPr>
                <w:b/>
                <w:szCs w:val="21"/>
              </w:rPr>
            </w:pPr>
            <w:r>
              <w:rPr>
                <w:b/>
                <w:szCs w:val="21"/>
              </w:rPr>
              <w:t xml:space="preserve">      </w:t>
            </w:r>
            <w:r w:rsidRPr="00FC0CB2">
              <w:rPr>
                <w:szCs w:val="21"/>
              </w:rPr>
              <w:t>Wie viel kosten 2, 3 und 4 Bücher?</w:t>
            </w:r>
            <w:r>
              <w:rPr>
                <w:b/>
                <w:szCs w:val="21"/>
              </w:rPr>
              <w:t xml:space="preserve">  </w:t>
            </w:r>
          </w:p>
        </w:tc>
        <w:tc>
          <w:tcPr>
            <w:tcW w:w="484" w:type="dxa"/>
            <w:tcBorders>
              <w:right w:val="single" w:sz="4" w:space="0" w:color="A6A6A6"/>
            </w:tcBorders>
          </w:tcPr>
          <w:p w14:paraId="39CBEA9B" w14:textId="77777777" w:rsidR="00DE0900" w:rsidRPr="00FC0CB2" w:rsidRDefault="00DE0900" w:rsidP="00DE0900">
            <w:pPr>
              <w:jc w:val="left"/>
              <w:rPr>
                <w:b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BCA6F46" wp14:editId="701B8660">
                  <wp:extent cx="234950" cy="234950"/>
                  <wp:effectExtent l="0" t="0" r="0" b="0"/>
                  <wp:docPr id="15790" name="Grafik 15790" descr="Bü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Books.sv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61" cy="235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3" w:type="dxa"/>
            <w:gridSpan w:val="5"/>
            <w:tcBorders>
              <w:left w:val="single" w:sz="4" w:space="0" w:color="A6A6A6"/>
            </w:tcBorders>
          </w:tcPr>
          <w:p w14:paraId="5EF41C37" w14:textId="77777777" w:rsidR="00DE0900" w:rsidRDefault="00DE0900" w:rsidP="00DE0900">
            <w:pPr>
              <w:ind w:left="93"/>
              <w:jc w:val="left"/>
              <w:rPr>
                <w:b/>
                <w:szCs w:val="21"/>
              </w:rPr>
            </w:pPr>
            <w:r>
              <w:rPr>
                <w:b/>
                <w:szCs w:val="21"/>
              </w:rPr>
              <w:t xml:space="preserve">b2) </w:t>
            </w:r>
            <w:r w:rsidRPr="00AF4BD8">
              <w:rPr>
                <w:szCs w:val="21"/>
              </w:rPr>
              <w:t>5 Fische wiegen 2,</w:t>
            </w:r>
            <w:r>
              <w:rPr>
                <w:szCs w:val="21"/>
              </w:rPr>
              <w:t>250</w:t>
            </w:r>
            <w:r w:rsidRPr="00AF4BD8">
              <w:rPr>
                <w:szCs w:val="21"/>
              </w:rPr>
              <w:t xml:space="preserve"> kg.</w:t>
            </w:r>
            <w:r>
              <w:rPr>
                <w:b/>
                <w:szCs w:val="21"/>
              </w:rPr>
              <w:t xml:space="preserve"> </w:t>
            </w:r>
          </w:p>
          <w:p w14:paraId="55EB5700" w14:textId="77777777" w:rsidR="00DE0900" w:rsidRPr="00C43D96" w:rsidRDefault="00DE0900" w:rsidP="00DE0900">
            <w:pPr>
              <w:ind w:left="377"/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</w:t>
            </w:r>
            <w:r w:rsidRPr="00C43D96">
              <w:rPr>
                <w:szCs w:val="21"/>
              </w:rPr>
              <w:t xml:space="preserve">Wie viel wiegen 2, 3, 4 Fische? </w:t>
            </w:r>
          </w:p>
        </w:tc>
        <w:tc>
          <w:tcPr>
            <w:tcW w:w="706" w:type="dxa"/>
          </w:tcPr>
          <w:p w14:paraId="40757FDB" w14:textId="77777777" w:rsidR="00DE0900" w:rsidRPr="00FC0CB2" w:rsidRDefault="00DE0900" w:rsidP="00DE0900">
            <w:pPr>
              <w:jc w:val="left"/>
              <w:rPr>
                <w:b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AFF08AF" wp14:editId="54FD0C7F">
                  <wp:extent cx="228600" cy="228600"/>
                  <wp:effectExtent l="0" t="0" r="0" b="0"/>
                  <wp:docPr id="15791" name="Grafik 15791" descr="F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Fish.sv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08" cy="228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638FE11F" w14:textId="77777777" w:rsidTr="00DE0900">
        <w:trPr>
          <w:trHeight w:val="98"/>
        </w:trPr>
        <w:tc>
          <w:tcPr>
            <w:tcW w:w="707" w:type="dxa"/>
            <w:vMerge/>
            <w:shd w:val="clear" w:color="auto" w:fill="D9D9D9" w:themeFill="background1" w:themeFillShade="D9"/>
          </w:tcPr>
          <w:p w14:paraId="5B27D29C" w14:textId="77777777" w:rsidR="00DE0900" w:rsidRPr="00646DF7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251" w:type="dxa"/>
          </w:tcPr>
          <w:p w14:paraId="21C7899C" w14:textId="77777777" w:rsidR="00DE0900" w:rsidRPr="00646DF7" w:rsidRDefault="00DE0900" w:rsidP="00DE0900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455" w:type="dxa"/>
          </w:tcPr>
          <w:p w14:paraId="7EF6DE77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1576" w:type="dxa"/>
            <w:tcBorders>
              <w:bottom w:val="single" w:sz="4" w:space="0" w:color="A6A6A6"/>
            </w:tcBorders>
          </w:tcPr>
          <w:p w14:paraId="5FC16F4B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1545" w:type="dxa"/>
            <w:gridSpan w:val="2"/>
            <w:tcBorders>
              <w:bottom w:val="single" w:sz="4" w:space="0" w:color="A6A6A6"/>
            </w:tcBorders>
          </w:tcPr>
          <w:p w14:paraId="1AD77806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484" w:type="dxa"/>
            <w:tcBorders>
              <w:right w:val="single" w:sz="4" w:space="0" w:color="A6A6A6"/>
            </w:tcBorders>
          </w:tcPr>
          <w:p w14:paraId="5724479C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512" w:type="dxa"/>
            <w:tcBorders>
              <w:left w:val="single" w:sz="4" w:space="0" w:color="A6A6A6"/>
            </w:tcBorders>
          </w:tcPr>
          <w:p w14:paraId="25DC05D0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1516" w:type="dxa"/>
            <w:tcBorders>
              <w:bottom w:val="single" w:sz="4" w:space="0" w:color="A6A6A6"/>
            </w:tcBorders>
          </w:tcPr>
          <w:p w14:paraId="04D7C3C0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1605" w:type="dxa"/>
            <w:gridSpan w:val="3"/>
            <w:tcBorders>
              <w:bottom w:val="single" w:sz="4" w:space="0" w:color="A6A6A6"/>
            </w:tcBorders>
          </w:tcPr>
          <w:p w14:paraId="647D3F4A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706" w:type="dxa"/>
          </w:tcPr>
          <w:p w14:paraId="33F1EFF9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</w:tr>
      <w:tr w:rsidR="00DE0900" w14:paraId="14ACE40C" w14:textId="77777777" w:rsidTr="00971D6F">
        <w:trPr>
          <w:trHeight w:val="170"/>
        </w:trPr>
        <w:tc>
          <w:tcPr>
            <w:tcW w:w="707" w:type="dxa"/>
            <w:vMerge/>
            <w:shd w:val="clear" w:color="auto" w:fill="D9D9D9" w:themeFill="background1" w:themeFillShade="D9"/>
          </w:tcPr>
          <w:p w14:paraId="21BC4EE9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51" w:type="dxa"/>
          </w:tcPr>
          <w:p w14:paraId="502C02A8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436EC1D8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0B0F5B02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  <w:r w:rsidRPr="00692F49">
              <w:rPr>
                <w:b/>
                <w:szCs w:val="21"/>
              </w:rPr>
              <w:t>Anzahl Bücher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6722FF8A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  <w:r w:rsidRPr="00692F49">
              <w:rPr>
                <w:b/>
                <w:szCs w:val="21"/>
              </w:rPr>
              <w:t>Euro (</w:t>
            </w:r>
            <w:r w:rsidRPr="00692F49">
              <w:rPr>
                <w:rFonts w:cs="Calibri"/>
                <w:b/>
                <w:szCs w:val="21"/>
              </w:rPr>
              <w:t>€</w:t>
            </w:r>
            <w:r w:rsidRPr="00692F49">
              <w:rPr>
                <w:b/>
                <w:szCs w:val="21"/>
              </w:rPr>
              <w:t>)</w:t>
            </w: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44B24A97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06E46D8F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15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044BAD3E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Anzahl Fische</w:t>
            </w:r>
          </w:p>
        </w:tc>
        <w:tc>
          <w:tcPr>
            <w:tcW w:w="1605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6641D007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  <w:r>
              <w:rPr>
                <w:b/>
                <w:szCs w:val="21"/>
              </w:rPr>
              <w:t>Gewicht (in kg)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05D698B4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1BFD42F3" w14:textId="77777777" w:rsidTr="00DE0900">
        <w:trPr>
          <w:trHeight w:val="170"/>
        </w:trPr>
        <w:tc>
          <w:tcPr>
            <w:tcW w:w="707" w:type="dxa"/>
            <w:vMerge/>
            <w:shd w:val="clear" w:color="auto" w:fill="D9D9D9" w:themeFill="background1" w:themeFillShade="D9"/>
          </w:tcPr>
          <w:p w14:paraId="47B54BBE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51" w:type="dxa"/>
          </w:tcPr>
          <w:p w14:paraId="11279862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370DB1B5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36738E2" w14:textId="77777777" w:rsidR="00DE0900" w:rsidRPr="00692F49" w:rsidRDefault="00DE0900" w:rsidP="00DE0900">
            <w:pPr>
              <w:jc w:val="center"/>
              <w:rPr>
                <w:szCs w:val="21"/>
              </w:rPr>
            </w:pPr>
            <w:r w:rsidRPr="00692F49">
              <w:rPr>
                <w:szCs w:val="21"/>
              </w:rPr>
              <w:t>1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9FDFE8F" w14:textId="77777777" w:rsidR="00DE0900" w:rsidRPr="00692F49" w:rsidRDefault="00DE0900" w:rsidP="00C716F4">
            <w:pPr>
              <w:pStyle w:val="Handschrift"/>
              <w:jc w:val="center"/>
            </w:pPr>
            <w:r>
              <w:t>4</w:t>
            </w: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301B803A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2A130777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15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7122444" w14:textId="77777777" w:rsidR="00DE0900" w:rsidRPr="00C43D96" w:rsidRDefault="00DE0900" w:rsidP="00DE0900">
            <w:pPr>
              <w:jc w:val="center"/>
              <w:rPr>
                <w:szCs w:val="21"/>
              </w:rPr>
            </w:pPr>
            <w:r w:rsidRPr="00692F49">
              <w:rPr>
                <w:szCs w:val="21"/>
              </w:rPr>
              <w:t>1</w:t>
            </w:r>
          </w:p>
        </w:tc>
        <w:tc>
          <w:tcPr>
            <w:tcW w:w="1605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E061BD8" w14:textId="77777777" w:rsidR="00DE0900" w:rsidRPr="00692F49" w:rsidRDefault="00DE0900" w:rsidP="00C716F4">
            <w:pPr>
              <w:pStyle w:val="Handschrift"/>
              <w:jc w:val="center"/>
            </w:pPr>
            <w:r>
              <w:t>0.450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5B6710D3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57B3E03C" w14:textId="77777777" w:rsidTr="00DE0900">
        <w:trPr>
          <w:trHeight w:val="170"/>
        </w:trPr>
        <w:tc>
          <w:tcPr>
            <w:tcW w:w="707" w:type="dxa"/>
            <w:vMerge/>
            <w:shd w:val="clear" w:color="auto" w:fill="D9D9D9" w:themeFill="background1" w:themeFillShade="D9"/>
          </w:tcPr>
          <w:p w14:paraId="5DFE2504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51" w:type="dxa"/>
          </w:tcPr>
          <w:p w14:paraId="79DEE1E4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768CE70E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688EE69" w14:textId="77777777" w:rsidR="00DE0900" w:rsidRPr="00692F49" w:rsidRDefault="00DE0900" w:rsidP="00DE0900">
            <w:pPr>
              <w:jc w:val="center"/>
              <w:rPr>
                <w:szCs w:val="21"/>
              </w:rPr>
            </w:pPr>
            <w:r w:rsidRPr="00692F49">
              <w:rPr>
                <w:szCs w:val="21"/>
              </w:rPr>
              <w:t>2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E2F0265" w14:textId="77777777" w:rsidR="00DE0900" w:rsidRPr="00692F49" w:rsidRDefault="00DE0900" w:rsidP="00C716F4">
            <w:pPr>
              <w:pStyle w:val="Handschrift"/>
              <w:jc w:val="center"/>
            </w:pPr>
            <w:r>
              <w:t>8</w:t>
            </w: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0C7BA4C7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7E6D0FBA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15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9013D92" w14:textId="77777777" w:rsidR="00DE0900" w:rsidRPr="00C43D96" w:rsidRDefault="00DE0900" w:rsidP="00DE0900">
            <w:pPr>
              <w:jc w:val="center"/>
              <w:rPr>
                <w:szCs w:val="21"/>
              </w:rPr>
            </w:pPr>
            <w:r w:rsidRPr="00692F49">
              <w:rPr>
                <w:szCs w:val="21"/>
              </w:rPr>
              <w:t>2</w:t>
            </w:r>
          </w:p>
        </w:tc>
        <w:tc>
          <w:tcPr>
            <w:tcW w:w="1605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FA3CC32" w14:textId="77777777" w:rsidR="00DE0900" w:rsidRPr="00692F49" w:rsidRDefault="00DE0900" w:rsidP="00C716F4">
            <w:pPr>
              <w:pStyle w:val="Handschrift"/>
              <w:jc w:val="center"/>
            </w:pPr>
            <w:r>
              <w:t>0,900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49DDA947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3B5ABA81" w14:textId="77777777" w:rsidTr="00DE0900">
        <w:trPr>
          <w:trHeight w:val="170"/>
        </w:trPr>
        <w:tc>
          <w:tcPr>
            <w:tcW w:w="707" w:type="dxa"/>
            <w:vMerge/>
            <w:shd w:val="clear" w:color="auto" w:fill="D9D9D9" w:themeFill="background1" w:themeFillShade="D9"/>
          </w:tcPr>
          <w:p w14:paraId="2AAE36AA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51" w:type="dxa"/>
          </w:tcPr>
          <w:p w14:paraId="7873DB91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0FBB3247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B849726" w14:textId="77777777" w:rsidR="00DE0900" w:rsidRPr="00692F49" w:rsidRDefault="00DE0900" w:rsidP="00DE0900">
            <w:pPr>
              <w:jc w:val="center"/>
              <w:rPr>
                <w:szCs w:val="21"/>
              </w:rPr>
            </w:pPr>
            <w:r w:rsidRPr="00692F49">
              <w:rPr>
                <w:szCs w:val="21"/>
              </w:rPr>
              <w:t>3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8A75FFA" w14:textId="77777777" w:rsidR="00DE0900" w:rsidRPr="00692F49" w:rsidRDefault="00DE0900" w:rsidP="00C716F4">
            <w:pPr>
              <w:pStyle w:val="Handschrift"/>
              <w:jc w:val="center"/>
            </w:pPr>
            <w:r>
              <w:t>12</w:t>
            </w: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5819C51F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6FAC2527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15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A1A42C7" w14:textId="77777777" w:rsidR="00DE0900" w:rsidRPr="00C43D96" w:rsidRDefault="00DE0900" w:rsidP="00DE0900">
            <w:pPr>
              <w:jc w:val="center"/>
              <w:rPr>
                <w:szCs w:val="21"/>
              </w:rPr>
            </w:pPr>
            <w:r w:rsidRPr="00692F49">
              <w:rPr>
                <w:szCs w:val="21"/>
              </w:rPr>
              <w:t>3</w:t>
            </w:r>
          </w:p>
        </w:tc>
        <w:tc>
          <w:tcPr>
            <w:tcW w:w="1605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C809EA4" w14:textId="77777777" w:rsidR="00DE0900" w:rsidRPr="00692F49" w:rsidRDefault="00DE0900" w:rsidP="00C716F4">
            <w:pPr>
              <w:pStyle w:val="Handschrift"/>
              <w:jc w:val="center"/>
            </w:pPr>
            <w:r>
              <w:t>1,350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0D52C4F6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7DBC38F0" w14:textId="77777777" w:rsidTr="00DE0900">
        <w:trPr>
          <w:trHeight w:val="185"/>
        </w:trPr>
        <w:tc>
          <w:tcPr>
            <w:tcW w:w="707" w:type="dxa"/>
            <w:vMerge/>
            <w:shd w:val="clear" w:color="auto" w:fill="D9D9D9" w:themeFill="background1" w:themeFillShade="D9"/>
          </w:tcPr>
          <w:p w14:paraId="22B1B5FD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51" w:type="dxa"/>
          </w:tcPr>
          <w:p w14:paraId="169F7D8F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7FA097D5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EEDD21F" w14:textId="77777777" w:rsidR="00DE0900" w:rsidRPr="00692F49" w:rsidRDefault="00DE0900" w:rsidP="00DE0900">
            <w:pPr>
              <w:jc w:val="center"/>
              <w:rPr>
                <w:szCs w:val="21"/>
              </w:rPr>
            </w:pPr>
            <w:r w:rsidRPr="00692F49">
              <w:rPr>
                <w:szCs w:val="21"/>
              </w:rPr>
              <w:t>4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4A2BFF6" w14:textId="77777777" w:rsidR="00DE0900" w:rsidRPr="00692F49" w:rsidRDefault="00DE0900" w:rsidP="00C716F4">
            <w:pPr>
              <w:pStyle w:val="Handschrift"/>
              <w:jc w:val="center"/>
            </w:pPr>
            <w:r>
              <w:t>16</w:t>
            </w: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42AB0BE5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36F42DA1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15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087405F" w14:textId="77777777" w:rsidR="00DE0900" w:rsidRPr="00C43D96" w:rsidRDefault="00DE0900" w:rsidP="00DE0900">
            <w:pPr>
              <w:jc w:val="center"/>
              <w:rPr>
                <w:szCs w:val="21"/>
              </w:rPr>
            </w:pPr>
            <w:r w:rsidRPr="00692F49">
              <w:rPr>
                <w:szCs w:val="21"/>
              </w:rPr>
              <w:t>4</w:t>
            </w:r>
          </w:p>
        </w:tc>
        <w:tc>
          <w:tcPr>
            <w:tcW w:w="1605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FBD4FE8" w14:textId="77777777" w:rsidR="00DE0900" w:rsidRPr="00692F49" w:rsidRDefault="00DE0900" w:rsidP="00C716F4">
            <w:pPr>
              <w:pStyle w:val="Handschrift"/>
              <w:jc w:val="center"/>
            </w:pPr>
            <w:r>
              <w:t>1,800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4CAF577D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48DBFE5B" w14:textId="77777777" w:rsidTr="00DE0900">
        <w:trPr>
          <w:trHeight w:val="170"/>
        </w:trPr>
        <w:tc>
          <w:tcPr>
            <w:tcW w:w="707" w:type="dxa"/>
            <w:vMerge/>
            <w:shd w:val="clear" w:color="auto" w:fill="D9D9D9" w:themeFill="background1" w:themeFillShade="D9"/>
          </w:tcPr>
          <w:p w14:paraId="38E149EC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51" w:type="dxa"/>
          </w:tcPr>
          <w:p w14:paraId="35DDAA97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13E6441E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3CFDD89" w14:textId="77777777" w:rsidR="00DE0900" w:rsidRPr="00692F49" w:rsidRDefault="00DE0900" w:rsidP="00DE09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87291CE" w14:textId="77777777" w:rsidR="00DE0900" w:rsidRPr="00692F49" w:rsidRDefault="00DE0900" w:rsidP="00C716F4">
            <w:pPr>
              <w:pStyle w:val="Handschrift"/>
              <w:jc w:val="center"/>
            </w:pPr>
            <w:r>
              <w:t>20</w:t>
            </w: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3E507F27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312AC38D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151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09CBD88" w14:textId="77777777" w:rsidR="00DE0900" w:rsidRPr="00C43D96" w:rsidRDefault="00DE0900" w:rsidP="00DE09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1605" w:type="dxa"/>
            <w:gridSpan w:val="3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81FE4EC" w14:textId="77777777" w:rsidR="00DE0900" w:rsidRPr="00692F49" w:rsidRDefault="00DE0900" w:rsidP="00C716F4">
            <w:pPr>
              <w:pStyle w:val="Handschrift"/>
              <w:jc w:val="center"/>
            </w:pPr>
            <w:r>
              <w:t>2,250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6A9DF564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31D51E10" w14:textId="77777777" w:rsidTr="00DE0900">
        <w:trPr>
          <w:trHeight w:val="74"/>
        </w:trPr>
        <w:tc>
          <w:tcPr>
            <w:tcW w:w="707" w:type="dxa"/>
            <w:vMerge/>
            <w:shd w:val="clear" w:color="auto" w:fill="D9D9D9" w:themeFill="background1" w:themeFillShade="D9"/>
          </w:tcPr>
          <w:p w14:paraId="3AB9BAA8" w14:textId="77777777" w:rsidR="00DE0900" w:rsidRPr="00646DF7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251" w:type="dxa"/>
          </w:tcPr>
          <w:p w14:paraId="023A9175" w14:textId="77777777" w:rsidR="00DE0900" w:rsidRPr="00646DF7" w:rsidRDefault="00DE0900" w:rsidP="00DE0900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455" w:type="dxa"/>
          </w:tcPr>
          <w:p w14:paraId="1BEAE17D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1576" w:type="dxa"/>
            <w:tcBorders>
              <w:top w:val="single" w:sz="4" w:space="0" w:color="A6A6A6"/>
            </w:tcBorders>
          </w:tcPr>
          <w:p w14:paraId="1CD943CB" w14:textId="77777777" w:rsidR="00DE0900" w:rsidRPr="00646DF7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6A6A6"/>
            </w:tcBorders>
          </w:tcPr>
          <w:p w14:paraId="560A82E2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484" w:type="dxa"/>
            <w:tcBorders>
              <w:right w:val="single" w:sz="4" w:space="0" w:color="A6A6A6"/>
            </w:tcBorders>
          </w:tcPr>
          <w:p w14:paraId="6C4C0485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512" w:type="dxa"/>
            <w:tcBorders>
              <w:left w:val="single" w:sz="4" w:space="0" w:color="A6A6A6"/>
            </w:tcBorders>
          </w:tcPr>
          <w:p w14:paraId="3B565C27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1516" w:type="dxa"/>
            <w:tcBorders>
              <w:top w:val="single" w:sz="4" w:space="0" w:color="A6A6A6"/>
            </w:tcBorders>
          </w:tcPr>
          <w:p w14:paraId="7B1A0521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1605" w:type="dxa"/>
            <w:gridSpan w:val="3"/>
            <w:tcBorders>
              <w:top w:val="single" w:sz="4" w:space="0" w:color="A6A6A6"/>
            </w:tcBorders>
          </w:tcPr>
          <w:p w14:paraId="3043AF56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706" w:type="dxa"/>
          </w:tcPr>
          <w:p w14:paraId="2FAA42E5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</w:tr>
      <w:tr w:rsidR="00DE0900" w14:paraId="6D2ACF1C" w14:textId="77777777" w:rsidTr="00DE0900">
        <w:trPr>
          <w:trHeight w:val="321"/>
        </w:trPr>
        <w:tc>
          <w:tcPr>
            <w:tcW w:w="707" w:type="dxa"/>
            <w:vMerge/>
            <w:shd w:val="clear" w:color="auto" w:fill="D9D9D9" w:themeFill="background1" w:themeFillShade="D9"/>
          </w:tcPr>
          <w:p w14:paraId="57EF219B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51" w:type="dxa"/>
          </w:tcPr>
          <w:p w14:paraId="0BE91054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060" w:type="dxa"/>
            <w:gridSpan w:val="5"/>
            <w:vMerge w:val="restart"/>
            <w:tcBorders>
              <w:right w:val="single" w:sz="4" w:space="0" w:color="A6A6A6"/>
            </w:tcBorders>
          </w:tcPr>
          <w:p w14:paraId="072411E7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  <w:r w:rsidRPr="00C442DA">
              <w:rPr>
                <w:b/>
                <w:noProof/>
                <w:szCs w:val="21"/>
              </w:rPr>
              <w:drawing>
                <wp:inline distT="0" distB="0" distL="0" distR="0" wp14:anchorId="0AD545C6" wp14:editId="32E2640B">
                  <wp:extent cx="1285875" cy="1874270"/>
                  <wp:effectExtent l="0" t="0" r="0" b="0"/>
                  <wp:docPr id="15792" name="Grafik 15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8"/>
                          <a:srcRect l="4069" b="5247"/>
                          <a:stretch/>
                        </pic:blipFill>
                        <pic:spPr bwMode="auto">
                          <a:xfrm>
                            <a:off x="0" y="0"/>
                            <a:ext cx="1287558" cy="1876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9" w:type="dxa"/>
            <w:gridSpan w:val="6"/>
            <w:vMerge w:val="restart"/>
            <w:tcBorders>
              <w:left w:val="single" w:sz="4" w:space="0" w:color="A6A6A6"/>
            </w:tcBorders>
          </w:tcPr>
          <w:p w14:paraId="0DCF84EA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  <w:r w:rsidRPr="00C442DA">
              <w:rPr>
                <w:b/>
                <w:noProof/>
                <w:szCs w:val="21"/>
              </w:rPr>
              <w:drawing>
                <wp:inline distT="0" distB="0" distL="0" distR="0" wp14:anchorId="3224CCCB" wp14:editId="48D15692">
                  <wp:extent cx="2324100" cy="1916508"/>
                  <wp:effectExtent l="0" t="0" r="0" b="7620"/>
                  <wp:docPr id="5508" name="Grafik 5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9"/>
                          <a:srcRect l="10307" b="6463"/>
                          <a:stretch/>
                        </pic:blipFill>
                        <pic:spPr bwMode="auto">
                          <a:xfrm>
                            <a:off x="0" y="0"/>
                            <a:ext cx="2329013" cy="1920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164EBD8D" w14:textId="77777777" w:rsidTr="00DE0900">
        <w:trPr>
          <w:trHeight w:val="321"/>
        </w:trPr>
        <w:tc>
          <w:tcPr>
            <w:tcW w:w="707" w:type="dxa"/>
            <w:shd w:val="clear" w:color="auto" w:fill="D9D9D9" w:themeFill="background1" w:themeFillShade="D9"/>
          </w:tcPr>
          <w:p w14:paraId="1E5857AA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51" w:type="dxa"/>
          </w:tcPr>
          <w:p w14:paraId="3E27DD37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060" w:type="dxa"/>
            <w:gridSpan w:val="5"/>
            <w:vMerge/>
            <w:tcBorders>
              <w:right w:val="single" w:sz="4" w:space="0" w:color="auto"/>
            </w:tcBorders>
          </w:tcPr>
          <w:p w14:paraId="1A5E5343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4339" w:type="dxa"/>
            <w:gridSpan w:val="6"/>
            <w:vMerge/>
            <w:tcBorders>
              <w:left w:val="single" w:sz="4" w:space="0" w:color="auto"/>
            </w:tcBorders>
          </w:tcPr>
          <w:p w14:paraId="2FACE15F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</w:tbl>
    <w:p w14:paraId="65CA7B00" w14:textId="77777777" w:rsidR="00DE0900" w:rsidRPr="00D17018" w:rsidRDefault="00DE0900" w:rsidP="00DE0900">
      <w:pPr>
        <w:rPr>
          <w:sz w:val="8"/>
        </w:rPr>
      </w:pPr>
    </w:p>
    <w:p w14:paraId="23DD925B" w14:textId="77777777" w:rsidR="00DE0900" w:rsidRDefault="00DE0900" w:rsidP="00DE0900">
      <w:pPr>
        <w:rPr>
          <w:sz w:val="8"/>
        </w:rPr>
      </w:pPr>
    </w:p>
    <w:p w14:paraId="0644815B" w14:textId="77777777" w:rsidR="00DE0900" w:rsidRPr="00D17018" w:rsidRDefault="00DE0900" w:rsidP="00DE0900">
      <w:pPr>
        <w:rPr>
          <w:sz w:val="2"/>
        </w:rPr>
      </w:pPr>
    </w:p>
    <w:p w14:paraId="0D2340CD" w14:textId="77777777" w:rsidR="00DE0900" w:rsidRPr="00D17018" w:rsidRDefault="00DE0900" w:rsidP="00DE0900">
      <w:pPr>
        <w:rPr>
          <w:sz w:val="2"/>
        </w:rPr>
      </w:pPr>
    </w:p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7"/>
        <w:gridCol w:w="251"/>
        <w:gridCol w:w="455"/>
        <w:gridCol w:w="1576"/>
        <w:gridCol w:w="833"/>
        <w:gridCol w:w="712"/>
        <w:gridCol w:w="484"/>
        <w:gridCol w:w="227"/>
        <w:gridCol w:w="285"/>
        <w:gridCol w:w="1588"/>
        <w:gridCol w:w="816"/>
        <w:gridCol w:w="717"/>
        <w:gridCol w:w="426"/>
      </w:tblGrid>
      <w:tr w:rsidR="00DE0900" w14:paraId="45CEB92A" w14:textId="77777777" w:rsidTr="00DE0900">
        <w:trPr>
          <w:trHeight w:val="420"/>
        </w:trPr>
        <w:tc>
          <w:tcPr>
            <w:tcW w:w="707" w:type="dxa"/>
          </w:tcPr>
          <w:p w14:paraId="1C79A98E" w14:textId="77777777" w:rsidR="00DE0900" w:rsidRDefault="00DE0900" w:rsidP="00DE0900">
            <w:pPr>
              <w:pStyle w:val="berschrift2"/>
            </w:pPr>
            <w:r>
              <w:lastRenderedPageBreak/>
              <w:t>6</w:t>
            </w:r>
          </w:p>
        </w:tc>
        <w:tc>
          <w:tcPr>
            <w:tcW w:w="8370" w:type="dxa"/>
            <w:gridSpan w:val="12"/>
          </w:tcPr>
          <w:p w14:paraId="026A5F17" w14:textId="77777777" w:rsidR="00DE0900" w:rsidRPr="002F0950" w:rsidRDefault="00DE0900" w:rsidP="00DE0900">
            <w:pPr>
              <w:pStyle w:val="berschrift2"/>
              <w:ind w:left="266" w:hanging="266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Proportionale Zuordnungen vervollständigen</w:t>
            </w:r>
          </w:p>
        </w:tc>
      </w:tr>
      <w:tr w:rsidR="00DE0900" w:rsidRPr="00A82778" w14:paraId="3309D60D" w14:textId="77777777" w:rsidTr="00DE0900">
        <w:trPr>
          <w:trHeight w:val="942"/>
        </w:trPr>
        <w:tc>
          <w:tcPr>
            <w:tcW w:w="707" w:type="dxa"/>
          </w:tcPr>
          <w:p w14:paraId="26A268DD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3F9DA048" w14:textId="77777777" w:rsidR="00DE0900" w:rsidRDefault="00DE0900" w:rsidP="00DE0900">
            <w:pPr>
              <w:pStyle w:val="berschrift2"/>
            </w:pPr>
            <w:r>
              <w:t>a)</w:t>
            </w:r>
          </w:p>
        </w:tc>
        <w:tc>
          <w:tcPr>
            <w:tcW w:w="8119" w:type="dxa"/>
            <w:gridSpan w:val="11"/>
          </w:tcPr>
          <w:p w14:paraId="1D1AB443" w14:textId="77777777" w:rsidR="00DE0900" w:rsidRDefault="00DE0900" w:rsidP="00DE0900">
            <w:r>
              <w:t xml:space="preserve">Die Tabellen gehören zu einer proportionalen Zuordnung. </w:t>
            </w:r>
          </w:p>
          <w:p w14:paraId="24823A78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after="120" w:line="257" w:lineRule="auto"/>
              <w:ind w:left="19" w:right="139"/>
              <w:jc w:val="left"/>
              <w:textAlignment w:val="auto"/>
            </w:pPr>
            <w:r>
              <w:t xml:space="preserve">Fülle die </w:t>
            </w:r>
            <w:r w:rsidRPr="003B2769">
              <w:rPr>
                <w:shd w:val="clear" w:color="auto" w:fill="D9D9D9" w:themeFill="background1" w:themeFillShade="D9"/>
              </w:rPr>
              <w:t>grauen Kästchen</w:t>
            </w:r>
            <w:r>
              <w:t xml:space="preserve"> richtig aus. Zeichne die Punkte in das Koordinatensystem.</w:t>
            </w:r>
          </w:p>
        </w:tc>
      </w:tr>
      <w:tr w:rsidR="00DE0900" w:rsidRPr="00A82778" w14:paraId="1076B45B" w14:textId="77777777" w:rsidTr="00DE0900">
        <w:trPr>
          <w:trHeight w:val="340"/>
        </w:trPr>
        <w:tc>
          <w:tcPr>
            <w:tcW w:w="707" w:type="dxa"/>
          </w:tcPr>
          <w:p w14:paraId="1B657D01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1F793F65" w14:textId="77777777" w:rsidR="00DE0900" w:rsidRDefault="00DE0900" w:rsidP="00DE0900">
            <w:pPr>
              <w:pStyle w:val="berschrift2"/>
            </w:pPr>
          </w:p>
        </w:tc>
        <w:tc>
          <w:tcPr>
            <w:tcW w:w="2864" w:type="dxa"/>
            <w:gridSpan w:val="3"/>
          </w:tcPr>
          <w:p w14:paraId="0981C9BB" w14:textId="77777777" w:rsidR="00DE0900" w:rsidRPr="00723E2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74" w:right="190"/>
              <w:contextualSpacing/>
              <w:jc w:val="left"/>
              <w:textAlignment w:val="auto"/>
              <w:rPr>
                <w:b/>
              </w:rPr>
            </w:pPr>
            <w:r>
              <w:rPr>
                <w:b/>
              </w:rPr>
              <w:t xml:space="preserve">a1) </w:t>
            </w:r>
          </w:p>
        </w:tc>
        <w:tc>
          <w:tcPr>
            <w:tcW w:w="1196" w:type="dxa"/>
            <w:gridSpan w:val="2"/>
            <w:tcBorders>
              <w:right w:val="single" w:sz="4" w:space="0" w:color="A6A6A6"/>
            </w:tcBorders>
          </w:tcPr>
          <w:p w14:paraId="5324BBB6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ind w:right="190"/>
              <w:contextualSpacing/>
              <w:jc w:val="left"/>
              <w:textAlignment w:val="auto"/>
              <w:rPr>
                <w:noProof/>
              </w:rPr>
            </w:pPr>
          </w:p>
        </w:tc>
        <w:tc>
          <w:tcPr>
            <w:tcW w:w="2916" w:type="dxa"/>
            <w:gridSpan w:val="4"/>
            <w:tcBorders>
              <w:left w:val="single" w:sz="4" w:space="0" w:color="A6A6A6"/>
            </w:tcBorders>
          </w:tcPr>
          <w:p w14:paraId="43421879" w14:textId="77777777" w:rsidR="00DE0900" w:rsidRPr="00932988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221"/>
              <w:contextualSpacing/>
              <w:jc w:val="left"/>
              <w:textAlignment w:val="auto"/>
              <w:rPr>
                <w:b/>
              </w:rPr>
            </w:pPr>
            <w:r w:rsidRPr="00932988">
              <w:rPr>
                <w:b/>
              </w:rPr>
              <w:t>a2)</w:t>
            </w:r>
          </w:p>
        </w:tc>
        <w:tc>
          <w:tcPr>
            <w:tcW w:w="1143" w:type="dxa"/>
            <w:gridSpan w:val="2"/>
          </w:tcPr>
          <w:p w14:paraId="59B1AE40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noProof/>
              </w:rPr>
            </w:pPr>
          </w:p>
        </w:tc>
      </w:tr>
      <w:tr w:rsidR="00DE0900" w14:paraId="6241BD60" w14:textId="77777777" w:rsidTr="00DE0900">
        <w:trPr>
          <w:trHeight w:val="70"/>
        </w:trPr>
        <w:tc>
          <w:tcPr>
            <w:tcW w:w="707" w:type="dxa"/>
            <w:vMerge w:val="restart"/>
          </w:tcPr>
          <w:p w14:paraId="34F1B823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 w:val="restart"/>
          </w:tcPr>
          <w:p w14:paraId="3831EF95" w14:textId="77777777" w:rsidR="00DE0900" w:rsidRDefault="00DE0900" w:rsidP="00DE0900">
            <w:pPr>
              <w:pStyle w:val="berschrift2"/>
            </w:pPr>
          </w:p>
        </w:tc>
        <w:tc>
          <w:tcPr>
            <w:tcW w:w="2031" w:type="dxa"/>
            <w:gridSpan w:val="2"/>
          </w:tcPr>
          <w:p w14:paraId="6EC0EAF0" w14:textId="77777777" w:rsidR="00DE0900" w:rsidRPr="00723E20" w:rsidRDefault="00DE0900" w:rsidP="00DE0900">
            <w:pPr>
              <w:overflowPunct/>
              <w:autoSpaceDE/>
              <w:autoSpaceDN/>
              <w:adjustRightInd/>
              <w:ind w:left="174"/>
              <w:contextualSpacing/>
              <w:jc w:val="left"/>
              <w:textAlignment w:val="auto"/>
              <w:rPr>
                <w:b/>
                <w:szCs w:val="21"/>
              </w:rPr>
            </w:pPr>
            <w:r w:rsidRPr="00723E20">
              <w:rPr>
                <w:b/>
                <w:szCs w:val="21"/>
              </w:rPr>
              <w:t>Tabelle</w:t>
            </w:r>
          </w:p>
        </w:tc>
        <w:tc>
          <w:tcPr>
            <w:tcW w:w="1545" w:type="dxa"/>
            <w:gridSpan w:val="2"/>
          </w:tcPr>
          <w:p w14:paraId="7A01E1C9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4" w:type="dxa"/>
            <w:tcBorders>
              <w:right w:val="single" w:sz="4" w:space="0" w:color="A6A6A6"/>
            </w:tcBorders>
          </w:tcPr>
          <w:p w14:paraId="353FCBBD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227" w:type="dxa"/>
            <w:tcBorders>
              <w:left w:val="single" w:sz="4" w:space="0" w:color="A6A6A6"/>
            </w:tcBorders>
          </w:tcPr>
          <w:p w14:paraId="6B77E4E7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873" w:type="dxa"/>
            <w:gridSpan w:val="2"/>
          </w:tcPr>
          <w:p w14:paraId="71956A8D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  <w:r w:rsidRPr="00723E20">
              <w:rPr>
                <w:b/>
                <w:szCs w:val="21"/>
              </w:rPr>
              <w:t>Tabelle</w:t>
            </w:r>
          </w:p>
        </w:tc>
        <w:tc>
          <w:tcPr>
            <w:tcW w:w="1533" w:type="dxa"/>
            <w:gridSpan w:val="2"/>
          </w:tcPr>
          <w:p w14:paraId="0C258E26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26" w:type="dxa"/>
          </w:tcPr>
          <w:p w14:paraId="17CB0313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600DCF5E" w14:textId="77777777" w:rsidTr="00DE0900">
        <w:trPr>
          <w:trHeight w:val="70"/>
        </w:trPr>
        <w:tc>
          <w:tcPr>
            <w:tcW w:w="707" w:type="dxa"/>
            <w:vMerge/>
          </w:tcPr>
          <w:p w14:paraId="0F0B050A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34CCF918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</w:tcPr>
          <w:p w14:paraId="367CEADB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76" w:type="dxa"/>
            <w:tcBorders>
              <w:bottom w:val="single" w:sz="4" w:space="0" w:color="A6A6A6"/>
            </w:tcBorders>
          </w:tcPr>
          <w:p w14:paraId="714AA4EE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45" w:type="dxa"/>
            <w:gridSpan w:val="2"/>
            <w:tcBorders>
              <w:bottom w:val="single" w:sz="4" w:space="0" w:color="A6A6A6"/>
            </w:tcBorders>
          </w:tcPr>
          <w:p w14:paraId="57A62257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4" w:type="dxa"/>
            <w:tcBorders>
              <w:right w:val="single" w:sz="4" w:space="0" w:color="A6A6A6"/>
            </w:tcBorders>
          </w:tcPr>
          <w:p w14:paraId="1B804264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2" w:type="dxa"/>
            <w:gridSpan w:val="2"/>
            <w:tcBorders>
              <w:left w:val="single" w:sz="4" w:space="0" w:color="A6A6A6"/>
            </w:tcBorders>
          </w:tcPr>
          <w:p w14:paraId="227FC78D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88" w:type="dxa"/>
            <w:tcBorders>
              <w:bottom w:val="single" w:sz="4" w:space="0" w:color="A6A6A6"/>
            </w:tcBorders>
          </w:tcPr>
          <w:p w14:paraId="1B17422B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33" w:type="dxa"/>
            <w:gridSpan w:val="2"/>
            <w:tcBorders>
              <w:bottom w:val="single" w:sz="4" w:space="0" w:color="A6A6A6"/>
            </w:tcBorders>
          </w:tcPr>
          <w:p w14:paraId="66522C35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26" w:type="dxa"/>
          </w:tcPr>
          <w:p w14:paraId="7976DD1E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461ACB9F" w14:textId="77777777" w:rsidTr="00971D6F">
        <w:trPr>
          <w:trHeight w:val="257"/>
        </w:trPr>
        <w:tc>
          <w:tcPr>
            <w:tcW w:w="707" w:type="dxa"/>
            <w:vMerge/>
          </w:tcPr>
          <w:p w14:paraId="0CD93293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0375FAB0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601ED7C6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1A48BCB8" w14:textId="77777777" w:rsidR="00DE0900" w:rsidRPr="00C2165E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b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737CA6FF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101F81C5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23C2233B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69CE5EE8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2D1BC745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426" w:type="dxa"/>
            <w:tcBorders>
              <w:left w:val="single" w:sz="4" w:space="0" w:color="A6A6A6"/>
            </w:tcBorders>
          </w:tcPr>
          <w:p w14:paraId="1DB86581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712A544D" w14:textId="77777777" w:rsidTr="00DE0900">
        <w:trPr>
          <w:trHeight w:val="257"/>
        </w:trPr>
        <w:tc>
          <w:tcPr>
            <w:tcW w:w="707" w:type="dxa"/>
            <w:vMerge/>
          </w:tcPr>
          <w:p w14:paraId="0D0270BA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31AB3A81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10F043C7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C64E5C2" w14:textId="77777777" w:rsidR="00DE0900" w:rsidRPr="00C10A01" w:rsidRDefault="00DE0900" w:rsidP="00DE0900">
            <w:pPr>
              <w:overflowPunct/>
              <w:autoSpaceDE/>
              <w:autoSpaceDN/>
              <w:adjustRightInd/>
              <w:ind w:left="287"/>
              <w:contextualSpacing/>
              <w:jc w:val="left"/>
              <w:textAlignment w:val="auto"/>
            </w:pPr>
            <w:r>
              <w:t>0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75CF33B7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28FFF795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7EC9CB98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E947677" w14:textId="77777777" w:rsidR="00DE0900" w:rsidRPr="00C10A01" w:rsidRDefault="00DE0900" w:rsidP="00DE0900">
            <w:pPr>
              <w:ind w:left="565"/>
              <w:jc w:val="left"/>
            </w:pPr>
            <w:r>
              <w:t>0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40916A9A" w14:textId="77777777" w:rsidR="00DE0900" w:rsidRPr="00C10A01" w:rsidRDefault="00DE0900" w:rsidP="00DE0900">
            <w:pPr>
              <w:jc w:val="left"/>
            </w:pPr>
            <w:r>
              <w:rPr>
                <w:noProof/>
                <w:sz w:val="10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21F2FC2D" wp14:editId="01C11BB9">
                      <wp:simplePos x="0" y="0"/>
                      <wp:positionH relativeFrom="column">
                        <wp:posOffset>261958</wp:posOffset>
                      </wp:positionH>
                      <wp:positionV relativeFrom="paragraph">
                        <wp:posOffset>563366</wp:posOffset>
                      </wp:positionV>
                      <wp:extent cx="610857" cy="1464648"/>
                      <wp:effectExtent l="0" t="38100" r="75565" b="116840"/>
                      <wp:wrapNone/>
                      <wp:docPr id="6120" name="Bogen 6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12172">
                                <a:off x="0" y="0"/>
                                <a:ext cx="610857" cy="1464648"/>
                              </a:xfrm>
                              <a:prstGeom prst="arc">
                                <a:avLst>
                                  <a:gd name="adj1" fmla="val 16157666"/>
                                  <a:gd name="adj2" fmla="val 549820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2CD11EA" id="Bogen 6120" o:spid="_x0000_s1026" style="position:absolute;margin-left:20.65pt;margin-top:44.35pt;width:48.1pt;height:115.35pt;rotation:450202fd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10857,1464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" path="m296414,319nsc440946,-9914,568666,224260,602420,561375v11458,114439,11244,233813,-624,348011c565994,1253894,432284,1487202,284553,1462935l305429,732324,296414,319xem296414,319nfc440946,-9914,568666,224260,602420,561375v11458,114439,11244,233813,-624,348011c565994,1253894,432284,1487202,284553,1462935e" filled="f" strokecolor="#0d0d0d [3069]" strokeweight="2pt">
                      <v:stroke startarrow="block" endarrow="block"/>
                      <v:shadow on="t" color="black" opacity="24903f" origin=",.5" offset="0,.55556mm"/>
                      <v:path arrowok="t" o:connecttype="custom" o:connectlocs="296414,319;602420,561375;601796,909386;284553,1462935" o:connectangles="0,0,0,0"/>
                    </v:shape>
                  </w:pict>
                </mc:Fallback>
              </mc:AlternateContent>
            </w:r>
          </w:p>
        </w:tc>
        <w:tc>
          <w:tcPr>
            <w:tcW w:w="426" w:type="dxa"/>
            <w:tcBorders>
              <w:left w:val="single" w:sz="4" w:space="0" w:color="A6A6A6"/>
            </w:tcBorders>
          </w:tcPr>
          <w:p w14:paraId="25B378B4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026C1677" w14:textId="77777777" w:rsidTr="00DE0900">
        <w:trPr>
          <w:trHeight w:val="257"/>
        </w:trPr>
        <w:tc>
          <w:tcPr>
            <w:tcW w:w="707" w:type="dxa"/>
            <w:vMerge/>
          </w:tcPr>
          <w:p w14:paraId="7FF0EFAD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5927BAA7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64308DC7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5BC07D3" w14:textId="77777777" w:rsidR="00DE0900" w:rsidRPr="00C10A01" w:rsidRDefault="00DE0900" w:rsidP="00DE0900">
            <w:pPr>
              <w:overflowPunct/>
              <w:autoSpaceDE/>
              <w:autoSpaceDN/>
              <w:adjustRightInd/>
              <w:ind w:left="287"/>
              <w:contextualSpacing/>
              <w:jc w:val="left"/>
              <w:textAlignment w:val="auto"/>
            </w:pPr>
            <w:r>
              <w:t>1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0984FF26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4E3D11F2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17E65326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A10914C" w14:textId="77777777" w:rsidR="00DE0900" w:rsidRPr="00C10A01" w:rsidRDefault="00DE0900" w:rsidP="00DE0900">
            <w:pPr>
              <w:ind w:left="565"/>
              <w:jc w:val="left"/>
            </w:pPr>
            <w:r>
              <w:t>1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68A30F29" w14:textId="77777777" w:rsidR="00DE0900" w:rsidRPr="00C10A01" w:rsidRDefault="00DE0900" w:rsidP="00DE0900">
            <w:pPr>
              <w:jc w:val="left"/>
            </w:pPr>
          </w:p>
        </w:tc>
        <w:tc>
          <w:tcPr>
            <w:tcW w:w="426" w:type="dxa"/>
            <w:tcBorders>
              <w:left w:val="single" w:sz="4" w:space="0" w:color="A6A6A6"/>
            </w:tcBorders>
          </w:tcPr>
          <w:p w14:paraId="52899027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262D302E" w14:textId="77777777" w:rsidTr="00DE0900">
        <w:trPr>
          <w:trHeight w:val="175"/>
        </w:trPr>
        <w:tc>
          <w:tcPr>
            <w:tcW w:w="707" w:type="dxa"/>
            <w:vMerge/>
          </w:tcPr>
          <w:p w14:paraId="07A69519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1CB2869A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07E273FE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5888864" w14:textId="77777777" w:rsidR="00DE0900" w:rsidRPr="00C10A01" w:rsidRDefault="00DE0900" w:rsidP="00DE0900">
            <w:pPr>
              <w:overflowPunct/>
              <w:autoSpaceDE/>
              <w:autoSpaceDN/>
              <w:adjustRightInd/>
              <w:ind w:left="287"/>
              <w:contextualSpacing/>
              <w:jc w:val="left"/>
              <w:textAlignment w:val="auto"/>
            </w:pPr>
            <w:r>
              <w:rPr>
                <w:noProof/>
                <w:sz w:val="10"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 wp14:anchorId="685145B9" wp14:editId="10ECA8EC">
                      <wp:simplePos x="0" y="0"/>
                      <wp:positionH relativeFrom="column">
                        <wp:posOffset>915670</wp:posOffset>
                      </wp:positionH>
                      <wp:positionV relativeFrom="paragraph">
                        <wp:posOffset>37465</wp:posOffset>
                      </wp:positionV>
                      <wp:extent cx="735965" cy="2295525"/>
                      <wp:effectExtent l="57150" t="19050" r="235585" b="47625"/>
                      <wp:wrapNone/>
                      <wp:docPr id="6121" name="Bogen 6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40709">
                                <a:off x="0" y="0"/>
                                <a:ext cx="735965" cy="2295525"/>
                              </a:xfrm>
                              <a:prstGeom prst="arc">
                                <a:avLst>
                                  <a:gd name="adj1" fmla="val 15927415"/>
                                  <a:gd name="adj2" fmla="val 5273494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9E068F7" id="Bogen 6121" o:spid="_x0000_s1026" style="position:absolute;margin-left:72.1pt;margin-top:2.95pt;width:57.95pt;height:180.75pt;rotation:1355185fd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5965,229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" path="m279461,33704nsc481210,-122251,684302,273557,727812,907500v9615,140089,10736,284554,3306,425930c704508,1839761,573388,2229500,409961,2288033l367983,1147763,279461,33704xem279461,33704nfc481210,-122251,684302,273557,727812,907500v9615,140089,10736,284554,3306,425930c704508,1839761,573388,2229500,409961,2288033e" filled="f" strokecolor="#0d0d0d [3069]" strokeweight="2pt">
                      <v:stroke startarrow="block" endarrow="block"/>
                      <v:shadow on="t" color="black" opacity="24903f" origin=",.5" offset="0,.55556mm"/>
                      <v:path arrowok="t" o:connecttype="custom" o:connectlocs="279461,33704;727812,907500;731118,1333430;409961,2288033" o:connectangles="0,0,0,0"/>
                    </v:shape>
                  </w:pict>
                </mc:Fallback>
              </mc:AlternateContent>
            </w:r>
            <w:r>
              <w:t>2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 w:themeFill="background1"/>
          </w:tcPr>
          <w:p w14:paraId="31E52D7F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8</w:t>
            </w: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400F3611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229A12F7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BD6555E" w14:textId="77777777" w:rsidR="00DE0900" w:rsidRPr="00C10A01" w:rsidRDefault="00DE0900" w:rsidP="00DE0900">
            <w:pPr>
              <w:ind w:left="565"/>
              <w:jc w:val="left"/>
            </w:pPr>
            <w:r>
              <w:t>2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38959D23" w14:textId="77777777" w:rsidR="00DE0900" w:rsidRPr="00C10A01" w:rsidRDefault="00DE0900" w:rsidP="00DE0900">
            <w:pPr>
              <w:jc w:val="left"/>
            </w:pPr>
          </w:p>
        </w:tc>
        <w:tc>
          <w:tcPr>
            <w:tcW w:w="426" w:type="dxa"/>
            <w:tcBorders>
              <w:left w:val="single" w:sz="4" w:space="0" w:color="A6A6A6"/>
            </w:tcBorders>
          </w:tcPr>
          <w:p w14:paraId="5EBA2513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5134727A" w14:textId="77777777" w:rsidTr="00DE0900">
        <w:trPr>
          <w:trHeight w:val="257"/>
        </w:trPr>
        <w:tc>
          <w:tcPr>
            <w:tcW w:w="707" w:type="dxa"/>
            <w:vMerge/>
          </w:tcPr>
          <w:p w14:paraId="2E9E2C3B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05138CE8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5A115FF8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79B9611" w14:textId="77777777" w:rsidR="00DE0900" w:rsidRPr="00C10A01" w:rsidRDefault="00DE0900" w:rsidP="00DE0900">
            <w:pPr>
              <w:overflowPunct/>
              <w:autoSpaceDE/>
              <w:autoSpaceDN/>
              <w:adjustRightInd/>
              <w:ind w:left="287"/>
              <w:contextualSpacing/>
              <w:jc w:val="left"/>
              <w:textAlignment w:val="auto"/>
            </w:pPr>
            <w:r>
              <w:t>3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56D8F65F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5C707F70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62D5DF3A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1E1915B" w14:textId="77777777" w:rsidR="00DE0900" w:rsidRPr="00C10A01" w:rsidRDefault="00DE0900" w:rsidP="00DE0900">
            <w:pPr>
              <w:ind w:left="565"/>
              <w:jc w:val="left"/>
            </w:pPr>
            <w:r>
              <w:t>3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 w:themeFill="background1"/>
          </w:tcPr>
          <w:p w14:paraId="05922F5F" w14:textId="77777777" w:rsidR="00DE0900" w:rsidRPr="00C10A01" w:rsidRDefault="00DE0900" w:rsidP="00DE0900">
            <w:pPr>
              <w:jc w:val="center"/>
            </w:pPr>
            <w:r>
              <w:t>9</w:t>
            </w:r>
          </w:p>
        </w:tc>
        <w:tc>
          <w:tcPr>
            <w:tcW w:w="426" w:type="dxa"/>
            <w:tcBorders>
              <w:left w:val="single" w:sz="4" w:space="0" w:color="A6A6A6"/>
            </w:tcBorders>
          </w:tcPr>
          <w:p w14:paraId="543004C9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6736B5F1" w14:textId="77777777" w:rsidTr="00DE0900">
        <w:trPr>
          <w:trHeight w:val="257"/>
        </w:trPr>
        <w:tc>
          <w:tcPr>
            <w:tcW w:w="707" w:type="dxa"/>
            <w:vMerge/>
          </w:tcPr>
          <w:p w14:paraId="64189BE4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1F217769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61EEBB1A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E8CCAFC" w14:textId="77777777" w:rsidR="00DE0900" w:rsidRDefault="00DE0900" w:rsidP="00DE0900">
            <w:pPr>
              <w:overflowPunct/>
              <w:autoSpaceDE/>
              <w:autoSpaceDN/>
              <w:adjustRightInd/>
              <w:ind w:left="287"/>
              <w:contextualSpacing/>
              <w:jc w:val="left"/>
              <w:textAlignment w:val="auto"/>
            </w:pPr>
            <w:r>
              <w:t>4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1A53E6AA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1FC4B551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586CA8AF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B902D9F" w14:textId="77777777" w:rsidR="00DE0900" w:rsidRPr="00C10A01" w:rsidRDefault="00DE0900" w:rsidP="00DE0900">
            <w:pPr>
              <w:ind w:left="565"/>
              <w:jc w:val="left"/>
            </w:pPr>
            <w:r>
              <w:t>4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453303C1" w14:textId="77777777" w:rsidR="00DE0900" w:rsidRDefault="00DE0900" w:rsidP="00DE0900">
            <w:pPr>
              <w:jc w:val="left"/>
            </w:pPr>
          </w:p>
        </w:tc>
        <w:tc>
          <w:tcPr>
            <w:tcW w:w="426" w:type="dxa"/>
            <w:tcBorders>
              <w:left w:val="single" w:sz="4" w:space="0" w:color="A6A6A6"/>
            </w:tcBorders>
          </w:tcPr>
          <w:p w14:paraId="5123D888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47B951C5" w14:textId="77777777" w:rsidTr="00DE0900">
        <w:trPr>
          <w:trHeight w:val="113"/>
        </w:trPr>
        <w:tc>
          <w:tcPr>
            <w:tcW w:w="707" w:type="dxa"/>
            <w:vMerge/>
          </w:tcPr>
          <w:p w14:paraId="38EEC4E7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3B04B067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</w:tcPr>
          <w:p w14:paraId="3DF03B21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76" w:type="dxa"/>
            <w:tcBorders>
              <w:top w:val="single" w:sz="4" w:space="0" w:color="A6A6A6"/>
            </w:tcBorders>
          </w:tcPr>
          <w:p w14:paraId="4419476A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6A6A6"/>
            </w:tcBorders>
          </w:tcPr>
          <w:p w14:paraId="18D592F7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4" w:type="dxa"/>
            <w:tcBorders>
              <w:right w:val="single" w:sz="4" w:space="0" w:color="A6A6A6"/>
            </w:tcBorders>
          </w:tcPr>
          <w:p w14:paraId="5473BEF5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2" w:type="dxa"/>
            <w:gridSpan w:val="2"/>
            <w:tcBorders>
              <w:left w:val="single" w:sz="4" w:space="0" w:color="A6A6A6"/>
            </w:tcBorders>
          </w:tcPr>
          <w:p w14:paraId="7771A3CD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1588" w:type="dxa"/>
            <w:tcBorders>
              <w:top w:val="single" w:sz="4" w:space="0" w:color="A6A6A6"/>
            </w:tcBorders>
          </w:tcPr>
          <w:p w14:paraId="5DA5F7C4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1533" w:type="dxa"/>
            <w:gridSpan w:val="2"/>
            <w:tcBorders>
              <w:top w:val="single" w:sz="4" w:space="0" w:color="A6A6A6"/>
            </w:tcBorders>
          </w:tcPr>
          <w:p w14:paraId="431F03A1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426" w:type="dxa"/>
          </w:tcPr>
          <w:p w14:paraId="17DB00C5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</w:tr>
      <w:tr w:rsidR="00DE0900" w14:paraId="2E061751" w14:textId="77777777" w:rsidTr="00DE0900">
        <w:trPr>
          <w:trHeight w:val="20"/>
        </w:trPr>
        <w:tc>
          <w:tcPr>
            <w:tcW w:w="707" w:type="dxa"/>
          </w:tcPr>
          <w:p w14:paraId="2B82C1FE" w14:textId="77777777" w:rsidR="00DE0900" w:rsidRPr="001B7F82" w:rsidRDefault="00DE0900" w:rsidP="00DE0900">
            <w:pPr>
              <w:jc w:val="left"/>
              <w:rPr>
                <w:sz w:val="8"/>
              </w:rPr>
            </w:pPr>
          </w:p>
        </w:tc>
        <w:tc>
          <w:tcPr>
            <w:tcW w:w="251" w:type="dxa"/>
          </w:tcPr>
          <w:p w14:paraId="5258F56E" w14:textId="77777777" w:rsidR="00DE0900" w:rsidRPr="001B7F82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4060" w:type="dxa"/>
            <w:gridSpan w:val="5"/>
            <w:tcBorders>
              <w:right w:val="single" w:sz="4" w:space="0" w:color="A6A6A6"/>
            </w:tcBorders>
          </w:tcPr>
          <w:p w14:paraId="39CC53BB" w14:textId="77777777" w:rsidR="00DE0900" w:rsidRPr="001B7F82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  <w:tc>
          <w:tcPr>
            <w:tcW w:w="4059" w:type="dxa"/>
            <w:gridSpan w:val="6"/>
            <w:tcBorders>
              <w:left w:val="single" w:sz="4" w:space="0" w:color="A6A6A6"/>
            </w:tcBorders>
          </w:tcPr>
          <w:p w14:paraId="6EB4ED72" w14:textId="77777777" w:rsidR="00DE0900" w:rsidRPr="001B7F82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</w:tr>
      <w:tr w:rsidR="00DE0900" w14:paraId="5C7CBD3F" w14:textId="77777777" w:rsidTr="00DE0900">
        <w:trPr>
          <w:trHeight w:val="20"/>
        </w:trPr>
        <w:tc>
          <w:tcPr>
            <w:tcW w:w="707" w:type="dxa"/>
          </w:tcPr>
          <w:p w14:paraId="3AB93D4B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6F7128EE" w14:textId="77777777" w:rsidR="00DE0900" w:rsidRDefault="00DE0900" w:rsidP="00DE0900">
            <w:pPr>
              <w:pStyle w:val="berschrift2"/>
            </w:pPr>
          </w:p>
        </w:tc>
        <w:tc>
          <w:tcPr>
            <w:tcW w:w="4060" w:type="dxa"/>
            <w:gridSpan w:val="5"/>
            <w:tcBorders>
              <w:right w:val="single" w:sz="4" w:space="0" w:color="A6A6A6"/>
            </w:tcBorders>
          </w:tcPr>
          <w:p w14:paraId="633C25A0" w14:textId="77777777" w:rsidR="00DE0900" w:rsidRPr="00723E2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66"/>
              <w:contextualSpacing/>
              <w:jc w:val="left"/>
              <w:textAlignment w:val="auto"/>
              <w:rPr>
                <w:b/>
                <w:bCs/>
                <w:iCs/>
              </w:rPr>
            </w:pPr>
            <w:r w:rsidRPr="00723E20">
              <w:rPr>
                <w:b/>
                <w:bCs/>
                <w:iCs/>
              </w:rPr>
              <w:t xml:space="preserve">Koordinatensystem </w:t>
            </w:r>
          </w:p>
        </w:tc>
        <w:tc>
          <w:tcPr>
            <w:tcW w:w="4059" w:type="dxa"/>
            <w:gridSpan w:val="6"/>
            <w:tcBorders>
              <w:left w:val="single" w:sz="4" w:space="0" w:color="A6A6A6"/>
            </w:tcBorders>
          </w:tcPr>
          <w:p w14:paraId="157C4C03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83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</w:t>
            </w:r>
            <w:r w:rsidRPr="00723E20">
              <w:rPr>
                <w:b/>
                <w:bCs/>
                <w:iCs/>
              </w:rPr>
              <w:t>Koordinatensystem</w:t>
            </w:r>
          </w:p>
        </w:tc>
      </w:tr>
      <w:tr w:rsidR="00DE0900" w14:paraId="16F2E2C2" w14:textId="77777777" w:rsidTr="00DE0900">
        <w:trPr>
          <w:trHeight w:val="1648"/>
        </w:trPr>
        <w:tc>
          <w:tcPr>
            <w:tcW w:w="707" w:type="dxa"/>
          </w:tcPr>
          <w:p w14:paraId="3874EF88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7915FF7B" w14:textId="77777777" w:rsidR="00DE0900" w:rsidRDefault="00DE0900" w:rsidP="00DE0900">
            <w:pPr>
              <w:pStyle w:val="berschrift2"/>
            </w:pPr>
          </w:p>
        </w:tc>
        <w:tc>
          <w:tcPr>
            <w:tcW w:w="4060" w:type="dxa"/>
            <w:gridSpan w:val="5"/>
            <w:tcBorders>
              <w:right w:val="single" w:sz="4" w:space="0" w:color="A6A6A6"/>
            </w:tcBorders>
          </w:tcPr>
          <w:p w14:paraId="5BF71209" w14:textId="77777777" w:rsidR="00DE0900" w:rsidRPr="00C10A01" w:rsidRDefault="00DE0900" w:rsidP="00DE0900">
            <w:pPr>
              <w:spacing w:line="257" w:lineRule="auto"/>
              <w:contextualSpacing/>
              <w:jc w:val="left"/>
              <w:rPr>
                <w:sz w:val="10"/>
              </w:rPr>
            </w:pPr>
            <w:r w:rsidRPr="003B2769">
              <w:rPr>
                <w:noProof/>
                <w:sz w:val="10"/>
              </w:rPr>
              <w:drawing>
                <wp:inline distT="0" distB="0" distL="0" distR="0" wp14:anchorId="621920A0" wp14:editId="7905917C">
                  <wp:extent cx="2133600" cy="2828481"/>
                  <wp:effectExtent l="0" t="0" r="0" b="0"/>
                  <wp:docPr id="15793" name="Grafik 15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873" cy="2831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  <w:gridSpan w:val="6"/>
            <w:tcBorders>
              <w:left w:val="single" w:sz="4" w:space="0" w:color="A6A6A6"/>
            </w:tcBorders>
          </w:tcPr>
          <w:p w14:paraId="307BC2F4" w14:textId="77777777" w:rsidR="00DE0900" w:rsidRPr="00C10A01" w:rsidRDefault="00DE0900" w:rsidP="00DE0900">
            <w:pPr>
              <w:jc w:val="left"/>
              <w:rPr>
                <w:sz w:val="10"/>
              </w:rPr>
            </w:pPr>
            <w:r w:rsidRPr="003B2769">
              <w:rPr>
                <w:noProof/>
                <w:sz w:val="10"/>
              </w:rPr>
              <w:drawing>
                <wp:inline distT="0" distB="0" distL="0" distR="0" wp14:anchorId="65AB2972" wp14:editId="7261EDBA">
                  <wp:extent cx="2574290" cy="2975610"/>
                  <wp:effectExtent l="0" t="0" r="0" b="0"/>
                  <wp:docPr id="15794" name="Grafik 15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290" cy="297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5DFA9FCF" w14:textId="77777777" w:rsidTr="00DE0900">
        <w:trPr>
          <w:trHeight w:val="20"/>
        </w:trPr>
        <w:tc>
          <w:tcPr>
            <w:tcW w:w="707" w:type="dxa"/>
          </w:tcPr>
          <w:p w14:paraId="7EF1F754" w14:textId="77777777" w:rsidR="00DE0900" w:rsidRPr="001B7F82" w:rsidRDefault="00DE0900" w:rsidP="00DE0900">
            <w:pPr>
              <w:jc w:val="left"/>
              <w:rPr>
                <w:sz w:val="12"/>
              </w:rPr>
            </w:pPr>
          </w:p>
        </w:tc>
        <w:tc>
          <w:tcPr>
            <w:tcW w:w="251" w:type="dxa"/>
          </w:tcPr>
          <w:p w14:paraId="23AA3CF7" w14:textId="77777777" w:rsidR="00DE0900" w:rsidRPr="001B7F82" w:rsidRDefault="00DE0900" w:rsidP="00DE0900">
            <w:pPr>
              <w:pStyle w:val="berschrift2"/>
              <w:rPr>
                <w:sz w:val="12"/>
              </w:rPr>
            </w:pPr>
          </w:p>
        </w:tc>
        <w:tc>
          <w:tcPr>
            <w:tcW w:w="4060" w:type="dxa"/>
            <w:gridSpan w:val="5"/>
          </w:tcPr>
          <w:p w14:paraId="54F1957D" w14:textId="77777777" w:rsidR="00DE0900" w:rsidRPr="001B7F82" w:rsidRDefault="00DE0900" w:rsidP="00DE0900">
            <w:pPr>
              <w:jc w:val="left"/>
              <w:rPr>
                <w:b/>
                <w:sz w:val="12"/>
              </w:rPr>
            </w:pPr>
          </w:p>
        </w:tc>
        <w:tc>
          <w:tcPr>
            <w:tcW w:w="4059" w:type="dxa"/>
            <w:gridSpan w:val="6"/>
          </w:tcPr>
          <w:p w14:paraId="5300BA5F" w14:textId="77777777" w:rsidR="00DE0900" w:rsidRPr="001B7F82" w:rsidRDefault="00DE0900" w:rsidP="00DE0900">
            <w:pPr>
              <w:jc w:val="left"/>
              <w:rPr>
                <w:b/>
                <w:sz w:val="12"/>
              </w:rPr>
            </w:pPr>
          </w:p>
        </w:tc>
      </w:tr>
      <w:tr w:rsidR="00DE0900" w14:paraId="176408AB" w14:textId="77777777" w:rsidTr="00DE0900">
        <w:trPr>
          <w:trHeight w:val="3226"/>
        </w:trPr>
        <w:tc>
          <w:tcPr>
            <w:tcW w:w="707" w:type="dxa"/>
          </w:tcPr>
          <w:p w14:paraId="72D1A51C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6FB80600" w14:textId="77777777" w:rsidR="00DE0900" w:rsidRDefault="00DE0900" w:rsidP="00DE0900">
            <w:pPr>
              <w:pStyle w:val="berschrift2"/>
            </w:pPr>
          </w:p>
        </w:tc>
        <w:tc>
          <w:tcPr>
            <w:tcW w:w="8119" w:type="dxa"/>
            <w:gridSpan w:val="11"/>
          </w:tcPr>
          <w:tbl>
            <w:tblPr>
              <w:tblStyle w:val="Tabellenraster"/>
              <w:tblpPr w:leftFromText="141" w:rightFromText="141" w:vertAnchor="page" w:horzAnchor="margin" w:tblpXSpec="center" w:tblpY="1"/>
              <w:tblOverlap w:val="never"/>
              <w:tblW w:w="7933" w:type="dxa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1843"/>
              <w:gridCol w:w="283"/>
              <w:gridCol w:w="1701"/>
              <w:gridCol w:w="2126"/>
            </w:tblGrid>
            <w:tr w:rsidR="00DE0900" w:rsidRPr="00B82994" w14:paraId="6856EE0D" w14:textId="77777777" w:rsidTr="00DE0900">
              <w:trPr>
                <w:trHeight w:val="562"/>
              </w:trPr>
              <w:tc>
                <w:tcPr>
                  <w:tcW w:w="79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1CB1E52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0E0A18">
                    <w:rPr>
                      <w:sz w:val="20"/>
                      <w:szCs w:val="20"/>
                    </w:rPr>
                    <w:t xml:space="preserve">Diese </w:t>
                  </w:r>
                  <w:r w:rsidRPr="00A9400C">
                    <w:rPr>
                      <w:b/>
                      <w:i/>
                      <w:sz w:val="20"/>
                      <w:szCs w:val="20"/>
                    </w:rPr>
                    <w:t>Wörter</w:t>
                  </w:r>
                  <w:r w:rsidRPr="00BF0C78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DE0900" w:rsidRPr="00B82994" w14:paraId="65D8D668" w14:textId="77777777" w:rsidTr="00DE0900">
              <w:trPr>
                <w:trHeight w:val="70"/>
              </w:trPr>
              <w:tc>
                <w:tcPr>
                  <w:tcW w:w="1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9F766C1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32DD886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20D8616D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81E56C9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EF41BBC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DE0900" w14:paraId="52FB3FFB" w14:textId="77777777" w:rsidTr="00DE0900">
              <w:trPr>
                <w:trHeight w:val="750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AA64F30" w14:textId="77777777" w:rsidR="00DE0900" w:rsidRPr="00CF09D7" w:rsidRDefault="00DE0900" w:rsidP="00DE0900">
                  <w:pPr>
                    <w:jc w:val="left"/>
                    <w:rPr>
                      <w:sz w:val="18"/>
                      <w:szCs w:val="18"/>
                    </w:rPr>
                  </w:pPr>
                  <w:r w:rsidRPr="00CF09D7">
                    <w:rPr>
                      <w:sz w:val="18"/>
                      <w:szCs w:val="18"/>
                    </w:rPr>
                    <w:t>das Koordinatensystem</w:t>
                  </w:r>
                </w:p>
                <w:p w14:paraId="6938C47E" w14:textId="77777777" w:rsidR="00DE0900" w:rsidRPr="004143F9" w:rsidRDefault="00DE0900" w:rsidP="00DE0900">
                  <w:pPr>
                    <w:jc w:val="left"/>
                  </w:pPr>
                  <w:r w:rsidRPr="001B7C96">
                    <w:rPr>
                      <w:i/>
                      <w:iCs/>
                      <w:sz w:val="14"/>
                      <w:szCs w:val="16"/>
                    </w:rPr>
                    <w:t xml:space="preserve">(die Koordinatensysteme)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41D710BB" w14:textId="77777777" w:rsidR="00DE0900" w:rsidRPr="002D4530" w:rsidRDefault="00DE0900" w:rsidP="00DE0900">
                  <w:pPr>
                    <w:jc w:val="left"/>
                    <w:rPr>
                      <w:sz w:val="20"/>
                      <w:szCs w:val="2"/>
                    </w:rPr>
                  </w:pPr>
                  <w:r w:rsidRPr="00B00189">
                    <w:rPr>
                      <w:noProof/>
                    </w:rPr>
                    <w:drawing>
                      <wp:inline distT="0" distB="0" distL="0" distR="0" wp14:anchorId="31E9E751" wp14:editId="755BD3E2">
                        <wp:extent cx="413079" cy="476250"/>
                        <wp:effectExtent l="0" t="0" r="6350" b="0"/>
                        <wp:docPr id="15795" name="Grafik 15795" descr="C:\Users\Frank Sprütten\Desktop\geogebra-expor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Frank Sprütten\Desktop\geogebra-expor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0">
                                          <a14:imgEffect>
                                            <a14:brightnessContrast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7" t="205" r="-597" b="601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3738" cy="4770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2A9B28B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3336BD0" w14:textId="77777777" w:rsidR="00DE0900" w:rsidRPr="00DC0EE6" w:rsidRDefault="00DE0900" w:rsidP="00DE0900">
                  <w:pPr>
                    <w:jc w:val="left"/>
                    <w:rPr>
                      <w:szCs w:val="23"/>
                    </w:rPr>
                  </w:pPr>
                  <w:r w:rsidRPr="00DC0EE6">
                    <w:rPr>
                      <w:szCs w:val="23"/>
                    </w:rPr>
                    <w:t>die Achse</w:t>
                  </w:r>
                </w:p>
                <w:p w14:paraId="16BC0B5E" w14:textId="77777777" w:rsidR="00DE0900" w:rsidRPr="00D86AD5" w:rsidRDefault="00DE0900" w:rsidP="00DE0900">
                  <w:pPr>
                    <w:jc w:val="left"/>
                    <w:rPr>
                      <w:i/>
                      <w:sz w:val="20"/>
                      <w:szCs w:val="18"/>
                    </w:rPr>
                  </w:pPr>
                  <w:r w:rsidRPr="001B7C96">
                    <w:rPr>
                      <w:i/>
                      <w:iCs/>
                      <w:sz w:val="14"/>
                      <w:szCs w:val="16"/>
                    </w:rPr>
                    <w:t>(die Achsen)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808080" w:themeColor="background1" w:themeShade="80"/>
                  </w:tcBorders>
                  <w:vAlign w:val="center"/>
                </w:tcPr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84"/>
                    <w:gridCol w:w="1062"/>
                  </w:tblGrid>
                  <w:tr w:rsidR="00DE0900" w14:paraId="2B00FFDF" w14:textId="77777777" w:rsidTr="00DE0900">
                    <w:tc>
                      <w:tcPr>
                        <w:tcW w:w="884" w:type="dxa"/>
                      </w:tcPr>
                      <w:p w14:paraId="470CD1EA" w14:textId="77777777" w:rsidR="00DE0900" w:rsidRDefault="00DE0900" w:rsidP="00DE0900">
                        <w:pPr>
                          <w:jc w:val="left"/>
                          <w:rPr>
                            <w:sz w:val="14"/>
                            <w:szCs w:val="12"/>
                          </w:rPr>
                        </w:pPr>
                        <w:r>
                          <w:rPr>
                            <w:sz w:val="14"/>
                            <w:szCs w:val="12"/>
                          </w:rPr>
                          <w:sym w:font="Symbol" w:char="F0AD"/>
                        </w:r>
                      </w:p>
                      <w:p w14:paraId="51DDE3C2" w14:textId="77777777" w:rsidR="00DE0900" w:rsidRDefault="00DE0900" w:rsidP="00DE0900">
                        <w:pPr>
                          <w:jc w:val="left"/>
                        </w:pPr>
                        <w:r>
                          <w:rPr>
                            <w:sz w:val="14"/>
                            <w:szCs w:val="12"/>
                          </w:rPr>
                          <w:t>d</w:t>
                        </w:r>
                        <w:r w:rsidRPr="004034C9">
                          <w:rPr>
                            <w:sz w:val="14"/>
                            <w:szCs w:val="12"/>
                          </w:rPr>
                          <w:t>ie y-Achse</w:t>
                        </w:r>
                      </w:p>
                    </w:tc>
                    <w:tc>
                      <w:tcPr>
                        <w:tcW w:w="1062" w:type="dxa"/>
                      </w:tcPr>
                      <w:p w14:paraId="48777CF1" w14:textId="77777777" w:rsidR="00DE0900" w:rsidRDefault="00DE0900" w:rsidP="00DE0900">
                        <w:pPr>
                          <w:jc w:val="left"/>
                        </w:pPr>
                        <w:r w:rsidRPr="00B00189">
                          <w:rPr>
                            <w:noProof/>
                          </w:rPr>
                          <w:drawing>
                            <wp:inline distT="0" distB="0" distL="0" distR="0" wp14:anchorId="5EDC6D8D" wp14:editId="49639C27">
                              <wp:extent cx="346987" cy="400050"/>
                              <wp:effectExtent l="0" t="0" r="0" b="0"/>
                              <wp:docPr id="15796" name="Grafik 15796" descr="C:\Users\Frank Sprütten\Desktop\geogebra-expor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 descr="C:\Users\Frank Sprütten\Desktop\geogebra-export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59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60">
                                                <a14:imgEffect>
                                                  <a14:brightnessContrast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97" t="205" r="-597" b="6016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48651" cy="4019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E0900" w14:paraId="5841B306" w14:textId="77777777" w:rsidTr="00DE0900">
                    <w:tc>
                      <w:tcPr>
                        <w:tcW w:w="884" w:type="dxa"/>
                      </w:tcPr>
                      <w:p w14:paraId="6064CB14" w14:textId="77777777" w:rsidR="00DE0900" w:rsidRPr="004871E9" w:rsidRDefault="00DE0900" w:rsidP="00DE0900">
                        <w:pPr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062" w:type="dxa"/>
                      </w:tcPr>
                      <w:p w14:paraId="15CF9988" w14:textId="77777777" w:rsidR="00DE0900" w:rsidRDefault="00DE0900" w:rsidP="00DE0900">
                        <w:pPr>
                          <w:jc w:val="left"/>
                        </w:pPr>
                        <w:r>
                          <w:rPr>
                            <w:sz w:val="14"/>
                            <w:szCs w:val="12"/>
                          </w:rPr>
                          <w:t>d</w:t>
                        </w:r>
                        <w:r w:rsidRPr="004034C9">
                          <w:rPr>
                            <w:sz w:val="14"/>
                            <w:szCs w:val="12"/>
                          </w:rPr>
                          <w:t>ie x-Achse</w:t>
                        </w:r>
                        <w:r>
                          <w:rPr>
                            <w:sz w:val="14"/>
                            <w:szCs w:val="12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2"/>
                          </w:rPr>
                          <w:sym w:font="Symbol" w:char="F0AE"/>
                        </w:r>
                      </w:p>
                    </w:tc>
                  </w:tr>
                </w:tbl>
                <w:p w14:paraId="6B7DC4FE" w14:textId="77777777" w:rsidR="00DE0900" w:rsidRPr="004B310E" w:rsidRDefault="00DE0900" w:rsidP="00DE0900">
                  <w:pPr>
                    <w:jc w:val="left"/>
                    <w:rPr>
                      <w:rFonts w:ascii="Arial" w:eastAsia="MS Mincho" w:hAnsi="Arial" w:cs="Arial"/>
                      <w:sz w:val="14"/>
                      <w:szCs w:val="16"/>
                    </w:rPr>
                  </w:pPr>
                </w:p>
              </w:tc>
            </w:tr>
            <w:tr w:rsidR="00DE0900" w:rsidRPr="002D4530" w14:paraId="28EB11CD" w14:textId="77777777" w:rsidTr="00DE0900">
              <w:trPr>
                <w:trHeight w:val="70"/>
              </w:trPr>
              <w:tc>
                <w:tcPr>
                  <w:tcW w:w="1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BD255D5" w14:textId="77777777" w:rsidR="00DE0900" w:rsidRPr="002D4530" w:rsidRDefault="00DE0900" w:rsidP="00DE0900">
                  <w:pPr>
                    <w:jc w:val="left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F337119" w14:textId="77777777" w:rsidR="00DE0900" w:rsidRPr="002D4530" w:rsidRDefault="00DE0900" w:rsidP="00DE0900">
                  <w:pPr>
                    <w:jc w:val="left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3867FB6" w14:textId="77777777" w:rsidR="00DE0900" w:rsidRPr="002D4530" w:rsidRDefault="00DE0900" w:rsidP="00DE0900">
                  <w:pPr>
                    <w:jc w:val="left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9DE225D" w14:textId="77777777" w:rsidR="00DE0900" w:rsidRPr="002D4530" w:rsidRDefault="00DE0900" w:rsidP="00DE0900">
                  <w:pPr>
                    <w:jc w:val="left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9D91AEF" w14:textId="77777777" w:rsidR="00DE0900" w:rsidRPr="002D4530" w:rsidRDefault="00DE0900" w:rsidP="00DE0900">
                  <w:pPr>
                    <w:jc w:val="left"/>
                    <w:rPr>
                      <w:rFonts w:ascii="Arial" w:eastAsia="MS Mincho" w:hAnsi="Arial" w:cs="Arial"/>
                      <w:i/>
                      <w:sz w:val="10"/>
                      <w:szCs w:val="10"/>
                    </w:rPr>
                  </w:pPr>
                </w:p>
              </w:tc>
            </w:tr>
            <w:tr w:rsidR="00DE0900" w14:paraId="2795C711" w14:textId="77777777" w:rsidTr="00DE0900">
              <w:trPr>
                <w:trHeight w:val="784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D16AA2E" w14:textId="77777777" w:rsidR="00DE0900" w:rsidRDefault="00DE0900" w:rsidP="00DE0900">
                  <w:pPr>
                    <w:jc w:val="left"/>
                  </w:pPr>
                  <w:r>
                    <w:t>der Punkt</w:t>
                  </w:r>
                </w:p>
                <w:p w14:paraId="498B9634" w14:textId="77777777" w:rsidR="00DE0900" w:rsidRPr="0054614B" w:rsidRDefault="00DE0900" w:rsidP="00DE0900">
                  <w:pPr>
                    <w:jc w:val="left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1B7C96">
                    <w:rPr>
                      <w:i/>
                      <w:iCs/>
                      <w:sz w:val="14"/>
                      <w:szCs w:val="20"/>
                    </w:rPr>
                    <w:t>(die Punkte)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W w:w="187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41"/>
                    <w:gridCol w:w="838"/>
                  </w:tblGrid>
                  <w:tr w:rsidR="00DE0900" w:rsidRPr="00155BCD" w14:paraId="0BB270F5" w14:textId="77777777" w:rsidTr="00DE0900">
                    <w:tc>
                      <w:tcPr>
                        <w:tcW w:w="1041" w:type="dxa"/>
                        <w:vAlign w:val="center"/>
                      </w:tcPr>
                      <w:p w14:paraId="0B0E2D86" w14:textId="77777777" w:rsidR="00DE0900" w:rsidRDefault="00DE0900" w:rsidP="00DE0900">
                        <w:pPr>
                          <w:jc w:val="left"/>
                        </w:pPr>
                        <w:r w:rsidRPr="00B00189">
                          <w:rPr>
                            <w:noProof/>
                            <w:color w:val="FF0000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3295616" behindDoc="0" locked="0" layoutInCell="1" allowOverlap="1" wp14:anchorId="0D6A6D85" wp14:editId="46F849A1">
                                  <wp:simplePos x="0" y="0"/>
                                  <wp:positionH relativeFrom="column">
                                    <wp:posOffset>382905</wp:posOffset>
                                  </wp:positionH>
                                  <wp:positionV relativeFrom="paragraph">
                                    <wp:posOffset>225425</wp:posOffset>
                                  </wp:positionV>
                                  <wp:extent cx="257175" cy="45085"/>
                                  <wp:effectExtent l="38100" t="76200" r="0" b="88265"/>
                                  <wp:wrapNone/>
                                  <wp:docPr id="6122" name="Gerade Verbindung mit Pfeil 6122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H="1">
                                            <a:off x="0" y="0"/>
                                            <a:ext cx="257175" cy="4508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6="http://schemas.microsoft.com/office/word/2018/wordml" xmlns:w16cex="http://schemas.microsoft.com/office/word/2018/wordml/cex">
                              <w:pict>
                                <v:shape w14:anchorId="32AE41AD" id="Gerade Verbindung mit Pfeil 6122" o:spid="_x0000_s1026" type="#_x0000_t32" style="position:absolute;margin-left:30.15pt;margin-top:17.75pt;width:20.25pt;height:3.55pt;flip:x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" strokecolor="red" strokeweight="2.25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 w:rsidRPr="00B00189">
                          <w:rPr>
                            <w:noProof/>
                          </w:rPr>
                          <w:drawing>
                            <wp:inline distT="0" distB="0" distL="0" distR="0" wp14:anchorId="3E2D75D0" wp14:editId="710D7B9C">
                              <wp:extent cx="419100" cy="419100"/>
                              <wp:effectExtent l="0" t="0" r="0" b="0"/>
                              <wp:docPr id="15797" name="Grafik 15797" descr="C:\Users\Frank Sprütten\Desktop\geogebra-expor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 descr="C:\Users\Frank Sprütten\Desktop\geogebra-export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61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62">
                                                <a14:imgEffect>
                                                  <a14:brightnessContrast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611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19100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38" w:type="dxa"/>
                        <w:vAlign w:val="center"/>
                      </w:tcPr>
                      <w:p w14:paraId="39F51EFC" w14:textId="77777777" w:rsidR="00DE0900" w:rsidRPr="00155BCD" w:rsidRDefault="00DE0900" w:rsidP="00DE0900">
                        <w:pPr>
                          <w:jc w:val="left"/>
                          <w:rPr>
                            <w:sz w:val="20"/>
                            <w:szCs w:val="18"/>
                          </w:rPr>
                        </w:pPr>
                        <w:proofErr w:type="gramStart"/>
                        <w:r w:rsidRPr="00155BCD">
                          <w:rPr>
                            <w:sz w:val="20"/>
                            <w:szCs w:val="18"/>
                          </w:rPr>
                          <w:t>P(</w:t>
                        </w:r>
                        <w:proofErr w:type="gramEnd"/>
                        <w:r w:rsidRPr="00155BCD">
                          <w:rPr>
                            <w:sz w:val="20"/>
                            <w:szCs w:val="18"/>
                          </w:rPr>
                          <w:t>2/1)</w:t>
                        </w:r>
                      </w:p>
                    </w:tc>
                  </w:tr>
                </w:tbl>
                <w:p w14:paraId="57A41E73" w14:textId="77777777" w:rsidR="00DE0900" w:rsidRPr="00D86AD5" w:rsidRDefault="00DE0900" w:rsidP="00DE0900">
                  <w:pPr>
                    <w:jc w:val="left"/>
                    <w:rPr>
                      <w:rFonts w:ascii="Arial" w:hAnsi="Arial" w:cs="Arial"/>
                      <w:sz w:val="14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4E310B80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A9312A7" w14:textId="77777777" w:rsidR="00DE0900" w:rsidRPr="00CF09D7" w:rsidRDefault="00DE0900" w:rsidP="00DE0900">
                  <w:pPr>
                    <w:jc w:val="left"/>
                    <w:rPr>
                      <w:rFonts w:cs="Arial"/>
                      <w:szCs w:val="23"/>
                    </w:rPr>
                  </w:pPr>
                  <w:r w:rsidRPr="00CF09D7">
                    <w:rPr>
                      <w:rFonts w:cs="Arial"/>
                      <w:szCs w:val="23"/>
                    </w:rPr>
                    <w:t>die Koordinate</w:t>
                  </w:r>
                </w:p>
                <w:p w14:paraId="073F72C1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  <w:i/>
                      <w:iCs/>
                    </w:rPr>
                  </w:pPr>
                  <w:r w:rsidRPr="001B7C96">
                    <w:rPr>
                      <w:rFonts w:cs="Arial"/>
                      <w:i/>
                      <w:iCs/>
                      <w:sz w:val="14"/>
                      <w:szCs w:val="18"/>
                    </w:rPr>
                    <w:t>(die Koordinaten)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282200AD" w14:textId="77777777" w:rsidR="00DE0900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  <w:r w:rsidRPr="00B00189">
                    <w:rPr>
                      <w:noProof/>
                      <w:color w:val="FF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297664" behindDoc="0" locked="0" layoutInCell="1" allowOverlap="1" wp14:anchorId="2D4C01B7" wp14:editId="57EA8EA3">
                            <wp:simplePos x="0" y="0"/>
                            <wp:positionH relativeFrom="column">
                              <wp:posOffset>548005</wp:posOffset>
                            </wp:positionH>
                            <wp:positionV relativeFrom="paragraph">
                              <wp:posOffset>141605</wp:posOffset>
                            </wp:positionV>
                            <wp:extent cx="72390" cy="133350"/>
                            <wp:effectExtent l="38100" t="38100" r="41910" b="19050"/>
                            <wp:wrapNone/>
                            <wp:docPr id="6123" name="Gerade Verbindung mit Pfeil 61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72568" cy="13335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6D1895DD" id="Gerade Verbindung mit Pfeil 6123" o:spid="_x0000_s1026" type="#_x0000_t32" style="position:absolute;margin-left:43.15pt;margin-top:11.15pt;width:5.7pt;height:10.5pt;flip:x y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" strokecolor="red" strokeweight="2.25pt">
                            <v:stroke endarrow="block"/>
                          </v:shape>
                        </w:pict>
                      </mc:Fallback>
                    </mc:AlternateContent>
                  </w:r>
                  <w:r w:rsidRPr="00B00189">
                    <w:rPr>
                      <w:noProof/>
                      <w:color w:val="FF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296640" behindDoc="0" locked="0" layoutInCell="1" allowOverlap="1" wp14:anchorId="5C6EF627" wp14:editId="27E6286F">
                            <wp:simplePos x="0" y="0"/>
                            <wp:positionH relativeFrom="column">
                              <wp:posOffset>321945</wp:posOffset>
                            </wp:positionH>
                            <wp:positionV relativeFrom="paragraph">
                              <wp:posOffset>151765</wp:posOffset>
                            </wp:positionV>
                            <wp:extent cx="104775" cy="123825"/>
                            <wp:effectExtent l="19050" t="38100" r="47625" b="28575"/>
                            <wp:wrapNone/>
                            <wp:docPr id="6124" name="Gerade Verbindung mit Pfeil 61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04775" cy="123825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3B66D182" id="Gerade Verbindung mit Pfeil 6124" o:spid="_x0000_s1026" type="#_x0000_t32" style="position:absolute;margin-left:25.35pt;margin-top:11.95pt;width:8.25pt;height:9.75pt;flip:y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" strokecolor="red" strokeweight="2.25pt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</w:rPr>
                    <w:t xml:space="preserve">      </w:t>
                  </w:r>
                  <w:proofErr w:type="gramStart"/>
                  <w:r>
                    <w:rPr>
                      <w:rFonts w:ascii="Arial" w:hAnsi="Arial" w:cs="Arial"/>
                    </w:rPr>
                    <w:t>P(</w:t>
                  </w:r>
                  <w:proofErr w:type="gramEnd"/>
                  <w:r>
                    <w:rPr>
                      <w:rFonts w:ascii="Arial" w:hAnsi="Arial" w:cs="Arial"/>
                    </w:rPr>
                    <w:t>2/1)</w:t>
                  </w:r>
                </w:p>
                <w:p w14:paraId="3B80A6EB" w14:textId="77777777" w:rsidR="00DE0900" w:rsidRPr="00155BCD" w:rsidRDefault="00DE0900" w:rsidP="00DE0900">
                  <w:pPr>
                    <w:jc w:val="left"/>
                    <w:rPr>
                      <w:rFonts w:ascii="Arial" w:hAnsi="Arial" w:cs="Arial"/>
                      <w:sz w:val="12"/>
                      <w:szCs w:val="10"/>
                    </w:rPr>
                  </w:pPr>
                </w:p>
                <w:p w14:paraId="51905671" w14:textId="77777777" w:rsidR="00DE0900" w:rsidRDefault="00DE0900" w:rsidP="00DE0900">
                  <w:pPr>
                    <w:jc w:val="left"/>
                    <w:rPr>
                      <w:rFonts w:ascii="Arial" w:hAnsi="Arial" w:cs="Arial"/>
                      <w:sz w:val="12"/>
                      <w:szCs w:val="10"/>
                    </w:rPr>
                  </w:pPr>
                </w:p>
                <w:p w14:paraId="29511B6C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12"/>
                      <w:szCs w:val="10"/>
                    </w:rPr>
                    <w:t xml:space="preserve">die </w:t>
                  </w:r>
                  <w:r w:rsidRPr="00155BCD">
                    <w:rPr>
                      <w:rFonts w:ascii="Arial" w:hAnsi="Arial" w:cs="Arial"/>
                      <w:sz w:val="12"/>
                      <w:szCs w:val="10"/>
                    </w:rPr>
                    <w:t>x-</w:t>
                  </w:r>
                  <w:proofErr w:type="gramStart"/>
                  <w:r w:rsidRPr="00155BCD">
                    <w:rPr>
                      <w:rFonts w:ascii="Arial" w:hAnsi="Arial" w:cs="Arial"/>
                      <w:sz w:val="12"/>
                      <w:szCs w:val="10"/>
                    </w:rPr>
                    <w:t>Koordinate</w:t>
                  </w:r>
                  <w:r>
                    <w:rPr>
                      <w:rFonts w:ascii="Arial" w:hAnsi="Arial" w:cs="Arial"/>
                      <w:sz w:val="12"/>
                      <w:szCs w:val="10"/>
                    </w:rPr>
                    <w:t xml:space="preserve">  die</w:t>
                  </w:r>
                  <w:proofErr w:type="gramEnd"/>
                  <w:r w:rsidRPr="00155BCD">
                    <w:rPr>
                      <w:rFonts w:ascii="Arial" w:hAnsi="Arial" w:cs="Arial"/>
                      <w:sz w:val="12"/>
                      <w:szCs w:val="10"/>
                    </w:rPr>
                    <w:t xml:space="preserve"> y-Koordinate</w:t>
                  </w:r>
                </w:p>
              </w:tc>
            </w:tr>
            <w:tr w:rsidR="00DE0900" w:rsidRPr="004B310E" w14:paraId="0B7D2F0B" w14:textId="77777777" w:rsidTr="00DE0900">
              <w:trPr>
                <w:trHeight w:val="70"/>
              </w:trPr>
              <w:tc>
                <w:tcPr>
                  <w:tcW w:w="1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8029FEF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7BE559C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BE72DF2" w14:textId="77777777" w:rsidR="00DE0900" w:rsidRPr="004B310E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EDA6273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AFF9ED6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</w:tr>
            <w:tr w:rsidR="00DE0900" w:rsidRPr="00B82994" w14:paraId="72F3073C" w14:textId="77777777" w:rsidTr="00DE0900">
              <w:trPr>
                <w:trHeight w:val="577"/>
              </w:trPr>
              <w:tc>
                <w:tcPr>
                  <w:tcW w:w="38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C826E6B" w14:textId="77777777" w:rsidR="00DE0900" w:rsidRPr="007C59AA" w:rsidRDefault="00DE0900" w:rsidP="00DE0900">
                  <w:pPr>
                    <w:jc w:val="left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…  kostet/ wiegt/ braucht …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2D2EC45" w14:textId="77777777" w:rsidR="00DE0900" w:rsidRPr="007C59AA" w:rsidRDefault="00DE0900" w:rsidP="00DE0900">
                  <w:pPr>
                    <w:jc w:val="left"/>
                    <w:rPr>
                      <w:rFonts w:ascii="Arial" w:hAnsi="Arial" w:cs="Arial"/>
                      <w:szCs w:val="21"/>
                    </w:rPr>
                  </w:pPr>
                </w:p>
              </w:tc>
              <w:tc>
                <w:tcPr>
                  <w:tcW w:w="38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0BECE09" w14:textId="77777777" w:rsidR="00DE0900" w:rsidRPr="007C59AA" w:rsidRDefault="00DE0900" w:rsidP="00DE0900">
                  <w:pPr>
                    <w:jc w:val="left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Je mehr … desto mehr …</w:t>
                  </w:r>
                </w:p>
              </w:tc>
            </w:tr>
          </w:tbl>
          <w:p w14:paraId="70696C13" w14:textId="77777777" w:rsidR="00DE0900" w:rsidRPr="002B4C69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6D680FB0" w14:textId="77777777" w:rsidTr="00DE0900">
        <w:trPr>
          <w:trHeight w:val="86"/>
        </w:trPr>
        <w:tc>
          <w:tcPr>
            <w:tcW w:w="707" w:type="dxa"/>
          </w:tcPr>
          <w:p w14:paraId="73AD5405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5B7D4418" w14:textId="77777777" w:rsidR="00DE0900" w:rsidRDefault="00DE0900" w:rsidP="00DE0900">
            <w:pPr>
              <w:pStyle w:val="berschrift2"/>
            </w:pPr>
          </w:p>
        </w:tc>
        <w:tc>
          <w:tcPr>
            <w:tcW w:w="8119" w:type="dxa"/>
            <w:gridSpan w:val="11"/>
          </w:tcPr>
          <w:p w14:paraId="6FAA255B" w14:textId="77777777" w:rsidR="00DE0900" w:rsidRDefault="00DE0900" w:rsidP="00DE0900">
            <w:pPr>
              <w:jc w:val="left"/>
              <w:rPr>
                <w:szCs w:val="23"/>
              </w:rPr>
            </w:pPr>
          </w:p>
        </w:tc>
      </w:tr>
      <w:tr w:rsidR="00DE0900" w14:paraId="2E51F8AE" w14:textId="77777777" w:rsidTr="00DE0900">
        <w:trPr>
          <w:trHeight w:val="86"/>
        </w:trPr>
        <w:tc>
          <w:tcPr>
            <w:tcW w:w="707" w:type="dxa"/>
          </w:tcPr>
          <w:p w14:paraId="4C2EC80D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39BD70F7" w14:textId="77777777" w:rsidR="00DE0900" w:rsidRDefault="00DE0900" w:rsidP="00DE0900">
            <w:pPr>
              <w:pStyle w:val="berschrift2"/>
            </w:pPr>
            <w:r>
              <w:t xml:space="preserve">b) </w:t>
            </w:r>
          </w:p>
        </w:tc>
        <w:tc>
          <w:tcPr>
            <w:tcW w:w="8119" w:type="dxa"/>
            <w:gridSpan w:val="11"/>
          </w:tcPr>
          <w:p w14:paraId="33A39031" w14:textId="77777777" w:rsidR="00DE0900" w:rsidRDefault="00DE0900" w:rsidP="00DE0900">
            <w:pPr>
              <w:jc w:val="left"/>
              <w:rPr>
                <w:szCs w:val="23"/>
              </w:rPr>
            </w:pPr>
            <w:r>
              <w:rPr>
                <w:szCs w:val="23"/>
              </w:rPr>
              <w:t xml:space="preserve">Überlege dir eine Aufgabe zur Tabelle und zum Koordinatensystem von Aufgabe a1). </w:t>
            </w:r>
          </w:p>
          <w:p w14:paraId="24DF8730" w14:textId="77777777" w:rsidR="00DE0900" w:rsidRPr="00B30F70" w:rsidRDefault="00DE0900" w:rsidP="00DE0900">
            <w:pPr>
              <w:jc w:val="left"/>
              <w:rPr>
                <w:szCs w:val="23"/>
              </w:rPr>
            </w:pPr>
            <w:r>
              <w:rPr>
                <w:szCs w:val="23"/>
              </w:rPr>
              <w:t xml:space="preserve">Erkläre deine Aufgabe. </w:t>
            </w:r>
          </w:p>
        </w:tc>
      </w:tr>
    </w:tbl>
    <w:p w14:paraId="19BE068D" w14:textId="77777777" w:rsidR="00DE0900" w:rsidRDefault="00DE0900" w:rsidP="00DE0900">
      <w:pPr>
        <w:rPr>
          <w:sz w:val="8"/>
        </w:rPr>
      </w:pPr>
    </w:p>
    <w:p w14:paraId="2A0E12CF" w14:textId="77777777" w:rsidR="00DE0900" w:rsidRDefault="00DE0900" w:rsidP="00DE0900">
      <w:pPr>
        <w:rPr>
          <w:sz w:val="8"/>
        </w:rPr>
      </w:pPr>
    </w:p>
    <w:p w14:paraId="78F462E4" w14:textId="77777777" w:rsidR="00DE0900" w:rsidRDefault="00DE0900" w:rsidP="00DE0900">
      <w:pPr>
        <w:rPr>
          <w:sz w:val="8"/>
        </w:rPr>
      </w:pPr>
    </w:p>
    <w:p w14:paraId="5282C0E9" w14:textId="77777777" w:rsidR="00DE0900" w:rsidRDefault="00DE0900" w:rsidP="00DE0900">
      <w:pPr>
        <w:rPr>
          <w:sz w:val="8"/>
        </w:rPr>
      </w:pPr>
    </w:p>
    <w:p w14:paraId="7D2F7CB0" w14:textId="77777777" w:rsidR="00DE0900" w:rsidRDefault="00DE0900" w:rsidP="00DE0900">
      <w:pPr>
        <w:rPr>
          <w:sz w:val="8"/>
        </w:rPr>
      </w:pPr>
    </w:p>
    <w:p w14:paraId="21CF682C" w14:textId="77777777" w:rsidR="00DE0900" w:rsidRDefault="00DE0900" w:rsidP="00DE0900">
      <w:pPr>
        <w:rPr>
          <w:sz w:val="8"/>
        </w:rPr>
      </w:pPr>
    </w:p>
    <w:p w14:paraId="2CDC19C1" w14:textId="77777777" w:rsidR="00DE0900" w:rsidRDefault="00DE0900" w:rsidP="00DE0900">
      <w:pPr>
        <w:rPr>
          <w:sz w:val="8"/>
        </w:rPr>
      </w:pPr>
    </w:p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303"/>
        <w:gridCol w:w="2271"/>
        <w:gridCol w:w="1419"/>
        <w:gridCol w:w="1703"/>
        <w:gridCol w:w="2696"/>
      </w:tblGrid>
      <w:tr w:rsidR="00DE0900" w:rsidRPr="00871969" w14:paraId="325B5708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12D4DCAE" w14:textId="77777777" w:rsidR="00DE0900" w:rsidRPr="00AF4E16" w:rsidRDefault="00DE0900" w:rsidP="00DE0900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 xml:space="preserve"> </w:t>
            </w:r>
            <w:r w:rsidRPr="00AF4E16">
              <w:rPr>
                <w:b/>
                <w:bCs/>
                <w:color w:val="000000"/>
              </w:rPr>
              <w:t>6</w:t>
            </w:r>
          </w:p>
        </w:tc>
        <w:tc>
          <w:tcPr>
            <w:tcW w:w="8392" w:type="dxa"/>
            <w:gridSpan w:val="5"/>
            <w:shd w:val="clear" w:color="auto" w:fill="D9D9D9" w:themeFill="background1" w:themeFillShade="D9"/>
          </w:tcPr>
          <w:p w14:paraId="0B22B157" w14:textId="77777777" w:rsidR="00DE0900" w:rsidRPr="00AF4E16" w:rsidRDefault="00DE0900" w:rsidP="00DE0900">
            <w:pPr>
              <w:pStyle w:val="berschrift2"/>
              <w:rPr>
                <w:color w:val="000000"/>
              </w:rPr>
            </w:pPr>
            <w:r w:rsidRPr="00AF4E16">
              <w:rPr>
                <w:color w:val="000000"/>
              </w:rPr>
              <w:t>Lösungsbeispiel zur Aufgabe 6 a2)</w:t>
            </w:r>
          </w:p>
          <w:p w14:paraId="4CFA1DF0" w14:textId="77777777" w:rsidR="00DE0900" w:rsidRPr="00AF4E16" w:rsidRDefault="00DE0900" w:rsidP="00DE0900">
            <w:pPr>
              <w:pStyle w:val="berschrift2"/>
              <w:rPr>
                <w:color w:val="000000"/>
              </w:rPr>
            </w:pPr>
          </w:p>
        </w:tc>
      </w:tr>
      <w:tr w:rsidR="00DE0900" w14:paraId="6162D886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75269563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643DDBBE" w14:textId="77777777" w:rsidR="00DE0900" w:rsidRPr="00871969" w:rsidRDefault="00DE0900" w:rsidP="00DE0900">
            <w:pPr>
              <w:pStyle w:val="berschrift2"/>
            </w:pPr>
          </w:p>
        </w:tc>
        <w:tc>
          <w:tcPr>
            <w:tcW w:w="8089" w:type="dxa"/>
            <w:gridSpan w:val="4"/>
          </w:tcPr>
          <w:p w14:paraId="3423EDB4" w14:textId="77777777" w:rsidR="00DE0900" w:rsidRDefault="00DE0900" w:rsidP="00DE0900">
            <w:pPr>
              <w:overflowPunct/>
              <w:autoSpaceDE/>
              <w:autoSpaceDN/>
              <w:adjustRightInd/>
              <w:spacing w:after="120" w:line="257" w:lineRule="auto"/>
              <w:ind w:left="19" w:right="139"/>
              <w:textAlignment w:val="auto"/>
            </w:pPr>
          </w:p>
        </w:tc>
      </w:tr>
      <w:tr w:rsidR="00DE0900" w14:paraId="557A1F1A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2819671F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7195CCF3" w14:textId="77777777" w:rsidR="00DE0900" w:rsidRPr="00871969" w:rsidRDefault="00DE0900" w:rsidP="00DE0900">
            <w:pPr>
              <w:pStyle w:val="berschrift2"/>
            </w:pPr>
            <w:r w:rsidRPr="00871969">
              <w:t>a)</w:t>
            </w:r>
          </w:p>
        </w:tc>
        <w:tc>
          <w:tcPr>
            <w:tcW w:w="8089" w:type="dxa"/>
            <w:gridSpan w:val="4"/>
          </w:tcPr>
          <w:p w14:paraId="1AE48B6D" w14:textId="77777777" w:rsidR="00DE0900" w:rsidRDefault="00DE0900" w:rsidP="00DE0900">
            <w:pPr>
              <w:overflowPunct/>
              <w:autoSpaceDE/>
              <w:autoSpaceDN/>
              <w:adjustRightInd/>
              <w:spacing w:after="120" w:line="257" w:lineRule="auto"/>
              <w:ind w:left="19" w:right="139"/>
              <w:textAlignment w:val="auto"/>
            </w:pPr>
            <w:r>
              <w:t xml:space="preserve">Die Tabellen gehören zu einer proportionalen Zuordnung. </w:t>
            </w:r>
          </w:p>
          <w:p w14:paraId="4CC5A5E5" w14:textId="77777777" w:rsidR="00DE0900" w:rsidRDefault="00DE0900" w:rsidP="00DE0900">
            <w:pPr>
              <w:overflowPunct/>
              <w:autoSpaceDE/>
              <w:autoSpaceDN/>
              <w:adjustRightInd/>
              <w:spacing w:after="120" w:line="257" w:lineRule="auto"/>
              <w:ind w:left="19" w:right="139"/>
              <w:textAlignment w:val="auto"/>
            </w:pPr>
            <w:r>
              <w:t xml:space="preserve">Fülle die </w:t>
            </w:r>
            <w:r w:rsidRPr="003B2769">
              <w:rPr>
                <w:shd w:val="clear" w:color="auto" w:fill="D9D9D9" w:themeFill="background1" w:themeFillShade="D9"/>
              </w:rPr>
              <w:t>grauen Kästchen</w:t>
            </w:r>
            <w:r>
              <w:t xml:space="preserve"> richtig aus. Zeichne die Punkte in das Koordinatensystem.</w:t>
            </w:r>
          </w:p>
        </w:tc>
      </w:tr>
      <w:tr w:rsidR="00DE0900" w14:paraId="59CE7F93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49080B47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54A56CAC" w14:textId="77777777" w:rsidR="00DE0900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089" w:type="dxa"/>
            <w:gridSpan w:val="4"/>
          </w:tcPr>
          <w:p w14:paraId="6946E011" w14:textId="77777777" w:rsidR="00DE0900" w:rsidRPr="00871969" w:rsidRDefault="00DE0900" w:rsidP="00DE0900">
            <w:pPr>
              <w:pStyle w:val="berschrift2"/>
              <w:ind w:left="-5" w:firstLine="5"/>
              <w:rPr>
                <w:color w:val="0D0D0D" w:themeColor="text1" w:themeTint="F2"/>
              </w:rPr>
            </w:pPr>
          </w:p>
          <w:p w14:paraId="5F0EE75B" w14:textId="77777777" w:rsidR="00DE0900" w:rsidRPr="00B75152" w:rsidRDefault="00DE0900" w:rsidP="00DE0900">
            <w:pPr>
              <w:spacing w:before="40"/>
              <w:rPr>
                <w:b/>
              </w:rPr>
            </w:pPr>
            <w:r w:rsidRPr="00B75152">
              <w:rPr>
                <w:b/>
              </w:rPr>
              <w:t>Tabelle</w:t>
            </w:r>
            <w:r>
              <w:rPr>
                <w:b/>
              </w:rPr>
              <w:t xml:space="preserve"> zu a2)</w:t>
            </w:r>
          </w:p>
        </w:tc>
      </w:tr>
      <w:tr w:rsidR="00DE0900" w:rsidRPr="0058588B" w14:paraId="0B204AFC" w14:textId="77777777" w:rsidTr="00971D6F">
        <w:tc>
          <w:tcPr>
            <w:tcW w:w="685" w:type="dxa"/>
            <w:vMerge w:val="restart"/>
            <w:shd w:val="clear" w:color="auto" w:fill="D9D9D9" w:themeFill="background1" w:themeFillShade="D9"/>
          </w:tcPr>
          <w:p w14:paraId="62010B5C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303" w:type="dxa"/>
            <w:vMerge w:val="restart"/>
          </w:tcPr>
          <w:p w14:paraId="5D1DA3E8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271" w:type="dxa"/>
            <w:vMerge w:val="restart"/>
            <w:tcBorders>
              <w:right w:val="single" w:sz="2" w:space="0" w:color="A6A6A6" w:themeColor="background1" w:themeShade="A6"/>
            </w:tcBorders>
          </w:tcPr>
          <w:p w14:paraId="5525F32A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  <w:p w14:paraId="2BEE8413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 xml:space="preserve">                                </w:t>
            </w:r>
          </w:p>
          <w:p w14:paraId="784DA35E" w14:textId="77777777" w:rsidR="00DE0900" w:rsidRDefault="00DE0900" w:rsidP="00DE0900">
            <w:pPr>
              <w:pStyle w:val="berschrift2"/>
              <w:spacing w:before="120"/>
              <w:rPr>
                <w:b w:val="0"/>
                <w:color w:val="0D0D0D" w:themeColor="text1" w:themeTint="F2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 wp14:anchorId="43AA043D" wp14:editId="6C7170CC">
                      <wp:simplePos x="0" y="0"/>
                      <wp:positionH relativeFrom="column">
                        <wp:posOffset>805180</wp:posOffset>
                      </wp:positionH>
                      <wp:positionV relativeFrom="paragraph">
                        <wp:posOffset>47625</wp:posOffset>
                      </wp:positionV>
                      <wp:extent cx="95250" cy="228600"/>
                      <wp:effectExtent l="0" t="0" r="19050" b="19050"/>
                      <wp:wrapNone/>
                      <wp:docPr id="612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2286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D8EC293" id="Pfeil: nach rechts gekrümmt 59" o:spid="_x0000_s1026" type="#_x0000_t102" style="position:absolute;margin-left:63.4pt;margin-top:3.75pt;width:7.5pt;height:18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" adj="17100,20475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57013DBD" wp14:editId="65AA70C5">
                      <wp:simplePos x="0" y="0"/>
                      <wp:positionH relativeFrom="column">
                        <wp:posOffset>484505</wp:posOffset>
                      </wp:positionH>
                      <wp:positionV relativeFrom="paragraph">
                        <wp:posOffset>47625</wp:posOffset>
                      </wp:positionV>
                      <wp:extent cx="95250" cy="533400"/>
                      <wp:effectExtent l="0" t="0" r="19050" b="19050"/>
                      <wp:wrapNone/>
                      <wp:docPr id="612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5334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0188D19" id="Pfeil: nach rechts gekrümmt 59" o:spid="_x0000_s1026" type="#_x0000_t102" style="position:absolute;margin-left:38.15pt;margin-top:3.75pt;width:7.5pt;height:42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" adj="19671,21118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 wp14:anchorId="56B53219" wp14:editId="004FBE94">
                      <wp:simplePos x="0" y="0"/>
                      <wp:positionH relativeFrom="column">
                        <wp:posOffset>1166495</wp:posOffset>
                      </wp:positionH>
                      <wp:positionV relativeFrom="paragraph">
                        <wp:posOffset>28575</wp:posOffset>
                      </wp:positionV>
                      <wp:extent cx="133350" cy="352425"/>
                      <wp:effectExtent l="0" t="0" r="19050" b="28575"/>
                      <wp:wrapNone/>
                      <wp:docPr id="612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3350" cy="3524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5981848" id="Pfeil: nach rechts gekrümmt 59" o:spid="_x0000_s1026" type="#_x0000_t102" style="position:absolute;margin-left:91.85pt;margin-top:2.25pt;width:10.5pt;height:27.75pt;flip:y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" adj="17514,20579,16200" fillcolor="#a5a5a5 [2092]" strokecolor="#a5a5a5 [2092]" strokeweight="2pt"/>
                  </w:pict>
                </mc:Fallback>
              </mc:AlternateContent>
            </w:r>
            <w:r>
              <w:rPr>
                <w:b w:val="0"/>
                <w:color w:val="0D0D0D" w:themeColor="text1" w:themeTint="F2"/>
              </w:rPr>
              <w:t xml:space="preserve">                     </w:t>
            </w:r>
            <w:r w:rsidRPr="00C716F4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C716F4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2</w:t>
            </w:r>
            <w:r>
              <w:rPr>
                <w:b w:val="0"/>
                <w:color w:val="0D0D0D" w:themeColor="text1" w:themeTint="F2"/>
              </w:rPr>
              <w:t xml:space="preserve">     </w:t>
            </w:r>
            <w:proofErr w:type="gramStart"/>
            <w:r>
              <w:rPr>
                <w:b w:val="0"/>
                <w:color w:val="0D0D0D" w:themeColor="text1" w:themeTint="F2"/>
              </w:rPr>
              <w:t xml:space="preserve">  </w:t>
            </w:r>
            <w:r w:rsidRPr="00C716F4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:</w:t>
            </w:r>
            <w:proofErr w:type="gramEnd"/>
            <w:r w:rsidRPr="00C716F4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3</w:t>
            </w:r>
            <w:r w:rsidRPr="00C716F4">
              <w:rPr>
                <w:b w:val="0"/>
                <w:color w:val="548DD4" w:themeColor="text2" w:themeTint="99"/>
              </w:rPr>
              <w:t xml:space="preserve"> </w:t>
            </w:r>
          </w:p>
          <w:p w14:paraId="55813E84" w14:textId="77777777" w:rsidR="00DE0900" w:rsidRDefault="00DE0900" w:rsidP="00DE0900">
            <w:r>
              <w:t xml:space="preserve">            </w:t>
            </w:r>
          </w:p>
          <w:p w14:paraId="5A48210C" w14:textId="77777777" w:rsidR="00DE0900" w:rsidRPr="00C716F4" w:rsidRDefault="00DE0900" w:rsidP="00DE0900">
            <w:pPr>
              <w:rPr>
                <w:rFonts w:ascii="Comic Sans MS" w:hAnsi="Comic Sans MS"/>
                <w:sz w:val="20"/>
                <w:szCs w:val="20"/>
              </w:rPr>
            </w:pPr>
            <w:r>
              <w:t xml:space="preserve">         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4</w:t>
            </w:r>
          </w:p>
        </w:tc>
        <w:tc>
          <w:tcPr>
            <w:tcW w:w="1419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BFBFBF" w:themeFill="background1" w:themeFillShade="BF"/>
          </w:tcPr>
          <w:p w14:paraId="1C28B40F" w14:textId="77777777" w:rsidR="00DE0900" w:rsidRPr="001B7F82" w:rsidRDefault="00DE0900" w:rsidP="00DE0900">
            <w:pPr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Pizza</w:t>
            </w:r>
          </w:p>
        </w:tc>
        <w:tc>
          <w:tcPr>
            <w:tcW w:w="170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BFBFBF" w:themeFill="background1" w:themeFillShade="BF"/>
          </w:tcPr>
          <w:p w14:paraId="60907019" w14:textId="77777777" w:rsidR="00DE0900" w:rsidRPr="001B7F82" w:rsidRDefault="00DE0900" w:rsidP="00DE0900">
            <w:pPr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 xml:space="preserve">Euro </w:t>
            </w:r>
          </w:p>
        </w:tc>
        <w:tc>
          <w:tcPr>
            <w:tcW w:w="2696" w:type="dxa"/>
            <w:vMerge w:val="restart"/>
            <w:tcBorders>
              <w:left w:val="single" w:sz="2" w:space="0" w:color="A6A6A6" w:themeColor="background1" w:themeShade="A6"/>
            </w:tcBorders>
          </w:tcPr>
          <w:p w14:paraId="20296851" w14:textId="77777777" w:rsidR="00DE0900" w:rsidRDefault="00DE0900" w:rsidP="00DE0900">
            <w:pPr>
              <w:spacing w:before="1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</w:t>
            </w:r>
          </w:p>
          <w:p w14:paraId="6F93C137" w14:textId="77777777" w:rsidR="00DE0900" w:rsidRPr="00C716F4" w:rsidRDefault="00DE0900" w:rsidP="00DE0900">
            <w:pPr>
              <w:spacing w:before="120"/>
              <w:rPr>
                <w:bCs/>
                <w:color w:val="0D0D0D" w:themeColor="text1" w:themeTint="F2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47136" behindDoc="0" locked="0" layoutInCell="1" allowOverlap="1" wp14:anchorId="0E4EF0E9" wp14:editId="057CD685">
                      <wp:simplePos x="0" y="0"/>
                      <wp:positionH relativeFrom="column">
                        <wp:posOffset>944245</wp:posOffset>
                      </wp:positionH>
                      <wp:positionV relativeFrom="paragraph">
                        <wp:posOffset>114300</wp:posOffset>
                      </wp:positionV>
                      <wp:extent cx="83185" cy="542925"/>
                      <wp:effectExtent l="0" t="0" r="12065" b="28575"/>
                      <wp:wrapNone/>
                      <wp:docPr id="612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3185" cy="5429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A7D4ED8" id="Pfeil: nach rechts gekrümmt 59" o:spid="_x0000_s1026" type="#_x0000_t102" style="position:absolute;margin-left:74.35pt;margin-top:9pt;width:6.55pt;height:42.75pt;flip:x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" adj="19945,21186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 wp14:anchorId="213E4CD2" wp14:editId="6E15C92B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85090</wp:posOffset>
                      </wp:positionV>
                      <wp:extent cx="104775" cy="228600"/>
                      <wp:effectExtent l="0" t="0" r="28575" b="19050"/>
                      <wp:wrapNone/>
                      <wp:docPr id="612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4775" cy="2286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A4451BE" id="Pfeil: nach rechts gekrümmt 59" o:spid="_x0000_s1026" type="#_x0000_t102" style="position:absolute;margin-left:35.55pt;margin-top:6.7pt;width:8.25pt;height:18pt;flip:x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" adj="16650,20363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54D36178" wp14:editId="4C4F1355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75565</wp:posOffset>
                      </wp:positionV>
                      <wp:extent cx="114300" cy="400050"/>
                      <wp:effectExtent l="0" t="0" r="19050" b="19050"/>
                      <wp:wrapNone/>
                      <wp:docPr id="613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14300" cy="4000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B55776E" id="Pfeil: nach rechts gekrümmt 59" o:spid="_x0000_s1026" type="#_x0000_t102" style="position:absolute;margin-left:5.6pt;margin-top:5.95pt;width:9pt;height:31.5pt;flip:x y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" adj="18514,20828,16200" fillcolor="#a5a5a5 [2092]" strokecolor="#a5a5a5 [2092]" strokeweight="2pt"/>
                  </w:pict>
                </mc:Fallback>
              </mc:AlternateContent>
            </w:r>
            <w:r>
              <w:rPr>
                <w:color w:val="0D0D0D" w:themeColor="text1" w:themeTint="F2"/>
              </w:rPr>
              <w:t xml:space="preserve">        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: 3</w:t>
            </w:r>
            <w:r>
              <w:rPr>
                <w:color w:val="0D0D0D" w:themeColor="text1" w:themeTint="F2"/>
              </w:rPr>
              <w:t xml:space="preserve">          </w:t>
            </w:r>
            <w:r w:rsidRPr="00C716F4"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C716F4"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  <w:t xml:space="preserve"> 2</w:t>
            </w:r>
          </w:p>
          <w:p w14:paraId="12685A5D" w14:textId="77777777" w:rsidR="00DE0900" w:rsidRPr="00C716F4" w:rsidRDefault="00DE0900" w:rsidP="00DE0900">
            <w:pPr>
              <w:spacing w:before="120"/>
              <w:rPr>
                <w:bCs/>
                <w:color w:val="0D0D0D" w:themeColor="text1" w:themeTint="F2"/>
              </w:rPr>
            </w:pPr>
            <w:r w:rsidRPr="00C716F4">
              <w:rPr>
                <w:bCs/>
                <w:color w:val="0D0D0D" w:themeColor="text1" w:themeTint="F2"/>
              </w:rPr>
              <w:t xml:space="preserve">                              </w:t>
            </w:r>
          </w:p>
          <w:p w14:paraId="485F4D2B" w14:textId="77777777" w:rsidR="00DE0900" w:rsidRPr="00C716F4" w:rsidRDefault="00DE0900" w:rsidP="00DE0900">
            <w:pPr>
              <w:spacing w:before="120"/>
              <w:rPr>
                <w:rFonts w:ascii="Comic Sans MS" w:hAnsi="Comic Sans MS"/>
                <w:color w:val="0D0D0D" w:themeColor="text1" w:themeTint="F2"/>
                <w:sz w:val="20"/>
                <w:szCs w:val="20"/>
              </w:rPr>
            </w:pPr>
            <w:r w:rsidRPr="00C716F4">
              <w:rPr>
                <w:bCs/>
                <w:color w:val="0D0D0D" w:themeColor="text1" w:themeTint="F2"/>
              </w:rPr>
              <w:t xml:space="preserve">                                     </w:t>
            </w:r>
            <w:r w:rsidRPr="00C716F4"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C716F4"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  <w:t xml:space="preserve"> 4</w:t>
            </w:r>
          </w:p>
        </w:tc>
      </w:tr>
      <w:tr w:rsidR="00DE0900" w:rsidRPr="0058588B" w14:paraId="5C09F965" w14:textId="77777777" w:rsidTr="00DE0900">
        <w:tc>
          <w:tcPr>
            <w:tcW w:w="685" w:type="dxa"/>
            <w:vMerge/>
            <w:shd w:val="clear" w:color="auto" w:fill="D9D9D9" w:themeFill="background1" w:themeFillShade="D9"/>
          </w:tcPr>
          <w:p w14:paraId="70E94949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303" w:type="dxa"/>
            <w:vMerge/>
          </w:tcPr>
          <w:p w14:paraId="40AD6803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271" w:type="dxa"/>
            <w:vMerge/>
            <w:tcBorders>
              <w:right w:val="single" w:sz="2" w:space="0" w:color="A6A6A6" w:themeColor="background1" w:themeShade="A6"/>
            </w:tcBorders>
          </w:tcPr>
          <w:p w14:paraId="577C038B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4BA0DE23" w14:textId="77777777" w:rsidR="00DE0900" w:rsidRPr="00E71ADB" w:rsidRDefault="00DE0900" w:rsidP="00DE0900">
            <w:pPr>
              <w:pStyle w:val="berschrift2"/>
              <w:jc w:val="center"/>
              <w:rPr>
                <w:b w:val="0"/>
                <w:noProof/>
                <w:color w:val="0D0D0D" w:themeColor="text1" w:themeTint="F2"/>
              </w:rPr>
            </w:pPr>
            <w:r>
              <w:t>0</w:t>
            </w:r>
          </w:p>
        </w:tc>
        <w:tc>
          <w:tcPr>
            <w:tcW w:w="170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D9D9D9" w:themeFill="background1" w:themeFillShade="D9"/>
          </w:tcPr>
          <w:p w14:paraId="7576BB1B" w14:textId="77777777" w:rsidR="00DE0900" w:rsidRPr="00E71ADB" w:rsidRDefault="00DE0900" w:rsidP="00C716F4">
            <w:pPr>
              <w:pStyle w:val="Handschrift"/>
              <w:jc w:val="center"/>
              <w:rPr>
                <w:noProof/>
              </w:rPr>
            </w:pPr>
            <w:r>
              <w:rPr>
                <w:noProof/>
              </w:rPr>
              <w:t>0</w:t>
            </w:r>
          </w:p>
        </w:tc>
        <w:tc>
          <w:tcPr>
            <w:tcW w:w="2696" w:type="dxa"/>
            <w:vMerge/>
            <w:tcBorders>
              <w:left w:val="single" w:sz="2" w:space="0" w:color="A6A6A6" w:themeColor="background1" w:themeShade="A6"/>
            </w:tcBorders>
          </w:tcPr>
          <w:p w14:paraId="66F4E534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:rsidRPr="0058588B" w14:paraId="5158F224" w14:textId="77777777" w:rsidTr="00DE0900">
        <w:tc>
          <w:tcPr>
            <w:tcW w:w="685" w:type="dxa"/>
            <w:vMerge/>
            <w:shd w:val="clear" w:color="auto" w:fill="D9D9D9" w:themeFill="background1" w:themeFillShade="D9"/>
          </w:tcPr>
          <w:p w14:paraId="05B17B0D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303" w:type="dxa"/>
            <w:vMerge/>
          </w:tcPr>
          <w:p w14:paraId="04CA4FA8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271" w:type="dxa"/>
            <w:vMerge/>
            <w:tcBorders>
              <w:right w:val="single" w:sz="2" w:space="0" w:color="A6A6A6" w:themeColor="background1" w:themeShade="A6"/>
            </w:tcBorders>
          </w:tcPr>
          <w:p w14:paraId="605EA0C5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294A7D02" w14:textId="77777777" w:rsidR="00DE0900" w:rsidRPr="00E71ADB" w:rsidRDefault="00DE0900" w:rsidP="00DE0900">
            <w:pPr>
              <w:pStyle w:val="berschrift2"/>
              <w:jc w:val="center"/>
              <w:rPr>
                <w:b w:val="0"/>
                <w:noProof/>
                <w:color w:val="0D0D0D" w:themeColor="text1" w:themeTint="F2"/>
              </w:rPr>
            </w:pPr>
            <w:r>
              <w:t>1</w:t>
            </w:r>
          </w:p>
        </w:tc>
        <w:tc>
          <w:tcPr>
            <w:tcW w:w="170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D9D9D9" w:themeFill="background1" w:themeFillShade="D9"/>
          </w:tcPr>
          <w:p w14:paraId="29AA8E98" w14:textId="77777777" w:rsidR="00DE0900" w:rsidRPr="00E71ADB" w:rsidRDefault="00DE0900" w:rsidP="00C716F4">
            <w:pPr>
              <w:pStyle w:val="Handschrift"/>
              <w:jc w:val="center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2696" w:type="dxa"/>
            <w:vMerge/>
            <w:tcBorders>
              <w:left w:val="single" w:sz="2" w:space="0" w:color="A6A6A6" w:themeColor="background1" w:themeShade="A6"/>
            </w:tcBorders>
          </w:tcPr>
          <w:p w14:paraId="0F2D2108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:rsidRPr="0058588B" w14:paraId="1A76244D" w14:textId="77777777" w:rsidTr="00DE0900">
        <w:tc>
          <w:tcPr>
            <w:tcW w:w="685" w:type="dxa"/>
            <w:vMerge/>
            <w:shd w:val="clear" w:color="auto" w:fill="D9D9D9" w:themeFill="background1" w:themeFillShade="D9"/>
          </w:tcPr>
          <w:p w14:paraId="5C4E3ECB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303" w:type="dxa"/>
            <w:vMerge/>
          </w:tcPr>
          <w:p w14:paraId="40CBEB48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271" w:type="dxa"/>
            <w:vMerge/>
            <w:tcBorders>
              <w:right w:val="single" w:sz="2" w:space="0" w:color="A6A6A6" w:themeColor="background1" w:themeShade="A6"/>
            </w:tcBorders>
          </w:tcPr>
          <w:p w14:paraId="6A0DF475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34681B66" w14:textId="77777777" w:rsidR="00DE0900" w:rsidRPr="00E71ADB" w:rsidRDefault="00DE0900" w:rsidP="00DE0900">
            <w:pPr>
              <w:pStyle w:val="berschrift2"/>
              <w:jc w:val="center"/>
              <w:rPr>
                <w:b w:val="0"/>
                <w:noProof/>
                <w:color w:val="0D0D0D" w:themeColor="text1" w:themeTint="F2"/>
              </w:rPr>
            </w:pPr>
            <w:r>
              <w:t>2</w:t>
            </w:r>
          </w:p>
        </w:tc>
        <w:tc>
          <w:tcPr>
            <w:tcW w:w="170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D9D9D9" w:themeFill="background1" w:themeFillShade="D9"/>
          </w:tcPr>
          <w:p w14:paraId="18EFEB4D" w14:textId="77777777" w:rsidR="00DE0900" w:rsidRPr="00E71ADB" w:rsidRDefault="00DE0900" w:rsidP="00C716F4">
            <w:pPr>
              <w:pStyle w:val="Handschrift"/>
              <w:jc w:val="center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2696" w:type="dxa"/>
            <w:vMerge/>
            <w:tcBorders>
              <w:left w:val="single" w:sz="2" w:space="0" w:color="A6A6A6" w:themeColor="background1" w:themeShade="A6"/>
            </w:tcBorders>
          </w:tcPr>
          <w:p w14:paraId="4722BB3E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:rsidRPr="0058588B" w14:paraId="4CF01FA8" w14:textId="77777777" w:rsidTr="00DE0900">
        <w:tc>
          <w:tcPr>
            <w:tcW w:w="685" w:type="dxa"/>
            <w:vMerge w:val="restart"/>
            <w:shd w:val="clear" w:color="auto" w:fill="D9D9D9" w:themeFill="background1" w:themeFillShade="D9"/>
          </w:tcPr>
          <w:p w14:paraId="415B4B3B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6661E52E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271" w:type="dxa"/>
            <w:vMerge/>
            <w:tcBorders>
              <w:right w:val="single" w:sz="2" w:space="0" w:color="A6A6A6" w:themeColor="background1" w:themeShade="A6"/>
            </w:tcBorders>
          </w:tcPr>
          <w:p w14:paraId="54A2123E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68A2AA04" w14:textId="77777777" w:rsidR="00DE0900" w:rsidRPr="00E71ADB" w:rsidRDefault="00DE0900" w:rsidP="00DE0900">
            <w:pPr>
              <w:pStyle w:val="berschrift2"/>
              <w:jc w:val="center"/>
              <w:rPr>
                <w:b w:val="0"/>
                <w:noProof/>
                <w:color w:val="0D0D0D" w:themeColor="text1" w:themeTint="F2"/>
              </w:rPr>
            </w:pPr>
            <w:r>
              <w:t>3</w:t>
            </w:r>
          </w:p>
        </w:tc>
        <w:tc>
          <w:tcPr>
            <w:tcW w:w="170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FFFFFF" w:themeFill="background1"/>
          </w:tcPr>
          <w:p w14:paraId="43613EF5" w14:textId="77777777" w:rsidR="00DE0900" w:rsidRPr="00C716F4" w:rsidRDefault="00DE0900" w:rsidP="00DE0900">
            <w:pPr>
              <w:pStyle w:val="berschrift2"/>
              <w:jc w:val="center"/>
              <w:rPr>
                <w:b w:val="0"/>
                <w:bCs w:val="0"/>
                <w:noProof/>
                <w:color w:val="0D0D0D" w:themeColor="text1" w:themeTint="F2"/>
              </w:rPr>
            </w:pPr>
            <w:r w:rsidRPr="00C716F4">
              <w:rPr>
                <w:b w:val="0"/>
                <w:bCs w:val="0"/>
                <w:noProof/>
                <w:color w:val="auto"/>
                <w:sz w:val="10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10A57C73" wp14:editId="37A3EFB7">
                      <wp:simplePos x="0" y="0"/>
                      <wp:positionH relativeFrom="column">
                        <wp:posOffset>127849</wp:posOffset>
                      </wp:positionH>
                      <wp:positionV relativeFrom="paragraph">
                        <wp:posOffset>39667</wp:posOffset>
                      </wp:positionV>
                      <wp:extent cx="575945" cy="1539875"/>
                      <wp:effectExtent l="19050" t="0" r="167005" b="60325"/>
                      <wp:wrapNone/>
                      <wp:docPr id="6131" name="Bogen 6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40709">
                                <a:off x="0" y="0"/>
                                <a:ext cx="575945" cy="1539875"/>
                              </a:xfrm>
                              <a:prstGeom prst="arc">
                                <a:avLst>
                                  <a:gd name="adj1" fmla="val 16355354"/>
                                  <a:gd name="adj2" fmla="val 5302679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7EE21BF" id="Bogen 6131" o:spid="_x0000_s1026" style="position:absolute;margin-left:10.05pt;margin-top:3.1pt;width:45.35pt;height:121.25pt;rotation:1355185fd;z-index:2533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5945,153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" path="m322538,5567nsc467503,52428,576405,381963,575944,772369v-474,401741,-116400,734981,-266232,765310l287973,769938,322538,5567xem322538,5567nfc467503,52428,576405,381963,575944,772369v-474,401741,-116400,734981,-266232,765310e" filled="f" strokecolor="#0d0d0d [3069]" strokeweight="2pt">
                      <v:stroke startarrow="block" endarrow="block"/>
                      <v:shadow on="t" color="black" opacity="24903f" origin=",.5" offset="0,.55556mm"/>
                      <v:path arrowok="t" o:connecttype="custom" o:connectlocs="322538,5567;575944,772369;309712,1537679" o:connectangles="0,0,0"/>
                    </v:shape>
                  </w:pict>
                </mc:Fallback>
              </mc:AlternateContent>
            </w:r>
            <w:r w:rsidRPr="00C716F4">
              <w:rPr>
                <w:b w:val="0"/>
                <w:bCs w:val="0"/>
                <w:color w:val="auto"/>
              </w:rPr>
              <w:t>9</w:t>
            </w:r>
          </w:p>
        </w:tc>
        <w:tc>
          <w:tcPr>
            <w:tcW w:w="2696" w:type="dxa"/>
            <w:vMerge/>
            <w:tcBorders>
              <w:left w:val="single" w:sz="2" w:space="0" w:color="A6A6A6" w:themeColor="background1" w:themeShade="A6"/>
            </w:tcBorders>
          </w:tcPr>
          <w:p w14:paraId="04B91F3D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:rsidRPr="0058588B" w14:paraId="56C13BD4" w14:textId="77777777" w:rsidTr="00DE0900">
        <w:tc>
          <w:tcPr>
            <w:tcW w:w="685" w:type="dxa"/>
            <w:vMerge/>
            <w:shd w:val="clear" w:color="auto" w:fill="D9D9D9" w:themeFill="background1" w:themeFillShade="D9"/>
          </w:tcPr>
          <w:p w14:paraId="32FB4839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6D0E8487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271" w:type="dxa"/>
            <w:vMerge/>
            <w:tcBorders>
              <w:right w:val="single" w:sz="2" w:space="0" w:color="A6A6A6" w:themeColor="background1" w:themeShade="A6"/>
            </w:tcBorders>
          </w:tcPr>
          <w:p w14:paraId="60FF165E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350A0092" w14:textId="77777777" w:rsidR="00DE0900" w:rsidRPr="00E71ADB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>
              <w:t>4</w:t>
            </w:r>
          </w:p>
        </w:tc>
        <w:tc>
          <w:tcPr>
            <w:tcW w:w="170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D9D9D9" w:themeFill="background1" w:themeFillShade="D9"/>
          </w:tcPr>
          <w:p w14:paraId="5BC4B482" w14:textId="77777777" w:rsidR="00DE0900" w:rsidRPr="00E71ADB" w:rsidRDefault="00DE0900" w:rsidP="00C716F4">
            <w:pPr>
              <w:pStyle w:val="Handschrift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2696" w:type="dxa"/>
            <w:vMerge/>
            <w:tcBorders>
              <w:left w:val="single" w:sz="2" w:space="0" w:color="A6A6A6" w:themeColor="background1" w:themeShade="A6"/>
            </w:tcBorders>
          </w:tcPr>
          <w:p w14:paraId="244DC668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14:paraId="7EE14B16" w14:textId="77777777" w:rsidTr="00DE0900">
        <w:tc>
          <w:tcPr>
            <w:tcW w:w="685" w:type="dxa"/>
            <w:vMerge/>
            <w:shd w:val="clear" w:color="auto" w:fill="D9D9D9" w:themeFill="background1" w:themeFillShade="D9"/>
          </w:tcPr>
          <w:p w14:paraId="4E2108C2" w14:textId="77777777" w:rsidR="00DE0900" w:rsidRPr="00AC05D4" w:rsidRDefault="00DE0900" w:rsidP="00DE0900">
            <w:pPr>
              <w:rPr>
                <w:color w:val="0D0D0D" w:themeColor="text1" w:themeTint="F2"/>
                <w:sz w:val="10"/>
              </w:rPr>
            </w:pPr>
          </w:p>
        </w:tc>
        <w:tc>
          <w:tcPr>
            <w:tcW w:w="303" w:type="dxa"/>
          </w:tcPr>
          <w:p w14:paraId="6459E506" w14:textId="77777777" w:rsidR="00DE0900" w:rsidRPr="00AC05D4" w:rsidRDefault="00DE0900" w:rsidP="00DE0900">
            <w:pPr>
              <w:pStyle w:val="berschrift2"/>
              <w:rPr>
                <w:color w:val="0D0D0D" w:themeColor="text1" w:themeTint="F2"/>
                <w:sz w:val="10"/>
              </w:rPr>
            </w:pPr>
          </w:p>
        </w:tc>
        <w:tc>
          <w:tcPr>
            <w:tcW w:w="8089" w:type="dxa"/>
            <w:gridSpan w:val="4"/>
          </w:tcPr>
          <w:p w14:paraId="67B3FC41" w14:textId="77777777" w:rsidR="00DE0900" w:rsidRPr="00AC05D4" w:rsidRDefault="00DE0900" w:rsidP="00DE0900">
            <w:pPr>
              <w:rPr>
                <w:color w:val="0D0D0D" w:themeColor="text1" w:themeTint="F2"/>
                <w:sz w:val="10"/>
              </w:rPr>
            </w:pPr>
          </w:p>
        </w:tc>
      </w:tr>
      <w:tr w:rsidR="00DE0900" w14:paraId="7489607D" w14:textId="77777777" w:rsidTr="00DE0900">
        <w:tc>
          <w:tcPr>
            <w:tcW w:w="685" w:type="dxa"/>
            <w:vMerge/>
            <w:shd w:val="clear" w:color="auto" w:fill="D9D9D9" w:themeFill="background1" w:themeFillShade="D9"/>
          </w:tcPr>
          <w:p w14:paraId="240A8667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42D2D730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089" w:type="dxa"/>
            <w:gridSpan w:val="4"/>
          </w:tcPr>
          <w:p w14:paraId="2D962800" w14:textId="77777777" w:rsidR="00DE0900" w:rsidRPr="00E14600" w:rsidRDefault="00DE0900" w:rsidP="00DE0900">
            <w:pPr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Koordinatensystem</w:t>
            </w:r>
            <w:r w:rsidRPr="00E14600">
              <w:rPr>
                <w:b/>
                <w:i/>
                <w:color w:val="0D0D0D" w:themeColor="text1" w:themeTint="F2"/>
              </w:rPr>
              <w:t xml:space="preserve">:  </w:t>
            </w:r>
          </w:p>
        </w:tc>
      </w:tr>
      <w:tr w:rsidR="00DE0900" w14:paraId="61EB8B95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5547891B" w14:textId="77777777" w:rsidR="00DE0900" w:rsidRPr="00B33B8B" w:rsidRDefault="00DE0900" w:rsidP="00DE0900">
            <w:pPr>
              <w:rPr>
                <w:sz w:val="8"/>
              </w:rPr>
            </w:pPr>
          </w:p>
        </w:tc>
        <w:tc>
          <w:tcPr>
            <w:tcW w:w="303" w:type="dxa"/>
          </w:tcPr>
          <w:p w14:paraId="3463A7A7" w14:textId="77777777" w:rsidR="00DE0900" w:rsidRPr="00B33B8B" w:rsidRDefault="00DE0900" w:rsidP="00DE0900">
            <w:pPr>
              <w:pStyle w:val="berschrift2"/>
              <w:rPr>
                <w:color w:val="C00000"/>
                <w:sz w:val="8"/>
              </w:rPr>
            </w:pPr>
          </w:p>
        </w:tc>
        <w:tc>
          <w:tcPr>
            <w:tcW w:w="8089" w:type="dxa"/>
            <w:gridSpan w:val="4"/>
          </w:tcPr>
          <w:p w14:paraId="6E237926" w14:textId="77777777" w:rsidR="00DE0900" w:rsidRPr="00B33B8B" w:rsidRDefault="00DE0900" w:rsidP="00DE0900">
            <w:pPr>
              <w:rPr>
                <w:color w:val="C00000"/>
                <w:sz w:val="8"/>
              </w:rPr>
            </w:pPr>
            <w:r>
              <w:rPr>
                <w:color w:val="0D0D0D" w:themeColor="text1" w:themeTint="F2"/>
              </w:rPr>
              <w:t xml:space="preserve">                        </w:t>
            </w:r>
            <w:r w:rsidRPr="004D15DC">
              <w:rPr>
                <w:noProof/>
                <w:color w:val="0D0D0D" w:themeColor="text1" w:themeTint="F2"/>
              </w:rPr>
              <w:drawing>
                <wp:inline distT="0" distB="0" distL="0" distR="0" wp14:anchorId="27301234" wp14:editId="7A371CBE">
                  <wp:extent cx="2075265" cy="2398815"/>
                  <wp:effectExtent l="0" t="0" r="1270" b="1905"/>
                  <wp:docPr id="15798" name="Grafik 15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45" cy="243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1CF43978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2456B8CF" w14:textId="77777777" w:rsidR="00DE0900" w:rsidRDefault="00DE0900" w:rsidP="00DE0900"/>
        </w:tc>
        <w:tc>
          <w:tcPr>
            <w:tcW w:w="303" w:type="dxa"/>
          </w:tcPr>
          <w:p w14:paraId="2DFCA355" w14:textId="77777777" w:rsidR="00DE0900" w:rsidRPr="00AB04C4" w:rsidRDefault="00DE0900" w:rsidP="00DE0900">
            <w:pPr>
              <w:pStyle w:val="berschrift2"/>
              <w:rPr>
                <w:color w:val="C00000"/>
              </w:rPr>
            </w:pPr>
          </w:p>
        </w:tc>
        <w:tc>
          <w:tcPr>
            <w:tcW w:w="8089" w:type="dxa"/>
            <w:gridSpan w:val="4"/>
          </w:tcPr>
          <w:p w14:paraId="5012CE51" w14:textId="77777777" w:rsidR="00DE0900" w:rsidRPr="00871969" w:rsidRDefault="00DE0900" w:rsidP="00DE0900">
            <w:pPr>
              <w:pStyle w:val="berschrift2"/>
              <w:rPr>
                <w:b w:val="0"/>
                <w:color w:val="000000" w:themeColor="text1"/>
              </w:rPr>
            </w:pPr>
            <w:r w:rsidRPr="00291836">
              <w:rPr>
                <w:b w:val="0"/>
                <w:color w:val="000000" w:themeColor="text1"/>
              </w:rPr>
              <w:t xml:space="preserve">Das </w:t>
            </w:r>
            <w:r w:rsidRPr="00291836">
              <w:rPr>
                <w:bCs w:val="0"/>
                <w:color w:val="000000" w:themeColor="text1"/>
              </w:rPr>
              <w:t>Beispiel</w:t>
            </w:r>
            <w:r w:rsidRPr="00291836">
              <w:rPr>
                <w:b w:val="0"/>
                <w:bCs w:val="0"/>
                <w:color w:val="000000" w:themeColor="text1"/>
              </w:rPr>
              <w:t xml:space="preserve"> </w:t>
            </w:r>
            <w:r w:rsidRPr="00291836">
              <w:rPr>
                <w:bCs w:val="0"/>
                <w:color w:val="000000" w:themeColor="text1"/>
              </w:rPr>
              <w:t xml:space="preserve">zu Aufgabe </w:t>
            </w:r>
            <w:r>
              <w:rPr>
                <w:bCs w:val="0"/>
                <w:color w:val="000000" w:themeColor="text1"/>
              </w:rPr>
              <w:t>1</w:t>
            </w:r>
            <w:r w:rsidRPr="00291836">
              <w:rPr>
                <w:bCs w:val="0"/>
                <w:color w:val="000000" w:themeColor="text1"/>
              </w:rPr>
              <w:t>b)</w:t>
            </w:r>
            <w:r w:rsidRPr="00291836">
              <w:rPr>
                <w:b w:val="0"/>
                <w:bCs w:val="0"/>
                <w:color w:val="000000" w:themeColor="text1"/>
              </w:rPr>
              <w:t xml:space="preserve"> </w:t>
            </w:r>
            <w:r w:rsidRPr="00291836">
              <w:rPr>
                <w:b w:val="0"/>
                <w:color w:val="000000" w:themeColor="text1"/>
              </w:rPr>
              <w:t>kann dir helfen:</w:t>
            </w:r>
            <w:r>
              <w:rPr>
                <w:b w:val="0"/>
                <w:color w:val="000000" w:themeColor="text1"/>
              </w:rPr>
              <w:t xml:space="preserve"> Du kannst so sprechen und schreiben:</w:t>
            </w:r>
          </w:p>
          <w:p w14:paraId="7C81DC7A" w14:textId="77777777" w:rsidR="00DE0900" w:rsidRPr="00325865" w:rsidRDefault="00DE0900" w:rsidP="00DE0900">
            <w:pPr>
              <w:rPr>
                <w:color w:val="C00000"/>
                <w:sz w:val="18"/>
                <w:szCs w:val="18"/>
              </w:rPr>
            </w:pPr>
          </w:p>
        </w:tc>
      </w:tr>
      <w:tr w:rsidR="00DE0900" w14:paraId="6C151440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604D81E4" w14:textId="77777777" w:rsidR="00DE0900" w:rsidRPr="00871969" w:rsidRDefault="00DE0900" w:rsidP="00DE0900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303" w:type="dxa"/>
          </w:tcPr>
          <w:p w14:paraId="187CE4BE" w14:textId="77777777" w:rsidR="00DE0900" w:rsidRPr="00871969" w:rsidRDefault="00DE0900" w:rsidP="00DE0900">
            <w:pPr>
              <w:pStyle w:val="berschrift2"/>
            </w:pPr>
            <w:r w:rsidRPr="00871969">
              <w:t>b)</w:t>
            </w:r>
          </w:p>
        </w:tc>
        <w:tc>
          <w:tcPr>
            <w:tcW w:w="8089" w:type="dxa"/>
            <w:gridSpan w:val="4"/>
          </w:tcPr>
          <w:p w14:paraId="0A60097F" w14:textId="77777777" w:rsidR="00DE0900" w:rsidRDefault="00DE0900" w:rsidP="00DE0900">
            <w:pPr>
              <w:jc w:val="left"/>
              <w:rPr>
                <w:szCs w:val="23"/>
              </w:rPr>
            </w:pPr>
            <w:r>
              <w:rPr>
                <w:szCs w:val="23"/>
              </w:rPr>
              <w:t xml:space="preserve">Überlege dir eine Aufgabe zur Tabelle und zum Koordinatensystem von Aufgabe a1). </w:t>
            </w:r>
          </w:p>
          <w:p w14:paraId="2158F0A8" w14:textId="77777777" w:rsidR="00DE0900" w:rsidRPr="00E46C10" w:rsidRDefault="00DE0900" w:rsidP="00DE0900">
            <w:pPr>
              <w:spacing w:after="120"/>
              <w:rPr>
                <w:color w:val="0D0D0D" w:themeColor="text1" w:themeTint="F2"/>
                <w:sz w:val="8"/>
                <w:szCs w:val="6"/>
              </w:rPr>
            </w:pPr>
            <w:r>
              <w:rPr>
                <w:szCs w:val="23"/>
              </w:rPr>
              <w:t>Erkläre deine Aufgabe.</w:t>
            </w:r>
          </w:p>
        </w:tc>
      </w:tr>
      <w:tr w:rsidR="00DE0900" w14:paraId="7B4D4439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7FB6D66E" w14:textId="77777777" w:rsidR="00DE0900" w:rsidRDefault="00DE0900" w:rsidP="00DE0900"/>
        </w:tc>
        <w:tc>
          <w:tcPr>
            <w:tcW w:w="303" w:type="dxa"/>
          </w:tcPr>
          <w:p w14:paraId="244D2B7B" w14:textId="77777777" w:rsidR="00DE0900" w:rsidRPr="00E46C10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089" w:type="dxa"/>
            <w:gridSpan w:val="4"/>
          </w:tcPr>
          <w:p w14:paraId="3F89C85A" w14:textId="77777777" w:rsidR="00DE0900" w:rsidRPr="00C716F4" w:rsidRDefault="00DE0900" w:rsidP="00C716F4">
            <w:pPr>
              <w:pStyle w:val="Listenabsatz"/>
              <w:numPr>
                <w:ilvl w:val="0"/>
                <w:numId w:val="5"/>
              </w:numPr>
              <w:spacing w:before="240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716F4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Ich sehe: Bei 3 steht die Zahl 9.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Das könnte bedeuten: 3 Pizzen kosten 9 Euro.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 </w:t>
            </w:r>
          </w:p>
          <w:p w14:paraId="23D80727" w14:textId="77777777" w:rsidR="00DE0900" w:rsidRPr="00C716F4" w:rsidRDefault="00DE0900" w:rsidP="00C716F4">
            <w:pPr>
              <w:pStyle w:val="Listenabsatz"/>
              <w:numPr>
                <w:ilvl w:val="0"/>
                <w:numId w:val="5"/>
              </w:numPr>
              <w:spacing w:before="240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weiß: Eine Pizza kostet dann 9 </w:t>
            </w:r>
            <w:proofErr w:type="gramStart"/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>Euro :</w:t>
            </w:r>
            <w:proofErr w:type="gramEnd"/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 = 3 Euro.</w:t>
            </w:r>
          </w:p>
          <w:p w14:paraId="31973092" w14:textId="77777777" w:rsidR="00DE0900" w:rsidRPr="00C716F4" w:rsidRDefault="00DE0900" w:rsidP="00C716F4">
            <w:pPr>
              <w:pStyle w:val="Listenabsatz"/>
              <w:numPr>
                <w:ilvl w:val="0"/>
                <w:numId w:val="5"/>
              </w:numPr>
              <w:spacing w:before="240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716F4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2 Pizzen kosten 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dann 2 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 Euro = 6 Euro.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 </w:t>
            </w:r>
          </w:p>
          <w:p w14:paraId="102F1CDF" w14:textId="77777777" w:rsidR="00DE0900" w:rsidRPr="00C716F4" w:rsidRDefault="00DE0900" w:rsidP="00C716F4">
            <w:pPr>
              <w:pStyle w:val="Listenabsatz"/>
              <w:numPr>
                <w:ilvl w:val="0"/>
                <w:numId w:val="5"/>
              </w:numPr>
              <w:spacing w:before="240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 xml:space="preserve">4 Pizzen kosten dann 4 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 Euro = 12 Euro.</w:t>
            </w:r>
          </w:p>
          <w:p w14:paraId="19304804" w14:textId="77777777" w:rsidR="003B5C7E" w:rsidRDefault="00DE0900" w:rsidP="00C716F4">
            <w:pPr>
              <w:pStyle w:val="Listenabsatz"/>
              <w:numPr>
                <w:ilvl w:val="0"/>
                <w:numId w:val="5"/>
              </w:numPr>
              <w:spacing w:before="240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716F4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Je mehr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Pizzen ich kaufe, 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desto mehr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muss ich bezahlen. </w:t>
            </w:r>
          </w:p>
          <w:p w14:paraId="7A734397" w14:textId="60B84B5E" w:rsidR="00DE0900" w:rsidRPr="00C716F4" w:rsidRDefault="00DE0900" w:rsidP="007533EF">
            <w:pPr>
              <w:pStyle w:val="Listenabsatz"/>
              <w:numPr>
                <w:ilvl w:val="0"/>
                <w:numId w:val="0"/>
              </w:numPr>
              <w:ind w:left="301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C716F4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Pro Pizza zahle ich</w:t>
            </w: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 Euro mehr.</w:t>
            </w:r>
          </w:p>
          <w:p w14:paraId="32F4FAFB" w14:textId="77777777" w:rsidR="00DE0900" w:rsidRPr="002736AC" w:rsidRDefault="00DE0900" w:rsidP="00C716F4">
            <w:pPr>
              <w:pStyle w:val="Listenabsatz"/>
              <w:numPr>
                <w:ilvl w:val="0"/>
                <w:numId w:val="0"/>
              </w:numPr>
              <w:spacing w:before="240"/>
              <w:ind w:left="301"/>
              <w:jc w:val="both"/>
            </w:pPr>
            <w:r w:rsidRPr="00C716F4">
              <w:rPr>
                <w:rFonts w:ascii="Comic Sans MS" w:hAnsi="Comic Sans MS"/>
                <w:color w:val="548DD4" w:themeColor="text2" w:themeTint="99"/>
                <w:sz w:val="20"/>
              </w:rPr>
              <w:t>Keine Pizza kostet auch kein Geld. Das ist der Punkt (0,0).</w:t>
            </w:r>
            <w:r w:rsidRPr="00C716F4">
              <w:rPr>
                <w:color w:val="548DD4" w:themeColor="text2" w:themeTint="99"/>
              </w:rPr>
              <w:t xml:space="preserve"> </w:t>
            </w:r>
          </w:p>
        </w:tc>
      </w:tr>
    </w:tbl>
    <w:p w14:paraId="5E3F4520" w14:textId="77777777" w:rsidR="00DE0900" w:rsidRDefault="00DE0900" w:rsidP="00DE0900">
      <w:pPr>
        <w:rPr>
          <w:sz w:val="8"/>
        </w:rPr>
      </w:pPr>
    </w:p>
    <w:p w14:paraId="3C4BD7BC" w14:textId="77777777" w:rsidR="00DE0900" w:rsidRDefault="00DE0900" w:rsidP="00DE0900">
      <w:pPr>
        <w:rPr>
          <w:sz w:val="8"/>
        </w:rPr>
      </w:pPr>
    </w:p>
    <w:p w14:paraId="44A00B7B" w14:textId="77777777" w:rsidR="00DE0900" w:rsidRDefault="00DE0900" w:rsidP="00DE0900">
      <w:pPr>
        <w:rPr>
          <w:sz w:val="8"/>
        </w:rPr>
      </w:pPr>
    </w:p>
    <w:p w14:paraId="4AE552C3" w14:textId="77777777" w:rsidR="00DE0900" w:rsidRDefault="00DE0900" w:rsidP="00DE0900">
      <w:pPr>
        <w:rPr>
          <w:sz w:val="8"/>
        </w:rPr>
      </w:pPr>
    </w:p>
    <w:p w14:paraId="5AA4DDF4" w14:textId="77777777" w:rsidR="00DE0900" w:rsidRDefault="00DE0900" w:rsidP="00DE0900">
      <w:pPr>
        <w:rPr>
          <w:sz w:val="8"/>
        </w:rPr>
      </w:pPr>
    </w:p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251"/>
        <w:gridCol w:w="450"/>
        <w:gridCol w:w="1578"/>
        <w:gridCol w:w="1545"/>
        <w:gridCol w:w="485"/>
        <w:gridCol w:w="227"/>
        <w:gridCol w:w="283"/>
        <w:gridCol w:w="1590"/>
        <w:gridCol w:w="1533"/>
        <w:gridCol w:w="426"/>
      </w:tblGrid>
      <w:tr w:rsidR="00DE0900" w14:paraId="2B48CE73" w14:textId="77777777" w:rsidTr="00DE0900">
        <w:trPr>
          <w:trHeight w:val="420"/>
        </w:trPr>
        <w:tc>
          <w:tcPr>
            <w:tcW w:w="709" w:type="dxa"/>
          </w:tcPr>
          <w:p w14:paraId="01E3AEB0" w14:textId="77777777" w:rsidR="00DE0900" w:rsidRDefault="00DE0900" w:rsidP="00DE0900">
            <w:pPr>
              <w:pStyle w:val="berschrift2"/>
            </w:pPr>
            <w:r>
              <w:lastRenderedPageBreak/>
              <w:t>7</w:t>
            </w:r>
          </w:p>
        </w:tc>
        <w:tc>
          <w:tcPr>
            <w:tcW w:w="8368" w:type="dxa"/>
            <w:gridSpan w:val="10"/>
          </w:tcPr>
          <w:p w14:paraId="16B14FA3" w14:textId="77777777" w:rsidR="00DE0900" w:rsidRPr="002F0950" w:rsidRDefault="00DE0900" w:rsidP="00DE0900">
            <w:pPr>
              <w:pStyle w:val="berschrift2"/>
              <w:ind w:left="266" w:hanging="266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Formeln zum proportionalen Zusammenhang</w:t>
            </w:r>
          </w:p>
        </w:tc>
      </w:tr>
      <w:tr w:rsidR="00DE0900" w:rsidRPr="00A82778" w14:paraId="6577E6B2" w14:textId="77777777" w:rsidTr="00DE0900">
        <w:trPr>
          <w:trHeight w:val="824"/>
        </w:trPr>
        <w:tc>
          <w:tcPr>
            <w:tcW w:w="709" w:type="dxa"/>
          </w:tcPr>
          <w:p w14:paraId="2324DF08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588CF3CC" w14:textId="77777777" w:rsidR="00DE0900" w:rsidRDefault="00DE0900" w:rsidP="00DE0900">
            <w:pPr>
              <w:pStyle w:val="berschrift2"/>
            </w:pPr>
            <w:r>
              <w:t>a)</w:t>
            </w:r>
          </w:p>
        </w:tc>
        <w:tc>
          <w:tcPr>
            <w:tcW w:w="8117" w:type="dxa"/>
            <w:gridSpan w:val="9"/>
          </w:tcPr>
          <w:p w14:paraId="3271B44C" w14:textId="77777777" w:rsidR="00DE0900" w:rsidRDefault="00DE0900" w:rsidP="00DE0900">
            <w:pPr>
              <w:overflowPunct/>
              <w:autoSpaceDE/>
              <w:autoSpaceDN/>
              <w:adjustRightInd/>
              <w:spacing w:after="120" w:line="257" w:lineRule="auto"/>
              <w:ind w:left="19" w:right="139"/>
              <w:jc w:val="left"/>
              <w:textAlignment w:val="auto"/>
            </w:pPr>
            <w:r>
              <w:t xml:space="preserve">Die Tabellen gehören zu einer proportionalen Zuordnung. </w:t>
            </w:r>
          </w:p>
          <w:p w14:paraId="4F1EA39F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after="120" w:line="257" w:lineRule="auto"/>
              <w:ind w:left="19" w:right="139"/>
              <w:jc w:val="left"/>
              <w:textAlignment w:val="auto"/>
            </w:pPr>
            <w:r>
              <w:t xml:space="preserve">Fülle die </w:t>
            </w:r>
            <w:r w:rsidRPr="003B2769">
              <w:rPr>
                <w:shd w:val="clear" w:color="auto" w:fill="D9D9D9" w:themeFill="background1" w:themeFillShade="D9"/>
              </w:rPr>
              <w:t>grauen Kästchen</w:t>
            </w:r>
            <w:r>
              <w:t xml:space="preserve"> richtig aus. Zeichne die Punkte in das Koordinatensystem.</w:t>
            </w:r>
          </w:p>
        </w:tc>
      </w:tr>
      <w:tr w:rsidR="00DE0900" w14:paraId="1A88A4F9" w14:textId="77777777" w:rsidTr="00DE0900">
        <w:trPr>
          <w:trHeight w:val="70"/>
        </w:trPr>
        <w:tc>
          <w:tcPr>
            <w:tcW w:w="709" w:type="dxa"/>
            <w:vMerge w:val="restart"/>
          </w:tcPr>
          <w:p w14:paraId="43DA35FF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 w:val="restart"/>
          </w:tcPr>
          <w:p w14:paraId="255650BA" w14:textId="77777777" w:rsidR="00DE0900" w:rsidRDefault="00DE0900" w:rsidP="00DE0900">
            <w:pPr>
              <w:pStyle w:val="berschrift2"/>
            </w:pPr>
          </w:p>
        </w:tc>
        <w:tc>
          <w:tcPr>
            <w:tcW w:w="2028" w:type="dxa"/>
            <w:gridSpan w:val="2"/>
          </w:tcPr>
          <w:p w14:paraId="7B63C848" w14:textId="77777777" w:rsidR="00DE0900" w:rsidRPr="00723E20" w:rsidRDefault="00DE0900" w:rsidP="00DE0900">
            <w:pPr>
              <w:overflowPunct/>
              <w:autoSpaceDE/>
              <w:autoSpaceDN/>
              <w:adjustRightInd/>
              <w:ind w:left="174"/>
              <w:contextualSpacing/>
              <w:jc w:val="left"/>
              <w:textAlignment w:val="auto"/>
              <w:rPr>
                <w:b/>
                <w:szCs w:val="21"/>
              </w:rPr>
            </w:pPr>
            <w:r>
              <w:rPr>
                <w:b/>
                <w:szCs w:val="21"/>
              </w:rPr>
              <w:t xml:space="preserve">a1) </w:t>
            </w:r>
            <w:r w:rsidRPr="00723E20">
              <w:rPr>
                <w:b/>
                <w:szCs w:val="21"/>
              </w:rPr>
              <w:t>Tabelle</w:t>
            </w:r>
          </w:p>
        </w:tc>
        <w:tc>
          <w:tcPr>
            <w:tcW w:w="1545" w:type="dxa"/>
          </w:tcPr>
          <w:p w14:paraId="3E0774C2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5" w:type="dxa"/>
            <w:tcBorders>
              <w:right w:val="single" w:sz="4" w:space="0" w:color="808080" w:themeColor="background1" w:themeShade="80"/>
            </w:tcBorders>
          </w:tcPr>
          <w:p w14:paraId="3F170108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227" w:type="dxa"/>
            <w:tcBorders>
              <w:left w:val="single" w:sz="4" w:space="0" w:color="808080" w:themeColor="background1" w:themeShade="80"/>
            </w:tcBorders>
          </w:tcPr>
          <w:p w14:paraId="708F5F7A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873" w:type="dxa"/>
            <w:gridSpan w:val="2"/>
          </w:tcPr>
          <w:p w14:paraId="474EC7C7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  <w:r w:rsidRPr="00932988">
              <w:rPr>
                <w:b/>
              </w:rPr>
              <w:t>a2)</w:t>
            </w:r>
            <w:r>
              <w:rPr>
                <w:b/>
              </w:rPr>
              <w:t xml:space="preserve"> </w:t>
            </w:r>
            <w:r w:rsidRPr="00723E20">
              <w:rPr>
                <w:b/>
                <w:szCs w:val="21"/>
              </w:rPr>
              <w:t>Tabelle</w:t>
            </w:r>
          </w:p>
        </w:tc>
        <w:tc>
          <w:tcPr>
            <w:tcW w:w="1533" w:type="dxa"/>
          </w:tcPr>
          <w:p w14:paraId="3452EBE5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26" w:type="dxa"/>
          </w:tcPr>
          <w:p w14:paraId="6C30786B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530D36B1" w14:textId="77777777" w:rsidTr="00DE0900">
        <w:trPr>
          <w:trHeight w:val="70"/>
        </w:trPr>
        <w:tc>
          <w:tcPr>
            <w:tcW w:w="709" w:type="dxa"/>
            <w:vMerge/>
          </w:tcPr>
          <w:p w14:paraId="072DA0EE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7C836DF9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</w:tcPr>
          <w:p w14:paraId="591EED68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78" w:type="dxa"/>
            <w:tcBorders>
              <w:bottom w:val="single" w:sz="4" w:space="0" w:color="808080" w:themeColor="background1" w:themeShade="80"/>
            </w:tcBorders>
          </w:tcPr>
          <w:p w14:paraId="128683AE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45" w:type="dxa"/>
            <w:tcBorders>
              <w:bottom w:val="single" w:sz="4" w:space="0" w:color="808080" w:themeColor="background1" w:themeShade="80"/>
            </w:tcBorders>
          </w:tcPr>
          <w:p w14:paraId="4D7655F8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5" w:type="dxa"/>
            <w:tcBorders>
              <w:right w:val="single" w:sz="4" w:space="0" w:color="808080" w:themeColor="background1" w:themeShade="80"/>
            </w:tcBorders>
          </w:tcPr>
          <w:p w14:paraId="4FCCE7EE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0" w:type="dxa"/>
            <w:gridSpan w:val="2"/>
            <w:tcBorders>
              <w:left w:val="single" w:sz="4" w:space="0" w:color="808080" w:themeColor="background1" w:themeShade="80"/>
            </w:tcBorders>
          </w:tcPr>
          <w:p w14:paraId="02EA7154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90" w:type="dxa"/>
            <w:tcBorders>
              <w:bottom w:val="single" w:sz="4" w:space="0" w:color="808080" w:themeColor="background1" w:themeShade="80"/>
            </w:tcBorders>
          </w:tcPr>
          <w:p w14:paraId="770A4B26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33" w:type="dxa"/>
            <w:tcBorders>
              <w:bottom w:val="single" w:sz="4" w:space="0" w:color="808080" w:themeColor="background1" w:themeShade="80"/>
            </w:tcBorders>
          </w:tcPr>
          <w:p w14:paraId="60F1F461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26" w:type="dxa"/>
          </w:tcPr>
          <w:p w14:paraId="3D391CA8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612DBDC3" w14:textId="77777777" w:rsidTr="00971D6F">
        <w:trPr>
          <w:trHeight w:val="257"/>
        </w:trPr>
        <w:tc>
          <w:tcPr>
            <w:tcW w:w="709" w:type="dxa"/>
            <w:vMerge/>
          </w:tcPr>
          <w:p w14:paraId="3CF80017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11283964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808080" w:themeColor="background1" w:themeShade="80"/>
            </w:tcBorders>
          </w:tcPr>
          <w:p w14:paraId="4F2E6C4C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</w:tcPr>
          <w:p w14:paraId="42FD7793" w14:textId="77777777" w:rsidR="00DE0900" w:rsidRPr="00C2165E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Flaschen</w:t>
            </w:r>
          </w:p>
        </w:tc>
        <w:tc>
          <w:tcPr>
            <w:tcW w:w="15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</w:tcPr>
          <w:p w14:paraId="10E125AF" w14:textId="77777777" w:rsidR="00DE0900" w:rsidRPr="00262009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b/>
              </w:rPr>
            </w:pPr>
            <w:r w:rsidRPr="00262009">
              <w:rPr>
                <w:b/>
              </w:rPr>
              <w:t>Liter</w:t>
            </w:r>
          </w:p>
        </w:tc>
        <w:tc>
          <w:tcPr>
            <w:tcW w:w="485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86F77E7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gridSpan w:val="2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7579DC7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</w:tcPr>
          <w:p w14:paraId="574CB25C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>Melonen</w:t>
            </w:r>
          </w:p>
        </w:tc>
        <w:tc>
          <w:tcPr>
            <w:tcW w:w="153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</w:tcPr>
          <w:p w14:paraId="34634FCF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>kg</w:t>
            </w:r>
          </w:p>
        </w:tc>
        <w:tc>
          <w:tcPr>
            <w:tcW w:w="426" w:type="dxa"/>
            <w:tcBorders>
              <w:left w:val="single" w:sz="4" w:space="0" w:color="808080" w:themeColor="background1" w:themeShade="80"/>
            </w:tcBorders>
          </w:tcPr>
          <w:p w14:paraId="60F9909D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2FDA6674" w14:textId="77777777" w:rsidTr="00DE0900">
        <w:trPr>
          <w:trHeight w:val="257"/>
        </w:trPr>
        <w:tc>
          <w:tcPr>
            <w:tcW w:w="709" w:type="dxa"/>
            <w:vMerge/>
          </w:tcPr>
          <w:p w14:paraId="32D5BCCE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4CB8F1F1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808080" w:themeColor="background1" w:themeShade="80"/>
            </w:tcBorders>
          </w:tcPr>
          <w:p w14:paraId="6E2692D9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8DC890A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0</w:t>
            </w:r>
          </w:p>
        </w:tc>
        <w:tc>
          <w:tcPr>
            <w:tcW w:w="15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1F82285D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</w:p>
        </w:tc>
        <w:tc>
          <w:tcPr>
            <w:tcW w:w="485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F53488E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gridSpan w:val="2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9136873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89AB6BB" w14:textId="77777777" w:rsidR="00DE0900" w:rsidRPr="00C10A01" w:rsidRDefault="00DE0900" w:rsidP="00DE0900">
            <w:pPr>
              <w:jc w:val="center"/>
            </w:pPr>
            <w:r>
              <w:t>0</w:t>
            </w:r>
          </w:p>
        </w:tc>
        <w:tc>
          <w:tcPr>
            <w:tcW w:w="153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0260EB32" w14:textId="77777777" w:rsidR="00DE0900" w:rsidRPr="00C10A01" w:rsidRDefault="00DE0900" w:rsidP="00DE0900">
            <w:pPr>
              <w:jc w:val="center"/>
            </w:pPr>
          </w:p>
        </w:tc>
        <w:tc>
          <w:tcPr>
            <w:tcW w:w="426" w:type="dxa"/>
            <w:tcBorders>
              <w:left w:val="single" w:sz="4" w:space="0" w:color="808080" w:themeColor="background1" w:themeShade="80"/>
            </w:tcBorders>
          </w:tcPr>
          <w:p w14:paraId="5B2B86AC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51EDA364" w14:textId="77777777" w:rsidTr="00DE0900">
        <w:trPr>
          <w:trHeight w:val="257"/>
        </w:trPr>
        <w:tc>
          <w:tcPr>
            <w:tcW w:w="709" w:type="dxa"/>
            <w:vMerge/>
          </w:tcPr>
          <w:p w14:paraId="6899452F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5AFFFC22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808080" w:themeColor="background1" w:themeShade="80"/>
            </w:tcBorders>
          </w:tcPr>
          <w:p w14:paraId="297878F3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DC4B887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rPr>
                <w:noProof/>
                <w:sz w:val="10"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2F56ACA5" wp14:editId="2B2A0717">
                      <wp:simplePos x="0" y="0"/>
                      <wp:positionH relativeFrom="column">
                        <wp:posOffset>665175</wp:posOffset>
                      </wp:positionH>
                      <wp:positionV relativeFrom="paragraph">
                        <wp:posOffset>130538</wp:posOffset>
                      </wp:positionV>
                      <wp:extent cx="717550" cy="3080385"/>
                      <wp:effectExtent l="0" t="0" r="406400" b="0"/>
                      <wp:wrapNone/>
                      <wp:docPr id="15680" name="Bogen 15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281753">
                                <a:off x="0" y="0"/>
                                <a:ext cx="717550" cy="3080385"/>
                              </a:xfrm>
                              <a:prstGeom prst="arc">
                                <a:avLst>
                                  <a:gd name="adj1" fmla="val 16259414"/>
                                  <a:gd name="adj2" fmla="val 4655294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94BF8A6" id="Bogen 15680" o:spid="_x0000_s1026" style="position:absolute;margin-left:52.4pt;margin-top:10.3pt;width:56.5pt;height:242.55pt;rotation:1400016fd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7550,308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" path="m385324,4223nsc569457,62877,713153,711899,717453,1504325v2366,436018,-38440,855901,-112287,1155419l358775,1540193,385324,4223xem385324,4223nfc569457,62877,713153,711899,717453,1504325v2366,436018,-38440,855901,-112287,1155419e" filled="f" strokecolor="#0d0d0d [3069]" strokeweight="2pt">
                      <v:stroke startarrow="block" endarrow="block"/>
                      <v:shadow on="t" color="black" opacity="24903f" origin=",.5" offset="0,.55556mm"/>
                      <v:path arrowok="t" o:connecttype="custom" o:connectlocs="385324,4223;717453,1504325;605166,2659744" o:connectangles="0,0,0"/>
                    </v:shape>
                  </w:pict>
                </mc:Fallback>
              </mc:AlternateContent>
            </w:r>
            <w:r>
              <w:t>1</w:t>
            </w:r>
          </w:p>
        </w:tc>
        <w:tc>
          <w:tcPr>
            <w:tcW w:w="15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4EE7DA00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</w:p>
        </w:tc>
        <w:tc>
          <w:tcPr>
            <w:tcW w:w="485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FA30C5D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gridSpan w:val="2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D1E27E0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8EC78EB" w14:textId="77777777" w:rsidR="00DE0900" w:rsidRPr="00C10A01" w:rsidRDefault="00DE0900" w:rsidP="00DE0900">
            <w:pPr>
              <w:jc w:val="center"/>
            </w:pPr>
            <w:r>
              <w:t>1</w:t>
            </w:r>
          </w:p>
        </w:tc>
        <w:tc>
          <w:tcPr>
            <w:tcW w:w="153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12E7A039" w14:textId="77777777" w:rsidR="00DE0900" w:rsidRPr="00C10A01" w:rsidRDefault="00DE0900" w:rsidP="00DE0900">
            <w:pPr>
              <w:jc w:val="center"/>
            </w:pPr>
          </w:p>
        </w:tc>
        <w:tc>
          <w:tcPr>
            <w:tcW w:w="426" w:type="dxa"/>
            <w:tcBorders>
              <w:left w:val="single" w:sz="4" w:space="0" w:color="808080" w:themeColor="background1" w:themeShade="80"/>
            </w:tcBorders>
          </w:tcPr>
          <w:p w14:paraId="5AFA5DCF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22A3C028" w14:textId="77777777" w:rsidTr="00DE0900">
        <w:trPr>
          <w:trHeight w:val="175"/>
        </w:trPr>
        <w:tc>
          <w:tcPr>
            <w:tcW w:w="709" w:type="dxa"/>
            <w:vMerge/>
          </w:tcPr>
          <w:p w14:paraId="24A22153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7AE53980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808080" w:themeColor="background1" w:themeShade="80"/>
            </w:tcBorders>
          </w:tcPr>
          <w:p w14:paraId="46DBE739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D425C21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2</w:t>
            </w:r>
          </w:p>
        </w:tc>
        <w:tc>
          <w:tcPr>
            <w:tcW w:w="15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75D569CD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4</w:t>
            </w:r>
          </w:p>
        </w:tc>
        <w:tc>
          <w:tcPr>
            <w:tcW w:w="485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748DB94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gridSpan w:val="2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11C8B37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F159DA4" w14:textId="77777777" w:rsidR="00DE0900" w:rsidRPr="00C10A01" w:rsidRDefault="00DE0900" w:rsidP="00DE0900">
            <w:pPr>
              <w:jc w:val="center"/>
            </w:pPr>
            <w:r>
              <w:t>2</w:t>
            </w:r>
          </w:p>
        </w:tc>
        <w:tc>
          <w:tcPr>
            <w:tcW w:w="153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1B4D5C32" w14:textId="77777777" w:rsidR="00DE0900" w:rsidRPr="00C10A01" w:rsidRDefault="00DE0900" w:rsidP="00DE0900">
            <w:pPr>
              <w:jc w:val="center"/>
            </w:pPr>
          </w:p>
        </w:tc>
        <w:tc>
          <w:tcPr>
            <w:tcW w:w="426" w:type="dxa"/>
            <w:tcBorders>
              <w:left w:val="single" w:sz="4" w:space="0" w:color="808080" w:themeColor="background1" w:themeShade="80"/>
            </w:tcBorders>
          </w:tcPr>
          <w:p w14:paraId="01D6A5D0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28A5E17D" w14:textId="77777777" w:rsidTr="00DE0900">
        <w:trPr>
          <w:trHeight w:val="257"/>
        </w:trPr>
        <w:tc>
          <w:tcPr>
            <w:tcW w:w="709" w:type="dxa"/>
            <w:vMerge/>
          </w:tcPr>
          <w:p w14:paraId="7F0F7CB8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1030ACE9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808080" w:themeColor="background1" w:themeShade="80"/>
            </w:tcBorders>
          </w:tcPr>
          <w:p w14:paraId="3666291B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843CF12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3</w:t>
            </w:r>
          </w:p>
        </w:tc>
        <w:tc>
          <w:tcPr>
            <w:tcW w:w="15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2C6BAC59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</w:p>
        </w:tc>
        <w:tc>
          <w:tcPr>
            <w:tcW w:w="485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9BF9EC2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gridSpan w:val="2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73A5CCF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5072CFD" w14:textId="77777777" w:rsidR="00DE0900" w:rsidRPr="00C10A01" w:rsidRDefault="00DE0900" w:rsidP="00DE0900">
            <w:pPr>
              <w:jc w:val="center"/>
            </w:pPr>
            <w:r>
              <w:rPr>
                <w:noProof/>
                <w:sz w:val="10"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065ECC55" wp14:editId="7DD19D96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24765</wp:posOffset>
                      </wp:positionV>
                      <wp:extent cx="838200" cy="1971675"/>
                      <wp:effectExtent l="0" t="0" r="133350" b="28575"/>
                      <wp:wrapNone/>
                      <wp:docPr id="15681" name="Bogen 15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05435">
                                <a:off x="0" y="0"/>
                                <a:ext cx="838200" cy="1971675"/>
                              </a:xfrm>
                              <a:prstGeom prst="arc">
                                <a:avLst>
                                  <a:gd name="adj1" fmla="val 16157666"/>
                                  <a:gd name="adj2" fmla="val 4840170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5B08038" id="Bogen 15681" o:spid="_x0000_s1026" style="position:absolute;margin-left:78.45pt;margin-top:1.95pt;width:66pt;height:155.25pt;rotation:1098203fd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197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" path="m406964,413nsc636965,-15260,829325,408189,837908,949064v6673,420510,-100860,804625,-267724,956324l419100,985838,406964,413xem406964,413nfc636965,-15260,829325,408189,837908,949064v6673,420510,-100860,804625,-267724,956324e" filled="f" strokecolor="#0d0d0d [3069]" strokeweight="2pt">
                      <v:stroke startarrow="block" endarrow="block"/>
                      <v:shadow on="t" color="black" opacity="24903f" origin=",.5" offset="0,.55556mm"/>
                      <v:path arrowok="t" o:connecttype="custom" o:connectlocs="406964,413;837908,949064;570184,1905388" o:connectangles="0,0,0"/>
                    </v:shape>
                  </w:pict>
                </mc:Fallback>
              </mc:AlternateContent>
            </w:r>
            <w:r>
              <w:t>3</w:t>
            </w:r>
          </w:p>
        </w:tc>
        <w:tc>
          <w:tcPr>
            <w:tcW w:w="153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5F55E42A" w14:textId="77777777" w:rsidR="00DE0900" w:rsidRPr="00C10A01" w:rsidRDefault="00DE0900" w:rsidP="00DE0900">
            <w:pPr>
              <w:jc w:val="center"/>
            </w:pPr>
            <w:r>
              <w:t>7,5</w:t>
            </w:r>
          </w:p>
        </w:tc>
        <w:tc>
          <w:tcPr>
            <w:tcW w:w="426" w:type="dxa"/>
            <w:tcBorders>
              <w:left w:val="single" w:sz="4" w:space="0" w:color="808080" w:themeColor="background1" w:themeShade="80"/>
            </w:tcBorders>
          </w:tcPr>
          <w:p w14:paraId="7D1EFB91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150917EC" w14:textId="77777777" w:rsidTr="00DE0900">
        <w:trPr>
          <w:trHeight w:val="257"/>
        </w:trPr>
        <w:tc>
          <w:tcPr>
            <w:tcW w:w="709" w:type="dxa"/>
            <w:vMerge/>
          </w:tcPr>
          <w:p w14:paraId="7EC83CF7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62D7D7A6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808080" w:themeColor="background1" w:themeShade="80"/>
            </w:tcBorders>
          </w:tcPr>
          <w:p w14:paraId="0D78E854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2759D01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4</w:t>
            </w:r>
          </w:p>
        </w:tc>
        <w:tc>
          <w:tcPr>
            <w:tcW w:w="15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25151BF0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</w:p>
        </w:tc>
        <w:tc>
          <w:tcPr>
            <w:tcW w:w="485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5DD814F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gridSpan w:val="2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DB6733E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B6FC633" w14:textId="77777777" w:rsidR="00DE0900" w:rsidRPr="00C10A01" w:rsidRDefault="00DE0900" w:rsidP="00DE0900">
            <w:pPr>
              <w:jc w:val="center"/>
            </w:pPr>
            <w:r>
              <w:t>4</w:t>
            </w:r>
          </w:p>
        </w:tc>
        <w:tc>
          <w:tcPr>
            <w:tcW w:w="153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7A136099" w14:textId="77777777" w:rsidR="00DE0900" w:rsidRDefault="00DE0900" w:rsidP="00DE0900">
            <w:pPr>
              <w:jc w:val="center"/>
            </w:pPr>
          </w:p>
        </w:tc>
        <w:tc>
          <w:tcPr>
            <w:tcW w:w="426" w:type="dxa"/>
            <w:tcBorders>
              <w:left w:val="single" w:sz="4" w:space="0" w:color="808080" w:themeColor="background1" w:themeShade="80"/>
            </w:tcBorders>
          </w:tcPr>
          <w:p w14:paraId="546DD820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4DB8E87D" w14:textId="77777777" w:rsidTr="00DE0900">
        <w:trPr>
          <w:trHeight w:val="257"/>
        </w:trPr>
        <w:tc>
          <w:tcPr>
            <w:tcW w:w="709" w:type="dxa"/>
            <w:vMerge/>
          </w:tcPr>
          <w:p w14:paraId="18E7797A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032BEE67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808080" w:themeColor="background1" w:themeShade="80"/>
            </w:tcBorders>
          </w:tcPr>
          <w:p w14:paraId="476597EB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F81FC8D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5</w:t>
            </w:r>
          </w:p>
        </w:tc>
        <w:tc>
          <w:tcPr>
            <w:tcW w:w="15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58C26019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</w:p>
        </w:tc>
        <w:tc>
          <w:tcPr>
            <w:tcW w:w="485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3ED85BC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gridSpan w:val="2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A30514B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AAB7579" w14:textId="77777777" w:rsidR="00DE0900" w:rsidRDefault="00DE0900" w:rsidP="00DE0900">
            <w:pPr>
              <w:jc w:val="center"/>
            </w:pPr>
            <w:r>
              <w:t>5</w:t>
            </w:r>
          </w:p>
        </w:tc>
        <w:tc>
          <w:tcPr>
            <w:tcW w:w="153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4EC68AE2" w14:textId="77777777" w:rsidR="00DE0900" w:rsidRDefault="00DE0900" w:rsidP="00DE0900">
            <w:pPr>
              <w:jc w:val="center"/>
            </w:pPr>
          </w:p>
        </w:tc>
        <w:tc>
          <w:tcPr>
            <w:tcW w:w="426" w:type="dxa"/>
            <w:tcBorders>
              <w:left w:val="single" w:sz="4" w:space="0" w:color="808080" w:themeColor="background1" w:themeShade="80"/>
            </w:tcBorders>
          </w:tcPr>
          <w:p w14:paraId="31CAD778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600F553E" w14:textId="77777777" w:rsidTr="00DE0900">
        <w:trPr>
          <w:trHeight w:val="257"/>
        </w:trPr>
        <w:tc>
          <w:tcPr>
            <w:tcW w:w="709" w:type="dxa"/>
            <w:vMerge/>
          </w:tcPr>
          <w:p w14:paraId="49BBF1B4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4A346E9E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808080" w:themeColor="background1" w:themeShade="80"/>
            </w:tcBorders>
          </w:tcPr>
          <w:p w14:paraId="58847046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BD41534" w14:textId="77777777" w:rsidR="00DE0900" w:rsidRPr="006F764A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b/>
              </w:rPr>
            </w:pPr>
            <w:r w:rsidRPr="006F764A">
              <w:rPr>
                <w:b/>
              </w:rPr>
              <w:t>x</w:t>
            </w:r>
          </w:p>
        </w:tc>
        <w:tc>
          <w:tcPr>
            <w:tcW w:w="15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423E5BAF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</w:p>
        </w:tc>
        <w:tc>
          <w:tcPr>
            <w:tcW w:w="485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D5022B6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gridSpan w:val="2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6508DAA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B577BD0" w14:textId="77777777" w:rsidR="00DE0900" w:rsidRPr="00A80C7D" w:rsidRDefault="00DE0900" w:rsidP="00DE0900">
            <w:pPr>
              <w:jc w:val="center"/>
              <w:rPr>
                <w:b/>
              </w:rPr>
            </w:pPr>
            <w:r w:rsidRPr="00A80C7D">
              <w:rPr>
                <w:b/>
              </w:rPr>
              <w:t>x</w:t>
            </w:r>
          </w:p>
        </w:tc>
        <w:tc>
          <w:tcPr>
            <w:tcW w:w="153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7635B838" w14:textId="77777777" w:rsidR="00DE0900" w:rsidRDefault="00DE0900" w:rsidP="00DE0900">
            <w:pPr>
              <w:jc w:val="center"/>
            </w:pPr>
          </w:p>
        </w:tc>
        <w:tc>
          <w:tcPr>
            <w:tcW w:w="426" w:type="dxa"/>
            <w:tcBorders>
              <w:left w:val="single" w:sz="4" w:space="0" w:color="808080" w:themeColor="background1" w:themeShade="80"/>
            </w:tcBorders>
          </w:tcPr>
          <w:p w14:paraId="05E93E80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42787F31" w14:textId="77777777" w:rsidTr="00DE0900">
        <w:trPr>
          <w:trHeight w:val="113"/>
        </w:trPr>
        <w:tc>
          <w:tcPr>
            <w:tcW w:w="709" w:type="dxa"/>
            <w:vMerge/>
          </w:tcPr>
          <w:p w14:paraId="474613D3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6673597F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</w:tcPr>
          <w:p w14:paraId="723D40CA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78" w:type="dxa"/>
            <w:tcBorders>
              <w:top w:val="single" w:sz="4" w:space="0" w:color="808080" w:themeColor="background1" w:themeShade="80"/>
            </w:tcBorders>
          </w:tcPr>
          <w:p w14:paraId="32EB758D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45" w:type="dxa"/>
            <w:tcBorders>
              <w:top w:val="single" w:sz="4" w:space="0" w:color="808080" w:themeColor="background1" w:themeShade="80"/>
            </w:tcBorders>
          </w:tcPr>
          <w:p w14:paraId="0E0978EB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5" w:type="dxa"/>
            <w:tcBorders>
              <w:right w:val="single" w:sz="4" w:space="0" w:color="808080" w:themeColor="background1" w:themeShade="80"/>
            </w:tcBorders>
          </w:tcPr>
          <w:p w14:paraId="1C7088EB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0" w:type="dxa"/>
            <w:gridSpan w:val="2"/>
            <w:tcBorders>
              <w:left w:val="single" w:sz="4" w:space="0" w:color="808080" w:themeColor="background1" w:themeShade="80"/>
            </w:tcBorders>
          </w:tcPr>
          <w:p w14:paraId="24416608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1590" w:type="dxa"/>
            <w:tcBorders>
              <w:top w:val="single" w:sz="4" w:space="0" w:color="808080" w:themeColor="background1" w:themeShade="80"/>
            </w:tcBorders>
          </w:tcPr>
          <w:p w14:paraId="7BF3FF65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1533" w:type="dxa"/>
            <w:tcBorders>
              <w:top w:val="single" w:sz="4" w:space="0" w:color="808080" w:themeColor="background1" w:themeShade="80"/>
            </w:tcBorders>
          </w:tcPr>
          <w:p w14:paraId="5A99B243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426" w:type="dxa"/>
          </w:tcPr>
          <w:p w14:paraId="555895D2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</w:tr>
      <w:tr w:rsidR="00DE0900" w14:paraId="0528DA7F" w14:textId="77777777" w:rsidTr="00DE0900">
        <w:trPr>
          <w:trHeight w:val="20"/>
        </w:trPr>
        <w:tc>
          <w:tcPr>
            <w:tcW w:w="709" w:type="dxa"/>
          </w:tcPr>
          <w:p w14:paraId="23B455D7" w14:textId="77777777" w:rsidR="00DE0900" w:rsidRPr="001B7F82" w:rsidRDefault="00DE0900" w:rsidP="00DE0900">
            <w:pPr>
              <w:jc w:val="left"/>
              <w:rPr>
                <w:sz w:val="8"/>
              </w:rPr>
            </w:pPr>
          </w:p>
        </w:tc>
        <w:tc>
          <w:tcPr>
            <w:tcW w:w="251" w:type="dxa"/>
          </w:tcPr>
          <w:p w14:paraId="584DE72E" w14:textId="77777777" w:rsidR="00DE0900" w:rsidRPr="001B7F82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4058" w:type="dxa"/>
            <w:gridSpan w:val="4"/>
            <w:tcBorders>
              <w:right w:val="single" w:sz="4" w:space="0" w:color="808080" w:themeColor="background1" w:themeShade="80"/>
            </w:tcBorders>
          </w:tcPr>
          <w:p w14:paraId="3FAAB3E4" w14:textId="77777777" w:rsidR="00DE0900" w:rsidRPr="001B7F82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  <w:tc>
          <w:tcPr>
            <w:tcW w:w="4059" w:type="dxa"/>
            <w:gridSpan w:val="5"/>
            <w:tcBorders>
              <w:left w:val="single" w:sz="4" w:space="0" w:color="808080" w:themeColor="background1" w:themeShade="80"/>
            </w:tcBorders>
          </w:tcPr>
          <w:p w14:paraId="12C4060D" w14:textId="77777777" w:rsidR="00DE0900" w:rsidRPr="001B7F82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</w:tr>
      <w:tr w:rsidR="00DE0900" w14:paraId="0F35D05D" w14:textId="77777777" w:rsidTr="00DE0900">
        <w:trPr>
          <w:trHeight w:val="20"/>
        </w:trPr>
        <w:tc>
          <w:tcPr>
            <w:tcW w:w="709" w:type="dxa"/>
          </w:tcPr>
          <w:p w14:paraId="0B52EF57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07B48EBC" w14:textId="77777777" w:rsidR="00DE0900" w:rsidRDefault="00DE0900" w:rsidP="00DE0900">
            <w:pPr>
              <w:pStyle w:val="berschrift2"/>
            </w:pPr>
          </w:p>
        </w:tc>
        <w:tc>
          <w:tcPr>
            <w:tcW w:w="4058" w:type="dxa"/>
            <w:gridSpan w:val="4"/>
            <w:tcBorders>
              <w:right w:val="single" w:sz="4" w:space="0" w:color="808080" w:themeColor="background1" w:themeShade="80"/>
            </w:tcBorders>
          </w:tcPr>
          <w:p w14:paraId="34D489A1" w14:textId="77777777" w:rsidR="00DE0900" w:rsidRPr="00723E2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66"/>
              <w:contextualSpacing/>
              <w:jc w:val="left"/>
              <w:textAlignment w:val="auto"/>
              <w:rPr>
                <w:b/>
                <w:bCs/>
                <w:iCs/>
              </w:rPr>
            </w:pPr>
            <w:r w:rsidRPr="00723E20">
              <w:rPr>
                <w:b/>
                <w:bCs/>
                <w:iCs/>
              </w:rPr>
              <w:t xml:space="preserve">Koordinatensystem </w:t>
            </w:r>
          </w:p>
        </w:tc>
        <w:tc>
          <w:tcPr>
            <w:tcW w:w="4059" w:type="dxa"/>
            <w:gridSpan w:val="5"/>
            <w:tcBorders>
              <w:left w:val="single" w:sz="4" w:space="0" w:color="808080" w:themeColor="background1" w:themeShade="80"/>
            </w:tcBorders>
          </w:tcPr>
          <w:p w14:paraId="58B0BC54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83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</w:t>
            </w:r>
            <w:r w:rsidRPr="00723E20">
              <w:rPr>
                <w:b/>
                <w:bCs/>
                <w:iCs/>
              </w:rPr>
              <w:t>Koordinatensystem</w:t>
            </w:r>
          </w:p>
        </w:tc>
      </w:tr>
      <w:tr w:rsidR="00DE0900" w14:paraId="0BEFF146" w14:textId="77777777" w:rsidTr="00DE0900">
        <w:trPr>
          <w:trHeight w:val="1648"/>
        </w:trPr>
        <w:tc>
          <w:tcPr>
            <w:tcW w:w="709" w:type="dxa"/>
          </w:tcPr>
          <w:p w14:paraId="1E873E34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456A1021" w14:textId="77777777" w:rsidR="00DE0900" w:rsidRDefault="00DE0900" w:rsidP="00DE0900">
            <w:pPr>
              <w:pStyle w:val="berschrift2"/>
            </w:pPr>
          </w:p>
        </w:tc>
        <w:tc>
          <w:tcPr>
            <w:tcW w:w="4058" w:type="dxa"/>
            <w:gridSpan w:val="4"/>
            <w:tcBorders>
              <w:right w:val="single" w:sz="4" w:space="0" w:color="808080" w:themeColor="background1" w:themeShade="80"/>
            </w:tcBorders>
          </w:tcPr>
          <w:p w14:paraId="10F9A785" w14:textId="77777777" w:rsidR="00DE0900" w:rsidRPr="00C10A01" w:rsidRDefault="00DE0900" w:rsidP="00DE0900">
            <w:pPr>
              <w:spacing w:line="257" w:lineRule="auto"/>
              <w:contextualSpacing/>
              <w:jc w:val="left"/>
              <w:rPr>
                <w:sz w:val="10"/>
              </w:rPr>
            </w:pPr>
            <w:r w:rsidRPr="00B33D26">
              <w:rPr>
                <w:b/>
                <w:noProof/>
              </w:rPr>
              <w:drawing>
                <wp:inline distT="0" distB="0" distL="0" distR="0" wp14:anchorId="6D9772FC" wp14:editId="6623122C">
                  <wp:extent cx="2476500" cy="2435038"/>
                  <wp:effectExtent l="0" t="0" r="0" b="3810"/>
                  <wp:docPr id="15799" name="Grafik 15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1613" cy="244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  <w:gridSpan w:val="5"/>
            <w:tcBorders>
              <w:left w:val="single" w:sz="4" w:space="0" w:color="808080" w:themeColor="background1" w:themeShade="80"/>
            </w:tcBorders>
          </w:tcPr>
          <w:p w14:paraId="549C5183" w14:textId="77777777" w:rsidR="00DE0900" w:rsidRPr="00C10A01" w:rsidRDefault="00DE0900" w:rsidP="00DE0900">
            <w:pPr>
              <w:jc w:val="left"/>
              <w:rPr>
                <w:sz w:val="10"/>
              </w:rPr>
            </w:pPr>
            <w:r w:rsidRPr="006F764A">
              <w:rPr>
                <w:noProof/>
                <w:sz w:val="10"/>
              </w:rPr>
              <w:drawing>
                <wp:inline distT="0" distB="0" distL="0" distR="0" wp14:anchorId="6A7D2016" wp14:editId="5D44E0BB">
                  <wp:extent cx="2486025" cy="2537536"/>
                  <wp:effectExtent l="0" t="0" r="0" b="0"/>
                  <wp:docPr id="85" name="Grafik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189" cy="253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610DC1CD" w14:textId="77777777" w:rsidTr="00DE0900">
        <w:trPr>
          <w:trHeight w:val="20"/>
        </w:trPr>
        <w:tc>
          <w:tcPr>
            <w:tcW w:w="709" w:type="dxa"/>
          </w:tcPr>
          <w:p w14:paraId="0F07C660" w14:textId="77777777" w:rsidR="00DE0900" w:rsidRPr="001B7F82" w:rsidRDefault="00DE0900" w:rsidP="00DE0900">
            <w:pPr>
              <w:jc w:val="left"/>
              <w:rPr>
                <w:sz w:val="12"/>
              </w:rPr>
            </w:pPr>
          </w:p>
        </w:tc>
        <w:tc>
          <w:tcPr>
            <w:tcW w:w="251" w:type="dxa"/>
          </w:tcPr>
          <w:p w14:paraId="38521057" w14:textId="77777777" w:rsidR="00DE0900" w:rsidRPr="001B7F82" w:rsidRDefault="00DE0900" w:rsidP="00DE0900">
            <w:pPr>
              <w:pStyle w:val="berschrift2"/>
              <w:rPr>
                <w:sz w:val="12"/>
              </w:rPr>
            </w:pPr>
          </w:p>
        </w:tc>
        <w:tc>
          <w:tcPr>
            <w:tcW w:w="4058" w:type="dxa"/>
            <w:gridSpan w:val="4"/>
          </w:tcPr>
          <w:p w14:paraId="3F49ADAD" w14:textId="77777777" w:rsidR="00DE0900" w:rsidRPr="001B7F82" w:rsidRDefault="00DE0900" w:rsidP="00DE0900">
            <w:pPr>
              <w:jc w:val="left"/>
              <w:rPr>
                <w:b/>
                <w:sz w:val="12"/>
              </w:rPr>
            </w:pPr>
          </w:p>
        </w:tc>
        <w:tc>
          <w:tcPr>
            <w:tcW w:w="4059" w:type="dxa"/>
            <w:gridSpan w:val="5"/>
          </w:tcPr>
          <w:p w14:paraId="0898980C" w14:textId="77777777" w:rsidR="00DE0900" w:rsidRPr="001B7F82" w:rsidRDefault="00DE0900" w:rsidP="00DE0900">
            <w:pPr>
              <w:jc w:val="left"/>
              <w:rPr>
                <w:b/>
                <w:sz w:val="12"/>
              </w:rPr>
            </w:pPr>
          </w:p>
        </w:tc>
      </w:tr>
      <w:tr w:rsidR="00DE0900" w14:paraId="3092C2C2" w14:textId="77777777" w:rsidTr="00DE0900">
        <w:trPr>
          <w:trHeight w:val="3226"/>
        </w:trPr>
        <w:tc>
          <w:tcPr>
            <w:tcW w:w="709" w:type="dxa"/>
          </w:tcPr>
          <w:p w14:paraId="67D0AD36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4B91E55B" w14:textId="77777777" w:rsidR="00DE0900" w:rsidRDefault="00DE0900" w:rsidP="00DE0900">
            <w:pPr>
              <w:pStyle w:val="berschrift2"/>
            </w:pPr>
          </w:p>
        </w:tc>
        <w:tc>
          <w:tcPr>
            <w:tcW w:w="8117" w:type="dxa"/>
            <w:gridSpan w:val="9"/>
          </w:tcPr>
          <w:tbl>
            <w:tblPr>
              <w:tblStyle w:val="Tabellenraster"/>
              <w:tblpPr w:leftFromText="141" w:rightFromText="141" w:vertAnchor="page" w:horzAnchor="margin" w:tblpXSpec="center" w:tblpY="1"/>
              <w:tblOverlap w:val="never"/>
              <w:tblW w:w="7933" w:type="dxa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1843"/>
              <w:gridCol w:w="283"/>
              <w:gridCol w:w="1701"/>
              <w:gridCol w:w="2126"/>
            </w:tblGrid>
            <w:tr w:rsidR="00DE0900" w:rsidRPr="00B82994" w14:paraId="48CE627C" w14:textId="77777777" w:rsidTr="00DE0900">
              <w:trPr>
                <w:trHeight w:val="562"/>
              </w:trPr>
              <w:tc>
                <w:tcPr>
                  <w:tcW w:w="79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718ADC0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0E0A18">
                    <w:rPr>
                      <w:sz w:val="20"/>
                      <w:szCs w:val="20"/>
                    </w:rPr>
                    <w:t xml:space="preserve">Diese </w:t>
                  </w:r>
                  <w:r w:rsidRPr="00A9400C">
                    <w:rPr>
                      <w:b/>
                      <w:i/>
                      <w:sz w:val="20"/>
                      <w:szCs w:val="20"/>
                    </w:rPr>
                    <w:t>Wörter</w:t>
                  </w:r>
                  <w:r w:rsidRPr="00BF0C78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DE0900" w:rsidRPr="00B82994" w14:paraId="2F81116E" w14:textId="77777777" w:rsidTr="00DE0900">
              <w:trPr>
                <w:trHeight w:val="70"/>
              </w:trPr>
              <w:tc>
                <w:tcPr>
                  <w:tcW w:w="1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0A510AE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77DB0B0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3BF022BC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6715520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4DB6366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DE0900" w14:paraId="0A8AEA7A" w14:textId="77777777" w:rsidTr="00DE0900">
              <w:trPr>
                <w:trHeight w:val="750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0586667B" w14:textId="77777777" w:rsidR="00DE0900" w:rsidRPr="00CF09D7" w:rsidRDefault="00DE0900" w:rsidP="00DE0900">
                  <w:pPr>
                    <w:jc w:val="left"/>
                    <w:rPr>
                      <w:sz w:val="18"/>
                      <w:szCs w:val="18"/>
                    </w:rPr>
                  </w:pPr>
                  <w:r w:rsidRPr="00CF09D7">
                    <w:rPr>
                      <w:sz w:val="18"/>
                      <w:szCs w:val="18"/>
                    </w:rPr>
                    <w:t>das Koordinatensystem</w:t>
                  </w:r>
                </w:p>
                <w:p w14:paraId="10163508" w14:textId="77777777" w:rsidR="00DE0900" w:rsidRPr="004143F9" w:rsidRDefault="00DE0900" w:rsidP="00DE0900">
                  <w:pPr>
                    <w:jc w:val="left"/>
                  </w:pPr>
                  <w:r w:rsidRPr="001B7C96">
                    <w:rPr>
                      <w:i/>
                      <w:iCs/>
                      <w:sz w:val="14"/>
                      <w:szCs w:val="16"/>
                    </w:rPr>
                    <w:t xml:space="preserve">(die Koordinatensysteme)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3EFD3E29" w14:textId="77777777" w:rsidR="00DE0900" w:rsidRPr="002D4530" w:rsidRDefault="00DE0900" w:rsidP="00DE0900">
                  <w:pPr>
                    <w:jc w:val="left"/>
                    <w:rPr>
                      <w:sz w:val="20"/>
                      <w:szCs w:val="2"/>
                    </w:rPr>
                  </w:pPr>
                  <w:r w:rsidRPr="00B00189">
                    <w:rPr>
                      <w:noProof/>
                    </w:rPr>
                    <w:drawing>
                      <wp:inline distT="0" distB="0" distL="0" distR="0" wp14:anchorId="366E3FA0" wp14:editId="3E8BA0DC">
                        <wp:extent cx="413079" cy="476250"/>
                        <wp:effectExtent l="0" t="0" r="6350" b="0"/>
                        <wp:docPr id="15800" name="Grafik 15800" descr="C:\Users\Frank Sprütten\Desktop\geogebra-expor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Frank Sprütten\Desktop\geogebra-expor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0">
                                          <a14:imgEffect>
                                            <a14:brightnessContrast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7" t="205" r="-597" b="601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3738" cy="4770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44684F6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0679194" w14:textId="77777777" w:rsidR="00DE0900" w:rsidRPr="00DC0EE6" w:rsidRDefault="00DE0900" w:rsidP="00DE0900">
                  <w:pPr>
                    <w:jc w:val="left"/>
                    <w:rPr>
                      <w:szCs w:val="23"/>
                    </w:rPr>
                  </w:pPr>
                  <w:r w:rsidRPr="00DC0EE6">
                    <w:rPr>
                      <w:szCs w:val="23"/>
                    </w:rPr>
                    <w:t>die Achse</w:t>
                  </w:r>
                </w:p>
                <w:p w14:paraId="5048CE28" w14:textId="77777777" w:rsidR="00DE0900" w:rsidRPr="00D86AD5" w:rsidRDefault="00DE0900" w:rsidP="00DE0900">
                  <w:pPr>
                    <w:jc w:val="left"/>
                    <w:rPr>
                      <w:i/>
                      <w:sz w:val="20"/>
                      <w:szCs w:val="18"/>
                    </w:rPr>
                  </w:pPr>
                  <w:r w:rsidRPr="001B7C96">
                    <w:rPr>
                      <w:i/>
                      <w:iCs/>
                      <w:sz w:val="14"/>
                      <w:szCs w:val="16"/>
                    </w:rPr>
                    <w:t>(die Achsen)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808080" w:themeColor="background1" w:themeShade="80"/>
                  </w:tcBorders>
                  <w:vAlign w:val="center"/>
                </w:tcPr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84"/>
                    <w:gridCol w:w="1062"/>
                  </w:tblGrid>
                  <w:tr w:rsidR="00DE0900" w14:paraId="2978FF12" w14:textId="77777777" w:rsidTr="00DE0900">
                    <w:tc>
                      <w:tcPr>
                        <w:tcW w:w="884" w:type="dxa"/>
                      </w:tcPr>
                      <w:p w14:paraId="1419A3E2" w14:textId="77777777" w:rsidR="00DE0900" w:rsidRDefault="00DE0900" w:rsidP="00DE0900">
                        <w:pPr>
                          <w:jc w:val="left"/>
                          <w:rPr>
                            <w:sz w:val="14"/>
                            <w:szCs w:val="12"/>
                          </w:rPr>
                        </w:pPr>
                        <w:r>
                          <w:rPr>
                            <w:sz w:val="14"/>
                            <w:szCs w:val="12"/>
                          </w:rPr>
                          <w:sym w:font="Symbol" w:char="F0AD"/>
                        </w:r>
                      </w:p>
                      <w:p w14:paraId="36B0D64A" w14:textId="77777777" w:rsidR="00DE0900" w:rsidRDefault="00DE0900" w:rsidP="00DE0900">
                        <w:pPr>
                          <w:jc w:val="left"/>
                        </w:pPr>
                        <w:r>
                          <w:rPr>
                            <w:sz w:val="14"/>
                            <w:szCs w:val="12"/>
                          </w:rPr>
                          <w:t>d</w:t>
                        </w:r>
                        <w:r w:rsidRPr="004034C9">
                          <w:rPr>
                            <w:sz w:val="14"/>
                            <w:szCs w:val="12"/>
                          </w:rPr>
                          <w:t>ie y-Achse</w:t>
                        </w:r>
                      </w:p>
                    </w:tc>
                    <w:tc>
                      <w:tcPr>
                        <w:tcW w:w="1062" w:type="dxa"/>
                      </w:tcPr>
                      <w:p w14:paraId="3919AFC6" w14:textId="77777777" w:rsidR="00DE0900" w:rsidRDefault="00DE0900" w:rsidP="00DE0900">
                        <w:pPr>
                          <w:jc w:val="left"/>
                        </w:pPr>
                        <w:r w:rsidRPr="00B00189">
                          <w:rPr>
                            <w:noProof/>
                          </w:rPr>
                          <w:drawing>
                            <wp:inline distT="0" distB="0" distL="0" distR="0" wp14:anchorId="0DA6F98F" wp14:editId="59C08A0F">
                              <wp:extent cx="346987" cy="400050"/>
                              <wp:effectExtent l="0" t="0" r="0" b="0"/>
                              <wp:docPr id="15801" name="Grafik 15801" descr="C:\Users\Frank Sprütten\Desktop\geogebra-expor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 descr="C:\Users\Frank Sprütten\Desktop\geogebra-export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59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60">
                                                <a14:imgEffect>
                                                  <a14:brightnessContrast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97" t="205" r="-597" b="6016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48651" cy="4019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E0900" w14:paraId="7C0429E5" w14:textId="77777777" w:rsidTr="00DE0900">
                    <w:tc>
                      <w:tcPr>
                        <w:tcW w:w="884" w:type="dxa"/>
                      </w:tcPr>
                      <w:p w14:paraId="21DE1B99" w14:textId="77777777" w:rsidR="00DE0900" w:rsidRPr="004871E9" w:rsidRDefault="00DE0900" w:rsidP="00DE0900">
                        <w:pPr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062" w:type="dxa"/>
                      </w:tcPr>
                      <w:p w14:paraId="60D5900D" w14:textId="77777777" w:rsidR="00DE0900" w:rsidRDefault="00DE0900" w:rsidP="00DE0900">
                        <w:pPr>
                          <w:jc w:val="left"/>
                        </w:pPr>
                        <w:r>
                          <w:rPr>
                            <w:sz w:val="14"/>
                            <w:szCs w:val="12"/>
                          </w:rPr>
                          <w:t>d</w:t>
                        </w:r>
                        <w:r w:rsidRPr="004034C9">
                          <w:rPr>
                            <w:sz w:val="14"/>
                            <w:szCs w:val="12"/>
                          </w:rPr>
                          <w:t>ie x-Achse</w:t>
                        </w:r>
                        <w:r>
                          <w:rPr>
                            <w:sz w:val="14"/>
                            <w:szCs w:val="12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2"/>
                          </w:rPr>
                          <w:sym w:font="Symbol" w:char="F0AE"/>
                        </w:r>
                      </w:p>
                    </w:tc>
                  </w:tr>
                </w:tbl>
                <w:p w14:paraId="46C83AF7" w14:textId="77777777" w:rsidR="00DE0900" w:rsidRPr="004B310E" w:rsidRDefault="00DE0900" w:rsidP="00DE0900">
                  <w:pPr>
                    <w:jc w:val="left"/>
                    <w:rPr>
                      <w:rFonts w:ascii="Arial" w:eastAsia="MS Mincho" w:hAnsi="Arial" w:cs="Arial"/>
                      <w:sz w:val="14"/>
                      <w:szCs w:val="16"/>
                    </w:rPr>
                  </w:pPr>
                </w:p>
              </w:tc>
            </w:tr>
            <w:tr w:rsidR="00DE0900" w:rsidRPr="002D4530" w14:paraId="33621A01" w14:textId="77777777" w:rsidTr="00DE0900">
              <w:trPr>
                <w:trHeight w:val="70"/>
              </w:trPr>
              <w:tc>
                <w:tcPr>
                  <w:tcW w:w="1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E520E82" w14:textId="77777777" w:rsidR="00DE0900" w:rsidRPr="002D4530" w:rsidRDefault="00DE0900" w:rsidP="00DE0900">
                  <w:pPr>
                    <w:jc w:val="left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D034FF0" w14:textId="77777777" w:rsidR="00DE0900" w:rsidRPr="002D4530" w:rsidRDefault="00DE0900" w:rsidP="00DE0900">
                  <w:pPr>
                    <w:jc w:val="left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31EABAB" w14:textId="77777777" w:rsidR="00DE0900" w:rsidRPr="002D4530" w:rsidRDefault="00DE0900" w:rsidP="00DE0900">
                  <w:pPr>
                    <w:jc w:val="left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AAC6DCD" w14:textId="77777777" w:rsidR="00DE0900" w:rsidRPr="002D4530" w:rsidRDefault="00DE0900" w:rsidP="00DE0900">
                  <w:pPr>
                    <w:jc w:val="left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3FD3188" w14:textId="77777777" w:rsidR="00DE0900" w:rsidRPr="002D4530" w:rsidRDefault="00DE0900" w:rsidP="00DE0900">
                  <w:pPr>
                    <w:jc w:val="left"/>
                    <w:rPr>
                      <w:rFonts w:ascii="Arial" w:eastAsia="MS Mincho" w:hAnsi="Arial" w:cs="Arial"/>
                      <w:i/>
                      <w:sz w:val="10"/>
                      <w:szCs w:val="10"/>
                    </w:rPr>
                  </w:pPr>
                </w:p>
              </w:tc>
            </w:tr>
            <w:tr w:rsidR="00DE0900" w14:paraId="61AC60A6" w14:textId="77777777" w:rsidTr="00DE0900">
              <w:trPr>
                <w:trHeight w:val="784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58C6BE8" w14:textId="77777777" w:rsidR="00DE0900" w:rsidRDefault="00DE0900" w:rsidP="00DE0900">
                  <w:pPr>
                    <w:jc w:val="left"/>
                  </w:pPr>
                  <w:r>
                    <w:t>der Punkt</w:t>
                  </w:r>
                </w:p>
                <w:p w14:paraId="0714916E" w14:textId="77777777" w:rsidR="00DE0900" w:rsidRPr="0054614B" w:rsidRDefault="00DE0900" w:rsidP="00DE0900">
                  <w:pPr>
                    <w:jc w:val="left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1B7C96">
                    <w:rPr>
                      <w:i/>
                      <w:iCs/>
                      <w:sz w:val="14"/>
                      <w:szCs w:val="20"/>
                    </w:rPr>
                    <w:t>(die Punkte)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W w:w="187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41"/>
                    <w:gridCol w:w="838"/>
                  </w:tblGrid>
                  <w:tr w:rsidR="00DE0900" w:rsidRPr="00155BCD" w14:paraId="0DA9CC29" w14:textId="77777777" w:rsidTr="00DE0900">
                    <w:tc>
                      <w:tcPr>
                        <w:tcW w:w="1041" w:type="dxa"/>
                        <w:vAlign w:val="center"/>
                      </w:tcPr>
                      <w:p w14:paraId="3B1BDCE3" w14:textId="77777777" w:rsidR="00DE0900" w:rsidRDefault="00DE0900" w:rsidP="00DE0900">
                        <w:pPr>
                          <w:jc w:val="left"/>
                        </w:pPr>
                        <w:r w:rsidRPr="00B00189">
                          <w:rPr>
                            <w:noProof/>
                            <w:color w:val="FF0000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3143040" behindDoc="0" locked="0" layoutInCell="1" allowOverlap="1" wp14:anchorId="4A7D5A9C" wp14:editId="4609E17F">
                                  <wp:simplePos x="0" y="0"/>
                                  <wp:positionH relativeFrom="column">
                                    <wp:posOffset>382905</wp:posOffset>
                                  </wp:positionH>
                                  <wp:positionV relativeFrom="paragraph">
                                    <wp:posOffset>225425</wp:posOffset>
                                  </wp:positionV>
                                  <wp:extent cx="257175" cy="45085"/>
                                  <wp:effectExtent l="38100" t="76200" r="0" b="88265"/>
                                  <wp:wrapNone/>
                                  <wp:docPr id="15682" name="Gerade Verbindung mit Pfeil 15682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H="1">
                                            <a:off x="0" y="0"/>
                                            <a:ext cx="257175" cy="4508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6="http://schemas.microsoft.com/office/word/2018/wordml" xmlns:w16cex="http://schemas.microsoft.com/office/word/2018/wordml/cex">
                              <w:pict>
                                <v:shape w14:anchorId="5DE729E7" id="Gerade Verbindung mit Pfeil 15682" o:spid="_x0000_s1026" type="#_x0000_t32" style="position:absolute;margin-left:30.15pt;margin-top:17.75pt;width:20.25pt;height:3.55pt;flip:x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" strokecolor="red" strokeweight="2.25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 w:rsidRPr="00B00189">
                          <w:rPr>
                            <w:noProof/>
                          </w:rPr>
                          <w:drawing>
                            <wp:inline distT="0" distB="0" distL="0" distR="0" wp14:anchorId="041CA247" wp14:editId="598A28CD">
                              <wp:extent cx="419100" cy="419100"/>
                              <wp:effectExtent l="0" t="0" r="0" b="0"/>
                              <wp:docPr id="15802" name="Grafik 15802" descr="C:\Users\Frank Sprütten\Desktop\geogebra-expor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 descr="C:\Users\Frank Sprütten\Desktop\geogebra-export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61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62">
                                                <a14:imgEffect>
                                                  <a14:brightnessContrast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611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19100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38" w:type="dxa"/>
                        <w:vAlign w:val="center"/>
                      </w:tcPr>
                      <w:p w14:paraId="36F5C596" w14:textId="77777777" w:rsidR="00DE0900" w:rsidRPr="00155BCD" w:rsidRDefault="00DE0900" w:rsidP="00DE0900">
                        <w:pPr>
                          <w:jc w:val="left"/>
                          <w:rPr>
                            <w:sz w:val="20"/>
                            <w:szCs w:val="18"/>
                          </w:rPr>
                        </w:pPr>
                        <w:proofErr w:type="gramStart"/>
                        <w:r w:rsidRPr="00155BCD">
                          <w:rPr>
                            <w:sz w:val="20"/>
                            <w:szCs w:val="18"/>
                          </w:rPr>
                          <w:t>P(</w:t>
                        </w:r>
                        <w:proofErr w:type="gramEnd"/>
                        <w:r w:rsidRPr="00155BCD">
                          <w:rPr>
                            <w:sz w:val="20"/>
                            <w:szCs w:val="18"/>
                          </w:rPr>
                          <w:t>2/1)</w:t>
                        </w:r>
                      </w:p>
                    </w:tc>
                  </w:tr>
                </w:tbl>
                <w:p w14:paraId="4609EB01" w14:textId="77777777" w:rsidR="00DE0900" w:rsidRPr="00D86AD5" w:rsidRDefault="00DE0900" w:rsidP="00DE0900">
                  <w:pPr>
                    <w:jc w:val="left"/>
                    <w:rPr>
                      <w:rFonts w:ascii="Arial" w:hAnsi="Arial" w:cs="Arial"/>
                      <w:sz w:val="14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589625A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028EDA23" w14:textId="77777777" w:rsidR="00DE0900" w:rsidRPr="007271D3" w:rsidRDefault="00DE0900" w:rsidP="00DE0900">
                  <w:pPr>
                    <w:jc w:val="left"/>
                    <w:rPr>
                      <w:rFonts w:ascii="Arial" w:hAnsi="Arial" w:cs="Arial"/>
                      <w:iCs/>
                      <w:sz w:val="18"/>
                    </w:rPr>
                  </w:pPr>
                  <w:r w:rsidRPr="007271D3">
                    <w:rPr>
                      <w:rFonts w:ascii="Arial" w:hAnsi="Arial" w:cs="Arial"/>
                      <w:iCs/>
                      <w:sz w:val="18"/>
                    </w:rPr>
                    <w:t>die Formel</w:t>
                  </w:r>
                </w:p>
                <w:p w14:paraId="3D53101C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  <w:i/>
                      <w:iCs/>
                    </w:rPr>
                  </w:pPr>
                  <w:r w:rsidRPr="001B7C96">
                    <w:rPr>
                      <w:rFonts w:ascii="Arial" w:hAnsi="Arial" w:cs="Arial"/>
                      <w:i/>
                      <w:iCs/>
                      <w:sz w:val="14"/>
                    </w:rPr>
                    <w:t>(die Formeln)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369DE023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y = 2 </w:t>
                  </w:r>
                  <w:r>
                    <w:rPr>
                      <w:rFonts w:ascii="Arial" w:hAnsi="Arial" w:cs="Arial"/>
                    </w:rPr>
                    <w:sym w:font="Symbol" w:char="F0D7"/>
                  </w:r>
                  <w:r>
                    <w:rPr>
                      <w:rFonts w:ascii="Arial" w:hAnsi="Arial" w:cs="Arial"/>
                    </w:rPr>
                    <w:t xml:space="preserve"> x</w:t>
                  </w:r>
                </w:p>
              </w:tc>
            </w:tr>
            <w:tr w:rsidR="00DE0900" w:rsidRPr="004B310E" w14:paraId="4288BCD7" w14:textId="77777777" w:rsidTr="00DE0900">
              <w:trPr>
                <w:trHeight w:val="70"/>
              </w:trPr>
              <w:tc>
                <w:tcPr>
                  <w:tcW w:w="1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D04BA84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974173F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5AC95B0" w14:textId="77777777" w:rsidR="00DE0900" w:rsidRPr="004B310E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8F77DEB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9A67950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</w:tr>
            <w:tr w:rsidR="00DE0900" w:rsidRPr="00B82994" w14:paraId="60239E1E" w14:textId="77777777" w:rsidTr="00DE0900">
              <w:trPr>
                <w:trHeight w:val="577"/>
              </w:trPr>
              <w:tc>
                <w:tcPr>
                  <w:tcW w:w="38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2C16896" w14:textId="77777777" w:rsidR="00DE0900" w:rsidRPr="007C59AA" w:rsidRDefault="00DE0900" w:rsidP="00DE0900">
                  <w:pPr>
                    <w:jc w:val="left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Pro Flasche/ Melone werden es … mehr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0D60C39" w14:textId="77777777" w:rsidR="00DE0900" w:rsidRPr="007C59AA" w:rsidRDefault="00DE0900" w:rsidP="00DE0900">
                  <w:pPr>
                    <w:jc w:val="left"/>
                    <w:rPr>
                      <w:rFonts w:ascii="Arial" w:hAnsi="Arial" w:cs="Arial"/>
                      <w:szCs w:val="21"/>
                    </w:rPr>
                  </w:pPr>
                </w:p>
              </w:tc>
              <w:tc>
                <w:tcPr>
                  <w:tcW w:w="38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E9FB65B" w14:textId="77777777" w:rsidR="00DE0900" w:rsidRPr="007C59AA" w:rsidRDefault="00DE0900" w:rsidP="00DE0900">
                  <w:pPr>
                    <w:jc w:val="left"/>
                    <w:rPr>
                      <w:szCs w:val="21"/>
                    </w:rPr>
                  </w:pPr>
                  <w:r>
                    <w:rPr>
                      <w:szCs w:val="21"/>
                    </w:rPr>
                    <w:t xml:space="preserve">x Flaschen/ Melonen … </w:t>
                  </w:r>
                </w:p>
              </w:tc>
            </w:tr>
          </w:tbl>
          <w:p w14:paraId="5175D5AA" w14:textId="77777777" w:rsidR="00DE0900" w:rsidRPr="002B4C69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6B224F6C" w14:textId="77777777" w:rsidTr="00DE0900">
        <w:trPr>
          <w:trHeight w:val="86"/>
        </w:trPr>
        <w:tc>
          <w:tcPr>
            <w:tcW w:w="709" w:type="dxa"/>
          </w:tcPr>
          <w:p w14:paraId="09466AD1" w14:textId="77777777" w:rsidR="00DE0900" w:rsidRPr="0017221C" w:rsidRDefault="00DE0900" w:rsidP="00DE0900"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251" w:type="dxa"/>
          </w:tcPr>
          <w:p w14:paraId="6D7C7B56" w14:textId="77777777" w:rsidR="00DE0900" w:rsidRPr="0017221C" w:rsidRDefault="00DE0900" w:rsidP="00DE0900">
            <w:pPr>
              <w:pStyle w:val="berschrift2"/>
              <w:rPr>
                <w:sz w:val="2"/>
                <w:szCs w:val="2"/>
              </w:rPr>
            </w:pPr>
          </w:p>
        </w:tc>
        <w:tc>
          <w:tcPr>
            <w:tcW w:w="8117" w:type="dxa"/>
            <w:gridSpan w:val="9"/>
          </w:tcPr>
          <w:p w14:paraId="5B9480E9" w14:textId="77777777" w:rsidR="00DE0900" w:rsidRPr="0017221C" w:rsidRDefault="00DE0900" w:rsidP="00DE0900">
            <w:pPr>
              <w:jc w:val="left"/>
              <w:rPr>
                <w:sz w:val="2"/>
                <w:szCs w:val="2"/>
              </w:rPr>
            </w:pPr>
          </w:p>
        </w:tc>
      </w:tr>
      <w:tr w:rsidR="00DE0900" w14:paraId="1616EFCF" w14:textId="77777777" w:rsidTr="00DE0900">
        <w:trPr>
          <w:trHeight w:val="86"/>
        </w:trPr>
        <w:tc>
          <w:tcPr>
            <w:tcW w:w="709" w:type="dxa"/>
          </w:tcPr>
          <w:p w14:paraId="1E4DC7D7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28F84246" w14:textId="77777777" w:rsidR="00DE0900" w:rsidRDefault="00DE0900" w:rsidP="00DE0900">
            <w:pPr>
              <w:pStyle w:val="berschrift2"/>
            </w:pPr>
          </w:p>
        </w:tc>
        <w:tc>
          <w:tcPr>
            <w:tcW w:w="8117" w:type="dxa"/>
            <w:gridSpan w:val="9"/>
          </w:tcPr>
          <w:p w14:paraId="57132FA0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ind w:right="142"/>
              <w:jc w:val="left"/>
              <w:textAlignment w:val="auto"/>
            </w:pPr>
          </w:p>
        </w:tc>
      </w:tr>
      <w:tr w:rsidR="00DE0900" w14:paraId="707784E4" w14:textId="77777777" w:rsidTr="00DE0900">
        <w:trPr>
          <w:trHeight w:val="86"/>
        </w:trPr>
        <w:tc>
          <w:tcPr>
            <w:tcW w:w="709" w:type="dxa"/>
          </w:tcPr>
          <w:p w14:paraId="08FA9425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10120EE9" w14:textId="77777777" w:rsidR="00DE0900" w:rsidRDefault="00DE0900" w:rsidP="00DE0900">
            <w:pPr>
              <w:pStyle w:val="berschrift2"/>
            </w:pPr>
            <w:r>
              <w:t xml:space="preserve">b) </w:t>
            </w:r>
          </w:p>
        </w:tc>
        <w:tc>
          <w:tcPr>
            <w:tcW w:w="8117" w:type="dxa"/>
            <w:gridSpan w:val="9"/>
          </w:tcPr>
          <w:p w14:paraId="1FD2AE5A" w14:textId="77777777" w:rsidR="00DE0900" w:rsidRPr="00262009" w:rsidRDefault="00DE0900" w:rsidP="00DE0900">
            <w:pPr>
              <w:overflowPunct/>
              <w:autoSpaceDE/>
              <w:autoSpaceDN/>
              <w:adjustRightInd/>
              <w:spacing w:line="257" w:lineRule="auto"/>
              <w:ind w:right="142"/>
              <w:jc w:val="left"/>
              <w:textAlignment w:val="auto"/>
            </w:pPr>
            <w:r>
              <w:t xml:space="preserve">Wie viele Liter gehören bei a1) zu x Flaschen? Kennst du eine Formel? </w:t>
            </w:r>
            <w:r>
              <w:rPr>
                <w:szCs w:val="23"/>
              </w:rPr>
              <w:t xml:space="preserve"> </w:t>
            </w:r>
          </w:p>
        </w:tc>
      </w:tr>
    </w:tbl>
    <w:p w14:paraId="343202A2" w14:textId="77777777" w:rsidR="00DE0900" w:rsidRDefault="00DE0900" w:rsidP="00DE0900">
      <w:pPr>
        <w:rPr>
          <w:sz w:val="8"/>
        </w:rPr>
      </w:pPr>
    </w:p>
    <w:p w14:paraId="7D9BD897" w14:textId="77777777" w:rsidR="00DE0900" w:rsidRDefault="00DE0900" w:rsidP="00DE0900">
      <w:r>
        <w:rPr>
          <w:b/>
          <w:bCs/>
          <w:iCs/>
        </w:rPr>
        <w:br w:type="page"/>
      </w:r>
    </w:p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444"/>
        <w:gridCol w:w="2129"/>
        <w:gridCol w:w="1419"/>
        <w:gridCol w:w="1703"/>
        <w:gridCol w:w="2696"/>
      </w:tblGrid>
      <w:tr w:rsidR="00DE0900" w14:paraId="4B2455A7" w14:textId="77777777" w:rsidTr="00DE0900">
        <w:trPr>
          <w:trHeight w:val="340"/>
        </w:trPr>
        <w:tc>
          <w:tcPr>
            <w:tcW w:w="686" w:type="dxa"/>
            <w:shd w:val="clear" w:color="auto" w:fill="D9D9D9" w:themeFill="background1" w:themeFillShade="D9"/>
          </w:tcPr>
          <w:p w14:paraId="5ED10D98" w14:textId="77777777" w:rsidR="00DE0900" w:rsidRPr="00AF4E16" w:rsidRDefault="00DE0900" w:rsidP="00DE0900">
            <w:pPr>
              <w:pStyle w:val="berschrift2"/>
              <w:rPr>
                <w:color w:val="000000"/>
                <w:szCs w:val="21"/>
              </w:rPr>
            </w:pPr>
            <w:r>
              <w:rPr>
                <w:rFonts w:eastAsiaTheme="minorEastAsia" w:cs="Times New Roman"/>
                <w:b w:val="0"/>
                <w:bCs w:val="0"/>
                <w:iCs w:val="0"/>
                <w:color w:val="auto"/>
                <w:szCs w:val="22"/>
              </w:rPr>
              <w:lastRenderedPageBreak/>
              <w:br w:type="page"/>
            </w:r>
            <w:r>
              <w:rPr>
                <w:b w:val="0"/>
                <w:bCs w:val="0"/>
                <w:iCs w:val="0"/>
              </w:rPr>
              <w:t xml:space="preserve">  </w:t>
            </w:r>
            <w:r w:rsidRPr="00AF4E16">
              <w:rPr>
                <w:color w:val="000000"/>
              </w:rPr>
              <w:t>7</w:t>
            </w:r>
          </w:p>
        </w:tc>
        <w:tc>
          <w:tcPr>
            <w:tcW w:w="8391" w:type="dxa"/>
            <w:gridSpan w:val="5"/>
            <w:shd w:val="clear" w:color="auto" w:fill="D9D9D9" w:themeFill="background1" w:themeFillShade="D9"/>
          </w:tcPr>
          <w:p w14:paraId="15035A10" w14:textId="77777777" w:rsidR="00DE0900" w:rsidRPr="00AF4E16" w:rsidRDefault="00DE0900" w:rsidP="00DE0900">
            <w:pPr>
              <w:pStyle w:val="berschrift2"/>
              <w:rPr>
                <w:color w:val="000000"/>
              </w:rPr>
            </w:pPr>
            <w:r w:rsidRPr="00AF4E16">
              <w:rPr>
                <w:color w:val="000000"/>
              </w:rPr>
              <w:t>Lösungsbeispiel zur Aufgabe 7 a2)</w:t>
            </w:r>
          </w:p>
          <w:p w14:paraId="3CA2C31F" w14:textId="77777777" w:rsidR="00DE0900" w:rsidRPr="00AF4E16" w:rsidRDefault="00DE0900" w:rsidP="00DE0900">
            <w:pPr>
              <w:pStyle w:val="berschrift1"/>
              <w:rPr>
                <w:sz w:val="21"/>
                <w:szCs w:val="21"/>
              </w:rPr>
            </w:pPr>
          </w:p>
        </w:tc>
      </w:tr>
      <w:tr w:rsidR="00DE0900" w14:paraId="301E03B6" w14:textId="77777777" w:rsidTr="00DE0900">
        <w:tc>
          <w:tcPr>
            <w:tcW w:w="686" w:type="dxa"/>
            <w:shd w:val="clear" w:color="auto" w:fill="D9D9D9" w:themeFill="background1" w:themeFillShade="D9"/>
          </w:tcPr>
          <w:p w14:paraId="4BF6B5E5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444" w:type="dxa"/>
          </w:tcPr>
          <w:p w14:paraId="52ACDDF1" w14:textId="77777777" w:rsidR="00DE0900" w:rsidRPr="00CE628F" w:rsidRDefault="00DE0900" w:rsidP="00DE0900">
            <w:pPr>
              <w:pStyle w:val="berschrift2"/>
            </w:pPr>
          </w:p>
        </w:tc>
        <w:tc>
          <w:tcPr>
            <w:tcW w:w="7947" w:type="dxa"/>
            <w:gridSpan w:val="4"/>
          </w:tcPr>
          <w:p w14:paraId="4CCB58E4" w14:textId="77777777" w:rsidR="00DE0900" w:rsidRPr="000959AD" w:rsidRDefault="00DE0900" w:rsidP="00DE0900">
            <w:pPr>
              <w:overflowPunct/>
              <w:autoSpaceDE/>
              <w:autoSpaceDN/>
              <w:adjustRightInd/>
              <w:spacing w:after="40" w:line="257" w:lineRule="auto"/>
              <w:ind w:left="19" w:right="139"/>
              <w:textAlignment w:val="auto"/>
              <w:rPr>
                <w:color w:val="0D0D0D" w:themeColor="text1" w:themeTint="F2"/>
              </w:rPr>
            </w:pPr>
          </w:p>
        </w:tc>
      </w:tr>
      <w:tr w:rsidR="00DE0900" w14:paraId="76813376" w14:textId="77777777" w:rsidTr="00DE0900">
        <w:trPr>
          <w:trHeight w:val="1075"/>
        </w:trPr>
        <w:tc>
          <w:tcPr>
            <w:tcW w:w="686" w:type="dxa"/>
            <w:shd w:val="clear" w:color="auto" w:fill="D9D9D9" w:themeFill="background1" w:themeFillShade="D9"/>
          </w:tcPr>
          <w:p w14:paraId="0A8131A4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444" w:type="dxa"/>
          </w:tcPr>
          <w:p w14:paraId="195A0FDC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  <w:r w:rsidRPr="00CE628F">
              <w:t>a)</w:t>
            </w:r>
          </w:p>
        </w:tc>
        <w:tc>
          <w:tcPr>
            <w:tcW w:w="7947" w:type="dxa"/>
            <w:gridSpan w:val="4"/>
          </w:tcPr>
          <w:p w14:paraId="2F1F3600" w14:textId="77777777" w:rsidR="00DE0900" w:rsidRPr="000959AD" w:rsidRDefault="00DE0900" w:rsidP="00DE0900">
            <w:pPr>
              <w:overflowPunct/>
              <w:autoSpaceDE/>
              <w:autoSpaceDN/>
              <w:adjustRightInd/>
              <w:spacing w:after="40" w:line="257" w:lineRule="auto"/>
              <w:ind w:left="19" w:right="139"/>
              <w:textAlignment w:val="auto"/>
              <w:rPr>
                <w:color w:val="0D0D0D" w:themeColor="text1" w:themeTint="F2"/>
              </w:rPr>
            </w:pPr>
            <w:r w:rsidRPr="000959AD">
              <w:rPr>
                <w:color w:val="0D0D0D" w:themeColor="text1" w:themeTint="F2"/>
              </w:rPr>
              <w:t xml:space="preserve">Die Tabellen gehören zu einer proportionalen Zuordnung. </w:t>
            </w:r>
          </w:p>
          <w:p w14:paraId="5B6777FD" w14:textId="77777777" w:rsidR="00DE0900" w:rsidRPr="000959AD" w:rsidRDefault="00DE0900" w:rsidP="00DE0900">
            <w:pPr>
              <w:overflowPunct/>
              <w:autoSpaceDE/>
              <w:autoSpaceDN/>
              <w:adjustRightInd/>
              <w:spacing w:after="40" w:line="257" w:lineRule="auto"/>
              <w:ind w:left="19" w:right="139"/>
              <w:textAlignment w:val="auto"/>
              <w:rPr>
                <w:color w:val="0D0D0D" w:themeColor="text1" w:themeTint="F2"/>
              </w:rPr>
            </w:pPr>
            <w:r w:rsidRPr="000959AD">
              <w:rPr>
                <w:color w:val="0D0D0D" w:themeColor="text1" w:themeTint="F2"/>
              </w:rPr>
              <w:t xml:space="preserve">Fülle die </w:t>
            </w:r>
            <w:r w:rsidRPr="000959AD">
              <w:rPr>
                <w:color w:val="0D0D0D" w:themeColor="text1" w:themeTint="F2"/>
                <w:shd w:val="clear" w:color="auto" w:fill="D9D9D9" w:themeFill="background1" w:themeFillShade="D9"/>
              </w:rPr>
              <w:t>grauen Kästchen</w:t>
            </w:r>
            <w:r w:rsidRPr="000959AD">
              <w:rPr>
                <w:color w:val="0D0D0D" w:themeColor="text1" w:themeTint="F2"/>
              </w:rPr>
              <w:t xml:space="preserve"> richtig aus. Zeichne die Punkte in das Koordinatensystem.</w:t>
            </w:r>
          </w:p>
          <w:p w14:paraId="2B730485" w14:textId="77777777" w:rsidR="00DE0900" w:rsidRPr="000959AD" w:rsidRDefault="00DE0900" w:rsidP="00DE0900">
            <w:pPr>
              <w:overflowPunct/>
              <w:autoSpaceDE/>
              <w:autoSpaceDN/>
              <w:adjustRightInd/>
              <w:spacing w:after="40" w:line="257" w:lineRule="auto"/>
              <w:ind w:right="139"/>
              <w:textAlignment w:val="auto"/>
              <w:rPr>
                <w:color w:val="0D0D0D" w:themeColor="text1" w:themeTint="F2"/>
              </w:rPr>
            </w:pPr>
            <w:r w:rsidRPr="000959AD">
              <w:rPr>
                <w:color w:val="0D0D0D" w:themeColor="text1" w:themeTint="F2"/>
              </w:rPr>
              <w:t>Wie viele Kilogramm gehören zu x Melonen? Kennst du eine Formel?</w:t>
            </w:r>
          </w:p>
        </w:tc>
      </w:tr>
      <w:tr w:rsidR="00DE0900" w14:paraId="3EA61509" w14:textId="77777777" w:rsidTr="00DE0900">
        <w:trPr>
          <w:trHeight w:val="409"/>
        </w:trPr>
        <w:tc>
          <w:tcPr>
            <w:tcW w:w="686" w:type="dxa"/>
            <w:shd w:val="clear" w:color="auto" w:fill="D9D9D9" w:themeFill="background1" w:themeFillShade="D9"/>
          </w:tcPr>
          <w:p w14:paraId="55A02B34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444" w:type="dxa"/>
          </w:tcPr>
          <w:p w14:paraId="7CA6551C" w14:textId="77777777" w:rsidR="00DE0900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7947" w:type="dxa"/>
            <w:gridSpan w:val="4"/>
          </w:tcPr>
          <w:p w14:paraId="141C109B" w14:textId="77777777" w:rsidR="00DE0900" w:rsidRPr="006F764A" w:rsidRDefault="00DE0900" w:rsidP="00DE0900">
            <w:pPr>
              <w:pStyle w:val="berschrift2"/>
              <w:ind w:left="-5" w:firstLine="5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Aufgabe a2)</w:t>
            </w:r>
          </w:p>
          <w:p w14:paraId="13B5C07C" w14:textId="77777777" w:rsidR="00DE0900" w:rsidRPr="00B75152" w:rsidRDefault="00DE0900" w:rsidP="00DE0900">
            <w:pPr>
              <w:rPr>
                <w:b/>
              </w:rPr>
            </w:pPr>
            <w:r w:rsidRPr="00B75152">
              <w:rPr>
                <w:b/>
              </w:rPr>
              <w:t>Tabelle</w:t>
            </w:r>
          </w:p>
        </w:tc>
      </w:tr>
      <w:tr w:rsidR="00DE0900" w:rsidRPr="0058588B" w14:paraId="387FD2E3" w14:textId="77777777" w:rsidTr="00971D6F">
        <w:trPr>
          <w:trHeight w:val="227"/>
        </w:trPr>
        <w:tc>
          <w:tcPr>
            <w:tcW w:w="686" w:type="dxa"/>
            <w:vMerge w:val="restart"/>
            <w:shd w:val="clear" w:color="auto" w:fill="D9D9D9" w:themeFill="background1" w:themeFillShade="D9"/>
          </w:tcPr>
          <w:p w14:paraId="0481D8C2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444" w:type="dxa"/>
            <w:vMerge w:val="restart"/>
          </w:tcPr>
          <w:p w14:paraId="04653FD4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129" w:type="dxa"/>
            <w:vMerge w:val="restart"/>
            <w:tcBorders>
              <w:right w:val="single" w:sz="4" w:space="0" w:color="A6A6A6"/>
            </w:tcBorders>
          </w:tcPr>
          <w:p w14:paraId="3B4E6814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  <w:p w14:paraId="49FBACB8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 xml:space="preserve">                                </w:t>
            </w:r>
          </w:p>
          <w:p w14:paraId="571DE66F" w14:textId="77777777" w:rsidR="00DE0900" w:rsidRDefault="00DE0900" w:rsidP="00DE0900">
            <w:pPr>
              <w:pStyle w:val="berschrift2"/>
              <w:spacing w:before="120"/>
              <w:rPr>
                <w:b w:val="0"/>
                <w:color w:val="0D0D0D" w:themeColor="text1" w:themeTint="F2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244C245B" wp14:editId="181B6F68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13970</wp:posOffset>
                      </wp:positionV>
                      <wp:extent cx="66675" cy="942975"/>
                      <wp:effectExtent l="0" t="0" r="28575" b="28575"/>
                      <wp:wrapNone/>
                      <wp:docPr id="1568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94297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736C981" id="Pfeil: nach rechts gekrümmt 59" o:spid="_x0000_s1026" type="#_x0000_t102" style="position:absolute;margin-left:7.8pt;margin-top:1.1pt;width:5.25pt;height:74.25pt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" adj="20836,21409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6F8DB308" wp14:editId="2A1A3A56">
                      <wp:simplePos x="0" y="0"/>
                      <wp:positionH relativeFrom="column">
                        <wp:posOffset>349885</wp:posOffset>
                      </wp:positionH>
                      <wp:positionV relativeFrom="paragraph">
                        <wp:posOffset>7620</wp:posOffset>
                      </wp:positionV>
                      <wp:extent cx="104775" cy="723900"/>
                      <wp:effectExtent l="0" t="0" r="28575" b="19050"/>
                      <wp:wrapNone/>
                      <wp:docPr id="1568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7239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C614643" id="Pfeil: nach rechts gekrümmt 59" o:spid="_x0000_s1026" type="#_x0000_t102" style="position:absolute;margin-left:27.55pt;margin-top:.6pt;width:8.25pt;height:57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" adj="20037,21209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317120" behindDoc="0" locked="0" layoutInCell="1" allowOverlap="1" wp14:anchorId="4B3CB59B" wp14:editId="730FD645">
                      <wp:simplePos x="0" y="0"/>
                      <wp:positionH relativeFrom="column">
                        <wp:posOffset>576580</wp:posOffset>
                      </wp:positionH>
                      <wp:positionV relativeFrom="paragraph">
                        <wp:posOffset>34290</wp:posOffset>
                      </wp:positionV>
                      <wp:extent cx="95250" cy="533400"/>
                      <wp:effectExtent l="0" t="0" r="19050" b="19050"/>
                      <wp:wrapNone/>
                      <wp:docPr id="1568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5334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441FC83" id="Pfeil: nach rechts gekrümmt 59" o:spid="_x0000_s1026" type="#_x0000_t102" style="position:absolute;margin-left:45.4pt;margin-top:2.7pt;width:7.5pt;height:42pt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" adj="19671,21118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316096" behindDoc="0" locked="0" layoutInCell="1" allowOverlap="1" wp14:anchorId="419C0289" wp14:editId="191A2A26">
                      <wp:simplePos x="0" y="0"/>
                      <wp:positionH relativeFrom="column">
                        <wp:posOffset>805180</wp:posOffset>
                      </wp:positionH>
                      <wp:positionV relativeFrom="paragraph">
                        <wp:posOffset>47625</wp:posOffset>
                      </wp:positionV>
                      <wp:extent cx="95250" cy="228600"/>
                      <wp:effectExtent l="0" t="0" r="19050" b="19050"/>
                      <wp:wrapNone/>
                      <wp:docPr id="1568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2286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2018C22" id="Pfeil: nach rechts gekrümmt 59" o:spid="_x0000_s1026" type="#_x0000_t102" style="position:absolute;margin-left:63.4pt;margin-top:3.75pt;width:7.5pt;height:18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" adj="17100,20475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312000" behindDoc="0" locked="0" layoutInCell="1" allowOverlap="1" wp14:anchorId="1BCFA842" wp14:editId="0876A527">
                      <wp:simplePos x="0" y="0"/>
                      <wp:positionH relativeFrom="column">
                        <wp:posOffset>1166495</wp:posOffset>
                      </wp:positionH>
                      <wp:positionV relativeFrom="paragraph">
                        <wp:posOffset>28575</wp:posOffset>
                      </wp:positionV>
                      <wp:extent cx="133350" cy="352425"/>
                      <wp:effectExtent l="0" t="0" r="19050" b="28575"/>
                      <wp:wrapNone/>
                      <wp:docPr id="1568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33350" cy="3524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8F6C58A" id="Pfeil: nach rechts gekrümmt 59" o:spid="_x0000_s1026" type="#_x0000_t102" style="position:absolute;margin-left:91.85pt;margin-top:2.25pt;width:10.5pt;height:27.75pt;flip:y;z-index:2533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" adj="17514,20579,16200" fillcolor="#a5a5a5 [2092]" strokecolor="#a5a5a5 [2092]" strokeweight="2pt"/>
                  </w:pict>
                </mc:Fallback>
              </mc:AlternateContent>
            </w:r>
            <w:r>
              <w:rPr>
                <w:b w:val="0"/>
                <w:color w:val="0D0D0D" w:themeColor="text1" w:themeTint="F2"/>
              </w:rPr>
              <w:t xml:space="preserve">                     </w:t>
            </w:r>
            <w:r w:rsidRPr="00A3455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A3455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2</w:t>
            </w:r>
            <w:r w:rsidRPr="00A34553">
              <w:rPr>
                <w:b w:val="0"/>
                <w:color w:val="548DD4" w:themeColor="text2" w:themeTint="99"/>
              </w:rPr>
              <w:t xml:space="preserve">     </w:t>
            </w:r>
            <w:proofErr w:type="gramStart"/>
            <w:r w:rsidRPr="00A34553">
              <w:rPr>
                <w:b w:val="0"/>
                <w:color w:val="548DD4" w:themeColor="text2" w:themeTint="99"/>
              </w:rPr>
              <w:t xml:space="preserve">  </w:t>
            </w:r>
            <w:r w:rsidRPr="00A3455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:</w:t>
            </w:r>
            <w:proofErr w:type="gramEnd"/>
            <w:r w:rsidRPr="00A3455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3</w:t>
            </w:r>
            <w:r w:rsidRPr="00A34553">
              <w:rPr>
                <w:b w:val="0"/>
                <w:color w:val="548DD4" w:themeColor="text2" w:themeTint="99"/>
              </w:rPr>
              <w:t xml:space="preserve"> </w:t>
            </w:r>
          </w:p>
          <w:p w14:paraId="311E1721" w14:textId="77777777" w:rsidR="00DE0900" w:rsidRDefault="00DE0900" w:rsidP="00DE0900">
            <w:r>
              <w:t xml:space="preserve">            </w:t>
            </w:r>
          </w:p>
          <w:p w14:paraId="6A6A088E" w14:textId="77777777" w:rsidR="00DE0900" w:rsidRPr="00A34553" w:rsidRDefault="00DE0900" w:rsidP="00DE0900">
            <w:pPr>
              <w:rPr>
                <w:rFonts w:ascii="Comic Sans MS" w:hAnsi="Comic Sans MS"/>
                <w:sz w:val="20"/>
                <w:szCs w:val="20"/>
              </w:rPr>
            </w:pPr>
            <w:r>
              <w:t xml:space="preserve">              </w:t>
            </w:r>
            <w:r w:rsidRPr="00A3455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A3455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4</w:t>
            </w:r>
          </w:p>
        </w:tc>
        <w:tc>
          <w:tcPr>
            <w:tcW w:w="14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00D718F0" w14:textId="77777777" w:rsidR="00DE0900" w:rsidRPr="001B7F82" w:rsidRDefault="00DE0900" w:rsidP="00DE0900">
            <w:pPr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</w:rPr>
              <w:t>Melonen</w:t>
            </w:r>
          </w:p>
        </w:tc>
        <w:tc>
          <w:tcPr>
            <w:tcW w:w="17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56E4717F" w14:textId="77777777" w:rsidR="00DE0900" w:rsidRPr="001B7F82" w:rsidRDefault="00DE0900" w:rsidP="00DE0900">
            <w:pPr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</w:rPr>
              <w:t>kg</w:t>
            </w:r>
          </w:p>
        </w:tc>
        <w:tc>
          <w:tcPr>
            <w:tcW w:w="2696" w:type="dxa"/>
            <w:vMerge w:val="restart"/>
            <w:tcBorders>
              <w:left w:val="single" w:sz="4" w:space="0" w:color="A6A6A6"/>
            </w:tcBorders>
          </w:tcPr>
          <w:p w14:paraId="14E30BD4" w14:textId="77777777" w:rsidR="00DE0900" w:rsidRDefault="00DE0900" w:rsidP="00DE0900">
            <w:pPr>
              <w:spacing w:before="120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</w:t>
            </w:r>
          </w:p>
          <w:p w14:paraId="6549782A" w14:textId="19D7B2F7" w:rsidR="00DE0900" w:rsidRPr="00A34553" w:rsidRDefault="00A34553" w:rsidP="00DE0900">
            <w:pPr>
              <w:spacing w:before="120"/>
              <w:rPr>
                <w:bCs/>
                <w:color w:val="0D0D0D" w:themeColor="text1" w:themeTint="F2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0454C848" wp14:editId="6F44A564">
                      <wp:simplePos x="0" y="0"/>
                      <wp:positionH relativeFrom="column">
                        <wp:posOffset>1183323</wp:posOffset>
                      </wp:positionH>
                      <wp:positionV relativeFrom="paragraph">
                        <wp:posOffset>118109</wp:posOffset>
                      </wp:positionV>
                      <wp:extent cx="73660" cy="771525"/>
                      <wp:effectExtent l="0" t="0" r="21590" b="28575"/>
                      <wp:wrapNone/>
                      <wp:docPr id="1568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3660" cy="7715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9A64115" id="Pfeil: nach rechts gekrümmt 59" o:spid="_x0000_s1026" type="#_x0000_t102" style="position:absolute;margin-left:93.2pt;margin-top:9.3pt;width:5.8pt;height:60.75pt;flip:x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" adj="20569,21342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315072" behindDoc="0" locked="0" layoutInCell="1" allowOverlap="1" wp14:anchorId="237AA049" wp14:editId="00B94BB6">
                      <wp:simplePos x="0" y="0"/>
                      <wp:positionH relativeFrom="column">
                        <wp:posOffset>883284</wp:posOffset>
                      </wp:positionH>
                      <wp:positionV relativeFrom="paragraph">
                        <wp:posOffset>122873</wp:posOffset>
                      </wp:positionV>
                      <wp:extent cx="83185" cy="552450"/>
                      <wp:effectExtent l="0" t="0" r="12065" b="19050"/>
                      <wp:wrapNone/>
                      <wp:docPr id="1569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3185" cy="5524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0D8AD76" id="Pfeil: nach rechts gekrümmt 59" o:spid="_x0000_s1026" type="#_x0000_t102" style="position:absolute;margin-left:69.55pt;margin-top:9.7pt;width:6.55pt;height:43.5pt;flip:x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" adj="19974,21194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 wp14:anchorId="3D876414" wp14:editId="3EAB1301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133350</wp:posOffset>
                      </wp:positionV>
                      <wp:extent cx="104775" cy="228600"/>
                      <wp:effectExtent l="0" t="0" r="28575" b="19050"/>
                      <wp:wrapNone/>
                      <wp:docPr id="1569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4775" cy="2286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4D2B067" id="Pfeil: nach rechts gekrümmt 59" o:spid="_x0000_s1026" type="#_x0000_t102" style="position:absolute;margin-left:35.55pt;margin-top:10.5pt;width:8.25pt;height:18pt;flip:x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" adj="16650,20363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28F3C473" wp14:editId="5AA282AD">
                      <wp:simplePos x="0" y="0"/>
                      <wp:positionH relativeFrom="column">
                        <wp:posOffset>66357</wp:posOffset>
                      </wp:positionH>
                      <wp:positionV relativeFrom="paragraph">
                        <wp:posOffset>176213</wp:posOffset>
                      </wp:positionV>
                      <wp:extent cx="114300" cy="400050"/>
                      <wp:effectExtent l="0" t="0" r="19050" b="19050"/>
                      <wp:wrapNone/>
                      <wp:docPr id="1569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14300" cy="4000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65B713F" id="Pfeil: nach rechts gekrümmt 59" o:spid="_x0000_s1026" type="#_x0000_t102" style="position:absolute;margin-left:5.2pt;margin-top:13.9pt;width:9pt;height:31.5pt;flip:x y;z-index:2533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" adj="18514,20828,16200" fillcolor="#a5a5a5 [2092]" strokecolor="#a5a5a5 [2092]" strokeweight="2pt"/>
                  </w:pict>
                </mc:Fallback>
              </mc:AlternateContent>
            </w:r>
            <w:r w:rsidR="00DE0900">
              <w:rPr>
                <w:color w:val="0D0D0D" w:themeColor="text1" w:themeTint="F2"/>
              </w:rPr>
              <w:t xml:space="preserve">        </w:t>
            </w:r>
            <w:r w:rsidR="00DE0900" w:rsidRPr="00A3455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: 3</w:t>
            </w:r>
            <w:r w:rsidR="00DE0900" w:rsidRPr="00A34553">
              <w:rPr>
                <w:color w:val="548DD4" w:themeColor="text2" w:themeTint="99"/>
              </w:rPr>
              <w:t xml:space="preserve">          </w:t>
            </w:r>
            <w:r w:rsidR="00DE0900" w:rsidRPr="00A34553"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  <w:sym w:font="Symbol" w:char="F0D7"/>
            </w:r>
            <w:r w:rsidR="00DE0900" w:rsidRPr="00A34553"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  <w:t xml:space="preserve"> 2</w:t>
            </w:r>
          </w:p>
          <w:p w14:paraId="4E93CD48" w14:textId="77777777" w:rsidR="00DE0900" w:rsidRPr="00A34553" w:rsidRDefault="00DE0900" w:rsidP="00DE0900">
            <w:pPr>
              <w:spacing w:before="120"/>
              <w:rPr>
                <w:bCs/>
                <w:color w:val="0D0D0D" w:themeColor="text1" w:themeTint="F2"/>
              </w:rPr>
            </w:pPr>
            <w:r w:rsidRPr="00A34553">
              <w:rPr>
                <w:bCs/>
                <w:color w:val="0D0D0D" w:themeColor="text1" w:themeTint="F2"/>
              </w:rPr>
              <w:t xml:space="preserve">                              </w:t>
            </w:r>
          </w:p>
          <w:p w14:paraId="17371DD3" w14:textId="77777777" w:rsidR="00DE0900" w:rsidRPr="00A34553" w:rsidRDefault="00DE0900" w:rsidP="00DE0900">
            <w:pPr>
              <w:spacing w:before="120"/>
              <w:rPr>
                <w:rFonts w:ascii="Comic Sans MS" w:hAnsi="Comic Sans MS"/>
                <w:b/>
                <w:color w:val="0D0D0D" w:themeColor="text1" w:themeTint="F2"/>
                <w:sz w:val="20"/>
                <w:szCs w:val="20"/>
              </w:rPr>
            </w:pPr>
            <w:r w:rsidRPr="00A34553">
              <w:rPr>
                <w:bCs/>
                <w:color w:val="0D0D0D" w:themeColor="text1" w:themeTint="F2"/>
              </w:rPr>
              <w:t xml:space="preserve">                                </w:t>
            </w:r>
            <w:r w:rsidRPr="00A34553"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A34553"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  <w:t xml:space="preserve"> 4</w:t>
            </w:r>
          </w:p>
        </w:tc>
      </w:tr>
      <w:tr w:rsidR="00DE0900" w:rsidRPr="0058588B" w14:paraId="09D00893" w14:textId="77777777" w:rsidTr="00DE0900">
        <w:trPr>
          <w:trHeight w:val="227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1ACA20E3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444" w:type="dxa"/>
            <w:vMerge/>
          </w:tcPr>
          <w:p w14:paraId="575C76CF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129" w:type="dxa"/>
            <w:vMerge/>
            <w:tcBorders>
              <w:right w:val="single" w:sz="4" w:space="0" w:color="A6A6A6"/>
            </w:tcBorders>
          </w:tcPr>
          <w:p w14:paraId="1146D4F2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6563F10C" w14:textId="77777777" w:rsidR="00DE0900" w:rsidRPr="00E71ADB" w:rsidRDefault="00DE0900" w:rsidP="00DE0900">
            <w:pPr>
              <w:pStyle w:val="berschrift2"/>
              <w:jc w:val="center"/>
              <w:rPr>
                <w:b w:val="0"/>
                <w:noProof/>
                <w:color w:val="0D0D0D" w:themeColor="text1" w:themeTint="F2"/>
              </w:rPr>
            </w:pPr>
            <w:r>
              <w:t>0</w:t>
            </w:r>
          </w:p>
        </w:tc>
        <w:tc>
          <w:tcPr>
            <w:tcW w:w="17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46234ED9" w14:textId="77777777" w:rsidR="00DE0900" w:rsidRPr="00E71ADB" w:rsidRDefault="00DE0900" w:rsidP="00A34553">
            <w:pPr>
              <w:pStyle w:val="Handschrift"/>
              <w:jc w:val="center"/>
              <w:rPr>
                <w:noProof/>
              </w:rPr>
            </w:pPr>
            <w:r>
              <w:rPr>
                <w:noProof/>
              </w:rPr>
              <w:t>0</w:t>
            </w:r>
          </w:p>
        </w:tc>
        <w:tc>
          <w:tcPr>
            <w:tcW w:w="2696" w:type="dxa"/>
            <w:vMerge/>
            <w:tcBorders>
              <w:left w:val="single" w:sz="4" w:space="0" w:color="A6A6A6"/>
            </w:tcBorders>
          </w:tcPr>
          <w:p w14:paraId="5394AD7A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:rsidRPr="0058588B" w14:paraId="77F75800" w14:textId="77777777" w:rsidTr="00DE0900">
        <w:trPr>
          <w:trHeight w:val="227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0CE5AE6C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444" w:type="dxa"/>
            <w:vMerge/>
          </w:tcPr>
          <w:p w14:paraId="62610F7E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129" w:type="dxa"/>
            <w:vMerge/>
            <w:tcBorders>
              <w:right w:val="single" w:sz="4" w:space="0" w:color="A6A6A6"/>
            </w:tcBorders>
          </w:tcPr>
          <w:p w14:paraId="409C3FB2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5447138" w14:textId="77777777" w:rsidR="00DE0900" w:rsidRPr="00E71ADB" w:rsidRDefault="00DE0900" w:rsidP="00DE0900">
            <w:pPr>
              <w:pStyle w:val="berschrift2"/>
              <w:jc w:val="center"/>
              <w:rPr>
                <w:b w:val="0"/>
                <w:noProof/>
                <w:color w:val="0D0D0D" w:themeColor="text1" w:themeTint="F2"/>
              </w:rPr>
            </w:pPr>
            <w:r>
              <w:t>1</w:t>
            </w:r>
          </w:p>
        </w:tc>
        <w:tc>
          <w:tcPr>
            <w:tcW w:w="17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6DB85E36" w14:textId="77777777" w:rsidR="00DE0900" w:rsidRPr="00E71ADB" w:rsidRDefault="00DE0900" w:rsidP="00A34553">
            <w:pPr>
              <w:pStyle w:val="Handschrift"/>
              <w:jc w:val="center"/>
              <w:rPr>
                <w:noProof/>
              </w:rPr>
            </w:pPr>
            <w:r>
              <w:rPr>
                <w:noProof/>
              </w:rPr>
              <w:t>2,5</w:t>
            </w:r>
          </w:p>
        </w:tc>
        <w:tc>
          <w:tcPr>
            <w:tcW w:w="2696" w:type="dxa"/>
            <w:vMerge/>
            <w:tcBorders>
              <w:left w:val="single" w:sz="4" w:space="0" w:color="A6A6A6"/>
            </w:tcBorders>
          </w:tcPr>
          <w:p w14:paraId="55033AE5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:rsidRPr="0058588B" w14:paraId="67E55931" w14:textId="77777777" w:rsidTr="00DE0900">
        <w:trPr>
          <w:trHeight w:val="227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66F7FF05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444" w:type="dxa"/>
            <w:vMerge/>
          </w:tcPr>
          <w:p w14:paraId="52FF48F1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129" w:type="dxa"/>
            <w:vMerge/>
            <w:tcBorders>
              <w:right w:val="single" w:sz="4" w:space="0" w:color="A6A6A6"/>
            </w:tcBorders>
          </w:tcPr>
          <w:p w14:paraId="269E357F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1E770ADA" w14:textId="77777777" w:rsidR="00DE0900" w:rsidRPr="00E71ADB" w:rsidRDefault="00DE0900" w:rsidP="00DE0900">
            <w:pPr>
              <w:pStyle w:val="berschrift2"/>
              <w:jc w:val="center"/>
              <w:rPr>
                <w:b w:val="0"/>
                <w:noProof/>
                <w:color w:val="0D0D0D" w:themeColor="text1" w:themeTint="F2"/>
              </w:rPr>
            </w:pPr>
            <w:r>
              <w:t>2</w:t>
            </w:r>
          </w:p>
        </w:tc>
        <w:tc>
          <w:tcPr>
            <w:tcW w:w="17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57E80C22" w14:textId="77777777" w:rsidR="00DE0900" w:rsidRPr="00E71ADB" w:rsidRDefault="00DE0900" w:rsidP="00A34553">
            <w:pPr>
              <w:pStyle w:val="Handschrift"/>
              <w:jc w:val="center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2696" w:type="dxa"/>
            <w:vMerge/>
            <w:tcBorders>
              <w:left w:val="single" w:sz="4" w:space="0" w:color="A6A6A6"/>
            </w:tcBorders>
          </w:tcPr>
          <w:p w14:paraId="7C26645E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:rsidRPr="0058588B" w14:paraId="13B77DDC" w14:textId="77777777" w:rsidTr="00DE0900">
        <w:trPr>
          <w:trHeight w:val="227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649B8E21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444" w:type="dxa"/>
          </w:tcPr>
          <w:p w14:paraId="3EA88651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129" w:type="dxa"/>
            <w:vMerge/>
            <w:tcBorders>
              <w:right w:val="single" w:sz="4" w:space="0" w:color="A6A6A6"/>
            </w:tcBorders>
          </w:tcPr>
          <w:p w14:paraId="6235B4B4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1625115" w14:textId="77777777" w:rsidR="00DE0900" w:rsidRPr="00E71ADB" w:rsidRDefault="00DE0900" w:rsidP="00DE0900">
            <w:pPr>
              <w:pStyle w:val="berschrift2"/>
              <w:jc w:val="center"/>
              <w:rPr>
                <w:b w:val="0"/>
                <w:noProof/>
                <w:color w:val="0D0D0D" w:themeColor="text1" w:themeTint="F2"/>
              </w:rPr>
            </w:pPr>
            <w:r>
              <w:t>3</w:t>
            </w:r>
          </w:p>
        </w:tc>
        <w:tc>
          <w:tcPr>
            <w:tcW w:w="17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 w:themeFill="background1"/>
          </w:tcPr>
          <w:p w14:paraId="73CD577C" w14:textId="506E03AC" w:rsidR="00DE0900" w:rsidRPr="00A34553" w:rsidRDefault="00DE0900" w:rsidP="00DE0900">
            <w:pPr>
              <w:pStyle w:val="berschrift2"/>
              <w:jc w:val="center"/>
              <w:rPr>
                <w:b w:val="0"/>
                <w:bCs w:val="0"/>
                <w:noProof/>
                <w:color w:val="0D0D0D" w:themeColor="text1" w:themeTint="F2"/>
              </w:rPr>
            </w:pPr>
            <w:r w:rsidRPr="00A34553">
              <w:rPr>
                <w:b w:val="0"/>
                <w:bCs w:val="0"/>
                <w:color w:val="0D0D0D" w:themeColor="text1" w:themeTint="F2"/>
              </w:rPr>
              <w:t>7,5</w:t>
            </w:r>
          </w:p>
        </w:tc>
        <w:tc>
          <w:tcPr>
            <w:tcW w:w="2696" w:type="dxa"/>
            <w:vMerge/>
            <w:tcBorders>
              <w:left w:val="single" w:sz="4" w:space="0" w:color="A6A6A6"/>
            </w:tcBorders>
          </w:tcPr>
          <w:p w14:paraId="27A22D7B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:rsidRPr="0058588B" w14:paraId="34E1E91E" w14:textId="77777777" w:rsidTr="00DE0900">
        <w:trPr>
          <w:trHeight w:val="227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016420EA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444" w:type="dxa"/>
          </w:tcPr>
          <w:p w14:paraId="794F6920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129" w:type="dxa"/>
            <w:vMerge/>
            <w:tcBorders>
              <w:right w:val="single" w:sz="4" w:space="0" w:color="A6A6A6"/>
            </w:tcBorders>
          </w:tcPr>
          <w:p w14:paraId="7680F2B3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BEBAEFE" w14:textId="77777777" w:rsidR="00DE0900" w:rsidRPr="00E71ADB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>
              <w:t>4</w:t>
            </w:r>
          </w:p>
        </w:tc>
        <w:tc>
          <w:tcPr>
            <w:tcW w:w="17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2BA52AC1" w14:textId="77777777" w:rsidR="00DE0900" w:rsidRPr="00E71ADB" w:rsidRDefault="00DE0900" w:rsidP="00A34553">
            <w:pPr>
              <w:pStyle w:val="Handschrift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2696" w:type="dxa"/>
            <w:vMerge/>
            <w:tcBorders>
              <w:left w:val="single" w:sz="4" w:space="0" w:color="A6A6A6"/>
            </w:tcBorders>
          </w:tcPr>
          <w:p w14:paraId="7A65F7D7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:rsidRPr="0058588B" w14:paraId="53CF667F" w14:textId="77777777" w:rsidTr="00DE0900">
        <w:trPr>
          <w:trHeight w:val="227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59B90108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444" w:type="dxa"/>
          </w:tcPr>
          <w:p w14:paraId="296987A5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129" w:type="dxa"/>
            <w:tcBorders>
              <w:right w:val="single" w:sz="4" w:space="0" w:color="A6A6A6"/>
            </w:tcBorders>
          </w:tcPr>
          <w:p w14:paraId="50858275" w14:textId="77777777" w:rsidR="00DE0900" w:rsidRPr="00A34553" w:rsidRDefault="00DE0900" w:rsidP="00DE0900">
            <w:pPr>
              <w:pStyle w:val="berschrift2"/>
              <w:rPr>
                <w:rFonts w:ascii="Comic Sans MS" w:hAnsi="Comic Sans MS"/>
                <w:b w:val="0"/>
                <w:color w:val="0D0D0D" w:themeColor="text1" w:themeTint="F2"/>
                <w:sz w:val="20"/>
                <w:szCs w:val="20"/>
              </w:rPr>
            </w:pPr>
            <w:r>
              <w:rPr>
                <w:b w:val="0"/>
                <w:color w:val="0D0D0D" w:themeColor="text1" w:themeTint="F2"/>
              </w:rPr>
              <w:t xml:space="preserve">      </w:t>
            </w:r>
            <w:r w:rsidRPr="00A3455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A3455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5   </w:t>
            </w:r>
          </w:p>
        </w:tc>
        <w:tc>
          <w:tcPr>
            <w:tcW w:w="14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CEAA137" w14:textId="77777777" w:rsidR="00DE0900" w:rsidRDefault="00DE0900" w:rsidP="00DE0900">
            <w:pPr>
              <w:pStyle w:val="berschrift2"/>
              <w:jc w:val="center"/>
            </w:pPr>
            <w:r>
              <w:t>5</w:t>
            </w:r>
          </w:p>
        </w:tc>
        <w:tc>
          <w:tcPr>
            <w:tcW w:w="17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4037853C" w14:textId="77777777" w:rsidR="00DE0900" w:rsidRDefault="00DE0900" w:rsidP="00A34553">
            <w:pPr>
              <w:pStyle w:val="Handschrift"/>
              <w:jc w:val="center"/>
              <w:rPr>
                <w:b/>
              </w:rPr>
            </w:pPr>
            <w:r>
              <w:t>12,5</w:t>
            </w:r>
          </w:p>
        </w:tc>
        <w:tc>
          <w:tcPr>
            <w:tcW w:w="2696" w:type="dxa"/>
            <w:tcBorders>
              <w:left w:val="single" w:sz="4" w:space="0" w:color="A6A6A6"/>
            </w:tcBorders>
          </w:tcPr>
          <w:p w14:paraId="2CFF28DD" w14:textId="6C21A3AA" w:rsidR="00DE0900" w:rsidRPr="00A34553" w:rsidRDefault="00A34553" w:rsidP="00DE0900">
            <w:pPr>
              <w:pStyle w:val="berschrift2"/>
              <w:rPr>
                <w:rFonts w:ascii="Comic Sans MS" w:hAnsi="Comic Sans MS"/>
                <w:b w:val="0"/>
                <w:color w:val="0D0D0D" w:themeColor="text1" w:themeTint="F2"/>
                <w:sz w:val="20"/>
                <w:szCs w:val="20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4AAA6CFC" wp14:editId="0AA70026">
                      <wp:simplePos x="0" y="0"/>
                      <wp:positionH relativeFrom="column">
                        <wp:posOffset>1478598</wp:posOffset>
                      </wp:positionH>
                      <wp:positionV relativeFrom="paragraph">
                        <wp:posOffset>-724536</wp:posOffset>
                      </wp:positionV>
                      <wp:extent cx="114300" cy="1038225"/>
                      <wp:effectExtent l="0" t="0" r="19050" b="28575"/>
                      <wp:wrapNone/>
                      <wp:docPr id="1568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14300" cy="10382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4C0C0ED" id="Pfeil: nach rechts gekrümmt 59" o:spid="_x0000_s1026" type="#_x0000_t102" style="position:absolute;margin-left:116.45pt;margin-top:-57.05pt;width:9pt;height:81.75pt;flip:x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" adj="20411,21303,16200" fillcolor="#a5a5a5 [2092]" strokecolor="#a5a5a5 [2092]" strokeweight="2pt"/>
                  </w:pict>
                </mc:Fallback>
              </mc:AlternateContent>
            </w:r>
            <w:r w:rsidR="00DE0900">
              <w:rPr>
                <w:b w:val="0"/>
                <w:color w:val="0D0D0D" w:themeColor="text1" w:themeTint="F2"/>
              </w:rPr>
              <w:t xml:space="preserve">                                           </w:t>
            </w:r>
            <w:r w:rsidR="00DE0900" w:rsidRPr="00A3455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sym w:font="Symbol" w:char="F0D7"/>
            </w:r>
            <w:r w:rsidR="00DE0900" w:rsidRPr="00A3455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5   </w:t>
            </w:r>
          </w:p>
        </w:tc>
      </w:tr>
      <w:tr w:rsidR="00DE0900" w:rsidRPr="0058588B" w14:paraId="2B8E8C55" w14:textId="77777777" w:rsidTr="00DE0900">
        <w:trPr>
          <w:trHeight w:val="227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569C0986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444" w:type="dxa"/>
          </w:tcPr>
          <w:p w14:paraId="3B264F65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129" w:type="dxa"/>
            <w:tcBorders>
              <w:right w:val="single" w:sz="4" w:space="0" w:color="A6A6A6"/>
            </w:tcBorders>
          </w:tcPr>
          <w:p w14:paraId="47C096E1" w14:textId="77777777" w:rsidR="00DE0900" w:rsidRPr="00A34553" w:rsidRDefault="00DE0900" w:rsidP="00DE0900">
            <w:pPr>
              <w:pStyle w:val="berschrift2"/>
              <w:ind w:left="0" w:firstLine="0"/>
              <w:rPr>
                <w:rFonts w:ascii="Comic Sans MS" w:hAnsi="Comic Sans MS"/>
                <w:b w:val="0"/>
                <w:color w:val="0D0D0D" w:themeColor="text1" w:themeTint="F2"/>
                <w:sz w:val="20"/>
                <w:szCs w:val="20"/>
              </w:rPr>
            </w:pPr>
            <w:r w:rsidRPr="00A3455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</w:t>
            </w:r>
            <w:r w:rsidRPr="00A3455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A3455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x</w:t>
            </w:r>
          </w:p>
        </w:tc>
        <w:tc>
          <w:tcPr>
            <w:tcW w:w="14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26910A0" w14:textId="77777777" w:rsidR="00DE0900" w:rsidRPr="007271D3" w:rsidRDefault="00DE0900" w:rsidP="00DE0900">
            <w:pPr>
              <w:pStyle w:val="berschrift2"/>
              <w:jc w:val="center"/>
              <w:rPr>
                <w:b w:val="0"/>
              </w:rPr>
            </w:pPr>
            <w:r w:rsidRPr="007271D3">
              <w:rPr>
                <w:b w:val="0"/>
              </w:rPr>
              <w:t>x</w:t>
            </w:r>
          </w:p>
        </w:tc>
        <w:tc>
          <w:tcPr>
            <w:tcW w:w="17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53AFB0A0" w14:textId="4470C1EF" w:rsidR="00DE0900" w:rsidRPr="007271D3" w:rsidRDefault="00DE0900" w:rsidP="00A34553">
            <w:pPr>
              <w:pStyle w:val="Handschrift"/>
              <w:jc w:val="center"/>
              <w:rPr>
                <w:b/>
              </w:rPr>
            </w:pPr>
            <w:r w:rsidRPr="007271D3">
              <w:t xml:space="preserve">2,5 </w:t>
            </w:r>
            <w:r w:rsidRPr="007271D3">
              <w:sym w:font="Symbol" w:char="F0D7"/>
            </w:r>
            <w:r w:rsidRPr="007271D3">
              <w:t xml:space="preserve"> x</w:t>
            </w:r>
          </w:p>
        </w:tc>
        <w:tc>
          <w:tcPr>
            <w:tcW w:w="2696" w:type="dxa"/>
            <w:tcBorders>
              <w:left w:val="single" w:sz="4" w:space="0" w:color="A6A6A6"/>
            </w:tcBorders>
          </w:tcPr>
          <w:p w14:paraId="1617D68D" w14:textId="264676FF" w:rsidR="00DE0900" w:rsidRPr="00A34553" w:rsidRDefault="00DE0900" w:rsidP="00DE0900">
            <w:pPr>
              <w:pStyle w:val="berschrift2"/>
              <w:rPr>
                <w:rFonts w:ascii="Comic Sans MS" w:hAnsi="Comic Sans MS"/>
                <w:b w:val="0"/>
                <w:color w:val="0D0D0D" w:themeColor="text1" w:themeTint="F2"/>
                <w:sz w:val="20"/>
                <w:szCs w:val="20"/>
              </w:rPr>
            </w:pPr>
            <w:r>
              <w:rPr>
                <w:b w:val="0"/>
                <w:color w:val="0D0D0D" w:themeColor="text1" w:themeTint="F2"/>
              </w:rPr>
              <w:t xml:space="preserve">                                                   </w:t>
            </w:r>
            <w:r w:rsidRPr="00A3455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A3455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x</w:t>
            </w:r>
          </w:p>
        </w:tc>
      </w:tr>
      <w:tr w:rsidR="00DE0900" w14:paraId="51389578" w14:textId="77777777" w:rsidTr="00DE0900">
        <w:trPr>
          <w:trHeight w:val="47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16AA59B2" w14:textId="77777777" w:rsidR="00DE0900" w:rsidRPr="00E8209F" w:rsidRDefault="00DE0900" w:rsidP="00DE0900">
            <w:pPr>
              <w:rPr>
                <w:color w:val="0D0D0D" w:themeColor="text1" w:themeTint="F2"/>
                <w:sz w:val="6"/>
                <w:szCs w:val="6"/>
              </w:rPr>
            </w:pPr>
          </w:p>
        </w:tc>
        <w:tc>
          <w:tcPr>
            <w:tcW w:w="444" w:type="dxa"/>
          </w:tcPr>
          <w:p w14:paraId="203FB9B6" w14:textId="77777777" w:rsidR="00DE0900" w:rsidRPr="00E8209F" w:rsidRDefault="00DE0900" w:rsidP="00DE0900">
            <w:pPr>
              <w:pStyle w:val="berschrift2"/>
              <w:rPr>
                <w:color w:val="0D0D0D" w:themeColor="text1" w:themeTint="F2"/>
                <w:sz w:val="6"/>
                <w:szCs w:val="6"/>
              </w:rPr>
            </w:pPr>
          </w:p>
        </w:tc>
        <w:tc>
          <w:tcPr>
            <w:tcW w:w="7947" w:type="dxa"/>
            <w:gridSpan w:val="4"/>
          </w:tcPr>
          <w:p w14:paraId="47C44FDC" w14:textId="09E941F3" w:rsidR="00DE0900" w:rsidRPr="00E8209F" w:rsidRDefault="00DE0900" w:rsidP="00DE0900">
            <w:pPr>
              <w:rPr>
                <w:color w:val="0D0D0D" w:themeColor="text1" w:themeTint="F2"/>
                <w:sz w:val="6"/>
                <w:szCs w:val="6"/>
              </w:rPr>
            </w:pPr>
          </w:p>
        </w:tc>
      </w:tr>
      <w:tr w:rsidR="00DE0900" w14:paraId="34DED930" w14:textId="77777777" w:rsidTr="00DE0900">
        <w:trPr>
          <w:trHeight w:val="227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02CB01AD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444" w:type="dxa"/>
          </w:tcPr>
          <w:p w14:paraId="410BFE99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7947" w:type="dxa"/>
            <w:gridSpan w:val="4"/>
          </w:tcPr>
          <w:p w14:paraId="043308A2" w14:textId="797AAA76" w:rsidR="00DE0900" w:rsidRPr="00E14600" w:rsidRDefault="00DE0900" w:rsidP="00DE0900">
            <w:pPr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Koordinatensystem</w:t>
            </w:r>
            <w:r w:rsidRPr="00E14600">
              <w:rPr>
                <w:b/>
                <w:i/>
                <w:color w:val="0D0D0D" w:themeColor="text1" w:themeTint="F2"/>
              </w:rPr>
              <w:t xml:space="preserve">:  </w:t>
            </w:r>
          </w:p>
        </w:tc>
      </w:tr>
      <w:tr w:rsidR="00DE0900" w14:paraId="23343E43" w14:textId="77777777" w:rsidTr="00DE0900">
        <w:trPr>
          <w:trHeight w:val="3228"/>
        </w:trPr>
        <w:tc>
          <w:tcPr>
            <w:tcW w:w="686" w:type="dxa"/>
            <w:shd w:val="clear" w:color="auto" w:fill="D9D9D9" w:themeFill="background1" w:themeFillShade="D9"/>
          </w:tcPr>
          <w:p w14:paraId="643ED1F7" w14:textId="77777777" w:rsidR="00DE0900" w:rsidRPr="00B33B8B" w:rsidRDefault="00DE0900" w:rsidP="00DE0900">
            <w:pPr>
              <w:rPr>
                <w:sz w:val="8"/>
              </w:rPr>
            </w:pPr>
          </w:p>
        </w:tc>
        <w:tc>
          <w:tcPr>
            <w:tcW w:w="444" w:type="dxa"/>
          </w:tcPr>
          <w:p w14:paraId="5909CE2A" w14:textId="77777777" w:rsidR="00DE0900" w:rsidRPr="00B33B8B" w:rsidRDefault="00DE0900" w:rsidP="00DE0900">
            <w:pPr>
              <w:pStyle w:val="berschrift2"/>
              <w:rPr>
                <w:color w:val="C00000"/>
                <w:sz w:val="8"/>
              </w:rPr>
            </w:pPr>
          </w:p>
        </w:tc>
        <w:tc>
          <w:tcPr>
            <w:tcW w:w="7947" w:type="dxa"/>
            <w:gridSpan w:val="4"/>
          </w:tcPr>
          <w:p w14:paraId="68370E80" w14:textId="71EA6C6C" w:rsidR="00DE0900" w:rsidRPr="00B33B8B" w:rsidRDefault="003B5C7E" w:rsidP="00DE0900">
            <w:pPr>
              <w:rPr>
                <w:color w:val="C00000"/>
                <w:sz w:val="8"/>
              </w:rPr>
            </w:pPr>
            <w:r w:rsidRPr="00A34553">
              <w:rPr>
                <w:b/>
                <w:bCs/>
                <w:noProof/>
                <w:color w:val="0D0D0D" w:themeColor="text1" w:themeTint="F2"/>
                <w:sz w:val="10"/>
              </w:rPr>
              <mc:AlternateContent>
                <mc:Choice Requires="wps">
                  <w:drawing>
                    <wp:anchor distT="0" distB="0" distL="114300" distR="114300" simplePos="0" relativeHeight="253318144" behindDoc="0" locked="0" layoutInCell="1" allowOverlap="1" wp14:anchorId="44ED5F3B" wp14:editId="68230E82">
                      <wp:simplePos x="0" y="0"/>
                      <wp:positionH relativeFrom="column">
                        <wp:posOffset>2000250</wp:posOffset>
                      </wp:positionH>
                      <wp:positionV relativeFrom="paragraph">
                        <wp:posOffset>-875666</wp:posOffset>
                      </wp:positionV>
                      <wp:extent cx="1111250" cy="1751948"/>
                      <wp:effectExtent l="0" t="0" r="146050" b="58420"/>
                      <wp:wrapNone/>
                      <wp:docPr id="15693" name="Bogen 15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02721">
                                <a:off x="0" y="0"/>
                                <a:ext cx="1111250" cy="1751948"/>
                              </a:xfrm>
                              <a:prstGeom prst="arc">
                                <a:avLst>
                                  <a:gd name="adj1" fmla="val 15990643"/>
                                  <a:gd name="adj2" fmla="val 4845844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80D9934" id="Bogen 15693" o:spid="_x0000_s1026" style="position:absolute;margin-left:157.5pt;margin-top:-68.95pt;width:87.5pt;height:137.95pt;rotation:1750599fd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1250,1751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" path="m502458,4020nsc813376,-43101,1087829,322961,1109866,814173v18938,422129,-156247,805247,-416262,910336l555625,875974,502458,4020xem502458,4020nfc813376,-43101,1087829,322961,1109866,814173v18938,422129,-156247,805247,-416262,910336e" filled="f" strokecolor="#0d0d0d [3069]" strokeweight="2pt">
                      <v:stroke startarrow="block" endarrow="block"/>
                      <v:shadow on="t" color="black" opacity="24903f" origin=",.5" offset="0,.55556mm"/>
                      <v:path arrowok="t" o:connecttype="custom" o:connectlocs="502458,4020;1109866,814173;693604,1724509" o:connectangles="0,0,0"/>
                    </v:shape>
                  </w:pict>
                </mc:Fallback>
              </mc:AlternateContent>
            </w:r>
            <w:r w:rsidR="00DE0900">
              <w:rPr>
                <w:color w:val="0D0D0D" w:themeColor="text1" w:themeTint="F2"/>
              </w:rPr>
              <w:t xml:space="preserve">                              </w:t>
            </w:r>
            <w:r w:rsidR="00DE0900" w:rsidRPr="007271D3">
              <w:rPr>
                <w:noProof/>
                <w:color w:val="0D0D0D" w:themeColor="text1" w:themeTint="F2"/>
              </w:rPr>
              <w:drawing>
                <wp:inline distT="0" distB="0" distL="0" distR="0" wp14:anchorId="6626511A" wp14:editId="67024F33">
                  <wp:extent cx="1983559" cy="2024743"/>
                  <wp:effectExtent l="0" t="0" r="0" b="0"/>
                  <wp:docPr id="15803" name="Grafik 15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641" cy="203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7C1C77EA" w14:textId="77777777" w:rsidTr="00DE0900">
        <w:trPr>
          <w:trHeight w:val="429"/>
        </w:trPr>
        <w:tc>
          <w:tcPr>
            <w:tcW w:w="686" w:type="dxa"/>
            <w:shd w:val="clear" w:color="auto" w:fill="D9D9D9" w:themeFill="background1" w:themeFillShade="D9"/>
          </w:tcPr>
          <w:p w14:paraId="26454A30" w14:textId="77777777" w:rsidR="00DE0900" w:rsidRPr="00CE628F" w:rsidRDefault="00DE0900" w:rsidP="00DE0900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444" w:type="dxa"/>
          </w:tcPr>
          <w:p w14:paraId="4B3BCF9B" w14:textId="77777777" w:rsidR="00DE0900" w:rsidRPr="00CE628F" w:rsidRDefault="00DE0900" w:rsidP="00DE0900">
            <w:pPr>
              <w:pStyle w:val="berschrift2"/>
            </w:pPr>
            <w:r w:rsidRPr="00CE628F">
              <w:t>b)</w:t>
            </w:r>
          </w:p>
        </w:tc>
        <w:tc>
          <w:tcPr>
            <w:tcW w:w="7947" w:type="dxa"/>
            <w:gridSpan w:val="4"/>
          </w:tcPr>
          <w:p w14:paraId="509841AD" w14:textId="77777777" w:rsidR="00DE0900" w:rsidRPr="00262009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  <w:r w:rsidRPr="00262009">
              <w:rPr>
                <w:b w:val="0"/>
                <w:color w:val="0D0D0D" w:themeColor="text1" w:themeTint="F2"/>
              </w:rPr>
              <w:t xml:space="preserve">Wie viele Kilogramm gehören bei a2) zu x Melonen? Kennst du eine Formel? </w:t>
            </w:r>
          </w:p>
        </w:tc>
      </w:tr>
      <w:tr w:rsidR="00DE0900" w14:paraId="5A9FCA9B" w14:textId="77777777" w:rsidTr="00DE0900">
        <w:tc>
          <w:tcPr>
            <w:tcW w:w="686" w:type="dxa"/>
            <w:shd w:val="clear" w:color="auto" w:fill="D9D9D9" w:themeFill="background1" w:themeFillShade="D9"/>
          </w:tcPr>
          <w:p w14:paraId="6B3145B0" w14:textId="77777777" w:rsidR="00DE0900" w:rsidRDefault="00DE0900" w:rsidP="00DE0900"/>
        </w:tc>
        <w:tc>
          <w:tcPr>
            <w:tcW w:w="444" w:type="dxa"/>
          </w:tcPr>
          <w:p w14:paraId="5C4B708A" w14:textId="77777777" w:rsidR="00DE0900" w:rsidRPr="00E46C10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7947" w:type="dxa"/>
            <w:gridSpan w:val="4"/>
          </w:tcPr>
          <w:p w14:paraId="552944DC" w14:textId="77777777" w:rsidR="00DE0900" w:rsidRPr="00A34553" w:rsidRDefault="00DE0900" w:rsidP="00A34553">
            <w:pPr>
              <w:pStyle w:val="Listenabsatz"/>
              <w:numPr>
                <w:ilvl w:val="0"/>
                <w:numId w:val="5"/>
              </w:numPr>
              <w:spacing w:before="240"/>
              <w:ind w:left="301" w:hanging="284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A34553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Ich sehe: 3 Melonen wiegen 7,5 kg.  </w:t>
            </w:r>
          </w:p>
          <w:p w14:paraId="2B4386E3" w14:textId="77777777" w:rsidR="00DE0900" w:rsidRPr="00A34553" w:rsidRDefault="00DE0900" w:rsidP="00A34553">
            <w:pPr>
              <w:pStyle w:val="Listenabsatz"/>
              <w:numPr>
                <w:ilvl w:val="0"/>
                <w:numId w:val="5"/>
              </w:numPr>
              <w:spacing w:before="240"/>
              <w:ind w:left="301" w:hanging="284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A34553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weiß: Eine Melone wiegt dann 7,5 </w:t>
            </w:r>
            <w:proofErr w:type="gramStart"/>
            <w:r w:rsidRPr="00A34553">
              <w:rPr>
                <w:rFonts w:ascii="Comic Sans MS" w:hAnsi="Comic Sans MS"/>
                <w:color w:val="548DD4" w:themeColor="text2" w:themeTint="99"/>
                <w:sz w:val="20"/>
              </w:rPr>
              <w:t>kg :</w:t>
            </w:r>
            <w:proofErr w:type="gramEnd"/>
            <w:r w:rsidRPr="00A34553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 = 2,5 kg.</w:t>
            </w:r>
          </w:p>
          <w:p w14:paraId="589A7992" w14:textId="77777777" w:rsidR="00DE0900" w:rsidRPr="00A34553" w:rsidRDefault="00DE0900" w:rsidP="00A34553">
            <w:pPr>
              <w:pStyle w:val="Listenabsatz"/>
              <w:numPr>
                <w:ilvl w:val="0"/>
                <w:numId w:val="5"/>
              </w:numPr>
              <w:spacing w:before="240"/>
              <w:ind w:left="301" w:hanging="284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A34553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kann jetzt damit jedes Gewicht ausrechnen: </w:t>
            </w:r>
          </w:p>
          <w:p w14:paraId="3936BE57" w14:textId="77777777" w:rsidR="00DE0900" w:rsidRPr="00A34553" w:rsidRDefault="00DE0900" w:rsidP="00A34553">
            <w:pPr>
              <w:pStyle w:val="Listenabsatz"/>
              <w:numPr>
                <w:ilvl w:val="0"/>
                <w:numId w:val="5"/>
              </w:numPr>
              <w:spacing w:before="240"/>
              <w:ind w:left="301" w:hanging="284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A34553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2 Melonen wiegen </w:t>
            </w:r>
            <w:r w:rsidRPr="00A34553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dann 2,5 kg </w:t>
            </w:r>
            <w:r w:rsidRPr="00A34553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A34553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2 = 5 kg.</w:t>
            </w:r>
          </w:p>
          <w:p w14:paraId="0430E374" w14:textId="6B3770E3" w:rsidR="00DE0900" w:rsidRPr="00A34553" w:rsidRDefault="00DE0900" w:rsidP="00A34553">
            <w:pPr>
              <w:pStyle w:val="Listenabsatz"/>
              <w:numPr>
                <w:ilvl w:val="0"/>
                <w:numId w:val="5"/>
              </w:numPr>
              <w:spacing w:before="240"/>
              <w:ind w:left="301" w:hanging="284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A34553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3 Melonen wiegen </w:t>
            </w:r>
            <w:r w:rsidRPr="00A34553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dann 2,5 kg </w:t>
            </w:r>
            <w:r w:rsidRPr="00A34553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A34553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3= 7,5 kg. …..</w:t>
            </w:r>
          </w:p>
          <w:p w14:paraId="6292966E" w14:textId="77777777" w:rsidR="00DE0900" w:rsidRPr="00A34553" w:rsidRDefault="00DE0900" w:rsidP="00A34553">
            <w:pPr>
              <w:pStyle w:val="Listenabsatz"/>
              <w:numPr>
                <w:ilvl w:val="0"/>
                <w:numId w:val="5"/>
              </w:numPr>
              <w:spacing w:before="240"/>
              <w:ind w:left="301" w:hanging="284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A34553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Pro Melone werden es</w:t>
            </w:r>
            <w:r w:rsidRPr="00A34553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2,5 kg mehr. </w:t>
            </w:r>
            <w:r w:rsidRPr="00A34553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x Melonen wiegen </w:t>
            </w:r>
            <w:proofErr w:type="gramStart"/>
            <w:r w:rsidRPr="00A34553">
              <w:rPr>
                <w:rFonts w:ascii="Comic Sans MS" w:hAnsi="Comic Sans MS"/>
                <w:color w:val="548DD4" w:themeColor="text2" w:themeTint="99"/>
                <w:sz w:val="20"/>
              </w:rPr>
              <w:t>dann  2</w:t>
            </w:r>
            <w:proofErr w:type="gramEnd"/>
            <w:r w:rsidRPr="00A34553">
              <w:rPr>
                <w:rFonts w:ascii="Comic Sans MS" w:hAnsi="Comic Sans MS"/>
                <w:color w:val="548DD4" w:themeColor="text2" w:themeTint="99"/>
                <w:sz w:val="20"/>
              </w:rPr>
              <w:t xml:space="preserve">,5 kg </w:t>
            </w:r>
            <w:r w:rsidRPr="00A34553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A34553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x. </w:t>
            </w:r>
          </w:p>
          <w:p w14:paraId="2CA1EA21" w14:textId="77777777" w:rsidR="00DE0900" w:rsidRPr="002736AC" w:rsidRDefault="00DE0900" w:rsidP="00A34553">
            <w:pPr>
              <w:pStyle w:val="Listenabsatz"/>
              <w:numPr>
                <w:ilvl w:val="0"/>
                <w:numId w:val="5"/>
              </w:numPr>
              <w:spacing w:before="240"/>
              <w:ind w:left="301" w:hanging="284"/>
              <w:jc w:val="both"/>
            </w:pPr>
            <w:r w:rsidRPr="00A34553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Die Formel lautet:</w:t>
            </w:r>
            <w:r w:rsidRPr="00A34553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Für x Melonen ist das Gewicht y:    </w:t>
            </w:r>
            <w:proofErr w:type="gramStart"/>
            <w:r w:rsidRPr="00A34553">
              <w:rPr>
                <w:rFonts w:ascii="Comic Sans MS" w:hAnsi="Comic Sans MS"/>
                <w:color w:val="548DD4" w:themeColor="text2" w:themeTint="99"/>
                <w:sz w:val="20"/>
              </w:rPr>
              <w:t>y  =</w:t>
            </w:r>
            <w:proofErr w:type="gramEnd"/>
            <w:r w:rsidRPr="00A34553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2,5 </w:t>
            </w:r>
            <w:r w:rsidRPr="00A34553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A34553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x</w:t>
            </w:r>
          </w:p>
        </w:tc>
      </w:tr>
    </w:tbl>
    <w:p w14:paraId="3F2C7540" w14:textId="77777777" w:rsidR="00DE0900" w:rsidRDefault="00DE0900" w:rsidP="00DE0900">
      <w:pPr>
        <w:rPr>
          <w:sz w:val="8"/>
        </w:rPr>
      </w:pPr>
    </w:p>
    <w:p w14:paraId="279AE308" w14:textId="77777777" w:rsidR="00DE0900" w:rsidRDefault="00DE0900" w:rsidP="00DE0900">
      <w:pPr>
        <w:overflowPunct/>
        <w:autoSpaceDE/>
        <w:autoSpaceDN/>
        <w:adjustRightInd/>
        <w:jc w:val="left"/>
        <w:textAlignment w:val="auto"/>
        <w:rPr>
          <w:sz w:val="8"/>
        </w:rPr>
      </w:pPr>
      <w:r>
        <w:rPr>
          <w:sz w:val="8"/>
        </w:rPr>
        <w:br w:type="page"/>
      </w:r>
    </w:p>
    <w:tbl>
      <w:tblPr>
        <w:tblW w:w="5171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8"/>
        <w:gridCol w:w="249"/>
        <w:gridCol w:w="458"/>
        <w:gridCol w:w="141"/>
        <w:gridCol w:w="71"/>
        <w:gridCol w:w="68"/>
        <w:gridCol w:w="429"/>
        <w:gridCol w:w="75"/>
        <w:gridCol w:w="928"/>
        <w:gridCol w:w="426"/>
        <w:gridCol w:w="142"/>
        <w:gridCol w:w="64"/>
        <w:gridCol w:w="779"/>
        <w:gridCol w:w="424"/>
        <w:gridCol w:w="81"/>
        <w:gridCol w:w="512"/>
        <w:gridCol w:w="140"/>
        <w:gridCol w:w="71"/>
        <w:gridCol w:w="358"/>
        <w:gridCol w:w="140"/>
        <w:gridCol w:w="807"/>
        <w:gridCol w:w="73"/>
        <w:gridCol w:w="68"/>
        <w:gridCol w:w="329"/>
        <w:gridCol w:w="141"/>
        <w:gridCol w:w="228"/>
        <w:gridCol w:w="749"/>
        <w:gridCol w:w="21"/>
        <w:gridCol w:w="710"/>
      </w:tblGrid>
      <w:tr w:rsidR="00DE0900" w14:paraId="2F5FF54B" w14:textId="77777777" w:rsidTr="007533EF">
        <w:trPr>
          <w:trHeight w:val="420"/>
        </w:trPr>
        <w:tc>
          <w:tcPr>
            <w:tcW w:w="699" w:type="dxa"/>
          </w:tcPr>
          <w:p w14:paraId="7C046805" w14:textId="77777777" w:rsidR="00DE0900" w:rsidRDefault="00DE0900" w:rsidP="00DE0900">
            <w:pPr>
              <w:pStyle w:val="berschrift2"/>
            </w:pPr>
            <w:r>
              <w:lastRenderedPageBreak/>
              <w:t>8</w:t>
            </w:r>
          </w:p>
        </w:tc>
        <w:tc>
          <w:tcPr>
            <w:tcW w:w="8682" w:type="dxa"/>
            <w:gridSpan w:val="28"/>
          </w:tcPr>
          <w:p w14:paraId="501777E9" w14:textId="77777777" w:rsidR="00DE0900" w:rsidRPr="002F0950" w:rsidRDefault="00DE0900" w:rsidP="00DE0900">
            <w:pPr>
              <w:pStyle w:val="berschrift2"/>
              <w:ind w:left="266" w:hanging="266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Tabelle und Koordinatensystem</w:t>
            </w:r>
          </w:p>
        </w:tc>
      </w:tr>
      <w:tr w:rsidR="003B5C7E" w:rsidRPr="00A82778" w14:paraId="358C5CC0" w14:textId="77777777" w:rsidTr="007533EF">
        <w:trPr>
          <w:trHeight w:val="375"/>
        </w:trPr>
        <w:tc>
          <w:tcPr>
            <w:tcW w:w="699" w:type="dxa"/>
          </w:tcPr>
          <w:p w14:paraId="0F521B4F" w14:textId="77777777" w:rsidR="003B5C7E" w:rsidRDefault="003B5C7E" w:rsidP="00DE0900">
            <w:pPr>
              <w:jc w:val="left"/>
            </w:pPr>
          </w:p>
        </w:tc>
        <w:tc>
          <w:tcPr>
            <w:tcW w:w="8682" w:type="dxa"/>
            <w:gridSpan w:val="28"/>
          </w:tcPr>
          <w:p w14:paraId="654F7D72" w14:textId="77777777" w:rsidR="003B5C7E" w:rsidRPr="00D74004" w:rsidRDefault="003B5C7E" w:rsidP="007533EF">
            <w:pPr>
              <w:overflowPunct/>
              <w:autoSpaceDE/>
              <w:autoSpaceDN/>
              <w:adjustRightInd/>
              <w:spacing w:line="257" w:lineRule="auto"/>
              <w:ind w:right="142"/>
              <w:jc w:val="left"/>
              <w:textAlignment w:val="auto"/>
            </w:pPr>
            <w:r>
              <w:t xml:space="preserve">Untersuche: Sind diese Zuordnungen proportional? Begründe. </w:t>
            </w:r>
          </w:p>
        </w:tc>
      </w:tr>
      <w:tr w:rsidR="00DE0900" w14:paraId="72643AB3" w14:textId="77777777" w:rsidTr="007533EF">
        <w:trPr>
          <w:trHeight w:val="371"/>
        </w:trPr>
        <w:tc>
          <w:tcPr>
            <w:tcW w:w="699" w:type="dxa"/>
          </w:tcPr>
          <w:p w14:paraId="64CEFF86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</w:tcPr>
          <w:p w14:paraId="742DA659" w14:textId="77777777" w:rsidR="00DE0900" w:rsidRDefault="00DE0900" w:rsidP="00DE0900">
            <w:pPr>
              <w:pStyle w:val="berschrift2"/>
            </w:pPr>
          </w:p>
        </w:tc>
        <w:tc>
          <w:tcPr>
            <w:tcW w:w="458" w:type="dxa"/>
          </w:tcPr>
          <w:p w14:paraId="1653890A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3123" w:type="dxa"/>
            <w:gridSpan w:val="10"/>
          </w:tcPr>
          <w:p w14:paraId="1DBCFCE8" w14:textId="77777777" w:rsidR="00DE0900" w:rsidRPr="000D471F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b/>
                <w:szCs w:val="21"/>
              </w:rPr>
            </w:pPr>
          </w:p>
        </w:tc>
        <w:tc>
          <w:tcPr>
            <w:tcW w:w="505" w:type="dxa"/>
            <w:gridSpan w:val="2"/>
            <w:tcBorders>
              <w:right w:val="single" w:sz="4" w:space="0" w:color="A6A6A6"/>
            </w:tcBorders>
          </w:tcPr>
          <w:p w14:paraId="763F1390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2" w:type="dxa"/>
            <w:tcBorders>
              <w:left w:val="single" w:sz="4" w:space="0" w:color="A6A6A6"/>
            </w:tcBorders>
          </w:tcPr>
          <w:p w14:paraId="6CDE7FDC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3125" w:type="dxa"/>
            <w:gridSpan w:val="12"/>
          </w:tcPr>
          <w:p w14:paraId="2EDC0133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center"/>
              <w:textAlignment w:val="auto"/>
              <w:rPr>
                <w:sz w:val="10"/>
              </w:rPr>
            </w:pPr>
          </w:p>
        </w:tc>
        <w:tc>
          <w:tcPr>
            <w:tcW w:w="706" w:type="dxa"/>
          </w:tcPr>
          <w:p w14:paraId="4926D91E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2E960087" w14:textId="77777777" w:rsidTr="007533EF">
        <w:trPr>
          <w:trHeight w:val="70"/>
        </w:trPr>
        <w:tc>
          <w:tcPr>
            <w:tcW w:w="699" w:type="dxa"/>
          </w:tcPr>
          <w:p w14:paraId="0A2CC6F6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</w:tcPr>
          <w:p w14:paraId="72D98E6D" w14:textId="77777777" w:rsidR="00DE0900" w:rsidRDefault="00DE0900" w:rsidP="00DE0900">
            <w:pPr>
              <w:pStyle w:val="berschrift2"/>
            </w:pPr>
            <w:r>
              <w:t>a)</w:t>
            </w:r>
          </w:p>
        </w:tc>
        <w:tc>
          <w:tcPr>
            <w:tcW w:w="458" w:type="dxa"/>
          </w:tcPr>
          <w:p w14:paraId="1F39DB3E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  <w:r>
              <w:rPr>
                <w:noProof/>
              </w:rPr>
              <w:drawing>
                <wp:inline distT="0" distB="0" distL="0" distR="0" wp14:anchorId="5EA541ED" wp14:editId="04DEF83E">
                  <wp:extent cx="219075" cy="219075"/>
                  <wp:effectExtent l="0" t="0" r="9525" b="9525"/>
                  <wp:docPr id="15804" name="Grafik 15804" descr="Angel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Fishing.sv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81" cy="219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  <w:gridSpan w:val="11"/>
          </w:tcPr>
          <w:p w14:paraId="099CA5E1" w14:textId="77777777" w:rsidR="00DE0900" w:rsidRPr="000D471F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Cs w:val="21"/>
              </w:rPr>
            </w:pPr>
            <w:r w:rsidRPr="000D471F">
              <w:rPr>
                <w:b/>
                <w:szCs w:val="21"/>
              </w:rPr>
              <w:t>a1)</w:t>
            </w:r>
            <w:r>
              <w:rPr>
                <w:b/>
                <w:szCs w:val="21"/>
              </w:rPr>
              <w:t xml:space="preserve"> </w:t>
            </w:r>
            <w:r>
              <w:rPr>
                <w:szCs w:val="21"/>
              </w:rPr>
              <w:t xml:space="preserve">Ein Angler angelt am Montag                 3 Fische. Wie viele Fische hat er nach        6 Tagen geangelt? </w:t>
            </w:r>
          </w:p>
        </w:tc>
        <w:tc>
          <w:tcPr>
            <w:tcW w:w="81" w:type="dxa"/>
            <w:tcBorders>
              <w:right w:val="single" w:sz="4" w:space="0" w:color="A6A6A6"/>
            </w:tcBorders>
          </w:tcPr>
          <w:p w14:paraId="59945FBC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2" w:type="dxa"/>
            <w:tcBorders>
              <w:left w:val="single" w:sz="4" w:space="0" w:color="A6A6A6"/>
            </w:tcBorders>
          </w:tcPr>
          <w:p w14:paraId="2C299593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  <w:r>
              <w:rPr>
                <w:noProof/>
              </w:rPr>
              <w:drawing>
                <wp:inline distT="0" distB="0" distL="0" distR="0" wp14:anchorId="78E61F83" wp14:editId="2F53DF40">
                  <wp:extent cx="292100" cy="292100"/>
                  <wp:effectExtent l="0" t="0" r="0" b="0"/>
                  <wp:docPr id="187" name="Grafik 187" descr="Ball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Balloons_v2.sv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2239" cy="29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gridSpan w:val="12"/>
          </w:tcPr>
          <w:p w14:paraId="525BFFEB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36"/>
              <w:contextualSpacing/>
              <w:jc w:val="left"/>
              <w:textAlignment w:val="auto"/>
              <w:rPr>
                <w:szCs w:val="21"/>
              </w:rPr>
            </w:pPr>
            <w:r>
              <w:rPr>
                <w:b/>
                <w:szCs w:val="21"/>
              </w:rPr>
              <w:t>a2</w:t>
            </w:r>
            <w:r w:rsidRPr="000D471F">
              <w:rPr>
                <w:b/>
                <w:szCs w:val="21"/>
              </w:rPr>
              <w:t>)</w:t>
            </w:r>
            <w:r>
              <w:rPr>
                <w:b/>
                <w:szCs w:val="21"/>
              </w:rPr>
              <w:t xml:space="preserve"> </w:t>
            </w:r>
            <w:r>
              <w:rPr>
                <w:szCs w:val="21"/>
              </w:rPr>
              <w:t xml:space="preserve">3 Ballons kosten 4,50 Euro. </w:t>
            </w:r>
          </w:p>
          <w:p w14:paraId="2E75BA35" w14:textId="77777777" w:rsidR="00DE0900" w:rsidRPr="00CE5C81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36"/>
              <w:contextualSpacing/>
              <w:jc w:val="left"/>
              <w:textAlignment w:val="auto"/>
              <w:rPr>
                <w:szCs w:val="21"/>
              </w:rPr>
            </w:pPr>
            <w:r>
              <w:rPr>
                <w:szCs w:val="21"/>
              </w:rPr>
              <w:t xml:space="preserve">Wie viel kosten 7 Ballons? </w:t>
            </w:r>
          </w:p>
        </w:tc>
        <w:tc>
          <w:tcPr>
            <w:tcW w:w="706" w:type="dxa"/>
          </w:tcPr>
          <w:p w14:paraId="757542F1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7F4BE48B" w14:textId="77777777" w:rsidTr="007533EF">
        <w:trPr>
          <w:trHeight w:val="70"/>
        </w:trPr>
        <w:tc>
          <w:tcPr>
            <w:tcW w:w="699" w:type="dxa"/>
          </w:tcPr>
          <w:p w14:paraId="4B9F00F3" w14:textId="77777777" w:rsidR="00DE0900" w:rsidRPr="00CE5C81" w:rsidRDefault="00DE0900" w:rsidP="00DE0900">
            <w:pPr>
              <w:jc w:val="left"/>
              <w:rPr>
                <w:sz w:val="10"/>
              </w:rPr>
            </w:pPr>
          </w:p>
        </w:tc>
        <w:tc>
          <w:tcPr>
            <w:tcW w:w="249" w:type="dxa"/>
          </w:tcPr>
          <w:p w14:paraId="2DF4562D" w14:textId="77777777" w:rsidR="00DE0900" w:rsidRPr="00CE5C81" w:rsidRDefault="00DE0900" w:rsidP="00DE0900">
            <w:pPr>
              <w:pStyle w:val="berschrift2"/>
              <w:rPr>
                <w:sz w:val="10"/>
              </w:rPr>
            </w:pPr>
          </w:p>
        </w:tc>
        <w:tc>
          <w:tcPr>
            <w:tcW w:w="458" w:type="dxa"/>
          </w:tcPr>
          <w:p w14:paraId="119AC568" w14:textId="77777777" w:rsidR="00DE0900" w:rsidRPr="00CE5C8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784" w:type="dxa"/>
            <w:gridSpan w:val="5"/>
          </w:tcPr>
          <w:p w14:paraId="7993DE13" w14:textId="77777777" w:rsidR="00DE0900" w:rsidRPr="00CE5C8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928" w:type="dxa"/>
          </w:tcPr>
          <w:p w14:paraId="38BB810E" w14:textId="77777777" w:rsidR="00DE0900" w:rsidRPr="00CE5C8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632" w:type="dxa"/>
            <w:gridSpan w:val="3"/>
          </w:tcPr>
          <w:p w14:paraId="0C52BD32" w14:textId="77777777" w:rsidR="00DE0900" w:rsidRPr="00CE5C8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779" w:type="dxa"/>
          </w:tcPr>
          <w:p w14:paraId="5D30E919" w14:textId="77777777" w:rsidR="00DE0900" w:rsidRPr="00CE5C8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05" w:type="dxa"/>
            <w:gridSpan w:val="2"/>
            <w:tcBorders>
              <w:right w:val="single" w:sz="4" w:space="0" w:color="A6A6A6"/>
            </w:tcBorders>
          </w:tcPr>
          <w:p w14:paraId="386B5E4A" w14:textId="77777777" w:rsidR="00DE0900" w:rsidRPr="00CE5C8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2" w:type="dxa"/>
            <w:tcBorders>
              <w:left w:val="single" w:sz="4" w:space="0" w:color="A6A6A6"/>
            </w:tcBorders>
          </w:tcPr>
          <w:p w14:paraId="0A0D208B" w14:textId="77777777" w:rsidR="00DE0900" w:rsidRPr="00CE5C8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69" w:type="dxa"/>
            <w:gridSpan w:val="3"/>
          </w:tcPr>
          <w:p w14:paraId="34A617F0" w14:textId="77777777" w:rsidR="00DE0900" w:rsidRPr="00CE5C8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020" w:type="dxa"/>
            <w:gridSpan w:val="3"/>
          </w:tcPr>
          <w:p w14:paraId="62F128CE" w14:textId="77777777" w:rsidR="00DE0900" w:rsidRPr="00CE5C8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766" w:type="dxa"/>
            <w:gridSpan w:val="4"/>
          </w:tcPr>
          <w:p w14:paraId="58B73FC6" w14:textId="77777777" w:rsidR="00DE0900" w:rsidRPr="00CE5C8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770" w:type="dxa"/>
            <w:gridSpan w:val="2"/>
          </w:tcPr>
          <w:p w14:paraId="09168013" w14:textId="77777777" w:rsidR="00DE0900" w:rsidRPr="00CE5C8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706" w:type="dxa"/>
          </w:tcPr>
          <w:p w14:paraId="3F3C1705" w14:textId="77777777" w:rsidR="00DE0900" w:rsidRPr="00CE5C8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3786CE84" w14:textId="77777777" w:rsidTr="007533EF">
        <w:trPr>
          <w:trHeight w:val="70"/>
        </w:trPr>
        <w:tc>
          <w:tcPr>
            <w:tcW w:w="699" w:type="dxa"/>
          </w:tcPr>
          <w:p w14:paraId="1D8B9E83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</w:tcPr>
          <w:p w14:paraId="104CBE5E" w14:textId="77777777" w:rsidR="00DE0900" w:rsidRDefault="00DE0900" w:rsidP="00DE0900">
            <w:pPr>
              <w:pStyle w:val="berschrift2"/>
            </w:pPr>
          </w:p>
        </w:tc>
        <w:tc>
          <w:tcPr>
            <w:tcW w:w="738" w:type="dxa"/>
            <w:gridSpan w:val="4"/>
          </w:tcPr>
          <w:p w14:paraId="6B2FC728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sz w:val="10"/>
              </w:rPr>
            </w:pPr>
            <w:r>
              <w:rPr>
                <w:b/>
                <w:bCs/>
                <w:iCs/>
              </w:rPr>
              <w:sym w:font="Wingdings" w:char="F078"/>
            </w:r>
            <w:r>
              <w:rPr>
                <w:b/>
                <w:bCs/>
                <w:iCs/>
              </w:rPr>
              <w:t xml:space="preserve"> </w:t>
            </w:r>
            <w:r w:rsidRPr="00FF6CCE">
              <w:rPr>
                <w:bCs/>
                <w:iCs/>
              </w:rPr>
              <w:sym w:font="Wingdings" w:char="F03F"/>
            </w:r>
          </w:p>
        </w:tc>
        <w:tc>
          <w:tcPr>
            <w:tcW w:w="429" w:type="dxa"/>
          </w:tcPr>
          <w:p w14:paraId="22F82D6A" w14:textId="77777777" w:rsidR="00DE0900" w:rsidRPr="00EF2F8C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36"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1003" w:type="dxa"/>
            <w:gridSpan w:val="2"/>
          </w:tcPr>
          <w:p w14:paraId="25F2F3EE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sz w:val="10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426" w:type="dxa"/>
          </w:tcPr>
          <w:p w14:paraId="7484C2AE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right"/>
              <w:textAlignment w:val="auto"/>
              <w:rPr>
                <w:sz w:val="10"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985" w:type="dxa"/>
            <w:gridSpan w:val="3"/>
          </w:tcPr>
          <w:p w14:paraId="242D8985" w14:textId="77777777" w:rsidR="00DE0900" w:rsidRPr="00EF2F8C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39"/>
              <w:contextualSpacing/>
              <w:jc w:val="left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n</w:t>
            </w:r>
            <w:r w:rsidRPr="00EF2F8C">
              <w:rPr>
                <w:bCs/>
                <w:iCs/>
                <w:sz w:val="16"/>
              </w:rPr>
              <w:t>icht</w:t>
            </w:r>
          </w:p>
          <w:p w14:paraId="020173FC" w14:textId="77777777" w:rsidR="00DE0900" w:rsidRPr="00C10A01" w:rsidRDefault="00DE0900" w:rsidP="00DE0900">
            <w:pPr>
              <w:overflowPunct/>
              <w:autoSpaceDE/>
              <w:autoSpaceDN/>
              <w:adjustRightInd/>
              <w:ind w:left="139"/>
              <w:contextualSpacing/>
              <w:jc w:val="left"/>
              <w:textAlignment w:val="auto"/>
              <w:rPr>
                <w:sz w:val="10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505" w:type="dxa"/>
            <w:gridSpan w:val="2"/>
            <w:tcBorders>
              <w:right w:val="single" w:sz="4" w:space="0" w:color="A6A6A6"/>
            </w:tcBorders>
          </w:tcPr>
          <w:p w14:paraId="0CCB34A9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652" w:type="dxa"/>
            <w:gridSpan w:val="2"/>
            <w:tcBorders>
              <w:left w:val="single" w:sz="4" w:space="0" w:color="A6A6A6"/>
            </w:tcBorders>
          </w:tcPr>
          <w:p w14:paraId="6AAFEE04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center"/>
              <w:textAlignment w:val="auto"/>
              <w:rPr>
                <w:sz w:val="10"/>
              </w:rPr>
            </w:pPr>
            <w:r>
              <w:rPr>
                <w:b/>
                <w:bCs/>
                <w:iCs/>
              </w:rPr>
              <w:sym w:font="Wingdings" w:char="F078"/>
            </w:r>
            <w:r>
              <w:rPr>
                <w:b/>
                <w:bCs/>
                <w:iCs/>
              </w:rPr>
              <w:t xml:space="preserve"> </w:t>
            </w:r>
            <w:r w:rsidRPr="00FF6CCE">
              <w:rPr>
                <w:bCs/>
                <w:iCs/>
              </w:rPr>
              <w:sym w:font="Wingdings" w:char="F03F"/>
            </w:r>
          </w:p>
        </w:tc>
        <w:tc>
          <w:tcPr>
            <w:tcW w:w="429" w:type="dxa"/>
            <w:gridSpan w:val="2"/>
          </w:tcPr>
          <w:p w14:paraId="7A4B103E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center"/>
              <w:textAlignment w:val="auto"/>
              <w:rPr>
                <w:sz w:val="10"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1020" w:type="dxa"/>
            <w:gridSpan w:val="3"/>
          </w:tcPr>
          <w:p w14:paraId="2CBB14A8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center"/>
              <w:textAlignment w:val="auto"/>
              <w:rPr>
                <w:sz w:val="10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397" w:type="dxa"/>
            <w:gridSpan w:val="2"/>
          </w:tcPr>
          <w:p w14:paraId="20144DDF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right"/>
              <w:textAlignment w:val="auto"/>
              <w:rPr>
                <w:sz w:val="10"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1139" w:type="dxa"/>
            <w:gridSpan w:val="4"/>
          </w:tcPr>
          <w:p w14:paraId="45FC1983" w14:textId="77777777" w:rsidR="00DE0900" w:rsidRPr="00EF2F8C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40"/>
              <w:contextualSpacing/>
              <w:jc w:val="left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n</w:t>
            </w:r>
            <w:r w:rsidRPr="00EF2F8C">
              <w:rPr>
                <w:bCs/>
                <w:iCs/>
                <w:sz w:val="16"/>
              </w:rPr>
              <w:t>icht</w:t>
            </w:r>
          </w:p>
          <w:p w14:paraId="736B8496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center"/>
              <w:textAlignment w:val="auto"/>
              <w:rPr>
                <w:sz w:val="10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706" w:type="dxa"/>
          </w:tcPr>
          <w:p w14:paraId="7ECA7210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0DDBD875" w14:textId="77777777" w:rsidTr="007533EF">
        <w:trPr>
          <w:trHeight w:val="438"/>
        </w:trPr>
        <w:tc>
          <w:tcPr>
            <w:tcW w:w="699" w:type="dxa"/>
          </w:tcPr>
          <w:p w14:paraId="49AD7DC9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</w:tcPr>
          <w:p w14:paraId="1FBF6E13" w14:textId="77777777" w:rsidR="00DE0900" w:rsidRDefault="00DE0900" w:rsidP="00DE0900">
            <w:pPr>
              <w:pStyle w:val="berschrift2"/>
            </w:pPr>
          </w:p>
        </w:tc>
        <w:tc>
          <w:tcPr>
            <w:tcW w:w="3581" w:type="dxa"/>
            <w:gridSpan w:val="11"/>
          </w:tcPr>
          <w:p w14:paraId="0DEE9184" w14:textId="77777777" w:rsidR="00DE0900" w:rsidRPr="00B47E07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b/>
              </w:rPr>
            </w:pPr>
            <w:r w:rsidRPr="00B47E07">
              <w:rPr>
                <w:b/>
              </w:rPr>
              <w:t xml:space="preserve">Begründung: </w:t>
            </w:r>
          </w:p>
        </w:tc>
        <w:tc>
          <w:tcPr>
            <w:tcW w:w="505" w:type="dxa"/>
            <w:gridSpan w:val="2"/>
            <w:tcBorders>
              <w:right w:val="single" w:sz="4" w:space="0" w:color="A6A6A6"/>
            </w:tcBorders>
          </w:tcPr>
          <w:p w14:paraId="14513ACA" w14:textId="77777777" w:rsidR="00DE0900" w:rsidRPr="00B47E07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b/>
              </w:rPr>
            </w:pPr>
          </w:p>
        </w:tc>
        <w:tc>
          <w:tcPr>
            <w:tcW w:w="4343" w:type="dxa"/>
            <w:gridSpan w:val="14"/>
            <w:tcBorders>
              <w:left w:val="single" w:sz="4" w:space="0" w:color="A6A6A6"/>
            </w:tcBorders>
          </w:tcPr>
          <w:p w14:paraId="0B4915F4" w14:textId="77777777" w:rsidR="00DE0900" w:rsidRPr="00B47E07" w:rsidRDefault="00DE0900" w:rsidP="00DE0900">
            <w:pPr>
              <w:ind w:left="79"/>
              <w:jc w:val="left"/>
              <w:rPr>
                <w:b/>
              </w:rPr>
            </w:pPr>
            <w:r w:rsidRPr="00B47E07">
              <w:rPr>
                <w:b/>
              </w:rPr>
              <w:t>Begründung:</w:t>
            </w:r>
          </w:p>
        </w:tc>
      </w:tr>
      <w:tr w:rsidR="00DE0900" w14:paraId="04E1E6A6" w14:textId="77777777" w:rsidTr="007533EF">
        <w:trPr>
          <w:trHeight w:val="1409"/>
        </w:trPr>
        <w:tc>
          <w:tcPr>
            <w:tcW w:w="699" w:type="dxa"/>
          </w:tcPr>
          <w:p w14:paraId="460BB76D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</w:tcPr>
          <w:p w14:paraId="4A88AFE8" w14:textId="77777777" w:rsidR="00DE0900" w:rsidRDefault="00DE0900" w:rsidP="00DE0900">
            <w:pPr>
              <w:pStyle w:val="berschrift2"/>
            </w:pPr>
          </w:p>
        </w:tc>
        <w:tc>
          <w:tcPr>
            <w:tcW w:w="3581" w:type="dxa"/>
            <w:gridSpan w:val="11"/>
          </w:tcPr>
          <w:p w14:paraId="78D132EA" w14:textId="77777777" w:rsidR="00DE0900" w:rsidRPr="00C10A01" w:rsidRDefault="00DE0900" w:rsidP="00A34553">
            <w:pPr>
              <w:pStyle w:val="Handschrift"/>
              <w:rPr>
                <w:sz w:val="10"/>
              </w:rPr>
            </w:pPr>
            <w:r>
              <w:t xml:space="preserve">Die Zuordnung ist                                      </w:t>
            </w:r>
            <w:proofErr w:type="gramStart"/>
            <w:r>
              <w:t xml:space="preserve">  ,</w:t>
            </w:r>
            <w:proofErr w:type="gramEnd"/>
            <w:r>
              <w:t xml:space="preserve"> weil</w:t>
            </w:r>
          </w:p>
        </w:tc>
        <w:tc>
          <w:tcPr>
            <w:tcW w:w="505" w:type="dxa"/>
            <w:gridSpan w:val="2"/>
            <w:tcBorders>
              <w:right w:val="single" w:sz="4" w:space="0" w:color="A6A6A6"/>
            </w:tcBorders>
          </w:tcPr>
          <w:p w14:paraId="0C9B40D5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343" w:type="dxa"/>
            <w:gridSpan w:val="14"/>
            <w:tcBorders>
              <w:left w:val="single" w:sz="4" w:space="0" w:color="A6A6A6"/>
            </w:tcBorders>
          </w:tcPr>
          <w:p w14:paraId="605DADD0" w14:textId="285A41BB" w:rsidR="00DE0900" w:rsidRPr="00C10A01" w:rsidRDefault="00DE0900" w:rsidP="00A34553">
            <w:pPr>
              <w:pStyle w:val="Handschrift"/>
              <w:rPr>
                <w:sz w:val="10"/>
              </w:rPr>
            </w:pPr>
            <w:r>
              <w:t xml:space="preserve">Die Zuordnung ist                                                   </w:t>
            </w:r>
            <w:proofErr w:type="gramStart"/>
            <w:r>
              <w:t xml:space="preserve">  ,</w:t>
            </w:r>
            <w:proofErr w:type="gramEnd"/>
            <w:r>
              <w:t xml:space="preserve"> weil</w:t>
            </w:r>
          </w:p>
        </w:tc>
      </w:tr>
      <w:tr w:rsidR="00DE0900" w14:paraId="698118D5" w14:textId="77777777" w:rsidTr="007533EF">
        <w:trPr>
          <w:trHeight w:val="257"/>
        </w:trPr>
        <w:tc>
          <w:tcPr>
            <w:tcW w:w="699" w:type="dxa"/>
            <w:vMerge w:val="restart"/>
          </w:tcPr>
          <w:p w14:paraId="695A18DD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  <w:vMerge w:val="restart"/>
          </w:tcPr>
          <w:p w14:paraId="4078B6B8" w14:textId="77777777" w:rsidR="00DE0900" w:rsidRDefault="00DE0900" w:rsidP="00DE0900">
            <w:pPr>
              <w:pStyle w:val="berschrift2"/>
            </w:pPr>
            <w:r>
              <w:t>b)</w:t>
            </w:r>
          </w:p>
        </w:tc>
        <w:tc>
          <w:tcPr>
            <w:tcW w:w="458" w:type="dxa"/>
          </w:tcPr>
          <w:p w14:paraId="720681EA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3123" w:type="dxa"/>
            <w:gridSpan w:val="10"/>
            <w:shd w:val="clear" w:color="auto" w:fill="auto"/>
          </w:tcPr>
          <w:p w14:paraId="7EB2DC60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b/>
              </w:rPr>
            </w:pPr>
            <w:r>
              <w:rPr>
                <w:b/>
              </w:rPr>
              <w:t xml:space="preserve">b1) </w:t>
            </w:r>
          </w:p>
        </w:tc>
        <w:tc>
          <w:tcPr>
            <w:tcW w:w="505" w:type="dxa"/>
            <w:gridSpan w:val="2"/>
            <w:tcBorders>
              <w:left w:val="nil"/>
              <w:right w:val="single" w:sz="4" w:space="0" w:color="A6A6A6"/>
            </w:tcBorders>
            <w:shd w:val="clear" w:color="auto" w:fill="auto"/>
          </w:tcPr>
          <w:p w14:paraId="2EBD3E25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tcBorders>
              <w:left w:val="single" w:sz="4" w:space="0" w:color="A6A6A6"/>
            </w:tcBorders>
            <w:shd w:val="clear" w:color="auto" w:fill="auto"/>
          </w:tcPr>
          <w:p w14:paraId="2D05E13E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3125" w:type="dxa"/>
            <w:gridSpan w:val="12"/>
            <w:shd w:val="clear" w:color="auto" w:fill="auto"/>
          </w:tcPr>
          <w:p w14:paraId="559ECC28" w14:textId="77777777" w:rsidR="00DE0900" w:rsidRDefault="00DE0900" w:rsidP="00DE0900">
            <w:pPr>
              <w:jc w:val="left"/>
              <w:rPr>
                <w:b/>
              </w:rPr>
            </w:pPr>
            <w:r>
              <w:rPr>
                <w:b/>
              </w:rPr>
              <w:t xml:space="preserve">b2) </w:t>
            </w:r>
          </w:p>
        </w:tc>
        <w:tc>
          <w:tcPr>
            <w:tcW w:w="706" w:type="dxa"/>
            <w:tcBorders>
              <w:left w:val="nil"/>
            </w:tcBorders>
          </w:tcPr>
          <w:p w14:paraId="480B030E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4314AA7F" w14:textId="77777777" w:rsidTr="007533EF">
        <w:trPr>
          <w:trHeight w:val="80"/>
        </w:trPr>
        <w:tc>
          <w:tcPr>
            <w:tcW w:w="699" w:type="dxa"/>
            <w:vMerge/>
          </w:tcPr>
          <w:p w14:paraId="18A2A109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  <w:vMerge/>
          </w:tcPr>
          <w:p w14:paraId="3208A133" w14:textId="77777777" w:rsidR="00DE0900" w:rsidRDefault="00DE0900" w:rsidP="00DE0900">
            <w:pPr>
              <w:pStyle w:val="berschrift2"/>
            </w:pPr>
          </w:p>
        </w:tc>
        <w:tc>
          <w:tcPr>
            <w:tcW w:w="458" w:type="dxa"/>
          </w:tcPr>
          <w:p w14:paraId="101CED95" w14:textId="77777777" w:rsidR="00DE0900" w:rsidRPr="00FF6CCE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4"/>
              </w:rPr>
            </w:pPr>
          </w:p>
        </w:tc>
        <w:tc>
          <w:tcPr>
            <w:tcW w:w="1712" w:type="dxa"/>
            <w:gridSpan w:val="6"/>
            <w:tcBorders>
              <w:bottom w:val="single" w:sz="4" w:space="0" w:color="A6A6A6"/>
            </w:tcBorders>
            <w:shd w:val="clear" w:color="auto" w:fill="auto"/>
          </w:tcPr>
          <w:p w14:paraId="40D32E9E" w14:textId="77777777" w:rsidR="00DE0900" w:rsidRPr="00FF6CCE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sz w:val="12"/>
              </w:rPr>
            </w:pPr>
          </w:p>
        </w:tc>
        <w:tc>
          <w:tcPr>
            <w:tcW w:w="1411" w:type="dxa"/>
            <w:gridSpan w:val="4"/>
            <w:tcBorders>
              <w:bottom w:val="single" w:sz="4" w:space="0" w:color="A6A6A6"/>
            </w:tcBorders>
            <w:shd w:val="clear" w:color="auto" w:fill="auto"/>
          </w:tcPr>
          <w:p w14:paraId="00B033CD" w14:textId="77777777" w:rsidR="00DE0900" w:rsidRPr="00FF6CCE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sz w:val="12"/>
              </w:rPr>
            </w:pPr>
          </w:p>
        </w:tc>
        <w:tc>
          <w:tcPr>
            <w:tcW w:w="505" w:type="dxa"/>
            <w:gridSpan w:val="2"/>
            <w:tcBorders>
              <w:left w:val="nil"/>
              <w:right w:val="single" w:sz="4" w:space="0" w:color="A6A6A6"/>
            </w:tcBorders>
            <w:shd w:val="clear" w:color="auto" w:fill="auto"/>
          </w:tcPr>
          <w:p w14:paraId="02BFEF22" w14:textId="77777777" w:rsidR="00DE0900" w:rsidRPr="00FF6CCE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2"/>
              </w:rPr>
            </w:pPr>
          </w:p>
        </w:tc>
        <w:tc>
          <w:tcPr>
            <w:tcW w:w="512" w:type="dxa"/>
            <w:tcBorders>
              <w:left w:val="single" w:sz="4" w:space="0" w:color="A6A6A6"/>
            </w:tcBorders>
            <w:shd w:val="clear" w:color="auto" w:fill="auto"/>
          </w:tcPr>
          <w:p w14:paraId="18458C8C" w14:textId="77777777" w:rsidR="00DE0900" w:rsidRPr="00FF6CCE" w:rsidRDefault="00DE0900" w:rsidP="00DE0900">
            <w:pPr>
              <w:jc w:val="left"/>
              <w:rPr>
                <w:sz w:val="12"/>
              </w:rPr>
            </w:pPr>
          </w:p>
        </w:tc>
        <w:tc>
          <w:tcPr>
            <w:tcW w:w="1589" w:type="dxa"/>
            <w:gridSpan w:val="6"/>
            <w:tcBorders>
              <w:bottom w:val="single" w:sz="4" w:space="0" w:color="A6A6A6"/>
            </w:tcBorders>
            <w:shd w:val="clear" w:color="auto" w:fill="auto"/>
          </w:tcPr>
          <w:p w14:paraId="3F2DA7BE" w14:textId="77777777" w:rsidR="00DE0900" w:rsidRPr="00FF6CCE" w:rsidRDefault="00DE0900" w:rsidP="00DE0900">
            <w:pPr>
              <w:jc w:val="center"/>
              <w:rPr>
                <w:sz w:val="12"/>
              </w:rPr>
            </w:pPr>
          </w:p>
        </w:tc>
        <w:tc>
          <w:tcPr>
            <w:tcW w:w="1536" w:type="dxa"/>
            <w:gridSpan w:val="6"/>
            <w:tcBorders>
              <w:bottom w:val="single" w:sz="4" w:space="0" w:color="A6A6A6"/>
            </w:tcBorders>
            <w:shd w:val="clear" w:color="auto" w:fill="auto"/>
          </w:tcPr>
          <w:p w14:paraId="5588FD26" w14:textId="77777777" w:rsidR="00DE0900" w:rsidRPr="00FF6CCE" w:rsidRDefault="00DE0900" w:rsidP="00DE0900">
            <w:pPr>
              <w:jc w:val="center"/>
              <w:rPr>
                <w:sz w:val="12"/>
              </w:rPr>
            </w:pPr>
          </w:p>
        </w:tc>
        <w:tc>
          <w:tcPr>
            <w:tcW w:w="706" w:type="dxa"/>
            <w:tcBorders>
              <w:left w:val="nil"/>
            </w:tcBorders>
          </w:tcPr>
          <w:p w14:paraId="03648A27" w14:textId="77777777" w:rsidR="00DE0900" w:rsidRPr="00FF6CCE" w:rsidRDefault="00DE0900" w:rsidP="00DE0900">
            <w:pPr>
              <w:jc w:val="left"/>
              <w:rPr>
                <w:b/>
                <w:sz w:val="12"/>
              </w:rPr>
            </w:pPr>
          </w:p>
        </w:tc>
      </w:tr>
      <w:tr w:rsidR="00DE0900" w14:paraId="44061D76" w14:textId="77777777" w:rsidTr="007533EF">
        <w:trPr>
          <w:trHeight w:val="257"/>
        </w:trPr>
        <w:tc>
          <w:tcPr>
            <w:tcW w:w="699" w:type="dxa"/>
            <w:vMerge/>
          </w:tcPr>
          <w:p w14:paraId="0ADDAA0C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  <w:vMerge/>
          </w:tcPr>
          <w:p w14:paraId="74D15504" w14:textId="77777777" w:rsidR="00DE0900" w:rsidRDefault="00DE0900" w:rsidP="00DE0900">
            <w:pPr>
              <w:pStyle w:val="berschrift2"/>
            </w:pPr>
          </w:p>
        </w:tc>
        <w:tc>
          <w:tcPr>
            <w:tcW w:w="458" w:type="dxa"/>
            <w:tcBorders>
              <w:right w:val="single" w:sz="4" w:space="0" w:color="A6A6A6"/>
            </w:tcBorders>
          </w:tcPr>
          <w:p w14:paraId="1DB75F4F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 wp14:anchorId="3FA85B10" wp14:editId="38BA5339">
                  <wp:extent cx="260824" cy="152400"/>
                  <wp:effectExtent l="0" t="0" r="6350" b="0"/>
                  <wp:docPr id="5524" name="Grafik 5524" descr="K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hildren.svg"/>
                          <pic:cNvPicPr/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rcRect t="19186" b="22383"/>
                          <a:stretch/>
                        </pic:blipFill>
                        <pic:spPr bwMode="auto">
                          <a:xfrm>
                            <a:off x="0" y="0"/>
                            <a:ext cx="263469" cy="153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1ED0200F" w14:textId="77777777" w:rsidR="00DE0900" w:rsidRPr="00C2165E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Anzahl Kinder</w:t>
            </w:r>
          </w:p>
        </w:tc>
        <w:tc>
          <w:tcPr>
            <w:tcW w:w="1411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316AA86E" w14:textId="77777777" w:rsidR="00DE0900" w:rsidRPr="00672DC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rPr>
                <w:b/>
              </w:rPr>
              <w:t>Gewicht (in kg)</w:t>
            </w:r>
          </w:p>
        </w:tc>
        <w:tc>
          <w:tcPr>
            <w:tcW w:w="505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63CC5AA7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31BE9894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F178673" wp14:editId="248DD454">
                  <wp:extent cx="66675" cy="164271"/>
                  <wp:effectExtent l="0" t="0" r="0" b="7620"/>
                  <wp:docPr id="336" name="Grafik 336" descr="Flas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Bottle.sv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rcRect l="31765" r="27647"/>
                          <a:stretch/>
                        </pic:blipFill>
                        <pic:spPr bwMode="auto">
                          <a:xfrm>
                            <a:off x="0" y="0"/>
                            <a:ext cx="73922" cy="182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77F02C6B" w14:textId="77777777" w:rsidR="00DE0900" w:rsidRPr="00E155A7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>Cola (in ml)</w:t>
            </w:r>
          </w:p>
        </w:tc>
        <w:tc>
          <w:tcPr>
            <w:tcW w:w="1536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53E51016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>Zucker (in g)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15A708B7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719DC576" w14:textId="77777777" w:rsidTr="007533EF">
        <w:trPr>
          <w:trHeight w:val="170"/>
        </w:trPr>
        <w:tc>
          <w:tcPr>
            <w:tcW w:w="699" w:type="dxa"/>
            <w:vMerge/>
          </w:tcPr>
          <w:p w14:paraId="39A50E8F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  <w:vMerge/>
          </w:tcPr>
          <w:p w14:paraId="0C2C63DC" w14:textId="77777777" w:rsidR="00DE0900" w:rsidRDefault="00DE0900" w:rsidP="00DE0900">
            <w:pPr>
              <w:pStyle w:val="berschrift2"/>
            </w:pPr>
          </w:p>
        </w:tc>
        <w:tc>
          <w:tcPr>
            <w:tcW w:w="458" w:type="dxa"/>
            <w:tcBorders>
              <w:right w:val="single" w:sz="4" w:space="0" w:color="A6A6A6"/>
            </w:tcBorders>
          </w:tcPr>
          <w:p w14:paraId="1DFFB595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712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5E5D39E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1</w:t>
            </w:r>
          </w:p>
        </w:tc>
        <w:tc>
          <w:tcPr>
            <w:tcW w:w="1411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CF440F9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45</w:t>
            </w:r>
          </w:p>
        </w:tc>
        <w:tc>
          <w:tcPr>
            <w:tcW w:w="505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116D4B94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28F92C4E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9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A25875F" w14:textId="77777777" w:rsidR="00DE0900" w:rsidRPr="00C10A01" w:rsidRDefault="00DE0900" w:rsidP="00DE0900">
            <w:pPr>
              <w:jc w:val="center"/>
            </w:pPr>
            <w:r>
              <w:t>100 ml</w:t>
            </w:r>
          </w:p>
        </w:tc>
        <w:tc>
          <w:tcPr>
            <w:tcW w:w="1536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CC73BF4" w14:textId="77777777" w:rsidR="00DE0900" w:rsidRPr="00C10A01" w:rsidRDefault="00DE0900" w:rsidP="00DE0900">
            <w:pPr>
              <w:jc w:val="center"/>
            </w:pPr>
            <w:r>
              <w:t xml:space="preserve">10,6 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5253BD9B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5E40DF5F" w14:textId="77777777" w:rsidTr="007533EF">
        <w:trPr>
          <w:trHeight w:val="170"/>
        </w:trPr>
        <w:tc>
          <w:tcPr>
            <w:tcW w:w="699" w:type="dxa"/>
            <w:vMerge/>
          </w:tcPr>
          <w:p w14:paraId="4CAD3E1F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  <w:vMerge/>
          </w:tcPr>
          <w:p w14:paraId="2D3507A6" w14:textId="77777777" w:rsidR="00DE0900" w:rsidRDefault="00DE0900" w:rsidP="00DE0900">
            <w:pPr>
              <w:pStyle w:val="berschrift2"/>
            </w:pPr>
          </w:p>
        </w:tc>
        <w:tc>
          <w:tcPr>
            <w:tcW w:w="458" w:type="dxa"/>
            <w:tcBorders>
              <w:right w:val="single" w:sz="4" w:space="0" w:color="A6A6A6"/>
            </w:tcBorders>
          </w:tcPr>
          <w:p w14:paraId="667343B8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712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EF9D091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2</w:t>
            </w:r>
          </w:p>
        </w:tc>
        <w:tc>
          <w:tcPr>
            <w:tcW w:w="1411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0C34C02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80</w:t>
            </w:r>
          </w:p>
        </w:tc>
        <w:tc>
          <w:tcPr>
            <w:tcW w:w="505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5F47899E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567768A3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9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DF60C48" w14:textId="77777777" w:rsidR="00DE0900" w:rsidRPr="00C10A01" w:rsidRDefault="00DE0900" w:rsidP="00DE0900">
            <w:pPr>
              <w:jc w:val="center"/>
            </w:pPr>
            <w:r>
              <w:t>200 ml</w:t>
            </w:r>
          </w:p>
        </w:tc>
        <w:tc>
          <w:tcPr>
            <w:tcW w:w="1536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342028B" w14:textId="77777777" w:rsidR="00DE0900" w:rsidRPr="00C10A01" w:rsidRDefault="00DE0900" w:rsidP="00DE0900">
            <w:pPr>
              <w:jc w:val="center"/>
            </w:pPr>
            <w:r>
              <w:t>21,2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366866EA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240F8BD8" w14:textId="77777777" w:rsidTr="007533EF">
        <w:trPr>
          <w:trHeight w:val="170"/>
        </w:trPr>
        <w:tc>
          <w:tcPr>
            <w:tcW w:w="699" w:type="dxa"/>
            <w:vMerge/>
          </w:tcPr>
          <w:p w14:paraId="79C61A79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  <w:vMerge/>
          </w:tcPr>
          <w:p w14:paraId="3FF2816D" w14:textId="77777777" w:rsidR="00DE0900" w:rsidRDefault="00DE0900" w:rsidP="00DE0900">
            <w:pPr>
              <w:pStyle w:val="berschrift2"/>
            </w:pPr>
          </w:p>
        </w:tc>
        <w:tc>
          <w:tcPr>
            <w:tcW w:w="458" w:type="dxa"/>
            <w:tcBorders>
              <w:right w:val="single" w:sz="4" w:space="0" w:color="A6A6A6"/>
            </w:tcBorders>
          </w:tcPr>
          <w:p w14:paraId="555C1AF9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712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9839D45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3</w:t>
            </w:r>
          </w:p>
        </w:tc>
        <w:tc>
          <w:tcPr>
            <w:tcW w:w="1411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9353F99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125</w:t>
            </w:r>
          </w:p>
        </w:tc>
        <w:tc>
          <w:tcPr>
            <w:tcW w:w="505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6AD5C11F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255EBBB9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9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E546C9E" w14:textId="77777777" w:rsidR="00DE0900" w:rsidRPr="00C10A01" w:rsidRDefault="00DE0900" w:rsidP="00DE0900">
            <w:pPr>
              <w:jc w:val="center"/>
            </w:pPr>
            <w:r>
              <w:t>300 ml</w:t>
            </w:r>
          </w:p>
        </w:tc>
        <w:tc>
          <w:tcPr>
            <w:tcW w:w="1536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7D7BD05" w14:textId="77777777" w:rsidR="00DE0900" w:rsidRPr="00C10A01" w:rsidRDefault="00DE0900" w:rsidP="00DE0900">
            <w:pPr>
              <w:jc w:val="center"/>
            </w:pPr>
            <w:r>
              <w:t>31,8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3A7B3791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7FCB2CC0" w14:textId="77777777" w:rsidTr="007533EF">
        <w:trPr>
          <w:trHeight w:val="170"/>
        </w:trPr>
        <w:tc>
          <w:tcPr>
            <w:tcW w:w="699" w:type="dxa"/>
            <w:vMerge/>
          </w:tcPr>
          <w:p w14:paraId="0374B2F7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  <w:vMerge/>
          </w:tcPr>
          <w:p w14:paraId="2F026AE0" w14:textId="77777777" w:rsidR="00DE0900" w:rsidRDefault="00DE0900" w:rsidP="00DE0900">
            <w:pPr>
              <w:pStyle w:val="berschrift2"/>
            </w:pPr>
          </w:p>
        </w:tc>
        <w:tc>
          <w:tcPr>
            <w:tcW w:w="458" w:type="dxa"/>
            <w:tcBorders>
              <w:right w:val="single" w:sz="4" w:space="0" w:color="A6A6A6"/>
            </w:tcBorders>
          </w:tcPr>
          <w:p w14:paraId="0ACACF3F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712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17D5C63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4</w:t>
            </w:r>
          </w:p>
        </w:tc>
        <w:tc>
          <w:tcPr>
            <w:tcW w:w="1411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14DF3CA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170</w:t>
            </w:r>
          </w:p>
        </w:tc>
        <w:tc>
          <w:tcPr>
            <w:tcW w:w="505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068E8492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24809601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9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4076A58" w14:textId="77777777" w:rsidR="00DE0900" w:rsidRPr="00C10A01" w:rsidRDefault="00DE0900" w:rsidP="00DE0900">
            <w:pPr>
              <w:jc w:val="center"/>
            </w:pPr>
            <w:r>
              <w:t>500 ml</w:t>
            </w:r>
          </w:p>
        </w:tc>
        <w:tc>
          <w:tcPr>
            <w:tcW w:w="1536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B87A4D5" w14:textId="77777777" w:rsidR="00DE0900" w:rsidRDefault="00DE0900" w:rsidP="00DE0900">
            <w:pPr>
              <w:jc w:val="center"/>
            </w:pPr>
            <w:r>
              <w:t>53,0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7DCB6ABF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7D513DD0" w14:textId="77777777" w:rsidTr="007533EF">
        <w:trPr>
          <w:trHeight w:val="170"/>
        </w:trPr>
        <w:tc>
          <w:tcPr>
            <w:tcW w:w="699" w:type="dxa"/>
            <w:vMerge/>
          </w:tcPr>
          <w:p w14:paraId="3080BC42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  <w:vMerge/>
          </w:tcPr>
          <w:p w14:paraId="55C30937" w14:textId="77777777" w:rsidR="00DE0900" w:rsidRDefault="00DE0900" w:rsidP="00DE0900">
            <w:pPr>
              <w:pStyle w:val="berschrift2"/>
            </w:pPr>
          </w:p>
        </w:tc>
        <w:tc>
          <w:tcPr>
            <w:tcW w:w="458" w:type="dxa"/>
            <w:tcBorders>
              <w:right w:val="single" w:sz="4" w:space="0" w:color="A6A6A6"/>
            </w:tcBorders>
          </w:tcPr>
          <w:p w14:paraId="364569A2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712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FF23FD9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5</w:t>
            </w:r>
          </w:p>
        </w:tc>
        <w:tc>
          <w:tcPr>
            <w:tcW w:w="1411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B883310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215</w:t>
            </w:r>
          </w:p>
        </w:tc>
        <w:tc>
          <w:tcPr>
            <w:tcW w:w="505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231BAE60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77FD703D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9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0C7CC6B" w14:textId="77777777" w:rsidR="00DE0900" w:rsidRDefault="00DE0900" w:rsidP="00DE0900">
            <w:pPr>
              <w:jc w:val="center"/>
            </w:pPr>
            <w:r>
              <w:t xml:space="preserve">1000 ml </w:t>
            </w:r>
          </w:p>
        </w:tc>
        <w:tc>
          <w:tcPr>
            <w:tcW w:w="1536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BFA133E" w14:textId="77777777" w:rsidR="00DE0900" w:rsidRDefault="00DE0900" w:rsidP="00DE0900">
            <w:pPr>
              <w:jc w:val="center"/>
            </w:pPr>
            <w:r>
              <w:t>106,0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63C0FA5A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296BF1AC" w14:textId="77777777" w:rsidTr="007533EF">
        <w:trPr>
          <w:trHeight w:val="20"/>
        </w:trPr>
        <w:tc>
          <w:tcPr>
            <w:tcW w:w="699" w:type="dxa"/>
          </w:tcPr>
          <w:p w14:paraId="30BD3CB7" w14:textId="77777777" w:rsidR="00DE0900" w:rsidRPr="001B7F82" w:rsidRDefault="00DE0900" w:rsidP="00DE0900">
            <w:pPr>
              <w:jc w:val="left"/>
              <w:rPr>
                <w:sz w:val="8"/>
              </w:rPr>
            </w:pPr>
          </w:p>
        </w:tc>
        <w:tc>
          <w:tcPr>
            <w:tcW w:w="249" w:type="dxa"/>
          </w:tcPr>
          <w:p w14:paraId="66CEFE89" w14:textId="77777777" w:rsidR="00DE0900" w:rsidRPr="001B7F82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4086" w:type="dxa"/>
            <w:gridSpan w:val="13"/>
            <w:tcBorders>
              <w:right w:val="single" w:sz="4" w:space="0" w:color="A6A6A6"/>
            </w:tcBorders>
          </w:tcPr>
          <w:p w14:paraId="2E07C79B" w14:textId="77777777" w:rsidR="00DE0900" w:rsidRPr="001B7F82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  <w:tc>
          <w:tcPr>
            <w:tcW w:w="4343" w:type="dxa"/>
            <w:gridSpan w:val="14"/>
            <w:tcBorders>
              <w:left w:val="single" w:sz="4" w:space="0" w:color="A6A6A6"/>
            </w:tcBorders>
          </w:tcPr>
          <w:p w14:paraId="7B81461E" w14:textId="77777777" w:rsidR="00DE0900" w:rsidRPr="001B7F82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</w:tr>
      <w:tr w:rsidR="00DE0900" w14:paraId="02444EF4" w14:textId="77777777" w:rsidTr="007533EF">
        <w:trPr>
          <w:trHeight w:val="20"/>
        </w:trPr>
        <w:tc>
          <w:tcPr>
            <w:tcW w:w="699" w:type="dxa"/>
          </w:tcPr>
          <w:p w14:paraId="2D23283B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</w:tcPr>
          <w:p w14:paraId="38CB239E" w14:textId="77777777" w:rsidR="00DE0900" w:rsidRDefault="00DE0900" w:rsidP="00DE0900">
            <w:pPr>
              <w:pStyle w:val="berschrift2"/>
            </w:pPr>
          </w:p>
        </w:tc>
        <w:tc>
          <w:tcPr>
            <w:tcW w:w="670" w:type="dxa"/>
            <w:gridSpan w:val="3"/>
          </w:tcPr>
          <w:p w14:paraId="6422497A" w14:textId="77777777" w:rsidR="00DE0900" w:rsidRPr="00723E2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34"/>
              <w:contextualSpacing/>
              <w:jc w:val="center"/>
              <w:textAlignment w:val="auto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sym w:font="Wingdings" w:char="F078"/>
            </w:r>
            <w:r>
              <w:rPr>
                <w:b/>
                <w:bCs/>
                <w:iCs/>
              </w:rPr>
              <w:t xml:space="preserve"> </w:t>
            </w:r>
            <w:r w:rsidRPr="00FF6CCE">
              <w:rPr>
                <w:bCs/>
                <w:iCs/>
              </w:rPr>
              <w:sym w:font="Wingdings" w:char="F03F"/>
            </w:r>
          </w:p>
        </w:tc>
        <w:tc>
          <w:tcPr>
            <w:tcW w:w="497" w:type="dxa"/>
            <w:gridSpan w:val="2"/>
          </w:tcPr>
          <w:p w14:paraId="1269A870" w14:textId="77777777" w:rsidR="00DE0900" w:rsidRPr="00FF6CCE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center"/>
              <w:textAlignment w:val="auto"/>
              <w:rPr>
                <w:bCs/>
                <w:iCs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1003" w:type="dxa"/>
            <w:gridSpan w:val="2"/>
          </w:tcPr>
          <w:p w14:paraId="7A6F7F5D" w14:textId="77777777" w:rsidR="00DE0900" w:rsidRPr="00FF6CCE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center"/>
              <w:textAlignment w:val="auto"/>
              <w:rPr>
                <w:bCs/>
                <w:iCs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568" w:type="dxa"/>
            <w:gridSpan w:val="2"/>
          </w:tcPr>
          <w:p w14:paraId="22761935" w14:textId="77777777" w:rsidR="00DE0900" w:rsidRPr="00FF6CCE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66"/>
              <w:contextualSpacing/>
              <w:jc w:val="left"/>
              <w:textAlignment w:val="auto"/>
              <w:rPr>
                <w:bCs/>
                <w:iCs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843" w:type="dxa"/>
            <w:gridSpan w:val="2"/>
          </w:tcPr>
          <w:p w14:paraId="27B1DB00" w14:textId="77777777" w:rsidR="00DE0900" w:rsidRPr="00EF2F8C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4"/>
              <w:contextualSpacing/>
              <w:jc w:val="left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n</w:t>
            </w:r>
            <w:r w:rsidRPr="00EF2F8C">
              <w:rPr>
                <w:bCs/>
                <w:iCs/>
                <w:sz w:val="16"/>
              </w:rPr>
              <w:t>icht</w:t>
            </w:r>
          </w:p>
          <w:p w14:paraId="6D2B532F" w14:textId="77777777" w:rsidR="00DE0900" w:rsidRPr="00FF6CCE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4"/>
              <w:contextualSpacing/>
              <w:jc w:val="left"/>
              <w:textAlignment w:val="auto"/>
              <w:rPr>
                <w:bCs/>
                <w:iCs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505" w:type="dxa"/>
            <w:gridSpan w:val="2"/>
            <w:tcBorders>
              <w:right w:val="single" w:sz="4" w:space="0" w:color="A6A6A6"/>
            </w:tcBorders>
          </w:tcPr>
          <w:p w14:paraId="32231727" w14:textId="77777777" w:rsidR="00DE0900" w:rsidRPr="00723E2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66"/>
              <w:contextualSpacing/>
              <w:jc w:val="left"/>
              <w:textAlignment w:val="auto"/>
              <w:rPr>
                <w:b/>
                <w:bCs/>
                <w:iCs/>
              </w:rPr>
            </w:pPr>
          </w:p>
        </w:tc>
        <w:tc>
          <w:tcPr>
            <w:tcW w:w="723" w:type="dxa"/>
            <w:gridSpan w:val="3"/>
            <w:tcBorders>
              <w:left w:val="single" w:sz="4" w:space="0" w:color="A6A6A6"/>
            </w:tcBorders>
          </w:tcPr>
          <w:p w14:paraId="073C0E5C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83"/>
              <w:contextualSpacing/>
              <w:jc w:val="center"/>
              <w:textAlignment w:val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Cs/>
              </w:rPr>
              <w:sym w:font="Wingdings" w:char="F078"/>
            </w:r>
            <w:r>
              <w:rPr>
                <w:b/>
                <w:bCs/>
                <w:iCs/>
              </w:rPr>
              <w:t xml:space="preserve"> </w:t>
            </w:r>
            <w:r w:rsidRPr="00FF6CCE">
              <w:rPr>
                <w:bCs/>
                <w:iCs/>
              </w:rPr>
              <w:sym w:font="Wingdings" w:char="F03F"/>
            </w:r>
          </w:p>
        </w:tc>
        <w:tc>
          <w:tcPr>
            <w:tcW w:w="498" w:type="dxa"/>
            <w:gridSpan w:val="2"/>
          </w:tcPr>
          <w:p w14:paraId="25FF9513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83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948" w:type="dxa"/>
            <w:gridSpan w:val="3"/>
          </w:tcPr>
          <w:p w14:paraId="5906AF7A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470" w:type="dxa"/>
            <w:gridSpan w:val="2"/>
          </w:tcPr>
          <w:p w14:paraId="7086B049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83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977" w:type="dxa"/>
            <w:gridSpan w:val="2"/>
          </w:tcPr>
          <w:p w14:paraId="7A25DFF8" w14:textId="77777777" w:rsidR="00DE0900" w:rsidRPr="00EF2F8C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5"/>
              <w:contextualSpacing/>
              <w:jc w:val="left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n</w:t>
            </w:r>
            <w:r w:rsidRPr="00EF2F8C">
              <w:rPr>
                <w:bCs/>
                <w:iCs/>
                <w:sz w:val="16"/>
              </w:rPr>
              <w:t>icht</w:t>
            </w:r>
          </w:p>
          <w:p w14:paraId="1A0E2C40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5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727" w:type="dxa"/>
            <w:gridSpan w:val="2"/>
            <w:tcBorders>
              <w:left w:val="nil"/>
            </w:tcBorders>
          </w:tcPr>
          <w:p w14:paraId="2CC4502B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83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</w:p>
        </w:tc>
      </w:tr>
      <w:tr w:rsidR="00DE0900" w14:paraId="0C422DAE" w14:textId="77777777" w:rsidTr="007533EF">
        <w:trPr>
          <w:trHeight w:val="1359"/>
        </w:trPr>
        <w:tc>
          <w:tcPr>
            <w:tcW w:w="699" w:type="dxa"/>
          </w:tcPr>
          <w:p w14:paraId="11958524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</w:tcPr>
          <w:p w14:paraId="302166C9" w14:textId="77777777" w:rsidR="00DE0900" w:rsidRDefault="00DE0900" w:rsidP="00DE0900">
            <w:pPr>
              <w:pStyle w:val="berschrift2"/>
            </w:pPr>
          </w:p>
        </w:tc>
        <w:tc>
          <w:tcPr>
            <w:tcW w:w="4086" w:type="dxa"/>
            <w:gridSpan w:val="13"/>
            <w:tcBorders>
              <w:right w:val="single" w:sz="4" w:space="0" w:color="A6A6A6"/>
            </w:tcBorders>
          </w:tcPr>
          <w:p w14:paraId="0C70FA0D" w14:textId="77777777" w:rsidR="00DE0900" w:rsidRPr="00B47E07" w:rsidRDefault="00DE0900" w:rsidP="00DE0900">
            <w:pPr>
              <w:spacing w:before="120" w:line="257" w:lineRule="auto"/>
              <w:ind w:left="34"/>
              <w:contextualSpacing/>
              <w:jc w:val="left"/>
              <w:rPr>
                <w:b/>
              </w:rPr>
            </w:pPr>
            <w:r w:rsidRPr="00B47E07">
              <w:rPr>
                <w:b/>
              </w:rPr>
              <w:t xml:space="preserve">Begründung: </w:t>
            </w:r>
          </w:p>
          <w:p w14:paraId="65356DB5" w14:textId="77777777" w:rsidR="00DE0900" w:rsidRPr="00FF6CCE" w:rsidRDefault="00DE0900" w:rsidP="00A34553">
            <w:pPr>
              <w:pStyle w:val="Handschrift"/>
            </w:pPr>
            <w:r>
              <w:t xml:space="preserve">Die Zuordnung ist                                                </w:t>
            </w:r>
            <w:proofErr w:type="gramStart"/>
            <w:r>
              <w:t xml:space="preserve">  ,</w:t>
            </w:r>
            <w:proofErr w:type="gramEnd"/>
            <w:r>
              <w:t xml:space="preserve"> weil</w:t>
            </w:r>
          </w:p>
        </w:tc>
        <w:tc>
          <w:tcPr>
            <w:tcW w:w="4343" w:type="dxa"/>
            <w:gridSpan w:val="14"/>
            <w:tcBorders>
              <w:left w:val="single" w:sz="4" w:space="0" w:color="A6A6A6"/>
            </w:tcBorders>
          </w:tcPr>
          <w:p w14:paraId="4DBEA04E" w14:textId="77777777" w:rsidR="00DE0900" w:rsidRPr="00B47E07" w:rsidRDefault="00DE0900" w:rsidP="00DE0900">
            <w:pPr>
              <w:spacing w:before="120"/>
              <w:ind w:left="79"/>
              <w:jc w:val="left"/>
              <w:rPr>
                <w:b/>
              </w:rPr>
            </w:pPr>
            <w:r w:rsidRPr="00B47E07">
              <w:rPr>
                <w:b/>
              </w:rPr>
              <w:t>Begründung:</w:t>
            </w:r>
          </w:p>
          <w:p w14:paraId="3E6D9036" w14:textId="7C24BC57" w:rsidR="00DE0900" w:rsidRPr="00FF6CCE" w:rsidRDefault="00DE0900" w:rsidP="00A34553">
            <w:pPr>
              <w:pStyle w:val="Handschrift"/>
            </w:pPr>
            <w:r>
              <w:t xml:space="preserve">Die Zuordnung ist                                                   </w:t>
            </w:r>
            <w:proofErr w:type="gramStart"/>
            <w:r>
              <w:t xml:space="preserve">  ,</w:t>
            </w:r>
            <w:proofErr w:type="gramEnd"/>
            <w:r>
              <w:t xml:space="preserve"> weil</w:t>
            </w:r>
          </w:p>
        </w:tc>
      </w:tr>
      <w:tr w:rsidR="00DE0900" w14:paraId="68AECC93" w14:textId="77777777" w:rsidTr="007533EF">
        <w:trPr>
          <w:trHeight w:val="70"/>
        </w:trPr>
        <w:tc>
          <w:tcPr>
            <w:tcW w:w="699" w:type="dxa"/>
          </w:tcPr>
          <w:p w14:paraId="61DF1951" w14:textId="77777777" w:rsidR="00DE0900" w:rsidRPr="00692F49" w:rsidRDefault="00DE0900" w:rsidP="00DE0900">
            <w:pPr>
              <w:jc w:val="left"/>
              <w:rPr>
                <w:sz w:val="8"/>
              </w:rPr>
            </w:pPr>
          </w:p>
        </w:tc>
        <w:tc>
          <w:tcPr>
            <w:tcW w:w="249" w:type="dxa"/>
          </w:tcPr>
          <w:p w14:paraId="46DB1F9A" w14:textId="77777777" w:rsidR="00DE0900" w:rsidRPr="00692F49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458" w:type="dxa"/>
          </w:tcPr>
          <w:p w14:paraId="5F58355A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1712" w:type="dxa"/>
            <w:gridSpan w:val="6"/>
          </w:tcPr>
          <w:p w14:paraId="5603B8CD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1411" w:type="dxa"/>
            <w:gridSpan w:val="4"/>
          </w:tcPr>
          <w:p w14:paraId="67D57B05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505" w:type="dxa"/>
            <w:gridSpan w:val="2"/>
            <w:tcBorders>
              <w:right w:val="single" w:sz="4" w:space="0" w:color="A6A6A6"/>
            </w:tcBorders>
          </w:tcPr>
          <w:p w14:paraId="03DD53E6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512" w:type="dxa"/>
            <w:tcBorders>
              <w:left w:val="single" w:sz="4" w:space="0" w:color="A6A6A6"/>
            </w:tcBorders>
          </w:tcPr>
          <w:p w14:paraId="5CE8534E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1516" w:type="dxa"/>
            <w:gridSpan w:val="5"/>
          </w:tcPr>
          <w:p w14:paraId="57D0AC61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1609" w:type="dxa"/>
            <w:gridSpan w:val="7"/>
          </w:tcPr>
          <w:p w14:paraId="7B71E54B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706" w:type="dxa"/>
          </w:tcPr>
          <w:p w14:paraId="5B766934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</w:tr>
      <w:tr w:rsidR="00DE0900" w14:paraId="337F8262" w14:textId="77777777" w:rsidTr="007533EF">
        <w:trPr>
          <w:trHeight w:val="321"/>
        </w:trPr>
        <w:tc>
          <w:tcPr>
            <w:tcW w:w="699" w:type="dxa"/>
          </w:tcPr>
          <w:p w14:paraId="14EB17B2" w14:textId="77777777" w:rsidR="00DE0900" w:rsidRPr="001B7F82" w:rsidRDefault="00DE0900" w:rsidP="00DE0900">
            <w:pPr>
              <w:jc w:val="left"/>
              <w:rPr>
                <w:sz w:val="12"/>
              </w:rPr>
            </w:pPr>
          </w:p>
        </w:tc>
        <w:tc>
          <w:tcPr>
            <w:tcW w:w="249" w:type="dxa"/>
          </w:tcPr>
          <w:p w14:paraId="19F8B78C" w14:textId="77777777" w:rsidR="00DE0900" w:rsidRPr="00FC0CB2" w:rsidRDefault="00DE0900" w:rsidP="00DE0900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t>c</w:t>
            </w:r>
            <w:r w:rsidRPr="00FC0CB2">
              <w:rPr>
                <w:szCs w:val="21"/>
              </w:rPr>
              <w:t xml:space="preserve">) </w:t>
            </w:r>
          </w:p>
        </w:tc>
        <w:tc>
          <w:tcPr>
            <w:tcW w:w="458" w:type="dxa"/>
          </w:tcPr>
          <w:p w14:paraId="75A62BF4" w14:textId="77777777" w:rsidR="00DE0900" w:rsidRPr="00FC0CB2" w:rsidRDefault="00DE0900" w:rsidP="00DE0900">
            <w:pPr>
              <w:ind w:left="175" w:right="135"/>
              <w:jc w:val="left"/>
              <w:rPr>
                <w:b/>
                <w:szCs w:val="21"/>
              </w:rPr>
            </w:pPr>
          </w:p>
        </w:tc>
        <w:tc>
          <w:tcPr>
            <w:tcW w:w="3123" w:type="dxa"/>
            <w:gridSpan w:val="10"/>
          </w:tcPr>
          <w:p w14:paraId="02F13564" w14:textId="77777777" w:rsidR="00DE0900" w:rsidRPr="00FC0CB2" w:rsidRDefault="00DE0900" w:rsidP="00DE0900">
            <w:pPr>
              <w:ind w:left="175" w:right="135"/>
              <w:jc w:val="left"/>
              <w:rPr>
                <w:b/>
                <w:szCs w:val="21"/>
              </w:rPr>
            </w:pPr>
            <w:r>
              <w:rPr>
                <w:b/>
                <w:szCs w:val="21"/>
              </w:rPr>
              <w:t>c1)</w:t>
            </w:r>
          </w:p>
        </w:tc>
        <w:tc>
          <w:tcPr>
            <w:tcW w:w="505" w:type="dxa"/>
            <w:gridSpan w:val="2"/>
            <w:tcBorders>
              <w:right w:val="single" w:sz="4" w:space="0" w:color="A6A6A6"/>
            </w:tcBorders>
          </w:tcPr>
          <w:p w14:paraId="7A99F9A4" w14:textId="77777777" w:rsidR="00DE0900" w:rsidRPr="00FC0CB2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512" w:type="dxa"/>
            <w:tcBorders>
              <w:left w:val="single" w:sz="4" w:space="0" w:color="A6A6A6"/>
            </w:tcBorders>
          </w:tcPr>
          <w:p w14:paraId="000B1141" w14:textId="77777777" w:rsidR="00DE0900" w:rsidRPr="00C43D96" w:rsidRDefault="00DE0900" w:rsidP="00DE0900">
            <w:pPr>
              <w:ind w:left="93"/>
              <w:jc w:val="left"/>
              <w:rPr>
                <w:szCs w:val="21"/>
              </w:rPr>
            </w:pPr>
          </w:p>
        </w:tc>
        <w:tc>
          <w:tcPr>
            <w:tcW w:w="3125" w:type="dxa"/>
            <w:gridSpan w:val="12"/>
          </w:tcPr>
          <w:p w14:paraId="43A19ACB" w14:textId="77777777" w:rsidR="00DE0900" w:rsidRPr="00C43D96" w:rsidRDefault="00DE0900" w:rsidP="00DE0900">
            <w:pPr>
              <w:ind w:left="377"/>
              <w:jc w:val="left"/>
              <w:rPr>
                <w:szCs w:val="21"/>
              </w:rPr>
            </w:pPr>
            <w:r>
              <w:rPr>
                <w:b/>
                <w:szCs w:val="21"/>
              </w:rPr>
              <w:t>c2)</w:t>
            </w:r>
          </w:p>
        </w:tc>
        <w:tc>
          <w:tcPr>
            <w:tcW w:w="706" w:type="dxa"/>
          </w:tcPr>
          <w:p w14:paraId="29BC2FB9" w14:textId="77777777" w:rsidR="00DE0900" w:rsidRPr="00FC0CB2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003DC412" w14:textId="77777777" w:rsidTr="007533EF">
        <w:trPr>
          <w:trHeight w:val="98"/>
        </w:trPr>
        <w:tc>
          <w:tcPr>
            <w:tcW w:w="699" w:type="dxa"/>
          </w:tcPr>
          <w:p w14:paraId="3DB9A997" w14:textId="77777777" w:rsidR="00DE0900" w:rsidRPr="00646DF7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249" w:type="dxa"/>
          </w:tcPr>
          <w:p w14:paraId="16ABE458" w14:textId="77777777" w:rsidR="00DE0900" w:rsidRPr="00646DF7" w:rsidRDefault="00DE0900" w:rsidP="00DE0900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458" w:type="dxa"/>
          </w:tcPr>
          <w:p w14:paraId="5B63B951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1712" w:type="dxa"/>
            <w:gridSpan w:val="6"/>
          </w:tcPr>
          <w:p w14:paraId="1BC93EDB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1411" w:type="dxa"/>
            <w:gridSpan w:val="4"/>
          </w:tcPr>
          <w:p w14:paraId="127D16A7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505" w:type="dxa"/>
            <w:gridSpan w:val="2"/>
            <w:tcBorders>
              <w:right w:val="single" w:sz="4" w:space="0" w:color="A6A6A6"/>
            </w:tcBorders>
          </w:tcPr>
          <w:p w14:paraId="63DAB5E5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512" w:type="dxa"/>
            <w:tcBorders>
              <w:left w:val="single" w:sz="4" w:space="0" w:color="A6A6A6"/>
            </w:tcBorders>
          </w:tcPr>
          <w:p w14:paraId="5880F8FE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1516" w:type="dxa"/>
            <w:gridSpan w:val="5"/>
          </w:tcPr>
          <w:p w14:paraId="66DD0A34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1609" w:type="dxa"/>
            <w:gridSpan w:val="7"/>
          </w:tcPr>
          <w:p w14:paraId="48DD563D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706" w:type="dxa"/>
          </w:tcPr>
          <w:p w14:paraId="6E424AD5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</w:tr>
      <w:tr w:rsidR="00DE0900" w14:paraId="53E6EDD6" w14:textId="77777777" w:rsidTr="007533EF">
        <w:trPr>
          <w:trHeight w:val="170"/>
        </w:trPr>
        <w:tc>
          <w:tcPr>
            <w:tcW w:w="699" w:type="dxa"/>
          </w:tcPr>
          <w:p w14:paraId="5C978F39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49" w:type="dxa"/>
          </w:tcPr>
          <w:p w14:paraId="3D5E6FC0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086" w:type="dxa"/>
            <w:gridSpan w:val="13"/>
            <w:vMerge w:val="restart"/>
            <w:tcBorders>
              <w:right w:val="single" w:sz="4" w:space="0" w:color="A6A6A6"/>
            </w:tcBorders>
          </w:tcPr>
          <w:p w14:paraId="6AF1EC25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  <w:r w:rsidRPr="00F866C0">
              <w:rPr>
                <w:b/>
                <w:noProof/>
                <w:szCs w:val="21"/>
              </w:rPr>
              <w:drawing>
                <wp:inline distT="0" distB="0" distL="0" distR="0" wp14:anchorId="7017593A" wp14:editId="4AC7078C">
                  <wp:extent cx="2459744" cy="1447800"/>
                  <wp:effectExtent l="0" t="0" r="0" b="0"/>
                  <wp:docPr id="5528" name="Grafik 5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2"/>
                          <a:srcRect b="31149"/>
                          <a:stretch/>
                        </pic:blipFill>
                        <pic:spPr bwMode="auto">
                          <a:xfrm>
                            <a:off x="0" y="0"/>
                            <a:ext cx="2471769" cy="1454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  <w:gridSpan w:val="14"/>
            <w:vMerge w:val="restart"/>
            <w:tcBorders>
              <w:left w:val="single" w:sz="4" w:space="0" w:color="A6A6A6"/>
            </w:tcBorders>
          </w:tcPr>
          <w:p w14:paraId="5DFD27A6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  <w:r w:rsidRPr="00F866C0">
              <w:rPr>
                <w:b/>
                <w:noProof/>
                <w:szCs w:val="21"/>
              </w:rPr>
              <w:drawing>
                <wp:inline distT="0" distB="0" distL="0" distR="0" wp14:anchorId="50795AE7" wp14:editId="5AA12FFA">
                  <wp:extent cx="1533525" cy="1566809"/>
                  <wp:effectExtent l="0" t="0" r="0" b="0"/>
                  <wp:docPr id="5548" name="Grafik 5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3"/>
                          <a:srcRect b="32628"/>
                          <a:stretch/>
                        </pic:blipFill>
                        <pic:spPr bwMode="auto">
                          <a:xfrm>
                            <a:off x="0" y="0"/>
                            <a:ext cx="1535764" cy="1569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0CE1957C" w14:textId="77777777" w:rsidTr="007533EF">
        <w:trPr>
          <w:trHeight w:val="170"/>
        </w:trPr>
        <w:tc>
          <w:tcPr>
            <w:tcW w:w="699" w:type="dxa"/>
          </w:tcPr>
          <w:p w14:paraId="5D3EFF1C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49" w:type="dxa"/>
          </w:tcPr>
          <w:p w14:paraId="54CDC33E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086" w:type="dxa"/>
            <w:gridSpan w:val="13"/>
            <w:vMerge/>
            <w:tcBorders>
              <w:right w:val="single" w:sz="4" w:space="0" w:color="A6A6A6"/>
            </w:tcBorders>
          </w:tcPr>
          <w:p w14:paraId="74C7F4D7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4343" w:type="dxa"/>
            <w:gridSpan w:val="14"/>
            <w:vMerge/>
            <w:tcBorders>
              <w:left w:val="single" w:sz="4" w:space="0" w:color="A6A6A6"/>
            </w:tcBorders>
          </w:tcPr>
          <w:p w14:paraId="3608DBB6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7E7BFDA1" w14:textId="77777777" w:rsidTr="007533EF">
        <w:trPr>
          <w:trHeight w:val="170"/>
        </w:trPr>
        <w:tc>
          <w:tcPr>
            <w:tcW w:w="699" w:type="dxa"/>
          </w:tcPr>
          <w:p w14:paraId="45306AA6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49" w:type="dxa"/>
          </w:tcPr>
          <w:p w14:paraId="6D782969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086" w:type="dxa"/>
            <w:gridSpan w:val="13"/>
            <w:vMerge/>
            <w:tcBorders>
              <w:right w:val="single" w:sz="4" w:space="0" w:color="A6A6A6"/>
            </w:tcBorders>
          </w:tcPr>
          <w:p w14:paraId="35D98972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4343" w:type="dxa"/>
            <w:gridSpan w:val="14"/>
            <w:vMerge/>
            <w:tcBorders>
              <w:left w:val="single" w:sz="4" w:space="0" w:color="A6A6A6"/>
            </w:tcBorders>
          </w:tcPr>
          <w:p w14:paraId="757AAE42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5160CF38" w14:textId="77777777" w:rsidTr="007533EF">
        <w:trPr>
          <w:trHeight w:val="170"/>
        </w:trPr>
        <w:tc>
          <w:tcPr>
            <w:tcW w:w="699" w:type="dxa"/>
          </w:tcPr>
          <w:p w14:paraId="75BDF9CE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49" w:type="dxa"/>
          </w:tcPr>
          <w:p w14:paraId="14253878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086" w:type="dxa"/>
            <w:gridSpan w:val="13"/>
            <w:vMerge/>
            <w:tcBorders>
              <w:right w:val="single" w:sz="4" w:space="0" w:color="A6A6A6"/>
            </w:tcBorders>
          </w:tcPr>
          <w:p w14:paraId="72F404F8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4343" w:type="dxa"/>
            <w:gridSpan w:val="14"/>
            <w:vMerge/>
            <w:tcBorders>
              <w:left w:val="single" w:sz="4" w:space="0" w:color="A6A6A6"/>
            </w:tcBorders>
          </w:tcPr>
          <w:p w14:paraId="166F92D6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5C38EBEC" w14:textId="77777777" w:rsidTr="007533EF">
        <w:trPr>
          <w:trHeight w:val="185"/>
        </w:trPr>
        <w:tc>
          <w:tcPr>
            <w:tcW w:w="699" w:type="dxa"/>
          </w:tcPr>
          <w:p w14:paraId="09FA6905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49" w:type="dxa"/>
          </w:tcPr>
          <w:p w14:paraId="669B97D7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086" w:type="dxa"/>
            <w:gridSpan w:val="13"/>
            <w:vMerge/>
            <w:tcBorders>
              <w:right w:val="single" w:sz="4" w:space="0" w:color="A6A6A6"/>
            </w:tcBorders>
          </w:tcPr>
          <w:p w14:paraId="7A1D07B1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4343" w:type="dxa"/>
            <w:gridSpan w:val="14"/>
            <w:vMerge/>
            <w:tcBorders>
              <w:left w:val="single" w:sz="4" w:space="0" w:color="A6A6A6"/>
            </w:tcBorders>
          </w:tcPr>
          <w:p w14:paraId="46BD036B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:rsidRPr="008B799B" w14:paraId="4A9580CC" w14:textId="77777777" w:rsidTr="007533EF">
        <w:trPr>
          <w:trHeight w:val="70"/>
        </w:trPr>
        <w:tc>
          <w:tcPr>
            <w:tcW w:w="699" w:type="dxa"/>
          </w:tcPr>
          <w:p w14:paraId="0EBFA497" w14:textId="77777777" w:rsidR="00DE0900" w:rsidRPr="008B799B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249" w:type="dxa"/>
          </w:tcPr>
          <w:p w14:paraId="6919DEE3" w14:textId="77777777" w:rsidR="00DE0900" w:rsidRPr="008B799B" w:rsidRDefault="00DE0900" w:rsidP="00DE0900">
            <w:pPr>
              <w:pStyle w:val="berschrift2"/>
              <w:rPr>
                <w:b w:val="0"/>
                <w:sz w:val="12"/>
                <w:szCs w:val="21"/>
              </w:rPr>
            </w:pPr>
          </w:p>
        </w:tc>
        <w:tc>
          <w:tcPr>
            <w:tcW w:w="599" w:type="dxa"/>
            <w:gridSpan w:val="2"/>
          </w:tcPr>
          <w:p w14:paraId="2088A6D9" w14:textId="77777777" w:rsidR="00DE0900" w:rsidRPr="008B799B" w:rsidRDefault="00DE0900" w:rsidP="00DE0900">
            <w:pPr>
              <w:jc w:val="center"/>
              <w:rPr>
                <w:bCs/>
                <w:iCs/>
                <w:sz w:val="12"/>
              </w:rPr>
            </w:pPr>
          </w:p>
        </w:tc>
        <w:tc>
          <w:tcPr>
            <w:tcW w:w="643" w:type="dxa"/>
            <w:gridSpan w:val="4"/>
          </w:tcPr>
          <w:p w14:paraId="35759A64" w14:textId="77777777" w:rsidR="00DE0900" w:rsidRPr="008B799B" w:rsidRDefault="00DE0900" w:rsidP="00DE0900">
            <w:pPr>
              <w:jc w:val="center"/>
              <w:rPr>
                <w:sz w:val="12"/>
                <w:szCs w:val="21"/>
              </w:rPr>
            </w:pPr>
          </w:p>
        </w:tc>
        <w:tc>
          <w:tcPr>
            <w:tcW w:w="928" w:type="dxa"/>
          </w:tcPr>
          <w:p w14:paraId="7BB0B3B5" w14:textId="77777777" w:rsidR="00DE0900" w:rsidRPr="008B799B" w:rsidRDefault="00DE0900" w:rsidP="00DE0900">
            <w:pPr>
              <w:jc w:val="center"/>
              <w:rPr>
                <w:bCs/>
                <w:iCs/>
                <w:sz w:val="12"/>
              </w:rPr>
            </w:pPr>
          </w:p>
        </w:tc>
        <w:tc>
          <w:tcPr>
            <w:tcW w:w="568" w:type="dxa"/>
            <w:gridSpan w:val="2"/>
          </w:tcPr>
          <w:p w14:paraId="44EB2E99" w14:textId="77777777" w:rsidR="00DE0900" w:rsidRPr="008B799B" w:rsidRDefault="00DE0900" w:rsidP="00DE0900">
            <w:pPr>
              <w:jc w:val="center"/>
              <w:rPr>
                <w:sz w:val="12"/>
                <w:szCs w:val="21"/>
              </w:rPr>
            </w:pPr>
          </w:p>
        </w:tc>
        <w:tc>
          <w:tcPr>
            <w:tcW w:w="843" w:type="dxa"/>
            <w:gridSpan w:val="2"/>
          </w:tcPr>
          <w:p w14:paraId="0D678990" w14:textId="77777777" w:rsidR="00DE0900" w:rsidRPr="008B799B" w:rsidRDefault="00DE0900" w:rsidP="00DE0900">
            <w:pPr>
              <w:jc w:val="center"/>
              <w:rPr>
                <w:bCs/>
                <w:iCs/>
                <w:sz w:val="12"/>
              </w:rPr>
            </w:pPr>
          </w:p>
        </w:tc>
        <w:tc>
          <w:tcPr>
            <w:tcW w:w="505" w:type="dxa"/>
            <w:gridSpan w:val="2"/>
            <w:tcBorders>
              <w:right w:val="single" w:sz="4" w:space="0" w:color="A6A6A6"/>
            </w:tcBorders>
          </w:tcPr>
          <w:p w14:paraId="581514F4" w14:textId="77777777" w:rsidR="00DE0900" w:rsidRPr="008B799B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512" w:type="dxa"/>
            <w:tcBorders>
              <w:left w:val="single" w:sz="4" w:space="0" w:color="A6A6A6"/>
            </w:tcBorders>
          </w:tcPr>
          <w:p w14:paraId="3BD1C4F5" w14:textId="77777777" w:rsidR="00DE0900" w:rsidRPr="008B799B" w:rsidRDefault="00DE0900" w:rsidP="00DE0900">
            <w:pPr>
              <w:jc w:val="left"/>
              <w:rPr>
                <w:bCs/>
                <w:iCs/>
                <w:sz w:val="12"/>
              </w:rPr>
            </w:pPr>
          </w:p>
        </w:tc>
        <w:tc>
          <w:tcPr>
            <w:tcW w:w="569" w:type="dxa"/>
            <w:gridSpan w:val="3"/>
          </w:tcPr>
          <w:p w14:paraId="797DCF8E" w14:textId="77777777" w:rsidR="00DE0900" w:rsidRPr="008B799B" w:rsidRDefault="00DE0900" w:rsidP="00DE0900">
            <w:pPr>
              <w:jc w:val="center"/>
              <w:rPr>
                <w:sz w:val="12"/>
                <w:szCs w:val="21"/>
              </w:rPr>
            </w:pPr>
          </w:p>
        </w:tc>
        <w:tc>
          <w:tcPr>
            <w:tcW w:w="947" w:type="dxa"/>
            <w:gridSpan w:val="2"/>
          </w:tcPr>
          <w:p w14:paraId="6A9071A5" w14:textId="77777777" w:rsidR="00DE0900" w:rsidRPr="008B799B" w:rsidRDefault="00DE0900" w:rsidP="00DE0900">
            <w:pPr>
              <w:jc w:val="center"/>
              <w:rPr>
                <w:bCs/>
                <w:iCs/>
                <w:sz w:val="12"/>
              </w:rPr>
            </w:pPr>
          </w:p>
        </w:tc>
        <w:tc>
          <w:tcPr>
            <w:tcW w:w="611" w:type="dxa"/>
            <w:gridSpan w:val="4"/>
          </w:tcPr>
          <w:p w14:paraId="4264B8E8" w14:textId="77777777" w:rsidR="00DE0900" w:rsidRPr="008B799B" w:rsidRDefault="00DE0900" w:rsidP="00DE0900">
            <w:pPr>
              <w:jc w:val="center"/>
              <w:rPr>
                <w:sz w:val="12"/>
                <w:szCs w:val="21"/>
              </w:rPr>
            </w:pPr>
          </w:p>
        </w:tc>
        <w:tc>
          <w:tcPr>
            <w:tcW w:w="998" w:type="dxa"/>
            <w:gridSpan w:val="3"/>
          </w:tcPr>
          <w:p w14:paraId="2D1680B0" w14:textId="77777777" w:rsidR="00DE0900" w:rsidRPr="008B799B" w:rsidRDefault="00DE0900" w:rsidP="00DE0900">
            <w:pPr>
              <w:jc w:val="center"/>
              <w:rPr>
                <w:bCs/>
                <w:iCs/>
                <w:sz w:val="12"/>
              </w:rPr>
            </w:pPr>
          </w:p>
        </w:tc>
        <w:tc>
          <w:tcPr>
            <w:tcW w:w="706" w:type="dxa"/>
          </w:tcPr>
          <w:p w14:paraId="5353A2B3" w14:textId="77777777" w:rsidR="00DE0900" w:rsidRPr="008B799B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</w:tr>
      <w:tr w:rsidR="00DE0900" w14:paraId="35FB8A04" w14:textId="77777777" w:rsidTr="007533EF">
        <w:trPr>
          <w:trHeight w:val="170"/>
        </w:trPr>
        <w:tc>
          <w:tcPr>
            <w:tcW w:w="699" w:type="dxa"/>
          </w:tcPr>
          <w:p w14:paraId="647AEECB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49" w:type="dxa"/>
          </w:tcPr>
          <w:p w14:paraId="5B27D609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599" w:type="dxa"/>
            <w:gridSpan w:val="2"/>
          </w:tcPr>
          <w:p w14:paraId="224AED84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  <w:r>
              <w:rPr>
                <w:b/>
                <w:bCs/>
                <w:iCs/>
              </w:rPr>
              <w:sym w:font="Wingdings" w:char="F078"/>
            </w:r>
            <w:r>
              <w:rPr>
                <w:b/>
                <w:bCs/>
                <w:iCs/>
              </w:rPr>
              <w:t xml:space="preserve"> </w:t>
            </w:r>
            <w:r w:rsidRPr="00FF6CCE">
              <w:rPr>
                <w:bCs/>
                <w:iCs/>
              </w:rPr>
              <w:sym w:font="Wingdings" w:char="F03F"/>
            </w:r>
          </w:p>
        </w:tc>
        <w:tc>
          <w:tcPr>
            <w:tcW w:w="643" w:type="dxa"/>
            <w:gridSpan w:val="4"/>
          </w:tcPr>
          <w:p w14:paraId="2F86970D" w14:textId="77777777" w:rsidR="00DE0900" w:rsidRPr="00692F49" w:rsidRDefault="00DE0900" w:rsidP="00DE0900">
            <w:pPr>
              <w:jc w:val="center"/>
              <w:rPr>
                <w:szCs w:val="21"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928" w:type="dxa"/>
          </w:tcPr>
          <w:p w14:paraId="595DAD1B" w14:textId="77777777" w:rsidR="00DE0900" w:rsidRPr="00692F49" w:rsidRDefault="00DE0900" w:rsidP="00DE0900">
            <w:pPr>
              <w:jc w:val="center"/>
              <w:rPr>
                <w:szCs w:val="21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568" w:type="dxa"/>
            <w:gridSpan w:val="2"/>
          </w:tcPr>
          <w:p w14:paraId="79C6C769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843" w:type="dxa"/>
            <w:gridSpan w:val="2"/>
          </w:tcPr>
          <w:p w14:paraId="59DD08D8" w14:textId="77777777" w:rsidR="00DE0900" w:rsidRPr="00EF2F8C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4"/>
              <w:contextualSpacing/>
              <w:jc w:val="left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n</w:t>
            </w:r>
            <w:r w:rsidRPr="00EF2F8C">
              <w:rPr>
                <w:bCs/>
                <w:iCs/>
                <w:sz w:val="16"/>
              </w:rPr>
              <w:t>icht</w:t>
            </w:r>
          </w:p>
          <w:p w14:paraId="0FA9307F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505" w:type="dxa"/>
            <w:gridSpan w:val="2"/>
            <w:tcBorders>
              <w:right w:val="single" w:sz="4" w:space="0" w:color="A6A6A6"/>
            </w:tcBorders>
          </w:tcPr>
          <w:p w14:paraId="68B62C6F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512" w:type="dxa"/>
            <w:tcBorders>
              <w:left w:val="single" w:sz="4" w:space="0" w:color="A6A6A6"/>
            </w:tcBorders>
          </w:tcPr>
          <w:p w14:paraId="2FD39649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  <w:r>
              <w:rPr>
                <w:b/>
                <w:bCs/>
                <w:iCs/>
              </w:rPr>
              <w:sym w:font="Wingdings" w:char="F078"/>
            </w:r>
            <w:r>
              <w:rPr>
                <w:b/>
                <w:bCs/>
                <w:iCs/>
              </w:rPr>
              <w:t xml:space="preserve"> </w:t>
            </w:r>
            <w:r w:rsidRPr="00FF6CCE">
              <w:rPr>
                <w:bCs/>
                <w:iCs/>
              </w:rPr>
              <w:sym w:font="Wingdings" w:char="F03F"/>
            </w:r>
          </w:p>
        </w:tc>
        <w:tc>
          <w:tcPr>
            <w:tcW w:w="569" w:type="dxa"/>
            <w:gridSpan w:val="3"/>
          </w:tcPr>
          <w:p w14:paraId="633940F0" w14:textId="77777777" w:rsidR="00DE0900" w:rsidRPr="00C43D96" w:rsidRDefault="00DE0900" w:rsidP="00DE0900">
            <w:pPr>
              <w:jc w:val="center"/>
              <w:rPr>
                <w:szCs w:val="21"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947" w:type="dxa"/>
            <w:gridSpan w:val="2"/>
          </w:tcPr>
          <w:p w14:paraId="267D2FE6" w14:textId="77777777" w:rsidR="00DE0900" w:rsidRPr="00C43D96" w:rsidRDefault="00DE0900" w:rsidP="00DE0900">
            <w:pPr>
              <w:jc w:val="center"/>
              <w:rPr>
                <w:szCs w:val="21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611" w:type="dxa"/>
            <w:gridSpan w:val="4"/>
          </w:tcPr>
          <w:p w14:paraId="2BA355EF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998" w:type="dxa"/>
            <w:gridSpan w:val="3"/>
          </w:tcPr>
          <w:p w14:paraId="34248153" w14:textId="77777777" w:rsidR="00DE0900" w:rsidRPr="00EF2F8C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4"/>
              <w:contextualSpacing/>
              <w:jc w:val="left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 xml:space="preserve">  n</w:t>
            </w:r>
            <w:r w:rsidRPr="00EF2F8C">
              <w:rPr>
                <w:bCs/>
                <w:iCs/>
                <w:sz w:val="16"/>
              </w:rPr>
              <w:t>icht</w:t>
            </w:r>
          </w:p>
          <w:p w14:paraId="77821C46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706" w:type="dxa"/>
          </w:tcPr>
          <w:p w14:paraId="5583A270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0C84A3A4" w14:textId="77777777" w:rsidTr="007533EF">
        <w:trPr>
          <w:trHeight w:val="1589"/>
        </w:trPr>
        <w:tc>
          <w:tcPr>
            <w:tcW w:w="699" w:type="dxa"/>
          </w:tcPr>
          <w:p w14:paraId="0DEA8171" w14:textId="77777777" w:rsidR="00DE0900" w:rsidRPr="00646DF7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249" w:type="dxa"/>
          </w:tcPr>
          <w:p w14:paraId="78747230" w14:textId="77777777" w:rsidR="00DE0900" w:rsidRPr="00646DF7" w:rsidRDefault="00DE0900" w:rsidP="00DE0900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4086" w:type="dxa"/>
            <w:gridSpan w:val="13"/>
            <w:tcBorders>
              <w:right w:val="single" w:sz="4" w:space="0" w:color="A6A6A6"/>
            </w:tcBorders>
          </w:tcPr>
          <w:p w14:paraId="264D86BD" w14:textId="77777777" w:rsidR="00DE0900" w:rsidRPr="00B47E07" w:rsidRDefault="00DE0900" w:rsidP="00DE0900">
            <w:pPr>
              <w:spacing w:before="120" w:line="257" w:lineRule="auto"/>
              <w:ind w:left="34"/>
              <w:contextualSpacing/>
              <w:jc w:val="left"/>
              <w:rPr>
                <w:b/>
              </w:rPr>
            </w:pPr>
            <w:r w:rsidRPr="00B47E07">
              <w:rPr>
                <w:b/>
              </w:rPr>
              <w:t xml:space="preserve">Begründung: </w:t>
            </w:r>
          </w:p>
          <w:p w14:paraId="0736B856" w14:textId="77777777" w:rsidR="00DE0900" w:rsidRPr="008B799B" w:rsidRDefault="00DE0900" w:rsidP="00A34553">
            <w:pPr>
              <w:pStyle w:val="Handschrift"/>
            </w:pPr>
            <w:r>
              <w:t xml:space="preserve">Die Zuordnung ist                                               </w:t>
            </w:r>
            <w:proofErr w:type="gramStart"/>
            <w:r>
              <w:t xml:space="preserve">  ,</w:t>
            </w:r>
            <w:proofErr w:type="gramEnd"/>
            <w:r>
              <w:t xml:space="preserve"> weil</w:t>
            </w:r>
          </w:p>
        </w:tc>
        <w:tc>
          <w:tcPr>
            <w:tcW w:w="4343" w:type="dxa"/>
            <w:gridSpan w:val="14"/>
            <w:tcBorders>
              <w:left w:val="single" w:sz="4" w:space="0" w:color="A6A6A6"/>
            </w:tcBorders>
          </w:tcPr>
          <w:p w14:paraId="594A6D25" w14:textId="77777777" w:rsidR="00DE0900" w:rsidRPr="00B47E07" w:rsidRDefault="00DE0900" w:rsidP="00DE0900">
            <w:pPr>
              <w:spacing w:before="120" w:line="257" w:lineRule="auto"/>
              <w:ind w:left="34"/>
              <w:jc w:val="left"/>
              <w:rPr>
                <w:b/>
              </w:rPr>
            </w:pPr>
            <w:r w:rsidRPr="00B47E07">
              <w:rPr>
                <w:b/>
              </w:rPr>
              <w:t xml:space="preserve"> Begründung: </w:t>
            </w:r>
          </w:p>
          <w:p w14:paraId="1749FD3C" w14:textId="77777777" w:rsidR="00DE0900" w:rsidRPr="00646DF7" w:rsidRDefault="00DE0900" w:rsidP="00A34553">
            <w:pPr>
              <w:pStyle w:val="Handschrift"/>
              <w:rPr>
                <w:b/>
                <w:sz w:val="12"/>
              </w:rPr>
            </w:pPr>
            <w:r>
              <w:t xml:space="preserve">Die Zuordnung ist                                               </w:t>
            </w:r>
            <w:proofErr w:type="gramStart"/>
            <w:r>
              <w:t xml:space="preserve">  ,</w:t>
            </w:r>
            <w:proofErr w:type="gramEnd"/>
            <w:r>
              <w:t xml:space="preserve"> weil</w:t>
            </w:r>
          </w:p>
        </w:tc>
      </w:tr>
    </w:tbl>
    <w:p w14:paraId="578690EF" w14:textId="77777777" w:rsidR="00DE0900" w:rsidRDefault="00DE0900" w:rsidP="00DE0900">
      <w:pPr>
        <w:rPr>
          <w:sz w:val="10"/>
        </w:rPr>
      </w:pPr>
    </w:p>
    <w:p w14:paraId="6073102A" w14:textId="77777777" w:rsidR="00DE0900" w:rsidRPr="00F02D1B" w:rsidRDefault="00DE0900" w:rsidP="00DE0900">
      <w:pPr>
        <w:rPr>
          <w:sz w:val="4"/>
        </w:rPr>
      </w:pPr>
    </w:p>
    <w:tbl>
      <w:tblPr>
        <w:tblW w:w="5158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"/>
        <w:gridCol w:w="249"/>
        <w:gridCol w:w="458"/>
        <w:gridCol w:w="141"/>
        <w:gridCol w:w="71"/>
        <w:gridCol w:w="68"/>
        <w:gridCol w:w="429"/>
        <w:gridCol w:w="75"/>
        <w:gridCol w:w="928"/>
        <w:gridCol w:w="284"/>
        <w:gridCol w:w="284"/>
        <w:gridCol w:w="64"/>
        <w:gridCol w:w="779"/>
        <w:gridCol w:w="424"/>
        <w:gridCol w:w="61"/>
        <w:gridCol w:w="373"/>
        <w:gridCol w:w="279"/>
        <w:gridCol w:w="71"/>
        <w:gridCol w:w="358"/>
        <w:gridCol w:w="140"/>
        <w:gridCol w:w="807"/>
        <w:gridCol w:w="73"/>
        <w:gridCol w:w="68"/>
        <w:gridCol w:w="329"/>
        <w:gridCol w:w="141"/>
        <w:gridCol w:w="228"/>
        <w:gridCol w:w="749"/>
        <w:gridCol w:w="21"/>
        <w:gridCol w:w="706"/>
      </w:tblGrid>
      <w:tr w:rsidR="00DE0900" w14:paraId="299ECC77" w14:textId="77777777" w:rsidTr="00DE0900">
        <w:trPr>
          <w:trHeight w:val="420"/>
        </w:trPr>
        <w:tc>
          <w:tcPr>
            <w:tcW w:w="699" w:type="dxa"/>
            <w:shd w:val="clear" w:color="auto" w:fill="D9D9D9" w:themeFill="background1" w:themeFillShade="D9"/>
          </w:tcPr>
          <w:p w14:paraId="39401850" w14:textId="77777777" w:rsidR="00DE0900" w:rsidRPr="00080CFC" w:rsidRDefault="00DE0900" w:rsidP="00DE0900">
            <w:pPr>
              <w:pStyle w:val="berschrift2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</w:t>
            </w:r>
            <w:r w:rsidRPr="00080CFC">
              <w:rPr>
                <w:color w:val="000000"/>
              </w:rPr>
              <w:t>8</w:t>
            </w:r>
          </w:p>
        </w:tc>
        <w:tc>
          <w:tcPr>
            <w:tcW w:w="8658" w:type="dxa"/>
            <w:gridSpan w:val="28"/>
            <w:shd w:val="clear" w:color="auto" w:fill="D9D9D9" w:themeFill="background1" w:themeFillShade="D9"/>
          </w:tcPr>
          <w:p w14:paraId="6AF194F8" w14:textId="77777777" w:rsidR="00DE0900" w:rsidRPr="00080CFC" w:rsidRDefault="00DE0900" w:rsidP="00DE0900">
            <w:pPr>
              <w:pStyle w:val="berschrift2"/>
              <w:ind w:left="266" w:hanging="266"/>
              <w:rPr>
                <w:color w:val="000000"/>
              </w:rPr>
            </w:pPr>
            <w:r w:rsidRPr="00080CFC">
              <w:rPr>
                <w:color w:val="000000"/>
              </w:rPr>
              <w:t>Lösungsbeispiele</w:t>
            </w:r>
          </w:p>
          <w:p w14:paraId="50ECDB1D" w14:textId="77777777" w:rsidR="00DE0900" w:rsidRPr="00080CFC" w:rsidRDefault="00DE0900" w:rsidP="00DE0900">
            <w:pPr>
              <w:rPr>
                <w:color w:val="000000"/>
              </w:rPr>
            </w:pPr>
          </w:p>
        </w:tc>
      </w:tr>
      <w:tr w:rsidR="00DE0900" w:rsidRPr="00A82778" w14:paraId="2BBA50B0" w14:textId="77777777" w:rsidTr="00DE0900">
        <w:trPr>
          <w:trHeight w:val="375"/>
        </w:trPr>
        <w:tc>
          <w:tcPr>
            <w:tcW w:w="699" w:type="dxa"/>
            <w:shd w:val="clear" w:color="auto" w:fill="D9D9D9" w:themeFill="background1" w:themeFillShade="D9"/>
          </w:tcPr>
          <w:p w14:paraId="4C16BE68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</w:tcPr>
          <w:p w14:paraId="1F937912" w14:textId="77777777" w:rsidR="00DE0900" w:rsidRDefault="00DE0900" w:rsidP="00DE0900">
            <w:pPr>
              <w:pStyle w:val="berschrift2"/>
            </w:pPr>
          </w:p>
        </w:tc>
        <w:tc>
          <w:tcPr>
            <w:tcW w:w="8409" w:type="dxa"/>
            <w:gridSpan w:val="27"/>
          </w:tcPr>
          <w:p w14:paraId="7798607B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7" w:right="142"/>
              <w:jc w:val="left"/>
              <w:textAlignment w:val="auto"/>
              <w:rPr>
                <w:noProof/>
              </w:rPr>
            </w:pPr>
          </w:p>
        </w:tc>
      </w:tr>
      <w:tr w:rsidR="00DE0900" w:rsidRPr="00A82778" w14:paraId="016C8C16" w14:textId="77777777" w:rsidTr="00DE0900">
        <w:trPr>
          <w:trHeight w:val="375"/>
        </w:trPr>
        <w:tc>
          <w:tcPr>
            <w:tcW w:w="699" w:type="dxa"/>
            <w:shd w:val="clear" w:color="auto" w:fill="D9D9D9" w:themeFill="background1" w:themeFillShade="D9"/>
          </w:tcPr>
          <w:p w14:paraId="25B6291C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</w:tcPr>
          <w:p w14:paraId="5853E15A" w14:textId="77777777" w:rsidR="00DE0900" w:rsidRDefault="00DE0900" w:rsidP="00DE0900">
            <w:pPr>
              <w:pStyle w:val="berschrift2"/>
            </w:pPr>
            <w:r>
              <w:t>a)</w:t>
            </w:r>
          </w:p>
        </w:tc>
        <w:tc>
          <w:tcPr>
            <w:tcW w:w="8409" w:type="dxa"/>
            <w:gridSpan w:val="27"/>
          </w:tcPr>
          <w:p w14:paraId="24F90CCB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7" w:right="142"/>
              <w:jc w:val="left"/>
              <w:textAlignment w:val="auto"/>
            </w:pPr>
            <w:r>
              <w:rPr>
                <w:noProof/>
              </w:rPr>
              <w:drawing>
                <wp:anchor distT="0" distB="0" distL="114300" distR="114300" simplePos="0" relativeHeight="253299712" behindDoc="0" locked="0" layoutInCell="1" allowOverlap="1" wp14:anchorId="74BA5E69" wp14:editId="2CC4E51F">
                  <wp:simplePos x="0" y="0"/>
                  <wp:positionH relativeFrom="column">
                    <wp:posOffset>2131549</wp:posOffset>
                  </wp:positionH>
                  <wp:positionV relativeFrom="paragraph">
                    <wp:posOffset>232410</wp:posOffset>
                  </wp:positionV>
                  <wp:extent cx="340360" cy="340360"/>
                  <wp:effectExtent l="0" t="0" r="2540" b="0"/>
                  <wp:wrapNone/>
                  <wp:docPr id="15805" name="Grafik 15805" descr="Angel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Fishing.sv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0" cy="34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Untersuche: Sind diese Zuordnungen proportional? Begründe. </w:t>
            </w:r>
          </w:p>
        </w:tc>
      </w:tr>
      <w:tr w:rsidR="00DE0900" w14:paraId="247083D6" w14:textId="77777777" w:rsidTr="00DE0900">
        <w:trPr>
          <w:trHeight w:val="371"/>
        </w:trPr>
        <w:tc>
          <w:tcPr>
            <w:tcW w:w="699" w:type="dxa"/>
            <w:shd w:val="clear" w:color="auto" w:fill="D9D9D9" w:themeFill="background1" w:themeFillShade="D9"/>
          </w:tcPr>
          <w:p w14:paraId="3C46CE48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</w:tcPr>
          <w:p w14:paraId="03647308" w14:textId="77777777" w:rsidR="00DE0900" w:rsidRDefault="00DE0900" w:rsidP="00DE0900">
            <w:pPr>
              <w:pStyle w:val="berschrift2"/>
            </w:pPr>
          </w:p>
        </w:tc>
        <w:tc>
          <w:tcPr>
            <w:tcW w:w="458" w:type="dxa"/>
          </w:tcPr>
          <w:p w14:paraId="3F9DB4CD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  <w:r w:rsidRPr="000D471F">
              <w:rPr>
                <w:b/>
                <w:szCs w:val="21"/>
              </w:rPr>
              <w:t>a1)</w:t>
            </w:r>
          </w:p>
        </w:tc>
        <w:tc>
          <w:tcPr>
            <w:tcW w:w="3123" w:type="dxa"/>
            <w:gridSpan w:val="10"/>
          </w:tcPr>
          <w:p w14:paraId="202DED79" w14:textId="77777777" w:rsidR="00DE0900" w:rsidRPr="000D471F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b/>
                <w:szCs w:val="21"/>
              </w:rPr>
            </w:pPr>
            <w:r>
              <w:rPr>
                <w:szCs w:val="21"/>
              </w:rPr>
              <w:t xml:space="preserve">Ein Angler angelt am Montag </w:t>
            </w:r>
            <w:r>
              <w:rPr>
                <w:szCs w:val="21"/>
              </w:rPr>
              <w:br/>
              <w:t>3 Fische. Wie viele Fische hat er nach 6 Tagen geangelt?</w:t>
            </w: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1CFBFBFF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373" w:type="dxa"/>
            <w:tcBorders>
              <w:left w:val="single" w:sz="4" w:space="0" w:color="A6A6A6"/>
            </w:tcBorders>
          </w:tcPr>
          <w:p w14:paraId="09FF3297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  <w:r>
              <w:rPr>
                <w:b/>
                <w:szCs w:val="21"/>
              </w:rPr>
              <w:t>a2</w:t>
            </w:r>
            <w:r w:rsidRPr="000D471F">
              <w:rPr>
                <w:b/>
                <w:szCs w:val="21"/>
              </w:rPr>
              <w:t>)</w:t>
            </w:r>
          </w:p>
        </w:tc>
        <w:tc>
          <w:tcPr>
            <w:tcW w:w="3264" w:type="dxa"/>
            <w:gridSpan w:val="12"/>
          </w:tcPr>
          <w:p w14:paraId="1E44933D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36"/>
              <w:contextualSpacing/>
              <w:jc w:val="left"/>
              <w:textAlignment w:val="auto"/>
              <w:rPr>
                <w:szCs w:val="21"/>
              </w:rPr>
            </w:pPr>
            <w:r>
              <w:rPr>
                <w:szCs w:val="21"/>
              </w:rPr>
              <w:t xml:space="preserve">3 Ballons kosten 4,50 Euro. </w:t>
            </w:r>
          </w:p>
          <w:p w14:paraId="47D15078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  <w:r>
              <w:rPr>
                <w:szCs w:val="21"/>
              </w:rPr>
              <w:t>Wie viel kosten 7 Ballons?</w:t>
            </w:r>
          </w:p>
        </w:tc>
        <w:tc>
          <w:tcPr>
            <w:tcW w:w="706" w:type="dxa"/>
          </w:tcPr>
          <w:p w14:paraId="4408E61B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  <w:r>
              <w:rPr>
                <w:noProof/>
              </w:rPr>
              <w:drawing>
                <wp:inline distT="0" distB="0" distL="0" distR="0" wp14:anchorId="18969D39" wp14:editId="651A47B5">
                  <wp:extent cx="292100" cy="292100"/>
                  <wp:effectExtent l="0" t="0" r="0" b="0"/>
                  <wp:docPr id="193" name="Grafik 193" descr="Ball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Balloons_v2.sv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2239" cy="292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29C7E36C" w14:textId="77777777" w:rsidTr="00DE0900">
        <w:trPr>
          <w:trHeight w:val="70"/>
        </w:trPr>
        <w:tc>
          <w:tcPr>
            <w:tcW w:w="699" w:type="dxa"/>
            <w:shd w:val="clear" w:color="auto" w:fill="D9D9D9" w:themeFill="background1" w:themeFillShade="D9"/>
          </w:tcPr>
          <w:p w14:paraId="0B7E5D0C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</w:tcPr>
          <w:p w14:paraId="09C44099" w14:textId="77777777" w:rsidR="00DE0900" w:rsidRDefault="00DE0900" w:rsidP="00DE0900">
            <w:pPr>
              <w:pStyle w:val="berschrift2"/>
            </w:pPr>
          </w:p>
        </w:tc>
        <w:tc>
          <w:tcPr>
            <w:tcW w:w="458" w:type="dxa"/>
          </w:tcPr>
          <w:p w14:paraId="48EED9A4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3547" w:type="dxa"/>
            <w:gridSpan w:val="11"/>
          </w:tcPr>
          <w:p w14:paraId="0E203AED" w14:textId="77777777" w:rsidR="00DE0900" w:rsidRPr="000D471F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Cs w:val="21"/>
              </w:rPr>
            </w:pPr>
          </w:p>
        </w:tc>
        <w:tc>
          <w:tcPr>
            <w:tcW w:w="61" w:type="dxa"/>
            <w:tcBorders>
              <w:right w:val="single" w:sz="4" w:space="0" w:color="A6A6A6"/>
            </w:tcBorders>
          </w:tcPr>
          <w:p w14:paraId="0581617B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373" w:type="dxa"/>
            <w:tcBorders>
              <w:left w:val="single" w:sz="4" w:space="0" w:color="A6A6A6"/>
            </w:tcBorders>
          </w:tcPr>
          <w:p w14:paraId="4F8554D2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3264" w:type="dxa"/>
            <w:gridSpan w:val="12"/>
          </w:tcPr>
          <w:p w14:paraId="4913CB6A" w14:textId="77777777" w:rsidR="00DE0900" w:rsidRPr="00CE5C81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36"/>
              <w:contextualSpacing/>
              <w:jc w:val="left"/>
              <w:textAlignment w:val="auto"/>
              <w:rPr>
                <w:szCs w:val="21"/>
              </w:rPr>
            </w:pPr>
            <w:r>
              <w:rPr>
                <w:szCs w:val="21"/>
              </w:rPr>
              <w:t xml:space="preserve"> </w:t>
            </w:r>
          </w:p>
        </w:tc>
        <w:tc>
          <w:tcPr>
            <w:tcW w:w="706" w:type="dxa"/>
          </w:tcPr>
          <w:p w14:paraId="176F7428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21C801A9" w14:textId="77777777" w:rsidTr="00DE0900">
        <w:trPr>
          <w:trHeight w:val="70"/>
        </w:trPr>
        <w:tc>
          <w:tcPr>
            <w:tcW w:w="699" w:type="dxa"/>
            <w:shd w:val="clear" w:color="auto" w:fill="D9D9D9" w:themeFill="background1" w:themeFillShade="D9"/>
          </w:tcPr>
          <w:p w14:paraId="746C653F" w14:textId="77777777" w:rsidR="00DE0900" w:rsidRPr="00CE5C81" w:rsidRDefault="00DE0900" w:rsidP="00DE0900">
            <w:pPr>
              <w:jc w:val="left"/>
              <w:rPr>
                <w:sz w:val="10"/>
              </w:rPr>
            </w:pPr>
          </w:p>
        </w:tc>
        <w:tc>
          <w:tcPr>
            <w:tcW w:w="249" w:type="dxa"/>
          </w:tcPr>
          <w:p w14:paraId="7D7518DF" w14:textId="77777777" w:rsidR="00DE0900" w:rsidRPr="00CE5C81" w:rsidRDefault="00DE0900" w:rsidP="00DE0900">
            <w:pPr>
              <w:pStyle w:val="berschrift2"/>
              <w:rPr>
                <w:sz w:val="10"/>
              </w:rPr>
            </w:pPr>
          </w:p>
        </w:tc>
        <w:tc>
          <w:tcPr>
            <w:tcW w:w="458" w:type="dxa"/>
          </w:tcPr>
          <w:p w14:paraId="10480DF0" w14:textId="77777777" w:rsidR="00DE0900" w:rsidRPr="00CE5C8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784" w:type="dxa"/>
            <w:gridSpan w:val="5"/>
          </w:tcPr>
          <w:p w14:paraId="374B6B75" w14:textId="77777777" w:rsidR="00DE0900" w:rsidRPr="00CE5C8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928" w:type="dxa"/>
          </w:tcPr>
          <w:p w14:paraId="636634FA" w14:textId="77777777" w:rsidR="00DE0900" w:rsidRPr="00CE5C8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632" w:type="dxa"/>
            <w:gridSpan w:val="3"/>
          </w:tcPr>
          <w:p w14:paraId="630B53FA" w14:textId="77777777" w:rsidR="00DE0900" w:rsidRPr="00CE5C8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779" w:type="dxa"/>
          </w:tcPr>
          <w:p w14:paraId="44A19302" w14:textId="77777777" w:rsidR="00DE0900" w:rsidRPr="00CE5C8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059190DE" w14:textId="77777777" w:rsidR="00DE0900" w:rsidRPr="00CE5C8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373" w:type="dxa"/>
            <w:tcBorders>
              <w:left w:val="single" w:sz="4" w:space="0" w:color="A6A6A6"/>
            </w:tcBorders>
          </w:tcPr>
          <w:p w14:paraId="3C6F3FA8" w14:textId="77777777" w:rsidR="00DE0900" w:rsidRPr="00CE5C8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708" w:type="dxa"/>
            <w:gridSpan w:val="3"/>
          </w:tcPr>
          <w:p w14:paraId="12E9F3EA" w14:textId="77777777" w:rsidR="00DE0900" w:rsidRPr="00CE5C8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020" w:type="dxa"/>
            <w:gridSpan w:val="3"/>
          </w:tcPr>
          <w:p w14:paraId="343F105B" w14:textId="77777777" w:rsidR="00DE0900" w:rsidRPr="00CE5C8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766" w:type="dxa"/>
            <w:gridSpan w:val="4"/>
          </w:tcPr>
          <w:p w14:paraId="72633D4F" w14:textId="77777777" w:rsidR="00DE0900" w:rsidRPr="00CE5C8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770" w:type="dxa"/>
            <w:gridSpan w:val="2"/>
          </w:tcPr>
          <w:p w14:paraId="64340020" w14:textId="77777777" w:rsidR="00DE0900" w:rsidRPr="00CE5C8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706" w:type="dxa"/>
          </w:tcPr>
          <w:p w14:paraId="39F5B25A" w14:textId="77777777" w:rsidR="00DE0900" w:rsidRPr="00CE5C8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565CA06C" w14:textId="77777777" w:rsidTr="00DE0900">
        <w:trPr>
          <w:trHeight w:val="70"/>
        </w:trPr>
        <w:tc>
          <w:tcPr>
            <w:tcW w:w="699" w:type="dxa"/>
            <w:shd w:val="clear" w:color="auto" w:fill="D9D9D9" w:themeFill="background1" w:themeFillShade="D9"/>
          </w:tcPr>
          <w:p w14:paraId="10F47781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</w:tcPr>
          <w:p w14:paraId="0D9951CE" w14:textId="77777777" w:rsidR="00DE0900" w:rsidRDefault="00DE0900" w:rsidP="00DE0900">
            <w:pPr>
              <w:pStyle w:val="berschrift2"/>
            </w:pPr>
          </w:p>
        </w:tc>
        <w:tc>
          <w:tcPr>
            <w:tcW w:w="738" w:type="dxa"/>
            <w:gridSpan w:val="4"/>
          </w:tcPr>
          <w:p w14:paraId="4DE3F951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  <w:r>
              <w:rPr>
                <w:b/>
                <w:bCs/>
                <w:iCs/>
              </w:rPr>
              <w:sym w:font="Wingdings" w:char="F078"/>
            </w:r>
            <w:r>
              <w:rPr>
                <w:b/>
                <w:bCs/>
                <w:iCs/>
              </w:rPr>
              <w:t xml:space="preserve"> </w:t>
            </w:r>
            <w:r w:rsidRPr="00FF6CCE">
              <w:rPr>
                <w:bCs/>
                <w:iCs/>
              </w:rPr>
              <w:sym w:font="Wingdings" w:char="F03F"/>
            </w:r>
          </w:p>
        </w:tc>
        <w:tc>
          <w:tcPr>
            <w:tcW w:w="429" w:type="dxa"/>
          </w:tcPr>
          <w:p w14:paraId="3DE07C15" w14:textId="77777777" w:rsidR="00DE0900" w:rsidRPr="00EF2F8C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36"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1003" w:type="dxa"/>
            <w:gridSpan w:val="2"/>
          </w:tcPr>
          <w:p w14:paraId="6804FB6E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284" w:type="dxa"/>
          </w:tcPr>
          <w:p w14:paraId="222EA7F2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  <w:r>
              <w:rPr>
                <w:sz w:val="36"/>
              </w:rPr>
              <w:sym w:font="Wingdings" w:char="F0FD"/>
            </w:r>
          </w:p>
        </w:tc>
        <w:tc>
          <w:tcPr>
            <w:tcW w:w="1127" w:type="dxa"/>
            <w:gridSpan w:val="3"/>
          </w:tcPr>
          <w:p w14:paraId="72EDA17D" w14:textId="77777777" w:rsidR="00DE0900" w:rsidRPr="00EF2F8C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39"/>
              <w:contextualSpacing/>
              <w:jc w:val="left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n</w:t>
            </w:r>
            <w:r w:rsidRPr="00EF2F8C">
              <w:rPr>
                <w:bCs/>
                <w:iCs/>
                <w:sz w:val="16"/>
              </w:rPr>
              <w:t>icht</w:t>
            </w:r>
          </w:p>
          <w:p w14:paraId="2159298E" w14:textId="77777777" w:rsidR="00DE0900" w:rsidRPr="00C10A01" w:rsidRDefault="00DE0900" w:rsidP="00DE0900">
            <w:pPr>
              <w:overflowPunct/>
              <w:autoSpaceDE/>
              <w:autoSpaceDN/>
              <w:adjustRightInd/>
              <w:ind w:left="139"/>
              <w:contextualSpacing/>
              <w:jc w:val="left"/>
              <w:textAlignment w:val="auto"/>
              <w:rPr>
                <w:sz w:val="10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749BEAD9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652" w:type="dxa"/>
            <w:gridSpan w:val="2"/>
            <w:tcBorders>
              <w:left w:val="single" w:sz="4" w:space="0" w:color="A6A6A6"/>
            </w:tcBorders>
          </w:tcPr>
          <w:p w14:paraId="1C8D84DD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  <w:r>
              <w:rPr>
                <w:b/>
                <w:bCs/>
                <w:iCs/>
              </w:rPr>
              <w:sym w:font="Wingdings" w:char="F078"/>
            </w:r>
            <w:r>
              <w:rPr>
                <w:b/>
                <w:bCs/>
                <w:iCs/>
              </w:rPr>
              <w:t xml:space="preserve"> </w:t>
            </w:r>
            <w:r w:rsidRPr="00FF6CCE">
              <w:rPr>
                <w:bCs/>
                <w:iCs/>
              </w:rPr>
              <w:sym w:font="Wingdings" w:char="F03F"/>
            </w:r>
          </w:p>
        </w:tc>
        <w:tc>
          <w:tcPr>
            <w:tcW w:w="429" w:type="dxa"/>
            <w:gridSpan w:val="2"/>
          </w:tcPr>
          <w:p w14:paraId="7C2ED9D7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  <w:r>
              <w:rPr>
                <w:sz w:val="36"/>
              </w:rPr>
              <w:sym w:font="Wingdings" w:char="F0FD"/>
            </w:r>
          </w:p>
        </w:tc>
        <w:tc>
          <w:tcPr>
            <w:tcW w:w="1020" w:type="dxa"/>
            <w:gridSpan w:val="3"/>
          </w:tcPr>
          <w:p w14:paraId="2C67F8DB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397" w:type="dxa"/>
            <w:gridSpan w:val="2"/>
          </w:tcPr>
          <w:p w14:paraId="2BC2A4D4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1139" w:type="dxa"/>
            <w:gridSpan w:val="4"/>
          </w:tcPr>
          <w:p w14:paraId="653A267D" w14:textId="77777777" w:rsidR="00DE0900" w:rsidRPr="00EF2F8C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40"/>
              <w:contextualSpacing/>
              <w:jc w:val="left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n</w:t>
            </w:r>
            <w:r w:rsidRPr="00EF2F8C">
              <w:rPr>
                <w:bCs/>
                <w:iCs/>
                <w:sz w:val="16"/>
              </w:rPr>
              <w:t>icht</w:t>
            </w:r>
          </w:p>
          <w:p w14:paraId="02E38293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706" w:type="dxa"/>
          </w:tcPr>
          <w:p w14:paraId="6D14E9DC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765BA371" w14:textId="77777777" w:rsidTr="00DE0900">
        <w:trPr>
          <w:trHeight w:val="438"/>
        </w:trPr>
        <w:tc>
          <w:tcPr>
            <w:tcW w:w="699" w:type="dxa"/>
            <w:shd w:val="clear" w:color="auto" w:fill="D9D9D9" w:themeFill="background1" w:themeFillShade="D9"/>
          </w:tcPr>
          <w:p w14:paraId="3A83379C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</w:tcPr>
          <w:p w14:paraId="56F9367C" w14:textId="77777777" w:rsidR="00DE0900" w:rsidRDefault="00DE0900" w:rsidP="00DE0900">
            <w:pPr>
              <w:pStyle w:val="berschrift2"/>
            </w:pPr>
          </w:p>
        </w:tc>
        <w:tc>
          <w:tcPr>
            <w:tcW w:w="3581" w:type="dxa"/>
            <w:gridSpan w:val="11"/>
          </w:tcPr>
          <w:p w14:paraId="31AC1295" w14:textId="77777777" w:rsidR="00DE0900" w:rsidRPr="00B47E07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b/>
              </w:rPr>
            </w:pPr>
            <w:r w:rsidRPr="00B47E07">
              <w:rPr>
                <w:b/>
              </w:rPr>
              <w:t xml:space="preserve">Begründung: </w:t>
            </w: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3151A84F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343" w:type="dxa"/>
            <w:gridSpan w:val="14"/>
            <w:tcBorders>
              <w:left w:val="single" w:sz="4" w:space="0" w:color="A6A6A6"/>
            </w:tcBorders>
          </w:tcPr>
          <w:p w14:paraId="24B2B1CC" w14:textId="77777777" w:rsidR="00DE0900" w:rsidRPr="00B47E07" w:rsidRDefault="00DE0900" w:rsidP="00DE0900">
            <w:pPr>
              <w:ind w:left="79"/>
              <w:jc w:val="left"/>
              <w:rPr>
                <w:b/>
              </w:rPr>
            </w:pPr>
            <w:r w:rsidRPr="00B47E07">
              <w:rPr>
                <w:b/>
              </w:rPr>
              <w:t>Begründung:</w:t>
            </w:r>
          </w:p>
        </w:tc>
      </w:tr>
      <w:tr w:rsidR="00DE0900" w14:paraId="52232635" w14:textId="77777777" w:rsidTr="00DE0900">
        <w:trPr>
          <w:trHeight w:val="610"/>
        </w:trPr>
        <w:tc>
          <w:tcPr>
            <w:tcW w:w="699" w:type="dxa"/>
            <w:shd w:val="clear" w:color="auto" w:fill="D9D9D9" w:themeFill="background1" w:themeFillShade="D9"/>
          </w:tcPr>
          <w:p w14:paraId="349A1911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</w:tcPr>
          <w:p w14:paraId="16C07420" w14:textId="77777777" w:rsidR="00DE0900" w:rsidRDefault="00DE0900" w:rsidP="00DE0900">
            <w:pPr>
              <w:pStyle w:val="berschrift2"/>
            </w:pPr>
          </w:p>
        </w:tc>
        <w:tc>
          <w:tcPr>
            <w:tcW w:w="3581" w:type="dxa"/>
            <w:gridSpan w:val="11"/>
          </w:tcPr>
          <w:p w14:paraId="7033A605" w14:textId="77777777" w:rsidR="00DE0900" w:rsidRPr="00A34553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rFonts w:ascii="Comic Sans MS" w:hAnsi="Comic Sans MS"/>
                <w:sz w:val="20"/>
                <w:szCs w:val="20"/>
              </w:rPr>
            </w:pPr>
            <w:r w:rsidRPr="00A3455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Die Zuordnung ist </w:t>
            </w:r>
            <w:r w:rsidRPr="00A34553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nicht proportional</w:t>
            </w:r>
            <w:r w:rsidRPr="00A3455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, weil der Angler nicht jeden Tag gleich viele Fische fängt. </w:t>
            </w: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08750914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343" w:type="dxa"/>
            <w:gridSpan w:val="14"/>
            <w:tcBorders>
              <w:left w:val="single" w:sz="4" w:space="0" w:color="A6A6A6"/>
            </w:tcBorders>
          </w:tcPr>
          <w:p w14:paraId="0CE9F01A" w14:textId="77777777" w:rsidR="00DE0900" w:rsidRPr="00A34553" w:rsidRDefault="00DE0900" w:rsidP="00DE0900">
            <w:pPr>
              <w:ind w:left="79"/>
              <w:jc w:val="left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A3455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Die Zuordnung ist </w:t>
            </w:r>
            <w:r w:rsidRPr="00A34553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proportional</w:t>
            </w:r>
            <w:r w:rsidRPr="00A3455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, </w:t>
            </w:r>
          </w:p>
          <w:p w14:paraId="05ACD2E4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79"/>
              <w:contextualSpacing/>
              <w:jc w:val="left"/>
              <w:textAlignment w:val="auto"/>
              <w:rPr>
                <w:sz w:val="10"/>
              </w:rPr>
            </w:pPr>
            <w:r w:rsidRPr="00A3455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weil jeder Ballon 1,50 Euro kostet.</w:t>
            </w:r>
            <w:r w:rsidRPr="00A34553">
              <w:rPr>
                <w:color w:val="548DD4" w:themeColor="text2" w:themeTint="99"/>
                <w:szCs w:val="21"/>
              </w:rPr>
              <w:t xml:space="preserve"> </w:t>
            </w:r>
          </w:p>
        </w:tc>
      </w:tr>
      <w:tr w:rsidR="00DE0900" w14:paraId="195F9909" w14:textId="77777777" w:rsidTr="00DE0900">
        <w:trPr>
          <w:trHeight w:val="257"/>
        </w:trPr>
        <w:tc>
          <w:tcPr>
            <w:tcW w:w="699" w:type="dxa"/>
            <w:shd w:val="clear" w:color="auto" w:fill="D9D9D9" w:themeFill="background1" w:themeFillShade="D9"/>
          </w:tcPr>
          <w:p w14:paraId="297D8DA1" w14:textId="77777777" w:rsidR="00DE0900" w:rsidRPr="00575EB4" w:rsidRDefault="00DE0900" w:rsidP="00DE0900">
            <w:pPr>
              <w:jc w:val="left"/>
              <w:rPr>
                <w:sz w:val="20"/>
              </w:rPr>
            </w:pPr>
          </w:p>
        </w:tc>
        <w:tc>
          <w:tcPr>
            <w:tcW w:w="249" w:type="dxa"/>
          </w:tcPr>
          <w:p w14:paraId="50AF332D" w14:textId="77777777" w:rsidR="00DE0900" w:rsidRPr="00575EB4" w:rsidRDefault="00DE0900" w:rsidP="00DE0900">
            <w:pPr>
              <w:pStyle w:val="berschrift2"/>
              <w:rPr>
                <w:sz w:val="20"/>
              </w:rPr>
            </w:pPr>
          </w:p>
        </w:tc>
        <w:tc>
          <w:tcPr>
            <w:tcW w:w="458" w:type="dxa"/>
          </w:tcPr>
          <w:p w14:paraId="6C4B2F72" w14:textId="77777777" w:rsidR="00DE0900" w:rsidRPr="00575EB4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20"/>
              </w:rPr>
            </w:pPr>
          </w:p>
        </w:tc>
        <w:tc>
          <w:tcPr>
            <w:tcW w:w="3123" w:type="dxa"/>
            <w:gridSpan w:val="10"/>
            <w:shd w:val="clear" w:color="auto" w:fill="auto"/>
          </w:tcPr>
          <w:p w14:paraId="1B680A0C" w14:textId="77777777" w:rsidR="00DE0900" w:rsidRPr="00575EB4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b/>
                <w:sz w:val="20"/>
              </w:rPr>
            </w:pPr>
          </w:p>
        </w:tc>
        <w:tc>
          <w:tcPr>
            <w:tcW w:w="485" w:type="dxa"/>
            <w:gridSpan w:val="2"/>
            <w:shd w:val="clear" w:color="auto" w:fill="auto"/>
          </w:tcPr>
          <w:p w14:paraId="01563BEA" w14:textId="77777777" w:rsidR="00DE0900" w:rsidRPr="00575EB4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20"/>
              </w:rPr>
            </w:pPr>
          </w:p>
        </w:tc>
        <w:tc>
          <w:tcPr>
            <w:tcW w:w="373" w:type="dxa"/>
            <w:shd w:val="clear" w:color="auto" w:fill="auto"/>
          </w:tcPr>
          <w:p w14:paraId="64453368" w14:textId="77777777" w:rsidR="00DE0900" w:rsidRPr="00575EB4" w:rsidRDefault="00DE0900" w:rsidP="00DE0900">
            <w:pPr>
              <w:jc w:val="left"/>
              <w:rPr>
                <w:b/>
                <w:sz w:val="20"/>
              </w:rPr>
            </w:pPr>
          </w:p>
        </w:tc>
        <w:tc>
          <w:tcPr>
            <w:tcW w:w="3264" w:type="dxa"/>
            <w:gridSpan w:val="12"/>
            <w:shd w:val="clear" w:color="auto" w:fill="auto"/>
          </w:tcPr>
          <w:p w14:paraId="4DD20DD9" w14:textId="77777777" w:rsidR="00DE0900" w:rsidRPr="00575EB4" w:rsidRDefault="00DE0900" w:rsidP="00DE0900">
            <w:pPr>
              <w:jc w:val="left"/>
              <w:rPr>
                <w:b/>
                <w:sz w:val="20"/>
              </w:rPr>
            </w:pPr>
          </w:p>
        </w:tc>
        <w:tc>
          <w:tcPr>
            <w:tcW w:w="706" w:type="dxa"/>
            <w:tcBorders>
              <w:left w:val="nil"/>
            </w:tcBorders>
          </w:tcPr>
          <w:p w14:paraId="0E6A26CF" w14:textId="77777777" w:rsidR="00DE0900" w:rsidRPr="00575EB4" w:rsidRDefault="00DE0900" w:rsidP="00DE0900">
            <w:pPr>
              <w:jc w:val="left"/>
              <w:rPr>
                <w:b/>
                <w:sz w:val="20"/>
              </w:rPr>
            </w:pPr>
          </w:p>
        </w:tc>
      </w:tr>
      <w:tr w:rsidR="00DE0900" w14:paraId="29B47C0F" w14:textId="77777777" w:rsidTr="00DE0900">
        <w:trPr>
          <w:trHeight w:val="257"/>
        </w:trPr>
        <w:tc>
          <w:tcPr>
            <w:tcW w:w="699" w:type="dxa"/>
            <w:vMerge w:val="restart"/>
            <w:shd w:val="clear" w:color="auto" w:fill="D9D9D9" w:themeFill="background1" w:themeFillShade="D9"/>
          </w:tcPr>
          <w:p w14:paraId="037EACD7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</w:tcPr>
          <w:p w14:paraId="2DB95AEB" w14:textId="77777777" w:rsidR="00DE0900" w:rsidRDefault="00DE0900" w:rsidP="00DE0900">
            <w:pPr>
              <w:pStyle w:val="berschrift2"/>
            </w:pPr>
            <w:r>
              <w:t>b)</w:t>
            </w:r>
          </w:p>
        </w:tc>
        <w:tc>
          <w:tcPr>
            <w:tcW w:w="458" w:type="dxa"/>
          </w:tcPr>
          <w:p w14:paraId="3AE1C6A8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  <w:r>
              <w:rPr>
                <w:b/>
              </w:rPr>
              <w:t>b1)</w:t>
            </w:r>
          </w:p>
        </w:tc>
        <w:tc>
          <w:tcPr>
            <w:tcW w:w="3123" w:type="dxa"/>
            <w:gridSpan w:val="10"/>
            <w:shd w:val="clear" w:color="auto" w:fill="auto"/>
          </w:tcPr>
          <w:p w14:paraId="028EFA58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b/>
              </w:rPr>
            </w:pP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  <w:shd w:val="clear" w:color="auto" w:fill="auto"/>
          </w:tcPr>
          <w:p w14:paraId="4226B73E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373" w:type="dxa"/>
            <w:tcBorders>
              <w:left w:val="single" w:sz="4" w:space="0" w:color="A6A6A6"/>
            </w:tcBorders>
            <w:shd w:val="clear" w:color="auto" w:fill="auto"/>
          </w:tcPr>
          <w:p w14:paraId="6250A4FC" w14:textId="77777777" w:rsidR="00DE0900" w:rsidRDefault="00DE0900" w:rsidP="00DE0900">
            <w:pPr>
              <w:jc w:val="left"/>
              <w:rPr>
                <w:b/>
              </w:rPr>
            </w:pPr>
            <w:r>
              <w:rPr>
                <w:b/>
              </w:rPr>
              <w:t>b2)</w:t>
            </w:r>
          </w:p>
        </w:tc>
        <w:tc>
          <w:tcPr>
            <w:tcW w:w="3264" w:type="dxa"/>
            <w:gridSpan w:val="12"/>
            <w:shd w:val="clear" w:color="auto" w:fill="auto"/>
          </w:tcPr>
          <w:p w14:paraId="4AD631C3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706" w:type="dxa"/>
            <w:tcBorders>
              <w:left w:val="nil"/>
            </w:tcBorders>
          </w:tcPr>
          <w:p w14:paraId="163FD3FE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71A2E45E" w14:textId="77777777" w:rsidTr="00971D6F">
        <w:trPr>
          <w:trHeight w:val="257"/>
        </w:trPr>
        <w:tc>
          <w:tcPr>
            <w:tcW w:w="699" w:type="dxa"/>
            <w:vMerge/>
            <w:shd w:val="clear" w:color="auto" w:fill="D9D9D9" w:themeFill="background1" w:themeFillShade="D9"/>
          </w:tcPr>
          <w:p w14:paraId="0C081B8D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  <w:vMerge w:val="restart"/>
          </w:tcPr>
          <w:p w14:paraId="2E15AA5E" w14:textId="77777777" w:rsidR="00DE0900" w:rsidRDefault="00DE0900" w:rsidP="00DE0900">
            <w:pPr>
              <w:pStyle w:val="berschrift2"/>
            </w:pPr>
          </w:p>
        </w:tc>
        <w:tc>
          <w:tcPr>
            <w:tcW w:w="458" w:type="dxa"/>
            <w:tcBorders>
              <w:left w:val="nil"/>
              <w:right w:val="single" w:sz="4" w:space="0" w:color="A6A6A6"/>
            </w:tcBorders>
          </w:tcPr>
          <w:p w14:paraId="1035B031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 wp14:anchorId="3C3DC6D7" wp14:editId="29020903">
                  <wp:extent cx="260824" cy="152400"/>
                  <wp:effectExtent l="0" t="0" r="6350" b="0"/>
                  <wp:docPr id="15806" name="Grafik 15806" descr="K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hildren.svg"/>
                          <pic:cNvPicPr/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rcRect t="19186" b="22383"/>
                          <a:stretch/>
                        </pic:blipFill>
                        <pic:spPr bwMode="auto">
                          <a:xfrm>
                            <a:off x="0" y="0"/>
                            <a:ext cx="263469" cy="153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76B50BAF" w14:textId="77777777" w:rsidR="00DE0900" w:rsidRPr="00C2165E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Anzahl Kinder</w:t>
            </w:r>
          </w:p>
        </w:tc>
        <w:tc>
          <w:tcPr>
            <w:tcW w:w="1411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1A8E2825" w14:textId="77777777" w:rsidR="00DE0900" w:rsidRPr="00672DC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rPr>
                <w:b/>
              </w:rPr>
              <w:t>Gewicht (in kg)</w:t>
            </w:r>
          </w:p>
        </w:tc>
        <w:tc>
          <w:tcPr>
            <w:tcW w:w="485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5AA6D8C0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373" w:type="dxa"/>
            <w:tcBorders>
              <w:left w:val="single" w:sz="4" w:space="0" w:color="A6A6A6"/>
              <w:right w:val="single" w:sz="4" w:space="0" w:color="A6A6A6"/>
            </w:tcBorders>
          </w:tcPr>
          <w:p w14:paraId="4DD61843" w14:textId="77777777" w:rsidR="00DE0900" w:rsidRDefault="00DE0900" w:rsidP="00DE0900">
            <w:pPr>
              <w:jc w:val="left"/>
              <w:rPr>
                <w:b/>
              </w:rPr>
            </w:pPr>
            <w:r>
              <w:rPr>
                <w:b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E2088F0" wp14:editId="513238A7">
                  <wp:extent cx="66675" cy="164271"/>
                  <wp:effectExtent l="0" t="0" r="0" b="7620"/>
                  <wp:docPr id="195" name="Grafik 195" descr="Flas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Bottle.sv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rcRect l="31765" r="27647"/>
                          <a:stretch/>
                        </pic:blipFill>
                        <pic:spPr bwMode="auto">
                          <a:xfrm>
                            <a:off x="0" y="0"/>
                            <a:ext cx="73922" cy="182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8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296DAC5D" w14:textId="77777777" w:rsidR="00DE0900" w:rsidRPr="00E155A7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>Cola (in ml)</w:t>
            </w:r>
          </w:p>
        </w:tc>
        <w:tc>
          <w:tcPr>
            <w:tcW w:w="1536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6F7A4672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>Zucker (in g)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40ED7B60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124B28DD" w14:textId="77777777" w:rsidTr="00DE0900">
        <w:trPr>
          <w:trHeight w:val="170"/>
        </w:trPr>
        <w:tc>
          <w:tcPr>
            <w:tcW w:w="699" w:type="dxa"/>
            <w:vMerge/>
            <w:shd w:val="clear" w:color="auto" w:fill="D9D9D9" w:themeFill="background1" w:themeFillShade="D9"/>
          </w:tcPr>
          <w:p w14:paraId="111FE9D4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  <w:vMerge/>
          </w:tcPr>
          <w:p w14:paraId="105A3147" w14:textId="77777777" w:rsidR="00DE0900" w:rsidRDefault="00DE0900" w:rsidP="00DE0900">
            <w:pPr>
              <w:pStyle w:val="berschrift2"/>
            </w:pPr>
          </w:p>
        </w:tc>
        <w:tc>
          <w:tcPr>
            <w:tcW w:w="458" w:type="dxa"/>
            <w:tcBorders>
              <w:left w:val="nil"/>
              <w:right w:val="single" w:sz="4" w:space="0" w:color="A6A6A6"/>
            </w:tcBorders>
          </w:tcPr>
          <w:p w14:paraId="6F211A4D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712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3FAEDF0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1</w:t>
            </w:r>
          </w:p>
        </w:tc>
        <w:tc>
          <w:tcPr>
            <w:tcW w:w="1411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C86F4AB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45</w:t>
            </w:r>
          </w:p>
        </w:tc>
        <w:tc>
          <w:tcPr>
            <w:tcW w:w="485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50650DDA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373" w:type="dxa"/>
            <w:tcBorders>
              <w:left w:val="single" w:sz="4" w:space="0" w:color="A6A6A6"/>
              <w:right w:val="single" w:sz="4" w:space="0" w:color="A6A6A6"/>
            </w:tcBorders>
          </w:tcPr>
          <w:p w14:paraId="4FD133D8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728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7BEC288" w14:textId="77777777" w:rsidR="00DE0900" w:rsidRPr="00C10A01" w:rsidRDefault="00DE0900" w:rsidP="00DE0900">
            <w:pPr>
              <w:jc w:val="center"/>
            </w:pPr>
            <w:r>
              <w:t>100 ml</w:t>
            </w:r>
          </w:p>
        </w:tc>
        <w:tc>
          <w:tcPr>
            <w:tcW w:w="1536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C39A5CF" w14:textId="77777777" w:rsidR="00DE0900" w:rsidRPr="00C10A01" w:rsidRDefault="00DE0900" w:rsidP="00DE0900">
            <w:pPr>
              <w:jc w:val="center"/>
            </w:pPr>
            <w:r>
              <w:t>10,6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2A9ADE34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070E3DFA" w14:textId="77777777" w:rsidTr="00DE0900">
        <w:trPr>
          <w:trHeight w:val="170"/>
        </w:trPr>
        <w:tc>
          <w:tcPr>
            <w:tcW w:w="699" w:type="dxa"/>
            <w:vMerge/>
            <w:shd w:val="clear" w:color="auto" w:fill="D9D9D9" w:themeFill="background1" w:themeFillShade="D9"/>
          </w:tcPr>
          <w:p w14:paraId="686B740F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  <w:vMerge/>
          </w:tcPr>
          <w:p w14:paraId="7D50521D" w14:textId="77777777" w:rsidR="00DE0900" w:rsidRDefault="00DE0900" w:rsidP="00DE0900">
            <w:pPr>
              <w:pStyle w:val="berschrift2"/>
            </w:pPr>
          </w:p>
        </w:tc>
        <w:tc>
          <w:tcPr>
            <w:tcW w:w="458" w:type="dxa"/>
            <w:tcBorders>
              <w:left w:val="nil"/>
              <w:right w:val="single" w:sz="4" w:space="0" w:color="A6A6A6"/>
            </w:tcBorders>
          </w:tcPr>
          <w:p w14:paraId="0D6B2D9B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712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3C14B94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2</w:t>
            </w:r>
          </w:p>
        </w:tc>
        <w:tc>
          <w:tcPr>
            <w:tcW w:w="1411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97D566B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80</w:t>
            </w:r>
          </w:p>
        </w:tc>
        <w:tc>
          <w:tcPr>
            <w:tcW w:w="485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2868FEB2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373" w:type="dxa"/>
            <w:tcBorders>
              <w:left w:val="single" w:sz="4" w:space="0" w:color="A6A6A6"/>
              <w:right w:val="single" w:sz="4" w:space="0" w:color="A6A6A6"/>
            </w:tcBorders>
          </w:tcPr>
          <w:p w14:paraId="5EFFB280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728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26FCF6A" w14:textId="77777777" w:rsidR="00DE0900" w:rsidRPr="00C10A01" w:rsidRDefault="00DE0900" w:rsidP="00DE0900">
            <w:pPr>
              <w:jc w:val="center"/>
            </w:pPr>
            <w:r>
              <w:t>200 ml</w:t>
            </w:r>
          </w:p>
        </w:tc>
        <w:tc>
          <w:tcPr>
            <w:tcW w:w="1536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674D319" w14:textId="77777777" w:rsidR="00DE0900" w:rsidRPr="00C10A01" w:rsidRDefault="00DE0900" w:rsidP="00DE0900">
            <w:pPr>
              <w:jc w:val="center"/>
            </w:pPr>
            <w:r>
              <w:t>21,2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2AD34BC3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203377E0" w14:textId="77777777" w:rsidTr="00DE0900">
        <w:trPr>
          <w:trHeight w:val="170"/>
        </w:trPr>
        <w:tc>
          <w:tcPr>
            <w:tcW w:w="699" w:type="dxa"/>
            <w:vMerge/>
            <w:shd w:val="clear" w:color="auto" w:fill="D9D9D9" w:themeFill="background1" w:themeFillShade="D9"/>
          </w:tcPr>
          <w:p w14:paraId="486C53E5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  <w:vMerge w:val="restart"/>
          </w:tcPr>
          <w:p w14:paraId="7EDB5B3E" w14:textId="77777777" w:rsidR="00DE0900" w:rsidRDefault="00DE0900" w:rsidP="00DE0900">
            <w:pPr>
              <w:pStyle w:val="berschrift2"/>
            </w:pPr>
          </w:p>
        </w:tc>
        <w:tc>
          <w:tcPr>
            <w:tcW w:w="458" w:type="dxa"/>
            <w:tcBorders>
              <w:left w:val="nil"/>
              <w:right w:val="single" w:sz="4" w:space="0" w:color="A6A6A6"/>
            </w:tcBorders>
          </w:tcPr>
          <w:p w14:paraId="40485EAC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712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364BDC8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3</w:t>
            </w:r>
          </w:p>
        </w:tc>
        <w:tc>
          <w:tcPr>
            <w:tcW w:w="1411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AD17E91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125</w:t>
            </w:r>
          </w:p>
        </w:tc>
        <w:tc>
          <w:tcPr>
            <w:tcW w:w="485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11F16382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373" w:type="dxa"/>
            <w:tcBorders>
              <w:left w:val="single" w:sz="4" w:space="0" w:color="A6A6A6"/>
              <w:right w:val="single" w:sz="4" w:space="0" w:color="A6A6A6"/>
            </w:tcBorders>
          </w:tcPr>
          <w:p w14:paraId="74833C1A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728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9A5B564" w14:textId="77777777" w:rsidR="00DE0900" w:rsidRPr="00C10A01" w:rsidRDefault="00DE0900" w:rsidP="00DE0900">
            <w:pPr>
              <w:jc w:val="center"/>
            </w:pPr>
            <w:r>
              <w:t>300 ml</w:t>
            </w:r>
          </w:p>
        </w:tc>
        <w:tc>
          <w:tcPr>
            <w:tcW w:w="1536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52CB897" w14:textId="77777777" w:rsidR="00DE0900" w:rsidRPr="00C10A01" w:rsidRDefault="00DE0900" w:rsidP="00DE0900">
            <w:pPr>
              <w:jc w:val="center"/>
            </w:pPr>
            <w:r>
              <w:t>31,8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6FB2249C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23006011" w14:textId="77777777" w:rsidTr="00DE0900">
        <w:trPr>
          <w:trHeight w:val="170"/>
        </w:trPr>
        <w:tc>
          <w:tcPr>
            <w:tcW w:w="699" w:type="dxa"/>
            <w:vMerge/>
            <w:shd w:val="clear" w:color="auto" w:fill="D9D9D9" w:themeFill="background1" w:themeFillShade="D9"/>
          </w:tcPr>
          <w:p w14:paraId="718A81F2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  <w:vMerge/>
          </w:tcPr>
          <w:p w14:paraId="69A81C3E" w14:textId="77777777" w:rsidR="00DE0900" w:rsidRDefault="00DE0900" w:rsidP="00DE0900">
            <w:pPr>
              <w:pStyle w:val="berschrift2"/>
            </w:pPr>
          </w:p>
        </w:tc>
        <w:tc>
          <w:tcPr>
            <w:tcW w:w="458" w:type="dxa"/>
            <w:tcBorders>
              <w:left w:val="nil"/>
              <w:right w:val="single" w:sz="4" w:space="0" w:color="A6A6A6"/>
            </w:tcBorders>
          </w:tcPr>
          <w:p w14:paraId="71507620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712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6D09047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4</w:t>
            </w:r>
          </w:p>
        </w:tc>
        <w:tc>
          <w:tcPr>
            <w:tcW w:w="1411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A3BC7EF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170</w:t>
            </w:r>
          </w:p>
        </w:tc>
        <w:tc>
          <w:tcPr>
            <w:tcW w:w="485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62721B5A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373" w:type="dxa"/>
            <w:tcBorders>
              <w:left w:val="single" w:sz="4" w:space="0" w:color="A6A6A6"/>
              <w:right w:val="single" w:sz="4" w:space="0" w:color="A6A6A6"/>
            </w:tcBorders>
          </w:tcPr>
          <w:p w14:paraId="4E902B87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728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BE2C019" w14:textId="77777777" w:rsidR="00DE0900" w:rsidRPr="00C10A01" w:rsidRDefault="00DE0900" w:rsidP="00DE0900">
            <w:pPr>
              <w:jc w:val="center"/>
            </w:pPr>
            <w:r>
              <w:t>500 ml</w:t>
            </w:r>
          </w:p>
        </w:tc>
        <w:tc>
          <w:tcPr>
            <w:tcW w:w="1536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4F041B2" w14:textId="77777777" w:rsidR="00DE0900" w:rsidRDefault="00DE0900" w:rsidP="00DE0900">
            <w:pPr>
              <w:jc w:val="center"/>
            </w:pPr>
            <w:r>
              <w:t>53,0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60150F7F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6C86CC97" w14:textId="77777777" w:rsidTr="00DE0900">
        <w:trPr>
          <w:trHeight w:val="170"/>
        </w:trPr>
        <w:tc>
          <w:tcPr>
            <w:tcW w:w="699" w:type="dxa"/>
            <w:vMerge/>
            <w:shd w:val="clear" w:color="auto" w:fill="D9D9D9" w:themeFill="background1" w:themeFillShade="D9"/>
          </w:tcPr>
          <w:p w14:paraId="6072395A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  <w:vMerge/>
          </w:tcPr>
          <w:p w14:paraId="190F0EFC" w14:textId="77777777" w:rsidR="00DE0900" w:rsidRDefault="00DE0900" w:rsidP="00DE0900">
            <w:pPr>
              <w:pStyle w:val="berschrift2"/>
            </w:pPr>
          </w:p>
        </w:tc>
        <w:tc>
          <w:tcPr>
            <w:tcW w:w="458" w:type="dxa"/>
            <w:tcBorders>
              <w:left w:val="nil"/>
              <w:right w:val="single" w:sz="4" w:space="0" w:color="A6A6A6"/>
            </w:tcBorders>
          </w:tcPr>
          <w:p w14:paraId="71BE927D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712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706C769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5</w:t>
            </w:r>
          </w:p>
        </w:tc>
        <w:tc>
          <w:tcPr>
            <w:tcW w:w="1411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A1CE6AE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215</w:t>
            </w:r>
          </w:p>
        </w:tc>
        <w:tc>
          <w:tcPr>
            <w:tcW w:w="485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61CA6B63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373" w:type="dxa"/>
            <w:tcBorders>
              <w:left w:val="single" w:sz="4" w:space="0" w:color="A6A6A6"/>
              <w:right w:val="single" w:sz="4" w:space="0" w:color="A6A6A6"/>
            </w:tcBorders>
          </w:tcPr>
          <w:p w14:paraId="2D86AE6D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728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2DE4FEF" w14:textId="77777777" w:rsidR="00DE0900" w:rsidRDefault="00DE0900" w:rsidP="00DE0900">
            <w:pPr>
              <w:jc w:val="center"/>
            </w:pPr>
            <w:r>
              <w:t>1000 ml</w:t>
            </w:r>
          </w:p>
        </w:tc>
        <w:tc>
          <w:tcPr>
            <w:tcW w:w="1536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5AD507A" w14:textId="77777777" w:rsidR="00DE0900" w:rsidRDefault="00DE0900" w:rsidP="00DE0900">
            <w:pPr>
              <w:jc w:val="center"/>
            </w:pPr>
            <w:r>
              <w:t>106,0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24F52B31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05496FE4" w14:textId="77777777" w:rsidTr="00DE0900">
        <w:trPr>
          <w:trHeight w:val="20"/>
        </w:trPr>
        <w:tc>
          <w:tcPr>
            <w:tcW w:w="699" w:type="dxa"/>
            <w:vMerge/>
            <w:shd w:val="clear" w:color="auto" w:fill="D9D9D9" w:themeFill="background1" w:themeFillShade="D9"/>
          </w:tcPr>
          <w:p w14:paraId="0A63BC3D" w14:textId="77777777" w:rsidR="00DE0900" w:rsidRPr="001B7F82" w:rsidRDefault="00DE0900" w:rsidP="00DE0900">
            <w:pPr>
              <w:jc w:val="left"/>
              <w:rPr>
                <w:sz w:val="8"/>
              </w:rPr>
            </w:pPr>
          </w:p>
        </w:tc>
        <w:tc>
          <w:tcPr>
            <w:tcW w:w="249" w:type="dxa"/>
          </w:tcPr>
          <w:p w14:paraId="2F391B8C" w14:textId="77777777" w:rsidR="00DE0900" w:rsidRPr="001B7F82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4066" w:type="dxa"/>
            <w:gridSpan w:val="13"/>
            <w:tcBorders>
              <w:right w:val="single" w:sz="4" w:space="0" w:color="A6A6A6"/>
            </w:tcBorders>
          </w:tcPr>
          <w:p w14:paraId="3CE283DB" w14:textId="77777777" w:rsidR="00DE0900" w:rsidRPr="001B7F82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  <w:tc>
          <w:tcPr>
            <w:tcW w:w="4343" w:type="dxa"/>
            <w:gridSpan w:val="14"/>
            <w:tcBorders>
              <w:left w:val="single" w:sz="4" w:space="0" w:color="A6A6A6"/>
            </w:tcBorders>
          </w:tcPr>
          <w:p w14:paraId="58E932A9" w14:textId="77777777" w:rsidR="00DE0900" w:rsidRPr="001B7F82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</w:tr>
      <w:tr w:rsidR="00DE0900" w14:paraId="0BCAB822" w14:textId="77777777" w:rsidTr="00DE0900">
        <w:trPr>
          <w:trHeight w:val="20"/>
        </w:trPr>
        <w:tc>
          <w:tcPr>
            <w:tcW w:w="699" w:type="dxa"/>
            <w:vMerge/>
            <w:shd w:val="clear" w:color="auto" w:fill="D9D9D9" w:themeFill="background1" w:themeFillShade="D9"/>
          </w:tcPr>
          <w:p w14:paraId="6D561FEB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</w:tcPr>
          <w:p w14:paraId="1C136D04" w14:textId="77777777" w:rsidR="00DE0900" w:rsidRDefault="00DE0900" w:rsidP="00DE0900">
            <w:pPr>
              <w:pStyle w:val="berschrift2"/>
            </w:pPr>
          </w:p>
        </w:tc>
        <w:tc>
          <w:tcPr>
            <w:tcW w:w="670" w:type="dxa"/>
            <w:gridSpan w:val="3"/>
          </w:tcPr>
          <w:p w14:paraId="3049E2A2" w14:textId="77777777" w:rsidR="00DE0900" w:rsidRPr="00723E2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34"/>
              <w:contextualSpacing/>
              <w:jc w:val="left"/>
              <w:textAlignment w:val="auto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sym w:font="Wingdings" w:char="F078"/>
            </w:r>
            <w:r>
              <w:rPr>
                <w:b/>
                <w:bCs/>
                <w:iCs/>
              </w:rPr>
              <w:t xml:space="preserve"> </w:t>
            </w:r>
            <w:r w:rsidRPr="00FF6CCE">
              <w:rPr>
                <w:bCs/>
                <w:iCs/>
              </w:rPr>
              <w:sym w:font="Wingdings" w:char="F03F"/>
            </w:r>
          </w:p>
        </w:tc>
        <w:tc>
          <w:tcPr>
            <w:tcW w:w="497" w:type="dxa"/>
            <w:gridSpan w:val="2"/>
          </w:tcPr>
          <w:p w14:paraId="1D8832D3" w14:textId="77777777" w:rsidR="00DE0900" w:rsidRPr="00FF6CCE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bCs/>
                <w:iCs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1003" w:type="dxa"/>
            <w:gridSpan w:val="2"/>
          </w:tcPr>
          <w:p w14:paraId="0D12978E" w14:textId="77777777" w:rsidR="00DE0900" w:rsidRPr="00FF6CCE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bCs/>
                <w:iCs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568" w:type="dxa"/>
            <w:gridSpan w:val="2"/>
          </w:tcPr>
          <w:p w14:paraId="1D4CE054" w14:textId="77777777" w:rsidR="00DE0900" w:rsidRPr="00FF6CCE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66"/>
              <w:contextualSpacing/>
              <w:jc w:val="left"/>
              <w:textAlignment w:val="auto"/>
              <w:rPr>
                <w:bCs/>
                <w:iCs/>
              </w:rPr>
            </w:pPr>
            <w:r>
              <w:rPr>
                <w:sz w:val="36"/>
              </w:rPr>
              <w:sym w:font="Wingdings" w:char="F0FD"/>
            </w:r>
          </w:p>
        </w:tc>
        <w:tc>
          <w:tcPr>
            <w:tcW w:w="843" w:type="dxa"/>
            <w:gridSpan w:val="2"/>
          </w:tcPr>
          <w:p w14:paraId="2946C3C5" w14:textId="77777777" w:rsidR="00DE0900" w:rsidRPr="00EF2F8C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4"/>
              <w:contextualSpacing/>
              <w:jc w:val="left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n</w:t>
            </w:r>
            <w:r w:rsidRPr="00EF2F8C">
              <w:rPr>
                <w:bCs/>
                <w:iCs/>
                <w:sz w:val="16"/>
              </w:rPr>
              <w:t>icht</w:t>
            </w:r>
          </w:p>
          <w:p w14:paraId="1AD11A76" w14:textId="77777777" w:rsidR="00DE0900" w:rsidRPr="00FF6CCE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4"/>
              <w:contextualSpacing/>
              <w:jc w:val="left"/>
              <w:textAlignment w:val="auto"/>
              <w:rPr>
                <w:bCs/>
                <w:iCs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62F0D5B1" w14:textId="77777777" w:rsidR="00DE0900" w:rsidRPr="00723E2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66"/>
              <w:contextualSpacing/>
              <w:jc w:val="left"/>
              <w:textAlignment w:val="auto"/>
              <w:rPr>
                <w:b/>
                <w:bCs/>
                <w:iCs/>
              </w:rPr>
            </w:pPr>
          </w:p>
        </w:tc>
        <w:tc>
          <w:tcPr>
            <w:tcW w:w="723" w:type="dxa"/>
            <w:gridSpan w:val="3"/>
            <w:tcBorders>
              <w:left w:val="single" w:sz="4" w:space="0" w:color="A6A6A6"/>
            </w:tcBorders>
          </w:tcPr>
          <w:p w14:paraId="4C42C350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83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Cs/>
              </w:rPr>
              <w:sym w:font="Wingdings" w:char="F078"/>
            </w:r>
            <w:r>
              <w:rPr>
                <w:b/>
                <w:bCs/>
                <w:iCs/>
              </w:rPr>
              <w:t xml:space="preserve"> </w:t>
            </w:r>
            <w:r w:rsidRPr="00FF6CCE">
              <w:rPr>
                <w:bCs/>
                <w:iCs/>
              </w:rPr>
              <w:sym w:font="Wingdings" w:char="F03F"/>
            </w:r>
          </w:p>
        </w:tc>
        <w:tc>
          <w:tcPr>
            <w:tcW w:w="498" w:type="dxa"/>
            <w:gridSpan w:val="2"/>
          </w:tcPr>
          <w:p w14:paraId="384BB000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83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>
              <w:rPr>
                <w:sz w:val="36"/>
              </w:rPr>
              <w:sym w:font="Wingdings" w:char="F0FD"/>
            </w:r>
          </w:p>
        </w:tc>
        <w:tc>
          <w:tcPr>
            <w:tcW w:w="948" w:type="dxa"/>
            <w:gridSpan w:val="3"/>
          </w:tcPr>
          <w:p w14:paraId="4AABC4F8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470" w:type="dxa"/>
            <w:gridSpan w:val="2"/>
          </w:tcPr>
          <w:p w14:paraId="3AB0372F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83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977" w:type="dxa"/>
            <w:gridSpan w:val="2"/>
          </w:tcPr>
          <w:p w14:paraId="1541DECB" w14:textId="77777777" w:rsidR="00DE0900" w:rsidRPr="00EF2F8C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5"/>
              <w:contextualSpacing/>
              <w:jc w:val="left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n</w:t>
            </w:r>
            <w:r w:rsidRPr="00EF2F8C">
              <w:rPr>
                <w:bCs/>
                <w:iCs/>
                <w:sz w:val="16"/>
              </w:rPr>
              <w:t>icht</w:t>
            </w:r>
          </w:p>
          <w:p w14:paraId="1B0CC79F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5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727" w:type="dxa"/>
            <w:gridSpan w:val="2"/>
            <w:tcBorders>
              <w:left w:val="nil"/>
            </w:tcBorders>
          </w:tcPr>
          <w:p w14:paraId="5452E93D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83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</w:p>
        </w:tc>
      </w:tr>
      <w:tr w:rsidR="00DE0900" w14:paraId="53B9B5DC" w14:textId="77777777" w:rsidTr="00DE0900">
        <w:trPr>
          <w:trHeight w:val="1106"/>
        </w:trPr>
        <w:tc>
          <w:tcPr>
            <w:tcW w:w="699" w:type="dxa"/>
            <w:shd w:val="clear" w:color="auto" w:fill="D9D9D9" w:themeFill="background1" w:themeFillShade="D9"/>
          </w:tcPr>
          <w:p w14:paraId="7B06A433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</w:tcPr>
          <w:p w14:paraId="48D62D0A" w14:textId="77777777" w:rsidR="00DE0900" w:rsidRDefault="00DE0900" w:rsidP="00DE0900">
            <w:pPr>
              <w:pStyle w:val="berschrift2"/>
            </w:pPr>
          </w:p>
        </w:tc>
        <w:tc>
          <w:tcPr>
            <w:tcW w:w="4066" w:type="dxa"/>
            <w:gridSpan w:val="13"/>
            <w:tcBorders>
              <w:right w:val="single" w:sz="4" w:space="0" w:color="A6A6A6"/>
            </w:tcBorders>
          </w:tcPr>
          <w:p w14:paraId="5B8AC3DB" w14:textId="77777777" w:rsidR="00DE0900" w:rsidRPr="00B47E07" w:rsidRDefault="00DE0900" w:rsidP="00DE0900">
            <w:pPr>
              <w:spacing w:before="120" w:line="257" w:lineRule="auto"/>
              <w:ind w:left="34"/>
              <w:contextualSpacing/>
              <w:jc w:val="left"/>
              <w:rPr>
                <w:b/>
              </w:rPr>
            </w:pPr>
            <w:r w:rsidRPr="00B47E07">
              <w:rPr>
                <w:b/>
              </w:rPr>
              <w:t xml:space="preserve">Begründung: </w:t>
            </w:r>
          </w:p>
          <w:p w14:paraId="75887F9F" w14:textId="77777777" w:rsidR="00DE0900" w:rsidRPr="00A34553" w:rsidRDefault="00DE0900" w:rsidP="00DE0900">
            <w:pPr>
              <w:spacing w:line="257" w:lineRule="auto"/>
              <w:ind w:left="34"/>
              <w:contextualSpacing/>
              <w:jc w:val="left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A3455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Die Zuordnung ist </w:t>
            </w:r>
            <w:r w:rsidRPr="00A34553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nicht proportional</w:t>
            </w:r>
            <w:r w:rsidRPr="00A3455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,</w:t>
            </w:r>
          </w:p>
          <w:p w14:paraId="1094F984" w14:textId="77777777" w:rsidR="00DE0900" w:rsidRPr="00A34553" w:rsidRDefault="00DE0900" w:rsidP="00DE0900">
            <w:pPr>
              <w:spacing w:line="257" w:lineRule="auto"/>
              <w:ind w:left="34"/>
              <w:contextualSpacing/>
              <w:jc w:val="left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A3455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weil ein Kind nur 35 kg wiegt. </w:t>
            </w:r>
          </w:p>
          <w:p w14:paraId="3E34EF15" w14:textId="77777777" w:rsidR="00DE0900" w:rsidRPr="00FF6CCE" w:rsidRDefault="00DE0900" w:rsidP="00DE0900">
            <w:pPr>
              <w:spacing w:line="257" w:lineRule="auto"/>
              <w:ind w:left="34"/>
              <w:contextualSpacing/>
              <w:jc w:val="left"/>
              <w:rPr>
                <w:szCs w:val="21"/>
              </w:rPr>
            </w:pPr>
            <w:r w:rsidRPr="00A3455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Alle anderen Kinder wiegen 45 kg.</w:t>
            </w:r>
            <w:r w:rsidRPr="00A34553">
              <w:rPr>
                <w:color w:val="548DD4" w:themeColor="text2" w:themeTint="99"/>
                <w:szCs w:val="21"/>
              </w:rPr>
              <w:t xml:space="preserve"> </w:t>
            </w:r>
          </w:p>
        </w:tc>
        <w:tc>
          <w:tcPr>
            <w:tcW w:w="4343" w:type="dxa"/>
            <w:gridSpan w:val="14"/>
            <w:tcBorders>
              <w:left w:val="single" w:sz="4" w:space="0" w:color="A6A6A6"/>
            </w:tcBorders>
          </w:tcPr>
          <w:p w14:paraId="0FC4BFF7" w14:textId="77777777" w:rsidR="00DE0900" w:rsidRPr="00B47E07" w:rsidRDefault="00DE0900" w:rsidP="00DE0900">
            <w:pPr>
              <w:spacing w:before="120"/>
              <w:ind w:left="79"/>
              <w:jc w:val="left"/>
              <w:rPr>
                <w:b/>
              </w:rPr>
            </w:pPr>
            <w:r w:rsidRPr="00B47E07">
              <w:rPr>
                <w:b/>
              </w:rPr>
              <w:t>Begründung:</w:t>
            </w:r>
          </w:p>
          <w:p w14:paraId="0A051736" w14:textId="77777777" w:rsidR="00DE0900" w:rsidRPr="00A34553" w:rsidRDefault="00DE0900" w:rsidP="00DE0900">
            <w:pPr>
              <w:ind w:left="79"/>
              <w:jc w:val="left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A3455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Die Zuordnung ist </w:t>
            </w:r>
            <w:r w:rsidRPr="00A34553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proportional</w:t>
            </w:r>
            <w:r w:rsidRPr="00A3455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, </w:t>
            </w:r>
          </w:p>
          <w:p w14:paraId="00583A1A" w14:textId="54D8C493" w:rsidR="00DE0900" w:rsidRPr="00FF6CCE" w:rsidRDefault="00DE0900" w:rsidP="00DE0900">
            <w:pPr>
              <w:ind w:left="79"/>
              <w:jc w:val="left"/>
              <w:rPr>
                <w:szCs w:val="21"/>
              </w:rPr>
            </w:pPr>
            <w:r w:rsidRPr="00A3455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weil in der Cola immer gleich viel Zucker ist. </w:t>
            </w:r>
            <w:r w:rsidRPr="00A3455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br/>
              <w:t>Also kommt immer gleich viel dazu</w:t>
            </w:r>
            <w:r w:rsidR="00A34553">
              <w:rPr>
                <w:color w:val="548DD4" w:themeColor="text2" w:themeTint="99"/>
                <w:szCs w:val="21"/>
              </w:rPr>
              <w:t>.</w:t>
            </w:r>
          </w:p>
        </w:tc>
      </w:tr>
      <w:tr w:rsidR="00DE0900" w14:paraId="019F8710" w14:textId="77777777" w:rsidTr="00DE0900">
        <w:trPr>
          <w:trHeight w:val="70"/>
        </w:trPr>
        <w:tc>
          <w:tcPr>
            <w:tcW w:w="699" w:type="dxa"/>
            <w:shd w:val="clear" w:color="auto" w:fill="D9D9D9" w:themeFill="background1" w:themeFillShade="D9"/>
          </w:tcPr>
          <w:p w14:paraId="16829E87" w14:textId="77777777" w:rsidR="00DE0900" w:rsidRPr="00575EB4" w:rsidRDefault="00DE0900" w:rsidP="00DE0900">
            <w:pPr>
              <w:jc w:val="left"/>
              <w:rPr>
                <w:sz w:val="22"/>
              </w:rPr>
            </w:pPr>
          </w:p>
        </w:tc>
        <w:tc>
          <w:tcPr>
            <w:tcW w:w="249" w:type="dxa"/>
          </w:tcPr>
          <w:p w14:paraId="2C086E98" w14:textId="77777777" w:rsidR="00DE0900" w:rsidRPr="00575EB4" w:rsidRDefault="00DE0900" w:rsidP="00DE0900">
            <w:pPr>
              <w:pStyle w:val="berschrift2"/>
              <w:rPr>
                <w:sz w:val="22"/>
              </w:rPr>
            </w:pPr>
          </w:p>
        </w:tc>
        <w:tc>
          <w:tcPr>
            <w:tcW w:w="458" w:type="dxa"/>
          </w:tcPr>
          <w:p w14:paraId="5A8796FB" w14:textId="77777777" w:rsidR="00DE0900" w:rsidRPr="00575EB4" w:rsidRDefault="00DE0900" w:rsidP="00DE0900">
            <w:pPr>
              <w:jc w:val="left"/>
              <w:rPr>
                <w:b/>
                <w:sz w:val="22"/>
              </w:rPr>
            </w:pPr>
          </w:p>
        </w:tc>
        <w:tc>
          <w:tcPr>
            <w:tcW w:w="1712" w:type="dxa"/>
            <w:gridSpan w:val="6"/>
          </w:tcPr>
          <w:p w14:paraId="1EB80C41" w14:textId="77777777" w:rsidR="00DE0900" w:rsidRPr="00575EB4" w:rsidRDefault="00DE0900" w:rsidP="00DE0900">
            <w:pPr>
              <w:jc w:val="left"/>
              <w:rPr>
                <w:b/>
                <w:sz w:val="22"/>
              </w:rPr>
            </w:pPr>
          </w:p>
        </w:tc>
        <w:tc>
          <w:tcPr>
            <w:tcW w:w="1411" w:type="dxa"/>
            <w:gridSpan w:val="4"/>
          </w:tcPr>
          <w:p w14:paraId="15BAD0C3" w14:textId="77777777" w:rsidR="00DE0900" w:rsidRPr="00575EB4" w:rsidRDefault="00DE0900" w:rsidP="00DE0900">
            <w:pPr>
              <w:jc w:val="left"/>
              <w:rPr>
                <w:b/>
                <w:sz w:val="22"/>
              </w:rPr>
            </w:pPr>
          </w:p>
        </w:tc>
        <w:tc>
          <w:tcPr>
            <w:tcW w:w="485" w:type="dxa"/>
            <w:gridSpan w:val="2"/>
          </w:tcPr>
          <w:p w14:paraId="3AE796B1" w14:textId="77777777" w:rsidR="00DE0900" w:rsidRPr="00575EB4" w:rsidRDefault="00DE0900" w:rsidP="00DE0900">
            <w:pPr>
              <w:jc w:val="left"/>
              <w:rPr>
                <w:b/>
                <w:sz w:val="22"/>
              </w:rPr>
            </w:pPr>
          </w:p>
        </w:tc>
        <w:tc>
          <w:tcPr>
            <w:tcW w:w="373" w:type="dxa"/>
          </w:tcPr>
          <w:p w14:paraId="618CD393" w14:textId="77777777" w:rsidR="00DE0900" w:rsidRPr="00575EB4" w:rsidRDefault="00DE0900" w:rsidP="00DE0900">
            <w:pPr>
              <w:jc w:val="left"/>
              <w:rPr>
                <w:b/>
                <w:sz w:val="22"/>
              </w:rPr>
            </w:pPr>
          </w:p>
        </w:tc>
        <w:tc>
          <w:tcPr>
            <w:tcW w:w="1655" w:type="dxa"/>
            <w:gridSpan w:val="5"/>
          </w:tcPr>
          <w:p w14:paraId="729D8EFB" w14:textId="77777777" w:rsidR="00DE0900" w:rsidRPr="00575EB4" w:rsidRDefault="00DE0900" w:rsidP="00DE0900">
            <w:pPr>
              <w:jc w:val="left"/>
              <w:rPr>
                <w:b/>
                <w:sz w:val="22"/>
              </w:rPr>
            </w:pPr>
          </w:p>
        </w:tc>
        <w:tc>
          <w:tcPr>
            <w:tcW w:w="1609" w:type="dxa"/>
            <w:gridSpan w:val="7"/>
          </w:tcPr>
          <w:p w14:paraId="2183388F" w14:textId="77777777" w:rsidR="00DE0900" w:rsidRPr="00575EB4" w:rsidRDefault="00DE0900" w:rsidP="00DE0900">
            <w:pPr>
              <w:jc w:val="left"/>
              <w:rPr>
                <w:b/>
                <w:sz w:val="22"/>
              </w:rPr>
            </w:pPr>
          </w:p>
        </w:tc>
        <w:tc>
          <w:tcPr>
            <w:tcW w:w="706" w:type="dxa"/>
          </w:tcPr>
          <w:p w14:paraId="421D85B7" w14:textId="77777777" w:rsidR="00DE0900" w:rsidRPr="00575EB4" w:rsidRDefault="00DE0900" w:rsidP="00DE0900">
            <w:pPr>
              <w:jc w:val="left"/>
              <w:rPr>
                <w:b/>
                <w:sz w:val="22"/>
              </w:rPr>
            </w:pPr>
          </w:p>
        </w:tc>
      </w:tr>
      <w:tr w:rsidR="00DE0900" w14:paraId="25006C2F" w14:textId="77777777" w:rsidTr="00DE0900">
        <w:trPr>
          <w:trHeight w:val="321"/>
        </w:trPr>
        <w:tc>
          <w:tcPr>
            <w:tcW w:w="699" w:type="dxa"/>
            <w:shd w:val="clear" w:color="auto" w:fill="D9D9D9" w:themeFill="background1" w:themeFillShade="D9"/>
          </w:tcPr>
          <w:p w14:paraId="600D3286" w14:textId="77777777" w:rsidR="00DE0900" w:rsidRPr="001B7F82" w:rsidRDefault="00DE0900" w:rsidP="00DE0900">
            <w:pPr>
              <w:jc w:val="left"/>
              <w:rPr>
                <w:sz w:val="12"/>
              </w:rPr>
            </w:pPr>
          </w:p>
        </w:tc>
        <w:tc>
          <w:tcPr>
            <w:tcW w:w="249" w:type="dxa"/>
          </w:tcPr>
          <w:p w14:paraId="755823FB" w14:textId="77777777" w:rsidR="00DE0900" w:rsidRPr="00FC0CB2" w:rsidRDefault="00DE0900" w:rsidP="00DE0900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t>c</w:t>
            </w:r>
            <w:r w:rsidRPr="00FC0CB2">
              <w:rPr>
                <w:szCs w:val="21"/>
              </w:rPr>
              <w:t xml:space="preserve">) </w:t>
            </w:r>
          </w:p>
        </w:tc>
        <w:tc>
          <w:tcPr>
            <w:tcW w:w="458" w:type="dxa"/>
          </w:tcPr>
          <w:p w14:paraId="51694FAA" w14:textId="77777777" w:rsidR="00DE0900" w:rsidRPr="00FC0CB2" w:rsidRDefault="00DE0900" w:rsidP="00DE0900">
            <w:pPr>
              <w:ind w:right="135"/>
              <w:jc w:val="left"/>
              <w:rPr>
                <w:b/>
                <w:szCs w:val="21"/>
              </w:rPr>
            </w:pPr>
            <w:r>
              <w:rPr>
                <w:b/>
                <w:szCs w:val="21"/>
              </w:rPr>
              <w:t>c1)</w:t>
            </w:r>
          </w:p>
        </w:tc>
        <w:tc>
          <w:tcPr>
            <w:tcW w:w="3123" w:type="dxa"/>
            <w:gridSpan w:val="10"/>
          </w:tcPr>
          <w:p w14:paraId="502213C9" w14:textId="77777777" w:rsidR="00DE0900" w:rsidRPr="00FC0CB2" w:rsidRDefault="00DE0900" w:rsidP="00DE0900">
            <w:pPr>
              <w:ind w:left="175" w:right="135"/>
              <w:jc w:val="left"/>
              <w:rPr>
                <w:b/>
                <w:szCs w:val="21"/>
              </w:rPr>
            </w:pP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465DD67E" w14:textId="77777777" w:rsidR="00DE0900" w:rsidRPr="00FC0CB2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373" w:type="dxa"/>
            <w:tcBorders>
              <w:left w:val="single" w:sz="4" w:space="0" w:color="A6A6A6"/>
            </w:tcBorders>
          </w:tcPr>
          <w:p w14:paraId="18FA7CC3" w14:textId="77777777" w:rsidR="00DE0900" w:rsidRPr="00C43D96" w:rsidRDefault="00DE0900" w:rsidP="00DE0900">
            <w:pPr>
              <w:ind w:left="93"/>
              <w:jc w:val="left"/>
              <w:rPr>
                <w:szCs w:val="21"/>
              </w:rPr>
            </w:pPr>
            <w:r>
              <w:rPr>
                <w:b/>
                <w:szCs w:val="21"/>
              </w:rPr>
              <w:t>c2)</w:t>
            </w:r>
          </w:p>
        </w:tc>
        <w:tc>
          <w:tcPr>
            <w:tcW w:w="3264" w:type="dxa"/>
            <w:gridSpan w:val="12"/>
          </w:tcPr>
          <w:p w14:paraId="5C910846" w14:textId="77777777" w:rsidR="00DE0900" w:rsidRPr="00C43D96" w:rsidRDefault="00DE0900" w:rsidP="00DE0900">
            <w:pPr>
              <w:ind w:left="377"/>
              <w:jc w:val="left"/>
              <w:rPr>
                <w:szCs w:val="21"/>
              </w:rPr>
            </w:pPr>
          </w:p>
        </w:tc>
        <w:tc>
          <w:tcPr>
            <w:tcW w:w="706" w:type="dxa"/>
          </w:tcPr>
          <w:p w14:paraId="42F7518D" w14:textId="77777777" w:rsidR="00DE0900" w:rsidRPr="00FC0CB2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50E28905" w14:textId="77777777" w:rsidTr="00DE0900">
        <w:trPr>
          <w:trHeight w:val="98"/>
        </w:trPr>
        <w:tc>
          <w:tcPr>
            <w:tcW w:w="699" w:type="dxa"/>
            <w:shd w:val="clear" w:color="auto" w:fill="D9D9D9" w:themeFill="background1" w:themeFillShade="D9"/>
          </w:tcPr>
          <w:p w14:paraId="1C431860" w14:textId="77777777" w:rsidR="00DE0900" w:rsidRPr="00646DF7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249" w:type="dxa"/>
          </w:tcPr>
          <w:p w14:paraId="550AD16C" w14:textId="77777777" w:rsidR="00DE0900" w:rsidRPr="00646DF7" w:rsidRDefault="00DE0900" w:rsidP="00DE0900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458" w:type="dxa"/>
          </w:tcPr>
          <w:p w14:paraId="1B10FF11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1712" w:type="dxa"/>
            <w:gridSpan w:val="6"/>
          </w:tcPr>
          <w:p w14:paraId="7615F90D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1411" w:type="dxa"/>
            <w:gridSpan w:val="4"/>
          </w:tcPr>
          <w:p w14:paraId="44006BAC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5F2F7A60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373" w:type="dxa"/>
            <w:tcBorders>
              <w:left w:val="single" w:sz="4" w:space="0" w:color="A6A6A6"/>
            </w:tcBorders>
          </w:tcPr>
          <w:p w14:paraId="3B76AD5C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1655" w:type="dxa"/>
            <w:gridSpan w:val="5"/>
          </w:tcPr>
          <w:p w14:paraId="52E57F42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1609" w:type="dxa"/>
            <w:gridSpan w:val="7"/>
          </w:tcPr>
          <w:p w14:paraId="494FE2D7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706" w:type="dxa"/>
          </w:tcPr>
          <w:p w14:paraId="18BE201C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</w:tr>
      <w:tr w:rsidR="00DE0900" w14:paraId="50083A58" w14:textId="77777777" w:rsidTr="00DE0900">
        <w:trPr>
          <w:trHeight w:val="170"/>
        </w:trPr>
        <w:tc>
          <w:tcPr>
            <w:tcW w:w="699" w:type="dxa"/>
            <w:shd w:val="clear" w:color="auto" w:fill="D9D9D9" w:themeFill="background1" w:themeFillShade="D9"/>
          </w:tcPr>
          <w:p w14:paraId="1DAF5D29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49" w:type="dxa"/>
          </w:tcPr>
          <w:p w14:paraId="6B95A74A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066" w:type="dxa"/>
            <w:gridSpan w:val="13"/>
            <w:vMerge w:val="restart"/>
            <w:tcBorders>
              <w:right w:val="single" w:sz="4" w:space="0" w:color="A6A6A6"/>
            </w:tcBorders>
          </w:tcPr>
          <w:p w14:paraId="673FA0F7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  <w:r w:rsidRPr="00F866C0">
              <w:rPr>
                <w:b/>
                <w:noProof/>
                <w:szCs w:val="21"/>
              </w:rPr>
              <w:drawing>
                <wp:inline distT="0" distB="0" distL="0" distR="0" wp14:anchorId="0EB433DD" wp14:editId="32366CEB">
                  <wp:extent cx="2459744" cy="1447800"/>
                  <wp:effectExtent l="0" t="0" r="0" b="0"/>
                  <wp:docPr id="196" name="Grafik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2"/>
                          <a:srcRect b="31149"/>
                          <a:stretch/>
                        </pic:blipFill>
                        <pic:spPr bwMode="auto">
                          <a:xfrm>
                            <a:off x="0" y="0"/>
                            <a:ext cx="2471769" cy="14548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  <w:gridSpan w:val="14"/>
            <w:vMerge w:val="restart"/>
            <w:tcBorders>
              <w:left w:val="single" w:sz="4" w:space="0" w:color="A6A6A6"/>
            </w:tcBorders>
          </w:tcPr>
          <w:p w14:paraId="0F0F10E8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  <w:r w:rsidRPr="00F866C0">
              <w:rPr>
                <w:b/>
                <w:noProof/>
                <w:szCs w:val="21"/>
              </w:rPr>
              <w:drawing>
                <wp:inline distT="0" distB="0" distL="0" distR="0" wp14:anchorId="6CFD3FB8" wp14:editId="4A827991">
                  <wp:extent cx="1409700" cy="1440296"/>
                  <wp:effectExtent l="0" t="0" r="0" b="7620"/>
                  <wp:docPr id="197" name="Grafik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3"/>
                          <a:srcRect b="32628"/>
                          <a:stretch/>
                        </pic:blipFill>
                        <pic:spPr bwMode="auto">
                          <a:xfrm>
                            <a:off x="0" y="0"/>
                            <a:ext cx="1413259" cy="1443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72142A5B" w14:textId="77777777" w:rsidTr="00DE0900">
        <w:trPr>
          <w:trHeight w:val="170"/>
        </w:trPr>
        <w:tc>
          <w:tcPr>
            <w:tcW w:w="699" w:type="dxa"/>
            <w:shd w:val="clear" w:color="auto" w:fill="D9D9D9" w:themeFill="background1" w:themeFillShade="D9"/>
          </w:tcPr>
          <w:p w14:paraId="66B3264C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49" w:type="dxa"/>
          </w:tcPr>
          <w:p w14:paraId="01D113C5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066" w:type="dxa"/>
            <w:gridSpan w:val="13"/>
            <w:vMerge/>
            <w:tcBorders>
              <w:right w:val="single" w:sz="4" w:space="0" w:color="A6A6A6"/>
            </w:tcBorders>
          </w:tcPr>
          <w:p w14:paraId="4CF01E18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4343" w:type="dxa"/>
            <w:gridSpan w:val="14"/>
            <w:vMerge/>
            <w:tcBorders>
              <w:left w:val="single" w:sz="4" w:space="0" w:color="A6A6A6"/>
            </w:tcBorders>
          </w:tcPr>
          <w:p w14:paraId="32BF5B09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425D2FCA" w14:textId="77777777" w:rsidTr="00DE0900">
        <w:trPr>
          <w:trHeight w:val="170"/>
        </w:trPr>
        <w:tc>
          <w:tcPr>
            <w:tcW w:w="699" w:type="dxa"/>
            <w:shd w:val="clear" w:color="auto" w:fill="D9D9D9" w:themeFill="background1" w:themeFillShade="D9"/>
          </w:tcPr>
          <w:p w14:paraId="0AA9C6D8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49" w:type="dxa"/>
          </w:tcPr>
          <w:p w14:paraId="2E3E0198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066" w:type="dxa"/>
            <w:gridSpan w:val="13"/>
            <w:vMerge/>
            <w:tcBorders>
              <w:right w:val="single" w:sz="4" w:space="0" w:color="A6A6A6"/>
            </w:tcBorders>
          </w:tcPr>
          <w:p w14:paraId="1BCFF5BE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4343" w:type="dxa"/>
            <w:gridSpan w:val="14"/>
            <w:vMerge/>
            <w:tcBorders>
              <w:left w:val="single" w:sz="4" w:space="0" w:color="A6A6A6"/>
            </w:tcBorders>
          </w:tcPr>
          <w:p w14:paraId="1413457B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341AAB53" w14:textId="77777777" w:rsidTr="00DE0900">
        <w:trPr>
          <w:trHeight w:val="170"/>
        </w:trPr>
        <w:tc>
          <w:tcPr>
            <w:tcW w:w="699" w:type="dxa"/>
            <w:shd w:val="clear" w:color="auto" w:fill="D9D9D9" w:themeFill="background1" w:themeFillShade="D9"/>
          </w:tcPr>
          <w:p w14:paraId="0BFF2364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49" w:type="dxa"/>
          </w:tcPr>
          <w:p w14:paraId="55FD5FFC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066" w:type="dxa"/>
            <w:gridSpan w:val="13"/>
            <w:vMerge/>
            <w:tcBorders>
              <w:right w:val="single" w:sz="4" w:space="0" w:color="A6A6A6"/>
            </w:tcBorders>
          </w:tcPr>
          <w:p w14:paraId="74582A46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4343" w:type="dxa"/>
            <w:gridSpan w:val="14"/>
            <w:vMerge/>
            <w:tcBorders>
              <w:left w:val="single" w:sz="4" w:space="0" w:color="A6A6A6"/>
            </w:tcBorders>
          </w:tcPr>
          <w:p w14:paraId="755AB690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4BB8BD57" w14:textId="77777777" w:rsidTr="00DE0900">
        <w:trPr>
          <w:trHeight w:val="185"/>
        </w:trPr>
        <w:tc>
          <w:tcPr>
            <w:tcW w:w="699" w:type="dxa"/>
            <w:shd w:val="clear" w:color="auto" w:fill="D9D9D9" w:themeFill="background1" w:themeFillShade="D9"/>
          </w:tcPr>
          <w:p w14:paraId="7E2B501D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49" w:type="dxa"/>
          </w:tcPr>
          <w:p w14:paraId="5EAD54E1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066" w:type="dxa"/>
            <w:gridSpan w:val="13"/>
            <w:vMerge/>
            <w:tcBorders>
              <w:right w:val="single" w:sz="4" w:space="0" w:color="A6A6A6"/>
            </w:tcBorders>
          </w:tcPr>
          <w:p w14:paraId="3A9E2EC1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4343" w:type="dxa"/>
            <w:gridSpan w:val="14"/>
            <w:vMerge/>
            <w:tcBorders>
              <w:left w:val="single" w:sz="4" w:space="0" w:color="A6A6A6"/>
            </w:tcBorders>
          </w:tcPr>
          <w:p w14:paraId="617474FB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:rsidRPr="008B799B" w14:paraId="180C2605" w14:textId="77777777" w:rsidTr="00DE0900">
        <w:trPr>
          <w:trHeight w:val="70"/>
        </w:trPr>
        <w:tc>
          <w:tcPr>
            <w:tcW w:w="699" w:type="dxa"/>
            <w:shd w:val="clear" w:color="auto" w:fill="D9D9D9" w:themeFill="background1" w:themeFillShade="D9"/>
          </w:tcPr>
          <w:p w14:paraId="09448BA0" w14:textId="77777777" w:rsidR="00DE0900" w:rsidRPr="008B799B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249" w:type="dxa"/>
          </w:tcPr>
          <w:p w14:paraId="25AD2483" w14:textId="77777777" w:rsidR="00DE0900" w:rsidRPr="008B799B" w:rsidRDefault="00DE0900" w:rsidP="00DE0900">
            <w:pPr>
              <w:pStyle w:val="berschrift2"/>
              <w:rPr>
                <w:b w:val="0"/>
                <w:sz w:val="12"/>
                <w:szCs w:val="21"/>
              </w:rPr>
            </w:pPr>
          </w:p>
        </w:tc>
        <w:tc>
          <w:tcPr>
            <w:tcW w:w="599" w:type="dxa"/>
            <w:gridSpan w:val="2"/>
          </w:tcPr>
          <w:p w14:paraId="7E5E6F95" w14:textId="77777777" w:rsidR="00DE0900" w:rsidRPr="008B799B" w:rsidRDefault="00DE0900" w:rsidP="00DE0900">
            <w:pPr>
              <w:jc w:val="left"/>
              <w:rPr>
                <w:bCs/>
                <w:iCs/>
                <w:sz w:val="12"/>
              </w:rPr>
            </w:pPr>
          </w:p>
        </w:tc>
        <w:tc>
          <w:tcPr>
            <w:tcW w:w="643" w:type="dxa"/>
            <w:gridSpan w:val="4"/>
          </w:tcPr>
          <w:p w14:paraId="07EB979A" w14:textId="77777777" w:rsidR="00DE0900" w:rsidRPr="008B799B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928" w:type="dxa"/>
          </w:tcPr>
          <w:p w14:paraId="742394C8" w14:textId="77777777" w:rsidR="00DE0900" w:rsidRPr="008B799B" w:rsidRDefault="00DE0900" w:rsidP="00DE0900">
            <w:pPr>
              <w:jc w:val="left"/>
              <w:rPr>
                <w:bCs/>
                <w:iCs/>
                <w:sz w:val="12"/>
              </w:rPr>
            </w:pPr>
          </w:p>
        </w:tc>
        <w:tc>
          <w:tcPr>
            <w:tcW w:w="568" w:type="dxa"/>
            <w:gridSpan w:val="2"/>
          </w:tcPr>
          <w:p w14:paraId="140FB272" w14:textId="77777777" w:rsidR="00DE0900" w:rsidRPr="008B799B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843" w:type="dxa"/>
            <w:gridSpan w:val="2"/>
          </w:tcPr>
          <w:p w14:paraId="393D8792" w14:textId="77777777" w:rsidR="00DE0900" w:rsidRPr="008B799B" w:rsidRDefault="00DE0900" w:rsidP="00DE0900">
            <w:pPr>
              <w:jc w:val="left"/>
              <w:rPr>
                <w:bCs/>
                <w:iCs/>
                <w:sz w:val="12"/>
              </w:rPr>
            </w:pP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0886C2CF" w14:textId="77777777" w:rsidR="00DE0900" w:rsidRPr="008B799B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373" w:type="dxa"/>
            <w:tcBorders>
              <w:left w:val="single" w:sz="4" w:space="0" w:color="A6A6A6"/>
            </w:tcBorders>
          </w:tcPr>
          <w:p w14:paraId="34EC3FB7" w14:textId="77777777" w:rsidR="00DE0900" w:rsidRPr="008B799B" w:rsidRDefault="00DE0900" w:rsidP="00DE0900">
            <w:pPr>
              <w:jc w:val="left"/>
              <w:rPr>
                <w:bCs/>
                <w:iCs/>
                <w:sz w:val="12"/>
              </w:rPr>
            </w:pPr>
          </w:p>
        </w:tc>
        <w:tc>
          <w:tcPr>
            <w:tcW w:w="708" w:type="dxa"/>
            <w:gridSpan w:val="3"/>
          </w:tcPr>
          <w:p w14:paraId="66551204" w14:textId="77777777" w:rsidR="00DE0900" w:rsidRPr="008B799B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947" w:type="dxa"/>
            <w:gridSpan w:val="2"/>
          </w:tcPr>
          <w:p w14:paraId="68A108AE" w14:textId="77777777" w:rsidR="00DE0900" w:rsidRPr="008B799B" w:rsidRDefault="00DE0900" w:rsidP="00DE0900">
            <w:pPr>
              <w:jc w:val="left"/>
              <w:rPr>
                <w:bCs/>
                <w:iCs/>
                <w:sz w:val="12"/>
              </w:rPr>
            </w:pPr>
          </w:p>
        </w:tc>
        <w:tc>
          <w:tcPr>
            <w:tcW w:w="611" w:type="dxa"/>
            <w:gridSpan w:val="4"/>
          </w:tcPr>
          <w:p w14:paraId="04D6E444" w14:textId="77777777" w:rsidR="00DE0900" w:rsidRPr="008B799B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998" w:type="dxa"/>
            <w:gridSpan w:val="3"/>
          </w:tcPr>
          <w:p w14:paraId="42FFAB24" w14:textId="77777777" w:rsidR="00DE0900" w:rsidRPr="008B799B" w:rsidRDefault="00DE0900" w:rsidP="00DE0900">
            <w:pPr>
              <w:jc w:val="left"/>
              <w:rPr>
                <w:bCs/>
                <w:iCs/>
                <w:sz w:val="12"/>
              </w:rPr>
            </w:pPr>
          </w:p>
        </w:tc>
        <w:tc>
          <w:tcPr>
            <w:tcW w:w="706" w:type="dxa"/>
          </w:tcPr>
          <w:p w14:paraId="655564E2" w14:textId="77777777" w:rsidR="00DE0900" w:rsidRPr="008B799B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</w:tr>
      <w:tr w:rsidR="00DE0900" w14:paraId="54DB3A41" w14:textId="77777777" w:rsidTr="00DE0900">
        <w:trPr>
          <w:trHeight w:val="170"/>
        </w:trPr>
        <w:tc>
          <w:tcPr>
            <w:tcW w:w="699" w:type="dxa"/>
            <w:shd w:val="clear" w:color="auto" w:fill="D9D9D9" w:themeFill="background1" w:themeFillShade="D9"/>
          </w:tcPr>
          <w:p w14:paraId="251B4138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49" w:type="dxa"/>
          </w:tcPr>
          <w:p w14:paraId="21A1CC0D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599" w:type="dxa"/>
            <w:gridSpan w:val="2"/>
          </w:tcPr>
          <w:p w14:paraId="571DC5DE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  <w:r>
              <w:rPr>
                <w:b/>
                <w:bCs/>
                <w:iCs/>
              </w:rPr>
              <w:sym w:font="Wingdings" w:char="F078"/>
            </w:r>
            <w:r>
              <w:rPr>
                <w:b/>
                <w:bCs/>
                <w:iCs/>
              </w:rPr>
              <w:t xml:space="preserve"> </w:t>
            </w:r>
            <w:r w:rsidRPr="00FF6CCE">
              <w:rPr>
                <w:bCs/>
                <w:iCs/>
              </w:rPr>
              <w:sym w:font="Wingdings" w:char="F03F"/>
            </w:r>
          </w:p>
        </w:tc>
        <w:tc>
          <w:tcPr>
            <w:tcW w:w="643" w:type="dxa"/>
            <w:gridSpan w:val="4"/>
          </w:tcPr>
          <w:p w14:paraId="2C3CC9DD" w14:textId="77777777" w:rsidR="00DE0900" w:rsidRPr="00692F49" w:rsidRDefault="00DE0900" w:rsidP="00DE0900">
            <w:pPr>
              <w:jc w:val="left"/>
              <w:rPr>
                <w:szCs w:val="21"/>
              </w:rPr>
            </w:pPr>
            <w:r>
              <w:rPr>
                <w:sz w:val="36"/>
              </w:rPr>
              <w:sym w:font="Wingdings" w:char="F0FD"/>
            </w:r>
          </w:p>
        </w:tc>
        <w:tc>
          <w:tcPr>
            <w:tcW w:w="928" w:type="dxa"/>
          </w:tcPr>
          <w:p w14:paraId="3318F28F" w14:textId="77777777" w:rsidR="00DE0900" w:rsidRPr="00692F49" w:rsidRDefault="00DE0900" w:rsidP="00DE0900">
            <w:pPr>
              <w:jc w:val="left"/>
              <w:rPr>
                <w:szCs w:val="21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568" w:type="dxa"/>
            <w:gridSpan w:val="2"/>
          </w:tcPr>
          <w:p w14:paraId="5F1E3888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843" w:type="dxa"/>
            <w:gridSpan w:val="2"/>
          </w:tcPr>
          <w:p w14:paraId="256B986B" w14:textId="77777777" w:rsidR="00DE0900" w:rsidRPr="00EF2F8C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4"/>
              <w:contextualSpacing/>
              <w:jc w:val="left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n</w:t>
            </w:r>
            <w:r w:rsidRPr="00EF2F8C">
              <w:rPr>
                <w:bCs/>
                <w:iCs/>
                <w:sz w:val="16"/>
              </w:rPr>
              <w:t>icht</w:t>
            </w:r>
          </w:p>
          <w:p w14:paraId="2BC300A3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72FC36CB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373" w:type="dxa"/>
            <w:tcBorders>
              <w:left w:val="single" w:sz="4" w:space="0" w:color="A6A6A6"/>
            </w:tcBorders>
          </w:tcPr>
          <w:p w14:paraId="50CEF1D2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  <w:r>
              <w:rPr>
                <w:b/>
                <w:bCs/>
                <w:iCs/>
              </w:rPr>
              <w:sym w:font="Wingdings" w:char="F078"/>
            </w:r>
            <w:r>
              <w:rPr>
                <w:b/>
                <w:bCs/>
                <w:iCs/>
              </w:rPr>
              <w:t xml:space="preserve"> </w:t>
            </w:r>
            <w:r w:rsidRPr="00FF6CCE">
              <w:rPr>
                <w:bCs/>
                <w:iCs/>
              </w:rPr>
              <w:sym w:font="Wingdings" w:char="F03F"/>
            </w:r>
          </w:p>
        </w:tc>
        <w:tc>
          <w:tcPr>
            <w:tcW w:w="708" w:type="dxa"/>
            <w:gridSpan w:val="3"/>
          </w:tcPr>
          <w:p w14:paraId="2E1FEAAB" w14:textId="77777777" w:rsidR="00DE0900" w:rsidRPr="00C43D96" w:rsidRDefault="00DE0900" w:rsidP="00DE0900">
            <w:pPr>
              <w:jc w:val="left"/>
              <w:rPr>
                <w:szCs w:val="21"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947" w:type="dxa"/>
            <w:gridSpan w:val="2"/>
          </w:tcPr>
          <w:p w14:paraId="197A72BF" w14:textId="77777777" w:rsidR="00DE0900" w:rsidRPr="00C43D96" w:rsidRDefault="00DE0900" w:rsidP="00DE0900">
            <w:pPr>
              <w:jc w:val="left"/>
              <w:rPr>
                <w:szCs w:val="21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611" w:type="dxa"/>
            <w:gridSpan w:val="4"/>
          </w:tcPr>
          <w:p w14:paraId="0990CDF3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  <w:r>
              <w:rPr>
                <w:sz w:val="36"/>
              </w:rPr>
              <w:sym w:font="Wingdings" w:char="F0FD"/>
            </w:r>
          </w:p>
        </w:tc>
        <w:tc>
          <w:tcPr>
            <w:tcW w:w="998" w:type="dxa"/>
            <w:gridSpan w:val="3"/>
          </w:tcPr>
          <w:p w14:paraId="13399E79" w14:textId="77777777" w:rsidR="00DE0900" w:rsidRPr="00EF2F8C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4"/>
              <w:contextualSpacing/>
              <w:jc w:val="left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 xml:space="preserve">  n</w:t>
            </w:r>
            <w:r w:rsidRPr="00EF2F8C">
              <w:rPr>
                <w:bCs/>
                <w:iCs/>
                <w:sz w:val="16"/>
              </w:rPr>
              <w:t>icht</w:t>
            </w:r>
          </w:p>
          <w:p w14:paraId="24814E77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706" w:type="dxa"/>
          </w:tcPr>
          <w:p w14:paraId="0FAC0227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75F3A622" w14:textId="77777777" w:rsidTr="00DE0900">
        <w:trPr>
          <w:trHeight w:val="1589"/>
        </w:trPr>
        <w:tc>
          <w:tcPr>
            <w:tcW w:w="699" w:type="dxa"/>
            <w:shd w:val="clear" w:color="auto" w:fill="D9D9D9" w:themeFill="background1" w:themeFillShade="D9"/>
          </w:tcPr>
          <w:p w14:paraId="7956B045" w14:textId="77777777" w:rsidR="00DE0900" w:rsidRPr="00646DF7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249" w:type="dxa"/>
          </w:tcPr>
          <w:p w14:paraId="0DB52D0C" w14:textId="77777777" w:rsidR="00DE0900" w:rsidRPr="00646DF7" w:rsidRDefault="00DE0900" w:rsidP="00DE0900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4066" w:type="dxa"/>
            <w:gridSpan w:val="13"/>
            <w:tcBorders>
              <w:right w:val="single" w:sz="4" w:space="0" w:color="A6A6A6"/>
            </w:tcBorders>
          </w:tcPr>
          <w:p w14:paraId="7A8DE113" w14:textId="77777777" w:rsidR="00DE0900" w:rsidRPr="00B47E07" w:rsidRDefault="00DE0900" w:rsidP="00DE0900">
            <w:pPr>
              <w:spacing w:before="120" w:line="257" w:lineRule="auto"/>
              <w:ind w:left="34"/>
              <w:contextualSpacing/>
              <w:jc w:val="left"/>
              <w:rPr>
                <w:b/>
              </w:rPr>
            </w:pPr>
            <w:r w:rsidRPr="00B47E07">
              <w:rPr>
                <w:b/>
              </w:rPr>
              <w:t xml:space="preserve">Begründung: </w:t>
            </w:r>
          </w:p>
          <w:p w14:paraId="30008D31" w14:textId="77777777" w:rsidR="00DE0900" w:rsidRPr="00A34553" w:rsidRDefault="00DE0900" w:rsidP="00DE0900">
            <w:pPr>
              <w:ind w:left="34"/>
              <w:jc w:val="left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A3455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Die Zuordnung ist </w:t>
            </w:r>
            <w:r w:rsidRPr="00A34553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proportional</w:t>
            </w:r>
            <w:r w:rsidRPr="00A3455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, </w:t>
            </w:r>
          </w:p>
          <w:p w14:paraId="20354ADF" w14:textId="77777777" w:rsidR="00DE0900" w:rsidRPr="008B799B" w:rsidRDefault="00DE0900" w:rsidP="00DE0900">
            <w:pPr>
              <w:ind w:left="34"/>
              <w:jc w:val="left"/>
              <w:rPr>
                <w:szCs w:val="21"/>
              </w:rPr>
            </w:pPr>
            <w:r w:rsidRPr="00A3455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weil die Linie ein Strahl ist. Der Strahl beginnt im Punkt (0,0). Pro Portion wird es immer gleich viel mehr.</w:t>
            </w:r>
            <w:r w:rsidRPr="00A34553">
              <w:rPr>
                <w:color w:val="548DD4" w:themeColor="text2" w:themeTint="99"/>
                <w:szCs w:val="21"/>
              </w:rPr>
              <w:t xml:space="preserve"> </w:t>
            </w:r>
          </w:p>
        </w:tc>
        <w:tc>
          <w:tcPr>
            <w:tcW w:w="4343" w:type="dxa"/>
            <w:gridSpan w:val="14"/>
            <w:tcBorders>
              <w:left w:val="single" w:sz="4" w:space="0" w:color="A6A6A6"/>
            </w:tcBorders>
          </w:tcPr>
          <w:p w14:paraId="37861E16" w14:textId="77777777" w:rsidR="00DE0900" w:rsidRPr="00B47E07" w:rsidRDefault="00DE0900" w:rsidP="00DE0900">
            <w:pPr>
              <w:spacing w:before="120" w:line="257" w:lineRule="auto"/>
              <w:ind w:left="34"/>
              <w:jc w:val="left"/>
              <w:rPr>
                <w:b/>
              </w:rPr>
            </w:pPr>
            <w:r w:rsidRPr="00B47E07">
              <w:rPr>
                <w:b/>
              </w:rPr>
              <w:t xml:space="preserve"> Begründung: </w:t>
            </w:r>
          </w:p>
          <w:p w14:paraId="2F3CFA00" w14:textId="77777777" w:rsidR="00DE0900" w:rsidRPr="00A34553" w:rsidRDefault="00DE0900" w:rsidP="00DE0900">
            <w:pPr>
              <w:ind w:left="93"/>
              <w:jc w:val="left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A3455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Die Zuordnung ist </w:t>
            </w:r>
            <w:r w:rsidRPr="00A34553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nicht proportional</w:t>
            </w:r>
            <w:r w:rsidRPr="00A3455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,</w:t>
            </w:r>
          </w:p>
          <w:p w14:paraId="514F9AD4" w14:textId="77777777" w:rsidR="00DE0900" w:rsidRPr="00646DF7" w:rsidRDefault="00DE0900" w:rsidP="00DE0900">
            <w:pPr>
              <w:ind w:left="93"/>
              <w:jc w:val="left"/>
              <w:rPr>
                <w:b/>
                <w:sz w:val="12"/>
                <w:szCs w:val="21"/>
              </w:rPr>
            </w:pPr>
            <w:r w:rsidRPr="00A3455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weil die erste Portion den Wert 2 hat (</w:t>
            </w:r>
            <w:r w:rsidRPr="00A3455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E"/>
            </w:r>
            <w:r w:rsidRPr="00A3455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Punkt (1, 2)). Danach wird es aber nur immer um 1 größer. Der Strahl beginnt auch im Punkt (0,1).</w:t>
            </w:r>
            <w:r w:rsidRPr="00A34553">
              <w:rPr>
                <w:color w:val="548DD4" w:themeColor="text2" w:themeTint="99"/>
                <w:szCs w:val="21"/>
              </w:rPr>
              <w:t xml:space="preserve"> </w:t>
            </w:r>
          </w:p>
        </w:tc>
      </w:tr>
    </w:tbl>
    <w:p w14:paraId="6D6EB041" w14:textId="536AE576" w:rsidR="00DE0900" w:rsidRDefault="007644DB" w:rsidP="00DE0900">
      <w:r>
        <w:br w:type="page"/>
      </w:r>
    </w:p>
    <w:p w14:paraId="65F3680C" w14:textId="130DC559" w:rsidR="00962BBA" w:rsidRPr="004F45C4" w:rsidRDefault="00962BBA" w:rsidP="00DE0900">
      <w:pPr>
        <w:pStyle w:val="berschrift1"/>
      </w:pPr>
      <w:bookmarkStart w:id="2" w:name="_C1__Antiproportionale"/>
      <w:bookmarkEnd w:id="2"/>
      <w:r>
        <w:lastRenderedPageBreak/>
        <w:t>C</w:t>
      </w:r>
      <w:proofErr w:type="gramStart"/>
      <w:r>
        <w:t xml:space="preserve">1  </w:t>
      </w:r>
      <w:r w:rsidRPr="005D082B">
        <w:t>Anti</w:t>
      </w:r>
      <w:r>
        <w:t>p</w:t>
      </w:r>
      <w:r w:rsidRPr="00724F87">
        <w:t>roportionale</w:t>
      </w:r>
      <w:proofErr w:type="gramEnd"/>
      <w:r w:rsidRPr="00724F87">
        <w:t xml:space="preserve"> Zuordnungen </w:t>
      </w:r>
      <w:r>
        <w:t>v</w:t>
      </w:r>
      <w:r w:rsidRPr="00724F87">
        <w:t>erstehen und nutzen</w:t>
      </w:r>
      <w:r>
        <w:t>: Erarbeiten</w:t>
      </w:r>
    </w:p>
    <w:p w14:paraId="22FF0F9E" w14:textId="1258ACB8" w:rsidR="00962BBA" w:rsidRDefault="00962BBA" w:rsidP="00962BBA"/>
    <w:p w14:paraId="6EE6C9F6" w14:textId="77777777" w:rsidR="00962BBA" w:rsidRPr="00962BBA" w:rsidRDefault="00962BBA" w:rsidP="00962BBA"/>
    <w:tbl>
      <w:tblPr>
        <w:tblStyle w:val="Tabellenraster"/>
        <w:tblW w:w="5093" w:type="pct"/>
        <w:tblInd w:w="-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8"/>
        <w:gridCol w:w="720"/>
        <w:gridCol w:w="416"/>
        <w:gridCol w:w="418"/>
        <w:gridCol w:w="709"/>
        <w:gridCol w:w="141"/>
        <w:gridCol w:w="901"/>
        <w:gridCol w:w="288"/>
        <w:gridCol w:w="25"/>
        <w:gridCol w:w="286"/>
        <w:gridCol w:w="575"/>
        <w:gridCol w:w="512"/>
        <w:gridCol w:w="961"/>
        <w:gridCol w:w="567"/>
        <w:gridCol w:w="2264"/>
        <w:gridCol w:w="20"/>
      </w:tblGrid>
      <w:tr w:rsidR="00DE0900" w:rsidRPr="009216C2" w14:paraId="540F2BAD" w14:textId="77777777" w:rsidTr="00962BBA">
        <w:trPr>
          <w:gridAfter w:val="1"/>
          <w:wAfter w:w="20" w:type="dxa"/>
        </w:trPr>
        <w:tc>
          <w:tcPr>
            <w:tcW w:w="9211" w:type="dxa"/>
            <w:gridSpan w:val="15"/>
            <w:tcBorders>
              <w:top w:val="single" w:sz="4" w:space="0" w:color="808080" w:themeColor="background1" w:themeShade="80"/>
              <w:left w:val="single" w:sz="2" w:space="0" w:color="808080" w:themeColor="background1" w:themeShade="80"/>
              <w:right w:val="single" w:sz="4" w:space="0" w:color="808080" w:themeColor="background1" w:themeShade="80"/>
            </w:tcBorders>
          </w:tcPr>
          <w:p w14:paraId="461541BE" w14:textId="77777777" w:rsidR="00DE0900" w:rsidRDefault="00DE0900" w:rsidP="00DE0900">
            <w:pPr>
              <w:pStyle w:val="berschrift2"/>
            </w:pPr>
            <w:r>
              <w:t xml:space="preserve"> 1.  Was ist eine </w:t>
            </w:r>
            <w:r w:rsidRPr="00CC20E0">
              <w:rPr>
                <w:u w:val="single"/>
              </w:rPr>
              <w:t>anti</w:t>
            </w:r>
            <w:r>
              <w:t>proportionale Zuordnung</w:t>
            </w:r>
            <w:r w:rsidRPr="000E78B5">
              <w:t xml:space="preserve">? </w:t>
            </w:r>
            <w:r w:rsidRPr="000B4522">
              <w:rPr>
                <w:b w:val="0"/>
                <w:color w:val="000000"/>
              </w:rPr>
              <w:t xml:space="preserve">Schreibe </w:t>
            </w:r>
            <w:r>
              <w:rPr>
                <w:b w:val="0"/>
                <w:color w:val="000000"/>
              </w:rPr>
              <w:t xml:space="preserve">zu diesem Symbol </w:t>
            </w:r>
            <w:r w:rsidRPr="00751DD7">
              <w:rPr>
                <w:noProof/>
              </w:rPr>
              <w:drawing>
                <wp:inline distT="0" distB="0" distL="0" distR="0" wp14:anchorId="78FBBBAA" wp14:editId="6C5B62D0">
                  <wp:extent cx="156462" cy="144000"/>
                  <wp:effectExtent l="0" t="0" r="0" b="0"/>
                  <wp:docPr id="110" name="Grafi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  <w:color w:val="000000"/>
              </w:rPr>
              <w:t xml:space="preserve"> immer deine Übersetzung.</w:t>
            </w:r>
          </w:p>
          <w:p w14:paraId="3887FD5A" w14:textId="77777777" w:rsidR="00DE0900" w:rsidRPr="004F45C4" w:rsidRDefault="00DE0900" w:rsidP="00DE0900"/>
        </w:tc>
      </w:tr>
      <w:tr w:rsidR="00DE0900" w:rsidRPr="009216C2" w14:paraId="686520A1" w14:textId="77777777" w:rsidTr="00962BBA">
        <w:tc>
          <w:tcPr>
            <w:tcW w:w="4021" w:type="dxa"/>
            <w:gridSpan w:val="8"/>
            <w:tcBorders>
              <w:left w:val="single" w:sz="2" w:space="0" w:color="808080" w:themeColor="background1" w:themeShade="80"/>
            </w:tcBorders>
          </w:tcPr>
          <w:p w14:paraId="650B7EB6" w14:textId="77777777" w:rsidR="00DE0900" w:rsidRPr="0001285C" w:rsidRDefault="00DE0900" w:rsidP="00DE0900">
            <w:pPr>
              <w:pStyle w:val="berschrift3"/>
            </w:pPr>
            <w:r>
              <w:t xml:space="preserve">      </w:t>
            </w:r>
            <w:r w:rsidRPr="0001285C">
              <w:t>Wir rechnen</w:t>
            </w:r>
            <w:r>
              <w:t>:</w:t>
            </w:r>
          </w:p>
        </w:tc>
        <w:tc>
          <w:tcPr>
            <w:tcW w:w="25" w:type="dxa"/>
            <w:tcBorders>
              <w:left w:val="nil"/>
              <w:right w:val="single" w:sz="4" w:space="0" w:color="808080" w:themeColor="background1" w:themeShade="80"/>
            </w:tcBorders>
          </w:tcPr>
          <w:p w14:paraId="0508F76B" w14:textId="77777777" w:rsidR="00DE0900" w:rsidRPr="000E78B5" w:rsidRDefault="00DE0900" w:rsidP="00DE0900"/>
        </w:tc>
        <w:tc>
          <w:tcPr>
            <w:tcW w:w="5185" w:type="dxa"/>
            <w:gridSpan w:val="7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4087B8B" w14:textId="77777777" w:rsidR="00DE0900" w:rsidRDefault="00DE0900" w:rsidP="00DE0900">
            <w:pPr>
              <w:pStyle w:val="berschrift3"/>
              <w:ind w:hanging="364"/>
            </w:pPr>
            <w:r w:rsidRPr="00C71350">
              <w:t>Das bedeutet</w:t>
            </w:r>
            <w:r>
              <w:t>:</w:t>
            </w:r>
          </w:p>
          <w:p w14:paraId="14785BC4" w14:textId="77777777" w:rsidR="00DE0900" w:rsidRPr="00696215" w:rsidRDefault="00DE0900" w:rsidP="00DE0900">
            <w:pPr>
              <w:pStyle w:val="Listenabsatz"/>
              <w:ind w:left="486" w:hanging="283"/>
            </w:pPr>
            <w:r w:rsidRPr="00724F87">
              <w:t>E</w:t>
            </w:r>
            <w:r w:rsidRPr="000641EA">
              <w:t>in</w:t>
            </w:r>
            <w:r>
              <w:t xml:space="preserve"> Maler allein streicht ein Haus in 12 Stunden (h). </w:t>
            </w:r>
            <w:r w:rsidRPr="00751DD7">
              <w:rPr>
                <w:noProof/>
              </w:rPr>
              <w:drawing>
                <wp:inline distT="0" distB="0" distL="0" distR="0" wp14:anchorId="08EAC1B9" wp14:editId="311688EF">
                  <wp:extent cx="156462" cy="144000"/>
                  <wp:effectExtent l="0" t="0" r="0" b="0"/>
                  <wp:docPr id="112" name="Grafi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:rsidRPr="009216C2" w14:paraId="291D3CE8" w14:textId="77777777" w:rsidTr="00971D6F">
        <w:tc>
          <w:tcPr>
            <w:tcW w:w="1148" w:type="dxa"/>
            <w:gridSpan w:val="2"/>
            <w:tcBorders>
              <w:left w:val="single" w:sz="2" w:space="0" w:color="808080" w:themeColor="background1" w:themeShade="80"/>
              <w:right w:val="single" w:sz="4" w:space="0" w:color="808080" w:themeColor="background1" w:themeShade="80"/>
            </w:tcBorders>
          </w:tcPr>
          <w:p w14:paraId="0AA1A3B2" w14:textId="77777777" w:rsidR="00DE0900" w:rsidRPr="0001285C" w:rsidRDefault="00DE0900" w:rsidP="00DE0900"/>
        </w:tc>
        <w:tc>
          <w:tcPr>
            <w:tcW w:w="416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7611AA05" w14:textId="77777777" w:rsidR="00DE0900" w:rsidRPr="0001285C" w:rsidRDefault="00DE0900" w:rsidP="00DE0900">
            <w:pPr>
              <w:jc w:val="right"/>
              <w:rPr>
                <w:rFonts w:asciiTheme="majorHAnsi" w:hAnsiTheme="majorHAnsi"/>
                <w:color w:val="0D0D0D" w:themeColor="text1" w:themeTint="F2"/>
              </w:rPr>
            </w:pPr>
            <w:r>
              <w:rPr>
                <w:noProof/>
              </w:rPr>
              <w:drawing>
                <wp:inline distT="0" distB="0" distL="0" distR="0" wp14:anchorId="4890118A" wp14:editId="59FDB75E">
                  <wp:extent cx="160704" cy="266700"/>
                  <wp:effectExtent l="0" t="0" r="0" b="0"/>
                  <wp:docPr id="113" name="Grafik 113" descr="Ma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n.svg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rcRect l="17949" r="21794"/>
                          <a:stretch/>
                        </pic:blipFill>
                        <pic:spPr bwMode="auto">
                          <a:xfrm>
                            <a:off x="0" y="0"/>
                            <a:ext cx="163782" cy="271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1EB4712A" w14:textId="77777777" w:rsidR="00DE0900" w:rsidRPr="0001285C" w:rsidRDefault="00DE0900" w:rsidP="00DE0900">
            <w:pPr>
              <w:spacing w:before="120"/>
              <w:jc w:val="left"/>
              <w:rPr>
                <w:rFonts w:asciiTheme="majorHAnsi" w:hAnsiTheme="majorHAnsi"/>
                <w:color w:val="0D0D0D" w:themeColor="text1" w:themeTint="F2"/>
              </w:rPr>
            </w:pPr>
            <w:r>
              <w:rPr>
                <w:noProof/>
              </w:rPr>
              <w:drawing>
                <wp:inline distT="0" distB="0" distL="0" distR="0" wp14:anchorId="757081FD" wp14:editId="7837B5E0">
                  <wp:extent cx="146386" cy="145530"/>
                  <wp:effectExtent l="0" t="0" r="6350" b="6985"/>
                  <wp:docPr id="114" name="Grafik 114" descr="Großer Pins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LargePaintBrush.sv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270" cy="152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0B6608BD" w14:textId="77777777" w:rsidR="00DE0900" w:rsidRDefault="00DE0900" w:rsidP="00DE0900">
            <w:pPr>
              <w:jc w:val="center"/>
            </w:pPr>
            <w:r>
              <w:t xml:space="preserve">Zeit </w:t>
            </w:r>
          </w:p>
          <w:p w14:paraId="646A0224" w14:textId="77777777" w:rsidR="00DE0900" w:rsidRPr="0001285C" w:rsidRDefault="00DE0900" w:rsidP="00DE0900">
            <w:pPr>
              <w:jc w:val="center"/>
            </w:pPr>
            <w:r>
              <w:t>(in h)</w:t>
            </w:r>
          </w:p>
        </w:tc>
        <w:tc>
          <w:tcPr>
            <w:tcW w:w="1189" w:type="dxa"/>
            <w:gridSpan w:val="2"/>
            <w:tcBorders>
              <w:left w:val="single" w:sz="4" w:space="0" w:color="808080" w:themeColor="background1" w:themeShade="80"/>
            </w:tcBorders>
            <w:vAlign w:val="center"/>
          </w:tcPr>
          <w:p w14:paraId="51E103DB" w14:textId="77777777" w:rsidR="00DE0900" w:rsidRPr="0001285C" w:rsidRDefault="00DE0900" w:rsidP="00DE0900"/>
        </w:tc>
        <w:tc>
          <w:tcPr>
            <w:tcW w:w="25" w:type="dxa"/>
            <w:vMerge w:val="restart"/>
            <w:tcBorders>
              <w:left w:val="nil"/>
              <w:right w:val="single" w:sz="4" w:space="0" w:color="808080" w:themeColor="background1" w:themeShade="80"/>
            </w:tcBorders>
          </w:tcPr>
          <w:p w14:paraId="405DCE29" w14:textId="77777777" w:rsidR="00DE0900" w:rsidRPr="0001285C" w:rsidRDefault="00DE0900" w:rsidP="00DE0900"/>
        </w:tc>
        <w:tc>
          <w:tcPr>
            <w:tcW w:w="5185" w:type="dxa"/>
            <w:gridSpan w:val="7"/>
            <w:vMerge w:val="restart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9BAE06C" w14:textId="77777777" w:rsidR="00DE0900" w:rsidRPr="000641EA" w:rsidRDefault="00DE0900" w:rsidP="00DE0900">
            <w:pPr>
              <w:pStyle w:val="Listenabsatz"/>
              <w:ind w:left="486" w:hanging="283"/>
            </w:pPr>
            <w:r>
              <w:t xml:space="preserve">2 Maler brauchen 12 </w:t>
            </w:r>
            <w:proofErr w:type="gramStart"/>
            <w:r>
              <w:t>h :</w:t>
            </w:r>
            <w:proofErr w:type="gramEnd"/>
            <w:r>
              <w:t xml:space="preserve"> 2 = 6 h für das Haus. </w:t>
            </w:r>
          </w:p>
          <w:p w14:paraId="41406DCB" w14:textId="77777777" w:rsidR="00DE0900" w:rsidRDefault="00DE0900" w:rsidP="00DE0900">
            <w:pPr>
              <w:pStyle w:val="Listenabsatz"/>
              <w:ind w:left="486" w:hanging="283"/>
            </w:pPr>
            <w:r>
              <w:t xml:space="preserve">3 Maler brauchen 12 </w:t>
            </w:r>
            <w:proofErr w:type="gramStart"/>
            <w:r>
              <w:t>h :</w:t>
            </w:r>
            <w:proofErr w:type="gramEnd"/>
            <w:r>
              <w:t xml:space="preserve"> 3 = 4  h für das Haus. </w:t>
            </w:r>
          </w:p>
          <w:p w14:paraId="5FC0E76D" w14:textId="77777777" w:rsidR="00DE0900" w:rsidRPr="00B37C6E" w:rsidRDefault="00DE0900" w:rsidP="00DE0900">
            <w:pPr>
              <w:spacing w:before="120"/>
              <w:ind w:left="203"/>
            </w:pPr>
            <w:r>
              <w:t>Ich weiß:</w:t>
            </w:r>
          </w:p>
          <w:p w14:paraId="067B22E8" w14:textId="77777777" w:rsidR="00DE0900" w:rsidRDefault="00DE0900" w:rsidP="00DE0900">
            <w:pPr>
              <w:pStyle w:val="Listenabsatz"/>
              <w:ind w:left="486" w:hanging="283"/>
            </w:pPr>
            <w:r w:rsidRPr="004F45C4">
              <w:rPr>
                <w:b/>
                <w:bCs/>
              </w:rPr>
              <w:t>Je mehr</w:t>
            </w:r>
            <w:r>
              <w:t xml:space="preserve"> Maler </w:t>
            </w:r>
            <w:proofErr w:type="gramStart"/>
            <w:r>
              <w:t>zusammen arbeiten</w:t>
            </w:r>
            <w:proofErr w:type="gramEnd"/>
            <w:r w:rsidRPr="000641EA">
              <w:t xml:space="preserve">, </w:t>
            </w:r>
            <w:r>
              <w:br/>
            </w:r>
            <w:r w:rsidRPr="004F45C4">
              <w:rPr>
                <w:b/>
                <w:bCs/>
              </w:rPr>
              <w:t xml:space="preserve">desto </w:t>
            </w:r>
            <w:r>
              <w:rPr>
                <w:b/>
                <w:bCs/>
              </w:rPr>
              <w:t>weniger</w:t>
            </w:r>
            <w:r w:rsidRPr="000641EA">
              <w:t xml:space="preserve"> </w:t>
            </w:r>
            <w:r>
              <w:t>Zeit ist nötig</w:t>
            </w:r>
            <w:r w:rsidRPr="000641EA">
              <w:t xml:space="preserve">. </w:t>
            </w:r>
            <w:r w:rsidRPr="00751DD7">
              <w:rPr>
                <w:noProof/>
              </w:rPr>
              <w:drawing>
                <wp:inline distT="0" distB="0" distL="0" distR="0" wp14:anchorId="0C495308" wp14:editId="740308BC">
                  <wp:extent cx="156462" cy="144000"/>
                  <wp:effectExtent l="0" t="0" r="0" b="0"/>
                  <wp:docPr id="115" name="Grafik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F6DDBF" w14:textId="77777777" w:rsidR="00DE0900" w:rsidRDefault="00DE0900" w:rsidP="00DE0900">
            <w:pPr>
              <w:pStyle w:val="Listenabsatz"/>
              <w:ind w:left="486" w:hanging="283"/>
            </w:pPr>
            <w:r>
              <w:rPr>
                <w:b/>
                <w:bCs/>
              </w:rPr>
              <w:t>Doppelt so viele (</w:t>
            </w:r>
            <w:r>
              <w:rPr>
                <w:b/>
                <w:bCs/>
              </w:rPr>
              <w:sym w:font="Symbol" w:char="F0D7"/>
            </w:r>
            <w:r>
              <w:rPr>
                <w:b/>
                <w:bCs/>
              </w:rPr>
              <w:t xml:space="preserve"> 2) </w:t>
            </w:r>
            <w:r w:rsidRPr="00A8254E">
              <w:rPr>
                <w:bCs/>
              </w:rPr>
              <w:t xml:space="preserve">Maler </w:t>
            </w:r>
            <w:r>
              <w:rPr>
                <w:bCs/>
              </w:rPr>
              <w:br/>
            </w:r>
            <w:r w:rsidRPr="00A8254E">
              <w:rPr>
                <w:bCs/>
              </w:rPr>
              <w:t xml:space="preserve">brauchen </w:t>
            </w:r>
            <w:r>
              <w:rPr>
                <w:b/>
                <w:bCs/>
              </w:rPr>
              <w:t xml:space="preserve">halb so viel (: 2) </w:t>
            </w:r>
            <w:r w:rsidRPr="00A8254E">
              <w:rPr>
                <w:bCs/>
              </w:rPr>
              <w:t>Zeit</w:t>
            </w:r>
            <w:r>
              <w:rPr>
                <w:b/>
                <w:bCs/>
              </w:rPr>
              <w:t xml:space="preserve">. </w:t>
            </w:r>
          </w:p>
          <w:p w14:paraId="65A5BC74" w14:textId="77777777" w:rsidR="00DE0900" w:rsidRDefault="00DE0900" w:rsidP="00DE0900">
            <w:pPr>
              <w:pStyle w:val="Listenabsatz"/>
              <w:ind w:left="486" w:hanging="283"/>
            </w:pPr>
            <w:r w:rsidRPr="00A8254E">
              <w:rPr>
                <w:b/>
              </w:rPr>
              <w:t>Dreimal so viele</w:t>
            </w:r>
            <w:r>
              <w:t xml:space="preserve"> </w:t>
            </w:r>
            <w:r>
              <w:rPr>
                <w:b/>
                <w:bCs/>
              </w:rPr>
              <w:t>(</w:t>
            </w:r>
            <w:r>
              <w:rPr>
                <w:b/>
                <w:bCs/>
              </w:rPr>
              <w:sym w:font="Symbol" w:char="F0D7"/>
            </w:r>
            <w:r>
              <w:rPr>
                <w:b/>
                <w:bCs/>
              </w:rPr>
              <w:t xml:space="preserve"> 3) </w:t>
            </w:r>
            <w:r>
              <w:t xml:space="preserve">Maler </w:t>
            </w:r>
            <w:r>
              <w:br/>
              <w:t xml:space="preserve">brauchen </w:t>
            </w:r>
            <w:r w:rsidRPr="00A8254E">
              <w:rPr>
                <w:b/>
              </w:rPr>
              <w:t>ein Drittel</w:t>
            </w:r>
            <w:r>
              <w:rPr>
                <w:b/>
              </w:rPr>
              <w:t xml:space="preserve"> (: 3)</w:t>
            </w:r>
            <w:r>
              <w:t xml:space="preserve"> so viel Zeit. </w:t>
            </w:r>
          </w:p>
          <w:p w14:paraId="223BA6B4" w14:textId="77777777" w:rsidR="00DE0900" w:rsidRDefault="00DE0900" w:rsidP="00DE0900">
            <w:pPr>
              <w:pStyle w:val="Listenabsatz"/>
              <w:ind w:left="486" w:hanging="283"/>
            </w:pPr>
            <w:r>
              <w:rPr>
                <w:b/>
              </w:rPr>
              <w:t>…</w:t>
            </w:r>
          </w:p>
          <w:p w14:paraId="657704D4" w14:textId="77777777" w:rsidR="00DE0900" w:rsidRDefault="00DE0900" w:rsidP="00DE0900">
            <w:pPr>
              <w:spacing w:before="120"/>
              <w:ind w:left="203"/>
            </w:pPr>
            <w:r>
              <w:t xml:space="preserve">Ich sage: </w:t>
            </w:r>
          </w:p>
          <w:p w14:paraId="2201371F" w14:textId="77777777" w:rsidR="00DE0900" w:rsidRDefault="00DE0900" w:rsidP="00DE0900">
            <w:pPr>
              <w:pStyle w:val="Listenabsatz"/>
              <w:ind w:left="486" w:hanging="283"/>
            </w:pPr>
            <w:r>
              <w:t xml:space="preserve">Die </w:t>
            </w:r>
            <w:r w:rsidRPr="00724F87">
              <w:rPr>
                <w:b/>
              </w:rPr>
              <w:t>Zuordnung</w:t>
            </w:r>
            <w:r>
              <w:t xml:space="preserve"> (Arbeiter </w:t>
            </w:r>
            <w:r>
              <w:sym w:font="Symbol" w:char="F0AE"/>
            </w:r>
            <w:r>
              <w:t xml:space="preserve"> Zeit) ist </w:t>
            </w:r>
            <w:r w:rsidRPr="00A8254E">
              <w:rPr>
                <w:b/>
              </w:rPr>
              <w:t>anti</w:t>
            </w:r>
            <w:r w:rsidRPr="00724F87">
              <w:rPr>
                <w:b/>
              </w:rPr>
              <w:t>proportional</w:t>
            </w:r>
            <w:r>
              <w:t xml:space="preserve">: </w:t>
            </w:r>
            <w:r>
              <w:br/>
            </w:r>
            <w:r>
              <w:rPr>
                <w:color w:val="0D0D0D" w:themeColor="text1" w:themeTint="F2"/>
              </w:rPr>
              <w:t>W</w:t>
            </w:r>
            <w:r w:rsidRPr="00FF27DD">
              <w:rPr>
                <w:color w:val="0D0D0D" w:themeColor="text1" w:themeTint="F2"/>
              </w:rPr>
              <w:t xml:space="preserve">enn ich </w:t>
            </w:r>
            <w:r w:rsidRPr="00FF27DD">
              <w:rPr>
                <w:b/>
                <w:color w:val="0D0D0D" w:themeColor="text1" w:themeTint="F2"/>
              </w:rPr>
              <w:t>mehr Arbeiter</w:t>
            </w:r>
            <w:r w:rsidRPr="00FF27DD">
              <w:rPr>
                <w:color w:val="0D0D0D" w:themeColor="text1" w:themeTint="F2"/>
              </w:rPr>
              <w:t xml:space="preserve"> habe, dann</w:t>
            </w:r>
            <w:r w:rsidRPr="00D425E6">
              <w:rPr>
                <w:b/>
                <w:color w:val="0D0D0D" w:themeColor="text1" w:themeTint="F2"/>
              </w:rPr>
              <w:t xml:space="preserve"> </w:t>
            </w:r>
            <w:r>
              <w:rPr>
                <w:b/>
                <w:color w:val="0D0D0D" w:themeColor="text1" w:themeTint="F2"/>
              </w:rPr>
              <w:t>ver</w:t>
            </w:r>
            <w:r w:rsidRPr="00D425E6">
              <w:rPr>
                <w:b/>
                <w:color w:val="0D0D0D" w:themeColor="text1" w:themeTint="F2"/>
              </w:rPr>
              <w:t>teile</w:t>
            </w:r>
            <w:r w:rsidRPr="00FF27DD">
              <w:rPr>
                <w:color w:val="0D0D0D" w:themeColor="text1" w:themeTint="F2"/>
              </w:rPr>
              <w:t xml:space="preserve"> ich die Arbeit</w:t>
            </w:r>
            <w:r w:rsidRPr="00D425E6">
              <w:rPr>
                <w:color w:val="0D0D0D" w:themeColor="text1" w:themeTint="F2"/>
              </w:rPr>
              <w:t>.</w:t>
            </w:r>
            <w:r w:rsidRPr="00FF27DD">
              <w:rPr>
                <w:color w:val="0D0D0D" w:themeColor="text1" w:themeTint="F2"/>
              </w:rPr>
              <w:t xml:space="preserve"> Die Arbeit</w:t>
            </w:r>
            <w:r>
              <w:rPr>
                <w:color w:val="0D0D0D" w:themeColor="text1" w:themeTint="F2"/>
              </w:rPr>
              <w:t>szeit für jeden ist dann kürzer</w:t>
            </w:r>
            <w:r w:rsidRPr="00FF27DD">
              <w:rPr>
                <w:color w:val="0D0D0D" w:themeColor="text1" w:themeTint="F2"/>
              </w:rPr>
              <w:t xml:space="preserve">.  </w:t>
            </w:r>
          </w:p>
          <w:p w14:paraId="23AC6EA4" w14:textId="77777777" w:rsidR="00DE0900" w:rsidRPr="00A70132" w:rsidRDefault="00DE0900" w:rsidP="00DE0900">
            <w:pPr>
              <w:rPr>
                <w:sz w:val="10"/>
              </w:rPr>
            </w:pPr>
            <w:r w:rsidRPr="00751DD7">
              <w:rPr>
                <w:noProof/>
              </w:rPr>
              <w:drawing>
                <wp:inline distT="0" distB="0" distL="0" distR="0" wp14:anchorId="3373024B" wp14:editId="5E2BC399">
                  <wp:extent cx="156462" cy="144000"/>
                  <wp:effectExtent l="0" t="0" r="0" b="0"/>
                  <wp:docPr id="116" name="Grafi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br/>
            </w:r>
          </w:p>
        </w:tc>
      </w:tr>
      <w:tr w:rsidR="00DE0900" w:rsidRPr="009216C2" w14:paraId="5C549199" w14:textId="77777777" w:rsidTr="00962BBA">
        <w:tc>
          <w:tcPr>
            <w:tcW w:w="1148" w:type="dxa"/>
            <w:gridSpan w:val="2"/>
            <w:tcBorders>
              <w:left w:val="single" w:sz="2" w:space="0" w:color="808080" w:themeColor="background1" w:themeShade="80"/>
              <w:right w:val="single" w:sz="4" w:space="0" w:color="808080" w:themeColor="background1" w:themeShade="80"/>
            </w:tcBorders>
          </w:tcPr>
          <w:p w14:paraId="61B65404" w14:textId="77777777" w:rsidR="00DE0900" w:rsidRPr="0001285C" w:rsidRDefault="00DE0900" w:rsidP="00DE0900"/>
        </w:tc>
        <w:tc>
          <w:tcPr>
            <w:tcW w:w="834" w:type="dxa"/>
            <w:gridSpan w:val="2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AC1FF16" w14:textId="77777777" w:rsidR="00DE0900" w:rsidRPr="0001285C" w:rsidRDefault="00DE0900" w:rsidP="00DE0900">
            <w:pPr>
              <w:jc w:val="center"/>
            </w:pPr>
            <w:r>
              <w:t>1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F63BC77" w14:textId="77777777" w:rsidR="00DE0900" w:rsidRPr="0001285C" w:rsidRDefault="00DE0900" w:rsidP="00DE0900">
            <w:pPr>
              <w:jc w:val="center"/>
            </w:pPr>
            <w:r>
              <w:t>12 h</w:t>
            </w:r>
          </w:p>
        </w:tc>
        <w:tc>
          <w:tcPr>
            <w:tcW w:w="1189" w:type="dxa"/>
            <w:gridSpan w:val="2"/>
            <w:tcBorders>
              <w:left w:val="single" w:sz="4" w:space="0" w:color="808080" w:themeColor="background1" w:themeShade="80"/>
            </w:tcBorders>
            <w:vAlign w:val="center"/>
          </w:tcPr>
          <w:p w14:paraId="60421A63" w14:textId="77777777" w:rsidR="00DE0900" w:rsidRPr="0001285C" w:rsidRDefault="00DE0900" w:rsidP="00DE0900"/>
        </w:tc>
        <w:tc>
          <w:tcPr>
            <w:tcW w:w="25" w:type="dxa"/>
            <w:vMerge/>
            <w:tcBorders>
              <w:left w:val="nil"/>
              <w:right w:val="single" w:sz="4" w:space="0" w:color="808080" w:themeColor="background1" w:themeShade="80"/>
            </w:tcBorders>
          </w:tcPr>
          <w:p w14:paraId="62FB3D3A" w14:textId="77777777" w:rsidR="00DE0900" w:rsidRPr="0001285C" w:rsidRDefault="00DE0900" w:rsidP="00DE0900"/>
        </w:tc>
        <w:tc>
          <w:tcPr>
            <w:tcW w:w="5185" w:type="dxa"/>
            <w:gridSpan w:val="7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B68BE2C" w14:textId="77777777" w:rsidR="00DE0900" w:rsidRPr="0001285C" w:rsidRDefault="00DE0900" w:rsidP="00DE0900"/>
        </w:tc>
      </w:tr>
      <w:tr w:rsidR="00DE0900" w:rsidRPr="009216C2" w14:paraId="104D537F" w14:textId="77777777" w:rsidTr="00962BBA">
        <w:trPr>
          <w:trHeight w:val="281"/>
        </w:trPr>
        <w:tc>
          <w:tcPr>
            <w:tcW w:w="1148" w:type="dxa"/>
            <w:gridSpan w:val="2"/>
            <w:vMerge w:val="restart"/>
            <w:tcBorders>
              <w:left w:val="single" w:sz="2" w:space="0" w:color="808080" w:themeColor="background1" w:themeShade="80"/>
              <w:right w:val="single" w:sz="4" w:space="0" w:color="808080" w:themeColor="background1" w:themeShade="80"/>
            </w:tcBorders>
          </w:tcPr>
          <w:p w14:paraId="33627ED6" w14:textId="77777777" w:rsidR="00DE0900" w:rsidRPr="00DF04A5" w:rsidRDefault="00DE0900" w:rsidP="00DE0900">
            <w:pPr>
              <w:rPr>
                <w:sz w:val="16"/>
              </w:rPr>
            </w:pPr>
            <w:r w:rsidRPr="006269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4FFBA1F1" wp14:editId="038080D5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-33020</wp:posOffset>
                      </wp:positionV>
                      <wp:extent cx="161925" cy="1123950"/>
                      <wp:effectExtent l="0" t="0" r="28575" b="19050"/>
                      <wp:wrapNone/>
                      <wp:docPr id="8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1239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AAB1792" id="Pfeil: nach rechts gekrümmt 59" o:spid="_x0000_s1026" type="#_x0000_t102" style="position:absolute;margin-left:12.85pt;margin-top:-2.6pt;width:12.75pt;height:88.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" adj="20044,21211,16200" fillcolor="#a5a5a5 [2092]" strokecolor="#a5a5a5 [2092]" strokeweight="2pt"/>
                  </w:pict>
                </mc:Fallback>
              </mc:AlternateContent>
            </w:r>
            <w:r w:rsidRPr="006269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73DB1C87" wp14:editId="37E26D3E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-33020</wp:posOffset>
                      </wp:positionV>
                      <wp:extent cx="133350" cy="731520"/>
                      <wp:effectExtent l="0" t="0" r="19050" b="11430"/>
                      <wp:wrapNone/>
                      <wp:docPr id="8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7315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B14F17D" id="Pfeil: nach rechts gekrümmt 59" o:spid="_x0000_s1026" type="#_x0000_t102" style="position:absolute;margin-left:27.85pt;margin-top:-2.6pt;width:10.5pt;height:57.6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" adj="19631,21108,16200" fillcolor="#a5a5a5 [2092]" strokecolor="#a5a5a5 [2092]" strokeweight="2pt"/>
                  </w:pict>
                </mc:Fallback>
              </mc:AlternateContent>
            </w:r>
            <w:r w:rsidRPr="006269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0485A34B" wp14:editId="15D61777">
                      <wp:simplePos x="0" y="0"/>
                      <wp:positionH relativeFrom="column">
                        <wp:posOffset>591820</wp:posOffset>
                      </wp:positionH>
                      <wp:positionV relativeFrom="paragraph">
                        <wp:posOffset>-4445</wp:posOffset>
                      </wp:positionV>
                      <wp:extent cx="104775" cy="333375"/>
                      <wp:effectExtent l="0" t="0" r="28575" b="28575"/>
                      <wp:wrapNone/>
                      <wp:docPr id="8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33337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8C3694D" id="Pfeil: nach rechts gekrümmt 59" o:spid="_x0000_s1026" type="#_x0000_t102" style="position:absolute;margin-left:46.6pt;margin-top:-.35pt;width:8.25pt;height:26.25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" adj="18206,20752,16200" fillcolor="#a5a5a5 [2092]" strokecolor="#a5a5a5 [2092]" strokeweight="2pt"/>
                  </w:pict>
                </mc:Fallback>
              </mc:AlternateContent>
            </w:r>
            <w:r w:rsidRPr="00DF04A5">
              <w:rPr>
                <w:sz w:val="16"/>
              </w:rPr>
              <w:t xml:space="preserve">   </w:t>
            </w:r>
          </w:p>
          <w:p w14:paraId="64A8B2EE" w14:textId="77777777" w:rsidR="00DE0900" w:rsidRPr="0001285C" w:rsidRDefault="00DE0900" w:rsidP="00DE0900">
            <w:r>
              <w:t xml:space="preserve">              </w:t>
            </w:r>
            <w:r>
              <w:sym w:font="Symbol" w:char="F0D7"/>
            </w:r>
            <w:r>
              <w:t xml:space="preserve"> 2</w:t>
            </w:r>
          </w:p>
        </w:tc>
        <w:tc>
          <w:tcPr>
            <w:tcW w:w="834" w:type="dxa"/>
            <w:gridSpan w:val="2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6E53079" w14:textId="77777777" w:rsidR="00DE0900" w:rsidRPr="0001285C" w:rsidRDefault="00DE0900" w:rsidP="00DE0900">
            <w:pPr>
              <w:jc w:val="center"/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1816DE6" w14:textId="77777777" w:rsidR="00DE0900" w:rsidRPr="0001285C" w:rsidRDefault="00DE0900" w:rsidP="00DE0900">
            <w:pPr>
              <w:jc w:val="center"/>
            </w:pPr>
          </w:p>
        </w:tc>
        <w:tc>
          <w:tcPr>
            <w:tcW w:w="1189" w:type="dxa"/>
            <w:gridSpan w:val="2"/>
            <w:vMerge w:val="restart"/>
            <w:tcBorders>
              <w:left w:val="single" w:sz="4" w:space="0" w:color="808080" w:themeColor="background1" w:themeShade="80"/>
            </w:tcBorders>
            <w:vAlign w:val="center"/>
          </w:tcPr>
          <w:p w14:paraId="2D61BF29" w14:textId="77777777" w:rsidR="00DE0900" w:rsidRPr="00DF04A5" w:rsidRDefault="00DE0900" w:rsidP="00DE0900">
            <w:pPr>
              <w:rPr>
                <w:sz w:val="4"/>
              </w:rPr>
            </w:pPr>
            <w:r w:rsidRPr="006269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514EF1F1" wp14:editId="5CA48FDA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-3810</wp:posOffset>
                      </wp:positionV>
                      <wp:extent cx="116840" cy="333375"/>
                      <wp:effectExtent l="0" t="0" r="16510" b="28575"/>
                      <wp:wrapNone/>
                      <wp:docPr id="9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16840" cy="33337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B6CBBE3" id="Pfeil: nach rechts gekrümmt 59" o:spid="_x0000_s1026" type="#_x0000_t102" style="position:absolute;margin-left:1.85pt;margin-top:-.3pt;width:9.2pt;height:26.25pt;flip:x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" adj="17815,20654,16200" fillcolor="#a5a5a5 [2092]" strokecolor="#a5a5a5 [2092]" strokeweight="2pt"/>
                  </w:pict>
                </mc:Fallback>
              </mc:AlternateContent>
            </w:r>
            <w:r w:rsidRPr="006269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302F8E37" wp14:editId="2B6F9CAA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-17780</wp:posOffset>
                      </wp:positionV>
                      <wp:extent cx="161925" cy="731520"/>
                      <wp:effectExtent l="0" t="0" r="28575" b="11430"/>
                      <wp:wrapNone/>
                      <wp:docPr id="9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61925" cy="7315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B60954A" id="Pfeil: nach rechts gekrümmt 59" o:spid="_x0000_s1026" type="#_x0000_t102" style="position:absolute;margin-left:19.35pt;margin-top:-1.4pt;width:12.75pt;height:57.6pt;flip:x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" adj="19209,21002,16200" fillcolor="#a5a5a5 [2092]" strokecolor="#a5a5a5 [2092]" strokeweight="2pt"/>
                  </w:pict>
                </mc:Fallback>
              </mc:AlternateContent>
            </w:r>
            <w:r>
              <w:t xml:space="preserve">      </w:t>
            </w:r>
          </w:p>
          <w:p w14:paraId="19EF60FD" w14:textId="77777777" w:rsidR="00DE0900" w:rsidRDefault="00DE0900" w:rsidP="00DE0900">
            <w:r>
              <w:t xml:space="preserve">     </w:t>
            </w:r>
          </w:p>
          <w:p w14:paraId="0F687C44" w14:textId="77777777" w:rsidR="00DE0900" w:rsidRPr="0001285C" w:rsidRDefault="00DE0900" w:rsidP="00DE0900">
            <w:r>
              <w:t xml:space="preserve">     : 2</w:t>
            </w:r>
          </w:p>
        </w:tc>
        <w:tc>
          <w:tcPr>
            <w:tcW w:w="25" w:type="dxa"/>
            <w:vMerge/>
            <w:tcBorders>
              <w:left w:val="nil"/>
              <w:right w:val="single" w:sz="4" w:space="0" w:color="808080" w:themeColor="background1" w:themeShade="80"/>
            </w:tcBorders>
          </w:tcPr>
          <w:p w14:paraId="3673F294" w14:textId="77777777" w:rsidR="00DE0900" w:rsidRPr="0001285C" w:rsidRDefault="00DE0900" w:rsidP="00DE0900"/>
        </w:tc>
        <w:tc>
          <w:tcPr>
            <w:tcW w:w="5185" w:type="dxa"/>
            <w:gridSpan w:val="7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92DE23F" w14:textId="77777777" w:rsidR="00DE0900" w:rsidRPr="0001285C" w:rsidRDefault="00DE0900" w:rsidP="00DE0900"/>
        </w:tc>
      </w:tr>
      <w:tr w:rsidR="00DE0900" w:rsidRPr="009216C2" w14:paraId="4531D094" w14:textId="77777777" w:rsidTr="00962BBA">
        <w:trPr>
          <w:trHeight w:val="281"/>
        </w:trPr>
        <w:tc>
          <w:tcPr>
            <w:tcW w:w="1148" w:type="dxa"/>
            <w:gridSpan w:val="2"/>
            <w:vMerge/>
            <w:tcBorders>
              <w:left w:val="single" w:sz="2" w:space="0" w:color="808080" w:themeColor="background1" w:themeShade="80"/>
              <w:right w:val="single" w:sz="4" w:space="0" w:color="808080" w:themeColor="background1" w:themeShade="80"/>
            </w:tcBorders>
          </w:tcPr>
          <w:p w14:paraId="0188E2FE" w14:textId="77777777" w:rsidR="00DE0900" w:rsidRPr="0001285C" w:rsidRDefault="00DE0900" w:rsidP="00DE0900"/>
        </w:tc>
        <w:tc>
          <w:tcPr>
            <w:tcW w:w="834" w:type="dxa"/>
            <w:gridSpan w:val="2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B78D20F" w14:textId="77777777" w:rsidR="00DE0900" w:rsidRPr="0001285C" w:rsidRDefault="00DE0900" w:rsidP="00DE0900">
            <w:pPr>
              <w:jc w:val="center"/>
            </w:pPr>
            <w:r>
              <w:t>2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51F7499" w14:textId="77777777" w:rsidR="00DE0900" w:rsidRPr="0001285C" w:rsidRDefault="00DE0900" w:rsidP="00DE0900">
            <w:pPr>
              <w:jc w:val="center"/>
            </w:pPr>
            <w:r>
              <w:t>8 €</w:t>
            </w:r>
          </w:p>
        </w:tc>
        <w:tc>
          <w:tcPr>
            <w:tcW w:w="1189" w:type="dxa"/>
            <w:gridSpan w:val="2"/>
            <w:vMerge/>
            <w:tcBorders>
              <w:left w:val="single" w:sz="4" w:space="0" w:color="808080" w:themeColor="background1" w:themeShade="80"/>
            </w:tcBorders>
            <w:vAlign w:val="center"/>
          </w:tcPr>
          <w:p w14:paraId="02C8ED39" w14:textId="77777777" w:rsidR="00DE0900" w:rsidRPr="0001285C" w:rsidRDefault="00DE0900" w:rsidP="00DE0900"/>
        </w:tc>
        <w:tc>
          <w:tcPr>
            <w:tcW w:w="25" w:type="dxa"/>
            <w:vMerge/>
            <w:tcBorders>
              <w:left w:val="nil"/>
              <w:right w:val="single" w:sz="4" w:space="0" w:color="808080" w:themeColor="background1" w:themeShade="80"/>
            </w:tcBorders>
          </w:tcPr>
          <w:p w14:paraId="71415CCD" w14:textId="77777777" w:rsidR="00DE0900" w:rsidRPr="0001285C" w:rsidRDefault="00DE0900" w:rsidP="00DE0900"/>
        </w:tc>
        <w:tc>
          <w:tcPr>
            <w:tcW w:w="5185" w:type="dxa"/>
            <w:gridSpan w:val="7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3920E0C" w14:textId="77777777" w:rsidR="00DE0900" w:rsidRPr="0001285C" w:rsidRDefault="00DE0900" w:rsidP="00DE0900"/>
        </w:tc>
      </w:tr>
      <w:tr w:rsidR="00DE0900" w:rsidRPr="009216C2" w14:paraId="3B892601" w14:textId="77777777" w:rsidTr="00962BBA">
        <w:trPr>
          <w:trHeight w:val="281"/>
        </w:trPr>
        <w:tc>
          <w:tcPr>
            <w:tcW w:w="1148" w:type="dxa"/>
            <w:gridSpan w:val="2"/>
            <w:vMerge w:val="restart"/>
            <w:tcBorders>
              <w:left w:val="single" w:sz="2" w:space="0" w:color="808080" w:themeColor="background1" w:themeShade="80"/>
              <w:right w:val="single" w:sz="4" w:space="0" w:color="808080" w:themeColor="background1" w:themeShade="80"/>
            </w:tcBorders>
          </w:tcPr>
          <w:p w14:paraId="231B9F19" w14:textId="77777777" w:rsidR="00DE0900" w:rsidRDefault="00DE0900" w:rsidP="00DE0900"/>
          <w:p w14:paraId="75B35A0B" w14:textId="77777777" w:rsidR="00DE0900" w:rsidRPr="0001285C" w:rsidRDefault="00DE0900" w:rsidP="00DE0900">
            <w:r>
              <w:t xml:space="preserve">        </w:t>
            </w:r>
            <w:r>
              <w:sym w:font="Symbol" w:char="F0D7"/>
            </w:r>
            <w:r>
              <w:t xml:space="preserve"> 3</w:t>
            </w:r>
          </w:p>
        </w:tc>
        <w:tc>
          <w:tcPr>
            <w:tcW w:w="834" w:type="dxa"/>
            <w:gridSpan w:val="2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C9261A3" w14:textId="77777777" w:rsidR="00DE0900" w:rsidRPr="0001285C" w:rsidRDefault="00DE0900" w:rsidP="00DE0900">
            <w:pPr>
              <w:jc w:val="center"/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6B89DFB" w14:textId="77777777" w:rsidR="00DE0900" w:rsidRPr="0001285C" w:rsidRDefault="00DE0900" w:rsidP="00DE0900">
            <w:pPr>
              <w:jc w:val="center"/>
            </w:pPr>
          </w:p>
        </w:tc>
        <w:tc>
          <w:tcPr>
            <w:tcW w:w="1189" w:type="dxa"/>
            <w:gridSpan w:val="2"/>
            <w:vMerge w:val="restart"/>
            <w:tcBorders>
              <w:left w:val="single" w:sz="4" w:space="0" w:color="808080" w:themeColor="background1" w:themeShade="80"/>
            </w:tcBorders>
            <w:vAlign w:val="center"/>
          </w:tcPr>
          <w:p w14:paraId="43917216" w14:textId="77777777" w:rsidR="00DE0900" w:rsidRPr="0001285C" w:rsidRDefault="00DE0900" w:rsidP="00DE0900">
            <w:r>
              <w:t xml:space="preserve">              : 3</w:t>
            </w:r>
          </w:p>
        </w:tc>
        <w:tc>
          <w:tcPr>
            <w:tcW w:w="25" w:type="dxa"/>
            <w:vMerge/>
            <w:tcBorders>
              <w:left w:val="nil"/>
              <w:right w:val="single" w:sz="4" w:space="0" w:color="808080" w:themeColor="background1" w:themeShade="80"/>
            </w:tcBorders>
          </w:tcPr>
          <w:p w14:paraId="3DD28FE8" w14:textId="77777777" w:rsidR="00DE0900" w:rsidRPr="0001285C" w:rsidRDefault="00DE0900" w:rsidP="00DE0900"/>
        </w:tc>
        <w:tc>
          <w:tcPr>
            <w:tcW w:w="5185" w:type="dxa"/>
            <w:gridSpan w:val="7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1E78FEC" w14:textId="77777777" w:rsidR="00DE0900" w:rsidRPr="0001285C" w:rsidRDefault="00DE0900" w:rsidP="00DE0900"/>
        </w:tc>
      </w:tr>
      <w:tr w:rsidR="00DE0900" w:rsidRPr="009216C2" w14:paraId="0217D429" w14:textId="77777777" w:rsidTr="00962BBA">
        <w:trPr>
          <w:trHeight w:val="263"/>
        </w:trPr>
        <w:tc>
          <w:tcPr>
            <w:tcW w:w="1148" w:type="dxa"/>
            <w:gridSpan w:val="2"/>
            <w:vMerge/>
            <w:tcBorders>
              <w:left w:val="single" w:sz="2" w:space="0" w:color="808080" w:themeColor="background1" w:themeShade="80"/>
              <w:right w:val="single" w:sz="4" w:space="0" w:color="808080" w:themeColor="background1" w:themeShade="80"/>
            </w:tcBorders>
          </w:tcPr>
          <w:p w14:paraId="1783C2F7" w14:textId="77777777" w:rsidR="00DE0900" w:rsidRPr="0001285C" w:rsidRDefault="00DE0900" w:rsidP="00DE0900"/>
        </w:tc>
        <w:tc>
          <w:tcPr>
            <w:tcW w:w="834" w:type="dxa"/>
            <w:gridSpan w:val="2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4DB45F6" w14:textId="77777777" w:rsidR="00DE0900" w:rsidRDefault="00DE0900" w:rsidP="00DE0900">
            <w:pPr>
              <w:jc w:val="center"/>
            </w:pPr>
            <w:r>
              <w:t>3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B17CC1A" w14:textId="77777777" w:rsidR="00DE0900" w:rsidRDefault="00DE0900" w:rsidP="00DE0900">
            <w:pPr>
              <w:jc w:val="center"/>
            </w:pPr>
            <w:r>
              <w:t>4 €</w:t>
            </w:r>
          </w:p>
        </w:tc>
        <w:tc>
          <w:tcPr>
            <w:tcW w:w="1189" w:type="dxa"/>
            <w:gridSpan w:val="2"/>
            <w:vMerge/>
            <w:tcBorders>
              <w:left w:val="single" w:sz="4" w:space="0" w:color="808080" w:themeColor="background1" w:themeShade="80"/>
            </w:tcBorders>
            <w:vAlign w:val="center"/>
          </w:tcPr>
          <w:p w14:paraId="3AFDE434" w14:textId="77777777" w:rsidR="00DE0900" w:rsidRPr="0001285C" w:rsidRDefault="00DE0900" w:rsidP="00DE0900"/>
        </w:tc>
        <w:tc>
          <w:tcPr>
            <w:tcW w:w="25" w:type="dxa"/>
            <w:vMerge/>
            <w:tcBorders>
              <w:left w:val="nil"/>
              <w:right w:val="single" w:sz="4" w:space="0" w:color="808080" w:themeColor="background1" w:themeShade="80"/>
            </w:tcBorders>
          </w:tcPr>
          <w:p w14:paraId="392861CD" w14:textId="77777777" w:rsidR="00DE0900" w:rsidRPr="0001285C" w:rsidRDefault="00DE0900" w:rsidP="00DE0900"/>
        </w:tc>
        <w:tc>
          <w:tcPr>
            <w:tcW w:w="5185" w:type="dxa"/>
            <w:gridSpan w:val="7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D3CD72D" w14:textId="77777777" w:rsidR="00DE0900" w:rsidRPr="0001285C" w:rsidRDefault="00DE0900" w:rsidP="00DE0900"/>
        </w:tc>
      </w:tr>
      <w:tr w:rsidR="00DE0900" w:rsidRPr="009216C2" w14:paraId="420E3A84" w14:textId="77777777" w:rsidTr="00962BBA">
        <w:trPr>
          <w:trHeight w:val="262"/>
        </w:trPr>
        <w:tc>
          <w:tcPr>
            <w:tcW w:w="1148" w:type="dxa"/>
            <w:gridSpan w:val="2"/>
            <w:vMerge w:val="restart"/>
            <w:tcBorders>
              <w:left w:val="single" w:sz="2" w:space="0" w:color="808080" w:themeColor="background1" w:themeShade="80"/>
              <w:right w:val="single" w:sz="4" w:space="0" w:color="808080" w:themeColor="background1" w:themeShade="80"/>
            </w:tcBorders>
          </w:tcPr>
          <w:p w14:paraId="6732D134" w14:textId="77777777" w:rsidR="00DE0900" w:rsidRDefault="00DE0900" w:rsidP="00DE0900"/>
          <w:p w14:paraId="2390AD75" w14:textId="77777777" w:rsidR="00DE0900" w:rsidRPr="0001285C" w:rsidRDefault="00DE0900" w:rsidP="00DE0900">
            <w:r>
              <w:t xml:space="preserve">  </w:t>
            </w:r>
          </w:p>
        </w:tc>
        <w:tc>
          <w:tcPr>
            <w:tcW w:w="834" w:type="dxa"/>
            <w:gridSpan w:val="2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05B2BC3" w14:textId="77777777" w:rsidR="00DE0900" w:rsidRDefault="00DE0900" w:rsidP="00DE0900">
            <w:pPr>
              <w:jc w:val="center"/>
            </w:pPr>
          </w:p>
        </w:tc>
        <w:tc>
          <w:tcPr>
            <w:tcW w:w="850" w:type="dxa"/>
            <w:gridSpan w:val="2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4AA8B8A" w14:textId="77777777" w:rsidR="00DE0900" w:rsidRDefault="00DE0900" w:rsidP="00DE0900">
            <w:pPr>
              <w:jc w:val="center"/>
            </w:pPr>
          </w:p>
        </w:tc>
        <w:tc>
          <w:tcPr>
            <w:tcW w:w="1189" w:type="dxa"/>
            <w:gridSpan w:val="2"/>
            <w:vMerge w:val="restart"/>
            <w:tcBorders>
              <w:left w:val="single" w:sz="4" w:space="0" w:color="808080" w:themeColor="background1" w:themeShade="80"/>
            </w:tcBorders>
            <w:vAlign w:val="center"/>
          </w:tcPr>
          <w:p w14:paraId="5DB813B6" w14:textId="77777777" w:rsidR="00DE0900" w:rsidRDefault="00DE0900" w:rsidP="00DE0900">
            <w:r w:rsidRPr="006269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73D9E093" wp14:editId="088957CC">
                      <wp:simplePos x="0" y="0"/>
                      <wp:positionH relativeFrom="column">
                        <wp:posOffset>494030</wp:posOffset>
                      </wp:positionH>
                      <wp:positionV relativeFrom="paragraph">
                        <wp:posOffset>-735330</wp:posOffset>
                      </wp:positionV>
                      <wp:extent cx="123825" cy="1123950"/>
                      <wp:effectExtent l="0" t="0" r="28575" b="19050"/>
                      <wp:wrapNone/>
                      <wp:docPr id="9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23825" cy="11239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1FA410D" id="Pfeil: nach rechts gekrümmt 59" o:spid="_x0000_s1026" type="#_x0000_t102" style="position:absolute;margin-left:38.9pt;margin-top:-57.9pt;width:9.75pt;height:88.5pt;flip:x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" adj="20410,21302,16200" fillcolor="#a5a5a5 [2092]" strokecolor="#a5a5a5 [2092]" strokeweight="2pt"/>
                  </w:pict>
                </mc:Fallback>
              </mc:AlternateContent>
            </w:r>
            <w:r>
              <w:t xml:space="preserve">                      </w:t>
            </w:r>
          </w:p>
          <w:p w14:paraId="79D90887" w14:textId="77777777" w:rsidR="00DE0900" w:rsidRPr="0001285C" w:rsidRDefault="00DE0900" w:rsidP="00DE0900">
            <w:r>
              <w:t xml:space="preserve">                      </w:t>
            </w:r>
          </w:p>
        </w:tc>
        <w:tc>
          <w:tcPr>
            <w:tcW w:w="25" w:type="dxa"/>
            <w:vMerge/>
            <w:tcBorders>
              <w:left w:val="nil"/>
              <w:right w:val="single" w:sz="4" w:space="0" w:color="808080" w:themeColor="background1" w:themeShade="80"/>
            </w:tcBorders>
          </w:tcPr>
          <w:p w14:paraId="162913F6" w14:textId="77777777" w:rsidR="00DE0900" w:rsidRPr="0001285C" w:rsidRDefault="00DE0900" w:rsidP="00DE0900"/>
        </w:tc>
        <w:tc>
          <w:tcPr>
            <w:tcW w:w="5185" w:type="dxa"/>
            <w:gridSpan w:val="7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0EF9404" w14:textId="77777777" w:rsidR="00DE0900" w:rsidRPr="0001285C" w:rsidRDefault="00DE0900" w:rsidP="00DE0900"/>
        </w:tc>
      </w:tr>
      <w:tr w:rsidR="00DE0900" w:rsidRPr="009216C2" w14:paraId="6F9EF731" w14:textId="77777777" w:rsidTr="00962BBA">
        <w:trPr>
          <w:trHeight w:val="256"/>
        </w:trPr>
        <w:tc>
          <w:tcPr>
            <w:tcW w:w="1148" w:type="dxa"/>
            <w:gridSpan w:val="2"/>
            <w:vMerge/>
            <w:tcBorders>
              <w:left w:val="single" w:sz="2" w:space="0" w:color="808080" w:themeColor="background1" w:themeShade="80"/>
              <w:right w:val="single" w:sz="4" w:space="0" w:color="808080" w:themeColor="background1" w:themeShade="80"/>
            </w:tcBorders>
          </w:tcPr>
          <w:p w14:paraId="36E7A45C" w14:textId="77777777" w:rsidR="00DE0900" w:rsidRPr="0001285C" w:rsidRDefault="00DE0900" w:rsidP="00DE0900"/>
        </w:tc>
        <w:tc>
          <w:tcPr>
            <w:tcW w:w="834" w:type="dxa"/>
            <w:gridSpan w:val="2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2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F991F0E" w14:textId="77777777" w:rsidR="00DE0900" w:rsidRPr="0001285C" w:rsidRDefault="00DE0900" w:rsidP="00DE0900">
            <w:pPr>
              <w:jc w:val="center"/>
            </w:pPr>
            <w:r>
              <w:t>4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2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04960C8" w14:textId="77777777" w:rsidR="00DE0900" w:rsidRPr="0001285C" w:rsidRDefault="00DE0900" w:rsidP="00DE0900">
            <w:pPr>
              <w:jc w:val="center"/>
            </w:pPr>
          </w:p>
        </w:tc>
        <w:tc>
          <w:tcPr>
            <w:tcW w:w="1189" w:type="dxa"/>
            <w:gridSpan w:val="2"/>
            <w:vMerge/>
            <w:tcBorders>
              <w:left w:val="single" w:sz="4" w:space="0" w:color="808080" w:themeColor="background1" w:themeShade="80"/>
            </w:tcBorders>
            <w:vAlign w:val="center"/>
          </w:tcPr>
          <w:p w14:paraId="7A12CCDE" w14:textId="77777777" w:rsidR="00DE0900" w:rsidRPr="0001285C" w:rsidRDefault="00DE0900" w:rsidP="00DE0900"/>
        </w:tc>
        <w:tc>
          <w:tcPr>
            <w:tcW w:w="25" w:type="dxa"/>
            <w:vMerge/>
            <w:tcBorders>
              <w:left w:val="nil"/>
              <w:right w:val="single" w:sz="4" w:space="0" w:color="808080" w:themeColor="background1" w:themeShade="80"/>
            </w:tcBorders>
          </w:tcPr>
          <w:p w14:paraId="3E4A5649" w14:textId="77777777" w:rsidR="00DE0900" w:rsidRPr="0001285C" w:rsidRDefault="00DE0900" w:rsidP="00DE0900"/>
        </w:tc>
        <w:tc>
          <w:tcPr>
            <w:tcW w:w="5185" w:type="dxa"/>
            <w:gridSpan w:val="7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4DD0F41" w14:textId="77777777" w:rsidR="00DE0900" w:rsidRPr="0001285C" w:rsidRDefault="00DE0900" w:rsidP="00DE0900"/>
        </w:tc>
      </w:tr>
      <w:tr w:rsidR="00DE0900" w:rsidRPr="009216C2" w14:paraId="5554D6C2" w14:textId="77777777" w:rsidTr="00962BBA">
        <w:tc>
          <w:tcPr>
            <w:tcW w:w="1148" w:type="dxa"/>
            <w:gridSpan w:val="2"/>
            <w:tcBorders>
              <w:left w:val="single" w:sz="2" w:space="0" w:color="808080" w:themeColor="background1" w:themeShade="80"/>
              <w:right w:val="single" w:sz="4" w:space="0" w:color="808080" w:themeColor="background1" w:themeShade="80"/>
            </w:tcBorders>
          </w:tcPr>
          <w:p w14:paraId="407E170D" w14:textId="77777777" w:rsidR="00DE0900" w:rsidRPr="0001285C" w:rsidRDefault="00DE0900" w:rsidP="00DE0900"/>
        </w:tc>
        <w:tc>
          <w:tcPr>
            <w:tcW w:w="834" w:type="dxa"/>
            <w:gridSpan w:val="2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2" w:space="0" w:color="808080" w:themeColor="background1" w:themeShade="80"/>
              <w:right w:val="single" w:sz="4" w:space="0" w:color="808080" w:themeColor="background1" w:themeShade="80"/>
            </w:tcBorders>
          </w:tcPr>
          <w:p w14:paraId="40471820" w14:textId="77777777" w:rsidR="00DE0900" w:rsidRPr="0001285C" w:rsidRDefault="00DE0900" w:rsidP="00DE0900"/>
        </w:tc>
        <w:tc>
          <w:tcPr>
            <w:tcW w:w="850" w:type="dxa"/>
            <w:gridSpan w:val="2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2" w:space="0" w:color="808080" w:themeColor="background1" w:themeShade="80"/>
              <w:right w:val="single" w:sz="4" w:space="0" w:color="808080" w:themeColor="background1" w:themeShade="80"/>
            </w:tcBorders>
          </w:tcPr>
          <w:p w14:paraId="02756BA1" w14:textId="77777777" w:rsidR="00DE0900" w:rsidRPr="0001285C" w:rsidRDefault="00DE0900" w:rsidP="00DE0900"/>
        </w:tc>
        <w:tc>
          <w:tcPr>
            <w:tcW w:w="1189" w:type="dxa"/>
            <w:gridSpan w:val="2"/>
            <w:tcBorders>
              <w:left w:val="single" w:sz="4" w:space="0" w:color="808080" w:themeColor="background1" w:themeShade="80"/>
            </w:tcBorders>
            <w:vAlign w:val="center"/>
          </w:tcPr>
          <w:p w14:paraId="6DAEB775" w14:textId="77777777" w:rsidR="00DE0900" w:rsidRPr="0001285C" w:rsidRDefault="00DE0900" w:rsidP="00DE0900"/>
        </w:tc>
        <w:tc>
          <w:tcPr>
            <w:tcW w:w="25" w:type="dxa"/>
            <w:vMerge/>
            <w:tcBorders>
              <w:left w:val="nil"/>
              <w:right w:val="single" w:sz="4" w:space="0" w:color="808080" w:themeColor="background1" w:themeShade="80"/>
            </w:tcBorders>
          </w:tcPr>
          <w:p w14:paraId="62C0F7A5" w14:textId="77777777" w:rsidR="00DE0900" w:rsidRPr="0001285C" w:rsidRDefault="00DE0900" w:rsidP="00DE0900"/>
        </w:tc>
        <w:tc>
          <w:tcPr>
            <w:tcW w:w="5185" w:type="dxa"/>
            <w:gridSpan w:val="7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FE95454" w14:textId="77777777" w:rsidR="00DE0900" w:rsidRPr="0001285C" w:rsidRDefault="00DE0900" w:rsidP="00DE0900"/>
        </w:tc>
      </w:tr>
      <w:tr w:rsidR="00DE0900" w:rsidRPr="009216C2" w14:paraId="7FB41B4F" w14:textId="77777777" w:rsidTr="00962BBA">
        <w:tc>
          <w:tcPr>
            <w:tcW w:w="4021" w:type="dxa"/>
            <w:gridSpan w:val="8"/>
            <w:tcBorders>
              <w:left w:val="single" w:sz="2" w:space="0" w:color="808080" w:themeColor="background1" w:themeShade="80"/>
              <w:bottom w:val="single" w:sz="4" w:space="0" w:color="808080" w:themeColor="background1" w:themeShade="80"/>
            </w:tcBorders>
          </w:tcPr>
          <w:p w14:paraId="32BFABD1" w14:textId="77777777" w:rsidR="00DE0900" w:rsidRPr="00E74F3F" w:rsidRDefault="00DE0900" w:rsidP="00DE0900">
            <w:pPr>
              <w:pStyle w:val="berschrift2"/>
            </w:pPr>
          </w:p>
        </w:tc>
        <w:tc>
          <w:tcPr>
            <w:tcW w:w="25" w:type="dxa"/>
            <w:vMerge/>
            <w:tcBorders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E2F3482" w14:textId="77777777" w:rsidR="00DE0900" w:rsidRPr="00E74F3F" w:rsidRDefault="00DE0900" w:rsidP="00DE0900"/>
        </w:tc>
        <w:tc>
          <w:tcPr>
            <w:tcW w:w="5185" w:type="dxa"/>
            <w:gridSpan w:val="7"/>
            <w:vMerge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3FE5948" w14:textId="77777777" w:rsidR="00DE0900" w:rsidRPr="00E74F3F" w:rsidRDefault="00DE0900" w:rsidP="00DE0900"/>
        </w:tc>
      </w:tr>
      <w:tr w:rsidR="00DE0900" w:rsidRPr="009216C2" w14:paraId="202538FA" w14:textId="77777777" w:rsidTr="00962BBA">
        <w:trPr>
          <w:gridAfter w:val="1"/>
          <w:wAfter w:w="20" w:type="dxa"/>
        </w:trPr>
        <w:tc>
          <w:tcPr>
            <w:tcW w:w="3733" w:type="dxa"/>
            <w:gridSpan w:val="7"/>
            <w:tcBorders>
              <w:top w:val="single" w:sz="4" w:space="0" w:color="808080" w:themeColor="background1" w:themeShade="80"/>
            </w:tcBorders>
          </w:tcPr>
          <w:p w14:paraId="3B88A527" w14:textId="77777777" w:rsidR="00DE0900" w:rsidRPr="00E74F3F" w:rsidRDefault="00DE0900" w:rsidP="00DE0900">
            <w:pPr>
              <w:pStyle w:val="berschrift2"/>
            </w:pPr>
          </w:p>
        </w:tc>
        <w:tc>
          <w:tcPr>
            <w:tcW w:w="288" w:type="dxa"/>
            <w:tcBorders>
              <w:top w:val="single" w:sz="4" w:space="0" w:color="808080" w:themeColor="background1" w:themeShade="80"/>
            </w:tcBorders>
          </w:tcPr>
          <w:p w14:paraId="0434A1F6" w14:textId="77777777" w:rsidR="00DE0900" w:rsidRPr="00E74F3F" w:rsidRDefault="00DE0900" w:rsidP="00DE0900"/>
        </w:tc>
        <w:tc>
          <w:tcPr>
            <w:tcW w:w="5190" w:type="dxa"/>
            <w:gridSpan w:val="7"/>
            <w:tcBorders>
              <w:top w:val="single" w:sz="4" w:space="0" w:color="808080" w:themeColor="background1" w:themeShade="80"/>
            </w:tcBorders>
          </w:tcPr>
          <w:p w14:paraId="72361735" w14:textId="77777777" w:rsidR="00DE0900" w:rsidRPr="00E74F3F" w:rsidRDefault="00DE0900" w:rsidP="00DE0900"/>
        </w:tc>
      </w:tr>
      <w:tr w:rsidR="00DE0900" w:rsidRPr="0063234A" w14:paraId="2FD7170F" w14:textId="77777777" w:rsidTr="00962BBA">
        <w:trPr>
          <w:gridAfter w:val="1"/>
          <w:wAfter w:w="20" w:type="dxa"/>
        </w:trPr>
        <w:tc>
          <w:tcPr>
            <w:tcW w:w="428" w:type="dxa"/>
          </w:tcPr>
          <w:p w14:paraId="4F0797E0" w14:textId="77777777" w:rsidR="00DE0900" w:rsidRPr="003E166C" w:rsidRDefault="00DE0900" w:rsidP="00DE0900">
            <w:pPr>
              <w:pStyle w:val="berschrift2"/>
              <w:rPr>
                <w:noProof/>
              </w:rPr>
            </w:pPr>
            <w:r>
              <w:rPr>
                <w:noProof/>
              </w:rPr>
              <w:t xml:space="preserve">2. </w:t>
            </w:r>
          </w:p>
        </w:tc>
        <w:tc>
          <w:tcPr>
            <w:tcW w:w="8783" w:type="dxa"/>
            <w:gridSpan w:val="14"/>
          </w:tcPr>
          <w:p w14:paraId="715A4A08" w14:textId="77777777" w:rsidR="00DE0900" w:rsidRPr="00A70132" w:rsidRDefault="00DE0900" w:rsidP="00DE0900">
            <w:pPr>
              <w:pStyle w:val="berschrift2"/>
              <w:rPr>
                <w:sz w:val="16"/>
              </w:rPr>
            </w:pPr>
            <w:r>
              <w:t>Wie nutzen w</w:t>
            </w:r>
            <w:r w:rsidRPr="00724F87">
              <w:t xml:space="preserve">ir </w:t>
            </w:r>
            <w:r w:rsidRPr="00A54687">
              <w:rPr>
                <w:u w:val="single"/>
              </w:rPr>
              <w:t>anti</w:t>
            </w:r>
            <w:r>
              <w:t>proportional</w:t>
            </w:r>
            <w:r w:rsidRPr="00724F87">
              <w:t xml:space="preserve">e </w:t>
            </w:r>
            <w:r>
              <w:t>Zuordnungen?</w:t>
            </w:r>
            <w:r>
              <w:br/>
            </w:r>
          </w:p>
        </w:tc>
      </w:tr>
      <w:tr w:rsidR="00DE0900" w:rsidRPr="00A17F69" w14:paraId="29089EE7" w14:textId="77777777" w:rsidTr="00962BBA">
        <w:trPr>
          <w:gridAfter w:val="1"/>
          <w:wAfter w:w="20" w:type="dxa"/>
          <w:trHeight w:val="802"/>
        </w:trPr>
        <w:tc>
          <w:tcPr>
            <w:tcW w:w="428" w:type="dxa"/>
          </w:tcPr>
          <w:p w14:paraId="699C618E" w14:textId="77777777" w:rsidR="00DE0900" w:rsidRPr="008B2D13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5952" w:type="dxa"/>
            <w:gridSpan w:val="12"/>
          </w:tcPr>
          <w:p w14:paraId="2F576CE3" w14:textId="77777777" w:rsidR="00DE0900" w:rsidRPr="004F45C4" w:rsidRDefault="00DE0900" w:rsidP="00DE0900">
            <w:pPr>
              <w:pStyle w:val="berschrift3"/>
            </w:pPr>
            <w:r w:rsidRPr="004F45C4">
              <w:t>Beispielaufgabe</w:t>
            </w:r>
            <w:r>
              <w:t>:</w:t>
            </w:r>
          </w:p>
          <w:p w14:paraId="47F9144F" w14:textId="77777777" w:rsidR="00DE0900" w:rsidRDefault="00DE0900" w:rsidP="00DE0900">
            <w:r>
              <w:t xml:space="preserve">3 Maler sollen ein Haus streichen. </w:t>
            </w:r>
          </w:p>
          <w:p w14:paraId="398CFE5B" w14:textId="77777777" w:rsidR="00DE0900" w:rsidRPr="00BC224C" w:rsidRDefault="00DE0900" w:rsidP="00DE0900">
            <w:r>
              <w:t>Die 3 Maler zusammen brauchen für die Arbeit 4 Stunden (d.h. 4 h).</w:t>
            </w:r>
            <w:r w:rsidRPr="00C51C16">
              <w:t xml:space="preserve"> </w:t>
            </w:r>
          </w:p>
        </w:tc>
        <w:tc>
          <w:tcPr>
            <w:tcW w:w="2831" w:type="dxa"/>
            <w:gridSpan w:val="2"/>
          </w:tcPr>
          <w:p w14:paraId="7106B2DC" w14:textId="77777777" w:rsidR="00DE0900" w:rsidRPr="00A17F69" w:rsidRDefault="00DE0900" w:rsidP="00DE090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17F9F245" wp14:editId="6AD00DA4">
                      <wp:simplePos x="0" y="0"/>
                      <wp:positionH relativeFrom="column">
                        <wp:posOffset>1348921</wp:posOffset>
                      </wp:positionH>
                      <wp:positionV relativeFrom="paragraph">
                        <wp:posOffset>303983</wp:posOffset>
                      </wp:positionV>
                      <wp:extent cx="428625" cy="266700"/>
                      <wp:effectExtent l="57150" t="19050" r="85725" b="95250"/>
                      <wp:wrapNone/>
                      <wp:docPr id="18" name="Rechteck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662957" w14:textId="77777777" w:rsidR="003B5C7E" w:rsidRPr="00CA4487" w:rsidRDefault="003B5C7E" w:rsidP="00DE0900">
                                  <w:pPr>
                                    <w:rPr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color w:val="0D0D0D" w:themeColor="text1" w:themeTint="F2"/>
                                    </w:rPr>
                                    <w:t>? 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17F9F245" id="Rechteck 18" o:spid="_x0000_s1033" style="position:absolute;left:0;text-align:left;margin-left:106.2pt;margin-top:23.95pt;width:33.75pt;height:21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" fillcolor="#d8d8d8 [2732]" strokecolor="#0d0d0d [3069]">
                      <v:shadow on="t" color="black" opacity="22937f" origin=",.5" offset="0,.63889mm"/>
                      <v:textbox>
                        <w:txbxContent>
                          <w:p w14:paraId="12662957" w14:textId="77777777" w:rsidR="003B5C7E" w:rsidRPr="00CA4487" w:rsidRDefault="003B5C7E" w:rsidP="00DE0900">
                            <w:pPr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color w:val="0D0D0D" w:themeColor="text1" w:themeTint="F2"/>
                              </w:rPr>
                              <w:t>? 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AA83ED8" wp14:editId="337FBE75">
                  <wp:extent cx="294005" cy="487922"/>
                  <wp:effectExtent l="0" t="0" r="0" b="7620"/>
                  <wp:docPr id="128" name="Grafik 128" descr="Ma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n.svg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rcRect l="17949" r="21794"/>
                          <a:stretch/>
                        </pic:blipFill>
                        <pic:spPr bwMode="auto">
                          <a:xfrm>
                            <a:off x="0" y="0"/>
                            <a:ext cx="295885" cy="491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6BA6E1D" wp14:editId="791F1FAE">
                  <wp:extent cx="331504" cy="329565"/>
                  <wp:effectExtent l="0" t="0" r="0" b="0"/>
                  <wp:docPr id="129" name="Grafik 129" descr="Großer Pins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LargePaintBrush.sv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3519" cy="34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A0F4B8D" wp14:editId="77D22514">
                  <wp:extent cx="609600" cy="609600"/>
                  <wp:effectExtent l="0" t="0" r="0" b="0"/>
                  <wp:docPr id="130" name="Grafik 130" descr="H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House.sv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881" cy="609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:rsidRPr="00A17F69" w14:paraId="748FED81" w14:textId="77777777" w:rsidTr="00962BBA">
        <w:trPr>
          <w:gridAfter w:val="1"/>
          <w:wAfter w:w="20" w:type="dxa"/>
        </w:trPr>
        <w:tc>
          <w:tcPr>
            <w:tcW w:w="428" w:type="dxa"/>
          </w:tcPr>
          <w:p w14:paraId="4AC4DCDC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8783" w:type="dxa"/>
            <w:gridSpan w:val="14"/>
          </w:tcPr>
          <w:p w14:paraId="7D59AEB2" w14:textId="77777777" w:rsidR="00DE0900" w:rsidRPr="009973A8" w:rsidRDefault="00DE0900" w:rsidP="00DE0900">
            <w:pPr>
              <w:spacing w:before="120"/>
            </w:pPr>
            <w:r w:rsidRPr="00696215">
              <w:rPr>
                <w:b/>
              </w:rPr>
              <w:t>Frage</w:t>
            </w:r>
            <w:r w:rsidRPr="004F45C4">
              <w:t xml:space="preserve">: </w:t>
            </w:r>
            <w:r>
              <w:t xml:space="preserve">Wie lange braucht </w:t>
            </w:r>
            <w:r w:rsidRPr="00FF27DD">
              <w:rPr>
                <w:i/>
              </w:rPr>
              <w:t>ein</w:t>
            </w:r>
            <w:r>
              <w:t xml:space="preserve"> Maler allein für die gleiche Arbeit? Wie lange brauchen 4 Maler?</w:t>
            </w:r>
            <w:r>
              <w:rPr>
                <w:noProof/>
              </w:rPr>
              <w:t xml:space="preserve"> </w:t>
            </w:r>
            <w:r>
              <w:t xml:space="preserve"> </w:t>
            </w:r>
          </w:p>
        </w:tc>
      </w:tr>
      <w:tr w:rsidR="00DE0900" w:rsidRPr="00A17F69" w14:paraId="34B648D1" w14:textId="77777777" w:rsidTr="00962BBA">
        <w:trPr>
          <w:gridAfter w:val="1"/>
          <w:wAfter w:w="20" w:type="dxa"/>
          <w:trHeight w:val="80"/>
        </w:trPr>
        <w:tc>
          <w:tcPr>
            <w:tcW w:w="428" w:type="dxa"/>
          </w:tcPr>
          <w:p w14:paraId="50975E08" w14:textId="77777777" w:rsidR="00DE0900" w:rsidRPr="00A70132" w:rsidRDefault="00DE0900" w:rsidP="00DE0900">
            <w:pPr>
              <w:pStyle w:val="berschrift1"/>
              <w:rPr>
                <w:noProof/>
                <w:sz w:val="16"/>
              </w:rPr>
            </w:pPr>
          </w:p>
        </w:tc>
        <w:tc>
          <w:tcPr>
            <w:tcW w:w="3305" w:type="dxa"/>
            <w:gridSpan w:val="6"/>
          </w:tcPr>
          <w:p w14:paraId="59FF2F99" w14:textId="77777777" w:rsidR="00DE0900" w:rsidRPr="00A70132" w:rsidRDefault="00DE0900" w:rsidP="00DE0900">
            <w:pPr>
              <w:rPr>
                <w:sz w:val="16"/>
              </w:rPr>
            </w:pPr>
          </w:p>
        </w:tc>
        <w:tc>
          <w:tcPr>
            <w:tcW w:w="1686" w:type="dxa"/>
            <w:gridSpan w:val="5"/>
          </w:tcPr>
          <w:p w14:paraId="2DD1E07E" w14:textId="77777777" w:rsidR="00DE0900" w:rsidRPr="00CA4487" w:rsidRDefault="00DE0900" w:rsidP="00DE0900">
            <w:pPr>
              <w:rPr>
                <w:sz w:val="10"/>
              </w:rPr>
            </w:pPr>
          </w:p>
        </w:tc>
        <w:tc>
          <w:tcPr>
            <w:tcW w:w="3792" w:type="dxa"/>
            <w:gridSpan w:val="3"/>
          </w:tcPr>
          <w:p w14:paraId="679E086E" w14:textId="77777777" w:rsidR="00DE0900" w:rsidRPr="00CA4487" w:rsidRDefault="00DE0900" w:rsidP="00DE0900">
            <w:pPr>
              <w:rPr>
                <w:sz w:val="10"/>
              </w:rPr>
            </w:pPr>
          </w:p>
        </w:tc>
      </w:tr>
      <w:tr w:rsidR="00DE0900" w:rsidRPr="00A17F69" w14:paraId="2275E94E" w14:textId="77777777" w:rsidTr="00962BBA">
        <w:trPr>
          <w:gridAfter w:val="1"/>
          <w:wAfter w:w="20" w:type="dxa"/>
        </w:trPr>
        <w:tc>
          <w:tcPr>
            <w:tcW w:w="428" w:type="dxa"/>
          </w:tcPr>
          <w:p w14:paraId="50144022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8783" w:type="dxa"/>
            <w:gridSpan w:val="14"/>
          </w:tcPr>
          <w:p w14:paraId="33ED39C2" w14:textId="77777777" w:rsidR="00DE0900" w:rsidRDefault="00DE0900" w:rsidP="00DE0900">
            <w:pPr>
              <w:pStyle w:val="berschrift3"/>
            </w:pPr>
            <w:r w:rsidRPr="001D2811">
              <w:t>Lösung</w:t>
            </w:r>
            <w:r>
              <w:t>sweg</w:t>
            </w:r>
            <w:r w:rsidRPr="001D2811">
              <w:t xml:space="preserve">:   </w:t>
            </w:r>
          </w:p>
          <w:p w14:paraId="2ECDA669" w14:textId="77777777" w:rsidR="00DE0900" w:rsidRPr="00B81FBE" w:rsidRDefault="00DE0900" w:rsidP="00DE0900">
            <w:pPr>
              <w:spacing w:after="120"/>
            </w:pPr>
            <w:r>
              <w:t xml:space="preserve">Wenn ein Maler 12 Stunden braucht, dann brauchen 3 Maler 4 Stunden. Kontrolle: </w:t>
            </w:r>
          </w:p>
        </w:tc>
      </w:tr>
      <w:tr w:rsidR="00DE0900" w:rsidRPr="00A17F69" w14:paraId="0ADC084D" w14:textId="77777777" w:rsidTr="00971D6F">
        <w:tc>
          <w:tcPr>
            <w:tcW w:w="428" w:type="dxa"/>
            <w:vMerge w:val="restart"/>
          </w:tcPr>
          <w:p w14:paraId="2084230A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2263" w:type="dxa"/>
            <w:gridSpan w:val="4"/>
            <w:tcBorders>
              <w:right w:val="single" w:sz="4" w:space="0" w:color="A6A6A6" w:themeColor="background1" w:themeShade="A6"/>
            </w:tcBorders>
          </w:tcPr>
          <w:p w14:paraId="0840F7F9" w14:textId="77777777" w:rsidR="00DE0900" w:rsidRPr="00BC224C" w:rsidRDefault="00DE0900" w:rsidP="00DE0900"/>
        </w:tc>
        <w:tc>
          <w:tcPr>
            <w:tcW w:w="104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3F75CDEB" w14:textId="77777777" w:rsidR="00DE0900" w:rsidRPr="0085166C" w:rsidRDefault="00DE0900" w:rsidP="00DE0900">
            <w:pPr>
              <w:jc w:val="center"/>
            </w:pPr>
            <w:r w:rsidRPr="0085166C">
              <w:t>Anzahl</w:t>
            </w:r>
          </w:p>
          <w:p w14:paraId="25698EA2" w14:textId="77777777" w:rsidR="00DE0900" w:rsidRPr="00BC224C" w:rsidRDefault="00DE0900" w:rsidP="00DE0900">
            <w:pPr>
              <w:jc w:val="center"/>
              <w:rPr>
                <w:u w:val="single"/>
              </w:rPr>
            </w:pPr>
            <w:r w:rsidRPr="0085166C">
              <w:t>Maler</w:t>
            </w:r>
          </w:p>
        </w:tc>
        <w:tc>
          <w:tcPr>
            <w:tcW w:w="28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5D91A3A8" w14:textId="77777777" w:rsidR="00DE0900" w:rsidRPr="00BC224C" w:rsidRDefault="00DE0900" w:rsidP="00DE0900">
            <w:pPr>
              <w:jc w:val="center"/>
              <w:rPr>
                <w:u w:val="single"/>
              </w:rPr>
            </w:pPr>
          </w:p>
        </w:tc>
        <w:tc>
          <w:tcPr>
            <w:tcW w:w="311" w:type="dxa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374056D2" w14:textId="77777777" w:rsidR="00DE0900" w:rsidRPr="0001285C" w:rsidRDefault="00DE0900" w:rsidP="00DE0900">
            <w:pPr>
              <w:jc w:val="center"/>
              <w:rPr>
                <w:rFonts w:asciiTheme="majorHAnsi" w:hAnsiTheme="majorHAnsi"/>
                <w:color w:val="0D0D0D" w:themeColor="text1" w:themeTint="F2"/>
              </w:rPr>
            </w:pPr>
            <w:r>
              <w:rPr>
                <w:noProof/>
              </w:rPr>
              <w:drawing>
                <wp:inline distT="0" distB="0" distL="0" distR="0" wp14:anchorId="53E56DB2" wp14:editId="23AE2234">
                  <wp:extent cx="172184" cy="285750"/>
                  <wp:effectExtent l="0" t="0" r="0" b="0"/>
                  <wp:docPr id="131" name="Grafik 131" descr="Ma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n.svg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rcRect l="17949" r="21794"/>
                          <a:stretch/>
                        </pic:blipFill>
                        <pic:spPr bwMode="auto">
                          <a:xfrm>
                            <a:off x="0" y="0"/>
                            <a:ext cx="179058" cy="2971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3A4F9A9E" w14:textId="77777777" w:rsidR="00DE0900" w:rsidRPr="0001285C" w:rsidRDefault="00DE0900" w:rsidP="00DE0900">
            <w:pPr>
              <w:spacing w:before="120"/>
              <w:jc w:val="left"/>
              <w:rPr>
                <w:rFonts w:asciiTheme="majorHAnsi" w:hAnsiTheme="majorHAnsi"/>
                <w:color w:val="0D0D0D" w:themeColor="text1" w:themeTint="F2"/>
              </w:rPr>
            </w:pPr>
            <w:r>
              <w:rPr>
                <w:noProof/>
              </w:rPr>
              <w:drawing>
                <wp:inline distT="0" distB="0" distL="0" distR="0" wp14:anchorId="6A62E4E1" wp14:editId="6EF36A38">
                  <wp:extent cx="217170" cy="215900"/>
                  <wp:effectExtent l="0" t="0" r="0" b="0"/>
                  <wp:docPr id="132" name="Grafik 132" descr="Großer Pins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LargePaintBrush.sv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21353" cy="22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1AEB818F" w14:textId="77777777" w:rsidR="00DE0900" w:rsidRDefault="00DE0900" w:rsidP="00DE0900">
            <w:pPr>
              <w:jc w:val="center"/>
            </w:pPr>
            <w:r>
              <w:t xml:space="preserve">Zeit </w:t>
            </w:r>
          </w:p>
          <w:p w14:paraId="57D5FC7A" w14:textId="77777777" w:rsidR="00DE0900" w:rsidRPr="00BC224C" w:rsidRDefault="00DE0900" w:rsidP="00DE0900">
            <w:pPr>
              <w:jc w:val="center"/>
              <w:rPr>
                <w:sz w:val="20"/>
                <w:szCs w:val="18"/>
                <w:u w:val="single"/>
              </w:rPr>
            </w:pPr>
            <w:r>
              <w:t>(in h)</w:t>
            </w:r>
          </w:p>
        </w:tc>
        <w:tc>
          <w:tcPr>
            <w:tcW w:w="2284" w:type="dxa"/>
            <w:gridSpan w:val="2"/>
            <w:tcBorders>
              <w:left w:val="single" w:sz="4" w:space="0" w:color="A6A6A6" w:themeColor="background1" w:themeShade="A6"/>
            </w:tcBorders>
          </w:tcPr>
          <w:p w14:paraId="4743B0A2" w14:textId="77777777" w:rsidR="00DE0900" w:rsidRPr="00BC224C" w:rsidRDefault="00DE0900" w:rsidP="00DE0900"/>
        </w:tc>
      </w:tr>
      <w:tr w:rsidR="00DE0900" w:rsidRPr="00A17F69" w14:paraId="67C1683B" w14:textId="77777777" w:rsidTr="00962BBA">
        <w:trPr>
          <w:gridAfter w:val="1"/>
          <w:wAfter w:w="20" w:type="dxa"/>
        </w:trPr>
        <w:tc>
          <w:tcPr>
            <w:tcW w:w="428" w:type="dxa"/>
            <w:vMerge/>
          </w:tcPr>
          <w:p w14:paraId="36373675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2263" w:type="dxa"/>
            <w:gridSpan w:val="4"/>
            <w:tcBorders>
              <w:right w:val="single" w:sz="4" w:space="0" w:color="A6A6A6" w:themeColor="background1" w:themeShade="A6"/>
            </w:tcBorders>
          </w:tcPr>
          <w:p w14:paraId="7F310117" w14:textId="77777777" w:rsidR="00DE0900" w:rsidRPr="00BC224C" w:rsidRDefault="00DE0900" w:rsidP="00DE0900"/>
        </w:tc>
        <w:tc>
          <w:tcPr>
            <w:tcW w:w="2216" w:type="dxa"/>
            <w:gridSpan w:val="6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03C05A" w14:textId="77777777" w:rsidR="00DE0900" w:rsidRPr="00BC224C" w:rsidRDefault="00DE0900" w:rsidP="00DE0900">
            <w:pPr>
              <w:ind w:left="136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B3EE86C" wp14:editId="0767374D">
                  <wp:extent cx="218098" cy="361950"/>
                  <wp:effectExtent l="0" t="0" r="0" b="0"/>
                  <wp:docPr id="133" name="Grafik 133" descr="Ma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n.svg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rcRect l="17949" r="21794"/>
                          <a:stretch/>
                        </pic:blipFill>
                        <pic:spPr bwMode="auto">
                          <a:xfrm>
                            <a:off x="0" y="0"/>
                            <a:ext cx="221633" cy="367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gridSpan w:val="3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F6ECE0" w14:textId="77777777" w:rsidR="00DE0900" w:rsidRPr="00D733D7" w:rsidRDefault="00DE0900" w:rsidP="00DE0900">
            <w:pPr>
              <w:ind w:left="147"/>
            </w:pPr>
            <w:r>
              <w:t>12 h</w:t>
            </w:r>
          </w:p>
        </w:tc>
        <w:tc>
          <w:tcPr>
            <w:tcW w:w="2264" w:type="dxa"/>
            <w:tcBorders>
              <w:left w:val="single" w:sz="4" w:space="0" w:color="A6A6A6" w:themeColor="background1" w:themeShade="A6"/>
            </w:tcBorders>
          </w:tcPr>
          <w:p w14:paraId="23EA1F59" w14:textId="77777777" w:rsidR="00DE0900" w:rsidRPr="00BC224C" w:rsidRDefault="00DE0900" w:rsidP="00DE0900">
            <w:pPr>
              <w:ind w:left="5" w:firstLine="7"/>
            </w:pPr>
          </w:p>
        </w:tc>
      </w:tr>
      <w:tr w:rsidR="00DE0900" w:rsidRPr="00A17F69" w14:paraId="7ACD2EF1" w14:textId="77777777" w:rsidTr="00962BBA">
        <w:trPr>
          <w:gridAfter w:val="1"/>
          <w:wAfter w:w="20" w:type="dxa"/>
          <w:trHeight w:val="366"/>
        </w:trPr>
        <w:tc>
          <w:tcPr>
            <w:tcW w:w="428" w:type="dxa"/>
            <w:vMerge/>
          </w:tcPr>
          <w:p w14:paraId="01C8838B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2263" w:type="dxa"/>
            <w:gridSpan w:val="4"/>
            <w:vMerge w:val="restart"/>
            <w:tcBorders>
              <w:right w:val="single" w:sz="4" w:space="0" w:color="A6A6A6" w:themeColor="background1" w:themeShade="A6"/>
            </w:tcBorders>
          </w:tcPr>
          <w:p w14:paraId="046B1263" w14:textId="77777777" w:rsidR="00DE0900" w:rsidRPr="00CA4487" w:rsidRDefault="00DE0900" w:rsidP="00DE0900">
            <w:pPr>
              <w:rPr>
                <w:sz w:val="12"/>
              </w:rPr>
            </w:pPr>
          </w:p>
          <w:p w14:paraId="1AAD1DDC" w14:textId="77777777" w:rsidR="00DE0900" w:rsidRPr="00707EE4" w:rsidRDefault="00DE0900" w:rsidP="00DE0900">
            <w:r w:rsidRPr="006269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1DC14411" wp14:editId="1A5CF168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16510</wp:posOffset>
                      </wp:positionV>
                      <wp:extent cx="161925" cy="1123950"/>
                      <wp:effectExtent l="0" t="0" r="28575" b="19050"/>
                      <wp:wrapNone/>
                      <wp:docPr id="9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1239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598DF77" id="Pfeil: nach rechts gekrümmt 59" o:spid="_x0000_s1026" type="#_x0000_t102" style="position:absolute;margin-left:32.25pt;margin-top:1.3pt;width:12.75pt;height:88.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" adj="20044,21211,16200" fillcolor="#a5a5a5 [2092]" strokecolor="#a5a5a5 [2092]" strokeweight="2pt"/>
                  </w:pict>
                </mc:Fallback>
              </mc:AlternateContent>
            </w:r>
            <w:r w:rsidRPr="006269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7AA5E337" wp14:editId="490ABD46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29845</wp:posOffset>
                      </wp:positionV>
                      <wp:extent cx="123825" cy="731520"/>
                      <wp:effectExtent l="0" t="0" r="28575" b="11430"/>
                      <wp:wrapNone/>
                      <wp:docPr id="9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7315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47D24BB" id="Pfeil: nach rechts gekrümmt 59" o:spid="_x0000_s1026" type="#_x0000_t102" style="position:absolute;margin-left:65.45pt;margin-top:2.35pt;width:9.75pt;height:57.6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" adj="19772,21143,16200" fillcolor="#a5a5a5 [2092]" strokecolor="#a5a5a5 [2092]" strokeweight="2pt"/>
                  </w:pict>
                </mc:Fallback>
              </mc:AlternateContent>
            </w:r>
            <w:r w:rsidRPr="006269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3C0C0FDB" wp14:editId="35C90DD7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20955</wp:posOffset>
                      </wp:positionV>
                      <wp:extent cx="104775" cy="333375"/>
                      <wp:effectExtent l="0" t="0" r="28575" b="28575"/>
                      <wp:wrapNone/>
                      <wp:docPr id="9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33337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0531394" id="Pfeil: nach rechts gekrümmt 59" o:spid="_x0000_s1026" type="#_x0000_t102" style="position:absolute;margin-left:97.5pt;margin-top:1.65pt;width:8.25pt;height:26.2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" adj="18206,20752,16200" fillcolor="#a5a5a5 [2092]" strokecolor="#a5a5a5 [2092]" strokeweight="2pt"/>
                  </w:pict>
                </mc:Fallback>
              </mc:AlternateContent>
            </w:r>
            <w:r>
              <w:t xml:space="preserve">                                   </w:t>
            </w:r>
            <w:r>
              <w:sym w:font="Symbol" w:char="F0D7"/>
            </w:r>
            <w:r>
              <w:t xml:space="preserve"> 2</w:t>
            </w:r>
          </w:p>
        </w:tc>
        <w:tc>
          <w:tcPr>
            <w:tcW w:w="2216" w:type="dxa"/>
            <w:gridSpan w:val="6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5F4CBD" w14:textId="77777777" w:rsidR="00DE0900" w:rsidRPr="00BC224C" w:rsidRDefault="00DE0900" w:rsidP="00DE0900"/>
        </w:tc>
        <w:tc>
          <w:tcPr>
            <w:tcW w:w="2040" w:type="dxa"/>
            <w:gridSpan w:val="3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0FD8B9" w14:textId="77777777" w:rsidR="00DE0900" w:rsidRPr="00BC224C" w:rsidRDefault="00DE0900" w:rsidP="00DE0900"/>
        </w:tc>
        <w:tc>
          <w:tcPr>
            <w:tcW w:w="2264" w:type="dxa"/>
            <w:vMerge w:val="restart"/>
            <w:tcBorders>
              <w:left w:val="single" w:sz="4" w:space="0" w:color="A6A6A6" w:themeColor="background1" w:themeShade="A6"/>
            </w:tcBorders>
          </w:tcPr>
          <w:p w14:paraId="5FF9FC35" w14:textId="77777777" w:rsidR="00DE0900" w:rsidRDefault="00DE0900" w:rsidP="00DE0900">
            <w:pPr>
              <w:ind w:left="5" w:firstLine="7"/>
            </w:pPr>
            <w:r w:rsidRPr="006269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7D24BD4E" wp14:editId="057F4F21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60325</wp:posOffset>
                      </wp:positionV>
                      <wp:extent cx="161925" cy="731520"/>
                      <wp:effectExtent l="0" t="0" r="28575" b="11430"/>
                      <wp:wrapNone/>
                      <wp:docPr id="9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61925" cy="7315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5F1010A" id="Pfeil: nach rechts gekrümmt 59" o:spid="_x0000_s1026" type="#_x0000_t102" style="position:absolute;margin-left:36.45pt;margin-top:4.75pt;width:12.75pt;height:57.6pt;flip:x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" adj="19209,21002,16200" fillcolor="#a5a5a5 [2092]" strokecolor="#a5a5a5 [2092]" strokeweight="2pt"/>
                  </w:pict>
                </mc:Fallback>
              </mc:AlternateContent>
            </w:r>
            <w:r w:rsidRPr="006269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000B46C9" wp14:editId="4BA73D6C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69850</wp:posOffset>
                      </wp:positionV>
                      <wp:extent cx="116840" cy="333375"/>
                      <wp:effectExtent l="0" t="0" r="16510" b="28575"/>
                      <wp:wrapNone/>
                      <wp:docPr id="10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16840" cy="33337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0A8C715" id="Pfeil: nach rechts gekrümmt 59" o:spid="_x0000_s1026" type="#_x0000_t102" style="position:absolute;margin-left:4.3pt;margin-top:5.5pt;width:9.2pt;height:26.25pt;flip:x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" adj="17815,20654,16200" fillcolor="#a5a5a5 [2092]" strokecolor="#a5a5a5 [2092]" strokeweight="2pt"/>
                  </w:pict>
                </mc:Fallback>
              </mc:AlternateContent>
            </w:r>
            <w:r w:rsidRPr="00707EE4">
              <w:t xml:space="preserve">   </w:t>
            </w:r>
            <w:r>
              <w:t xml:space="preserve">   </w:t>
            </w:r>
          </w:p>
          <w:p w14:paraId="144D76A4" w14:textId="77777777" w:rsidR="00DE0900" w:rsidRPr="00707EE4" w:rsidRDefault="00DE0900" w:rsidP="00DE0900">
            <w:pPr>
              <w:ind w:left="5" w:firstLine="7"/>
            </w:pPr>
            <w:r>
              <w:t xml:space="preserve">       : 2</w:t>
            </w:r>
          </w:p>
        </w:tc>
      </w:tr>
      <w:tr w:rsidR="00DE0900" w:rsidRPr="00A17F69" w14:paraId="20BE9D86" w14:textId="77777777" w:rsidTr="00962BBA">
        <w:trPr>
          <w:gridAfter w:val="1"/>
          <w:wAfter w:w="20" w:type="dxa"/>
          <w:trHeight w:val="366"/>
        </w:trPr>
        <w:tc>
          <w:tcPr>
            <w:tcW w:w="428" w:type="dxa"/>
            <w:vMerge/>
          </w:tcPr>
          <w:p w14:paraId="2C8ECAB0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2263" w:type="dxa"/>
            <w:gridSpan w:val="4"/>
            <w:vMerge/>
            <w:tcBorders>
              <w:right w:val="single" w:sz="4" w:space="0" w:color="A6A6A6" w:themeColor="background1" w:themeShade="A6"/>
            </w:tcBorders>
          </w:tcPr>
          <w:p w14:paraId="7D029494" w14:textId="77777777" w:rsidR="00DE0900" w:rsidRPr="00707EE4" w:rsidRDefault="00DE0900" w:rsidP="00DE0900"/>
        </w:tc>
        <w:tc>
          <w:tcPr>
            <w:tcW w:w="2216" w:type="dxa"/>
            <w:gridSpan w:val="6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0AFF61" w14:textId="77777777" w:rsidR="00DE0900" w:rsidRPr="00BC224C" w:rsidRDefault="00DE0900" w:rsidP="00DE0900">
            <w:pPr>
              <w:ind w:left="136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9EC3F1C" wp14:editId="273E0BB6">
                  <wp:extent cx="218098" cy="361950"/>
                  <wp:effectExtent l="0" t="0" r="0" b="0"/>
                  <wp:docPr id="134" name="Grafik 134" descr="Ma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n.svg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rcRect l="17949" r="21794"/>
                          <a:stretch/>
                        </pic:blipFill>
                        <pic:spPr bwMode="auto">
                          <a:xfrm>
                            <a:off x="0" y="0"/>
                            <a:ext cx="221633" cy="367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254063C" wp14:editId="3C7FD95B">
                  <wp:extent cx="218098" cy="361950"/>
                  <wp:effectExtent l="0" t="0" r="0" b="0"/>
                  <wp:docPr id="135" name="Grafik 135" descr="Ma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n.svg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rcRect l="17949" r="21794"/>
                          <a:stretch/>
                        </pic:blipFill>
                        <pic:spPr bwMode="auto">
                          <a:xfrm>
                            <a:off x="0" y="0"/>
                            <a:ext cx="221633" cy="367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gridSpan w:val="3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F411C5" w14:textId="77777777" w:rsidR="00DE0900" w:rsidRPr="0085166C" w:rsidRDefault="00DE0900" w:rsidP="00DE0900">
            <w:pPr>
              <w:ind w:left="147"/>
              <w:rPr>
                <w:szCs w:val="21"/>
              </w:rPr>
            </w:pPr>
            <w:r w:rsidRPr="0085166C">
              <w:rPr>
                <w:szCs w:val="21"/>
              </w:rPr>
              <w:t xml:space="preserve">12 </w:t>
            </w:r>
            <w:proofErr w:type="gramStart"/>
            <w:r w:rsidRPr="0085166C">
              <w:rPr>
                <w:szCs w:val="21"/>
              </w:rPr>
              <w:t>h :</w:t>
            </w:r>
            <w:proofErr w:type="gramEnd"/>
            <w:r w:rsidRPr="0085166C">
              <w:rPr>
                <w:szCs w:val="21"/>
              </w:rPr>
              <w:t xml:space="preserve"> 2 = 6 h</w:t>
            </w:r>
          </w:p>
        </w:tc>
        <w:tc>
          <w:tcPr>
            <w:tcW w:w="2264" w:type="dxa"/>
            <w:vMerge/>
            <w:tcBorders>
              <w:left w:val="single" w:sz="4" w:space="0" w:color="A6A6A6" w:themeColor="background1" w:themeShade="A6"/>
            </w:tcBorders>
          </w:tcPr>
          <w:p w14:paraId="4D5A6AC3" w14:textId="77777777" w:rsidR="00DE0900" w:rsidRPr="00707EE4" w:rsidRDefault="00DE0900" w:rsidP="00DE0900">
            <w:pPr>
              <w:ind w:left="5" w:firstLine="7"/>
            </w:pPr>
          </w:p>
        </w:tc>
      </w:tr>
      <w:tr w:rsidR="00DE0900" w:rsidRPr="00A17F69" w14:paraId="50A901FF" w14:textId="77777777" w:rsidTr="00962BBA">
        <w:trPr>
          <w:gridAfter w:val="1"/>
          <w:wAfter w:w="20" w:type="dxa"/>
          <w:trHeight w:val="366"/>
        </w:trPr>
        <w:tc>
          <w:tcPr>
            <w:tcW w:w="428" w:type="dxa"/>
            <w:vMerge/>
          </w:tcPr>
          <w:p w14:paraId="4BADD99F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2263" w:type="dxa"/>
            <w:gridSpan w:val="4"/>
            <w:vMerge w:val="restart"/>
            <w:tcBorders>
              <w:right w:val="single" w:sz="4" w:space="0" w:color="A6A6A6" w:themeColor="background1" w:themeShade="A6"/>
            </w:tcBorders>
          </w:tcPr>
          <w:p w14:paraId="67828E96" w14:textId="77777777" w:rsidR="00DE0900" w:rsidRPr="00CA4487" w:rsidRDefault="00DE0900" w:rsidP="00DE0900">
            <w:pPr>
              <w:rPr>
                <w:sz w:val="12"/>
              </w:rPr>
            </w:pPr>
          </w:p>
          <w:p w14:paraId="16A50AEE" w14:textId="77777777" w:rsidR="00DE0900" w:rsidRPr="00707EE4" w:rsidRDefault="00DE0900" w:rsidP="00DE0900">
            <w:r>
              <w:t xml:space="preserve">                     </w:t>
            </w:r>
            <w:r>
              <w:sym w:font="Symbol" w:char="F0D7"/>
            </w:r>
            <w:r>
              <w:t xml:space="preserve"> 3</w:t>
            </w:r>
          </w:p>
        </w:tc>
        <w:tc>
          <w:tcPr>
            <w:tcW w:w="2216" w:type="dxa"/>
            <w:gridSpan w:val="6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A0F84B" w14:textId="77777777" w:rsidR="00DE0900" w:rsidRPr="00BC224C" w:rsidRDefault="00DE0900" w:rsidP="00DE0900"/>
        </w:tc>
        <w:tc>
          <w:tcPr>
            <w:tcW w:w="2040" w:type="dxa"/>
            <w:gridSpan w:val="3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62390D" w14:textId="77777777" w:rsidR="00DE0900" w:rsidRPr="00BC224C" w:rsidRDefault="00DE0900" w:rsidP="00DE0900"/>
        </w:tc>
        <w:tc>
          <w:tcPr>
            <w:tcW w:w="2264" w:type="dxa"/>
            <w:vMerge w:val="restart"/>
            <w:tcBorders>
              <w:left w:val="single" w:sz="4" w:space="0" w:color="A6A6A6" w:themeColor="background1" w:themeShade="A6"/>
            </w:tcBorders>
          </w:tcPr>
          <w:p w14:paraId="59337F76" w14:textId="77777777" w:rsidR="00DE0900" w:rsidRDefault="00DE0900" w:rsidP="00DE0900">
            <w:pPr>
              <w:ind w:left="5" w:firstLine="7"/>
            </w:pPr>
            <w:r w:rsidRPr="006269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0FC23C52" wp14:editId="2990DB79">
                      <wp:simplePos x="0" y="0"/>
                      <wp:positionH relativeFrom="column">
                        <wp:posOffset>958215</wp:posOffset>
                      </wp:positionH>
                      <wp:positionV relativeFrom="paragraph">
                        <wp:posOffset>-398145</wp:posOffset>
                      </wp:positionV>
                      <wp:extent cx="123825" cy="1123950"/>
                      <wp:effectExtent l="0" t="0" r="28575" b="19050"/>
                      <wp:wrapNone/>
                      <wp:docPr id="10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23825" cy="11239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4631145" id="Pfeil: nach rechts gekrümmt 59" o:spid="_x0000_s1026" type="#_x0000_t102" style="position:absolute;margin-left:75.45pt;margin-top:-31.35pt;width:9.75pt;height:88.5pt;flip:x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" adj="20410,21302,16200" fillcolor="#a5a5a5 [2092]" strokecolor="#a5a5a5 [2092]" strokeweight="2pt"/>
                  </w:pict>
                </mc:Fallback>
              </mc:AlternateContent>
            </w:r>
            <w:r w:rsidRPr="00707EE4">
              <w:t xml:space="preserve">   </w:t>
            </w:r>
            <w:r>
              <w:t xml:space="preserve">   </w:t>
            </w:r>
          </w:p>
          <w:p w14:paraId="27ADC69B" w14:textId="77777777" w:rsidR="00DE0900" w:rsidRPr="00707EE4" w:rsidRDefault="00DE0900" w:rsidP="00DE0900">
            <w:pPr>
              <w:ind w:left="5" w:firstLine="7"/>
            </w:pPr>
            <w:r>
              <w:t xml:space="preserve">                     :  3</w:t>
            </w:r>
          </w:p>
        </w:tc>
      </w:tr>
      <w:tr w:rsidR="00DE0900" w:rsidRPr="00A17F69" w14:paraId="3F3D379D" w14:textId="77777777" w:rsidTr="00962BBA">
        <w:trPr>
          <w:gridAfter w:val="1"/>
          <w:wAfter w:w="20" w:type="dxa"/>
          <w:trHeight w:val="366"/>
        </w:trPr>
        <w:tc>
          <w:tcPr>
            <w:tcW w:w="428" w:type="dxa"/>
            <w:vMerge/>
          </w:tcPr>
          <w:p w14:paraId="7EBE7DBB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2263" w:type="dxa"/>
            <w:gridSpan w:val="4"/>
            <w:vMerge/>
            <w:tcBorders>
              <w:right w:val="single" w:sz="4" w:space="0" w:color="A6A6A6" w:themeColor="background1" w:themeShade="A6"/>
            </w:tcBorders>
          </w:tcPr>
          <w:p w14:paraId="6CEA76ED" w14:textId="77777777" w:rsidR="00DE0900" w:rsidRPr="00707EE4" w:rsidRDefault="00DE0900" w:rsidP="00DE0900"/>
        </w:tc>
        <w:tc>
          <w:tcPr>
            <w:tcW w:w="2216" w:type="dxa"/>
            <w:gridSpan w:val="6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E15602" w14:textId="77777777" w:rsidR="00DE0900" w:rsidRPr="00BC224C" w:rsidRDefault="00DE0900" w:rsidP="00DE0900">
            <w:pPr>
              <w:ind w:left="136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54087F3" wp14:editId="07AC4AB3">
                  <wp:extent cx="218098" cy="361950"/>
                  <wp:effectExtent l="0" t="0" r="0" b="0"/>
                  <wp:docPr id="136" name="Grafik 136" descr="Ma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n.svg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rcRect l="17949" r="21794"/>
                          <a:stretch/>
                        </pic:blipFill>
                        <pic:spPr bwMode="auto">
                          <a:xfrm>
                            <a:off x="0" y="0"/>
                            <a:ext cx="221633" cy="367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BA6B33" wp14:editId="45AF69E1">
                  <wp:extent cx="218098" cy="361950"/>
                  <wp:effectExtent l="0" t="0" r="0" b="0"/>
                  <wp:docPr id="137" name="Grafik 137" descr="Ma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n.svg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rcRect l="17949" r="21794"/>
                          <a:stretch/>
                        </pic:blipFill>
                        <pic:spPr bwMode="auto">
                          <a:xfrm>
                            <a:off x="0" y="0"/>
                            <a:ext cx="221633" cy="367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57DBB5F" wp14:editId="738A1528">
                  <wp:extent cx="218098" cy="361950"/>
                  <wp:effectExtent l="0" t="0" r="0" b="0"/>
                  <wp:docPr id="138" name="Grafik 138" descr="Ma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n.svg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rcRect l="17949" r="21794"/>
                          <a:stretch/>
                        </pic:blipFill>
                        <pic:spPr bwMode="auto">
                          <a:xfrm>
                            <a:off x="0" y="0"/>
                            <a:ext cx="221633" cy="367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gridSpan w:val="3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AD8AEE" w14:textId="77777777" w:rsidR="00DE0900" w:rsidRPr="00BC224C" w:rsidRDefault="00DE0900" w:rsidP="00DE0900">
            <w:pPr>
              <w:ind w:left="147"/>
              <w:rPr>
                <w:sz w:val="20"/>
                <w:szCs w:val="18"/>
                <w:u w:val="single"/>
              </w:rPr>
            </w:pPr>
            <w:r>
              <w:rPr>
                <w:szCs w:val="21"/>
              </w:rPr>
              <w:t xml:space="preserve">12 </w:t>
            </w:r>
            <w:proofErr w:type="gramStart"/>
            <w:r>
              <w:rPr>
                <w:szCs w:val="21"/>
              </w:rPr>
              <w:t>h :</w:t>
            </w:r>
            <w:proofErr w:type="gramEnd"/>
            <w:r>
              <w:rPr>
                <w:szCs w:val="21"/>
              </w:rPr>
              <w:t xml:space="preserve"> 3 = 4</w:t>
            </w:r>
            <w:r w:rsidRPr="0085166C">
              <w:rPr>
                <w:szCs w:val="21"/>
              </w:rPr>
              <w:t xml:space="preserve"> h</w:t>
            </w:r>
          </w:p>
        </w:tc>
        <w:tc>
          <w:tcPr>
            <w:tcW w:w="2264" w:type="dxa"/>
            <w:vMerge/>
            <w:tcBorders>
              <w:left w:val="single" w:sz="4" w:space="0" w:color="A6A6A6" w:themeColor="background1" w:themeShade="A6"/>
            </w:tcBorders>
          </w:tcPr>
          <w:p w14:paraId="20B79E36" w14:textId="77777777" w:rsidR="00DE0900" w:rsidRPr="00707EE4" w:rsidRDefault="00DE0900" w:rsidP="00DE0900">
            <w:pPr>
              <w:ind w:left="5" w:firstLine="7"/>
            </w:pPr>
          </w:p>
        </w:tc>
      </w:tr>
      <w:tr w:rsidR="00DE0900" w:rsidRPr="00A17F69" w14:paraId="15DCFCEF" w14:textId="77777777" w:rsidTr="00962BBA">
        <w:trPr>
          <w:gridAfter w:val="1"/>
          <w:wAfter w:w="20" w:type="dxa"/>
          <w:trHeight w:val="366"/>
        </w:trPr>
        <w:tc>
          <w:tcPr>
            <w:tcW w:w="428" w:type="dxa"/>
            <w:vMerge/>
          </w:tcPr>
          <w:p w14:paraId="2A8B4C24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2263" w:type="dxa"/>
            <w:gridSpan w:val="4"/>
            <w:vMerge w:val="restart"/>
            <w:tcBorders>
              <w:right w:val="single" w:sz="4" w:space="0" w:color="A6A6A6" w:themeColor="background1" w:themeShade="A6"/>
            </w:tcBorders>
          </w:tcPr>
          <w:p w14:paraId="3CF4CD35" w14:textId="77777777" w:rsidR="00DE0900" w:rsidRPr="00CA4487" w:rsidRDefault="00DE0900" w:rsidP="00DE0900">
            <w:pPr>
              <w:rPr>
                <w:sz w:val="12"/>
              </w:rPr>
            </w:pPr>
          </w:p>
          <w:p w14:paraId="167132B6" w14:textId="77777777" w:rsidR="00DE0900" w:rsidRPr="00707EE4" w:rsidRDefault="00DE0900" w:rsidP="00DE0900">
            <w:r>
              <w:t xml:space="preserve">         </w:t>
            </w:r>
            <w:r>
              <w:sym w:font="Symbol" w:char="F0D7"/>
            </w:r>
            <w:r>
              <w:t xml:space="preserve"> 4</w:t>
            </w:r>
          </w:p>
        </w:tc>
        <w:tc>
          <w:tcPr>
            <w:tcW w:w="2216" w:type="dxa"/>
            <w:gridSpan w:val="6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B33C66" w14:textId="77777777" w:rsidR="00DE0900" w:rsidRPr="00BC224C" w:rsidRDefault="00DE0900" w:rsidP="00DE0900"/>
        </w:tc>
        <w:tc>
          <w:tcPr>
            <w:tcW w:w="2040" w:type="dxa"/>
            <w:gridSpan w:val="3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20C515" w14:textId="77777777" w:rsidR="00DE0900" w:rsidRPr="00BC224C" w:rsidRDefault="00DE0900" w:rsidP="00DE0900"/>
        </w:tc>
        <w:tc>
          <w:tcPr>
            <w:tcW w:w="2264" w:type="dxa"/>
            <w:vMerge w:val="restart"/>
            <w:tcBorders>
              <w:left w:val="single" w:sz="4" w:space="0" w:color="A6A6A6" w:themeColor="background1" w:themeShade="A6"/>
            </w:tcBorders>
          </w:tcPr>
          <w:p w14:paraId="0635A108" w14:textId="77777777" w:rsidR="00DE0900" w:rsidRDefault="00DE0900" w:rsidP="00DE0900">
            <w:pPr>
              <w:ind w:left="5" w:firstLine="7"/>
            </w:pPr>
            <w:r w:rsidRPr="00707EE4">
              <w:t xml:space="preserve">   </w:t>
            </w:r>
            <w:r>
              <w:t xml:space="preserve">   </w:t>
            </w:r>
          </w:p>
          <w:p w14:paraId="526F60AF" w14:textId="77777777" w:rsidR="00DE0900" w:rsidRPr="00707EE4" w:rsidRDefault="00DE0900" w:rsidP="00DE0900">
            <w:pPr>
              <w:ind w:left="5" w:firstLine="7"/>
            </w:pPr>
            <w:r>
              <w:t xml:space="preserve">                                    : 4</w:t>
            </w:r>
          </w:p>
        </w:tc>
      </w:tr>
      <w:tr w:rsidR="00DE0900" w:rsidRPr="00A17F69" w14:paraId="54FCB982" w14:textId="77777777" w:rsidTr="00962BBA">
        <w:trPr>
          <w:gridAfter w:val="1"/>
          <w:wAfter w:w="20" w:type="dxa"/>
          <w:trHeight w:val="366"/>
        </w:trPr>
        <w:tc>
          <w:tcPr>
            <w:tcW w:w="428" w:type="dxa"/>
            <w:vMerge/>
          </w:tcPr>
          <w:p w14:paraId="59E00AC1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2263" w:type="dxa"/>
            <w:gridSpan w:val="4"/>
            <w:vMerge/>
            <w:tcBorders>
              <w:right w:val="single" w:sz="4" w:space="0" w:color="A6A6A6" w:themeColor="background1" w:themeShade="A6"/>
            </w:tcBorders>
          </w:tcPr>
          <w:p w14:paraId="03097538" w14:textId="77777777" w:rsidR="00DE0900" w:rsidRPr="00707EE4" w:rsidRDefault="00DE0900" w:rsidP="00DE0900"/>
        </w:tc>
        <w:tc>
          <w:tcPr>
            <w:tcW w:w="2216" w:type="dxa"/>
            <w:gridSpan w:val="6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E2966D" w14:textId="77777777" w:rsidR="00DE0900" w:rsidRPr="00BC224C" w:rsidRDefault="00DE0900" w:rsidP="00DE0900">
            <w:pPr>
              <w:ind w:left="136"/>
              <w:rPr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135AA43B" wp14:editId="175B3949">
                  <wp:extent cx="218098" cy="361950"/>
                  <wp:effectExtent l="0" t="0" r="0" b="0"/>
                  <wp:docPr id="139" name="Grafik 139" descr="Ma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n.svg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rcRect l="17949" r="21794"/>
                          <a:stretch/>
                        </pic:blipFill>
                        <pic:spPr bwMode="auto">
                          <a:xfrm>
                            <a:off x="0" y="0"/>
                            <a:ext cx="221633" cy="367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B174CC" wp14:editId="2FDA7054">
                  <wp:extent cx="218098" cy="361950"/>
                  <wp:effectExtent l="0" t="0" r="0" b="0"/>
                  <wp:docPr id="140" name="Grafik 140" descr="Ma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n.svg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rcRect l="17949" r="21794"/>
                          <a:stretch/>
                        </pic:blipFill>
                        <pic:spPr bwMode="auto">
                          <a:xfrm>
                            <a:off x="0" y="0"/>
                            <a:ext cx="221633" cy="367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A142586" wp14:editId="21F06BCF">
                  <wp:extent cx="218098" cy="361950"/>
                  <wp:effectExtent l="0" t="0" r="0" b="0"/>
                  <wp:docPr id="141" name="Grafik 141" descr="Ma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n.svg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rcRect l="17949" r="21794"/>
                          <a:stretch/>
                        </pic:blipFill>
                        <pic:spPr bwMode="auto">
                          <a:xfrm>
                            <a:off x="0" y="0"/>
                            <a:ext cx="221633" cy="367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64ADC8" wp14:editId="746B935E">
                  <wp:extent cx="218098" cy="361950"/>
                  <wp:effectExtent l="0" t="0" r="0" b="0"/>
                  <wp:docPr id="142" name="Grafik 142" descr="Ma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n.svg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rcRect l="17949" r="21794"/>
                          <a:stretch/>
                        </pic:blipFill>
                        <pic:spPr bwMode="auto">
                          <a:xfrm>
                            <a:off x="0" y="0"/>
                            <a:ext cx="221633" cy="367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  <w:gridSpan w:val="3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B1861A" w14:textId="77777777" w:rsidR="00DE0900" w:rsidRPr="00BC224C" w:rsidRDefault="00DE0900" w:rsidP="00DE0900">
            <w:pPr>
              <w:ind w:left="147"/>
              <w:rPr>
                <w:sz w:val="20"/>
                <w:szCs w:val="18"/>
                <w:u w:val="single"/>
              </w:rPr>
            </w:pPr>
            <w:r>
              <w:rPr>
                <w:szCs w:val="21"/>
              </w:rPr>
              <w:t xml:space="preserve">12 </w:t>
            </w:r>
            <w:proofErr w:type="gramStart"/>
            <w:r>
              <w:rPr>
                <w:szCs w:val="21"/>
              </w:rPr>
              <w:t>h :</w:t>
            </w:r>
            <w:proofErr w:type="gramEnd"/>
            <w:r>
              <w:rPr>
                <w:szCs w:val="21"/>
              </w:rPr>
              <w:t xml:space="preserve"> 4 = 3</w:t>
            </w:r>
            <w:r w:rsidRPr="0085166C">
              <w:rPr>
                <w:szCs w:val="21"/>
              </w:rPr>
              <w:t xml:space="preserve"> h</w:t>
            </w:r>
          </w:p>
        </w:tc>
        <w:tc>
          <w:tcPr>
            <w:tcW w:w="2264" w:type="dxa"/>
            <w:vMerge/>
            <w:tcBorders>
              <w:left w:val="single" w:sz="4" w:space="0" w:color="A6A6A6" w:themeColor="background1" w:themeShade="A6"/>
            </w:tcBorders>
          </w:tcPr>
          <w:p w14:paraId="24726E43" w14:textId="77777777" w:rsidR="00DE0900" w:rsidRPr="00707EE4" w:rsidRDefault="00DE0900" w:rsidP="00DE0900">
            <w:pPr>
              <w:ind w:left="5" w:firstLine="7"/>
            </w:pPr>
          </w:p>
        </w:tc>
      </w:tr>
      <w:tr w:rsidR="00DE0900" w:rsidRPr="00A17F69" w14:paraId="6F53AE68" w14:textId="77777777" w:rsidTr="00962BBA">
        <w:trPr>
          <w:gridAfter w:val="1"/>
          <w:wAfter w:w="20" w:type="dxa"/>
          <w:trHeight w:val="77"/>
        </w:trPr>
        <w:tc>
          <w:tcPr>
            <w:tcW w:w="428" w:type="dxa"/>
            <w:vMerge/>
          </w:tcPr>
          <w:p w14:paraId="7E65A0C4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720" w:type="dxa"/>
          </w:tcPr>
          <w:p w14:paraId="1BD578AA" w14:textId="77777777" w:rsidR="00DE0900" w:rsidRPr="005D082B" w:rsidRDefault="00DE0900" w:rsidP="00DE0900">
            <w:pPr>
              <w:rPr>
                <w:sz w:val="8"/>
                <w:szCs w:val="8"/>
              </w:rPr>
            </w:pPr>
          </w:p>
          <w:p w14:paraId="6782D62A" w14:textId="77777777" w:rsidR="00DE0900" w:rsidRPr="005D082B" w:rsidRDefault="00DE0900" w:rsidP="00DE0900">
            <w:pPr>
              <w:rPr>
                <w:sz w:val="8"/>
                <w:szCs w:val="8"/>
              </w:rPr>
            </w:pPr>
          </w:p>
        </w:tc>
        <w:tc>
          <w:tcPr>
            <w:tcW w:w="1543" w:type="dxa"/>
            <w:gridSpan w:val="3"/>
            <w:tcBorders>
              <w:right w:val="single" w:sz="4" w:space="0" w:color="A6A6A6" w:themeColor="background1" w:themeShade="A6"/>
            </w:tcBorders>
          </w:tcPr>
          <w:p w14:paraId="215F033E" w14:textId="77777777" w:rsidR="00DE0900" w:rsidRPr="005D082B" w:rsidRDefault="00DE0900" w:rsidP="00DE0900">
            <w:pPr>
              <w:rPr>
                <w:sz w:val="8"/>
                <w:szCs w:val="8"/>
              </w:rPr>
            </w:pPr>
          </w:p>
        </w:tc>
        <w:tc>
          <w:tcPr>
            <w:tcW w:w="2216" w:type="dxa"/>
            <w:gridSpan w:val="6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0C3046" w14:textId="77777777" w:rsidR="00DE0900" w:rsidRPr="00BC224C" w:rsidRDefault="00DE0900" w:rsidP="00DE0900"/>
        </w:tc>
        <w:tc>
          <w:tcPr>
            <w:tcW w:w="2040" w:type="dxa"/>
            <w:gridSpan w:val="3"/>
            <w:vMerge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A4C399" w14:textId="77777777" w:rsidR="00DE0900" w:rsidRPr="00BC224C" w:rsidRDefault="00DE0900" w:rsidP="00DE0900"/>
        </w:tc>
        <w:tc>
          <w:tcPr>
            <w:tcW w:w="2264" w:type="dxa"/>
            <w:tcBorders>
              <w:left w:val="single" w:sz="4" w:space="0" w:color="A6A6A6" w:themeColor="background1" w:themeShade="A6"/>
            </w:tcBorders>
          </w:tcPr>
          <w:p w14:paraId="7EF09A12" w14:textId="77777777" w:rsidR="00DE0900" w:rsidRPr="00707EE4" w:rsidRDefault="00DE0900" w:rsidP="00DE0900">
            <w:pPr>
              <w:ind w:left="5" w:firstLine="7"/>
            </w:pPr>
            <w:r w:rsidRPr="00707EE4">
              <w:t xml:space="preserve">   </w:t>
            </w:r>
            <w:r>
              <w:t xml:space="preserve">  </w:t>
            </w:r>
          </w:p>
        </w:tc>
      </w:tr>
      <w:tr w:rsidR="00DE0900" w:rsidRPr="00A17F69" w14:paraId="0EF07A4D" w14:textId="77777777" w:rsidTr="00962BBA">
        <w:trPr>
          <w:gridAfter w:val="1"/>
          <w:wAfter w:w="20" w:type="dxa"/>
        </w:trPr>
        <w:tc>
          <w:tcPr>
            <w:tcW w:w="428" w:type="dxa"/>
          </w:tcPr>
          <w:p w14:paraId="7856AE02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8783" w:type="dxa"/>
            <w:gridSpan w:val="14"/>
          </w:tcPr>
          <w:p w14:paraId="305E8806" w14:textId="77777777" w:rsidR="00DE0900" w:rsidRPr="007B1CB0" w:rsidRDefault="00DE0900" w:rsidP="00DE0900">
            <w:pPr>
              <w:pStyle w:val="berschrift3"/>
              <w:rPr>
                <w:sz w:val="16"/>
              </w:rPr>
            </w:pPr>
          </w:p>
          <w:p w14:paraId="35952D6A" w14:textId="77777777" w:rsidR="00DE0900" w:rsidRPr="00907F3D" w:rsidRDefault="00DE0900" w:rsidP="00DE0900">
            <w:pPr>
              <w:pStyle w:val="berschrift3"/>
            </w:pPr>
            <w:r w:rsidRPr="00907F3D">
              <w:t>Antwort</w:t>
            </w:r>
            <w:r>
              <w:t xml:space="preserve"> zur Beispielaufgabe</w:t>
            </w:r>
            <w:r w:rsidRPr="00907F3D">
              <w:t xml:space="preserve">:     </w:t>
            </w:r>
          </w:p>
          <w:p w14:paraId="36FC102D" w14:textId="77777777" w:rsidR="00DE0900" w:rsidRDefault="00DE0900" w:rsidP="00DE0900">
            <w:pPr>
              <w:pStyle w:val="Listenabsatz"/>
              <w:ind w:left="272" w:hanging="272"/>
            </w:pPr>
            <w:r>
              <w:t>Ein Maler allein braucht 12 Stunden.</w:t>
            </w:r>
          </w:p>
          <w:p w14:paraId="7F0571ED" w14:textId="77777777" w:rsidR="00DE0900" w:rsidRPr="00707EE4" w:rsidRDefault="00DE0900" w:rsidP="00DE0900">
            <w:pPr>
              <w:pStyle w:val="Listenabsatz"/>
              <w:ind w:left="272" w:hanging="272"/>
            </w:pPr>
            <w:r>
              <w:t xml:space="preserve">4 Maler brauchen zusammen nur 3 Stunden. </w:t>
            </w:r>
          </w:p>
        </w:tc>
      </w:tr>
    </w:tbl>
    <w:p w14:paraId="3A909059" w14:textId="77777777" w:rsidR="00DE0900" w:rsidRDefault="00DE0900" w:rsidP="00DE0900"/>
    <w:tbl>
      <w:tblPr>
        <w:tblStyle w:val="Tabellenraster"/>
        <w:tblW w:w="4999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"/>
        <w:gridCol w:w="383"/>
        <w:gridCol w:w="621"/>
        <w:gridCol w:w="580"/>
        <w:gridCol w:w="410"/>
        <w:gridCol w:w="992"/>
        <w:gridCol w:w="427"/>
        <w:gridCol w:w="142"/>
        <w:gridCol w:w="1274"/>
        <w:gridCol w:w="992"/>
        <w:gridCol w:w="993"/>
        <w:gridCol w:w="1698"/>
      </w:tblGrid>
      <w:tr w:rsidR="00DE0900" w:rsidRPr="00A17F69" w14:paraId="6D4C89EA" w14:textId="77777777" w:rsidTr="00DE0900">
        <w:trPr>
          <w:trHeight w:val="386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14:paraId="56FE7EE5" w14:textId="77777777" w:rsidR="00DE0900" w:rsidRDefault="00DE0900" w:rsidP="00DE0900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t>3</w:t>
            </w:r>
          </w:p>
          <w:p w14:paraId="7C570BDA" w14:textId="77777777" w:rsidR="00DE0900" w:rsidRDefault="00DE0900" w:rsidP="00DE0900"/>
          <w:p w14:paraId="326EA348" w14:textId="77777777" w:rsidR="00DE0900" w:rsidRPr="00FE2BB4" w:rsidRDefault="00DE0900" w:rsidP="00DE0900">
            <w:pPr>
              <w:pStyle w:val="berschrift2"/>
            </w:pPr>
          </w:p>
        </w:tc>
        <w:tc>
          <w:tcPr>
            <w:tcW w:w="8512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7AC903" w14:textId="77777777" w:rsidR="00DE0900" w:rsidRDefault="00DE0900" w:rsidP="00DE0900">
            <w:pPr>
              <w:pStyle w:val="berschrift2"/>
            </w:pPr>
            <w:r>
              <w:t xml:space="preserve">Sprechen und Schreiben zu </w:t>
            </w:r>
            <w:r w:rsidRPr="00A54687">
              <w:rPr>
                <w:u w:val="single"/>
              </w:rPr>
              <w:t>anti</w:t>
            </w:r>
            <w:r>
              <w:t>proportionalen Zusammenhängen</w:t>
            </w:r>
          </w:p>
          <w:p w14:paraId="567E5959" w14:textId="77777777" w:rsidR="00DE0900" w:rsidRDefault="00DE0900" w:rsidP="00DE0900"/>
          <w:p w14:paraId="48367C54" w14:textId="77777777" w:rsidR="00DE0900" w:rsidRDefault="00DE0900" w:rsidP="00DE0900">
            <w:pPr>
              <w:rPr>
                <w:noProof/>
              </w:rPr>
            </w:pPr>
            <w:r>
              <w:t xml:space="preserve">Übe das Sprechen </w:t>
            </w:r>
            <w:r>
              <w:sym w:font="Webdings" w:char="F029"/>
            </w:r>
            <w:r>
              <w:t xml:space="preserve"> und Schreiben </w:t>
            </w:r>
            <w:r w:rsidRPr="00FE2BB4">
              <w:rPr>
                <w:color w:val="808080"/>
                <w:sz w:val="24"/>
              </w:rPr>
              <w:sym w:font="Wingdings" w:char="F03F"/>
            </w:r>
            <w:r>
              <w:t xml:space="preserve"> zum Thema. </w:t>
            </w:r>
          </w:p>
        </w:tc>
      </w:tr>
      <w:tr w:rsidR="00DE0900" w14:paraId="30388B8C" w14:textId="77777777" w:rsidTr="00DE0900">
        <w:trPr>
          <w:trHeight w:val="125"/>
        </w:trPr>
        <w:tc>
          <w:tcPr>
            <w:tcW w:w="556" w:type="dxa"/>
            <w:vMerge w:val="restart"/>
            <w:tcBorders>
              <w:top w:val="nil"/>
              <w:left w:val="nil"/>
              <w:right w:val="nil"/>
            </w:tcBorders>
          </w:tcPr>
          <w:p w14:paraId="2C53C953" w14:textId="77777777" w:rsidR="00DE0900" w:rsidRDefault="00DE0900" w:rsidP="00DE0900">
            <w:pPr>
              <w:pStyle w:val="berschrift2"/>
              <w:rPr>
                <w:noProof/>
              </w:rPr>
            </w:pPr>
          </w:p>
        </w:tc>
        <w:tc>
          <w:tcPr>
            <w:tcW w:w="1004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255F3D9C" w14:textId="77777777" w:rsidR="00DE0900" w:rsidRPr="00B81FBE" w:rsidRDefault="00DE0900" w:rsidP="00DE0900">
            <w:pPr>
              <w:jc w:val="left"/>
              <w:rPr>
                <w:color w:val="000000"/>
              </w:rPr>
            </w:pPr>
          </w:p>
          <w:p w14:paraId="51CB55F3" w14:textId="77777777" w:rsidR="00DE0900" w:rsidRPr="00B81FBE" w:rsidRDefault="00DE0900" w:rsidP="00DE0900">
            <w:pPr>
              <w:jc w:val="left"/>
            </w:pPr>
            <w:r>
              <w:rPr>
                <w:color w:val="000000"/>
              </w:rPr>
              <w:t>Aufgabe 1:</w:t>
            </w:r>
          </w:p>
        </w:tc>
        <w:tc>
          <w:tcPr>
            <w:tcW w:w="990" w:type="dxa"/>
            <w:gridSpan w:val="2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</w:tcPr>
          <w:p w14:paraId="00AD21AD" w14:textId="77777777" w:rsidR="00DE0900" w:rsidRPr="000A61A3" w:rsidRDefault="00DE0900" w:rsidP="00DE0900"/>
        </w:tc>
        <w:tc>
          <w:tcPr>
            <w:tcW w:w="992" w:type="dxa"/>
            <w:tcBorders>
              <w:top w:val="nil"/>
              <w:left w:val="nil"/>
              <w:bottom w:val="single" w:sz="4" w:space="0" w:color="A6A6A6"/>
              <w:right w:val="nil"/>
            </w:tcBorders>
            <w:vAlign w:val="center"/>
          </w:tcPr>
          <w:p w14:paraId="0CF18786" w14:textId="77777777" w:rsidR="00DE0900" w:rsidRPr="000A61A3" w:rsidRDefault="00DE0900" w:rsidP="00DE0900"/>
        </w:tc>
        <w:tc>
          <w:tcPr>
            <w:tcW w:w="4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E8D076" w14:textId="77777777" w:rsidR="00DE0900" w:rsidRPr="000A61A3" w:rsidRDefault="00DE0900" w:rsidP="00DE0900"/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92075D" w14:textId="77777777" w:rsidR="00DE0900" w:rsidRPr="000A61A3" w:rsidRDefault="00DE0900" w:rsidP="00DE0900">
            <w:pPr>
              <w:rPr>
                <w:noProof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2B31375E" w14:textId="77777777" w:rsidR="00DE0900" w:rsidRPr="000A61A3" w:rsidRDefault="00DE0900" w:rsidP="00DE0900">
            <w:pPr>
              <w:rPr>
                <w:noProof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6A6A6"/>
              <w:right w:val="nil"/>
            </w:tcBorders>
            <w:shd w:val="clear" w:color="auto" w:fill="auto"/>
            <w:vAlign w:val="center"/>
          </w:tcPr>
          <w:p w14:paraId="1A25D24D" w14:textId="77777777" w:rsidR="00DE0900" w:rsidRPr="000A61A3" w:rsidRDefault="00DE0900" w:rsidP="00DE0900">
            <w:pPr>
              <w:rPr>
                <w:noProof/>
              </w:rPr>
            </w:pP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19832" w14:textId="77777777" w:rsidR="00DE0900" w:rsidRPr="000A61A3" w:rsidRDefault="00DE0900" w:rsidP="00DE0900">
            <w:pPr>
              <w:rPr>
                <w:noProof/>
              </w:rPr>
            </w:pPr>
          </w:p>
        </w:tc>
      </w:tr>
      <w:tr w:rsidR="00DE0900" w14:paraId="04CFC2D8" w14:textId="77777777" w:rsidTr="00971D6F">
        <w:trPr>
          <w:trHeight w:val="125"/>
        </w:trPr>
        <w:tc>
          <w:tcPr>
            <w:tcW w:w="556" w:type="dxa"/>
            <w:vMerge/>
            <w:tcBorders>
              <w:left w:val="nil"/>
              <w:right w:val="nil"/>
            </w:tcBorders>
            <w:vAlign w:val="center"/>
          </w:tcPr>
          <w:p w14:paraId="044E3FB2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1004" w:type="dxa"/>
            <w:gridSpan w:val="2"/>
            <w:vMerge/>
            <w:tcBorders>
              <w:left w:val="nil"/>
              <w:right w:val="single" w:sz="4" w:space="0" w:color="A6A6A6"/>
            </w:tcBorders>
            <w:vAlign w:val="center"/>
          </w:tcPr>
          <w:p w14:paraId="48EE4E3B" w14:textId="77777777" w:rsidR="00DE0900" w:rsidRPr="00BC7623" w:rsidRDefault="00DE0900" w:rsidP="00DE0900"/>
        </w:tc>
        <w:tc>
          <w:tcPr>
            <w:tcW w:w="580" w:type="dxa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BFBFBF" w:themeFill="background1" w:themeFillShade="BF"/>
            <w:vAlign w:val="center"/>
          </w:tcPr>
          <w:p w14:paraId="793BFA9B" w14:textId="77777777" w:rsidR="00DE0900" w:rsidRPr="0001285C" w:rsidRDefault="00DE0900" w:rsidP="00DE0900">
            <w:pPr>
              <w:jc w:val="right"/>
              <w:rPr>
                <w:rFonts w:asciiTheme="majorHAnsi" w:hAnsiTheme="majorHAnsi"/>
                <w:color w:val="0D0D0D" w:themeColor="text1" w:themeTint="F2"/>
              </w:rPr>
            </w:pPr>
            <w:r>
              <w:rPr>
                <w:noProof/>
              </w:rPr>
              <w:drawing>
                <wp:inline distT="0" distB="0" distL="0" distR="0" wp14:anchorId="5E016273" wp14:editId="762AC5CB">
                  <wp:extent cx="160704" cy="266700"/>
                  <wp:effectExtent l="0" t="0" r="0" b="0"/>
                  <wp:docPr id="143" name="Grafik 143" descr="Ma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n.svg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rcRect l="17949" r="21794"/>
                          <a:stretch/>
                        </pic:blipFill>
                        <pic:spPr bwMode="auto">
                          <a:xfrm>
                            <a:off x="0" y="0"/>
                            <a:ext cx="163782" cy="271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dxa"/>
            <w:vMerge w:val="restart"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  <w:vAlign w:val="center"/>
          </w:tcPr>
          <w:p w14:paraId="0D0A0FF6" w14:textId="77777777" w:rsidR="00DE0900" w:rsidRPr="0001285C" w:rsidRDefault="00DE0900" w:rsidP="00DE0900">
            <w:pPr>
              <w:spacing w:before="120"/>
              <w:jc w:val="center"/>
              <w:rPr>
                <w:rFonts w:asciiTheme="majorHAnsi" w:hAnsiTheme="majorHAnsi"/>
                <w:color w:val="0D0D0D" w:themeColor="text1" w:themeTint="F2"/>
              </w:rPr>
            </w:pPr>
            <w:r>
              <w:rPr>
                <w:noProof/>
              </w:rPr>
              <w:drawing>
                <wp:inline distT="0" distB="0" distL="0" distR="0" wp14:anchorId="61F2EBCA" wp14:editId="3F4C85B7">
                  <wp:extent cx="198008" cy="196850"/>
                  <wp:effectExtent l="0" t="0" r="0" b="0"/>
                  <wp:docPr id="144" name="Grafik 144" descr="Großer Pins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LargePaintBrush.sv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2892" cy="201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  <w:vAlign w:val="center"/>
          </w:tcPr>
          <w:p w14:paraId="56130963" w14:textId="77777777" w:rsidR="00DE0900" w:rsidRDefault="00DE0900" w:rsidP="00DE0900">
            <w:pPr>
              <w:jc w:val="center"/>
            </w:pPr>
            <w:r>
              <w:t xml:space="preserve">Zeit </w:t>
            </w:r>
          </w:p>
          <w:p w14:paraId="335BFD92" w14:textId="77777777" w:rsidR="00DE0900" w:rsidRPr="00BC7623" w:rsidRDefault="00DE0900" w:rsidP="00DE0900">
            <w:pPr>
              <w:jc w:val="center"/>
              <w:rPr>
                <w:b/>
                <w:bCs/>
              </w:rPr>
            </w:pPr>
            <w:r>
              <w:t>(in h)</w:t>
            </w:r>
          </w:p>
        </w:tc>
        <w:tc>
          <w:tcPr>
            <w:tcW w:w="1843" w:type="dxa"/>
            <w:gridSpan w:val="3"/>
            <w:vMerge w:val="restart"/>
            <w:tcBorders>
              <w:top w:val="nil"/>
              <w:left w:val="single" w:sz="4" w:space="0" w:color="A6A6A6"/>
              <w:right w:val="single" w:sz="4" w:space="0" w:color="A6A6A6"/>
            </w:tcBorders>
          </w:tcPr>
          <w:p w14:paraId="6B1BA560" w14:textId="77777777" w:rsidR="00DE0900" w:rsidRPr="00A579B3" w:rsidRDefault="00DE0900" w:rsidP="00DE0900">
            <w:r>
              <w:t xml:space="preserve">                Aufgabe 2:</w:t>
            </w:r>
          </w:p>
        </w:tc>
        <w:tc>
          <w:tcPr>
            <w:tcW w:w="992" w:type="dxa"/>
            <w:vMerge w:val="restart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  <w:vAlign w:val="center"/>
          </w:tcPr>
          <w:p w14:paraId="1EA43DD3" w14:textId="77777777" w:rsidR="00DE0900" w:rsidRPr="00B81FBE" w:rsidRDefault="00DE0900" w:rsidP="00DE0900">
            <w:pPr>
              <w:jc w:val="center"/>
              <w:rPr>
                <w:color w:val="FF00FF"/>
                <w:sz w:val="13"/>
              </w:rPr>
            </w:pPr>
            <w:r>
              <w:rPr>
                <w:noProof/>
              </w:rPr>
              <w:drawing>
                <wp:inline distT="0" distB="0" distL="0" distR="0" wp14:anchorId="75B29571" wp14:editId="5F1C19B1">
                  <wp:extent cx="332015" cy="332015"/>
                  <wp:effectExtent l="0" t="0" r="0" b="0"/>
                  <wp:docPr id="389" name="Grafik 389" descr="Bag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Excavator.sv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69" cy="333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Merge w:val="restart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  <w:vAlign w:val="center"/>
          </w:tcPr>
          <w:p w14:paraId="1DE49B80" w14:textId="77777777" w:rsidR="00DE0900" w:rsidRPr="00A579B3" w:rsidRDefault="00DE0900" w:rsidP="00DE0900">
            <w:pPr>
              <w:jc w:val="center"/>
            </w:pPr>
            <w:r>
              <w:t>Zeit</w:t>
            </w:r>
          </w:p>
          <w:p w14:paraId="662E3ACA" w14:textId="77777777" w:rsidR="00DE0900" w:rsidRPr="00A579B3" w:rsidRDefault="00DE0900" w:rsidP="00DE0900">
            <w:pPr>
              <w:jc w:val="center"/>
            </w:pPr>
            <w:r>
              <w:t>(in h)</w:t>
            </w:r>
          </w:p>
        </w:tc>
        <w:tc>
          <w:tcPr>
            <w:tcW w:w="1698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</w:tcPr>
          <w:p w14:paraId="1692478E" w14:textId="77777777" w:rsidR="00DE0900" w:rsidRPr="00A579B3" w:rsidRDefault="00DE0900" w:rsidP="00DE0900"/>
        </w:tc>
      </w:tr>
      <w:tr w:rsidR="00DE0900" w14:paraId="779BCE94" w14:textId="77777777" w:rsidTr="00971D6F">
        <w:trPr>
          <w:trHeight w:val="125"/>
        </w:trPr>
        <w:tc>
          <w:tcPr>
            <w:tcW w:w="556" w:type="dxa"/>
            <w:vMerge/>
            <w:tcBorders>
              <w:left w:val="nil"/>
              <w:right w:val="nil"/>
            </w:tcBorders>
            <w:vAlign w:val="center"/>
          </w:tcPr>
          <w:p w14:paraId="31728B0C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1004" w:type="dxa"/>
            <w:gridSpan w:val="2"/>
            <w:vMerge/>
            <w:tcBorders>
              <w:left w:val="nil"/>
              <w:right w:val="single" w:sz="4" w:space="0" w:color="A6A6A6"/>
            </w:tcBorders>
            <w:vAlign w:val="center"/>
          </w:tcPr>
          <w:p w14:paraId="124D1624" w14:textId="77777777" w:rsidR="00DE0900" w:rsidRPr="00BC7623" w:rsidRDefault="00DE0900" w:rsidP="00DE0900"/>
        </w:tc>
        <w:tc>
          <w:tcPr>
            <w:tcW w:w="580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nil"/>
            </w:tcBorders>
            <w:shd w:val="clear" w:color="auto" w:fill="BFBFBF" w:themeFill="background1" w:themeFillShade="BF"/>
            <w:vAlign w:val="center"/>
          </w:tcPr>
          <w:p w14:paraId="32572132" w14:textId="77777777" w:rsidR="00DE0900" w:rsidRDefault="00DE0900" w:rsidP="00DE0900">
            <w:pPr>
              <w:jc w:val="center"/>
              <w:rPr>
                <w:noProof/>
              </w:rPr>
            </w:pPr>
          </w:p>
        </w:tc>
        <w:tc>
          <w:tcPr>
            <w:tcW w:w="410" w:type="dxa"/>
            <w:vMerge/>
            <w:tcBorders>
              <w:top w:val="single" w:sz="4" w:space="0" w:color="A6A6A6"/>
              <w:left w:val="nil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  <w:vAlign w:val="center"/>
          </w:tcPr>
          <w:p w14:paraId="53A144E5" w14:textId="77777777" w:rsidR="00DE0900" w:rsidRDefault="00DE0900" w:rsidP="00DE0900">
            <w:pPr>
              <w:jc w:val="center"/>
              <w:rPr>
                <w:noProof/>
              </w:rPr>
            </w:pPr>
          </w:p>
        </w:tc>
        <w:tc>
          <w:tcPr>
            <w:tcW w:w="992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  <w:vAlign w:val="center"/>
          </w:tcPr>
          <w:p w14:paraId="6CDCD4D6" w14:textId="77777777" w:rsidR="00DE0900" w:rsidRDefault="00DE0900" w:rsidP="00DE0900">
            <w:pPr>
              <w:jc w:val="center"/>
            </w:pPr>
          </w:p>
        </w:tc>
        <w:tc>
          <w:tcPr>
            <w:tcW w:w="1843" w:type="dxa"/>
            <w:gridSpan w:val="3"/>
            <w:vMerge/>
            <w:tcBorders>
              <w:left w:val="single" w:sz="4" w:space="0" w:color="A6A6A6"/>
              <w:bottom w:val="nil"/>
              <w:right w:val="single" w:sz="4" w:space="0" w:color="A6A6A6"/>
            </w:tcBorders>
            <w:vAlign w:val="center"/>
          </w:tcPr>
          <w:p w14:paraId="6EDE192A" w14:textId="77777777" w:rsidR="00DE0900" w:rsidRDefault="00DE0900" w:rsidP="00DE0900">
            <w:pPr>
              <w:jc w:val="center"/>
            </w:pPr>
          </w:p>
        </w:tc>
        <w:tc>
          <w:tcPr>
            <w:tcW w:w="992" w:type="dxa"/>
            <w:vMerge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  <w:vAlign w:val="center"/>
          </w:tcPr>
          <w:p w14:paraId="5978512C" w14:textId="77777777" w:rsidR="00DE0900" w:rsidRDefault="00DE0900" w:rsidP="00DE0900">
            <w:pPr>
              <w:jc w:val="center"/>
              <w:rPr>
                <w:noProof/>
              </w:rPr>
            </w:pPr>
          </w:p>
        </w:tc>
        <w:tc>
          <w:tcPr>
            <w:tcW w:w="993" w:type="dxa"/>
            <w:vMerge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  <w:vAlign w:val="center"/>
          </w:tcPr>
          <w:p w14:paraId="77CEFAFE" w14:textId="77777777" w:rsidR="00DE0900" w:rsidRDefault="00DE0900" w:rsidP="00DE0900">
            <w:pPr>
              <w:jc w:val="center"/>
            </w:pPr>
          </w:p>
        </w:tc>
        <w:tc>
          <w:tcPr>
            <w:tcW w:w="1698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</w:tcPr>
          <w:p w14:paraId="5A7FE5B2" w14:textId="77777777" w:rsidR="00DE0900" w:rsidRPr="00A579B3" w:rsidRDefault="00DE0900" w:rsidP="00DE0900"/>
        </w:tc>
      </w:tr>
      <w:tr w:rsidR="00DE0900" w14:paraId="40C9EEB3" w14:textId="77777777" w:rsidTr="00DE0900">
        <w:trPr>
          <w:trHeight w:val="125"/>
        </w:trPr>
        <w:tc>
          <w:tcPr>
            <w:tcW w:w="556" w:type="dxa"/>
            <w:vMerge/>
            <w:tcBorders>
              <w:left w:val="nil"/>
              <w:right w:val="nil"/>
            </w:tcBorders>
            <w:vAlign w:val="center"/>
          </w:tcPr>
          <w:p w14:paraId="2F50F9B4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1004" w:type="dxa"/>
            <w:gridSpan w:val="2"/>
            <w:vMerge/>
            <w:tcBorders>
              <w:left w:val="nil"/>
              <w:right w:val="single" w:sz="4" w:space="0" w:color="A6A6A6"/>
            </w:tcBorders>
            <w:vAlign w:val="center"/>
          </w:tcPr>
          <w:p w14:paraId="508844A2" w14:textId="77777777" w:rsidR="00DE0900" w:rsidRPr="00BC7623" w:rsidRDefault="00DE0900" w:rsidP="00DE0900"/>
        </w:tc>
        <w:tc>
          <w:tcPr>
            <w:tcW w:w="99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6BDD751" w14:textId="77777777" w:rsidR="00DE0900" w:rsidRPr="000A61A3" w:rsidRDefault="00DE0900" w:rsidP="00DE0900">
            <w:pPr>
              <w:jc w:val="center"/>
            </w:pPr>
            <w:r w:rsidRPr="000A61A3">
              <w:t>1</w:t>
            </w:r>
          </w:p>
        </w:tc>
        <w:tc>
          <w:tcPr>
            <w:tcW w:w="99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BF9F773" w14:textId="77777777" w:rsidR="00DE0900" w:rsidRPr="000A61A3" w:rsidRDefault="00DE0900" w:rsidP="00DE0900">
            <w:pPr>
              <w:pStyle w:val="Handschrift"/>
              <w:jc w:val="center"/>
            </w:pPr>
            <w:r>
              <w:t>24</w:t>
            </w:r>
          </w:p>
        </w:tc>
        <w:tc>
          <w:tcPr>
            <w:tcW w:w="569" w:type="dxa"/>
            <w:gridSpan w:val="2"/>
            <w:tcBorders>
              <w:top w:val="nil"/>
              <w:left w:val="single" w:sz="4" w:space="0" w:color="A6A6A6"/>
              <w:bottom w:val="nil"/>
              <w:right w:val="nil"/>
            </w:tcBorders>
            <w:vAlign w:val="center"/>
          </w:tcPr>
          <w:p w14:paraId="0F96B306" w14:textId="77777777" w:rsidR="00DE0900" w:rsidRPr="00BC7623" w:rsidRDefault="00DE0900" w:rsidP="00DE0900"/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</w:tcPr>
          <w:p w14:paraId="235EA228" w14:textId="77777777" w:rsidR="00DE0900" w:rsidRPr="00A579B3" w:rsidRDefault="00DE0900" w:rsidP="00DE0900"/>
        </w:tc>
        <w:tc>
          <w:tcPr>
            <w:tcW w:w="99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007F9C1F" w14:textId="77777777" w:rsidR="00DE0900" w:rsidRPr="00A579B3" w:rsidRDefault="00DE0900" w:rsidP="00DE0900">
            <w:pPr>
              <w:jc w:val="center"/>
            </w:pPr>
            <w:r w:rsidRPr="000A61A3">
              <w:t>1</w:t>
            </w:r>
          </w:p>
        </w:tc>
        <w:tc>
          <w:tcPr>
            <w:tcW w:w="9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A94FE98" w14:textId="77777777" w:rsidR="00DE0900" w:rsidRPr="007B7C33" w:rsidRDefault="00DE0900" w:rsidP="00DE0900">
            <w:pPr>
              <w:jc w:val="center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  <w:color w:val="548DD4" w:themeColor="text2" w:themeTint="99"/>
                <w:sz w:val="20"/>
              </w:rPr>
              <w:t>72 h</w:t>
            </w:r>
          </w:p>
        </w:tc>
        <w:tc>
          <w:tcPr>
            <w:tcW w:w="1698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</w:tcPr>
          <w:p w14:paraId="00F7E2F1" w14:textId="77777777" w:rsidR="00DE0900" w:rsidRPr="00A579B3" w:rsidRDefault="00DE0900" w:rsidP="00DE0900"/>
        </w:tc>
      </w:tr>
      <w:tr w:rsidR="00DE0900" w14:paraId="3A5A0648" w14:textId="77777777" w:rsidTr="00DE0900">
        <w:trPr>
          <w:trHeight w:val="125"/>
        </w:trPr>
        <w:tc>
          <w:tcPr>
            <w:tcW w:w="556" w:type="dxa"/>
            <w:vMerge/>
            <w:tcBorders>
              <w:left w:val="nil"/>
              <w:right w:val="nil"/>
            </w:tcBorders>
            <w:vAlign w:val="center"/>
          </w:tcPr>
          <w:p w14:paraId="1DD716E2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1004" w:type="dxa"/>
            <w:gridSpan w:val="2"/>
            <w:vMerge/>
            <w:tcBorders>
              <w:left w:val="nil"/>
              <w:right w:val="single" w:sz="4" w:space="0" w:color="A6A6A6"/>
            </w:tcBorders>
            <w:vAlign w:val="center"/>
          </w:tcPr>
          <w:p w14:paraId="5F95907A" w14:textId="77777777" w:rsidR="00DE0900" w:rsidRPr="00BC7623" w:rsidRDefault="00DE0900" w:rsidP="00DE0900"/>
        </w:tc>
        <w:tc>
          <w:tcPr>
            <w:tcW w:w="99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7D470E4" w14:textId="77777777" w:rsidR="00DE0900" w:rsidRPr="000A61A3" w:rsidRDefault="00DE0900" w:rsidP="00DE0900">
            <w:pPr>
              <w:jc w:val="center"/>
            </w:pPr>
            <w:r>
              <w:t>3</w:t>
            </w:r>
          </w:p>
        </w:tc>
        <w:tc>
          <w:tcPr>
            <w:tcW w:w="99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BFB82C3" w14:textId="77777777" w:rsidR="00DE0900" w:rsidRPr="000A61A3" w:rsidRDefault="00DE0900" w:rsidP="00DE0900">
            <w:pPr>
              <w:pStyle w:val="Handschrift"/>
              <w:jc w:val="center"/>
            </w:pPr>
            <w:r>
              <w:t>8</w:t>
            </w:r>
          </w:p>
        </w:tc>
        <w:tc>
          <w:tcPr>
            <w:tcW w:w="569" w:type="dxa"/>
            <w:gridSpan w:val="2"/>
            <w:tcBorders>
              <w:top w:val="nil"/>
              <w:left w:val="single" w:sz="4" w:space="0" w:color="A6A6A6"/>
              <w:bottom w:val="nil"/>
              <w:right w:val="nil"/>
            </w:tcBorders>
            <w:vAlign w:val="center"/>
          </w:tcPr>
          <w:p w14:paraId="7AD46BEC" w14:textId="77777777" w:rsidR="00DE0900" w:rsidRPr="00BC7623" w:rsidRDefault="00DE0900" w:rsidP="00DE0900"/>
        </w:tc>
        <w:tc>
          <w:tcPr>
            <w:tcW w:w="1274" w:type="dxa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</w:tcPr>
          <w:p w14:paraId="423D2AF4" w14:textId="77777777" w:rsidR="00DE0900" w:rsidRPr="00A579B3" w:rsidRDefault="00DE0900" w:rsidP="00DE0900"/>
        </w:tc>
        <w:tc>
          <w:tcPr>
            <w:tcW w:w="99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3FA5B3F9" w14:textId="77777777" w:rsidR="00DE0900" w:rsidRPr="00A579B3" w:rsidRDefault="00DE0900" w:rsidP="00DE0900">
            <w:pPr>
              <w:jc w:val="center"/>
            </w:pPr>
            <w:r w:rsidRPr="000A61A3">
              <w:t>2</w:t>
            </w:r>
          </w:p>
        </w:tc>
        <w:tc>
          <w:tcPr>
            <w:tcW w:w="9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2F62F6C" w14:textId="77777777" w:rsidR="00DE0900" w:rsidRPr="00A579B3" w:rsidRDefault="00DE0900" w:rsidP="00DE0900">
            <w:pPr>
              <w:jc w:val="center"/>
            </w:pPr>
            <w:r>
              <w:t>36 h</w:t>
            </w:r>
          </w:p>
        </w:tc>
        <w:tc>
          <w:tcPr>
            <w:tcW w:w="1698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</w:tcPr>
          <w:p w14:paraId="49862584" w14:textId="77777777" w:rsidR="00DE0900" w:rsidRPr="00A579B3" w:rsidRDefault="00DE0900" w:rsidP="00DE0900"/>
        </w:tc>
      </w:tr>
      <w:tr w:rsidR="00DE0900" w14:paraId="05157872" w14:textId="77777777" w:rsidTr="00DE0900">
        <w:trPr>
          <w:trHeight w:val="125"/>
        </w:trPr>
        <w:tc>
          <w:tcPr>
            <w:tcW w:w="556" w:type="dxa"/>
            <w:vMerge/>
            <w:tcBorders>
              <w:left w:val="nil"/>
              <w:right w:val="nil"/>
            </w:tcBorders>
            <w:vAlign w:val="center"/>
          </w:tcPr>
          <w:p w14:paraId="2AAFBD04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1004" w:type="dxa"/>
            <w:gridSpan w:val="2"/>
            <w:vMerge/>
            <w:tcBorders>
              <w:left w:val="nil"/>
              <w:right w:val="single" w:sz="4" w:space="0" w:color="A6A6A6"/>
            </w:tcBorders>
            <w:vAlign w:val="center"/>
          </w:tcPr>
          <w:p w14:paraId="32F31985" w14:textId="77777777" w:rsidR="00DE0900" w:rsidRPr="00BC7623" w:rsidRDefault="00DE0900" w:rsidP="00DE0900"/>
        </w:tc>
        <w:tc>
          <w:tcPr>
            <w:tcW w:w="99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326DFB4" w14:textId="77777777" w:rsidR="00DE0900" w:rsidRPr="000A61A3" w:rsidRDefault="00DE0900" w:rsidP="00DE0900">
            <w:pPr>
              <w:jc w:val="center"/>
            </w:pPr>
            <w:r w:rsidRPr="000A61A3">
              <w:t>4</w:t>
            </w:r>
          </w:p>
        </w:tc>
        <w:tc>
          <w:tcPr>
            <w:tcW w:w="99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560D4CE" w14:textId="77777777" w:rsidR="00DE0900" w:rsidRPr="00FE2BB4" w:rsidRDefault="00DE0900" w:rsidP="00DE0900">
            <w:pPr>
              <w:jc w:val="center"/>
            </w:pPr>
            <w:r>
              <w:t>6</w:t>
            </w:r>
          </w:p>
        </w:tc>
        <w:tc>
          <w:tcPr>
            <w:tcW w:w="427" w:type="dxa"/>
            <w:tcBorders>
              <w:top w:val="nil"/>
              <w:left w:val="single" w:sz="4" w:space="0" w:color="A6A6A6"/>
              <w:bottom w:val="nil"/>
              <w:right w:val="nil"/>
            </w:tcBorders>
            <w:vAlign w:val="center"/>
          </w:tcPr>
          <w:p w14:paraId="1ED0C991" w14:textId="77777777" w:rsidR="00DE0900" w:rsidRPr="00BC7623" w:rsidRDefault="00DE0900" w:rsidP="00DE0900"/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</w:tcPr>
          <w:p w14:paraId="4AD1745A" w14:textId="77777777" w:rsidR="00DE0900" w:rsidRPr="00A579B3" w:rsidRDefault="00DE0900" w:rsidP="00DE0900"/>
        </w:tc>
        <w:tc>
          <w:tcPr>
            <w:tcW w:w="99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60696EC5" w14:textId="77777777" w:rsidR="00DE0900" w:rsidRPr="00A579B3" w:rsidRDefault="00DE0900" w:rsidP="00DE0900">
            <w:pPr>
              <w:jc w:val="center"/>
            </w:pPr>
            <w:r>
              <w:t>6</w:t>
            </w:r>
          </w:p>
        </w:tc>
        <w:tc>
          <w:tcPr>
            <w:tcW w:w="9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47CB5FBF" w14:textId="77777777" w:rsidR="00DE0900" w:rsidRPr="00A579B3" w:rsidRDefault="00DE0900" w:rsidP="00DE0900">
            <w:r>
              <w:t xml:space="preserve">         </w:t>
            </w:r>
          </w:p>
        </w:tc>
        <w:tc>
          <w:tcPr>
            <w:tcW w:w="1698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</w:tcPr>
          <w:p w14:paraId="6024F69B" w14:textId="77777777" w:rsidR="00DE0900" w:rsidRPr="00A579B3" w:rsidRDefault="00DE0900" w:rsidP="00DE0900"/>
        </w:tc>
      </w:tr>
      <w:tr w:rsidR="00DE0900" w14:paraId="287411AE" w14:textId="77777777" w:rsidTr="00DE0900">
        <w:trPr>
          <w:trHeight w:val="125"/>
        </w:trPr>
        <w:tc>
          <w:tcPr>
            <w:tcW w:w="556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23BA629D" w14:textId="77777777" w:rsidR="00DE0900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1004" w:type="dxa"/>
            <w:gridSpan w:val="2"/>
            <w:vMerge/>
            <w:tcBorders>
              <w:left w:val="nil"/>
              <w:bottom w:val="nil"/>
              <w:right w:val="single" w:sz="4" w:space="0" w:color="A6A6A6"/>
            </w:tcBorders>
            <w:vAlign w:val="center"/>
          </w:tcPr>
          <w:p w14:paraId="4065F987" w14:textId="77777777" w:rsidR="00DE0900" w:rsidRPr="000A61A3" w:rsidRDefault="00DE0900" w:rsidP="00DE0900"/>
        </w:tc>
        <w:tc>
          <w:tcPr>
            <w:tcW w:w="990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3227760" w14:textId="77777777" w:rsidR="00DE0900" w:rsidRPr="000A61A3" w:rsidRDefault="00DE0900" w:rsidP="00DE0900"/>
        </w:tc>
        <w:tc>
          <w:tcPr>
            <w:tcW w:w="99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C4A74B7" w14:textId="77777777" w:rsidR="00DE0900" w:rsidRPr="000A61A3" w:rsidRDefault="00DE0900" w:rsidP="00DE0900"/>
        </w:tc>
        <w:tc>
          <w:tcPr>
            <w:tcW w:w="427" w:type="dxa"/>
            <w:tcBorders>
              <w:top w:val="nil"/>
              <w:left w:val="single" w:sz="4" w:space="0" w:color="A6A6A6"/>
              <w:bottom w:val="nil"/>
              <w:right w:val="nil"/>
            </w:tcBorders>
            <w:vAlign w:val="center"/>
          </w:tcPr>
          <w:p w14:paraId="4F6C7E53" w14:textId="77777777" w:rsidR="00DE0900" w:rsidRPr="000A61A3" w:rsidRDefault="00DE0900" w:rsidP="00DE0900"/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single" w:sz="4" w:space="0" w:color="A6A6A6"/>
            </w:tcBorders>
            <w:shd w:val="clear" w:color="auto" w:fill="auto"/>
            <w:vAlign w:val="center"/>
          </w:tcPr>
          <w:p w14:paraId="10371B16" w14:textId="77777777" w:rsidR="00DE0900" w:rsidRPr="000A61A3" w:rsidRDefault="00DE0900" w:rsidP="00DE0900"/>
        </w:tc>
        <w:tc>
          <w:tcPr>
            <w:tcW w:w="99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2D16C1CE" w14:textId="77777777" w:rsidR="00DE0900" w:rsidRPr="000A61A3" w:rsidRDefault="00DE0900" w:rsidP="00DE0900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vAlign w:val="center"/>
          </w:tcPr>
          <w:p w14:paraId="5D15D91F" w14:textId="77777777" w:rsidR="00DE0900" w:rsidRPr="000A61A3" w:rsidRDefault="00DE0900" w:rsidP="00DE0900"/>
        </w:tc>
        <w:tc>
          <w:tcPr>
            <w:tcW w:w="1698" w:type="dxa"/>
            <w:tcBorders>
              <w:top w:val="nil"/>
              <w:left w:val="single" w:sz="4" w:space="0" w:color="A6A6A6"/>
              <w:bottom w:val="nil"/>
              <w:right w:val="nil"/>
            </w:tcBorders>
            <w:shd w:val="clear" w:color="auto" w:fill="auto"/>
            <w:vAlign w:val="center"/>
          </w:tcPr>
          <w:p w14:paraId="2A375992" w14:textId="77777777" w:rsidR="00DE0900" w:rsidRPr="000A61A3" w:rsidRDefault="00DE0900" w:rsidP="00DE0900"/>
        </w:tc>
      </w:tr>
      <w:tr w:rsidR="00DE0900" w14:paraId="7D2CFD3E" w14:textId="77777777" w:rsidTr="00DE0900">
        <w:trPr>
          <w:trHeight w:val="329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14:paraId="07D6F94F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298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D270EE9" w14:textId="77777777" w:rsidR="00DE0900" w:rsidRDefault="00DE0900" w:rsidP="00DE0900">
            <w:pPr>
              <w:jc w:val="left"/>
            </w:pPr>
          </w:p>
        </w:tc>
        <w:tc>
          <w:tcPr>
            <w:tcW w:w="55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73D7DD" w14:textId="77777777" w:rsidR="00DE0900" w:rsidRDefault="00DE0900" w:rsidP="00DE0900">
            <w:pPr>
              <w:jc w:val="left"/>
            </w:pPr>
          </w:p>
        </w:tc>
      </w:tr>
      <w:tr w:rsidR="00DE0900" w14:paraId="6BD6905B" w14:textId="77777777" w:rsidTr="00DE0900">
        <w:trPr>
          <w:trHeight w:val="659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14:paraId="41FC2A0F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3413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01E66914" w14:textId="48F2B0C5" w:rsidR="00DE0900" w:rsidRPr="00D425E6" w:rsidRDefault="00DE0900" w:rsidP="00DE0900">
            <w:pPr>
              <w:jc w:val="left"/>
              <w:rPr>
                <w:b/>
              </w:rPr>
            </w:pPr>
            <w:r w:rsidRPr="00D425E6">
              <w:rPr>
                <w:b/>
              </w:rPr>
              <w:t>Beschreibung zur Aufgabe</w:t>
            </w:r>
            <w:r>
              <w:rPr>
                <w:b/>
              </w:rPr>
              <w:t xml:space="preserve"> </w:t>
            </w:r>
            <w:r w:rsidRPr="00D425E6">
              <w:rPr>
                <w:b/>
              </w:rPr>
              <w:t xml:space="preserve">1: 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59DFC1" w14:textId="77777777" w:rsidR="00DE0900" w:rsidRPr="00D425E6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4957" w:type="dxa"/>
            <w:gridSpan w:val="4"/>
            <w:tcBorders>
              <w:top w:val="nil"/>
              <w:left w:val="nil"/>
              <w:bottom w:val="single" w:sz="2" w:space="0" w:color="A6A6A6" w:themeColor="background1" w:themeShade="A6"/>
              <w:right w:val="nil"/>
            </w:tcBorders>
            <w:shd w:val="clear" w:color="auto" w:fill="auto"/>
          </w:tcPr>
          <w:p w14:paraId="35E9F7DC" w14:textId="77777777" w:rsidR="00DE0900" w:rsidRPr="00D425E6" w:rsidRDefault="00DE0900" w:rsidP="00DE0900">
            <w:pPr>
              <w:jc w:val="left"/>
              <w:rPr>
                <w:b/>
              </w:rPr>
            </w:pPr>
            <w:r w:rsidRPr="00D425E6">
              <w:rPr>
                <w:b/>
              </w:rPr>
              <w:t>Beschreibe den Rechenweg zur Aufgabe</w:t>
            </w:r>
            <w:r>
              <w:rPr>
                <w:b/>
              </w:rPr>
              <w:t xml:space="preserve"> </w:t>
            </w:r>
            <w:r w:rsidRPr="00D425E6">
              <w:rPr>
                <w:b/>
              </w:rPr>
              <w:t>2:</w:t>
            </w:r>
          </w:p>
        </w:tc>
      </w:tr>
      <w:tr w:rsidR="00DE0900" w14:paraId="2C99ED71" w14:textId="77777777" w:rsidTr="00DE0900">
        <w:trPr>
          <w:trHeight w:val="1168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14:paraId="216CE04E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8E5E3E1" w14:textId="77777777" w:rsidR="00DE0900" w:rsidRPr="005D082B" w:rsidRDefault="00DE0900" w:rsidP="00DE0900">
            <w:pPr>
              <w:pStyle w:val="berschrift2"/>
              <w:rPr>
                <w:b w:val="0"/>
                <w:color w:val="000000"/>
              </w:rPr>
            </w:pPr>
            <w:r w:rsidRPr="005D082B">
              <w:rPr>
                <w:b w:val="0"/>
                <w:color w:val="000000"/>
              </w:rPr>
              <w:t>(1)</w:t>
            </w:r>
          </w:p>
        </w:tc>
        <w:tc>
          <w:tcPr>
            <w:tcW w:w="30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6641CE2" w14:textId="77777777" w:rsidR="00DE0900" w:rsidRDefault="00DE0900" w:rsidP="00DE0900">
            <w:pPr>
              <w:jc w:val="left"/>
            </w:pPr>
            <w:r>
              <w:t xml:space="preserve">Je mehr Maler das Haus streichen, desto weniger Zeit brauchen sie: Das Haus ist schneller fertig.   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2" w:space="0" w:color="A6A6A6" w:themeColor="background1" w:themeShade="A6"/>
            </w:tcBorders>
            <w:shd w:val="clear" w:color="auto" w:fill="auto"/>
          </w:tcPr>
          <w:p w14:paraId="59B4E464" w14:textId="77777777" w:rsidR="00DE0900" w:rsidRPr="00B81FBE" w:rsidRDefault="00DE0900" w:rsidP="00DE0900">
            <w:pPr>
              <w:pStyle w:val="Handschrift"/>
            </w:pPr>
          </w:p>
        </w:tc>
        <w:tc>
          <w:tcPr>
            <w:tcW w:w="4957" w:type="dxa"/>
            <w:gridSpan w:val="4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0BAAA573" w14:textId="77777777" w:rsidR="00DE0900" w:rsidRPr="00B81FBE" w:rsidRDefault="00DE0900" w:rsidP="00DE0900">
            <w:pPr>
              <w:pStyle w:val="Handschrift"/>
            </w:pPr>
            <w:r w:rsidRPr="00353B7C">
              <w:sym w:font="Wingdings" w:char="F03F"/>
            </w:r>
            <w:r>
              <w:t xml:space="preserve"> Je mehr Bagger sich die Arbeit teilen, desto</w:t>
            </w:r>
            <w:proofErr w:type="gramStart"/>
            <w:r>
              <w:t xml:space="preserve"> ….</w:t>
            </w:r>
            <w:proofErr w:type="gramEnd"/>
          </w:p>
        </w:tc>
      </w:tr>
      <w:tr w:rsidR="00DE0900" w14:paraId="7917D9C6" w14:textId="77777777" w:rsidTr="00DE0900">
        <w:trPr>
          <w:trHeight w:val="1040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14:paraId="2836D887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B1D69AA" w14:textId="77777777" w:rsidR="00DE0900" w:rsidRPr="005D082B" w:rsidRDefault="00DE0900" w:rsidP="00DE0900">
            <w:pPr>
              <w:pStyle w:val="berschrift2"/>
              <w:rPr>
                <w:b w:val="0"/>
                <w:color w:val="000000"/>
              </w:rPr>
            </w:pPr>
            <w:r w:rsidRPr="005D082B">
              <w:rPr>
                <w:b w:val="0"/>
                <w:color w:val="000000"/>
              </w:rPr>
              <w:t>(2)</w:t>
            </w:r>
          </w:p>
        </w:tc>
        <w:tc>
          <w:tcPr>
            <w:tcW w:w="30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26B888F" w14:textId="77777777" w:rsidR="00DE0900" w:rsidRDefault="00DE0900" w:rsidP="00DE0900">
            <w:pPr>
              <w:jc w:val="left"/>
            </w:pPr>
            <w:r>
              <w:t xml:space="preserve">Vier Maler brauchen 6 Stunden </w:t>
            </w:r>
            <w:r>
              <w:br/>
              <w:t xml:space="preserve">für die Arbeit.  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2" w:space="0" w:color="A6A6A6" w:themeColor="background1" w:themeShade="A6"/>
            </w:tcBorders>
            <w:shd w:val="clear" w:color="auto" w:fill="auto"/>
          </w:tcPr>
          <w:p w14:paraId="42629BB5" w14:textId="77777777" w:rsidR="00DE0900" w:rsidRPr="00A579B3" w:rsidRDefault="00DE0900" w:rsidP="00DE0900">
            <w:pPr>
              <w:pStyle w:val="Handschrift"/>
            </w:pPr>
          </w:p>
        </w:tc>
        <w:tc>
          <w:tcPr>
            <w:tcW w:w="4957" w:type="dxa"/>
            <w:gridSpan w:val="4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5BFC4CB6" w14:textId="77777777" w:rsidR="00DE0900" w:rsidRPr="00353B7C" w:rsidRDefault="00DE0900" w:rsidP="00DE0900">
            <w:pPr>
              <w:pStyle w:val="Handschrift"/>
              <w:rPr>
                <w:i/>
              </w:rPr>
            </w:pPr>
            <w:r w:rsidRPr="00353B7C">
              <w:rPr>
                <w:color w:val="808080" w:themeColor="background1" w:themeShade="80"/>
                <w:sz w:val="24"/>
              </w:rPr>
              <w:sym w:font="Wingdings" w:char="F03F"/>
            </w:r>
          </w:p>
        </w:tc>
      </w:tr>
      <w:tr w:rsidR="00DE0900" w14:paraId="046730A6" w14:textId="77777777" w:rsidTr="00DE0900">
        <w:trPr>
          <w:trHeight w:val="1139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14:paraId="230A8435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57EA1B8" w14:textId="77777777" w:rsidR="00DE0900" w:rsidRPr="005D082B" w:rsidRDefault="00DE0900" w:rsidP="00DE0900">
            <w:pPr>
              <w:pStyle w:val="berschrift2"/>
              <w:rPr>
                <w:b w:val="0"/>
                <w:color w:val="000000"/>
              </w:rPr>
            </w:pPr>
            <w:r w:rsidRPr="005D082B">
              <w:rPr>
                <w:b w:val="0"/>
                <w:color w:val="000000"/>
              </w:rPr>
              <w:t>(3)</w:t>
            </w:r>
          </w:p>
        </w:tc>
        <w:tc>
          <w:tcPr>
            <w:tcW w:w="30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60F0016" w14:textId="77777777" w:rsidR="00DE0900" w:rsidRDefault="00DE0900" w:rsidP="00DE0900">
            <w:pPr>
              <w:jc w:val="left"/>
            </w:pPr>
            <w:r>
              <w:t xml:space="preserve">Ein Maler braucht 24 Stunden. Denn ich rechne 4 </w:t>
            </w:r>
            <w:r>
              <w:sym w:font="Symbol" w:char="F0D7"/>
            </w:r>
            <w:r>
              <w:t xml:space="preserve"> </w:t>
            </w:r>
            <w:proofErr w:type="gramStart"/>
            <w:r>
              <w:t>6  =</w:t>
            </w:r>
            <w:proofErr w:type="gramEnd"/>
            <w:r>
              <w:t xml:space="preserve"> 24.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2" w:space="0" w:color="A6A6A6" w:themeColor="background1" w:themeShade="A6"/>
            </w:tcBorders>
            <w:shd w:val="clear" w:color="auto" w:fill="auto"/>
          </w:tcPr>
          <w:p w14:paraId="48832994" w14:textId="77777777" w:rsidR="00DE0900" w:rsidRPr="00A579B3" w:rsidRDefault="00DE0900" w:rsidP="00DE0900">
            <w:pPr>
              <w:pStyle w:val="Handschrift"/>
              <w:jc w:val="both"/>
            </w:pPr>
          </w:p>
        </w:tc>
        <w:tc>
          <w:tcPr>
            <w:tcW w:w="4957" w:type="dxa"/>
            <w:gridSpan w:val="4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6ADEE795" w14:textId="77777777" w:rsidR="00DE0900" w:rsidRPr="00353B7C" w:rsidRDefault="00DE0900" w:rsidP="00DE0900">
            <w:pPr>
              <w:pStyle w:val="Handschrift"/>
              <w:rPr>
                <w:i/>
              </w:rPr>
            </w:pPr>
            <w:r w:rsidRPr="00353B7C">
              <w:rPr>
                <w:color w:val="808080" w:themeColor="background1" w:themeShade="80"/>
                <w:sz w:val="24"/>
              </w:rPr>
              <w:sym w:font="Wingdings" w:char="F03F"/>
            </w:r>
          </w:p>
        </w:tc>
      </w:tr>
      <w:tr w:rsidR="00DE0900" w14:paraId="125760C4" w14:textId="77777777" w:rsidTr="00DE0900">
        <w:trPr>
          <w:trHeight w:val="1114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14:paraId="05C20AFA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2BD4EB" w14:textId="77777777" w:rsidR="00DE0900" w:rsidRPr="005D082B" w:rsidRDefault="00DE0900" w:rsidP="00DE0900">
            <w:pPr>
              <w:pStyle w:val="berschrift2"/>
              <w:rPr>
                <w:b w:val="0"/>
                <w:color w:val="000000"/>
              </w:rPr>
            </w:pPr>
            <w:r w:rsidRPr="005D082B">
              <w:rPr>
                <w:b w:val="0"/>
                <w:color w:val="000000"/>
              </w:rPr>
              <w:t>(4)</w:t>
            </w:r>
          </w:p>
        </w:tc>
        <w:tc>
          <w:tcPr>
            <w:tcW w:w="30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C93E269" w14:textId="77777777" w:rsidR="00DE0900" w:rsidRDefault="00DE0900" w:rsidP="00DE0900">
            <w:pPr>
              <w:jc w:val="left"/>
            </w:pPr>
            <w:r>
              <w:t>Drei Maler brauchen 8 Stunden.  Denn ich rechne 24 geteilt durch 3:</w:t>
            </w:r>
          </w:p>
          <w:p w14:paraId="4061A1F9" w14:textId="77777777" w:rsidR="00DE0900" w:rsidRDefault="00DE0900" w:rsidP="00DE0900">
            <w:pPr>
              <w:jc w:val="center"/>
            </w:pPr>
            <w:proofErr w:type="gramStart"/>
            <w:r>
              <w:t>24 :</w:t>
            </w:r>
            <w:proofErr w:type="gramEnd"/>
            <w:r>
              <w:t xml:space="preserve"> 3 = 8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2" w:space="0" w:color="A6A6A6" w:themeColor="background1" w:themeShade="A6"/>
            </w:tcBorders>
            <w:shd w:val="clear" w:color="auto" w:fill="auto"/>
          </w:tcPr>
          <w:p w14:paraId="7C8FAEC9" w14:textId="77777777" w:rsidR="00DE0900" w:rsidRPr="00A579B3" w:rsidRDefault="00DE0900" w:rsidP="00DE0900">
            <w:pPr>
              <w:pStyle w:val="Handschrift"/>
            </w:pPr>
          </w:p>
        </w:tc>
        <w:tc>
          <w:tcPr>
            <w:tcW w:w="4957" w:type="dxa"/>
            <w:gridSpan w:val="4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2F31535A" w14:textId="77777777" w:rsidR="00DE0900" w:rsidRPr="00353B7C" w:rsidRDefault="00DE0900" w:rsidP="00DE0900">
            <w:pPr>
              <w:pStyle w:val="Handschrift"/>
              <w:rPr>
                <w:i/>
              </w:rPr>
            </w:pPr>
            <w:r w:rsidRPr="00353B7C">
              <w:rPr>
                <w:color w:val="808080" w:themeColor="background1" w:themeShade="80"/>
                <w:sz w:val="24"/>
              </w:rPr>
              <w:sym w:font="Wingdings" w:char="F03F"/>
            </w:r>
          </w:p>
        </w:tc>
      </w:tr>
      <w:tr w:rsidR="00DE0900" w14:paraId="7CDCD056" w14:textId="77777777" w:rsidTr="00DE0900">
        <w:trPr>
          <w:trHeight w:val="2315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14:paraId="3D27F41A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0CC6C6D" w14:textId="77777777" w:rsidR="00DE0900" w:rsidRPr="005D082B" w:rsidRDefault="00DE0900" w:rsidP="00DE0900">
            <w:pPr>
              <w:pStyle w:val="berschrift2"/>
              <w:rPr>
                <w:b w:val="0"/>
                <w:color w:val="000000"/>
              </w:rPr>
            </w:pPr>
            <w:r w:rsidRPr="005D082B">
              <w:rPr>
                <w:b w:val="0"/>
                <w:color w:val="000000"/>
              </w:rPr>
              <w:t>(5)</w:t>
            </w:r>
          </w:p>
        </w:tc>
        <w:tc>
          <w:tcPr>
            <w:tcW w:w="30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D686969" w14:textId="77777777" w:rsidR="00DE0900" w:rsidRDefault="00DE0900" w:rsidP="00DE0900">
            <w:pPr>
              <w:jc w:val="left"/>
            </w:pPr>
            <w:r>
              <w:t xml:space="preserve">Kontrolle: </w:t>
            </w:r>
          </w:p>
          <w:p w14:paraId="29A0DCDA" w14:textId="77777777" w:rsidR="00DE0900" w:rsidRDefault="00DE0900" w:rsidP="00DE0900">
            <w:pPr>
              <w:jc w:val="left"/>
            </w:pPr>
            <w:r>
              <w:t xml:space="preserve">Wenn doppelt so viele Maler </w:t>
            </w:r>
          </w:p>
          <w:p w14:paraId="1B456CD7" w14:textId="77777777" w:rsidR="00DE0900" w:rsidRDefault="00DE0900" w:rsidP="00DE0900">
            <w:pPr>
              <w:jc w:val="left"/>
            </w:pPr>
            <w:r>
              <w:t>streichen (</w:t>
            </w:r>
            <w:r>
              <w:sym w:font="Symbol" w:char="F0D7"/>
            </w:r>
            <w:r>
              <w:t xml:space="preserve"> 2), dann brauchen sie nur halb so lange (: 2). </w:t>
            </w:r>
          </w:p>
          <w:p w14:paraId="516D3F2F" w14:textId="77777777" w:rsidR="00DE0900" w:rsidRDefault="00DE0900" w:rsidP="00DE0900">
            <w:pPr>
              <w:ind w:left="336"/>
              <w:jc w:val="left"/>
            </w:pPr>
            <w:r>
              <w:t xml:space="preserve">1 Maler – 24 h; </w:t>
            </w:r>
          </w:p>
          <w:p w14:paraId="671DC810" w14:textId="77777777" w:rsidR="00DE0900" w:rsidRDefault="00DE0900" w:rsidP="00DE0900">
            <w:pPr>
              <w:ind w:left="336"/>
              <w:jc w:val="left"/>
            </w:pPr>
            <w:r>
              <w:t xml:space="preserve">2 Maler – 24 </w:t>
            </w:r>
            <w:proofErr w:type="gramStart"/>
            <w:r>
              <w:t>h :</w:t>
            </w:r>
            <w:proofErr w:type="gramEnd"/>
            <w:r>
              <w:t xml:space="preserve"> 2 = 12 h; </w:t>
            </w:r>
          </w:p>
          <w:p w14:paraId="7C90ED6B" w14:textId="77777777" w:rsidR="00DE0900" w:rsidRDefault="00DE0900" w:rsidP="00DE0900">
            <w:pPr>
              <w:ind w:left="336"/>
              <w:jc w:val="left"/>
            </w:pPr>
            <w:r>
              <w:t xml:space="preserve">4 Maler – 12 </w:t>
            </w:r>
            <w:proofErr w:type="gramStart"/>
            <w:r>
              <w:t>h :</w:t>
            </w:r>
            <w:proofErr w:type="gramEnd"/>
            <w:r>
              <w:t xml:space="preserve"> 2 = 6h.</w:t>
            </w:r>
          </w:p>
          <w:p w14:paraId="5EF11961" w14:textId="77777777" w:rsidR="00DE0900" w:rsidRDefault="00DE0900" w:rsidP="00DE0900">
            <w:r>
              <w:t>Passt!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2" w:space="0" w:color="A6A6A6" w:themeColor="background1" w:themeShade="A6"/>
            </w:tcBorders>
            <w:shd w:val="clear" w:color="auto" w:fill="auto"/>
          </w:tcPr>
          <w:p w14:paraId="626793A6" w14:textId="77777777" w:rsidR="00DE0900" w:rsidRPr="00A579B3" w:rsidRDefault="00DE0900" w:rsidP="00DE0900">
            <w:pPr>
              <w:pStyle w:val="Handschrift"/>
            </w:pPr>
          </w:p>
        </w:tc>
        <w:tc>
          <w:tcPr>
            <w:tcW w:w="4957" w:type="dxa"/>
            <w:gridSpan w:val="4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3A983959" w14:textId="77777777" w:rsidR="00DE0900" w:rsidRPr="00353B7C" w:rsidRDefault="00DE0900" w:rsidP="00DE0900">
            <w:pPr>
              <w:pStyle w:val="Handschrift"/>
              <w:rPr>
                <w:i/>
              </w:rPr>
            </w:pPr>
            <w:r w:rsidRPr="00353B7C">
              <w:rPr>
                <w:color w:val="808080" w:themeColor="background1" w:themeShade="80"/>
                <w:sz w:val="24"/>
              </w:rPr>
              <w:sym w:font="Wingdings" w:char="F03F"/>
            </w:r>
          </w:p>
        </w:tc>
      </w:tr>
      <w:tr w:rsidR="00DE0900" w14:paraId="5186B8E3" w14:textId="77777777" w:rsidTr="00DE0900">
        <w:trPr>
          <w:trHeight w:val="1828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14:paraId="3E317E9C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BD2FAD2" w14:textId="77777777" w:rsidR="00DE0900" w:rsidRPr="005D082B" w:rsidRDefault="00DE0900" w:rsidP="00DE0900">
            <w:pPr>
              <w:pStyle w:val="berschrift2"/>
              <w:rPr>
                <w:b w:val="0"/>
                <w:color w:val="000000"/>
              </w:rPr>
            </w:pPr>
            <w:r w:rsidRPr="005D082B">
              <w:rPr>
                <w:b w:val="0"/>
                <w:color w:val="000000"/>
              </w:rPr>
              <w:t>(6)</w:t>
            </w:r>
          </w:p>
        </w:tc>
        <w:tc>
          <w:tcPr>
            <w:tcW w:w="3030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7ECFD17" w14:textId="77777777" w:rsidR="00DE0900" w:rsidRDefault="00DE0900" w:rsidP="00DE0900">
            <w:pPr>
              <w:jc w:val="left"/>
            </w:pPr>
            <w:r>
              <w:t xml:space="preserve">Kontrolle: Wenn dreimal so viele Maler streichen, dann brauchen sie nur ein Drittel so lange. </w:t>
            </w:r>
          </w:p>
          <w:p w14:paraId="19B63B0B" w14:textId="77777777" w:rsidR="00DE0900" w:rsidRDefault="00DE0900" w:rsidP="00DE0900">
            <w:pPr>
              <w:ind w:left="336"/>
              <w:jc w:val="left"/>
            </w:pPr>
            <w:r>
              <w:t xml:space="preserve">1 Maler – 24 h; </w:t>
            </w:r>
          </w:p>
          <w:p w14:paraId="7F03C6BF" w14:textId="77777777" w:rsidR="00DE0900" w:rsidRDefault="00DE0900" w:rsidP="00DE0900">
            <w:pPr>
              <w:ind w:left="336"/>
              <w:jc w:val="left"/>
            </w:pPr>
            <w:r>
              <w:t xml:space="preserve">3 Maler – 24 </w:t>
            </w:r>
            <w:proofErr w:type="gramStart"/>
            <w:r>
              <w:t>h :</w:t>
            </w:r>
            <w:proofErr w:type="gramEnd"/>
            <w:r>
              <w:t xml:space="preserve"> 3 = 8 h.</w:t>
            </w:r>
          </w:p>
          <w:p w14:paraId="4EEC7E9A" w14:textId="77777777" w:rsidR="00DE0900" w:rsidRDefault="00DE0900" w:rsidP="00DE0900">
            <w:pPr>
              <w:jc w:val="left"/>
            </w:pPr>
            <w:r>
              <w:t>Passt!</w:t>
            </w: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2" w:space="0" w:color="A6A6A6" w:themeColor="background1" w:themeShade="A6"/>
            </w:tcBorders>
            <w:shd w:val="clear" w:color="auto" w:fill="auto"/>
          </w:tcPr>
          <w:p w14:paraId="61C1C577" w14:textId="77777777" w:rsidR="00DE0900" w:rsidRPr="00A579B3" w:rsidRDefault="00DE0900" w:rsidP="00DE0900">
            <w:pPr>
              <w:pStyle w:val="Handschrift"/>
            </w:pPr>
          </w:p>
        </w:tc>
        <w:tc>
          <w:tcPr>
            <w:tcW w:w="4957" w:type="dxa"/>
            <w:gridSpan w:val="4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61C1592B" w14:textId="77777777" w:rsidR="00DE0900" w:rsidRPr="00353B7C" w:rsidRDefault="00DE0900" w:rsidP="00DE0900">
            <w:pPr>
              <w:pStyle w:val="Handschrift"/>
              <w:rPr>
                <w:i/>
              </w:rPr>
            </w:pPr>
            <w:r w:rsidRPr="00353B7C">
              <w:rPr>
                <w:color w:val="808080" w:themeColor="background1" w:themeShade="80"/>
                <w:sz w:val="24"/>
              </w:rPr>
              <w:sym w:font="Wingdings" w:char="F03F"/>
            </w:r>
          </w:p>
        </w:tc>
      </w:tr>
      <w:tr w:rsidR="00DE0900" w:rsidRPr="004E5F08" w14:paraId="6D425DBE" w14:textId="77777777" w:rsidTr="00DE0900"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</w:tcPr>
          <w:p w14:paraId="386FB661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383" w:type="dxa"/>
            <w:tcBorders>
              <w:top w:val="nil"/>
              <w:left w:val="nil"/>
              <w:bottom w:val="nil"/>
              <w:right w:val="nil"/>
            </w:tcBorders>
          </w:tcPr>
          <w:p w14:paraId="30B47FE1" w14:textId="77777777" w:rsidR="00DE0900" w:rsidRDefault="00DE0900" w:rsidP="00DE0900">
            <w:pPr>
              <w:pStyle w:val="berschrift2"/>
            </w:pPr>
          </w:p>
        </w:tc>
        <w:tc>
          <w:tcPr>
            <w:tcW w:w="260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79AB002" w14:textId="77777777" w:rsidR="00DE0900" w:rsidRDefault="00DE0900" w:rsidP="00DE0900">
            <w:pPr>
              <w:jc w:val="left"/>
            </w:pPr>
          </w:p>
        </w:tc>
        <w:tc>
          <w:tcPr>
            <w:tcW w:w="55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5F0B54" w14:textId="77777777" w:rsidR="00DE0900" w:rsidRPr="004E5F08" w:rsidRDefault="00DE0900" w:rsidP="00DE0900">
            <w:pPr>
              <w:pStyle w:val="Handschrift"/>
            </w:pPr>
          </w:p>
        </w:tc>
      </w:tr>
    </w:tbl>
    <w:p w14:paraId="26134620" w14:textId="77777777" w:rsidR="00DE0900" w:rsidRDefault="00DE0900" w:rsidP="00DE0900"/>
    <w:p w14:paraId="4C75F617" w14:textId="77777777" w:rsidR="00DE0900" w:rsidRDefault="00DE0900" w:rsidP="00DE0900">
      <w:pPr>
        <w:rPr>
          <w:sz w:val="8"/>
        </w:rPr>
      </w:pPr>
    </w:p>
    <w:p w14:paraId="646EC099" w14:textId="77777777" w:rsidR="00DE0900" w:rsidRDefault="00DE0900" w:rsidP="00DE0900">
      <w:r>
        <w:rPr>
          <w:b/>
          <w:bCs/>
          <w:iCs/>
        </w:rPr>
        <w:br w:type="page"/>
      </w:r>
    </w:p>
    <w:p w14:paraId="1E6083B1" w14:textId="77777777" w:rsidR="00962BBA" w:rsidRDefault="00962BBA" w:rsidP="00962BBA">
      <w:pPr>
        <w:pStyle w:val="berschrift1"/>
      </w:pPr>
      <w:r>
        <w:rPr>
          <w:color w:val="auto"/>
          <w:sz w:val="28"/>
        </w:rPr>
        <w:lastRenderedPageBreak/>
        <w:t>C2</w:t>
      </w:r>
      <w:r w:rsidRPr="006269F6">
        <w:rPr>
          <w:rFonts w:eastAsia="Times New Roman"/>
          <w:iCs/>
          <w:color w:val="7F7F7F" w:themeColor="text1" w:themeTint="80"/>
          <w:kern w:val="0"/>
          <w:sz w:val="28"/>
          <w:szCs w:val="28"/>
        </w:rPr>
        <w:tab/>
      </w:r>
      <w:r>
        <w:t>Antip</w:t>
      </w:r>
      <w:r w:rsidRPr="00724F87">
        <w:t xml:space="preserve">roportionale Zuordnungen </w:t>
      </w:r>
      <w:r>
        <w:t>verstehen und nutzen: Üben</w:t>
      </w:r>
    </w:p>
    <w:p w14:paraId="26DEC846" w14:textId="221C16F1" w:rsidR="00962BBA" w:rsidRDefault="00962BBA"/>
    <w:p w14:paraId="2AA8E0B6" w14:textId="77777777" w:rsidR="00962BBA" w:rsidRDefault="00962BBA"/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6"/>
        <w:gridCol w:w="30"/>
        <w:gridCol w:w="248"/>
        <w:gridCol w:w="30"/>
        <w:gridCol w:w="316"/>
        <w:gridCol w:w="346"/>
        <w:gridCol w:w="346"/>
        <w:gridCol w:w="346"/>
        <w:gridCol w:w="2315"/>
        <w:gridCol w:w="390"/>
        <w:gridCol w:w="1925"/>
        <w:gridCol w:w="423"/>
        <w:gridCol w:w="22"/>
        <w:gridCol w:w="445"/>
        <w:gridCol w:w="445"/>
        <w:gridCol w:w="446"/>
        <w:gridCol w:w="348"/>
      </w:tblGrid>
      <w:tr w:rsidR="00DE0900" w14:paraId="69DF4170" w14:textId="77777777" w:rsidTr="00DE0900">
        <w:trPr>
          <w:trHeight w:val="420"/>
        </w:trPr>
        <w:tc>
          <w:tcPr>
            <w:tcW w:w="686" w:type="dxa"/>
            <w:gridSpan w:val="2"/>
          </w:tcPr>
          <w:p w14:paraId="0C386253" w14:textId="77777777" w:rsidR="00DE0900" w:rsidRDefault="00DE0900" w:rsidP="00DE0900">
            <w:pPr>
              <w:pStyle w:val="berschrift2"/>
            </w:pPr>
            <w:r>
              <w:t>4</w:t>
            </w:r>
          </w:p>
        </w:tc>
        <w:tc>
          <w:tcPr>
            <w:tcW w:w="6685" w:type="dxa"/>
            <w:gridSpan w:val="10"/>
          </w:tcPr>
          <w:p w14:paraId="6A20B562" w14:textId="77777777" w:rsidR="00DE0900" w:rsidRPr="006269F6" w:rsidRDefault="00DE0900" w:rsidP="00DE0900">
            <w:pPr>
              <w:pStyle w:val="berschrift2"/>
            </w:pPr>
            <w:r>
              <w:t xml:space="preserve">Maschinen produzieren Flaschen </w:t>
            </w:r>
          </w:p>
        </w:tc>
        <w:tc>
          <w:tcPr>
            <w:tcW w:w="1706" w:type="dxa"/>
            <w:gridSpan w:val="5"/>
            <w:vMerge w:val="restart"/>
          </w:tcPr>
          <w:p w14:paraId="03DB6964" w14:textId="77777777" w:rsidR="00DE0900" w:rsidRDefault="00DE0900" w:rsidP="00DE0900">
            <w:pPr>
              <w:pStyle w:val="berschrift2"/>
            </w:pPr>
          </w:p>
          <w:p w14:paraId="1366CD50" w14:textId="77777777" w:rsidR="00DE0900" w:rsidRPr="001013D7" w:rsidRDefault="00DE0900" w:rsidP="00DE090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128F10" wp14:editId="67074B00">
                  <wp:extent cx="1278534" cy="857250"/>
                  <wp:effectExtent l="0" t="0" r="0" b="0"/>
                  <wp:docPr id="150" name="Grafik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452" cy="858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4E98BD33" w14:textId="77777777" w:rsidTr="00DE0900">
        <w:trPr>
          <w:trHeight w:val="1253"/>
        </w:trPr>
        <w:tc>
          <w:tcPr>
            <w:tcW w:w="686" w:type="dxa"/>
            <w:gridSpan w:val="2"/>
          </w:tcPr>
          <w:p w14:paraId="34DE5B8D" w14:textId="77777777" w:rsidR="00DE0900" w:rsidRDefault="00DE0900" w:rsidP="00DE0900">
            <w:pPr>
              <w:rPr>
                <w:noProof/>
              </w:rPr>
            </w:pPr>
          </w:p>
        </w:tc>
        <w:tc>
          <w:tcPr>
            <w:tcW w:w="6685" w:type="dxa"/>
            <w:gridSpan w:val="10"/>
          </w:tcPr>
          <w:p w14:paraId="516AFF59" w14:textId="77777777" w:rsidR="00DE0900" w:rsidRDefault="00DE0900" w:rsidP="00DE0900">
            <w:pPr>
              <w:pStyle w:val="berschrift2"/>
              <w:ind w:left="0" w:firstLine="0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 xml:space="preserve">Eine alte Maschine produziert 1000 Flaschen in achtzehn Stunden (18 h). </w:t>
            </w:r>
          </w:p>
          <w:p w14:paraId="10D2CBFB" w14:textId="77777777" w:rsidR="00DE0900" w:rsidRDefault="00DE0900" w:rsidP="00DE0900">
            <w:pPr>
              <w:pStyle w:val="berschrift2"/>
              <w:spacing w:after="120"/>
              <w:ind w:left="0" w:firstLine="0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 xml:space="preserve">Eine neue Maschine produziert 1000 Flaschen in nur sechzehn Stunden (16 h). </w:t>
            </w:r>
          </w:p>
          <w:p w14:paraId="01E81D13" w14:textId="77777777" w:rsidR="00DE0900" w:rsidRDefault="00DE0900" w:rsidP="00665C73">
            <w:pPr>
              <w:pStyle w:val="Listenabsatz"/>
              <w:numPr>
                <w:ilvl w:val="0"/>
                <w:numId w:val="6"/>
              </w:numPr>
              <w:ind w:left="445" w:hanging="283"/>
            </w:pPr>
            <w:r>
              <w:t>Die Fabrik A hat nur alte Maschinen.</w:t>
            </w:r>
          </w:p>
          <w:p w14:paraId="40B020EB" w14:textId="77777777" w:rsidR="00DE0900" w:rsidRPr="002478C6" w:rsidRDefault="00DE0900" w:rsidP="00665C73">
            <w:pPr>
              <w:pStyle w:val="Listenabsatz"/>
              <w:numPr>
                <w:ilvl w:val="0"/>
                <w:numId w:val="6"/>
              </w:numPr>
              <w:ind w:left="445" w:hanging="283"/>
            </w:pPr>
            <w:r>
              <w:t>Die Fabrik B hat nur neue Maschinen.</w:t>
            </w:r>
          </w:p>
        </w:tc>
        <w:tc>
          <w:tcPr>
            <w:tcW w:w="1706" w:type="dxa"/>
            <w:gridSpan w:val="5"/>
            <w:vMerge/>
          </w:tcPr>
          <w:p w14:paraId="3FEBA7FF" w14:textId="77777777" w:rsidR="00DE0900" w:rsidRPr="006269F6" w:rsidRDefault="00DE0900" w:rsidP="00DE0900">
            <w:pPr>
              <w:pStyle w:val="berschrift2"/>
              <w:rPr>
                <w:b w:val="0"/>
                <w:color w:val="auto"/>
              </w:rPr>
            </w:pPr>
          </w:p>
        </w:tc>
      </w:tr>
      <w:tr w:rsidR="00DE0900" w14:paraId="3B0969A6" w14:textId="77777777" w:rsidTr="00DE0900">
        <w:tc>
          <w:tcPr>
            <w:tcW w:w="686" w:type="dxa"/>
            <w:gridSpan w:val="2"/>
          </w:tcPr>
          <w:p w14:paraId="549F2604" w14:textId="77777777" w:rsidR="00DE0900" w:rsidRPr="009912FF" w:rsidRDefault="00DE0900" w:rsidP="00DE0900">
            <w:pPr>
              <w:rPr>
                <w:noProof/>
                <w:sz w:val="10"/>
              </w:rPr>
            </w:pPr>
          </w:p>
        </w:tc>
        <w:tc>
          <w:tcPr>
            <w:tcW w:w="8391" w:type="dxa"/>
            <w:gridSpan w:val="15"/>
          </w:tcPr>
          <w:p w14:paraId="78825525" w14:textId="77777777" w:rsidR="00DE0900" w:rsidRPr="009912FF" w:rsidRDefault="00DE0900" w:rsidP="00DE0900">
            <w:pPr>
              <w:pStyle w:val="berschrift2"/>
              <w:rPr>
                <w:b w:val="0"/>
                <w:color w:val="auto"/>
                <w:sz w:val="10"/>
              </w:rPr>
            </w:pPr>
            <w:r>
              <w:rPr>
                <w:b w:val="0"/>
                <w:color w:val="auto"/>
              </w:rPr>
              <w:t>Wie lange brauchen 2, 4 oder 8 Maschinen in den beiden Fabriken für 1000 Flaschen?</w:t>
            </w:r>
          </w:p>
        </w:tc>
      </w:tr>
      <w:tr w:rsidR="00DE0900" w14:paraId="770CCD96" w14:textId="77777777" w:rsidTr="00DE0900">
        <w:tc>
          <w:tcPr>
            <w:tcW w:w="686" w:type="dxa"/>
            <w:gridSpan w:val="2"/>
          </w:tcPr>
          <w:p w14:paraId="7326CCDC" w14:textId="77777777" w:rsidR="00DE0900" w:rsidRDefault="00DE0900" w:rsidP="00DE0900"/>
        </w:tc>
        <w:tc>
          <w:tcPr>
            <w:tcW w:w="278" w:type="dxa"/>
            <w:gridSpan w:val="2"/>
          </w:tcPr>
          <w:p w14:paraId="328DFFAB" w14:textId="77777777" w:rsidR="00DE0900" w:rsidRDefault="00DE0900" w:rsidP="00DE0900">
            <w:pPr>
              <w:pStyle w:val="berschrift2"/>
            </w:pPr>
          </w:p>
        </w:tc>
        <w:tc>
          <w:tcPr>
            <w:tcW w:w="8113" w:type="dxa"/>
            <w:gridSpan w:val="13"/>
          </w:tcPr>
          <w:p w14:paraId="0C9624C2" w14:textId="77777777" w:rsidR="00DE0900" w:rsidRPr="006269F6" w:rsidRDefault="00DE0900" w:rsidP="00DE0900">
            <w:pPr>
              <w:pStyle w:val="berschrift2"/>
              <w:rPr>
                <w:noProof/>
              </w:rPr>
            </w:pPr>
          </w:p>
        </w:tc>
      </w:tr>
      <w:tr w:rsidR="00DE0900" w14:paraId="1B2F8EF6" w14:textId="77777777" w:rsidTr="00DE0900">
        <w:tc>
          <w:tcPr>
            <w:tcW w:w="686" w:type="dxa"/>
            <w:gridSpan w:val="2"/>
          </w:tcPr>
          <w:p w14:paraId="4137ECA7" w14:textId="77777777" w:rsidR="00DE0900" w:rsidRDefault="00DE0900" w:rsidP="00DE0900"/>
        </w:tc>
        <w:tc>
          <w:tcPr>
            <w:tcW w:w="278" w:type="dxa"/>
            <w:gridSpan w:val="2"/>
          </w:tcPr>
          <w:p w14:paraId="197E9192" w14:textId="77777777" w:rsidR="00DE0900" w:rsidRDefault="00DE0900" w:rsidP="00DE0900">
            <w:pPr>
              <w:pStyle w:val="berschrift2"/>
            </w:pPr>
            <w:r>
              <w:t>a)</w:t>
            </w:r>
          </w:p>
          <w:p w14:paraId="27A34BC8" w14:textId="77777777" w:rsidR="00DE0900" w:rsidRDefault="00DE0900" w:rsidP="00DE0900">
            <w:pPr>
              <w:pStyle w:val="berschrift2"/>
              <w:ind w:left="0" w:firstLine="0"/>
            </w:pPr>
          </w:p>
        </w:tc>
        <w:tc>
          <w:tcPr>
            <w:tcW w:w="8113" w:type="dxa"/>
            <w:gridSpan w:val="13"/>
          </w:tcPr>
          <w:p w14:paraId="3E9F04E8" w14:textId="77777777" w:rsidR="00DE0900" w:rsidRDefault="00DE0900" w:rsidP="00DE0900">
            <w:pPr>
              <w:pStyle w:val="berschrift2"/>
              <w:rPr>
                <w:b w:val="0"/>
                <w:color w:val="auto"/>
              </w:rPr>
            </w:pPr>
            <w:r w:rsidRPr="006269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1DD53850" wp14:editId="17DE0B77">
                      <wp:simplePos x="0" y="0"/>
                      <wp:positionH relativeFrom="column">
                        <wp:posOffset>3096531</wp:posOffset>
                      </wp:positionH>
                      <wp:positionV relativeFrom="paragraph">
                        <wp:posOffset>134620</wp:posOffset>
                      </wp:positionV>
                      <wp:extent cx="107315" cy="236220"/>
                      <wp:effectExtent l="19050" t="0" r="26035" b="30480"/>
                      <wp:wrapNone/>
                      <wp:docPr id="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731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8961258" id="Pfeil: nach rechts gekrümmt 59" o:spid="_x0000_s1026" type="#_x0000_t102" style="position:absolute;margin-left:243.8pt;margin-top:10.6pt;width:8.45pt;height:18.6pt;flip:x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" adj="16694,20374,16200" fillcolor="#a5a5a5 [2092]" strokecolor="#a5a5a5 [2092]" strokeweight="2pt"/>
                  </w:pict>
                </mc:Fallback>
              </mc:AlternateContent>
            </w:r>
            <w:r>
              <w:rPr>
                <w:b w:val="0"/>
                <w:color w:val="auto"/>
              </w:rPr>
              <w:t xml:space="preserve">Berechne </w:t>
            </w:r>
            <w:r w:rsidRPr="00F75D7B">
              <w:rPr>
                <w:b w:val="0"/>
                <w:color w:val="auto"/>
                <w:shd w:val="clear" w:color="auto" w:fill="D9D9D9" w:themeFill="background1" w:themeFillShade="D9"/>
              </w:rPr>
              <w:t xml:space="preserve">die fehlenden Werte </w:t>
            </w:r>
            <w:r>
              <w:rPr>
                <w:b w:val="0"/>
                <w:color w:val="auto"/>
              </w:rPr>
              <w:t xml:space="preserve">in den beiden Tabellen. </w:t>
            </w:r>
          </w:p>
          <w:p w14:paraId="758C1C88" w14:textId="77777777" w:rsidR="00DE0900" w:rsidRPr="006269F6" w:rsidRDefault="00DE0900" w:rsidP="00DE0900">
            <w:pPr>
              <w:pStyle w:val="berschrift2"/>
              <w:spacing w:after="120"/>
            </w:pPr>
            <w:r>
              <w:rPr>
                <w:b w:val="0"/>
                <w:color w:val="auto"/>
              </w:rPr>
              <w:t>Markiere deine</w:t>
            </w:r>
            <w:r w:rsidRPr="006269F6">
              <w:rPr>
                <w:b w:val="0"/>
                <w:color w:val="auto"/>
              </w:rPr>
              <w:t xml:space="preserve"> Rechenweg</w:t>
            </w:r>
            <w:r>
              <w:rPr>
                <w:b w:val="0"/>
                <w:color w:val="auto"/>
              </w:rPr>
              <w:t>e</w:t>
            </w:r>
            <w:r w:rsidRPr="006269F6">
              <w:rPr>
                <w:b w:val="0"/>
                <w:color w:val="auto"/>
              </w:rPr>
              <w:t xml:space="preserve"> mit d</w:t>
            </w:r>
            <w:r>
              <w:rPr>
                <w:b w:val="0"/>
                <w:color w:val="auto"/>
              </w:rPr>
              <w:t xml:space="preserve">en </w:t>
            </w:r>
            <w:r w:rsidRPr="006269F6">
              <w:rPr>
                <w:b w:val="0"/>
                <w:color w:val="auto"/>
              </w:rPr>
              <w:t>fehlenden Pfeilen</w:t>
            </w:r>
            <w:r>
              <w:rPr>
                <w:b w:val="0"/>
                <w:color w:val="auto"/>
              </w:rPr>
              <w:t xml:space="preserve"> </w:t>
            </w:r>
            <w:proofErr w:type="gramStart"/>
            <w:r>
              <w:rPr>
                <w:b w:val="0"/>
                <w:color w:val="auto"/>
              </w:rPr>
              <w:t xml:space="preserve">(  </w:t>
            </w:r>
            <w:proofErr w:type="gramEnd"/>
            <w:r>
              <w:rPr>
                <w:b w:val="0"/>
                <w:color w:val="auto"/>
              </w:rPr>
              <w:t xml:space="preserve">    )</w:t>
            </w:r>
            <w:r w:rsidRPr="006269F6">
              <w:rPr>
                <w:b w:val="0"/>
                <w:color w:val="auto"/>
              </w:rPr>
              <w:t>.</w:t>
            </w:r>
            <w:r>
              <w:rPr>
                <w:b w:val="0"/>
                <w:color w:val="auto"/>
              </w:rPr>
              <w:t xml:space="preserve"> </w:t>
            </w:r>
          </w:p>
        </w:tc>
      </w:tr>
      <w:tr w:rsidR="00DE0900" w:rsidRPr="007533EF" w14:paraId="6E3A2A1C" w14:textId="77777777" w:rsidTr="00DE0900">
        <w:trPr>
          <w:trHeight w:val="446"/>
        </w:trPr>
        <w:tc>
          <w:tcPr>
            <w:tcW w:w="686" w:type="dxa"/>
            <w:gridSpan w:val="2"/>
          </w:tcPr>
          <w:p w14:paraId="0A8C2918" w14:textId="77777777" w:rsidR="00DE0900" w:rsidRDefault="00DE0900" w:rsidP="00DE0900"/>
        </w:tc>
        <w:tc>
          <w:tcPr>
            <w:tcW w:w="278" w:type="dxa"/>
            <w:gridSpan w:val="2"/>
          </w:tcPr>
          <w:p w14:paraId="3E113A43" w14:textId="77777777" w:rsidR="00DE0900" w:rsidRDefault="00DE0900" w:rsidP="00DE0900">
            <w:pPr>
              <w:pStyle w:val="berschrift2"/>
            </w:pPr>
          </w:p>
        </w:tc>
        <w:tc>
          <w:tcPr>
            <w:tcW w:w="4059" w:type="dxa"/>
            <w:gridSpan w:val="6"/>
            <w:tcBorders>
              <w:right w:val="single" w:sz="2" w:space="0" w:color="A6A6A6" w:themeColor="background1" w:themeShade="A6"/>
            </w:tcBorders>
          </w:tcPr>
          <w:p w14:paraId="35F4ED30" w14:textId="77777777" w:rsidR="00DE0900" w:rsidRPr="005D082B" w:rsidRDefault="00DE0900" w:rsidP="00DE0900">
            <w:pPr>
              <w:jc w:val="left"/>
              <w:rPr>
                <w:b/>
                <w:lang w:val="en-US"/>
              </w:rPr>
            </w:pPr>
            <w:r w:rsidRPr="005D082B">
              <w:rPr>
                <w:lang w:val="en-US"/>
              </w:rPr>
              <w:t>a</w:t>
            </w:r>
            <w:proofErr w:type="gramStart"/>
            <w:r w:rsidRPr="005D082B">
              <w:rPr>
                <w:lang w:val="en-US"/>
              </w:rPr>
              <w:t>1 )</w:t>
            </w:r>
            <w:proofErr w:type="gramEnd"/>
            <w:r w:rsidRPr="005D082B">
              <w:rPr>
                <w:b/>
                <w:lang w:val="en-US"/>
              </w:rPr>
              <w:t xml:space="preserve"> 1000 </w:t>
            </w:r>
            <w:proofErr w:type="spellStart"/>
            <w:r w:rsidRPr="005D082B">
              <w:rPr>
                <w:b/>
                <w:lang w:val="en-US"/>
              </w:rPr>
              <w:t>Flaschen</w:t>
            </w:r>
            <w:proofErr w:type="spellEnd"/>
            <w:r w:rsidRPr="005D082B">
              <w:rPr>
                <w:b/>
                <w:lang w:val="en-US"/>
              </w:rPr>
              <w:t xml:space="preserve"> in Fabrik A</w:t>
            </w:r>
          </w:p>
        </w:tc>
        <w:tc>
          <w:tcPr>
            <w:tcW w:w="4054" w:type="dxa"/>
            <w:gridSpan w:val="7"/>
            <w:tcBorders>
              <w:left w:val="single" w:sz="2" w:space="0" w:color="A6A6A6" w:themeColor="background1" w:themeShade="A6"/>
            </w:tcBorders>
          </w:tcPr>
          <w:p w14:paraId="103C23E8" w14:textId="77777777" w:rsidR="00DE0900" w:rsidRPr="005D082B" w:rsidRDefault="00DE0900" w:rsidP="00DE0900">
            <w:pPr>
              <w:jc w:val="left"/>
              <w:rPr>
                <w:b/>
                <w:lang w:val="en-US"/>
              </w:rPr>
            </w:pPr>
            <w:r w:rsidRPr="005D082B">
              <w:rPr>
                <w:lang w:val="en-US"/>
              </w:rPr>
              <w:t xml:space="preserve"> a</w:t>
            </w:r>
            <w:proofErr w:type="gramStart"/>
            <w:r w:rsidRPr="005D082B">
              <w:rPr>
                <w:lang w:val="en-US"/>
              </w:rPr>
              <w:t>2 )</w:t>
            </w:r>
            <w:proofErr w:type="gramEnd"/>
            <w:r w:rsidRPr="005D082B">
              <w:rPr>
                <w:b/>
                <w:lang w:val="en-US"/>
              </w:rPr>
              <w:t xml:space="preserve"> 1000 </w:t>
            </w:r>
            <w:proofErr w:type="spellStart"/>
            <w:r w:rsidRPr="005D082B">
              <w:rPr>
                <w:b/>
                <w:lang w:val="en-US"/>
              </w:rPr>
              <w:t>Flaschen</w:t>
            </w:r>
            <w:proofErr w:type="spellEnd"/>
            <w:r w:rsidRPr="005D082B">
              <w:rPr>
                <w:b/>
                <w:lang w:val="en-US"/>
              </w:rPr>
              <w:t xml:space="preserve"> in Fabrik B</w:t>
            </w:r>
          </w:p>
        </w:tc>
      </w:tr>
      <w:tr w:rsidR="00DE0900" w14:paraId="110A3F16" w14:textId="77777777" w:rsidTr="00DE0900">
        <w:trPr>
          <w:trHeight w:val="2073"/>
        </w:trPr>
        <w:tc>
          <w:tcPr>
            <w:tcW w:w="686" w:type="dxa"/>
            <w:gridSpan w:val="2"/>
          </w:tcPr>
          <w:p w14:paraId="486E622B" w14:textId="77777777" w:rsidR="00DE0900" w:rsidRPr="005D082B" w:rsidRDefault="00DE0900" w:rsidP="00DE0900">
            <w:pPr>
              <w:rPr>
                <w:lang w:val="en-US"/>
              </w:rPr>
            </w:pPr>
          </w:p>
        </w:tc>
        <w:tc>
          <w:tcPr>
            <w:tcW w:w="278" w:type="dxa"/>
            <w:gridSpan w:val="2"/>
          </w:tcPr>
          <w:p w14:paraId="4DB8D7F9" w14:textId="77777777" w:rsidR="00DE0900" w:rsidRPr="005D082B" w:rsidRDefault="00DE0900" w:rsidP="00DE0900">
            <w:pPr>
              <w:pStyle w:val="berschrift2"/>
              <w:rPr>
                <w:lang w:val="en-US"/>
              </w:rPr>
            </w:pPr>
          </w:p>
        </w:tc>
        <w:tc>
          <w:tcPr>
            <w:tcW w:w="4059" w:type="dxa"/>
            <w:gridSpan w:val="6"/>
            <w:tcBorders>
              <w:right w:val="single" w:sz="2" w:space="0" w:color="A6A6A6" w:themeColor="background1" w:themeShade="A6"/>
            </w:tcBorders>
          </w:tcPr>
          <w:tbl>
            <w:tblPr>
              <w:tblStyle w:val="Tabellenraster"/>
              <w:tblpPr w:leftFromText="141" w:rightFromText="141" w:vertAnchor="text" w:horzAnchor="margin" w:tblpXSpec="center" w:tblpYSpec="top"/>
              <w:tblOverlap w:val="never"/>
              <w:tblW w:w="0" w:type="auto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1"/>
              <w:gridCol w:w="1061"/>
            </w:tblGrid>
            <w:tr w:rsidR="00DE0900" w14:paraId="4942AF9D" w14:textId="77777777" w:rsidTr="00971D6F">
              <w:tc>
                <w:tcPr>
                  <w:tcW w:w="1061" w:type="dxa"/>
                  <w:shd w:val="clear" w:color="auto" w:fill="BFBFBF" w:themeFill="background1" w:themeFillShade="BF"/>
                </w:tcPr>
                <w:p w14:paraId="474248D1" w14:textId="77777777" w:rsidR="00DE0900" w:rsidRPr="00FE3E30" w:rsidRDefault="00DE0900" w:rsidP="00DE0900">
                  <w:pPr>
                    <w:jc w:val="center"/>
                    <w:rPr>
                      <w:b/>
                      <w:sz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C6A82C3" wp14:editId="713E5B30">
                        <wp:extent cx="536575" cy="360045"/>
                        <wp:effectExtent l="0" t="0" r="0" b="1905"/>
                        <wp:docPr id="151" name="Grafik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duotone>
                                    <a:prstClr val="black"/>
                                    <a:schemeClr val="bg1">
                                      <a:lumMod val="95000"/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2">
                                          <a14:imgEffect>
                                            <a14:brightnessContrast bright="-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6575" cy="360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1" w:type="dxa"/>
                  <w:shd w:val="clear" w:color="auto" w:fill="BFBFBF" w:themeFill="background1" w:themeFillShade="BF"/>
                </w:tcPr>
                <w:p w14:paraId="54F06034" w14:textId="77777777" w:rsidR="00DE0900" w:rsidRDefault="00DE0900" w:rsidP="00DE0900">
                  <w:pPr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Zeit</w:t>
                  </w:r>
                  <w:r w:rsidRPr="00FE3E30">
                    <w:rPr>
                      <w:b/>
                      <w:sz w:val="18"/>
                    </w:rPr>
                    <w:t xml:space="preserve"> </w:t>
                  </w:r>
                </w:p>
                <w:p w14:paraId="24A78269" w14:textId="77777777" w:rsidR="00DE0900" w:rsidRPr="00FE3E30" w:rsidRDefault="00DE0900" w:rsidP="00DE0900">
                  <w:pPr>
                    <w:jc w:val="center"/>
                    <w:rPr>
                      <w:b/>
                      <w:sz w:val="18"/>
                    </w:rPr>
                  </w:pPr>
                  <w:r w:rsidRPr="00FE3E30">
                    <w:rPr>
                      <w:b/>
                      <w:sz w:val="18"/>
                    </w:rPr>
                    <w:t xml:space="preserve">(in </w:t>
                  </w:r>
                  <w:r>
                    <w:rPr>
                      <w:b/>
                      <w:sz w:val="18"/>
                    </w:rPr>
                    <w:t>h)</w:t>
                  </w:r>
                </w:p>
              </w:tc>
            </w:tr>
            <w:tr w:rsidR="00DE0900" w14:paraId="22E4D3EE" w14:textId="77777777" w:rsidTr="00DE0900">
              <w:trPr>
                <w:trHeight w:val="340"/>
              </w:trPr>
              <w:tc>
                <w:tcPr>
                  <w:tcW w:w="1061" w:type="dxa"/>
                </w:tcPr>
                <w:p w14:paraId="1E580017" w14:textId="77777777" w:rsidR="00DE0900" w:rsidRPr="006C7084" w:rsidRDefault="00DE0900" w:rsidP="00DE0900">
                  <w:pPr>
                    <w:jc w:val="center"/>
                    <w:rPr>
                      <w:b/>
                      <w:i/>
                    </w:rPr>
                  </w:pPr>
                  <w:r w:rsidRPr="006C7084">
                    <w:rPr>
                      <w:b/>
                      <w:i/>
                    </w:rPr>
                    <w:t>1</w:t>
                  </w:r>
                </w:p>
              </w:tc>
              <w:tc>
                <w:tcPr>
                  <w:tcW w:w="1061" w:type="dxa"/>
                  <w:shd w:val="clear" w:color="auto" w:fill="auto"/>
                </w:tcPr>
                <w:p w14:paraId="310834F8" w14:textId="77777777" w:rsidR="00DE0900" w:rsidRDefault="00DE0900" w:rsidP="00DE0900">
                  <w:pPr>
                    <w:jc w:val="center"/>
                  </w:pPr>
                  <w:r>
                    <w:t>18</w:t>
                  </w:r>
                </w:p>
              </w:tc>
            </w:tr>
            <w:tr w:rsidR="00DE0900" w14:paraId="473DD521" w14:textId="77777777" w:rsidTr="00DE0900">
              <w:trPr>
                <w:trHeight w:val="340"/>
              </w:trPr>
              <w:tc>
                <w:tcPr>
                  <w:tcW w:w="1061" w:type="dxa"/>
                </w:tcPr>
                <w:p w14:paraId="3FA31007" w14:textId="77777777" w:rsidR="00DE0900" w:rsidRPr="006C7084" w:rsidRDefault="00DE0900" w:rsidP="00DE0900">
                  <w:pPr>
                    <w:jc w:val="center"/>
                    <w:rPr>
                      <w:b/>
                      <w:i/>
                    </w:rPr>
                  </w:pPr>
                  <w:r w:rsidRPr="006C7084">
                    <w:rPr>
                      <w:b/>
                      <w:i/>
                    </w:rPr>
                    <w:t>2</w:t>
                  </w:r>
                </w:p>
              </w:tc>
              <w:tc>
                <w:tcPr>
                  <w:tcW w:w="1061" w:type="dxa"/>
                  <w:shd w:val="clear" w:color="auto" w:fill="D9D9D9" w:themeFill="background1" w:themeFillShade="D9"/>
                </w:tcPr>
                <w:p w14:paraId="6DAAA9B7" w14:textId="77777777" w:rsidR="00DE0900" w:rsidRDefault="00DE0900" w:rsidP="00DE0900"/>
              </w:tc>
            </w:tr>
            <w:tr w:rsidR="00DE0900" w14:paraId="136CDF3D" w14:textId="77777777" w:rsidTr="00DE0900">
              <w:trPr>
                <w:trHeight w:val="340"/>
              </w:trPr>
              <w:tc>
                <w:tcPr>
                  <w:tcW w:w="1061" w:type="dxa"/>
                  <w:shd w:val="clear" w:color="auto" w:fill="D9D9D9" w:themeFill="background1" w:themeFillShade="D9"/>
                </w:tcPr>
                <w:p w14:paraId="2A263260" w14:textId="77777777" w:rsidR="00DE0900" w:rsidRPr="006C7084" w:rsidRDefault="00DE0900" w:rsidP="00DE0900">
                  <w:pPr>
                    <w:jc w:val="center"/>
                    <w:rPr>
                      <w:b/>
                      <w:i/>
                    </w:rPr>
                  </w:pPr>
                </w:p>
              </w:tc>
              <w:tc>
                <w:tcPr>
                  <w:tcW w:w="1061" w:type="dxa"/>
                  <w:shd w:val="clear" w:color="auto" w:fill="D9D9D9" w:themeFill="background1" w:themeFillShade="D9"/>
                </w:tcPr>
                <w:p w14:paraId="1667491F" w14:textId="77777777" w:rsidR="00DE0900" w:rsidRDefault="00DE0900" w:rsidP="00DE0900"/>
              </w:tc>
            </w:tr>
            <w:tr w:rsidR="00DE0900" w14:paraId="25467C59" w14:textId="77777777" w:rsidTr="00DE0900">
              <w:trPr>
                <w:trHeight w:val="340"/>
              </w:trPr>
              <w:tc>
                <w:tcPr>
                  <w:tcW w:w="1061" w:type="dxa"/>
                </w:tcPr>
                <w:p w14:paraId="52BCEABF" w14:textId="77777777" w:rsidR="00DE0900" w:rsidRPr="006C7084" w:rsidRDefault="00DE0900" w:rsidP="00DE0900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8</w:t>
                  </w:r>
                </w:p>
              </w:tc>
              <w:tc>
                <w:tcPr>
                  <w:tcW w:w="1061" w:type="dxa"/>
                  <w:shd w:val="clear" w:color="auto" w:fill="D9D9D9" w:themeFill="background1" w:themeFillShade="D9"/>
                </w:tcPr>
                <w:p w14:paraId="34867515" w14:textId="77777777" w:rsidR="00DE0900" w:rsidRDefault="00DE0900" w:rsidP="00DE0900"/>
              </w:tc>
            </w:tr>
          </w:tbl>
          <w:p w14:paraId="1C1D3462" w14:textId="77777777" w:rsidR="00DE0900" w:rsidRDefault="00DE0900" w:rsidP="00DE0900">
            <w:pPr>
              <w:pStyle w:val="berschrift2"/>
              <w:rPr>
                <w:noProof/>
              </w:rPr>
            </w:pPr>
            <w:r w:rsidRPr="006269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468D6E34" wp14:editId="3AC99CC1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499110</wp:posOffset>
                      </wp:positionV>
                      <wp:extent cx="107950" cy="237490"/>
                      <wp:effectExtent l="0" t="0" r="25400" b="10160"/>
                      <wp:wrapNone/>
                      <wp:docPr id="4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8089E79" id="Pfeil: nach rechts gekrümmt 59" o:spid="_x0000_s1026" type="#_x0000_t102" style="position:absolute;margin-left:37.75pt;margin-top:39.3pt;width:8.5pt;height:18.7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" adj="16691,20373,16200" fillcolor="#a5a5a5 [2092]" strokecolor="#a5a5a5 [2092]" strokeweight="2pt"/>
                  </w:pict>
                </mc:Fallback>
              </mc:AlternateContent>
            </w:r>
            <w:r>
              <w:rPr>
                <w:b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638F661D" wp14:editId="0F4D43C0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477520</wp:posOffset>
                      </wp:positionV>
                      <wp:extent cx="371475" cy="245745"/>
                      <wp:effectExtent l="0" t="0" r="28575" b="20955"/>
                      <wp:wrapNone/>
                      <wp:docPr id="40" name="Rechteck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457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4CA8D2" w14:textId="77777777" w:rsidR="003B5C7E" w:rsidRPr="00745160" w:rsidRDefault="003B5C7E" w:rsidP="00DE0900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D0D0D" w:themeColor="text1" w:themeTint="F2"/>
                                    </w:rPr>
                                    <w:t>∙</w:t>
                                  </w:r>
                                  <w:r>
                                    <w:rPr>
                                      <w:color w:val="0D0D0D" w:themeColor="text1" w:themeTint="F2"/>
                                    </w:rPr>
                                    <w:t xml:space="preserve">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638F661D" id="Rechteck 40" o:spid="_x0000_s1034" style="position:absolute;left:0;text-align:left;margin-left:4.75pt;margin-top:37.6pt;width:29.25pt;height:19.3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" filled="f" strokecolor="#a5a5a5 [2092]">
                      <v:textbox>
                        <w:txbxContent>
                          <w:p w14:paraId="744CA8D2" w14:textId="77777777" w:rsidR="003B5C7E" w:rsidRPr="00745160" w:rsidRDefault="003B5C7E" w:rsidP="00DE0900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="Calibri"/>
                                <w:color w:val="0D0D0D" w:themeColor="text1" w:themeTint="F2"/>
                              </w:rPr>
                              <w:t>∙</w:t>
                            </w:r>
                            <w:r>
                              <w:rPr>
                                <w:color w:val="0D0D0D" w:themeColor="text1" w:themeTint="F2"/>
                              </w:rPr>
                              <w:t xml:space="preserve"> 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269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222CCEBB" wp14:editId="2C039555">
                      <wp:simplePos x="0" y="0"/>
                      <wp:positionH relativeFrom="column">
                        <wp:posOffset>1997075</wp:posOffset>
                      </wp:positionH>
                      <wp:positionV relativeFrom="paragraph">
                        <wp:posOffset>487045</wp:posOffset>
                      </wp:positionV>
                      <wp:extent cx="107315" cy="236220"/>
                      <wp:effectExtent l="19050" t="0" r="26035" b="30480"/>
                      <wp:wrapNone/>
                      <wp:docPr id="827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731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E246EAC" id="Pfeil: nach rechts gekrümmt 59" o:spid="_x0000_s1026" type="#_x0000_t102" style="position:absolute;margin-left:157.25pt;margin-top:38.35pt;width:8.45pt;height:18.6pt;flip:x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" adj="16694,20374,16200" fillcolor="#a5a5a5 [2092]" strokecolor="#a5a5a5 [2092]" strokeweight="2pt"/>
                  </w:pict>
                </mc:Fallback>
              </mc:AlternateContent>
            </w:r>
            <w:r>
              <w:rPr>
                <w:b w:val="0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2084969A" wp14:editId="199258AE">
                      <wp:simplePos x="0" y="0"/>
                      <wp:positionH relativeFrom="column">
                        <wp:posOffset>2146300</wp:posOffset>
                      </wp:positionH>
                      <wp:positionV relativeFrom="paragraph">
                        <wp:posOffset>487680</wp:posOffset>
                      </wp:positionV>
                      <wp:extent cx="371475" cy="245745"/>
                      <wp:effectExtent l="0" t="0" r="28575" b="20955"/>
                      <wp:wrapNone/>
                      <wp:docPr id="487" name="Rechteck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45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BF585A9" w14:textId="77777777" w:rsidR="003B5C7E" w:rsidRPr="00745160" w:rsidRDefault="003B5C7E" w:rsidP="00DE0900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2084969A" id="Rechteck 487" o:spid="_x0000_s1035" style="position:absolute;left:0;text-align:left;margin-left:169pt;margin-top:38.4pt;width:29.25pt;height:19.35pt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" fillcolor="#d8d8d8 [2732]" strokecolor="#0d0d0d [3069]">
                      <v:textbox>
                        <w:txbxContent>
                          <w:p w14:paraId="3BF585A9" w14:textId="77777777" w:rsidR="003B5C7E" w:rsidRPr="00745160" w:rsidRDefault="003B5C7E" w:rsidP="00DE0900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054" w:type="dxa"/>
            <w:gridSpan w:val="7"/>
            <w:tcBorders>
              <w:left w:val="single" w:sz="2" w:space="0" w:color="A6A6A6" w:themeColor="background1" w:themeShade="A6"/>
            </w:tcBorders>
          </w:tcPr>
          <w:tbl>
            <w:tblPr>
              <w:tblStyle w:val="Tabellenraster"/>
              <w:tblpPr w:leftFromText="141" w:rightFromText="141" w:vertAnchor="text" w:horzAnchor="margin" w:tblpXSpec="center" w:tblpYSpec="top"/>
              <w:tblOverlap w:val="never"/>
              <w:tblW w:w="0" w:type="auto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61"/>
              <w:gridCol w:w="1061"/>
            </w:tblGrid>
            <w:tr w:rsidR="00DE0900" w14:paraId="6190A43E" w14:textId="77777777" w:rsidTr="00971D6F">
              <w:tc>
                <w:tcPr>
                  <w:tcW w:w="1061" w:type="dxa"/>
                  <w:shd w:val="clear" w:color="auto" w:fill="BFBFBF" w:themeFill="background1" w:themeFillShade="BF"/>
                </w:tcPr>
                <w:p w14:paraId="276F431C" w14:textId="77777777" w:rsidR="00DE0900" w:rsidRPr="00FE3E30" w:rsidRDefault="00DE0900" w:rsidP="00DE0900">
                  <w:pPr>
                    <w:jc w:val="center"/>
                    <w:rPr>
                      <w:b/>
                      <w:sz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E60D0AC" wp14:editId="0458DD88">
                        <wp:extent cx="536575" cy="360045"/>
                        <wp:effectExtent l="0" t="0" r="0" b="1905"/>
                        <wp:docPr id="152" name="Grafik 1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1">
                                  <a:duotone>
                                    <a:prstClr val="black"/>
                                    <a:schemeClr val="bg1">
                                      <a:lumMod val="65000"/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2">
                                          <a14:imgEffect>
                                            <a14:brightnessContrast bright="-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6575" cy="360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61" w:type="dxa"/>
                  <w:shd w:val="clear" w:color="auto" w:fill="BFBFBF" w:themeFill="background1" w:themeFillShade="BF"/>
                </w:tcPr>
                <w:p w14:paraId="726E42CA" w14:textId="77777777" w:rsidR="00DE0900" w:rsidRDefault="00DE0900" w:rsidP="00DE0900">
                  <w:pPr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 xml:space="preserve">Zeit </w:t>
                  </w:r>
                </w:p>
                <w:p w14:paraId="0B053360" w14:textId="77777777" w:rsidR="00DE0900" w:rsidRPr="00FE3E30" w:rsidRDefault="00DE0900" w:rsidP="00DE0900">
                  <w:pPr>
                    <w:jc w:val="center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(in h)</w:t>
                  </w:r>
                </w:p>
              </w:tc>
            </w:tr>
            <w:tr w:rsidR="00DE0900" w14:paraId="51897103" w14:textId="77777777" w:rsidTr="00DE0900">
              <w:trPr>
                <w:trHeight w:val="340"/>
              </w:trPr>
              <w:tc>
                <w:tcPr>
                  <w:tcW w:w="1061" w:type="dxa"/>
                </w:tcPr>
                <w:p w14:paraId="04F9CB79" w14:textId="77777777" w:rsidR="00DE0900" w:rsidRPr="006C7084" w:rsidRDefault="00DE0900" w:rsidP="00DE0900">
                  <w:pPr>
                    <w:jc w:val="center"/>
                    <w:rPr>
                      <w:b/>
                      <w:i/>
                    </w:rPr>
                  </w:pPr>
                  <w:r w:rsidRPr="006C7084">
                    <w:rPr>
                      <w:b/>
                      <w:i/>
                    </w:rPr>
                    <w:t>1</w:t>
                  </w:r>
                </w:p>
              </w:tc>
              <w:tc>
                <w:tcPr>
                  <w:tcW w:w="1061" w:type="dxa"/>
                  <w:shd w:val="clear" w:color="auto" w:fill="auto"/>
                </w:tcPr>
                <w:p w14:paraId="7DFF987A" w14:textId="77777777" w:rsidR="00DE0900" w:rsidRDefault="00DE0900" w:rsidP="00DE0900">
                  <w:pPr>
                    <w:jc w:val="center"/>
                  </w:pPr>
                  <w:r>
                    <w:t>16</w:t>
                  </w:r>
                </w:p>
              </w:tc>
            </w:tr>
            <w:tr w:rsidR="00DE0900" w14:paraId="6602943E" w14:textId="77777777" w:rsidTr="00DE0900">
              <w:trPr>
                <w:trHeight w:val="340"/>
              </w:trPr>
              <w:tc>
                <w:tcPr>
                  <w:tcW w:w="1061" w:type="dxa"/>
                </w:tcPr>
                <w:p w14:paraId="20C16120" w14:textId="77777777" w:rsidR="00DE0900" w:rsidRPr="006C7084" w:rsidRDefault="00DE0900" w:rsidP="00DE0900">
                  <w:pPr>
                    <w:jc w:val="center"/>
                    <w:rPr>
                      <w:b/>
                      <w:i/>
                    </w:rPr>
                  </w:pPr>
                  <w:r w:rsidRPr="006C7084">
                    <w:rPr>
                      <w:b/>
                      <w:i/>
                    </w:rPr>
                    <w:t>2</w:t>
                  </w:r>
                </w:p>
              </w:tc>
              <w:tc>
                <w:tcPr>
                  <w:tcW w:w="1061" w:type="dxa"/>
                  <w:shd w:val="clear" w:color="auto" w:fill="D9D9D9" w:themeFill="background1" w:themeFillShade="D9"/>
                </w:tcPr>
                <w:p w14:paraId="35B7C4B8" w14:textId="77777777" w:rsidR="00DE0900" w:rsidRDefault="00DE0900" w:rsidP="00DE0900"/>
              </w:tc>
            </w:tr>
            <w:tr w:rsidR="00DE0900" w14:paraId="6284155B" w14:textId="77777777" w:rsidTr="00DE0900">
              <w:trPr>
                <w:trHeight w:val="340"/>
              </w:trPr>
              <w:tc>
                <w:tcPr>
                  <w:tcW w:w="1061" w:type="dxa"/>
                  <w:shd w:val="clear" w:color="auto" w:fill="D9D9D9" w:themeFill="background1" w:themeFillShade="D9"/>
                </w:tcPr>
                <w:p w14:paraId="0BFE00B8" w14:textId="77777777" w:rsidR="00DE0900" w:rsidRPr="006C7084" w:rsidRDefault="00DE0900" w:rsidP="00DE0900">
                  <w:pPr>
                    <w:jc w:val="center"/>
                    <w:rPr>
                      <w:b/>
                      <w:i/>
                    </w:rPr>
                  </w:pPr>
                </w:p>
              </w:tc>
              <w:tc>
                <w:tcPr>
                  <w:tcW w:w="1061" w:type="dxa"/>
                  <w:shd w:val="clear" w:color="auto" w:fill="D9D9D9" w:themeFill="background1" w:themeFillShade="D9"/>
                </w:tcPr>
                <w:p w14:paraId="2A6E3F6D" w14:textId="77777777" w:rsidR="00DE0900" w:rsidRDefault="00DE0900" w:rsidP="00DE0900"/>
              </w:tc>
            </w:tr>
            <w:tr w:rsidR="00DE0900" w14:paraId="64194FB2" w14:textId="77777777" w:rsidTr="00DE0900">
              <w:trPr>
                <w:trHeight w:val="340"/>
              </w:trPr>
              <w:tc>
                <w:tcPr>
                  <w:tcW w:w="1061" w:type="dxa"/>
                </w:tcPr>
                <w:p w14:paraId="00343F52" w14:textId="77777777" w:rsidR="00DE0900" w:rsidRPr="006C7084" w:rsidRDefault="00DE0900" w:rsidP="00DE0900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8</w:t>
                  </w:r>
                </w:p>
              </w:tc>
              <w:tc>
                <w:tcPr>
                  <w:tcW w:w="1061" w:type="dxa"/>
                  <w:shd w:val="clear" w:color="auto" w:fill="D9D9D9" w:themeFill="background1" w:themeFillShade="D9"/>
                </w:tcPr>
                <w:p w14:paraId="6F6DD88B" w14:textId="77777777" w:rsidR="00DE0900" w:rsidRDefault="00DE0900" w:rsidP="00DE0900"/>
              </w:tc>
            </w:tr>
          </w:tbl>
          <w:p w14:paraId="3A1349FD" w14:textId="77777777" w:rsidR="00DE0900" w:rsidRPr="00FE3E30" w:rsidRDefault="00DE0900" w:rsidP="00DE0900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33E57AD2" wp14:editId="05A5A5B5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483235</wp:posOffset>
                      </wp:positionV>
                      <wp:extent cx="371475" cy="245745"/>
                      <wp:effectExtent l="0" t="0" r="28575" b="20955"/>
                      <wp:wrapNone/>
                      <wp:docPr id="496" name="Rechteck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457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158A85" w14:textId="77777777" w:rsidR="003B5C7E" w:rsidRPr="00745160" w:rsidRDefault="003B5C7E" w:rsidP="00DE0900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D0D0D" w:themeColor="text1" w:themeTint="F2"/>
                                    </w:rPr>
                                    <w:t>∙</w:t>
                                  </w:r>
                                  <w:r>
                                    <w:rPr>
                                      <w:color w:val="0D0D0D" w:themeColor="text1" w:themeTint="F2"/>
                                    </w:rPr>
                                    <w:t xml:space="preserve"> 2</w:t>
                                  </w:r>
                                </w:p>
                                <w:p w14:paraId="36700043" w14:textId="77777777" w:rsidR="003B5C7E" w:rsidRPr="00745160" w:rsidRDefault="003B5C7E" w:rsidP="00DE0900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33E57AD2" id="Rechteck 496" o:spid="_x0000_s1036" style="position:absolute;left:0;text-align:left;margin-left:3.8pt;margin-top:38.05pt;width:29.25pt;height:19.3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" filled="f" strokecolor="#a5a5a5 [2092]">
                      <v:textbox>
                        <w:txbxContent>
                          <w:p w14:paraId="55158A85" w14:textId="77777777" w:rsidR="003B5C7E" w:rsidRPr="00745160" w:rsidRDefault="003B5C7E" w:rsidP="00DE0900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cs="Calibri"/>
                                <w:color w:val="0D0D0D" w:themeColor="text1" w:themeTint="F2"/>
                              </w:rPr>
                              <w:t>∙</w:t>
                            </w:r>
                            <w:r>
                              <w:rPr>
                                <w:color w:val="0D0D0D" w:themeColor="text1" w:themeTint="F2"/>
                              </w:rPr>
                              <w:t xml:space="preserve"> 2</w:t>
                            </w:r>
                          </w:p>
                          <w:p w14:paraId="36700043" w14:textId="77777777" w:rsidR="003B5C7E" w:rsidRPr="00745160" w:rsidRDefault="003B5C7E" w:rsidP="00DE0900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3ED2CBF3" wp14:editId="37E6EFC9">
                      <wp:simplePos x="0" y="0"/>
                      <wp:positionH relativeFrom="column">
                        <wp:posOffset>2158365</wp:posOffset>
                      </wp:positionH>
                      <wp:positionV relativeFrom="paragraph">
                        <wp:posOffset>473710</wp:posOffset>
                      </wp:positionV>
                      <wp:extent cx="371475" cy="245745"/>
                      <wp:effectExtent l="0" t="0" r="28575" b="20955"/>
                      <wp:wrapNone/>
                      <wp:docPr id="498" name="Rechteck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457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C6CC0E" w14:textId="77777777" w:rsidR="003B5C7E" w:rsidRPr="00745160" w:rsidRDefault="003B5C7E" w:rsidP="00DE0900">
                                  <w:pPr>
                                    <w:jc w:val="center"/>
                                    <w:rPr>
                                      <w:color w:val="0D0D0D" w:themeColor="text1" w:themeTint="F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3ED2CBF3" id="Rechteck 498" o:spid="_x0000_s1037" style="position:absolute;left:0;text-align:left;margin-left:169.95pt;margin-top:37.3pt;width:29.25pt;height:19.3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" fillcolor="#d8d8d8 [2732]" strokecolor="#a5a5a5 [2092]">
                      <v:textbox>
                        <w:txbxContent>
                          <w:p w14:paraId="01C6CC0E" w14:textId="77777777" w:rsidR="003B5C7E" w:rsidRPr="00745160" w:rsidRDefault="003B5C7E" w:rsidP="00DE0900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6269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3189C8F0" wp14:editId="0DEE6DA4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492125</wp:posOffset>
                      </wp:positionV>
                      <wp:extent cx="107950" cy="237490"/>
                      <wp:effectExtent l="0" t="0" r="25400" b="10160"/>
                      <wp:wrapNone/>
                      <wp:docPr id="49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EFD0C54" id="Pfeil: nach rechts gekrümmt 59" o:spid="_x0000_s1026" type="#_x0000_t102" style="position:absolute;margin-left:37.05pt;margin-top:38.75pt;width:8.5pt;height:18.7pt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" adj="16691,20373,16200" fillcolor="#a5a5a5 [2092]" strokecolor="#a5a5a5 [2092]" strokeweight="2pt"/>
                  </w:pict>
                </mc:Fallback>
              </mc:AlternateContent>
            </w:r>
            <w:r w:rsidRPr="006269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0EF0E6E0" wp14:editId="4AD5DEFD">
                      <wp:simplePos x="0" y="0"/>
                      <wp:positionH relativeFrom="column">
                        <wp:posOffset>1984375</wp:posOffset>
                      </wp:positionH>
                      <wp:positionV relativeFrom="paragraph">
                        <wp:posOffset>467995</wp:posOffset>
                      </wp:positionV>
                      <wp:extent cx="107315" cy="236220"/>
                      <wp:effectExtent l="19050" t="0" r="26035" b="30480"/>
                      <wp:wrapNone/>
                      <wp:docPr id="49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731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BE73B03" id="Pfeil: nach rechts gekrümmt 59" o:spid="_x0000_s1026" type="#_x0000_t102" style="position:absolute;margin-left:156.25pt;margin-top:36.85pt;width:8.45pt;height:18.6pt;flip:x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" adj="16694,20374,16200" fillcolor="#a5a5a5 [2092]" strokecolor="#a5a5a5 [2092]" strokeweight="2pt"/>
                  </w:pict>
                </mc:Fallback>
              </mc:AlternateContent>
            </w:r>
          </w:p>
        </w:tc>
      </w:tr>
      <w:tr w:rsidR="00DE0900" w14:paraId="4DF26CD9" w14:textId="77777777" w:rsidTr="00DE0900">
        <w:trPr>
          <w:trHeight w:val="70"/>
        </w:trPr>
        <w:tc>
          <w:tcPr>
            <w:tcW w:w="686" w:type="dxa"/>
            <w:gridSpan w:val="2"/>
          </w:tcPr>
          <w:p w14:paraId="5122F01B" w14:textId="77777777" w:rsidR="00DE0900" w:rsidRPr="009912FF" w:rsidRDefault="00DE0900" w:rsidP="00DE0900">
            <w:pPr>
              <w:rPr>
                <w:sz w:val="8"/>
              </w:rPr>
            </w:pPr>
          </w:p>
        </w:tc>
        <w:tc>
          <w:tcPr>
            <w:tcW w:w="278" w:type="dxa"/>
            <w:gridSpan w:val="2"/>
          </w:tcPr>
          <w:p w14:paraId="44620FBA" w14:textId="77777777" w:rsidR="00DE0900" w:rsidRPr="009912FF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8113" w:type="dxa"/>
            <w:gridSpan w:val="13"/>
          </w:tcPr>
          <w:p w14:paraId="01023D33" w14:textId="77777777" w:rsidR="00DE0900" w:rsidRPr="009912FF" w:rsidRDefault="00DE0900" w:rsidP="00DE0900">
            <w:pPr>
              <w:pStyle w:val="berschrift2"/>
              <w:rPr>
                <w:b w:val="0"/>
                <w:color w:val="auto"/>
                <w:sz w:val="8"/>
              </w:rPr>
            </w:pPr>
          </w:p>
        </w:tc>
      </w:tr>
      <w:tr w:rsidR="00DE0900" w14:paraId="7EEA0286" w14:textId="77777777" w:rsidTr="00DE0900">
        <w:trPr>
          <w:trHeight w:val="70"/>
        </w:trPr>
        <w:tc>
          <w:tcPr>
            <w:tcW w:w="686" w:type="dxa"/>
            <w:gridSpan w:val="2"/>
          </w:tcPr>
          <w:p w14:paraId="684697D3" w14:textId="77777777" w:rsidR="00DE0900" w:rsidRPr="009912FF" w:rsidRDefault="00DE0900" w:rsidP="00DE0900">
            <w:pPr>
              <w:rPr>
                <w:sz w:val="8"/>
              </w:rPr>
            </w:pPr>
          </w:p>
        </w:tc>
        <w:tc>
          <w:tcPr>
            <w:tcW w:w="278" w:type="dxa"/>
            <w:gridSpan w:val="2"/>
          </w:tcPr>
          <w:p w14:paraId="773B5A88" w14:textId="77777777" w:rsidR="00DE0900" w:rsidRPr="009912FF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8113" w:type="dxa"/>
            <w:gridSpan w:val="13"/>
          </w:tcPr>
          <w:p w14:paraId="3B0D0E4A" w14:textId="77777777" w:rsidR="00DE0900" w:rsidRPr="009912FF" w:rsidRDefault="00DE0900" w:rsidP="00DE0900">
            <w:pPr>
              <w:pStyle w:val="berschrift2"/>
              <w:rPr>
                <w:b w:val="0"/>
                <w:color w:val="auto"/>
                <w:sz w:val="8"/>
              </w:rPr>
            </w:pPr>
          </w:p>
        </w:tc>
      </w:tr>
      <w:tr w:rsidR="00DE0900" w14:paraId="3DF312E3" w14:textId="77777777" w:rsidTr="00DE0900">
        <w:trPr>
          <w:trHeight w:val="2527"/>
        </w:trPr>
        <w:tc>
          <w:tcPr>
            <w:tcW w:w="686" w:type="dxa"/>
            <w:gridSpan w:val="2"/>
          </w:tcPr>
          <w:p w14:paraId="726FC01E" w14:textId="77777777" w:rsidR="00DE0900" w:rsidRDefault="00DE0900" w:rsidP="00DE0900"/>
        </w:tc>
        <w:tc>
          <w:tcPr>
            <w:tcW w:w="8391" w:type="dxa"/>
            <w:gridSpan w:val="15"/>
          </w:tcPr>
          <w:tbl>
            <w:tblPr>
              <w:tblStyle w:val="Tabellenraster"/>
              <w:tblpPr w:leftFromText="141" w:rightFromText="141" w:vertAnchor="page" w:horzAnchor="margin" w:tblpXSpec="center" w:tblpY="1"/>
              <w:tblOverlap w:val="never"/>
              <w:tblW w:w="8121" w:type="dxa"/>
              <w:tblLayout w:type="fixed"/>
              <w:tblLook w:val="04A0" w:firstRow="1" w:lastRow="0" w:firstColumn="1" w:lastColumn="0" w:noHBand="0" w:noVBand="1"/>
            </w:tblPr>
            <w:tblGrid>
              <w:gridCol w:w="1971"/>
              <w:gridCol w:w="718"/>
              <w:gridCol w:w="278"/>
              <w:gridCol w:w="572"/>
              <w:gridCol w:w="425"/>
              <w:gridCol w:w="284"/>
              <w:gridCol w:w="1902"/>
              <w:gridCol w:w="1971"/>
            </w:tblGrid>
            <w:tr w:rsidR="00DE0900" w:rsidRPr="00B82994" w14:paraId="23CF19AD" w14:textId="77777777" w:rsidTr="00DE0900">
              <w:trPr>
                <w:trHeight w:val="562"/>
              </w:trPr>
              <w:tc>
                <w:tcPr>
                  <w:tcW w:w="8121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42A3F67" w14:textId="77777777" w:rsidR="00DE0900" w:rsidRPr="00B82994" w:rsidRDefault="00DE0900" w:rsidP="00DE0900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0E0A18">
                    <w:rPr>
                      <w:sz w:val="20"/>
                      <w:szCs w:val="20"/>
                    </w:rPr>
                    <w:t xml:space="preserve">Diese </w:t>
                  </w:r>
                  <w:r w:rsidRPr="00A9400C">
                    <w:rPr>
                      <w:b/>
                      <w:i/>
                      <w:sz w:val="20"/>
                      <w:szCs w:val="20"/>
                    </w:rPr>
                    <w:t>Wörter</w:t>
                  </w:r>
                  <w:r w:rsidRPr="00BF0C78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0E0A18">
                    <w:rPr>
                      <w:sz w:val="20"/>
                      <w:szCs w:val="20"/>
                    </w:rPr>
                    <w:t>könne</w:t>
                  </w:r>
                  <w:r>
                    <w:rPr>
                      <w:sz w:val="20"/>
                      <w:szCs w:val="20"/>
                    </w:rPr>
                    <w:t>n</w:t>
                  </w:r>
                  <w:r w:rsidRPr="000E0A18">
                    <w:rPr>
                      <w:sz w:val="20"/>
                      <w:szCs w:val="20"/>
                    </w:rPr>
                    <w:t xml:space="preserve"> dir helfen:</w:t>
                  </w:r>
                </w:p>
              </w:tc>
            </w:tr>
            <w:tr w:rsidR="00DE0900" w:rsidRPr="00B82994" w14:paraId="5933D462" w14:textId="77777777" w:rsidTr="00DE0900">
              <w:trPr>
                <w:trHeight w:val="70"/>
              </w:trPr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B18D1B8" w14:textId="77777777" w:rsidR="00DE0900" w:rsidRPr="00D34CB8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993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23271CF" w14:textId="77777777" w:rsidR="00DE0900" w:rsidRPr="00D34CB8" w:rsidRDefault="00DE0900" w:rsidP="00DE0900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4444F69A" w14:textId="77777777" w:rsidR="00DE0900" w:rsidRPr="00D34CB8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9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4B55B12" w14:textId="77777777" w:rsidR="00DE0900" w:rsidRPr="00D34CB8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C73954F" w14:textId="77777777" w:rsidR="00DE0900" w:rsidRPr="00D34CB8" w:rsidRDefault="00DE0900" w:rsidP="00DE0900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DE0900" w14:paraId="6D321887" w14:textId="77777777" w:rsidTr="00DE0900">
              <w:trPr>
                <w:trHeight w:val="624"/>
              </w:trPr>
              <w:tc>
                <w:tcPr>
                  <w:tcW w:w="1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  <w:hideMark/>
                </w:tcPr>
                <w:p w14:paraId="3467A7E4" w14:textId="77777777" w:rsidR="00DE0900" w:rsidRPr="00245C50" w:rsidRDefault="00DE0900" w:rsidP="00DE0900">
                  <w:pPr>
                    <w:rPr>
                      <w:rFonts w:asciiTheme="majorHAnsi" w:hAnsiTheme="majorHAnsi" w:cs="Arial"/>
                      <w:szCs w:val="23"/>
                    </w:rPr>
                  </w:pPr>
                  <w:r w:rsidRPr="00245C50">
                    <w:rPr>
                      <w:rFonts w:asciiTheme="majorHAnsi" w:hAnsiTheme="majorHAnsi" w:cs="Arial"/>
                      <w:szCs w:val="23"/>
                    </w:rPr>
                    <w:t>d</w:t>
                  </w:r>
                  <w:r>
                    <w:rPr>
                      <w:rFonts w:asciiTheme="majorHAnsi" w:hAnsiTheme="majorHAnsi" w:cs="Arial"/>
                      <w:szCs w:val="23"/>
                    </w:rPr>
                    <w:t>ie</w:t>
                  </w:r>
                  <w:r w:rsidRPr="00245C50">
                    <w:rPr>
                      <w:rFonts w:asciiTheme="majorHAnsi" w:hAnsiTheme="majorHAnsi" w:cs="Arial"/>
                      <w:szCs w:val="23"/>
                    </w:rPr>
                    <w:t xml:space="preserve"> </w:t>
                  </w:r>
                  <w:r>
                    <w:rPr>
                      <w:rFonts w:asciiTheme="majorHAnsi" w:hAnsiTheme="majorHAnsi" w:cs="Arial"/>
                      <w:szCs w:val="23"/>
                    </w:rPr>
                    <w:t>Fabrik</w:t>
                  </w:r>
                </w:p>
                <w:p w14:paraId="07A0AC13" w14:textId="77777777" w:rsidR="00DE0900" w:rsidRPr="0054614B" w:rsidRDefault="00DE0900" w:rsidP="00DE0900">
                  <w:pP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6848DD">
                    <w:rPr>
                      <w:rFonts w:asciiTheme="majorHAnsi" w:hAnsiTheme="majorHAnsi" w:cs="Arial"/>
                      <w:i/>
                      <w:iCs/>
                      <w:sz w:val="14"/>
                      <w:szCs w:val="18"/>
                    </w:rPr>
                    <w:t>(die Fabriken)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9F60B00" w14:textId="77777777" w:rsidR="00DE0900" w:rsidRPr="00B82994" w:rsidRDefault="00DE0900" w:rsidP="00DE090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9D871EC" wp14:editId="4F970E53">
                        <wp:extent cx="352425" cy="352425"/>
                        <wp:effectExtent l="0" t="0" r="9525" b="9525"/>
                        <wp:docPr id="149" name="Grafik 149" descr="Fabri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4" name="Factory.svg"/>
                                <pic:cNvPicPr/>
                              </pic:nvPicPr>
                              <pic:blipFill>
                                <a:blip r:embed="rId10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4619" cy="354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F10DE63" w14:textId="77777777" w:rsidR="00DE0900" w:rsidRPr="00B82994" w:rsidRDefault="00DE0900" w:rsidP="00DE0900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9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35303835" w14:textId="77777777" w:rsidR="00DE0900" w:rsidRPr="00245C50" w:rsidRDefault="00DE0900" w:rsidP="00DE0900">
                  <w:pPr>
                    <w:rPr>
                      <w:rFonts w:asciiTheme="majorHAnsi" w:hAnsiTheme="majorHAnsi" w:cs="Arial"/>
                    </w:rPr>
                  </w:pPr>
                  <w:r>
                    <w:rPr>
                      <w:rFonts w:asciiTheme="majorHAnsi" w:hAnsiTheme="majorHAnsi" w:cs="Arial"/>
                    </w:rPr>
                    <w:t>die Flasche</w:t>
                  </w:r>
                </w:p>
                <w:p w14:paraId="15E92498" w14:textId="77777777" w:rsidR="00DE0900" w:rsidRPr="00B82994" w:rsidRDefault="00DE0900" w:rsidP="00DE0900">
                  <w:pPr>
                    <w:rPr>
                      <w:rFonts w:ascii="Arial" w:hAnsi="Arial" w:cs="Arial"/>
                      <w:i/>
                      <w:iCs/>
                    </w:rPr>
                  </w:pPr>
                  <w:r w:rsidRPr="006848DD">
                    <w:rPr>
                      <w:rFonts w:asciiTheme="majorHAnsi" w:hAnsiTheme="majorHAnsi" w:cs="Arial"/>
                      <w:i/>
                      <w:iCs/>
                      <w:sz w:val="14"/>
                      <w:szCs w:val="16"/>
                    </w:rPr>
                    <w:t>(die Flaschen)</w:t>
                  </w: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C2D9ECE" w14:textId="77777777" w:rsidR="00DE0900" w:rsidRPr="00B82994" w:rsidRDefault="00DE0900" w:rsidP="00DE090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noProof/>
                      <w:sz w:val="20"/>
                      <w:szCs w:val="18"/>
                    </w:rPr>
                    <w:drawing>
                      <wp:inline distT="0" distB="0" distL="0" distR="0" wp14:anchorId="710D6AB4" wp14:editId="2AC37274">
                        <wp:extent cx="131961" cy="361950"/>
                        <wp:effectExtent l="0" t="0" r="1905" b="0"/>
                        <wp:docPr id="148" name="Grafik 148" descr="Flasch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Bottle.svg"/>
                                <pic:cNvPicPr/>
                              </pic:nvPicPr>
                              <pic:blipFill rotWithShape="1">
                                <a:blip r:embed="rId54">
                                  <a:extLst>
                                    <a:ext uri="{96DAC541-7B7A-43D3-8B79-37D633B846F1}">
                                      <asvg:svgBlip xmlns:asvg="http://schemas.microsoft.com/office/drawing/2016/SVG/main" r:embed="rId55"/>
                                    </a:ext>
                                  </a:extLst>
                                </a:blip>
                                <a:srcRect l="31250" r="3229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4083" cy="3952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0900" w:rsidRPr="00B82994" w14:paraId="6DE2EA58" w14:textId="77777777" w:rsidTr="00DE0900">
              <w:trPr>
                <w:trHeight w:val="42"/>
              </w:trPr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5E3EF20" w14:textId="77777777" w:rsidR="00DE0900" w:rsidRPr="0054614B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993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45970AD" w14:textId="77777777" w:rsidR="00DE0900" w:rsidRPr="0054614B" w:rsidRDefault="00DE0900" w:rsidP="00DE0900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6444C59" w14:textId="77777777" w:rsidR="00DE0900" w:rsidRPr="0054614B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9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531F8AE" w14:textId="77777777" w:rsidR="00DE0900" w:rsidRPr="0054614B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91DF8E9" w14:textId="77777777" w:rsidR="00DE0900" w:rsidRPr="0054614B" w:rsidRDefault="00DE0900" w:rsidP="00DE0900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DE0900" w:rsidRPr="00355E65" w14:paraId="3512DF2A" w14:textId="77777777" w:rsidTr="00DE0900">
              <w:trPr>
                <w:trHeight w:val="577"/>
              </w:trPr>
              <w:tc>
                <w:tcPr>
                  <w:tcW w:w="19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35451ACB" w14:textId="77777777" w:rsidR="00DE0900" w:rsidRPr="00245C50" w:rsidRDefault="00DE0900" w:rsidP="00DE0900">
                  <w:pPr>
                    <w:rPr>
                      <w:rFonts w:asciiTheme="majorHAnsi" w:hAnsiTheme="majorHAnsi" w:cs="Arial"/>
                      <w:szCs w:val="23"/>
                    </w:rPr>
                  </w:pPr>
                  <w:r w:rsidRPr="00245C50">
                    <w:rPr>
                      <w:rFonts w:asciiTheme="majorHAnsi" w:hAnsiTheme="majorHAnsi" w:cs="Arial"/>
                      <w:szCs w:val="23"/>
                    </w:rPr>
                    <w:t>d</w:t>
                  </w:r>
                  <w:r>
                    <w:rPr>
                      <w:rFonts w:asciiTheme="majorHAnsi" w:hAnsiTheme="majorHAnsi" w:cs="Arial"/>
                      <w:szCs w:val="23"/>
                    </w:rPr>
                    <w:t>ie</w:t>
                  </w:r>
                  <w:r w:rsidRPr="00245C50">
                    <w:rPr>
                      <w:rFonts w:asciiTheme="majorHAnsi" w:hAnsiTheme="majorHAnsi" w:cs="Arial"/>
                      <w:szCs w:val="23"/>
                    </w:rPr>
                    <w:t xml:space="preserve"> </w:t>
                  </w:r>
                  <w:r>
                    <w:rPr>
                      <w:rFonts w:asciiTheme="majorHAnsi" w:hAnsiTheme="majorHAnsi" w:cs="Arial"/>
                      <w:szCs w:val="23"/>
                    </w:rPr>
                    <w:t>Maschine</w:t>
                  </w:r>
                </w:p>
                <w:p w14:paraId="3721BC15" w14:textId="77777777" w:rsidR="00DE0900" w:rsidRPr="008065FB" w:rsidRDefault="00DE0900" w:rsidP="00DE0900">
                  <w:r w:rsidRPr="006848DD">
                    <w:rPr>
                      <w:rFonts w:asciiTheme="majorHAnsi" w:hAnsiTheme="majorHAnsi" w:cs="Arial"/>
                      <w:i/>
                      <w:iCs/>
                      <w:sz w:val="14"/>
                      <w:szCs w:val="18"/>
                    </w:rPr>
                    <w:t>(die Maschinen)</w:t>
                  </w:r>
                </w:p>
              </w:tc>
              <w:tc>
                <w:tcPr>
                  <w:tcW w:w="1993" w:type="dxa"/>
                  <w:gridSpan w:val="4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393F68" w14:textId="77777777" w:rsidR="00DE0900" w:rsidRPr="00B46E9A" w:rsidRDefault="00DE0900" w:rsidP="00DE0900">
                  <w:pPr>
                    <w:jc w:val="center"/>
                    <w:rPr>
                      <w:sz w:val="4"/>
                      <w:szCs w:val="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70A97BF" wp14:editId="5C6C386D">
                        <wp:extent cx="590550" cy="395961"/>
                        <wp:effectExtent l="0" t="0" r="0" b="4445"/>
                        <wp:docPr id="153" name="Grafik 1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3159" cy="3977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43424116" w14:textId="77777777" w:rsidR="00DE0900" w:rsidRPr="00B82994" w:rsidRDefault="00DE0900" w:rsidP="00DE0900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  <w:tc>
                <w:tcPr>
                  <w:tcW w:w="19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5FC7CDB2" w14:textId="77777777" w:rsidR="00DE0900" w:rsidRDefault="00DE0900" w:rsidP="00DE0900">
                  <w:r>
                    <w:t>ein Achtel (von)</w:t>
                  </w: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F2B044D" w14:textId="77777777" w:rsidR="00DE0900" w:rsidRPr="005D082B" w:rsidRDefault="00174F30" w:rsidP="00DE0900">
                  <w:pPr>
                    <w:rPr>
                      <w:sz w:val="18"/>
                      <w:szCs w:val="18"/>
                      <w:lang w:val="en-US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8</m:t>
                        </m:r>
                      </m:den>
                    </m:f>
                  </m:oMath>
                  <w:r w:rsidR="00DE0900" w:rsidRPr="005D082B">
                    <w:rPr>
                      <w:sz w:val="18"/>
                      <w:szCs w:val="18"/>
                      <w:lang w:val="en-US"/>
                    </w:rPr>
                    <w:t xml:space="preserve"> von 16 </w:t>
                  </w:r>
                  <w:r w:rsidR="00DE0900" w:rsidRPr="00E12E13">
                    <w:rPr>
                      <w:sz w:val="18"/>
                      <w:szCs w:val="18"/>
                    </w:rPr>
                    <w:sym w:font="Symbol" w:char="F0DE"/>
                  </w:r>
                  <m:oMath>
                    <m: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 xml:space="preserve"> 16 :8=2</m:t>
                    </m:r>
                  </m:oMath>
                </w:p>
                <w:p w14:paraId="0050C143" w14:textId="77777777" w:rsidR="00DE0900" w:rsidRPr="005D082B" w:rsidRDefault="00DE0900" w:rsidP="00DE0900">
                  <w:pPr>
                    <w:rPr>
                      <w:lang w:val="en-US"/>
                    </w:rPr>
                  </w:pPr>
                  <w:r w:rsidRPr="002E04F9">
                    <w:rPr>
                      <w:noProof/>
                      <w:sz w:val="14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863488" behindDoc="0" locked="0" layoutInCell="1" allowOverlap="1" wp14:anchorId="3EBD96B9" wp14:editId="0A4C0AFB">
                            <wp:simplePos x="0" y="0"/>
                            <wp:positionH relativeFrom="column">
                              <wp:posOffset>1016000</wp:posOffset>
                            </wp:positionH>
                            <wp:positionV relativeFrom="paragraph">
                              <wp:posOffset>11430</wp:posOffset>
                            </wp:positionV>
                            <wp:extent cx="119380" cy="81280"/>
                            <wp:effectExtent l="0" t="0" r="13970" b="13970"/>
                            <wp:wrapNone/>
                            <wp:docPr id="46" name="Abgerundetes Rechteck 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19380" cy="81280"/>
                                    </a:xfrm>
                                    <a:prstGeom prst="round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roundrect w14:anchorId="61B03A6F" id="Abgerundetes Rechteck 46" o:spid="_x0000_s1026" style="position:absolute;margin-left:80pt;margin-top:.9pt;width:9.4pt;height:6.4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" filled="f" strokecolor="red" strokeweight="1pt"/>
                        </w:pict>
                      </mc:Fallback>
                    </mc:AlternateContent>
                  </w:r>
                  <w:r w:rsidRPr="005D082B">
                    <w:rPr>
                      <w:sz w:val="14"/>
                      <w:szCs w:val="18"/>
                      <w:lang w:val="en-US"/>
                    </w:rPr>
                    <w:t xml:space="preserve"> </w:t>
                  </w:r>
                  <w:r w:rsidRPr="002E04F9">
                    <w:rPr>
                      <w:sz w:val="12"/>
                      <w:szCs w:val="18"/>
                    </w:rPr>
                    <w:sym w:font="Symbol" w:char="F0B7"/>
                  </w:r>
                  <w:r w:rsidRPr="005D082B">
                    <w:rPr>
                      <w:sz w:val="12"/>
                      <w:szCs w:val="18"/>
                      <w:lang w:val="en-US"/>
                    </w:rPr>
                    <w:t xml:space="preserve"> </w:t>
                  </w:r>
                  <w:r w:rsidRPr="002E04F9">
                    <w:rPr>
                      <w:sz w:val="12"/>
                      <w:szCs w:val="18"/>
                    </w:rPr>
                    <w:sym w:font="Symbol" w:char="F0B7"/>
                  </w:r>
                  <w:r w:rsidRPr="005D082B">
                    <w:rPr>
                      <w:sz w:val="12"/>
                      <w:szCs w:val="18"/>
                      <w:lang w:val="en-US"/>
                    </w:rPr>
                    <w:t xml:space="preserve">  I </w:t>
                  </w:r>
                  <w:r w:rsidRPr="002E04F9">
                    <w:rPr>
                      <w:sz w:val="12"/>
                      <w:szCs w:val="18"/>
                    </w:rPr>
                    <w:sym w:font="Symbol" w:char="F0B7"/>
                  </w:r>
                  <w:r w:rsidRPr="005D082B">
                    <w:rPr>
                      <w:sz w:val="12"/>
                      <w:szCs w:val="18"/>
                      <w:lang w:val="en-US"/>
                    </w:rPr>
                    <w:t xml:space="preserve"> </w:t>
                  </w:r>
                  <w:r w:rsidRPr="002E04F9">
                    <w:rPr>
                      <w:sz w:val="12"/>
                      <w:szCs w:val="18"/>
                    </w:rPr>
                    <w:sym w:font="Symbol" w:char="F0B7"/>
                  </w:r>
                  <w:r w:rsidRPr="005D082B">
                    <w:rPr>
                      <w:sz w:val="12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5D082B">
                    <w:rPr>
                      <w:sz w:val="12"/>
                      <w:szCs w:val="18"/>
                      <w:lang w:val="en-US"/>
                    </w:rPr>
                    <w:t>I</w:t>
                  </w:r>
                  <w:proofErr w:type="spellEnd"/>
                  <w:r w:rsidRPr="005D082B">
                    <w:rPr>
                      <w:sz w:val="12"/>
                      <w:szCs w:val="18"/>
                      <w:lang w:val="en-US"/>
                    </w:rPr>
                    <w:t xml:space="preserve"> </w:t>
                  </w:r>
                  <w:r w:rsidRPr="002E04F9">
                    <w:rPr>
                      <w:sz w:val="12"/>
                      <w:szCs w:val="18"/>
                    </w:rPr>
                    <w:sym w:font="Symbol" w:char="F0B7"/>
                  </w:r>
                  <w:r w:rsidRPr="005D082B">
                    <w:rPr>
                      <w:sz w:val="12"/>
                      <w:szCs w:val="18"/>
                      <w:lang w:val="en-US"/>
                    </w:rPr>
                    <w:t xml:space="preserve"> </w:t>
                  </w:r>
                  <w:r w:rsidRPr="002E04F9">
                    <w:rPr>
                      <w:sz w:val="12"/>
                      <w:szCs w:val="18"/>
                    </w:rPr>
                    <w:sym w:font="Symbol" w:char="F0B7"/>
                  </w:r>
                  <w:r w:rsidRPr="005D082B">
                    <w:rPr>
                      <w:sz w:val="12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5D082B">
                    <w:rPr>
                      <w:sz w:val="12"/>
                      <w:szCs w:val="18"/>
                      <w:lang w:val="en-US"/>
                    </w:rPr>
                    <w:t>I</w:t>
                  </w:r>
                  <w:proofErr w:type="spellEnd"/>
                  <w:r w:rsidRPr="005D082B">
                    <w:rPr>
                      <w:sz w:val="12"/>
                      <w:szCs w:val="18"/>
                      <w:lang w:val="en-US"/>
                    </w:rPr>
                    <w:t xml:space="preserve"> </w:t>
                  </w:r>
                  <w:r w:rsidRPr="002E04F9">
                    <w:rPr>
                      <w:sz w:val="12"/>
                      <w:szCs w:val="18"/>
                    </w:rPr>
                    <w:sym w:font="Symbol" w:char="F0B7"/>
                  </w:r>
                  <w:r w:rsidRPr="005D082B">
                    <w:rPr>
                      <w:sz w:val="12"/>
                      <w:szCs w:val="18"/>
                      <w:lang w:val="en-US"/>
                    </w:rPr>
                    <w:t xml:space="preserve"> </w:t>
                  </w:r>
                  <w:r w:rsidRPr="002E04F9">
                    <w:rPr>
                      <w:sz w:val="12"/>
                      <w:szCs w:val="18"/>
                    </w:rPr>
                    <w:sym w:font="Symbol" w:char="F0B7"/>
                  </w:r>
                  <w:r w:rsidRPr="005D082B">
                    <w:rPr>
                      <w:sz w:val="12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5D082B">
                    <w:rPr>
                      <w:sz w:val="12"/>
                      <w:szCs w:val="18"/>
                      <w:lang w:val="en-US"/>
                    </w:rPr>
                    <w:t>I</w:t>
                  </w:r>
                  <w:proofErr w:type="spellEnd"/>
                  <w:r w:rsidRPr="005D082B">
                    <w:rPr>
                      <w:sz w:val="12"/>
                      <w:szCs w:val="18"/>
                      <w:lang w:val="en-US"/>
                    </w:rPr>
                    <w:t xml:space="preserve"> </w:t>
                  </w:r>
                  <w:r w:rsidRPr="002E04F9">
                    <w:rPr>
                      <w:sz w:val="12"/>
                      <w:szCs w:val="18"/>
                    </w:rPr>
                    <w:sym w:font="Symbol" w:char="F0B7"/>
                  </w:r>
                  <w:r w:rsidRPr="005D082B">
                    <w:rPr>
                      <w:sz w:val="12"/>
                      <w:szCs w:val="18"/>
                      <w:lang w:val="en-US"/>
                    </w:rPr>
                    <w:t xml:space="preserve"> </w:t>
                  </w:r>
                  <w:r w:rsidRPr="002E04F9">
                    <w:rPr>
                      <w:sz w:val="12"/>
                      <w:szCs w:val="18"/>
                    </w:rPr>
                    <w:sym w:font="Symbol" w:char="F0B7"/>
                  </w:r>
                  <w:r w:rsidRPr="005D082B">
                    <w:rPr>
                      <w:sz w:val="12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5D082B">
                    <w:rPr>
                      <w:sz w:val="12"/>
                      <w:szCs w:val="18"/>
                      <w:lang w:val="en-US"/>
                    </w:rPr>
                    <w:t>I</w:t>
                  </w:r>
                  <w:proofErr w:type="spellEnd"/>
                  <w:r w:rsidRPr="005D082B">
                    <w:rPr>
                      <w:sz w:val="12"/>
                      <w:szCs w:val="18"/>
                      <w:lang w:val="en-US"/>
                    </w:rPr>
                    <w:t xml:space="preserve"> </w:t>
                  </w:r>
                  <w:r w:rsidRPr="002E04F9">
                    <w:rPr>
                      <w:sz w:val="12"/>
                      <w:szCs w:val="18"/>
                    </w:rPr>
                    <w:sym w:font="Symbol" w:char="F0B7"/>
                  </w:r>
                  <w:r w:rsidRPr="005D082B">
                    <w:rPr>
                      <w:sz w:val="12"/>
                      <w:szCs w:val="18"/>
                      <w:lang w:val="en-US"/>
                    </w:rPr>
                    <w:t xml:space="preserve"> </w:t>
                  </w:r>
                  <w:r w:rsidRPr="002E04F9">
                    <w:rPr>
                      <w:sz w:val="12"/>
                      <w:szCs w:val="18"/>
                    </w:rPr>
                    <w:sym w:font="Symbol" w:char="F0B7"/>
                  </w:r>
                  <w:r w:rsidRPr="005D082B">
                    <w:rPr>
                      <w:sz w:val="12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5D082B">
                    <w:rPr>
                      <w:sz w:val="12"/>
                      <w:szCs w:val="18"/>
                      <w:lang w:val="en-US"/>
                    </w:rPr>
                    <w:t>I</w:t>
                  </w:r>
                  <w:proofErr w:type="spellEnd"/>
                  <w:r w:rsidRPr="005D082B">
                    <w:rPr>
                      <w:sz w:val="12"/>
                      <w:szCs w:val="18"/>
                      <w:lang w:val="en-US"/>
                    </w:rPr>
                    <w:t xml:space="preserve"> </w:t>
                  </w:r>
                  <w:r w:rsidRPr="002E04F9">
                    <w:rPr>
                      <w:sz w:val="12"/>
                      <w:szCs w:val="18"/>
                    </w:rPr>
                    <w:sym w:font="Symbol" w:char="F0B7"/>
                  </w:r>
                  <w:r w:rsidRPr="005D082B">
                    <w:rPr>
                      <w:sz w:val="12"/>
                      <w:szCs w:val="18"/>
                      <w:lang w:val="en-US"/>
                    </w:rPr>
                    <w:t xml:space="preserve"> </w:t>
                  </w:r>
                  <w:r w:rsidRPr="002E04F9">
                    <w:rPr>
                      <w:sz w:val="12"/>
                      <w:szCs w:val="18"/>
                    </w:rPr>
                    <w:sym w:font="Symbol" w:char="F0B7"/>
                  </w:r>
                  <w:r w:rsidRPr="005D082B">
                    <w:rPr>
                      <w:sz w:val="12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5D082B">
                    <w:rPr>
                      <w:sz w:val="12"/>
                      <w:szCs w:val="18"/>
                      <w:lang w:val="en-US"/>
                    </w:rPr>
                    <w:t>I</w:t>
                  </w:r>
                  <w:proofErr w:type="spellEnd"/>
                  <w:r w:rsidRPr="005D082B">
                    <w:rPr>
                      <w:sz w:val="12"/>
                      <w:szCs w:val="18"/>
                      <w:lang w:val="en-US"/>
                    </w:rPr>
                    <w:t xml:space="preserve"> </w:t>
                  </w:r>
                  <w:r w:rsidRPr="002E04F9">
                    <w:rPr>
                      <w:sz w:val="12"/>
                      <w:szCs w:val="18"/>
                    </w:rPr>
                    <w:sym w:font="Symbol" w:char="F0B7"/>
                  </w:r>
                  <w:r w:rsidRPr="005D082B">
                    <w:rPr>
                      <w:sz w:val="12"/>
                      <w:szCs w:val="18"/>
                      <w:lang w:val="en-US"/>
                    </w:rPr>
                    <w:t xml:space="preserve"> </w:t>
                  </w:r>
                  <w:r w:rsidRPr="002E04F9">
                    <w:rPr>
                      <w:sz w:val="12"/>
                      <w:szCs w:val="18"/>
                    </w:rPr>
                    <w:sym w:font="Symbol" w:char="F0B7"/>
                  </w:r>
                </w:p>
              </w:tc>
            </w:tr>
            <w:tr w:rsidR="00DE0900" w:rsidRPr="00355E65" w14:paraId="425E5D77" w14:textId="77777777" w:rsidTr="00DE0900">
              <w:trPr>
                <w:trHeight w:val="73"/>
              </w:trPr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0080E19" w14:textId="77777777" w:rsidR="00DE0900" w:rsidRPr="005D082B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  <w:lang w:val="en-US"/>
                    </w:rPr>
                  </w:pPr>
                  <w:bookmarkStart w:id="3" w:name="_GoBack" w:colFirst="5" w:colLast="5"/>
                </w:p>
              </w:tc>
              <w:tc>
                <w:tcPr>
                  <w:tcW w:w="1993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011B404" w14:textId="77777777" w:rsidR="00DE0900" w:rsidRPr="005D082B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  <w:lang w:val="en-US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233DC9E" w14:textId="77777777" w:rsidR="00DE0900" w:rsidRPr="005D082B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  <w:lang w:val="en-US"/>
                    </w:rPr>
                  </w:pPr>
                </w:p>
              </w:tc>
              <w:tc>
                <w:tcPr>
                  <w:tcW w:w="19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AA340BD" w14:textId="77777777" w:rsidR="00DE0900" w:rsidRPr="005D082B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  <w:lang w:val="en-US"/>
                    </w:rPr>
                  </w:pP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3F75401" w14:textId="77777777" w:rsidR="00DE0900" w:rsidRPr="005D082B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  <w:lang w:val="en-US"/>
                    </w:rPr>
                  </w:pPr>
                </w:p>
              </w:tc>
            </w:tr>
            <w:bookmarkEnd w:id="3"/>
            <w:tr w:rsidR="00DE0900" w:rsidRPr="00B82994" w14:paraId="4E6445C1" w14:textId="77777777" w:rsidTr="00DE0900">
              <w:trPr>
                <w:trHeight w:val="250"/>
              </w:trPr>
              <w:tc>
                <w:tcPr>
                  <w:tcW w:w="197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3934736D" w14:textId="77777777" w:rsidR="00DE0900" w:rsidRPr="003C05DA" w:rsidRDefault="00DE0900" w:rsidP="00DE0900">
                  <w:pPr>
                    <w:rPr>
                      <w:sz w:val="20"/>
                      <w:szCs w:val="18"/>
                    </w:rPr>
                  </w:pPr>
                  <w:r>
                    <w:rPr>
                      <w:sz w:val="20"/>
                      <w:szCs w:val="18"/>
                    </w:rPr>
                    <w:t>verteilen</w:t>
                  </w:r>
                </w:p>
                <w:p w14:paraId="2C3CE43B" w14:textId="77777777" w:rsidR="00DE0900" w:rsidRPr="006848DD" w:rsidRDefault="00DE0900" w:rsidP="00DE0900">
                  <w:pPr>
                    <w:rPr>
                      <w:i/>
                      <w:sz w:val="14"/>
                      <w:szCs w:val="14"/>
                    </w:rPr>
                  </w:pPr>
                  <w:r w:rsidRPr="006848DD">
                    <w:rPr>
                      <w:i/>
                      <w:sz w:val="14"/>
                      <w:szCs w:val="14"/>
                    </w:rPr>
                    <w:t xml:space="preserve">(ich verteile, </w:t>
                  </w:r>
                </w:p>
                <w:p w14:paraId="370C77C9" w14:textId="77777777" w:rsidR="00DE0900" w:rsidRPr="00E921F8" w:rsidRDefault="00DE0900" w:rsidP="00DE0900">
                  <w:r w:rsidRPr="006848DD">
                    <w:rPr>
                      <w:i/>
                      <w:sz w:val="14"/>
                      <w:szCs w:val="14"/>
                    </w:rPr>
                    <w:t xml:space="preserve">ich habe verteilt) </w:t>
                  </w:r>
                </w:p>
              </w:tc>
              <w:tc>
                <w:tcPr>
                  <w:tcW w:w="718" w:type="dxa"/>
                  <w:vMerge w:val="restart"/>
                  <w:tcBorders>
                    <w:top w:val="single" w:sz="4" w:space="0" w:color="auto"/>
                    <w:left w:val="dotted" w:sz="4" w:space="0" w:color="auto"/>
                    <w:right w:val="nil"/>
                  </w:tcBorders>
                  <w:vAlign w:val="center"/>
                </w:tcPr>
                <w:p w14:paraId="745C3761" w14:textId="77777777" w:rsidR="00DE0900" w:rsidRPr="004E2B88" w:rsidRDefault="00DE0900" w:rsidP="00DE0900">
                  <w:pPr>
                    <w:jc w:val="center"/>
                    <w:rPr>
                      <w:sz w:val="14"/>
                      <w:szCs w:val="18"/>
                    </w:rPr>
                  </w:pPr>
                  <w:r w:rsidRPr="004E2B88">
                    <w:rPr>
                      <w:sz w:val="14"/>
                      <w:szCs w:val="18"/>
                    </w:rPr>
                    <w:t>12</w:t>
                  </w:r>
                </w:p>
                <w:p w14:paraId="10C56A85" w14:textId="77777777" w:rsidR="00DE0900" w:rsidRPr="004E2B88" w:rsidRDefault="00DE0900" w:rsidP="00DE0900">
                  <w:pPr>
                    <w:rPr>
                      <w:sz w:val="12"/>
                    </w:rPr>
                  </w:pP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</w:p>
              </w:tc>
              <w:tc>
                <w:tcPr>
                  <w:tcW w:w="278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0094218C" w14:textId="77777777" w:rsidR="00DE0900" w:rsidRPr="004E2B88" w:rsidRDefault="00DE0900" w:rsidP="00DE0900">
                  <w:pPr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sym w:font="Wingdings" w:char="F0E4"/>
                  </w: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nil"/>
                    <w:right w:val="nil"/>
                  </w:tcBorders>
                  <w:vAlign w:val="center"/>
                </w:tcPr>
                <w:p w14:paraId="4DD7B84C" w14:textId="77777777" w:rsidR="00DE0900" w:rsidRPr="004E2B88" w:rsidRDefault="00DE0900" w:rsidP="00DE0900">
                  <w:pPr>
                    <w:rPr>
                      <w:sz w:val="12"/>
                    </w:rPr>
                  </w:pP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14:paraId="67C61D8A" w14:textId="77777777" w:rsidR="00DE0900" w:rsidRPr="004E2B88" w:rsidRDefault="00DE0900" w:rsidP="00DE0900">
                  <w:pPr>
                    <w:rPr>
                      <w:sz w:val="12"/>
                    </w:rPr>
                  </w:pPr>
                  <w:r>
                    <w:rPr>
                      <w:sz w:val="12"/>
                    </w:rPr>
                    <w:t>4</w:t>
                  </w:r>
                </w:p>
              </w:tc>
              <w:tc>
                <w:tcPr>
                  <w:tcW w:w="284" w:type="dxa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36682BF2" w14:textId="77777777" w:rsidR="00DE0900" w:rsidRPr="003C05DA" w:rsidRDefault="00DE0900" w:rsidP="00DE0900">
                  <w:pPr>
                    <w:rPr>
                      <w:rFonts w:ascii="Arial" w:hAnsi="Arial" w:cs="Arial"/>
                      <w:sz w:val="18"/>
                      <w:szCs w:val="16"/>
                    </w:rPr>
                  </w:pPr>
                </w:p>
              </w:tc>
              <w:tc>
                <w:tcPr>
                  <w:tcW w:w="190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56AC392" w14:textId="77777777" w:rsidR="00DE0900" w:rsidRPr="001D16E0" w:rsidRDefault="00DE0900" w:rsidP="00DE0900">
                  <w:pPr>
                    <w:rPr>
                      <w:sz w:val="20"/>
                      <w:szCs w:val="18"/>
                    </w:rPr>
                  </w:pPr>
                  <w:r>
                    <w:rPr>
                      <w:sz w:val="20"/>
                      <w:szCs w:val="18"/>
                    </w:rPr>
                    <w:t>d</w:t>
                  </w:r>
                  <w:r w:rsidRPr="001D16E0">
                    <w:rPr>
                      <w:sz w:val="20"/>
                      <w:szCs w:val="18"/>
                    </w:rPr>
                    <w:t>ividieren (durch)</w:t>
                  </w:r>
                </w:p>
                <w:p w14:paraId="7BDD9E03" w14:textId="77777777" w:rsidR="00DE0900" w:rsidRPr="006848DD" w:rsidRDefault="00DE0900" w:rsidP="00DE0900">
                  <w:pPr>
                    <w:rPr>
                      <w:i/>
                      <w:sz w:val="14"/>
                      <w:szCs w:val="12"/>
                    </w:rPr>
                  </w:pPr>
                  <w:r w:rsidRPr="006848DD">
                    <w:rPr>
                      <w:i/>
                      <w:sz w:val="14"/>
                      <w:szCs w:val="12"/>
                    </w:rPr>
                    <w:t xml:space="preserve">(ich dividiere, </w:t>
                  </w:r>
                </w:p>
                <w:p w14:paraId="0003E177" w14:textId="77777777" w:rsidR="00DE0900" w:rsidRPr="003C05DA" w:rsidRDefault="00DE0900" w:rsidP="00DE0900">
                  <w:pPr>
                    <w:rPr>
                      <w:sz w:val="18"/>
                      <w:szCs w:val="16"/>
                    </w:rPr>
                  </w:pPr>
                  <w:r w:rsidRPr="006848DD">
                    <w:rPr>
                      <w:i/>
                      <w:sz w:val="14"/>
                      <w:szCs w:val="12"/>
                    </w:rPr>
                    <w:t xml:space="preserve">ich habe dividiert) </w:t>
                  </w:r>
                </w:p>
              </w:tc>
              <w:tc>
                <w:tcPr>
                  <w:tcW w:w="1971" w:type="dxa"/>
                  <w:vMerge w:val="restart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W w:w="1919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27"/>
                    <w:gridCol w:w="425"/>
                    <w:gridCol w:w="567"/>
                  </w:tblGrid>
                  <w:tr w:rsidR="00DE0900" w14:paraId="45E999DF" w14:textId="77777777" w:rsidTr="00DE0900">
                    <w:trPr>
                      <w:trHeight w:val="249"/>
                      <w:jc w:val="center"/>
                    </w:trPr>
                    <w:tc>
                      <w:tcPr>
                        <w:tcW w:w="927" w:type="dxa"/>
                        <w:vAlign w:val="center"/>
                      </w:tcPr>
                      <w:p w14:paraId="2FED35D3" w14:textId="77777777" w:rsidR="00DE0900" w:rsidRPr="007970EC" w:rsidRDefault="00DE0900" w:rsidP="00DE0900">
                        <w:pPr>
                          <w:spacing w:before="120"/>
                          <w:rPr>
                            <w:sz w:val="14"/>
                            <w:szCs w:val="1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 xml:space="preserve">12 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:3</m:t>
                            </m:r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=4</m:t>
                            </m:r>
                          </m:oMath>
                        </m:oMathPara>
                      </w:p>
                    </w:tc>
                    <w:tc>
                      <w:tcPr>
                        <w:tcW w:w="425" w:type="dxa"/>
                        <w:vMerge w:val="restart"/>
                        <w:vAlign w:val="center"/>
                      </w:tcPr>
                      <w:p w14:paraId="3A369DD8" w14:textId="77777777" w:rsidR="00DE0900" w:rsidRPr="003D5319" w:rsidRDefault="00DE0900" w:rsidP="00DE0900">
                        <w:pPr>
                          <w:rPr>
                            <w:sz w:val="20"/>
                            <w:szCs w:val="20"/>
                          </w:rPr>
                        </w:pPr>
                        <w:r w:rsidRPr="007970EC">
                          <w:rPr>
                            <w:sz w:val="18"/>
                            <w:szCs w:val="18"/>
                          </w:rPr>
                          <w:sym w:font="Symbol" w:char="F0DB"/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vAlign w:val="center"/>
                      </w:tcPr>
                      <w:p w14:paraId="5C5245FD" w14:textId="77777777" w:rsidR="00DE0900" w:rsidRPr="00BC1C98" w:rsidRDefault="00DE0900" w:rsidP="00DE0900">
                        <w:pPr>
                          <w:rPr>
                            <w:sz w:val="18"/>
                            <w:szCs w:val="18"/>
                            <w:u w:val="single"/>
                          </w:rPr>
                        </w:pP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</w:p>
                      <w:p w14:paraId="5B53ED40" w14:textId="77777777" w:rsidR="00DE0900" w:rsidRPr="00BC1C98" w:rsidRDefault="00DE0900" w:rsidP="00DE0900">
                        <w:pPr>
                          <w:rPr>
                            <w:sz w:val="18"/>
                            <w:szCs w:val="18"/>
                            <w:u w:val="single"/>
                          </w:rPr>
                        </w:pP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  <w:r w:rsidRPr="00BC1C98">
                          <w:rPr>
                            <w:sz w:val="18"/>
                            <w:szCs w:val="18"/>
                            <w:u w:val="single"/>
                          </w:rPr>
                          <w:sym w:font="Symbol" w:char="F0B7"/>
                        </w:r>
                      </w:p>
                      <w:p w14:paraId="3DC19122" w14:textId="77777777" w:rsidR="00DE0900" w:rsidRPr="003D5319" w:rsidRDefault="00DE0900" w:rsidP="00DE0900">
                        <w:pPr>
                          <w:rPr>
                            <w:sz w:val="20"/>
                            <w:szCs w:val="20"/>
                          </w:rPr>
                        </w:pP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  <w:r w:rsidRPr="00050C3C">
                          <w:rPr>
                            <w:sz w:val="18"/>
                            <w:szCs w:val="18"/>
                          </w:rPr>
                          <w:sym w:font="Symbol" w:char="F0B7"/>
                        </w:r>
                      </w:p>
                    </w:tc>
                  </w:tr>
                  <w:tr w:rsidR="00DE0900" w14:paraId="377DC303" w14:textId="77777777" w:rsidTr="00DE0900">
                    <w:trPr>
                      <w:jc w:val="center"/>
                    </w:trPr>
                    <w:tc>
                      <w:tcPr>
                        <w:tcW w:w="927" w:type="dxa"/>
                        <w:vAlign w:val="center"/>
                      </w:tcPr>
                      <w:p w14:paraId="2DC0D5A8" w14:textId="77777777" w:rsidR="00DE0900" w:rsidRDefault="00DE0900" w:rsidP="00DE0900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  <w:r w:rsidRPr="007970EC">
                          <w:rPr>
                            <w:sz w:val="14"/>
                            <w:szCs w:val="14"/>
                          </w:rPr>
                          <w:t xml:space="preserve">  </w:t>
                        </w:r>
                        <w:r>
                          <w:rPr>
                            <w:sz w:val="14"/>
                            <w:szCs w:val="14"/>
                          </w:rPr>
                          <w:t xml:space="preserve">     </w:t>
                        </w:r>
                        <w:r w:rsidRPr="007970EC">
                          <w:rPr>
                            <w:b/>
                            <w:bCs/>
                            <w:sz w:val="14"/>
                            <w:szCs w:val="14"/>
                          </w:rPr>
                          <w:sym w:font="Symbol" w:char="F0DD"/>
                        </w:r>
                      </w:p>
                      <w:p w14:paraId="59D1591C" w14:textId="77777777" w:rsidR="00DE0900" w:rsidRPr="007970EC" w:rsidRDefault="00DE0900" w:rsidP="00DE0900">
                        <w:pPr>
                          <w:rPr>
                            <w:b/>
                            <w:bCs/>
                            <w:sz w:val="14"/>
                            <w:szCs w:val="1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vAlign w:val="center"/>
                      </w:tcPr>
                      <w:p w14:paraId="4F546129" w14:textId="77777777" w:rsidR="00DE0900" w:rsidRPr="003D5319" w:rsidRDefault="00DE0900" w:rsidP="00DE090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567" w:type="dxa"/>
                        <w:vMerge/>
                        <w:vAlign w:val="center"/>
                      </w:tcPr>
                      <w:p w14:paraId="73204180" w14:textId="77777777" w:rsidR="00DE0900" w:rsidRPr="003D5319" w:rsidRDefault="00DE0900" w:rsidP="00DE090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6EAF1923" w14:textId="77777777" w:rsidR="00DE0900" w:rsidRDefault="00DE0900" w:rsidP="00DE0900"/>
              </w:tc>
            </w:tr>
            <w:tr w:rsidR="00DE0900" w:rsidRPr="00B82994" w14:paraId="12E80C6C" w14:textId="77777777" w:rsidTr="00DE0900">
              <w:trPr>
                <w:trHeight w:val="105"/>
              </w:trPr>
              <w:tc>
                <w:tcPr>
                  <w:tcW w:w="1971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7D4E8A2" w14:textId="77777777" w:rsidR="00DE0900" w:rsidRDefault="00DE0900" w:rsidP="00DE0900">
                  <w:pPr>
                    <w:rPr>
                      <w:sz w:val="20"/>
                      <w:szCs w:val="18"/>
                    </w:rPr>
                  </w:pPr>
                </w:p>
              </w:tc>
              <w:tc>
                <w:tcPr>
                  <w:tcW w:w="718" w:type="dxa"/>
                  <w:vMerge/>
                  <w:tcBorders>
                    <w:left w:val="dotted" w:sz="4" w:space="0" w:color="auto"/>
                    <w:right w:val="nil"/>
                  </w:tcBorders>
                  <w:vAlign w:val="center"/>
                </w:tcPr>
                <w:p w14:paraId="3DED81CB" w14:textId="77777777" w:rsidR="00DE0900" w:rsidRPr="004E2B88" w:rsidRDefault="00DE0900" w:rsidP="00DE0900">
                  <w:pPr>
                    <w:rPr>
                      <w:sz w:val="12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B9914CC" w14:textId="77777777" w:rsidR="00DE0900" w:rsidRPr="004E2B88" w:rsidRDefault="00DE0900" w:rsidP="00DE0900">
                  <w:pPr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sym w:font="Wingdings" w:char="F0E0"/>
                  </w: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ABFBDF6" w14:textId="77777777" w:rsidR="00DE0900" w:rsidRPr="004E2B88" w:rsidRDefault="00DE0900" w:rsidP="00DE0900">
                  <w:pPr>
                    <w:rPr>
                      <w:sz w:val="18"/>
                      <w:szCs w:val="18"/>
                    </w:rPr>
                  </w:pP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8E756C4" w14:textId="77777777" w:rsidR="00DE0900" w:rsidRPr="004E2B88" w:rsidRDefault="00DE0900" w:rsidP="00DE0900">
                  <w:pPr>
                    <w:rPr>
                      <w:sz w:val="12"/>
                    </w:rPr>
                  </w:pPr>
                  <w:r>
                    <w:rPr>
                      <w:sz w:val="12"/>
                    </w:rPr>
                    <w:t>4</w:t>
                  </w:r>
                </w:p>
              </w:tc>
              <w:tc>
                <w:tcPr>
                  <w:tcW w:w="284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DF87338" w14:textId="77777777" w:rsidR="00DE0900" w:rsidRPr="003C05DA" w:rsidRDefault="00DE0900" w:rsidP="00DE0900">
                  <w:pPr>
                    <w:rPr>
                      <w:rFonts w:ascii="Arial" w:hAnsi="Arial" w:cs="Arial"/>
                      <w:sz w:val="18"/>
                      <w:szCs w:val="16"/>
                    </w:rPr>
                  </w:pPr>
                </w:p>
              </w:tc>
              <w:tc>
                <w:tcPr>
                  <w:tcW w:w="1902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F691943" w14:textId="77777777" w:rsidR="00DE0900" w:rsidRDefault="00DE0900" w:rsidP="00DE0900">
                  <w:pPr>
                    <w:rPr>
                      <w:sz w:val="20"/>
                      <w:szCs w:val="18"/>
                    </w:rPr>
                  </w:pPr>
                </w:p>
              </w:tc>
              <w:tc>
                <w:tcPr>
                  <w:tcW w:w="1971" w:type="dxa"/>
                  <w:vMerge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2DFB0B2A" w14:textId="77777777" w:rsidR="00DE0900" w:rsidRDefault="00DE0900" w:rsidP="00DE0900">
                  <w:pPr>
                    <w:spacing w:before="120"/>
                    <w:rPr>
                      <w:rFonts w:eastAsia="MS Mincho"/>
                      <w:sz w:val="16"/>
                      <w:szCs w:val="16"/>
                    </w:rPr>
                  </w:pPr>
                </w:p>
              </w:tc>
            </w:tr>
            <w:tr w:rsidR="00DE0900" w:rsidRPr="00B82994" w14:paraId="277E26CF" w14:textId="77777777" w:rsidTr="00DE0900">
              <w:trPr>
                <w:trHeight w:val="105"/>
              </w:trPr>
              <w:tc>
                <w:tcPr>
                  <w:tcW w:w="1971" w:type="dxa"/>
                  <w:vMerge/>
                  <w:tcBorders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6B314D9E" w14:textId="77777777" w:rsidR="00DE0900" w:rsidRDefault="00DE0900" w:rsidP="00DE0900">
                  <w:pPr>
                    <w:rPr>
                      <w:sz w:val="20"/>
                      <w:szCs w:val="18"/>
                    </w:rPr>
                  </w:pPr>
                </w:p>
              </w:tc>
              <w:tc>
                <w:tcPr>
                  <w:tcW w:w="718" w:type="dxa"/>
                  <w:vMerge/>
                  <w:tcBorders>
                    <w:left w:val="dotted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5D7BA40D" w14:textId="77777777" w:rsidR="00DE0900" w:rsidRPr="004E2B88" w:rsidRDefault="00DE0900" w:rsidP="00DE0900">
                  <w:pPr>
                    <w:rPr>
                      <w:sz w:val="12"/>
                    </w:rPr>
                  </w:pPr>
                </w:p>
              </w:tc>
              <w:tc>
                <w:tcPr>
                  <w:tcW w:w="27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B517816" w14:textId="77777777" w:rsidR="00DE0900" w:rsidRPr="004E2B88" w:rsidRDefault="00DE0900" w:rsidP="00DE0900">
                  <w:pPr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sym w:font="Wingdings" w:char="F0E6"/>
                  </w:r>
                </w:p>
              </w:tc>
              <w:tc>
                <w:tcPr>
                  <w:tcW w:w="5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F78DD61" w14:textId="77777777" w:rsidR="00DE0900" w:rsidRPr="004E2B88" w:rsidRDefault="00DE0900" w:rsidP="00DE0900">
                  <w:pPr>
                    <w:rPr>
                      <w:sz w:val="12"/>
                    </w:rPr>
                  </w:pP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  <w:r w:rsidRPr="00050C3C">
                    <w:rPr>
                      <w:sz w:val="18"/>
                      <w:szCs w:val="18"/>
                    </w:rPr>
                    <w:sym w:font="Symbol" w:char="F0B7"/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D18F9B" w14:textId="77777777" w:rsidR="00DE0900" w:rsidRPr="004E2B88" w:rsidRDefault="00DE0900" w:rsidP="00DE0900">
                  <w:pPr>
                    <w:rPr>
                      <w:sz w:val="12"/>
                    </w:rPr>
                  </w:pPr>
                  <w:r>
                    <w:rPr>
                      <w:sz w:val="12"/>
                    </w:rPr>
                    <w:t>4</w:t>
                  </w:r>
                </w:p>
              </w:tc>
              <w:tc>
                <w:tcPr>
                  <w:tcW w:w="284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47EFE14" w14:textId="77777777" w:rsidR="00DE0900" w:rsidRPr="003C05DA" w:rsidRDefault="00DE0900" w:rsidP="00DE0900">
                  <w:pPr>
                    <w:rPr>
                      <w:rFonts w:ascii="Arial" w:hAnsi="Arial" w:cs="Arial"/>
                      <w:sz w:val="18"/>
                      <w:szCs w:val="16"/>
                    </w:rPr>
                  </w:pPr>
                </w:p>
              </w:tc>
              <w:tc>
                <w:tcPr>
                  <w:tcW w:w="190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76E63E1F" w14:textId="77777777" w:rsidR="00DE0900" w:rsidRDefault="00DE0900" w:rsidP="00DE0900">
                  <w:pPr>
                    <w:rPr>
                      <w:sz w:val="20"/>
                      <w:szCs w:val="18"/>
                    </w:rPr>
                  </w:pPr>
                </w:p>
              </w:tc>
              <w:tc>
                <w:tcPr>
                  <w:tcW w:w="1971" w:type="dxa"/>
                  <w:vMerge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EA2AF0" w14:textId="77777777" w:rsidR="00DE0900" w:rsidRDefault="00DE0900" w:rsidP="00DE0900">
                  <w:pPr>
                    <w:spacing w:before="120"/>
                    <w:rPr>
                      <w:rFonts w:eastAsia="MS Mincho"/>
                      <w:sz w:val="16"/>
                      <w:szCs w:val="16"/>
                    </w:rPr>
                  </w:pPr>
                </w:p>
              </w:tc>
            </w:tr>
            <w:tr w:rsidR="00DE0900" w:rsidRPr="00B82994" w14:paraId="11514974" w14:textId="77777777" w:rsidTr="00DE0900">
              <w:trPr>
                <w:trHeight w:val="42"/>
              </w:trPr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DA3A326" w14:textId="77777777" w:rsidR="00DE0900" w:rsidRPr="0054614B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993" w:type="dxa"/>
                  <w:gridSpan w:val="4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9B6BB5F" w14:textId="77777777" w:rsidR="00DE0900" w:rsidRPr="0054614B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23F3228" w14:textId="77777777" w:rsidR="00DE0900" w:rsidRPr="0054614B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90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D74121A" w14:textId="77777777" w:rsidR="00DE0900" w:rsidRPr="0054614B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97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8E76D19" w14:textId="77777777" w:rsidR="00DE0900" w:rsidRPr="0054614B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</w:tr>
            <w:tr w:rsidR="00DE0900" w:rsidRPr="00B82994" w14:paraId="637F0E2E" w14:textId="77777777" w:rsidTr="00DE0900">
              <w:trPr>
                <w:trHeight w:val="737"/>
              </w:trPr>
              <w:tc>
                <w:tcPr>
                  <w:tcW w:w="396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67B93CB" w14:textId="77777777" w:rsidR="00DE0900" w:rsidRPr="00C36048" w:rsidRDefault="00DE0900" w:rsidP="00DE0900">
                  <w:pPr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</w:rPr>
                    <w:t xml:space="preserve">Eine Maschine braucht … 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DE1DCD6" w14:textId="77777777" w:rsidR="00DE0900" w:rsidRPr="00C36048" w:rsidRDefault="00DE0900" w:rsidP="00DE0900">
                  <w:pPr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387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CE1F4F4" w14:textId="77777777" w:rsidR="00DE0900" w:rsidRPr="00C36048" w:rsidRDefault="00DE0900" w:rsidP="00DE0900">
                  <w:pPr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</w:rPr>
                    <w:t xml:space="preserve">4 Maschinen brauchen … </w:t>
                  </w:r>
                </w:p>
              </w:tc>
            </w:tr>
          </w:tbl>
          <w:p w14:paraId="1C4FD6E0" w14:textId="77777777" w:rsidR="00DE0900" w:rsidRPr="006C7084" w:rsidRDefault="00DE0900" w:rsidP="00DE0900">
            <w:pPr>
              <w:jc w:val="center"/>
              <w:rPr>
                <w:b/>
              </w:rPr>
            </w:pPr>
          </w:p>
        </w:tc>
      </w:tr>
      <w:tr w:rsidR="00DE0900" w14:paraId="3C9361CA" w14:textId="77777777" w:rsidTr="00DE0900">
        <w:trPr>
          <w:trHeight w:val="43"/>
        </w:trPr>
        <w:tc>
          <w:tcPr>
            <w:tcW w:w="686" w:type="dxa"/>
            <w:gridSpan w:val="2"/>
          </w:tcPr>
          <w:p w14:paraId="31285B31" w14:textId="77777777" w:rsidR="00DE0900" w:rsidRPr="00F75D7B" w:rsidRDefault="00DE0900" w:rsidP="00DE0900">
            <w:pPr>
              <w:rPr>
                <w:sz w:val="14"/>
                <w:szCs w:val="12"/>
              </w:rPr>
            </w:pPr>
          </w:p>
        </w:tc>
        <w:tc>
          <w:tcPr>
            <w:tcW w:w="278" w:type="dxa"/>
            <w:gridSpan w:val="2"/>
          </w:tcPr>
          <w:p w14:paraId="743F40A3" w14:textId="77777777" w:rsidR="00DE0900" w:rsidRDefault="00DE0900" w:rsidP="00DE0900">
            <w:pPr>
              <w:pStyle w:val="berschrift2"/>
            </w:pPr>
          </w:p>
        </w:tc>
        <w:tc>
          <w:tcPr>
            <w:tcW w:w="8113" w:type="dxa"/>
            <w:gridSpan w:val="13"/>
          </w:tcPr>
          <w:p w14:paraId="399FA540" w14:textId="77777777" w:rsidR="00DE0900" w:rsidRPr="00F75D7B" w:rsidRDefault="00DE0900" w:rsidP="00DE0900">
            <w:pPr>
              <w:rPr>
                <w:sz w:val="20"/>
                <w:szCs w:val="18"/>
              </w:rPr>
            </w:pPr>
          </w:p>
        </w:tc>
      </w:tr>
      <w:tr w:rsidR="00DE0900" w14:paraId="622E761E" w14:textId="77777777" w:rsidTr="00DE0900">
        <w:trPr>
          <w:trHeight w:val="43"/>
        </w:trPr>
        <w:tc>
          <w:tcPr>
            <w:tcW w:w="686" w:type="dxa"/>
            <w:gridSpan w:val="2"/>
          </w:tcPr>
          <w:p w14:paraId="7D1B5E8B" w14:textId="77777777" w:rsidR="00DE0900" w:rsidRPr="00F75D7B" w:rsidRDefault="00DE0900" w:rsidP="00DE0900">
            <w:pPr>
              <w:rPr>
                <w:sz w:val="14"/>
                <w:szCs w:val="12"/>
              </w:rPr>
            </w:pPr>
          </w:p>
        </w:tc>
        <w:tc>
          <w:tcPr>
            <w:tcW w:w="278" w:type="dxa"/>
            <w:gridSpan w:val="2"/>
          </w:tcPr>
          <w:p w14:paraId="1E06E45F" w14:textId="77777777" w:rsidR="00DE0900" w:rsidRDefault="00DE0900" w:rsidP="00DE0900">
            <w:pPr>
              <w:pStyle w:val="berschrift2"/>
            </w:pPr>
          </w:p>
          <w:p w14:paraId="0973DD51" w14:textId="77777777" w:rsidR="00DE0900" w:rsidRDefault="00DE0900" w:rsidP="00DE0900">
            <w:pPr>
              <w:pStyle w:val="berschrift2"/>
            </w:pPr>
            <w:r>
              <w:t>b)</w:t>
            </w:r>
          </w:p>
        </w:tc>
        <w:tc>
          <w:tcPr>
            <w:tcW w:w="8113" w:type="dxa"/>
            <w:gridSpan w:val="13"/>
          </w:tcPr>
          <w:p w14:paraId="3CFE26DF" w14:textId="77777777" w:rsidR="00DE0900" w:rsidRPr="00F75D7B" w:rsidRDefault="00DE0900" w:rsidP="00DE0900">
            <w:pPr>
              <w:rPr>
                <w:sz w:val="20"/>
                <w:szCs w:val="18"/>
              </w:rPr>
            </w:pPr>
          </w:p>
          <w:p w14:paraId="7D26068F" w14:textId="77777777" w:rsidR="00DE0900" w:rsidRDefault="00DE0900" w:rsidP="00DE0900">
            <w:r>
              <w:t xml:space="preserve">Erkläre: Wie hast du die Zeit für 8 Maschinen bei Fabrik A berechnet? </w:t>
            </w:r>
          </w:p>
          <w:p w14:paraId="36D69C14" w14:textId="77777777" w:rsidR="00DE0900" w:rsidRPr="00B56A68" w:rsidRDefault="00DE0900" w:rsidP="00DE0900">
            <w:pPr>
              <w:spacing w:after="120"/>
            </w:pPr>
            <w:r>
              <w:t xml:space="preserve">               Warum hast du so gerechnet? </w:t>
            </w:r>
          </w:p>
        </w:tc>
      </w:tr>
      <w:tr w:rsidR="00DE0900" w14:paraId="022C0821" w14:textId="77777777" w:rsidTr="00DE0900">
        <w:trPr>
          <w:trHeight w:val="43"/>
        </w:trPr>
        <w:tc>
          <w:tcPr>
            <w:tcW w:w="686" w:type="dxa"/>
            <w:gridSpan w:val="2"/>
          </w:tcPr>
          <w:p w14:paraId="2B764859" w14:textId="77777777" w:rsidR="00DE0900" w:rsidRDefault="00DE0900" w:rsidP="00DE0900"/>
        </w:tc>
        <w:tc>
          <w:tcPr>
            <w:tcW w:w="278" w:type="dxa"/>
            <w:gridSpan w:val="2"/>
          </w:tcPr>
          <w:p w14:paraId="73C243F0" w14:textId="77777777" w:rsidR="00DE0900" w:rsidRDefault="00DE0900" w:rsidP="00DE0900">
            <w:pPr>
              <w:pStyle w:val="berschrift2"/>
            </w:pPr>
          </w:p>
        </w:tc>
        <w:tc>
          <w:tcPr>
            <w:tcW w:w="8113" w:type="dxa"/>
            <w:gridSpan w:val="13"/>
          </w:tcPr>
          <w:p w14:paraId="7EB54492" w14:textId="77777777" w:rsidR="00DE0900" w:rsidRDefault="00DE0900" w:rsidP="00DE0900">
            <w:pPr>
              <w:tabs>
                <w:tab w:val="left" w:pos="765"/>
              </w:tabs>
            </w:pPr>
            <w:r>
              <w:tab/>
            </w:r>
          </w:p>
          <w:p w14:paraId="0B1494F2" w14:textId="77777777" w:rsidR="00DE0900" w:rsidRDefault="00DE0900" w:rsidP="00DE0900">
            <w:pPr>
              <w:tabs>
                <w:tab w:val="left" w:pos="765"/>
              </w:tabs>
            </w:pPr>
          </w:p>
          <w:p w14:paraId="2FA2BDCA" w14:textId="77777777" w:rsidR="00DE0900" w:rsidRDefault="00DE0900" w:rsidP="00DE0900">
            <w:pPr>
              <w:tabs>
                <w:tab w:val="left" w:pos="765"/>
              </w:tabs>
            </w:pPr>
          </w:p>
          <w:p w14:paraId="1157B8DD" w14:textId="77777777" w:rsidR="00DE0900" w:rsidRDefault="00DE0900" w:rsidP="00DE0900">
            <w:pPr>
              <w:tabs>
                <w:tab w:val="left" w:pos="765"/>
              </w:tabs>
            </w:pPr>
          </w:p>
          <w:p w14:paraId="6D5BBEE3" w14:textId="77777777" w:rsidR="00DE0900" w:rsidRDefault="00DE0900" w:rsidP="00DE0900">
            <w:pPr>
              <w:tabs>
                <w:tab w:val="left" w:pos="765"/>
              </w:tabs>
            </w:pPr>
          </w:p>
          <w:p w14:paraId="73B70B0A" w14:textId="77777777" w:rsidR="00DE0900" w:rsidRDefault="00DE0900" w:rsidP="00DE0900">
            <w:pPr>
              <w:tabs>
                <w:tab w:val="left" w:pos="765"/>
              </w:tabs>
            </w:pPr>
          </w:p>
          <w:p w14:paraId="47613DAA" w14:textId="77777777" w:rsidR="00DE0900" w:rsidRDefault="00DE0900" w:rsidP="00DE0900">
            <w:pPr>
              <w:tabs>
                <w:tab w:val="left" w:pos="765"/>
              </w:tabs>
            </w:pPr>
          </w:p>
          <w:p w14:paraId="788779D2" w14:textId="77777777" w:rsidR="00DE0900" w:rsidRDefault="00DE0900" w:rsidP="00DE0900">
            <w:pPr>
              <w:tabs>
                <w:tab w:val="left" w:pos="765"/>
              </w:tabs>
            </w:pPr>
          </w:p>
          <w:p w14:paraId="0059700B" w14:textId="77777777" w:rsidR="00DE0900" w:rsidRDefault="00DE0900" w:rsidP="00DE0900">
            <w:pPr>
              <w:tabs>
                <w:tab w:val="left" w:pos="765"/>
              </w:tabs>
            </w:pPr>
          </w:p>
        </w:tc>
      </w:tr>
      <w:tr w:rsidR="00DE0900" w14:paraId="09F4C39F" w14:textId="77777777" w:rsidTr="00DE0900">
        <w:trPr>
          <w:gridAfter w:val="1"/>
          <w:wAfter w:w="348" w:type="dxa"/>
          <w:trHeight w:val="623"/>
        </w:trPr>
        <w:tc>
          <w:tcPr>
            <w:tcW w:w="656" w:type="dxa"/>
            <w:shd w:val="clear" w:color="auto" w:fill="D9D9D9" w:themeFill="background1" w:themeFillShade="D9"/>
          </w:tcPr>
          <w:p w14:paraId="6E407AF5" w14:textId="77777777" w:rsidR="00DE0900" w:rsidRPr="005D082B" w:rsidRDefault="00DE0900" w:rsidP="00DE0900">
            <w:pPr>
              <w:pStyle w:val="berschrift2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</w:t>
            </w:r>
            <w:r w:rsidRPr="005D082B">
              <w:rPr>
                <w:color w:val="000000"/>
              </w:rPr>
              <w:t>4</w:t>
            </w:r>
          </w:p>
        </w:tc>
        <w:tc>
          <w:tcPr>
            <w:tcW w:w="8073" w:type="dxa"/>
            <w:gridSpan w:val="15"/>
            <w:shd w:val="clear" w:color="auto" w:fill="D9D9D9" w:themeFill="background1" w:themeFillShade="D9"/>
          </w:tcPr>
          <w:p w14:paraId="3AB9EE39" w14:textId="77777777" w:rsidR="00DE0900" w:rsidRPr="005D082B" w:rsidRDefault="00DE0900" w:rsidP="00DE0900">
            <w:pPr>
              <w:pStyle w:val="berschrift2"/>
              <w:rPr>
                <w:color w:val="000000"/>
              </w:rPr>
            </w:pPr>
            <w:r w:rsidRPr="005D082B">
              <w:rPr>
                <w:color w:val="000000"/>
              </w:rPr>
              <w:t>Lösungsbeispiel für Aufgabe 4a2).</w:t>
            </w:r>
          </w:p>
        </w:tc>
      </w:tr>
      <w:tr w:rsidR="00DE0900" w14:paraId="1067A016" w14:textId="77777777" w:rsidTr="00DE0900">
        <w:trPr>
          <w:gridAfter w:val="1"/>
          <w:wAfter w:w="348" w:type="dxa"/>
        </w:trPr>
        <w:tc>
          <w:tcPr>
            <w:tcW w:w="656" w:type="dxa"/>
            <w:shd w:val="clear" w:color="auto" w:fill="D9D9D9" w:themeFill="background1" w:themeFillShade="D9"/>
          </w:tcPr>
          <w:p w14:paraId="0E01661C" w14:textId="77777777" w:rsidR="00DE0900" w:rsidRDefault="00DE0900" w:rsidP="00DE0900"/>
        </w:tc>
        <w:tc>
          <w:tcPr>
            <w:tcW w:w="278" w:type="dxa"/>
            <w:gridSpan w:val="2"/>
          </w:tcPr>
          <w:p w14:paraId="66B6EE40" w14:textId="77777777" w:rsidR="00DE0900" w:rsidRDefault="00DE0900" w:rsidP="00DE0900">
            <w:pPr>
              <w:pStyle w:val="berschrift2"/>
            </w:pPr>
          </w:p>
        </w:tc>
        <w:tc>
          <w:tcPr>
            <w:tcW w:w="7795" w:type="dxa"/>
            <w:gridSpan w:val="13"/>
          </w:tcPr>
          <w:p w14:paraId="12DF024B" w14:textId="77777777" w:rsidR="00DE0900" w:rsidRPr="006269F6" w:rsidRDefault="00DE0900" w:rsidP="00DE0900">
            <w:pPr>
              <w:pStyle w:val="berschrift2"/>
              <w:rPr>
                <w:noProof/>
              </w:rPr>
            </w:pPr>
          </w:p>
        </w:tc>
      </w:tr>
      <w:tr w:rsidR="00DE0900" w14:paraId="77002B72" w14:textId="77777777" w:rsidTr="00DE0900">
        <w:trPr>
          <w:gridAfter w:val="1"/>
          <w:wAfter w:w="348" w:type="dxa"/>
          <w:trHeight w:val="952"/>
        </w:trPr>
        <w:tc>
          <w:tcPr>
            <w:tcW w:w="656" w:type="dxa"/>
            <w:shd w:val="clear" w:color="auto" w:fill="D9D9D9" w:themeFill="background1" w:themeFillShade="D9"/>
          </w:tcPr>
          <w:p w14:paraId="72751F3E" w14:textId="77777777" w:rsidR="00DE0900" w:rsidRDefault="00DE0900" w:rsidP="00DE0900"/>
        </w:tc>
        <w:tc>
          <w:tcPr>
            <w:tcW w:w="278" w:type="dxa"/>
            <w:gridSpan w:val="2"/>
          </w:tcPr>
          <w:p w14:paraId="123C70A8" w14:textId="77777777" w:rsidR="00DE0900" w:rsidRDefault="00DE0900" w:rsidP="00DE0900">
            <w:pPr>
              <w:pStyle w:val="berschrift2"/>
            </w:pPr>
            <w:r>
              <w:t>a)</w:t>
            </w:r>
          </w:p>
        </w:tc>
        <w:tc>
          <w:tcPr>
            <w:tcW w:w="7795" w:type="dxa"/>
            <w:gridSpan w:val="13"/>
          </w:tcPr>
          <w:p w14:paraId="33BA9C7F" w14:textId="77777777" w:rsidR="00DE0900" w:rsidRDefault="00DE0900" w:rsidP="00DE0900">
            <w:pPr>
              <w:pStyle w:val="berschrift2"/>
              <w:rPr>
                <w:b w:val="0"/>
                <w:color w:val="auto"/>
              </w:rPr>
            </w:pPr>
            <w:r w:rsidRPr="006269F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224DF582" wp14:editId="23D04A27">
                      <wp:simplePos x="0" y="0"/>
                      <wp:positionH relativeFrom="column">
                        <wp:posOffset>3100705</wp:posOffset>
                      </wp:positionH>
                      <wp:positionV relativeFrom="paragraph">
                        <wp:posOffset>156210</wp:posOffset>
                      </wp:positionV>
                      <wp:extent cx="97790" cy="161925"/>
                      <wp:effectExtent l="0" t="0" r="16510" b="28575"/>
                      <wp:wrapNone/>
                      <wp:docPr id="5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7790" cy="1619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E016A2D" id="Pfeil: nach rechts gekrümmt 59" o:spid="_x0000_s1026" type="#_x0000_t102" style="position:absolute;margin-left:244.15pt;margin-top:12.3pt;width:7.7pt;height:12.75pt;flip:x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" adj="15078,19970,16200" fillcolor="#a5a5a5 [2092]" strokecolor="#a5a5a5 [2092]" strokeweight="2pt"/>
                  </w:pict>
                </mc:Fallback>
              </mc:AlternateContent>
            </w:r>
            <w:r>
              <w:rPr>
                <w:b w:val="0"/>
                <w:color w:val="auto"/>
              </w:rPr>
              <w:t xml:space="preserve">Berechne </w:t>
            </w:r>
            <w:r w:rsidRPr="00F75D7B">
              <w:rPr>
                <w:b w:val="0"/>
                <w:color w:val="auto"/>
                <w:shd w:val="clear" w:color="auto" w:fill="D9D9D9" w:themeFill="background1" w:themeFillShade="D9"/>
              </w:rPr>
              <w:t>die fehlenden Werte</w:t>
            </w:r>
            <w:r>
              <w:rPr>
                <w:b w:val="0"/>
                <w:color w:val="auto"/>
              </w:rPr>
              <w:t xml:space="preserve"> in den Tabellen. </w:t>
            </w:r>
          </w:p>
          <w:p w14:paraId="19128835" w14:textId="77777777" w:rsidR="00DE0900" w:rsidRPr="00291836" w:rsidRDefault="00DE0900" w:rsidP="00DE0900">
            <w:pPr>
              <w:spacing w:after="120"/>
            </w:pPr>
            <w:r>
              <w:t xml:space="preserve">Markiere </w:t>
            </w:r>
            <w:r w:rsidRPr="006269F6">
              <w:t>deinen Rechenweg mit d</w:t>
            </w:r>
            <w:r>
              <w:t xml:space="preserve">en </w:t>
            </w:r>
            <w:r w:rsidRPr="006269F6">
              <w:t>fehlenden Pfeilen</w:t>
            </w:r>
            <w:r>
              <w:t xml:space="preserve"> </w:t>
            </w:r>
            <w:proofErr w:type="gramStart"/>
            <w:r>
              <w:t xml:space="preserve">(  </w:t>
            </w:r>
            <w:proofErr w:type="gramEnd"/>
            <w:r>
              <w:t xml:space="preserve">    )</w:t>
            </w:r>
            <w:r w:rsidRPr="006269F6">
              <w:t>.</w:t>
            </w:r>
            <w:r>
              <w:t xml:space="preserve"> </w:t>
            </w:r>
          </w:p>
        </w:tc>
      </w:tr>
      <w:tr w:rsidR="00DE0900" w:rsidRPr="00355E65" w14:paraId="66F6DDA7" w14:textId="77777777" w:rsidTr="00DE0900">
        <w:trPr>
          <w:gridAfter w:val="1"/>
          <w:wAfter w:w="348" w:type="dxa"/>
        </w:trPr>
        <w:tc>
          <w:tcPr>
            <w:tcW w:w="656" w:type="dxa"/>
            <w:shd w:val="clear" w:color="auto" w:fill="D9D9D9" w:themeFill="background1" w:themeFillShade="D9"/>
          </w:tcPr>
          <w:p w14:paraId="5C8FBE95" w14:textId="77777777" w:rsidR="00DE0900" w:rsidRDefault="00DE0900" w:rsidP="00DE0900"/>
        </w:tc>
        <w:tc>
          <w:tcPr>
            <w:tcW w:w="278" w:type="dxa"/>
            <w:gridSpan w:val="2"/>
          </w:tcPr>
          <w:p w14:paraId="118F31E0" w14:textId="77777777" w:rsidR="00DE0900" w:rsidRDefault="00DE0900" w:rsidP="00DE0900">
            <w:pPr>
              <w:pStyle w:val="berschrift2"/>
            </w:pPr>
          </w:p>
        </w:tc>
        <w:tc>
          <w:tcPr>
            <w:tcW w:w="7795" w:type="dxa"/>
            <w:gridSpan w:val="13"/>
          </w:tcPr>
          <w:p w14:paraId="3D790663" w14:textId="77777777" w:rsidR="00DE0900" w:rsidRPr="005D082B" w:rsidRDefault="00DE0900" w:rsidP="00DE0900">
            <w:pPr>
              <w:pStyle w:val="berschrift2"/>
              <w:spacing w:after="240"/>
              <w:rPr>
                <w:noProof/>
                <w:color w:val="0D0D0D" w:themeColor="text1" w:themeTint="F2"/>
                <w:lang w:val="en-US"/>
              </w:rPr>
            </w:pPr>
            <w:r w:rsidRPr="009C2B8D">
              <w:rPr>
                <w:lang w:val="en-US"/>
              </w:rPr>
              <w:t>a2)</w:t>
            </w:r>
            <w:r w:rsidRPr="005D082B">
              <w:rPr>
                <w:color w:val="0D0D0D" w:themeColor="text1" w:themeTint="F2"/>
                <w:lang w:val="en-US"/>
              </w:rPr>
              <w:t xml:space="preserve"> 1000 </w:t>
            </w:r>
            <w:proofErr w:type="spellStart"/>
            <w:r w:rsidRPr="005D082B">
              <w:rPr>
                <w:color w:val="0D0D0D" w:themeColor="text1" w:themeTint="F2"/>
                <w:lang w:val="en-US"/>
              </w:rPr>
              <w:t>Flaschen</w:t>
            </w:r>
            <w:proofErr w:type="spellEnd"/>
            <w:r w:rsidRPr="005D082B">
              <w:rPr>
                <w:color w:val="0D0D0D" w:themeColor="text1" w:themeTint="F2"/>
                <w:lang w:val="en-US"/>
              </w:rPr>
              <w:t xml:space="preserve"> in Fabrik B</w:t>
            </w:r>
          </w:p>
        </w:tc>
      </w:tr>
      <w:tr w:rsidR="00DE0900" w14:paraId="58592741" w14:textId="77777777" w:rsidTr="00DE0900">
        <w:trPr>
          <w:gridAfter w:val="1"/>
          <w:wAfter w:w="348" w:type="dxa"/>
          <w:trHeight w:val="443"/>
        </w:trPr>
        <w:tc>
          <w:tcPr>
            <w:tcW w:w="656" w:type="dxa"/>
            <w:vMerge w:val="restart"/>
            <w:shd w:val="clear" w:color="auto" w:fill="D9D9D9" w:themeFill="background1" w:themeFillShade="D9"/>
          </w:tcPr>
          <w:p w14:paraId="27A239C5" w14:textId="77777777" w:rsidR="00DE0900" w:rsidRPr="005D082B" w:rsidRDefault="00DE0900" w:rsidP="00DE0900">
            <w:pPr>
              <w:rPr>
                <w:lang w:val="en-US"/>
              </w:rPr>
            </w:pPr>
          </w:p>
        </w:tc>
        <w:tc>
          <w:tcPr>
            <w:tcW w:w="278" w:type="dxa"/>
            <w:gridSpan w:val="2"/>
            <w:vMerge w:val="restart"/>
          </w:tcPr>
          <w:p w14:paraId="158EF5D6" w14:textId="77777777" w:rsidR="00DE0900" w:rsidRPr="005D082B" w:rsidRDefault="00DE0900" w:rsidP="00DE0900">
            <w:pPr>
              <w:pStyle w:val="berschrift2"/>
              <w:rPr>
                <w:lang w:val="en-US"/>
              </w:rPr>
            </w:pPr>
          </w:p>
        </w:tc>
        <w:tc>
          <w:tcPr>
            <w:tcW w:w="1384" w:type="dxa"/>
            <w:gridSpan w:val="5"/>
            <w:tcBorders>
              <w:right w:val="single" w:sz="4" w:space="0" w:color="A6A6A6"/>
            </w:tcBorders>
          </w:tcPr>
          <w:p w14:paraId="2879E038" w14:textId="77777777" w:rsidR="00DE0900" w:rsidRPr="005D082B" w:rsidRDefault="00DE0900" w:rsidP="00DE0900">
            <w:pPr>
              <w:pStyle w:val="berschrift2"/>
              <w:rPr>
                <w:noProof/>
                <w:lang w:val="en-US"/>
              </w:rPr>
            </w:pPr>
          </w:p>
        </w:tc>
        <w:tc>
          <w:tcPr>
            <w:tcW w:w="231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6A6A6" w:themeFill="background1" w:themeFillShade="A6"/>
          </w:tcPr>
          <w:p w14:paraId="669B9723" w14:textId="77777777" w:rsidR="00DE0900" w:rsidRPr="00162562" w:rsidRDefault="00DE0900" w:rsidP="00DE0900">
            <w:pPr>
              <w:pStyle w:val="Listenabsatz"/>
              <w:numPr>
                <w:ilvl w:val="0"/>
                <w:numId w:val="0"/>
              </w:numPr>
              <w:ind w:left="720"/>
            </w:pPr>
            <w:r>
              <w:rPr>
                <w:noProof/>
              </w:rPr>
              <w:drawing>
                <wp:inline distT="0" distB="0" distL="0" distR="0" wp14:anchorId="08B9906A" wp14:editId="51E5E89B">
                  <wp:extent cx="536575" cy="360045"/>
                  <wp:effectExtent l="0" t="0" r="0" b="1905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duotone>
                              <a:prstClr val="black"/>
                              <a:schemeClr val="bg1">
                                <a:lumMod val="65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2">
                                    <a14:imgEffect>
                                      <a14:brightnessContrast bright="-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6A6A6" w:themeFill="background1" w:themeFillShade="A6"/>
          </w:tcPr>
          <w:p w14:paraId="7A020EE6" w14:textId="77777777" w:rsidR="00DE0900" w:rsidRDefault="00DE0900" w:rsidP="00DE0900">
            <w:pPr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Zeit</w:t>
            </w:r>
            <w:r w:rsidRPr="00FE3E30">
              <w:rPr>
                <w:b/>
                <w:sz w:val="18"/>
              </w:rPr>
              <w:t xml:space="preserve"> </w:t>
            </w:r>
          </w:p>
          <w:p w14:paraId="3C02910E" w14:textId="77777777" w:rsidR="00DE0900" w:rsidRPr="00927731" w:rsidRDefault="00DE0900" w:rsidP="00DE0900">
            <w:pPr>
              <w:jc w:val="center"/>
              <w:rPr>
                <w:b/>
                <w:sz w:val="18"/>
              </w:rPr>
            </w:pPr>
            <w:r w:rsidRPr="00FE3E30">
              <w:rPr>
                <w:b/>
                <w:sz w:val="18"/>
              </w:rPr>
              <w:t xml:space="preserve">(in </w:t>
            </w:r>
            <w:r>
              <w:rPr>
                <w:b/>
                <w:sz w:val="18"/>
              </w:rPr>
              <w:t>h)</w:t>
            </w:r>
          </w:p>
        </w:tc>
        <w:tc>
          <w:tcPr>
            <w:tcW w:w="1781" w:type="dxa"/>
            <w:gridSpan w:val="5"/>
            <w:tcBorders>
              <w:left w:val="single" w:sz="4" w:space="0" w:color="A6A6A6"/>
            </w:tcBorders>
          </w:tcPr>
          <w:p w14:paraId="49839788" w14:textId="77777777" w:rsidR="00DE0900" w:rsidRPr="00162562" w:rsidRDefault="00DE0900" w:rsidP="00DE0900"/>
        </w:tc>
      </w:tr>
      <w:tr w:rsidR="00DE0900" w14:paraId="47AD1D66" w14:textId="77777777" w:rsidTr="00DE0900">
        <w:trPr>
          <w:gridAfter w:val="1"/>
          <w:wAfter w:w="348" w:type="dxa"/>
          <w:trHeight w:val="397"/>
        </w:trPr>
        <w:tc>
          <w:tcPr>
            <w:tcW w:w="656" w:type="dxa"/>
            <w:vMerge/>
            <w:shd w:val="clear" w:color="auto" w:fill="D9D9D9" w:themeFill="background1" w:themeFillShade="D9"/>
          </w:tcPr>
          <w:p w14:paraId="6F43C333" w14:textId="77777777" w:rsidR="00DE0900" w:rsidRDefault="00DE0900" w:rsidP="00DE0900"/>
        </w:tc>
        <w:tc>
          <w:tcPr>
            <w:tcW w:w="278" w:type="dxa"/>
            <w:gridSpan w:val="2"/>
            <w:vMerge/>
          </w:tcPr>
          <w:p w14:paraId="15A46C86" w14:textId="77777777" w:rsidR="00DE0900" w:rsidRDefault="00DE0900" w:rsidP="00DE0900">
            <w:pPr>
              <w:pStyle w:val="berschrift2"/>
            </w:pPr>
          </w:p>
        </w:tc>
        <w:tc>
          <w:tcPr>
            <w:tcW w:w="346" w:type="dxa"/>
            <w:gridSpan w:val="2"/>
            <w:vMerge w:val="restart"/>
          </w:tcPr>
          <w:p w14:paraId="5FE400DB" w14:textId="77777777" w:rsidR="00DE0900" w:rsidRPr="00971D6F" w:rsidRDefault="00DE0900" w:rsidP="00DE0900">
            <w:pPr>
              <w:pStyle w:val="berschrift2"/>
              <w:ind w:left="0" w:firstLine="0"/>
              <w:rPr>
                <w:rFonts w:ascii="Comic Sans MS" w:hAnsi="Comic Sans MS" w:cs="Calibri"/>
                <w:b w:val="0"/>
                <w:color w:val="548DD4" w:themeColor="text2" w:themeTint="99"/>
                <w:sz w:val="20"/>
                <w:szCs w:val="20"/>
              </w:rPr>
            </w:pPr>
          </w:p>
          <w:p w14:paraId="4901C9E5" w14:textId="77777777" w:rsidR="00DE0900" w:rsidRPr="00971D6F" w:rsidRDefault="00DE0900" w:rsidP="00DE0900">
            <w:pPr>
              <w:pStyle w:val="berschrift2"/>
              <w:ind w:left="0" w:firstLine="0"/>
              <w:rPr>
                <w:rFonts w:ascii="Comic Sans MS" w:hAnsi="Comic Sans MS" w:cs="Calibri"/>
                <w:b w:val="0"/>
                <w:color w:val="548DD4" w:themeColor="text2" w:themeTint="99"/>
                <w:sz w:val="20"/>
                <w:szCs w:val="20"/>
              </w:rPr>
            </w:pPr>
          </w:p>
          <w:p w14:paraId="64AB2517" w14:textId="77777777" w:rsidR="00DE0900" w:rsidRPr="00971D6F" w:rsidRDefault="00DE0900" w:rsidP="00DE0900">
            <w:pPr>
              <w:pStyle w:val="berschrift2"/>
              <w:ind w:left="0" w:firstLine="0"/>
              <w:rPr>
                <w:rFonts w:ascii="Comic Sans MS" w:hAnsi="Comic Sans MS" w:cs="Calibri"/>
                <w:b w:val="0"/>
                <w:color w:val="548DD4" w:themeColor="text2" w:themeTint="99"/>
                <w:sz w:val="20"/>
                <w:szCs w:val="20"/>
              </w:rPr>
            </w:pPr>
          </w:p>
          <w:p w14:paraId="14BAC776" w14:textId="77777777" w:rsidR="00DE0900" w:rsidRPr="00971D6F" w:rsidRDefault="00DE0900" w:rsidP="00DE0900">
            <w:pPr>
              <w:spacing w:before="240"/>
              <w:rPr>
                <w:rFonts w:ascii="Comic Sans MS" w:hAnsi="Comic Sans MS"/>
                <w:noProof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346" w:type="dxa"/>
            <w:vMerge w:val="restart"/>
          </w:tcPr>
          <w:p w14:paraId="5C82C71E" w14:textId="77777777" w:rsidR="00DE0900" w:rsidRPr="00971D6F" w:rsidRDefault="00DE0900" w:rsidP="00DE0900">
            <w:pPr>
              <w:pStyle w:val="berschrift2"/>
              <w:ind w:left="0" w:firstLine="0"/>
              <w:rPr>
                <w:rFonts w:ascii="Comic Sans MS" w:hAnsi="Comic Sans MS" w:cs="Calibri"/>
                <w:b w:val="0"/>
                <w:color w:val="548DD4" w:themeColor="text2" w:themeTint="99"/>
                <w:sz w:val="20"/>
                <w:szCs w:val="20"/>
              </w:rPr>
            </w:pPr>
            <w:r w:rsidRPr="00971D6F">
              <w:rPr>
                <w:rFonts w:ascii="Comic Sans MS" w:hAnsi="Comic Sans MS"/>
                <w:b w:val="0"/>
                <w:noProof/>
                <w:color w:val="548DD4" w:themeColor="text2" w:themeTint="99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7C1961B0" wp14:editId="74C5A5E7">
                      <wp:simplePos x="0" y="0"/>
                      <wp:positionH relativeFrom="column">
                        <wp:posOffset>142092</wp:posOffset>
                      </wp:positionH>
                      <wp:positionV relativeFrom="paragraph">
                        <wp:posOffset>126297</wp:posOffset>
                      </wp:positionV>
                      <wp:extent cx="133350" cy="781050"/>
                      <wp:effectExtent l="0" t="0" r="19050" b="19050"/>
                      <wp:wrapNone/>
                      <wp:docPr id="3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7810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9A53806" id="Pfeil: nach rechts gekrümmt 59" o:spid="_x0000_s1026" type="#_x0000_t102" style="position:absolute;margin-left:11.2pt;margin-top:9.95pt;width:10.5pt;height:61.5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" adj="19756,21139,16200" fillcolor="#a5a5a5 [2092]" strokecolor="#a5a5a5 [2092]" strokeweight="2pt"/>
                  </w:pict>
                </mc:Fallback>
              </mc:AlternateContent>
            </w:r>
          </w:p>
          <w:p w14:paraId="201DAE28" w14:textId="77777777" w:rsidR="00DE0900" w:rsidRPr="00971D6F" w:rsidRDefault="00DE0900" w:rsidP="00DE0900">
            <w:pPr>
              <w:pStyle w:val="berschrift2"/>
              <w:ind w:left="0" w:firstLine="0"/>
              <w:rPr>
                <w:rFonts w:ascii="Comic Sans MS" w:hAnsi="Comic Sans MS" w:cs="Calibri"/>
                <w:b w:val="0"/>
                <w:color w:val="548DD4" w:themeColor="text2" w:themeTint="99"/>
                <w:sz w:val="20"/>
                <w:szCs w:val="20"/>
              </w:rPr>
            </w:pPr>
          </w:p>
          <w:p w14:paraId="2DAEE95B" w14:textId="77777777" w:rsidR="00DE0900" w:rsidRPr="00971D6F" w:rsidRDefault="00DE0900" w:rsidP="00DE0900">
            <w:pPr>
              <w:pStyle w:val="berschrift2"/>
              <w:ind w:left="0" w:firstLine="0"/>
              <w:rPr>
                <w:rFonts w:ascii="Comic Sans MS" w:hAnsi="Comic Sans MS" w:cs="Calibri"/>
                <w:b w:val="0"/>
                <w:color w:val="548DD4" w:themeColor="text2" w:themeTint="99"/>
                <w:sz w:val="20"/>
                <w:szCs w:val="20"/>
              </w:rPr>
            </w:pPr>
          </w:p>
          <w:p w14:paraId="2A3B2412" w14:textId="77777777" w:rsidR="00DE0900" w:rsidRPr="00971D6F" w:rsidRDefault="00DE0900" w:rsidP="00DE0900">
            <w:pPr>
              <w:pStyle w:val="berschrift2"/>
              <w:ind w:left="0" w:firstLine="0"/>
              <w:rPr>
                <w:rFonts w:ascii="Comic Sans MS" w:hAnsi="Comic Sans MS" w:cs="Calibri"/>
                <w:b w:val="0"/>
                <w:color w:val="548DD4" w:themeColor="text2" w:themeTint="99"/>
                <w:sz w:val="20"/>
                <w:szCs w:val="20"/>
              </w:rPr>
            </w:pPr>
          </w:p>
          <w:p w14:paraId="39E3A27A" w14:textId="77777777" w:rsidR="00DE0900" w:rsidRPr="00971D6F" w:rsidRDefault="00DE0900" w:rsidP="00DE0900">
            <w:pPr>
              <w:rPr>
                <w:rFonts w:ascii="Comic Sans MS" w:hAnsi="Comic Sans MS" w:cs="Calibri"/>
                <w:bCs/>
                <w:color w:val="548DD4" w:themeColor="text2" w:themeTint="99"/>
                <w:sz w:val="20"/>
                <w:szCs w:val="20"/>
              </w:rPr>
            </w:pPr>
            <w:r w:rsidRPr="00971D6F">
              <w:rPr>
                <w:rFonts w:ascii="Comic Sans MS" w:hAnsi="Comic Sans MS" w:cs="Calibri"/>
                <w:bCs/>
                <w:color w:val="548DD4" w:themeColor="text2" w:themeTint="99"/>
                <w:sz w:val="20"/>
                <w:szCs w:val="20"/>
              </w:rPr>
              <w:t xml:space="preserve"> </w:t>
            </w:r>
          </w:p>
          <w:p w14:paraId="6CDCF749" w14:textId="77777777" w:rsidR="00DE0900" w:rsidRPr="00971D6F" w:rsidRDefault="00DE0900" w:rsidP="00DE0900">
            <w:pPr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</w:pPr>
            <w:r w:rsidRPr="00971D6F">
              <w:rPr>
                <w:rFonts w:ascii="Comic Sans MS" w:hAnsi="Comic Sans MS" w:cs="Arial"/>
                <w:bCs/>
                <w:color w:val="548DD4" w:themeColor="text2" w:themeTint="99"/>
                <w:sz w:val="20"/>
                <w:szCs w:val="20"/>
              </w:rPr>
              <w:t>∙</w:t>
            </w:r>
            <w:r w:rsidRPr="00971D6F">
              <w:rPr>
                <w:rFonts w:ascii="Comic Sans MS" w:hAnsi="Comic Sans MS" w:cs="Calibri"/>
                <w:bCs/>
                <w:color w:val="548DD4" w:themeColor="text2" w:themeTint="99"/>
                <w:sz w:val="20"/>
                <w:szCs w:val="20"/>
              </w:rPr>
              <w:t xml:space="preserve"> 8</w:t>
            </w:r>
          </w:p>
        </w:tc>
        <w:tc>
          <w:tcPr>
            <w:tcW w:w="346" w:type="dxa"/>
            <w:vMerge w:val="restart"/>
          </w:tcPr>
          <w:p w14:paraId="7407AAF8" w14:textId="77777777" w:rsidR="00DE0900" w:rsidRPr="00971D6F" w:rsidRDefault="00DE0900" w:rsidP="00DE0900">
            <w:pPr>
              <w:pStyle w:val="berschrift2"/>
              <w:ind w:left="0" w:firstLine="0"/>
              <w:rPr>
                <w:rFonts w:ascii="Comic Sans MS" w:hAnsi="Comic Sans MS" w:cs="Calibri"/>
                <w:b w:val="0"/>
                <w:color w:val="548DD4" w:themeColor="text2" w:themeTint="99"/>
                <w:sz w:val="20"/>
                <w:szCs w:val="20"/>
              </w:rPr>
            </w:pPr>
            <w:r w:rsidRPr="00971D6F">
              <w:rPr>
                <w:rFonts w:ascii="Comic Sans MS" w:hAnsi="Comic Sans MS"/>
                <w:b w:val="0"/>
                <w:noProof/>
                <w:color w:val="548DD4" w:themeColor="text2" w:themeTint="99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5D7A909E" wp14:editId="420AE76C">
                      <wp:simplePos x="0" y="0"/>
                      <wp:positionH relativeFrom="column">
                        <wp:posOffset>111949</wp:posOffset>
                      </wp:positionH>
                      <wp:positionV relativeFrom="paragraph">
                        <wp:posOffset>136025</wp:posOffset>
                      </wp:positionV>
                      <wp:extent cx="104775" cy="466725"/>
                      <wp:effectExtent l="0" t="0" r="28575" b="28575"/>
                      <wp:wrapNone/>
                      <wp:docPr id="5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4667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433306E" id="Pfeil: nach rechts gekrümmt 59" o:spid="_x0000_s1026" type="#_x0000_t102" style="position:absolute;margin-left:8.8pt;margin-top:10.7pt;width:8.25pt;height:36.75pt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" adj="19176,20994,16200" fillcolor="#a5a5a5 [2092]" strokecolor="#a5a5a5 [2092]" strokeweight="2pt"/>
                  </w:pict>
                </mc:Fallback>
              </mc:AlternateContent>
            </w:r>
          </w:p>
          <w:p w14:paraId="6536EB3F" w14:textId="77777777" w:rsidR="00DE0900" w:rsidRPr="00971D6F" w:rsidRDefault="00DE0900" w:rsidP="00DE0900">
            <w:pPr>
              <w:pStyle w:val="berschrift2"/>
              <w:ind w:left="0" w:firstLine="0"/>
              <w:rPr>
                <w:rFonts w:ascii="Comic Sans MS" w:hAnsi="Comic Sans MS" w:cs="Calibri"/>
                <w:b w:val="0"/>
                <w:color w:val="548DD4" w:themeColor="text2" w:themeTint="99"/>
                <w:sz w:val="20"/>
                <w:szCs w:val="20"/>
              </w:rPr>
            </w:pPr>
          </w:p>
          <w:p w14:paraId="06EBB32C" w14:textId="77777777" w:rsidR="00DE0900" w:rsidRPr="00971D6F" w:rsidRDefault="00DE0900" w:rsidP="00DE0900">
            <w:pPr>
              <w:pStyle w:val="berschrift2"/>
              <w:ind w:left="0" w:firstLine="0"/>
              <w:rPr>
                <w:rFonts w:ascii="Comic Sans MS" w:hAnsi="Comic Sans MS" w:cs="Calibri"/>
                <w:b w:val="0"/>
                <w:color w:val="548DD4" w:themeColor="text2" w:themeTint="99"/>
                <w:sz w:val="20"/>
                <w:szCs w:val="20"/>
              </w:rPr>
            </w:pPr>
          </w:p>
          <w:p w14:paraId="1B4545F3" w14:textId="77777777" w:rsidR="00DE0900" w:rsidRPr="00971D6F" w:rsidRDefault="00DE0900" w:rsidP="00DE0900">
            <w:pPr>
              <w:pStyle w:val="berschrift2"/>
              <w:spacing w:before="160"/>
              <w:rPr>
                <w:rFonts w:ascii="Comic Sans MS" w:hAnsi="Comic Sans MS"/>
                <w:noProof/>
                <w:color w:val="548DD4" w:themeColor="text2" w:themeTint="99"/>
                <w:sz w:val="20"/>
                <w:szCs w:val="20"/>
              </w:rPr>
            </w:pPr>
            <w:r w:rsidRPr="00971D6F">
              <w:rPr>
                <w:rFonts w:ascii="Comic Sans MS" w:hAnsi="Comic Sans MS" w:cs="Calibri"/>
                <w:b w:val="0"/>
                <w:color w:val="548DD4" w:themeColor="text2" w:themeTint="99"/>
                <w:sz w:val="20"/>
                <w:szCs w:val="20"/>
              </w:rPr>
              <w:t xml:space="preserve"> </w:t>
            </w:r>
            <w:r w:rsidRPr="00971D6F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∙</w:t>
            </w:r>
            <w:r w:rsidRPr="00971D6F">
              <w:rPr>
                <w:rFonts w:ascii="Comic Sans MS" w:hAnsi="Comic Sans MS" w:cs="Calibri"/>
                <w:b w:val="0"/>
                <w:color w:val="548DD4" w:themeColor="text2" w:themeTint="99"/>
                <w:sz w:val="20"/>
                <w:szCs w:val="20"/>
              </w:rPr>
              <w:t xml:space="preserve"> 4</w:t>
            </w:r>
          </w:p>
        </w:tc>
        <w:tc>
          <w:tcPr>
            <w:tcW w:w="346" w:type="dxa"/>
            <w:vMerge w:val="restart"/>
            <w:tcBorders>
              <w:right w:val="single" w:sz="4" w:space="0" w:color="A6A6A6"/>
            </w:tcBorders>
          </w:tcPr>
          <w:p w14:paraId="4B994023" w14:textId="77777777" w:rsidR="00DE0900" w:rsidRPr="00971D6F" w:rsidRDefault="00DE0900" w:rsidP="00DE0900">
            <w:pPr>
              <w:pStyle w:val="berschrift2"/>
              <w:ind w:left="0" w:firstLine="0"/>
              <w:rPr>
                <w:rFonts w:ascii="Comic Sans MS" w:hAnsi="Comic Sans MS" w:cs="Calibri"/>
                <w:b w:val="0"/>
                <w:color w:val="548DD4" w:themeColor="text2" w:themeTint="99"/>
                <w:sz w:val="20"/>
                <w:szCs w:val="20"/>
              </w:rPr>
            </w:pPr>
            <w:r w:rsidRPr="00971D6F">
              <w:rPr>
                <w:rFonts w:ascii="Comic Sans MS" w:hAnsi="Comic Sans MS"/>
                <w:noProof/>
                <w:color w:val="548DD4" w:themeColor="text2" w:themeTint="99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375CF4E6" wp14:editId="042BED28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129391</wp:posOffset>
                      </wp:positionV>
                      <wp:extent cx="92318" cy="236220"/>
                      <wp:effectExtent l="0" t="0" r="22225" b="11430"/>
                      <wp:wrapNone/>
                      <wp:docPr id="7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18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8EF407" w14:textId="77777777" w:rsidR="003B5C7E" w:rsidRDefault="003B5C7E" w:rsidP="00DE0900">
                                  <w:pPr>
                                    <w:jc w:val="center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75CF4E6" id="Pfeil: nach rechts gekrümmt 59" o:spid="_x0000_s1038" type="#_x0000_t102" style="position:absolute;margin-left:6.15pt;margin-top:10.2pt;width:7.25pt;height:18.6pt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" adj="17379,20545,16200" fillcolor="#a5a5a5 [2092]" strokecolor="#a5a5a5 [2092]" strokeweight="2pt">
                      <v:textbox>
                        <w:txbxContent>
                          <w:p w14:paraId="428EF407" w14:textId="77777777" w:rsidR="003B5C7E" w:rsidRDefault="003B5C7E" w:rsidP="00DE0900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13E55C8" w14:textId="77777777" w:rsidR="00DE0900" w:rsidRPr="00971D6F" w:rsidRDefault="00DE0900" w:rsidP="00DE0900">
            <w:pPr>
              <w:pStyle w:val="berschrift2"/>
              <w:ind w:left="0" w:firstLine="0"/>
              <w:rPr>
                <w:rFonts w:ascii="Comic Sans MS" w:hAnsi="Comic Sans MS" w:cs="Calibri"/>
                <w:b w:val="0"/>
                <w:color w:val="548DD4" w:themeColor="text2" w:themeTint="99"/>
                <w:sz w:val="20"/>
                <w:szCs w:val="20"/>
              </w:rPr>
            </w:pPr>
          </w:p>
          <w:p w14:paraId="5F6DB60B" w14:textId="77777777" w:rsidR="00DE0900" w:rsidRPr="00971D6F" w:rsidRDefault="00DE0900" w:rsidP="00DE0900">
            <w:pPr>
              <w:pStyle w:val="berschrift2"/>
              <w:ind w:left="0" w:firstLine="0"/>
              <w:rPr>
                <w:rFonts w:ascii="Comic Sans MS" w:hAnsi="Comic Sans MS" w:cs="Calibri"/>
                <w:b w:val="0"/>
                <w:color w:val="548DD4" w:themeColor="text2" w:themeTint="99"/>
                <w:sz w:val="20"/>
                <w:szCs w:val="20"/>
              </w:rPr>
            </w:pPr>
            <w:r w:rsidRPr="00971D6F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∙</w:t>
            </w:r>
            <w:r w:rsidRPr="00971D6F">
              <w:rPr>
                <w:rFonts w:ascii="Comic Sans MS" w:hAnsi="Comic Sans MS" w:cs="Calibri"/>
                <w:b w:val="0"/>
                <w:color w:val="548DD4" w:themeColor="text2" w:themeTint="99"/>
                <w:sz w:val="20"/>
                <w:szCs w:val="20"/>
              </w:rPr>
              <w:t xml:space="preserve"> 2</w:t>
            </w:r>
          </w:p>
          <w:p w14:paraId="0EED9C6A" w14:textId="77777777" w:rsidR="00DE0900" w:rsidRPr="00971D6F" w:rsidRDefault="00DE0900" w:rsidP="00DE0900">
            <w:pPr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</w:pPr>
          </w:p>
          <w:p w14:paraId="4C964EDF" w14:textId="77777777" w:rsidR="00DE0900" w:rsidRPr="00971D6F" w:rsidRDefault="00DE0900" w:rsidP="00DE0900">
            <w:pPr>
              <w:pStyle w:val="berschrift2"/>
              <w:spacing w:before="160"/>
              <w:rPr>
                <w:rFonts w:ascii="Comic Sans MS" w:hAnsi="Comic Sans MS"/>
                <w:noProof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231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D5C9BFA" w14:textId="77777777" w:rsidR="00DE0900" w:rsidRPr="00E53C23" w:rsidRDefault="00DE0900" w:rsidP="00DE0900">
            <w:pPr>
              <w:pStyle w:val="berschrift2"/>
              <w:jc w:val="center"/>
              <w:rPr>
                <w:noProof/>
                <w:color w:val="0D0D0D" w:themeColor="text1" w:themeTint="F2"/>
              </w:rPr>
            </w:pPr>
            <w:r w:rsidRPr="00E53C23">
              <w:rPr>
                <w:b w:val="0"/>
                <w:color w:val="0D0D0D" w:themeColor="text1" w:themeTint="F2"/>
              </w:rPr>
              <w:t>1</w:t>
            </w:r>
          </w:p>
        </w:tc>
        <w:tc>
          <w:tcPr>
            <w:tcW w:w="231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24D88CEE" w14:textId="77777777" w:rsidR="00DE0900" w:rsidRPr="00971D6F" w:rsidRDefault="00DE0900" w:rsidP="00971D6F">
            <w:pPr>
              <w:pStyle w:val="Handschrift"/>
              <w:jc w:val="center"/>
              <w:rPr>
                <w:noProof/>
              </w:rPr>
            </w:pPr>
            <w:r w:rsidRPr="00971D6F">
              <w:rPr>
                <w:noProof/>
              </w:rPr>
              <w:t>16</w:t>
            </w:r>
          </w:p>
        </w:tc>
        <w:tc>
          <w:tcPr>
            <w:tcW w:w="445" w:type="dxa"/>
            <w:gridSpan w:val="2"/>
            <w:vMerge w:val="restart"/>
            <w:tcBorders>
              <w:left w:val="single" w:sz="4" w:space="0" w:color="A6A6A6"/>
            </w:tcBorders>
          </w:tcPr>
          <w:p w14:paraId="22A34866" w14:textId="77777777" w:rsidR="00DE0900" w:rsidRPr="00971D6F" w:rsidRDefault="00DE0900" w:rsidP="00DE0900">
            <w:pPr>
              <w:pStyle w:val="berschrift2"/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</w:pPr>
            <w:r w:rsidRPr="00971D6F">
              <w:rPr>
                <w:rFonts w:ascii="Comic Sans MS" w:hAnsi="Comic Sans MS"/>
                <w:noProof/>
                <w:color w:val="548DD4" w:themeColor="text2" w:themeTint="99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2435C397" wp14:editId="3D9D4A34">
                      <wp:simplePos x="0" y="0"/>
                      <wp:positionH relativeFrom="column">
                        <wp:posOffset>22846</wp:posOffset>
                      </wp:positionH>
                      <wp:positionV relativeFrom="paragraph">
                        <wp:posOffset>148995</wp:posOffset>
                      </wp:positionV>
                      <wp:extent cx="85725" cy="236220"/>
                      <wp:effectExtent l="0" t="0" r="28575" b="11430"/>
                      <wp:wrapNone/>
                      <wp:docPr id="25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572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1347A34" w14:textId="77777777" w:rsidR="003B5C7E" w:rsidRDefault="003B5C7E" w:rsidP="00DE0900">
                                  <w:pPr>
                                    <w:jc w:val="center"/>
                                  </w:pPr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435C397" id="_x0000_s1039" type="#_x0000_t102" style="position:absolute;left:0;text-align:left;margin-left:1.8pt;margin-top:11.75pt;width:6.75pt;height:18.6pt;flip:x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" adj="17681,20620,16200" fillcolor="#a5a5a5 [2092]" strokecolor="#a5a5a5 [2092]" strokeweight="2pt">
                      <v:textbox>
                        <w:txbxContent>
                          <w:p w14:paraId="01347A34" w14:textId="77777777" w:rsidR="003B5C7E" w:rsidRDefault="003B5C7E" w:rsidP="00DE0900">
                            <w:pPr>
                              <w:jc w:val="center"/>
                            </w:pPr>
                            <w: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1D44E6" w14:textId="77777777" w:rsidR="00DE0900" w:rsidRPr="00971D6F" w:rsidRDefault="00DE0900" w:rsidP="00DE0900">
            <w:pPr>
              <w:pStyle w:val="berschrift2"/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</w:pPr>
            <w:r w:rsidRPr="00971D6F">
              <w:rPr>
                <w:rFonts w:ascii="Comic Sans MS" w:hAnsi="Comic Sans MS"/>
                <w:noProof/>
                <w:color w:val="548DD4" w:themeColor="text2" w:themeTint="99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56347844" wp14:editId="35F6BE91">
                      <wp:simplePos x="0" y="0"/>
                      <wp:positionH relativeFrom="column">
                        <wp:posOffset>206294</wp:posOffset>
                      </wp:positionH>
                      <wp:positionV relativeFrom="paragraph">
                        <wp:posOffset>8174</wp:posOffset>
                      </wp:positionV>
                      <wp:extent cx="85725" cy="523875"/>
                      <wp:effectExtent l="0" t="0" r="28575" b="28575"/>
                      <wp:wrapNone/>
                      <wp:docPr id="1395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5725" cy="52387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6AB3402" id="Pfeil: nach rechts gekrümmt 59" o:spid="_x0000_s1026" type="#_x0000_t102" style="position:absolute;margin-left:16.25pt;margin-top:.65pt;width:6.75pt;height:41.25pt;flip:x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" adj="19833,21158,16200" fillcolor="#a5a5a5 [2092]" strokecolor="#a5a5a5 [2092]" strokeweight="2pt"/>
                  </w:pict>
                </mc:Fallback>
              </mc:AlternateContent>
            </w:r>
          </w:p>
          <w:p w14:paraId="16E90F36" w14:textId="77777777" w:rsidR="00DE0900" w:rsidRPr="00971D6F" w:rsidRDefault="00DE0900" w:rsidP="00DE0900">
            <w:pPr>
              <w:pStyle w:val="berschrift2"/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</w:pPr>
            <w:r w:rsidRPr="00971D6F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  : 2</w:t>
            </w:r>
          </w:p>
          <w:p w14:paraId="05F95493" w14:textId="77777777" w:rsidR="00DE0900" w:rsidRPr="00971D6F" w:rsidRDefault="00DE0900" w:rsidP="00DE0900">
            <w:pPr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</w:p>
          <w:p w14:paraId="492E4998" w14:textId="77777777" w:rsidR="00DE0900" w:rsidRPr="00971D6F" w:rsidRDefault="00DE0900" w:rsidP="00DE0900">
            <w:pPr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971D6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</w:t>
            </w:r>
          </w:p>
        </w:tc>
        <w:tc>
          <w:tcPr>
            <w:tcW w:w="445" w:type="dxa"/>
            <w:vMerge w:val="restart"/>
          </w:tcPr>
          <w:p w14:paraId="0FCA1CEB" w14:textId="77777777" w:rsidR="00DE0900" w:rsidRPr="00971D6F" w:rsidRDefault="00DE0900" w:rsidP="00DE0900">
            <w:pPr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</w:p>
          <w:p w14:paraId="57C42EE6" w14:textId="77777777" w:rsidR="00DE0900" w:rsidRPr="00971D6F" w:rsidRDefault="00DE0900" w:rsidP="00DE0900">
            <w:pPr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971D6F">
              <w:rPr>
                <w:rFonts w:ascii="Comic Sans MS" w:hAnsi="Comic Sans MS"/>
                <w:noProof/>
                <w:color w:val="548DD4" w:themeColor="text2" w:themeTint="99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 wp14:anchorId="55F98FCD" wp14:editId="620E7E1E">
                      <wp:simplePos x="0" y="0"/>
                      <wp:positionH relativeFrom="column">
                        <wp:posOffset>177246</wp:posOffset>
                      </wp:positionH>
                      <wp:positionV relativeFrom="paragraph">
                        <wp:posOffset>22765</wp:posOffset>
                      </wp:positionV>
                      <wp:extent cx="90170" cy="762000"/>
                      <wp:effectExtent l="0" t="0" r="24130" b="19050"/>
                      <wp:wrapNone/>
                      <wp:docPr id="3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0170" cy="7620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F8DA79A" id="Pfeil: nach rechts gekrümmt 59" o:spid="_x0000_s1026" type="#_x0000_t102" style="position:absolute;margin-left:13.95pt;margin-top:1.8pt;width:7.1pt;height:60pt;flip:x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" adj="20322,21281,16200" fillcolor="#a5a5a5 [2092]" strokecolor="#a5a5a5 [2092]" strokeweight="2pt"/>
                  </w:pict>
                </mc:Fallback>
              </mc:AlternateContent>
            </w:r>
          </w:p>
          <w:p w14:paraId="1C480AFE" w14:textId="77777777" w:rsidR="00DE0900" w:rsidRPr="00971D6F" w:rsidRDefault="00DE0900" w:rsidP="00DE0900">
            <w:pPr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</w:p>
          <w:p w14:paraId="12DA7929" w14:textId="77777777" w:rsidR="00DE0900" w:rsidRPr="00971D6F" w:rsidRDefault="00DE0900" w:rsidP="00DE0900">
            <w:pPr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971D6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: 4</w:t>
            </w:r>
          </w:p>
          <w:p w14:paraId="6266C6ED" w14:textId="77777777" w:rsidR="00DE0900" w:rsidRPr="00971D6F" w:rsidRDefault="00DE0900" w:rsidP="00DE0900">
            <w:pPr>
              <w:rPr>
                <w:rFonts w:ascii="Comic Sans MS" w:hAnsi="Comic Sans MS"/>
                <w:noProof/>
                <w:color w:val="548DD4" w:themeColor="text2" w:themeTint="99"/>
                <w:sz w:val="20"/>
                <w:szCs w:val="20"/>
              </w:rPr>
            </w:pPr>
            <w:r w:rsidRPr="00971D6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 </w:t>
            </w:r>
          </w:p>
        </w:tc>
        <w:tc>
          <w:tcPr>
            <w:tcW w:w="445" w:type="dxa"/>
            <w:vMerge w:val="restart"/>
          </w:tcPr>
          <w:p w14:paraId="1BEA524F" w14:textId="77777777" w:rsidR="00DE0900" w:rsidRPr="00971D6F" w:rsidRDefault="00DE0900" w:rsidP="00DE0900">
            <w:pPr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</w:p>
          <w:p w14:paraId="07645CDF" w14:textId="77777777" w:rsidR="00DE0900" w:rsidRPr="00971D6F" w:rsidRDefault="00DE0900" w:rsidP="00DE0900">
            <w:pPr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</w:p>
          <w:p w14:paraId="304B8505" w14:textId="77777777" w:rsidR="00DE0900" w:rsidRPr="00971D6F" w:rsidRDefault="00DE0900" w:rsidP="00DE0900">
            <w:pPr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</w:p>
          <w:p w14:paraId="5C3AD885" w14:textId="77777777" w:rsidR="00DE0900" w:rsidRPr="00971D6F" w:rsidRDefault="00DE0900" w:rsidP="00DE0900">
            <w:pPr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</w:p>
          <w:p w14:paraId="58916000" w14:textId="77777777" w:rsidR="00DE0900" w:rsidRPr="00971D6F" w:rsidRDefault="00DE0900" w:rsidP="00DE0900">
            <w:pPr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971D6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: 8</w:t>
            </w:r>
          </w:p>
          <w:p w14:paraId="5C1CB93D" w14:textId="77777777" w:rsidR="00DE0900" w:rsidRPr="00971D6F" w:rsidRDefault="00DE0900" w:rsidP="00DE0900">
            <w:pPr>
              <w:rPr>
                <w:rFonts w:ascii="Comic Sans MS" w:hAnsi="Comic Sans MS"/>
                <w:noProof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446" w:type="dxa"/>
            <w:vMerge w:val="restart"/>
          </w:tcPr>
          <w:p w14:paraId="54FB3FD0" w14:textId="77777777" w:rsidR="00DE0900" w:rsidRDefault="00DE0900" w:rsidP="00DE0900">
            <w:pPr>
              <w:rPr>
                <w:szCs w:val="23"/>
              </w:rPr>
            </w:pPr>
          </w:p>
          <w:p w14:paraId="45CBE28F" w14:textId="77777777" w:rsidR="00DE0900" w:rsidRDefault="00DE0900" w:rsidP="00DE0900">
            <w:pPr>
              <w:rPr>
                <w:szCs w:val="23"/>
              </w:rPr>
            </w:pPr>
          </w:p>
          <w:p w14:paraId="39BF532E" w14:textId="77777777" w:rsidR="00DE0900" w:rsidRDefault="00DE0900" w:rsidP="00DE0900">
            <w:pPr>
              <w:rPr>
                <w:szCs w:val="23"/>
              </w:rPr>
            </w:pPr>
          </w:p>
          <w:p w14:paraId="7BE6CD45" w14:textId="77777777" w:rsidR="00DE0900" w:rsidRDefault="00DE0900" w:rsidP="00DE0900">
            <w:pPr>
              <w:rPr>
                <w:szCs w:val="23"/>
              </w:rPr>
            </w:pPr>
          </w:p>
          <w:p w14:paraId="605DCDCB" w14:textId="77777777" w:rsidR="00DE0900" w:rsidRDefault="00DE0900" w:rsidP="00DE0900">
            <w:pPr>
              <w:rPr>
                <w:szCs w:val="23"/>
              </w:rPr>
            </w:pPr>
          </w:p>
          <w:p w14:paraId="09ACDD29" w14:textId="77777777" w:rsidR="00DE0900" w:rsidRPr="00E53C23" w:rsidRDefault="00DE0900" w:rsidP="00DE0900">
            <w:pPr>
              <w:rPr>
                <w:sz w:val="16"/>
                <w:szCs w:val="16"/>
              </w:rPr>
            </w:pPr>
            <w:r>
              <w:rPr>
                <w:szCs w:val="23"/>
              </w:rPr>
              <w:t xml:space="preserve">  </w:t>
            </w:r>
          </w:p>
        </w:tc>
      </w:tr>
      <w:tr w:rsidR="00DE0900" w14:paraId="36983820" w14:textId="77777777" w:rsidTr="00DE0900">
        <w:trPr>
          <w:gridAfter w:val="1"/>
          <w:wAfter w:w="348" w:type="dxa"/>
          <w:trHeight w:val="397"/>
        </w:trPr>
        <w:tc>
          <w:tcPr>
            <w:tcW w:w="656" w:type="dxa"/>
            <w:vMerge/>
            <w:shd w:val="clear" w:color="auto" w:fill="D9D9D9" w:themeFill="background1" w:themeFillShade="D9"/>
          </w:tcPr>
          <w:p w14:paraId="574DB209" w14:textId="77777777" w:rsidR="00DE0900" w:rsidRDefault="00DE0900" w:rsidP="00DE0900"/>
        </w:tc>
        <w:tc>
          <w:tcPr>
            <w:tcW w:w="278" w:type="dxa"/>
            <w:gridSpan w:val="2"/>
            <w:vMerge/>
          </w:tcPr>
          <w:p w14:paraId="5AB3F742" w14:textId="77777777" w:rsidR="00DE0900" w:rsidRDefault="00DE0900" w:rsidP="00DE0900">
            <w:pPr>
              <w:pStyle w:val="berschrift2"/>
            </w:pPr>
          </w:p>
        </w:tc>
        <w:tc>
          <w:tcPr>
            <w:tcW w:w="346" w:type="dxa"/>
            <w:gridSpan w:val="2"/>
            <w:vMerge/>
          </w:tcPr>
          <w:p w14:paraId="45217FB6" w14:textId="77777777" w:rsidR="00DE0900" w:rsidRDefault="00DE0900" w:rsidP="00DE0900">
            <w:pPr>
              <w:pStyle w:val="berschrift2"/>
              <w:rPr>
                <w:noProof/>
              </w:rPr>
            </w:pPr>
          </w:p>
        </w:tc>
        <w:tc>
          <w:tcPr>
            <w:tcW w:w="346" w:type="dxa"/>
            <w:vMerge/>
          </w:tcPr>
          <w:p w14:paraId="312D2FB3" w14:textId="77777777" w:rsidR="00DE0900" w:rsidRDefault="00DE0900" w:rsidP="00DE0900">
            <w:pPr>
              <w:pStyle w:val="berschrift2"/>
              <w:rPr>
                <w:noProof/>
              </w:rPr>
            </w:pPr>
          </w:p>
        </w:tc>
        <w:tc>
          <w:tcPr>
            <w:tcW w:w="346" w:type="dxa"/>
            <w:vMerge/>
          </w:tcPr>
          <w:p w14:paraId="2D8BC3EA" w14:textId="77777777" w:rsidR="00DE0900" w:rsidRDefault="00DE0900" w:rsidP="00DE0900">
            <w:pPr>
              <w:pStyle w:val="berschrift2"/>
              <w:rPr>
                <w:noProof/>
              </w:rPr>
            </w:pPr>
          </w:p>
        </w:tc>
        <w:tc>
          <w:tcPr>
            <w:tcW w:w="346" w:type="dxa"/>
            <w:vMerge/>
            <w:tcBorders>
              <w:right w:val="single" w:sz="4" w:space="0" w:color="A6A6A6"/>
            </w:tcBorders>
          </w:tcPr>
          <w:p w14:paraId="65E7B256" w14:textId="77777777" w:rsidR="00DE0900" w:rsidRDefault="00DE0900" w:rsidP="00DE0900">
            <w:pPr>
              <w:pStyle w:val="berschrift2"/>
              <w:rPr>
                <w:noProof/>
              </w:rPr>
            </w:pPr>
          </w:p>
        </w:tc>
        <w:tc>
          <w:tcPr>
            <w:tcW w:w="231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4B16E47" w14:textId="77777777" w:rsidR="00DE0900" w:rsidRPr="00E53C23" w:rsidRDefault="00DE0900" w:rsidP="00DE0900">
            <w:pPr>
              <w:pStyle w:val="berschrift2"/>
              <w:jc w:val="center"/>
              <w:rPr>
                <w:noProof/>
                <w:color w:val="0D0D0D" w:themeColor="text1" w:themeTint="F2"/>
              </w:rPr>
            </w:pPr>
            <w:r w:rsidRPr="00E53C23">
              <w:rPr>
                <w:b w:val="0"/>
                <w:color w:val="0D0D0D" w:themeColor="text1" w:themeTint="F2"/>
              </w:rPr>
              <w:t>2</w:t>
            </w:r>
          </w:p>
        </w:tc>
        <w:tc>
          <w:tcPr>
            <w:tcW w:w="231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25E055E3" w14:textId="77777777" w:rsidR="00DE0900" w:rsidRPr="00971D6F" w:rsidRDefault="00DE0900" w:rsidP="00971D6F">
            <w:pPr>
              <w:pStyle w:val="Handschrift"/>
              <w:jc w:val="center"/>
              <w:rPr>
                <w:noProof/>
              </w:rPr>
            </w:pPr>
            <w:r w:rsidRPr="00971D6F">
              <w:rPr>
                <w:noProof/>
              </w:rPr>
              <w:t>8</w:t>
            </w:r>
          </w:p>
        </w:tc>
        <w:tc>
          <w:tcPr>
            <w:tcW w:w="445" w:type="dxa"/>
            <w:gridSpan w:val="2"/>
            <w:vMerge/>
            <w:tcBorders>
              <w:left w:val="single" w:sz="4" w:space="0" w:color="A6A6A6"/>
            </w:tcBorders>
          </w:tcPr>
          <w:p w14:paraId="2A4BB2DE" w14:textId="77777777" w:rsidR="00DE0900" w:rsidRDefault="00DE0900" w:rsidP="00DE0900">
            <w:pPr>
              <w:pStyle w:val="berschrift2"/>
              <w:rPr>
                <w:noProof/>
              </w:rPr>
            </w:pPr>
          </w:p>
        </w:tc>
        <w:tc>
          <w:tcPr>
            <w:tcW w:w="445" w:type="dxa"/>
            <w:vMerge/>
          </w:tcPr>
          <w:p w14:paraId="3519BA7A" w14:textId="77777777" w:rsidR="00DE0900" w:rsidRDefault="00DE0900" w:rsidP="00DE0900">
            <w:pPr>
              <w:pStyle w:val="berschrift2"/>
              <w:rPr>
                <w:noProof/>
              </w:rPr>
            </w:pPr>
          </w:p>
        </w:tc>
        <w:tc>
          <w:tcPr>
            <w:tcW w:w="445" w:type="dxa"/>
            <w:vMerge/>
          </w:tcPr>
          <w:p w14:paraId="3713AD44" w14:textId="77777777" w:rsidR="00DE0900" w:rsidRDefault="00DE0900" w:rsidP="00DE0900">
            <w:pPr>
              <w:pStyle w:val="berschrift2"/>
              <w:rPr>
                <w:noProof/>
              </w:rPr>
            </w:pPr>
          </w:p>
        </w:tc>
        <w:tc>
          <w:tcPr>
            <w:tcW w:w="446" w:type="dxa"/>
            <w:vMerge/>
          </w:tcPr>
          <w:p w14:paraId="08EAE678" w14:textId="77777777" w:rsidR="00DE0900" w:rsidRDefault="00DE0900" w:rsidP="00DE0900">
            <w:pPr>
              <w:pStyle w:val="berschrift2"/>
              <w:rPr>
                <w:noProof/>
              </w:rPr>
            </w:pPr>
          </w:p>
        </w:tc>
      </w:tr>
      <w:tr w:rsidR="00DE0900" w:rsidRPr="002A32FB" w14:paraId="33F14A51" w14:textId="77777777" w:rsidTr="00DE0900">
        <w:trPr>
          <w:gridAfter w:val="1"/>
          <w:wAfter w:w="348" w:type="dxa"/>
          <w:trHeight w:val="397"/>
        </w:trPr>
        <w:tc>
          <w:tcPr>
            <w:tcW w:w="656" w:type="dxa"/>
            <w:vMerge/>
            <w:shd w:val="clear" w:color="auto" w:fill="D9D9D9" w:themeFill="background1" w:themeFillShade="D9"/>
          </w:tcPr>
          <w:p w14:paraId="08ADF5C0" w14:textId="77777777" w:rsidR="00DE0900" w:rsidRPr="002A32FB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278" w:type="dxa"/>
            <w:gridSpan w:val="2"/>
            <w:vMerge/>
          </w:tcPr>
          <w:p w14:paraId="14B97D3A" w14:textId="77777777" w:rsidR="00DE0900" w:rsidRPr="002A32FB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46" w:type="dxa"/>
            <w:gridSpan w:val="2"/>
            <w:vMerge/>
          </w:tcPr>
          <w:p w14:paraId="2B05CF92" w14:textId="77777777" w:rsidR="00DE0900" w:rsidRPr="002A32FB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46" w:type="dxa"/>
            <w:vMerge/>
          </w:tcPr>
          <w:p w14:paraId="18F8E20B" w14:textId="77777777" w:rsidR="00DE0900" w:rsidRPr="002A32FB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46" w:type="dxa"/>
            <w:vMerge/>
          </w:tcPr>
          <w:p w14:paraId="1F0476D9" w14:textId="77777777" w:rsidR="00DE0900" w:rsidRPr="002A32FB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46" w:type="dxa"/>
            <w:vMerge/>
            <w:tcBorders>
              <w:right w:val="single" w:sz="4" w:space="0" w:color="A6A6A6"/>
            </w:tcBorders>
          </w:tcPr>
          <w:p w14:paraId="095014D0" w14:textId="77777777" w:rsidR="00DE0900" w:rsidRPr="002A32FB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231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603B28F5" w14:textId="77777777" w:rsidR="00DE0900" w:rsidRPr="00162562" w:rsidRDefault="00DE0900" w:rsidP="00971D6F">
            <w:pPr>
              <w:pStyle w:val="Handschrift"/>
              <w:jc w:val="center"/>
            </w:pPr>
            <w:r>
              <w:t>4</w:t>
            </w:r>
          </w:p>
        </w:tc>
        <w:tc>
          <w:tcPr>
            <w:tcW w:w="231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589F1E16" w14:textId="77777777" w:rsidR="00DE0900" w:rsidRPr="00971D6F" w:rsidRDefault="00DE0900" w:rsidP="00971D6F">
            <w:pPr>
              <w:pStyle w:val="Handschrift"/>
              <w:jc w:val="center"/>
            </w:pPr>
            <w:r w:rsidRPr="00971D6F">
              <w:t>4</w:t>
            </w:r>
          </w:p>
        </w:tc>
        <w:tc>
          <w:tcPr>
            <w:tcW w:w="445" w:type="dxa"/>
            <w:gridSpan w:val="2"/>
            <w:vMerge/>
            <w:tcBorders>
              <w:left w:val="single" w:sz="4" w:space="0" w:color="A6A6A6"/>
            </w:tcBorders>
          </w:tcPr>
          <w:p w14:paraId="6B521F16" w14:textId="77777777" w:rsidR="00DE0900" w:rsidRPr="002A32FB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445" w:type="dxa"/>
            <w:vMerge/>
          </w:tcPr>
          <w:p w14:paraId="487F7AD0" w14:textId="77777777" w:rsidR="00DE0900" w:rsidRPr="002A32FB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445" w:type="dxa"/>
            <w:vMerge/>
          </w:tcPr>
          <w:p w14:paraId="5D976616" w14:textId="77777777" w:rsidR="00DE0900" w:rsidRPr="002A32FB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446" w:type="dxa"/>
            <w:vMerge/>
          </w:tcPr>
          <w:p w14:paraId="143442BF" w14:textId="77777777" w:rsidR="00DE0900" w:rsidRPr="002A32FB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</w:tr>
      <w:tr w:rsidR="00DE0900" w:rsidRPr="002A32FB" w14:paraId="2A285D6B" w14:textId="77777777" w:rsidTr="00DE0900">
        <w:trPr>
          <w:gridAfter w:val="1"/>
          <w:wAfter w:w="348" w:type="dxa"/>
          <w:trHeight w:val="359"/>
        </w:trPr>
        <w:tc>
          <w:tcPr>
            <w:tcW w:w="656" w:type="dxa"/>
            <w:vMerge/>
            <w:shd w:val="clear" w:color="auto" w:fill="D9D9D9" w:themeFill="background1" w:themeFillShade="D9"/>
          </w:tcPr>
          <w:p w14:paraId="4ABCD05B" w14:textId="77777777" w:rsidR="00DE0900" w:rsidRPr="002A32FB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278" w:type="dxa"/>
            <w:gridSpan w:val="2"/>
            <w:vMerge/>
          </w:tcPr>
          <w:p w14:paraId="4891FF1C" w14:textId="77777777" w:rsidR="00DE0900" w:rsidRPr="002A32FB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46" w:type="dxa"/>
            <w:gridSpan w:val="2"/>
            <w:vMerge/>
          </w:tcPr>
          <w:p w14:paraId="23F4BD06" w14:textId="77777777" w:rsidR="00DE0900" w:rsidRPr="002A32FB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46" w:type="dxa"/>
            <w:vMerge/>
          </w:tcPr>
          <w:p w14:paraId="7F045F93" w14:textId="77777777" w:rsidR="00DE0900" w:rsidRPr="002A32FB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46" w:type="dxa"/>
            <w:vMerge/>
          </w:tcPr>
          <w:p w14:paraId="65D386C8" w14:textId="77777777" w:rsidR="00DE0900" w:rsidRPr="002A32FB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346" w:type="dxa"/>
            <w:vMerge/>
            <w:tcBorders>
              <w:right w:val="single" w:sz="4" w:space="0" w:color="A6A6A6"/>
            </w:tcBorders>
          </w:tcPr>
          <w:p w14:paraId="7EE69493" w14:textId="77777777" w:rsidR="00DE0900" w:rsidRPr="002A32FB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231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EDEB726" w14:textId="77777777" w:rsidR="00DE0900" w:rsidRPr="00E53C23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 w:rsidRPr="00E53C23">
              <w:rPr>
                <w:b w:val="0"/>
                <w:color w:val="0D0D0D" w:themeColor="text1" w:themeTint="F2"/>
              </w:rPr>
              <w:t>8</w:t>
            </w:r>
          </w:p>
        </w:tc>
        <w:tc>
          <w:tcPr>
            <w:tcW w:w="231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71250E6F" w14:textId="77777777" w:rsidR="00DE0900" w:rsidRPr="00971D6F" w:rsidRDefault="00DE0900" w:rsidP="00971D6F">
            <w:pPr>
              <w:pStyle w:val="Handschrift"/>
              <w:jc w:val="center"/>
            </w:pPr>
            <w:r w:rsidRPr="00971D6F">
              <w:t>2</w:t>
            </w:r>
          </w:p>
        </w:tc>
        <w:tc>
          <w:tcPr>
            <w:tcW w:w="445" w:type="dxa"/>
            <w:gridSpan w:val="2"/>
            <w:vMerge/>
            <w:tcBorders>
              <w:left w:val="single" w:sz="4" w:space="0" w:color="A6A6A6"/>
            </w:tcBorders>
          </w:tcPr>
          <w:p w14:paraId="35A7AC3D" w14:textId="77777777" w:rsidR="00DE0900" w:rsidRPr="002A32FB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445" w:type="dxa"/>
            <w:vMerge/>
          </w:tcPr>
          <w:p w14:paraId="7C8779FF" w14:textId="77777777" w:rsidR="00DE0900" w:rsidRPr="002A32FB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445" w:type="dxa"/>
            <w:vMerge/>
          </w:tcPr>
          <w:p w14:paraId="746023AB" w14:textId="77777777" w:rsidR="00DE0900" w:rsidRPr="002A32FB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  <w:tc>
          <w:tcPr>
            <w:tcW w:w="446" w:type="dxa"/>
            <w:vMerge/>
          </w:tcPr>
          <w:p w14:paraId="27455707" w14:textId="77777777" w:rsidR="00DE0900" w:rsidRPr="002A32FB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</w:p>
        </w:tc>
      </w:tr>
      <w:tr w:rsidR="00DE0900" w14:paraId="5ABBF12F" w14:textId="77777777" w:rsidTr="00DE0900">
        <w:trPr>
          <w:gridAfter w:val="1"/>
          <w:wAfter w:w="348" w:type="dxa"/>
          <w:trHeight w:val="995"/>
        </w:trPr>
        <w:tc>
          <w:tcPr>
            <w:tcW w:w="656" w:type="dxa"/>
            <w:vMerge/>
            <w:shd w:val="clear" w:color="auto" w:fill="D9D9D9" w:themeFill="background1" w:themeFillShade="D9"/>
          </w:tcPr>
          <w:p w14:paraId="69949C59" w14:textId="77777777" w:rsidR="00DE0900" w:rsidRDefault="00DE0900" w:rsidP="00DE0900"/>
        </w:tc>
        <w:tc>
          <w:tcPr>
            <w:tcW w:w="8073" w:type="dxa"/>
            <w:gridSpan w:val="15"/>
          </w:tcPr>
          <w:p w14:paraId="053EF14E" w14:textId="77777777" w:rsidR="00DE0900" w:rsidRPr="00291836" w:rsidRDefault="00DE0900" w:rsidP="00DE0900">
            <w:pPr>
              <w:pStyle w:val="berschrift2"/>
              <w:rPr>
                <w:b w:val="0"/>
                <w:color w:val="000000" w:themeColor="text1"/>
              </w:rPr>
            </w:pPr>
          </w:p>
        </w:tc>
      </w:tr>
      <w:tr w:rsidR="00DE0900" w14:paraId="261EC7E2" w14:textId="77777777" w:rsidTr="00DE0900">
        <w:trPr>
          <w:gridAfter w:val="1"/>
          <w:wAfter w:w="348" w:type="dxa"/>
          <w:trHeight w:val="872"/>
        </w:trPr>
        <w:tc>
          <w:tcPr>
            <w:tcW w:w="656" w:type="dxa"/>
            <w:shd w:val="clear" w:color="auto" w:fill="D9D9D9" w:themeFill="background1" w:themeFillShade="D9"/>
          </w:tcPr>
          <w:p w14:paraId="77208C96" w14:textId="77777777" w:rsidR="00DE0900" w:rsidRDefault="00DE0900" w:rsidP="00DE0900"/>
        </w:tc>
        <w:tc>
          <w:tcPr>
            <w:tcW w:w="278" w:type="dxa"/>
            <w:gridSpan w:val="2"/>
          </w:tcPr>
          <w:p w14:paraId="36BE41A4" w14:textId="77777777" w:rsidR="00DE0900" w:rsidRDefault="00DE0900" w:rsidP="00DE0900">
            <w:pPr>
              <w:pStyle w:val="berschrift2"/>
            </w:pPr>
            <w:r>
              <w:t>b)</w:t>
            </w:r>
          </w:p>
        </w:tc>
        <w:tc>
          <w:tcPr>
            <w:tcW w:w="7795" w:type="dxa"/>
            <w:gridSpan w:val="13"/>
          </w:tcPr>
          <w:p w14:paraId="3BE900D4" w14:textId="77777777" w:rsidR="00DE0900" w:rsidRDefault="00DE0900" w:rsidP="00DE0900">
            <w:r>
              <w:t xml:space="preserve">Erkläre: Wie hast du die Zeit für 8 Maschinen bei Fabrik B berechnet? </w:t>
            </w:r>
          </w:p>
          <w:p w14:paraId="74D18D18" w14:textId="77777777" w:rsidR="00DE0900" w:rsidRPr="00712D08" w:rsidRDefault="00DE0900" w:rsidP="00DE0900">
            <w:pPr>
              <w:rPr>
                <w:sz w:val="8"/>
                <w:szCs w:val="6"/>
              </w:rPr>
            </w:pPr>
            <w:r>
              <w:t xml:space="preserve">               Warum hast du so gerechnet?</w:t>
            </w:r>
          </w:p>
        </w:tc>
      </w:tr>
      <w:tr w:rsidR="00DE0900" w14:paraId="48722419" w14:textId="77777777" w:rsidTr="00971D6F">
        <w:trPr>
          <w:gridAfter w:val="1"/>
          <w:wAfter w:w="348" w:type="dxa"/>
          <w:trHeight w:val="3251"/>
        </w:trPr>
        <w:tc>
          <w:tcPr>
            <w:tcW w:w="656" w:type="dxa"/>
            <w:shd w:val="clear" w:color="auto" w:fill="D9D9D9" w:themeFill="background1" w:themeFillShade="D9"/>
          </w:tcPr>
          <w:p w14:paraId="05E6EDD1" w14:textId="77777777" w:rsidR="00DE0900" w:rsidRDefault="00DE0900" w:rsidP="00DE0900"/>
        </w:tc>
        <w:tc>
          <w:tcPr>
            <w:tcW w:w="278" w:type="dxa"/>
            <w:gridSpan w:val="2"/>
          </w:tcPr>
          <w:p w14:paraId="073E0DB2" w14:textId="77777777" w:rsidR="00DE0900" w:rsidRDefault="00DE0900" w:rsidP="00DE0900">
            <w:pPr>
              <w:pStyle w:val="berschrift2"/>
            </w:pPr>
          </w:p>
        </w:tc>
        <w:tc>
          <w:tcPr>
            <w:tcW w:w="7795" w:type="dxa"/>
            <w:gridSpan w:val="13"/>
          </w:tcPr>
          <w:p w14:paraId="72A023ED" w14:textId="77777777" w:rsidR="00DE0900" w:rsidRPr="00971D6F" w:rsidRDefault="00DE0900" w:rsidP="00DE0900">
            <w:pPr>
              <w:pStyle w:val="Listenabsatz"/>
              <w:numPr>
                <w:ilvl w:val="0"/>
                <w:numId w:val="5"/>
              </w:numPr>
              <w:spacing w:before="120" w:after="120" w:line="276" w:lineRule="auto"/>
              <w:ind w:left="357" w:hanging="357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971D6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weiß: </w:t>
            </w:r>
            <w:r w:rsidRPr="00971D6F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Eine Maschine allein braucht</w:t>
            </w:r>
            <w:r w:rsidRPr="00971D6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16 Stunden. </w:t>
            </w:r>
          </w:p>
          <w:p w14:paraId="048F3922" w14:textId="6F5BAE2F" w:rsidR="00DE0900" w:rsidRPr="00971D6F" w:rsidRDefault="00DE0900" w:rsidP="00DE0900">
            <w:pPr>
              <w:pStyle w:val="Listenabsatz"/>
              <w:numPr>
                <w:ilvl w:val="0"/>
                <w:numId w:val="5"/>
              </w:numPr>
              <w:spacing w:before="120" w:line="276" w:lineRule="auto"/>
              <w:ind w:left="357" w:hanging="357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971D6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überlege mir: </w:t>
            </w:r>
            <w:r w:rsidR="003B5C7E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</w:t>
            </w:r>
            <w:r w:rsidRPr="00971D6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8 Maschinen schaffen die Arbeit zusammen schneller: </w:t>
            </w:r>
          </w:p>
          <w:p w14:paraId="058F6E8C" w14:textId="77777777" w:rsidR="00DE0900" w:rsidRPr="00971D6F" w:rsidRDefault="00DE0900" w:rsidP="00DE0900">
            <w:pPr>
              <w:spacing w:after="120"/>
              <w:ind w:left="680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971D6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                       </w:t>
            </w:r>
            <w:r w:rsidRPr="00971D6F">
              <w:rPr>
                <w:rFonts w:ascii="Comic Sans MS" w:hAnsi="Comic Sans MS"/>
                <w:color w:val="548DD4" w:themeColor="text2" w:themeTint="99"/>
                <w:sz w:val="20"/>
                <w:szCs w:val="20"/>
                <w:u w:val="single"/>
              </w:rPr>
              <w:t>8 Maschinen brauchen</w:t>
            </w:r>
            <w:r w:rsidRPr="00971D6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nur </w:t>
            </w:r>
            <w:r w:rsidRPr="00971D6F">
              <w:rPr>
                <w:rFonts w:ascii="Comic Sans MS" w:hAnsi="Comic Sans MS"/>
                <w:color w:val="548DD4" w:themeColor="text2" w:themeTint="99"/>
                <w:sz w:val="20"/>
                <w:szCs w:val="20"/>
                <w:u w:val="single"/>
              </w:rPr>
              <w:t>ein Achtel</w:t>
            </w:r>
            <w:r w:rsidRPr="00971D6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der Zeit. </w:t>
            </w:r>
          </w:p>
          <w:p w14:paraId="6A90B63E" w14:textId="77777777" w:rsidR="00DE0900" w:rsidRPr="00971D6F" w:rsidRDefault="00DE0900" w:rsidP="00DE0900">
            <w:pPr>
              <w:pStyle w:val="Listenabsatz"/>
              <w:numPr>
                <w:ilvl w:val="0"/>
                <w:numId w:val="5"/>
              </w:numPr>
              <w:spacing w:before="120" w:after="120" w:line="276" w:lineRule="auto"/>
              <w:ind w:left="357" w:hanging="357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971D6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muss jetzt </w:t>
            </w:r>
            <w:r w:rsidRPr="00971D6F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dividieren</w:t>
            </w:r>
            <w:r w:rsidRPr="00971D6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: Ich </w:t>
            </w:r>
            <w:r w:rsidRPr="00971D6F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verteile</w:t>
            </w:r>
            <w:r w:rsidRPr="00971D6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die 16 Stunden auf acht Maschinen. </w:t>
            </w:r>
          </w:p>
          <w:p w14:paraId="4CAC4A01" w14:textId="77777777" w:rsidR="00DE0900" w:rsidRPr="00971D6F" w:rsidRDefault="00DE0900" w:rsidP="00DE0900">
            <w:pPr>
              <w:pStyle w:val="Listenabsatz"/>
              <w:numPr>
                <w:ilvl w:val="0"/>
                <w:numId w:val="0"/>
              </w:numPr>
              <w:spacing w:before="120" w:after="120" w:line="276" w:lineRule="auto"/>
              <w:ind w:left="357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971D6F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E"/>
            </w:r>
            <w:r w:rsidRPr="00971D6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Ich rechne: 16 </w:t>
            </w:r>
            <w:proofErr w:type="gramStart"/>
            <w:r w:rsidRPr="00971D6F">
              <w:rPr>
                <w:rFonts w:ascii="Comic Sans MS" w:hAnsi="Comic Sans MS"/>
                <w:color w:val="548DD4" w:themeColor="text2" w:themeTint="99"/>
                <w:sz w:val="20"/>
              </w:rPr>
              <w:t>Stunden :</w:t>
            </w:r>
            <w:proofErr w:type="gramEnd"/>
            <w:r w:rsidRPr="00971D6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8 = 2 Stunden </w:t>
            </w:r>
          </w:p>
          <w:p w14:paraId="089FEE45" w14:textId="77777777" w:rsidR="00DE0900" w:rsidRPr="00971D6F" w:rsidRDefault="00DE0900" w:rsidP="00DE0900">
            <w:pPr>
              <w:pStyle w:val="Listenabsatz"/>
              <w:numPr>
                <w:ilvl w:val="0"/>
                <w:numId w:val="0"/>
              </w:numPr>
              <w:spacing w:before="120" w:after="120" w:line="276" w:lineRule="auto"/>
              <w:ind w:left="357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971D6F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E"/>
            </w:r>
            <w:r w:rsidRPr="00971D6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Ich weiß jetzt: 8 Maschinen brauchen in Fabrik B nur 2 Stunden. </w:t>
            </w:r>
          </w:p>
          <w:p w14:paraId="7A8481BD" w14:textId="77777777" w:rsidR="00DE0900" w:rsidRPr="0027723A" w:rsidRDefault="00DE0900" w:rsidP="00DE0900">
            <w:pPr>
              <w:pStyle w:val="Listenabsatz"/>
              <w:numPr>
                <w:ilvl w:val="0"/>
                <w:numId w:val="0"/>
              </w:numPr>
              <w:spacing w:before="120" w:after="120" w:line="276" w:lineRule="auto"/>
              <w:ind w:left="357"/>
              <w:jc w:val="both"/>
            </w:pPr>
          </w:p>
        </w:tc>
      </w:tr>
      <w:tr w:rsidR="00DE0900" w14:paraId="4EE3D899" w14:textId="77777777" w:rsidTr="00971D6F">
        <w:trPr>
          <w:gridAfter w:val="1"/>
          <w:wAfter w:w="348" w:type="dxa"/>
        </w:trPr>
        <w:tc>
          <w:tcPr>
            <w:tcW w:w="656" w:type="dxa"/>
            <w:shd w:val="clear" w:color="auto" w:fill="D9D9D9" w:themeFill="background1" w:themeFillShade="D9"/>
          </w:tcPr>
          <w:p w14:paraId="5DDFB769" w14:textId="77777777" w:rsidR="00DE0900" w:rsidRDefault="00DE0900" w:rsidP="00DE0900"/>
        </w:tc>
        <w:tc>
          <w:tcPr>
            <w:tcW w:w="278" w:type="dxa"/>
            <w:gridSpan w:val="2"/>
          </w:tcPr>
          <w:p w14:paraId="6A8C194C" w14:textId="77777777" w:rsidR="00DE0900" w:rsidRDefault="00DE0900" w:rsidP="00DE0900">
            <w:pPr>
              <w:pStyle w:val="berschrift2"/>
            </w:pPr>
          </w:p>
        </w:tc>
        <w:tc>
          <w:tcPr>
            <w:tcW w:w="7795" w:type="dxa"/>
            <w:gridSpan w:val="13"/>
          </w:tcPr>
          <w:p w14:paraId="1BB376DE" w14:textId="77777777" w:rsidR="00DE0900" w:rsidRPr="00074E55" w:rsidRDefault="00DE0900" w:rsidP="00DE0900">
            <w:pPr>
              <w:pStyle w:val="Listenabsatz"/>
              <w:numPr>
                <w:ilvl w:val="0"/>
                <w:numId w:val="0"/>
              </w:numPr>
              <w:spacing w:line="276" w:lineRule="auto"/>
              <w:ind w:left="357"/>
              <w:jc w:val="both"/>
              <w:rPr>
                <w:u w:val="single"/>
              </w:rPr>
            </w:pPr>
          </w:p>
        </w:tc>
      </w:tr>
    </w:tbl>
    <w:p w14:paraId="3677508B" w14:textId="77777777" w:rsidR="00DE0900" w:rsidRDefault="00DE0900" w:rsidP="00DE0900">
      <w:pPr>
        <w:rPr>
          <w:sz w:val="8"/>
        </w:rPr>
      </w:pPr>
    </w:p>
    <w:p w14:paraId="1A59B678" w14:textId="77777777" w:rsidR="00DE0900" w:rsidRDefault="00DE0900" w:rsidP="00DE0900">
      <w:pPr>
        <w:rPr>
          <w:sz w:val="8"/>
        </w:rPr>
      </w:pPr>
    </w:p>
    <w:p w14:paraId="7EB9E87D" w14:textId="77777777" w:rsidR="00DE0900" w:rsidRDefault="00DE0900" w:rsidP="00DE0900">
      <w:pPr>
        <w:rPr>
          <w:sz w:val="8"/>
        </w:rPr>
      </w:pPr>
    </w:p>
    <w:p w14:paraId="3D190DE1" w14:textId="77777777" w:rsidR="00DE0900" w:rsidRDefault="00DE0900" w:rsidP="00DE0900">
      <w:pPr>
        <w:rPr>
          <w:b/>
          <w:bCs/>
          <w:iCs/>
        </w:rPr>
      </w:pPr>
    </w:p>
    <w:p w14:paraId="05363DFE" w14:textId="77777777" w:rsidR="00DE0900" w:rsidRDefault="00DE0900" w:rsidP="00DE0900">
      <w:pPr>
        <w:rPr>
          <w:b/>
          <w:bCs/>
          <w:iCs/>
        </w:rPr>
      </w:pPr>
    </w:p>
    <w:p w14:paraId="0CF4F72B" w14:textId="77777777" w:rsidR="00DE0900" w:rsidRDefault="00DE0900" w:rsidP="00DE0900">
      <w:pPr>
        <w:rPr>
          <w:b/>
          <w:bCs/>
          <w:iCs/>
        </w:rPr>
      </w:pPr>
    </w:p>
    <w:p w14:paraId="2CBAE172" w14:textId="77777777" w:rsidR="00DE0900" w:rsidRDefault="00DE0900" w:rsidP="00DE0900">
      <w:pPr>
        <w:rPr>
          <w:b/>
          <w:bCs/>
          <w:iCs/>
        </w:rPr>
      </w:pPr>
    </w:p>
    <w:p w14:paraId="1867AE6E" w14:textId="77777777" w:rsidR="00DE0900" w:rsidRDefault="00DE0900" w:rsidP="00DE0900">
      <w:pPr>
        <w:rPr>
          <w:b/>
          <w:bCs/>
          <w:iCs/>
        </w:rPr>
      </w:pPr>
    </w:p>
    <w:p w14:paraId="5C9B6789" w14:textId="77777777" w:rsidR="00DE0900" w:rsidRDefault="00DE0900" w:rsidP="00DE0900">
      <w:pPr>
        <w:rPr>
          <w:b/>
          <w:bCs/>
          <w:iCs/>
        </w:rPr>
      </w:pPr>
    </w:p>
    <w:p w14:paraId="50DFC7BD" w14:textId="77777777" w:rsidR="00DE0900" w:rsidRDefault="00DE0900" w:rsidP="00DE0900">
      <w:pPr>
        <w:rPr>
          <w:b/>
          <w:bCs/>
          <w:iCs/>
        </w:rPr>
      </w:pPr>
    </w:p>
    <w:p w14:paraId="586F4AAB" w14:textId="77777777" w:rsidR="00971D6F" w:rsidRDefault="00971D6F">
      <w:r>
        <w:rPr>
          <w:b/>
          <w:bCs/>
          <w:iCs/>
        </w:rPr>
        <w:br w:type="page"/>
      </w:r>
    </w:p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278"/>
        <w:gridCol w:w="438"/>
        <w:gridCol w:w="439"/>
        <w:gridCol w:w="1051"/>
        <w:gridCol w:w="1077"/>
        <w:gridCol w:w="851"/>
        <w:gridCol w:w="1064"/>
        <w:gridCol w:w="1064"/>
        <w:gridCol w:w="426"/>
        <w:gridCol w:w="638"/>
        <w:gridCol w:w="1065"/>
      </w:tblGrid>
      <w:tr w:rsidR="00DE0900" w14:paraId="05066F14" w14:textId="77777777" w:rsidTr="00DE0900">
        <w:trPr>
          <w:trHeight w:val="427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33FE76C0" w14:textId="5E680AB3" w:rsidR="00DE0900" w:rsidRDefault="00DE0900" w:rsidP="00DE0900">
            <w:pPr>
              <w:pStyle w:val="berschrift2"/>
            </w:pPr>
            <w:r>
              <w:lastRenderedPageBreak/>
              <w:t>5</w:t>
            </w:r>
          </w:p>
        </w:tc>
        <w:tc>
          <w:tcPr>
            <w:tcW w:w="668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41E7C77" w14:textId="77777777" w:rsidR="00DE0900" w:rsidRPr="00141B2A" w:rsidRDefault="00DE0900" w:rsidP="00DE0900">
            <w:pPr>
              <w:pStyle w:val="berschrift2"/>
              <w:rPr>
                <w:noProof/>
              </w:rPr>
            </w:pPr>
            <w:r>
              <w:rPr>
                <w:noProof/>
              </w:rPr>
              <w:t>Verteilen 1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99BD77" w14:textId="77777777" w:rsidR="00DE0900" w:rsidRPr="006269F6" w:rsidRDefault="00DE0900" w:rsidP="00DE0900">
            <w:pPr>
              <w:ind w:left="360" w:hanging="360"/>
            </w:pPr>
          </w:p>
        </w:tc>
      </w:tr>
      <w:tr w:rsidR="00DE0900" w14:paraId="7613B9AC" w14:textId="77777777" w:rsidTr="00DE0900">
        <w:trPr>
          <w:trHeight w:val="427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62DFF482" w14:textId="77777777" w:rsidR="00DE0900" w:rsidRDefault="00DE0900" w:rsidP="00DE0900"/>
        </w:tc>
        <w:tc>
          <w:tcPr>
            <w:tcW w:w="668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4B3F971" w14:textId="77777777" w:rsidR="00DE0900" w:rsidRPr="006269F6" w:rsidRDefault="00DE0900" w:rsidP="00DE0900">
            <w:pPr>
              <w:ind w:left="360" w:hanging="360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61092C26" wp14:editId="37EF932F">
                      <wp:simplePos x="0" y="0"/>
                      <wp:positionH relativeFrom="column">
                        <wp:posOffset>3750310</wp:posOffset>
                      </wp:positionH>
                      <wp:positionV relativeFrom="paragraph">
                        <wp:posOffset>-29210</wp:posOffset>
                      </wp:positionV>
                      <wp:extent cx="107315" cy="236220"/>
                      <wp:effectExtent l="0" t="0" r="26035" b="11430"/>
                      <wp:wrapNone/>
                      <wp:docPr id="4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731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AAFC00C" id="Pfeil: nach rechts gekrümmt 59" o:spid="_x0000_s1026" type="#_x0000_t102" style="position:absolute;margin-left:295.3pt;margin-top:-2.3pt;width:8.45pt;height:18.6pt;flip:x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" adj="16694,20374,16200" fillcolor="#a5a5a5 [2092]" strokecolor="#a5a5a5 [2092]" strokeweight="2pt"/>
                  </w:pict>
                </mc:Fallback>
              </mc:AlternateContent>
            </w:r>
            <w:r w:rsidRPr="009A2330">
              <w:t xml:space="preserve">Berechne </w:t>
            </w:r>
            <w:r w:rsidRPr="00F2223D">
              <w:rPr>
                <w:shd w:val="clear" w:color="auto" w:fill="D9D9D9" w:themeFill="background1" w:themeFillShade="D9"/>
              </w:rPr>
              <w:t>die fehlenden Werte</w:t>
            </w:r>
            <w:r>
              <w:t xml:space="preserve"> in den</w:t>
            </w:r>
            <w:r w:rsidRPr="009A2330">
              <w:t xml:space="preserve"> Tabelle</w:t>
            </w:r>
            <w:r>
              <w:t>n</w:t>
            </w:r>
            <w:r w:rsidRPr="009A2330">
              <w:t xml:space="preserve">. </w:t>
            </w:r>
            <w:r>
              <w:t xml:space="preserve">Beschrifte die Pfeile </w:t>
            </w:r>
            <w:proofErr w:type="gramStart"/>
            <w:r>
              <w:t xml:space="preserve">(  </w:t>
            </w:r>
            <w:proofErr w:type="gramEnd"/>
            <w:r>
              <w:t xml:space="preserve">    ).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753233" w14:textId="77777777" w:rsidR="00DE0900" w:rsidRPr="006269F6" w:rsidRDefault="00DE0900" w:rsidP="00DE0900">
            <w:pPr>
              <w:ind w:left="360" w:hanging="360"/>
            </w:pPr>
          </w:p>
        </w:tc>
      </w:tr>
      <w:tr w:rsidR="00DE0900" w14:paraId="13B3497A" w14:textId="77777777" w:rsidTr="00DE0900">
        <w:trPr>
          <w:trHeight w:val="365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6DC6F1F2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43CB180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27723439" w14:textId="77777777" w:rsidR="00DE0900" w:rsidRPr="009C2B8D" w:rsidRDefault="00DE0900" w:rsidP="00DE0900">
            <w:pPr>
              <w:pStyle w:val="berschrift2"/>
              <w:rPr>
                <w:b w:val="0"/>
                <w:noProof/>
                <w:color w:val="000000"/>
              </w:rPr>
            </w:pPr>
            <w:r w:rsidRPr="005D082B">
              <w:t>a1)</w:t>
            </w:r>
            <w:r w:rsidRPr="009C2B8D">
              <w:rPr>
                <w:b w:val="0"/>
                <w:noProof/>
                <w:color w:val="000000"/>
              </w:rPr>
              <w:t xml:space="preserve"> Frau Meier hat 30 Muffins gebacken.  </w:t>
            </w:r>
          </w:p>
          <w:p w14:paraId="634A3570" w14:textId="77777777" w:rsidR="00DE0900" w:rsidRDefault="00DE0900" w:rsidP="00DE0900">
            <w:pPr>
              <w:tabs>
                <w:tab w:val="left" w:pos="1236"/>
              </w:tabs>
              <w:jc w:val="left"/>
              <w:rPr>
                <w:noProof/>
              </w:rPr>
            </w:pPr>
            <w:r>
              <w:rPr>
                <w:noProof/>
              </w:rPr>
              <w:t xml:space="preserve">Die Muffins sollen gleich verteilt werden. </w:t>
            </w:r>
          </w:p>
          <w:p w14:paraId="30F0F583" w14:textId="77777777" w:rsidR="00DE0900" w:rsidRPr="002A371E" w:rsidRDefault="00DE0900" w:rsidP="00DE0900">
            <w:pPr>
              <w:tabs>
                <w:tab w:val="left" w:pos="1236"/>
              </w:tabs>
              <w:jc w:val="left"/>
              <w:rPr>
                <w:b/>
                <w:color w:val="7F7F7F" w:themeColor="text1" w:themeTint="80"/>
                <w:szCs w:val="21"/>
              </w:rPr>
            </w:pPr>
            <w:r>
              <w:rPr>
                <w:noProof/>
              </w:rPr>
              <w:t>Wie viele Muffins bekommt jede Person?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270764AE" w14:textId="77777777" w:rsidR="00DE0900" w:rsidRDefault="00DE0900" w:rsidP="00DE0900">
            <w:pPr>
              <w:pStyle w:val="berschrift2"/>
              <w:ind w:hanging="282"/>
              <w:rPr>
                <w:b w:val="0"/>
                <w:noProof/>
                <w:color w:val="0D0D0D" w:themeColor="text1" w:themeTint="F2"/>
              </w:rPr>
            </w:pPr>
            <w:r w:rsidRPr="009C2B8D">
              <w:t>a2)</w:t>
            </w:r>
            <w:r w:rsidRPr="00B40599">
              <w:rPr>
                <w:b w:val="0"/>
                <w:noProof/>
                <w:color w:val="0D0D0D" w:themeColor="text1" w:themeTint="F2"/>
              </w:rPr>
              <w:t xml:space="preserve"> </w:t>
            </w:r>
            <w:r>
              <w:rPr>
                <w:b w:val="0"/>
                <w:noProof/>
                <w:color w:val="0D0D0D" w:themeColor="text1" w:themeTint="F2"/>
              </w:rPr>
              <w:t xml:space="preserve">Sand liegt an einer Baustelle. </w:t>
            </w:r>
          </w:p>
          <w:p w14:paraId="61AE22A1" w14:textId="77777777" w:rsidR="00DE0900" w:rsidRDefault="00DE0900" w:rsidP="00DE0900">
            <w:pPr>
              <w:pStyle w:val="berschrift2"/>
              <w:ind w:hanging="282"/>
              <w:rPr>
                <w:b w:val="0"/>
                <w:noProof/>
                <w:color w:val="0D0D0D" w:themeColor="text1" w:themeTint="F2"/>
              </w:rPr>
            </w:pPr>
            <w:r>
              <w:rPr>
                <w:b w:val="0"/>
                <w:noProof/>
                <w:color w:val="0D0D0D" w:themeColor="text1" w:themeTint="F2"/>
              </w:rPr>
              <w:t xml:space="preserve">LKWs sollen den </w:t>
            </w:r>
            <w:r w:rsidRPr="00B40599">
              <w:rPr>
                <w:b w:val="0"/>
                <w:noProof/>
                <w:color w:val="0D0D0D" w:themeColor="text1" w:themeTint="F2"/>
              </w:rPr>
              <w:t>Sand weg</w:t>
            </w:r>
            <w:r>
              <w:rPr>
                <w:b w:val="0"/>
                <w:noProof/>
                <w:color w:val="0D0D0D" w:themeColor="text1" w:themeTint="F2"/>
              </w:rPr>
              <w:t>fahren</w:t>
            </w:r>
            <w:r w:rsidRPr="00B40599">
              <w:rPr>
                <w:b w:val="0"/>
                <w:noProof/>
                <w:color w:val="0D0D0D" w:themeColor="text1" w:themeTint="F2"/>
              </w:rPr>
              <w:t xml:space="preserve">. </w:t>
            </w:r>
          </w:p>
          <w:p w14:paraId="707355E6" w14:textId="77777777" w:rsidR="00DE0900" w:rsidRPr="000738D9" w:rsidRDefault="00DE0900" w:rsidP="00DE0900">
            <w:pPr>
              <w:pStyle w:val="berschrift2"/>
              <w:ind w:hanging="282"/>
              <w:rPr>
                <w:b w:val="0"/>
              </w:rPr>
            </w:pPr>
            <w:r w:rsidRPr="000738D9">
              <w:rPr>
                <w:b w:val="0"/>
                <w:color w:val="0D0D0D" w:themeColor="text1" w:themeTint="F2"/>
              </w:rPr>
              <w:t xml:space="preserve">Wie lange brauchen </w:t>
            </w:r>
            <w:r>
              <w:rPr>
                <w:b w:val="0"/>
                <w:color w:val="0D0D0D" w:themeColor="text1" w:themeTint="F2"/>
              </w:rPr>
              <w:t>2 (bzw. 3)</w:t>
            </w:r>
            <w:r w:rsidRPr="000738D9">
              <w:rPr>
                <w:b w:val="0"/>
                <w:color w:val="0D0D0D" w:themeColor="text1" w:themeTint="F2"/>
              </w:rPr>
              <w:t xml:space="preserve"> LKWs?</w:t>
            </w:r>
            <w:r w:rsidRPr="000738D9">
              <w:rPr>
                <w:b w:val="0"/>
              </w:rPr>
              <w:t xml:space="preserve"> </w:t>
            </w:r>
          </w:p>
        </w:tc>
      </w:tr>
      <w:tr w:rsidR="00DE0900" w14:paraId="1BF879AD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6016769B" w14:textId="77777777" w:rsidR="00DE0900" w:rsidRPr="00382DC4" w:rsidRDefault="00DE0900" w:rsidP="00DE0900">
            <w:pPr>
              <w:rPr>
                <w:sz w:val="16"/>
              </w:rPr>
            </w:pPr>
          </w:p>
        </w:tc>
        <w:tc>
          <w:tcPr>
            <w:tcW w:w="27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8D0F55E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6207EA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42D68402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3A931F10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391B7697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/>
              <w:bottom w:val="nil"/>
              <w:right w:val="nil"/>
            </w:tcBorders>
            <w:vAlign w:val="center"/>
          </w:tcPr>
          <w:p w14:paraId="6DA14729" w14:textId="77777777" w:rsidR="00DE0900" w:rsidRPr="00382DC4" w:rsidRDefault="00DE0900" w:rsidP="00DE0900">
            <w:pPr>
              <w:pStyle w:val="berschrift2"/>
              <w:rPr>
                <w:sz w:val="16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5F33D499" w14:textId="77777777" w:rsidR="00DE0900" w:rsidRPr="00382DC4" w:rsidRDefault="00DE0900" w:rsidP="00DE0900">
            <w:pPr>
              <w:rPr>
                <w:sz w:val="16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626FD037" w14:textId="77777777" w:rsidR="00DE0900" w:rsidRPr="00382DC4" w:rsidRDefault="00DE0900" w:rsidP="00DE0900">
            <w:pPr>
              <w:rPr>
                <w:sz w:val="16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7693B7A0" w14:textId="77777777" w:rsidR="00DE0900" w:rsidRPr="00382DC4" w:rsidRDefault="00DE0900" w:rsidP="00DE0900">
            <w:pPr>
              <w:rPr>
                <w:sz w:val="16"/>
              </w:rPr>
            </w:pPr>
          </w:p>
        </w:tc>
      </w:tr>
      <w:tr w:rsidR="00DE0900" w14:paraId="75F6ECD4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660A1C3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42A8D5B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14:paraId="4F7DBBE4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>
              <w:rPr>
                <w:noProof/>
              </w:rPr>
              <w:drawing>
                <wp:inline distT="0" distB="0" distL="0" distR="0" wp14:anchorId="7CEE42B2" wp14:editId="5B819196">
                  <wp:extent cx="161952" cy="309033"/>
                  <wp:effectExtent l="0" t="0" r="0" b="0"/>
                  <wp:docPr id="121" name="Grafik 121" descr="Ma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n.svg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rcRect l="23224" r="24370"/>
                          <a:stretch/>
                        </pic:blipFill>
                        <pic:spPr bwMode="auto">
                          <a:xfrm>
                            <a:off x="0" y="0"/>
                            <a:ext cx="169839" cy="324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259DFFE2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>
              <w:rPr>
                <w:noProof/>
              </w:rPr>
              <w:drawing>
                <wp:inline distT="0" distB="0" distL="0" distR="0" wp14:anchorId="14BB0920" wp14:editId="6659DE19">
                  <wp:extent cx="168456" cy="168456"/>
                  <wp:effectExtent l="0" t="0" r="3175" b="3175"/>
                  <wp:docPr id="329" name="Grafik 329" descr="Cup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Cupcake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5" cy="17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</w:tcPr>
          <w:p w14:paraId="396E43B7" w14:textId="77777777" w:rsidR="00DE0900" w:rsidRPr="003F2786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 w:rsidRPr="003F2786">
              <w:rPr>
                <w:b/>
                <w:color w:val="0D0D0D" w:themeColor="text1" w:themeTint="F2"/>
                <w:sz w:val="18"/>
              </w:rPr>
              <w:t xml:space="preserve">Anzahl </w:t>
            </w:r>
          </w:p>
          <w:p w14:paraId="56288950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 w:rsidRPr="003F2786">
              <w:rPr>
                <w:b/>
                <w:color w:val="0D0D0D" w:themeColor="text1" w:themeTint="F2"/>
                <w:sz w:val="18"/>
              </w:rPr>
              <w:t>Personen</w:t>
            </w:r>
          </w:p>
        </w:tc>
        <w:tc>
          <w:tcPr>
            <w:tcW w:w="1077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</w:tcPr>
          <w:p w14:paraId="6C28A6FD" w14:textId="77777777" w:rsidR="00DE0900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6E9B2B72" w14:textId="77777777" w:rsidR="00DE0900" w:rsidRPr="00927731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Muffins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/>
            </w:tcBorders>
          </w:tcPr>
          <w:p w14:paraId="51DEB836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vAlign w:val="center"/>
          </w:tcPr>
          <w:p w14:paraId="684DDCEF" w14:textId="77777777" w:rsidR="00DE0900" w:rsidRPr="002A371E" w:rsidRDefault="00DE0900" w:rsidP="00DE0900">
            <w:pPr>
              <w:pStyle w:val="berschrift2"/>
              <w:jc w:val="center"/>
            </w:pPr>
            <w:r>
              <w:rPr>
                <w:noProof/>
              </w:rPr>
              <w:drawing>
                <wp:inline distT="0" distB="0" distL="0" distR="0" wp14:anchorId="20AA5E3E" wp14:editId="42EE3F59">
                  <wp:extent cx="380564" cy="264583"/>
                  <wp:effectExtent l="0" t="0" r="635" b="2540"/>
                  <wp:docPr id="386" name="Grafik 386" descr="Kip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DumpTruck.svg"/>
                          <pic:cNvPicPr/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6"/>
                              </a:ext>
                            </a:extLst>
                          </a:blip>
                          <a:srcRect t="13333" b="17143"/>
                          <a:stretch/>
                        </pic:blipFill>
                        <pic:spPr bwMode="auto">
                          <a:xfrm>
                            <a:off x="0" y="0"/>
                            <a:ext cx="410273" cy="285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</w:tcPr>
          <w:p w14:paraId="0E21BD8E" w14:textId="77777777" w:rsidR="00DE0900" w:rsidRPr="00327855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 w:rsidRPr="00327855"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3F71A64F" w14:textId="77777777" w:rsidR="00DE0900" w:rsidRPr="00327855" w:rsidRDefault="00DE0900" w:rsidP="00DE0900">
            <w:pPr>
              <w:pStyle w:val="berschrift2"/>
              <w:jc w:val="center"/>
            </w:pPr>
            <w:r>
              <w:rPr>
                <w:color w:val="0D0D0D" w:themeColor="text1" w:themeTint="F2"/>
                <w:sz w:val="18"/>
              </w:rPr>
              <w:t>LKWs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</w:tcPr>
          <w:p w14:paraId="0606079C" w14:textId="77777777" w:rsidR="00DE0900" w:rsidRPr="002478C6" w:rsidRDefault="00DE0900" w:rsidP="00DE0900">
            <w:pPr>
              <w:jc w:val="center"/>
              <w:rPr>
                <w:b/>
                <w:sz w:val="18"/>
              </w:rPr>
            </w:pPr>
            <w:r w:rsidRPr="002478C6">
              <w:rPr>
                <w:b/>
                <w:sz w:val="18"/>
              </w:rPr>
              <w:t xml:space="preserve">Anzahl </w:t>
            </w:r>
          </w:p>
          <w:p w14:paraId="305E9628" w14:textId="77777777" w:rsidR="00DE0900" w:rsidRPr="00927731" w:rsidRDefault="00DE0900" w:rsidP="00DE0900">
            <w:pPr>
              <w:jc w:val="center"/>
              <w:rPr>
                <w:b/>
                <w:sz w:val="18"/>
              </w:rPr>
            </w:pPr>
            <w:r w:rsidRPr="002478C6">
              <w:rPr>
                <w:b/>
                <w:sz w:val="18"/>
              </w:rPr>
              <w:t>Stunden</w:t>
            </w:r>
            <w:r>
              <w:rPr>
                <w:b/>
                <w:sz w:val="18"/>
              </w:rPr>
              <w:t xml:space="preserve"> (h)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7B355FF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7CCBCDAE" w14:textId="77777777" w:rsidTr="00DE0900">
        <w:trPr>
          <w:trHeight w:val="284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CE86F03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BF79272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03B9D66A" w14:textId="77777777" w:rsidR="00DE0900" w:rsidRPr="00F1248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F1248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49011678" wp14:editId="49C7CAF7">
                      <wp:simplePos x="0" y="0"/>
                      <wp:positionH relativeFrom="column">
                        <wp:posOffset>272687</wp:posOffset>
                      </wp:positionH>
                      <wp:positionV relativeFrom="paragraph">
                        <wp:posOffset>67945</wp:posOffset>
                      </wp:positionV>
                      <wp:extent cx="125186" cy="468086"/>
                      <wp:effectExtent l="0" t="0" r="27305" b="27305"/>
                      <wp:wrapNone/>
                      <wp:docPr id="1394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186" cy="468086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F634E00" id="Pfeil: nach rechts gekrümmt 59" o:spid="_x0000_s1026" type="#_x0000_t102" style="position:absolute;margin-left:21.45pt;margin-top:5.35pt;width:9.85pt;height:36.85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" adj="18712,20878,16200" fillcolor="#a5a5a5 [2092]" strokecolor="#a5a5a5 [2092]" strokeweight="2pt"/>
                  </w:pict>
                </mc:Fallback>
              </mc:AlternateContent>
            </w:r>
            <w:r w:rsidRPr="00F1248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10C2499D" wp14:editId="088EC463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85725</wp:posOffset>
                      </wp:positionV>
                      <wp:extent cx="107950" cy="237490"/>
                      <wp:effectExtent l="0" t="0" r="25400" b="10160"/>
                      <wp:wrapNone/>
                      <wp:docPr id="4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2AFEEF8" id="Pfeil: nach rechts gekrümmt 59" o:spid="_x0000_s1026" type="#_x0000_t102" style="position:absolute;margin-left:33.85pt;margin-top:6.75pt;width:8.5pt;height:18.7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" adj="16691,20373,16200" fillcolor="#a5a5a5 [2092]" strokecolor="#a5a5a5 [2092]" strokeweight="2pt"/>
                  </w:pict>
                </mc:Fallback>
              </mc:AlternateContent>
            </w:r>
            <w:r w:rsidRPr="00F12484">
              <w:rPr>
                <w:color w:val="0D0D0D" w:themeColor="text1" w:themeTint="F2"/>
              </w:rPr>
              <w:t>I.</w: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63606D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76E6BF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30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/>
            </w:tcBorders>
          </w:tcPr>
          <w:p w14:paraId="327F3396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6810ADDA" wp14:editId="62EA849F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92710</wp:posOffset>
                      </wp:positionV>
                      <wp:extent cx="133350" cy="218440"/>
                      <wp:effectExtent l="0" t="0" r="19050" b="10160"/>
                      <wp:wrapNone/>
                      <wp:docPr id="1393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3335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1B26F59" id="Pfeil: nach rechts gekrümmt 59" o:spid="_x0000_s1026" type="#_x0000_t102" style="position:absolute;margin-left:1.65pt;margin-top:7.3pt;width:10.5pt;height:17.2pt;flip:x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" adj="15007,19952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</w:tcPr>
          <w:p w14:paraId="54EAC141" w14:textId="77777777" w:rsidR="00DE0900" w:rsidRPr="004A72D6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</w:rPr>
            </w:pPr>
            <w:r w:rsidRPr="004A72D6"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59EEAE56" wp14:editId="34A30CA2">
                      <wp:simplePos x="0" y="0"/>
                      <wp:positionH relativeFrom="column">
                        <wp:posOffset>528229</wp:posOffset>
                      </wp:positionH>
                      <wp:positionV relativeFrom="paragraph">
                        <wp:posOffset>114572</wp:posOffset>
                      </wp:positionV>
                      <wp:extent cx="107950" cy="237490"/>
                      <wp:effectExtent l="0" t="0" r="25400" b="10160"/>
                      <wp:wrapNone/>
                      <wp:docPr id="1394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DC58AC9" id="Pfeil: nach rechts gekrümmt 59" o:spid="_x0000_s1026" type="#_x0000_t102" style="position:absolute;margin-left:41.6pt;margin-top:9pt;width:8.5pt;height:18.7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" adj="16691,20373,16200" fillcolor="#a5a5a5 [2092]" strokecolor="#a5a5a5 [2092]" strokeweight="2pt"/>
                  </w:pict>
                </mc:Fallback>
              </mc:AlternateContent>
            </w:r>
            <w:r w:rsidRPr="004A72D6">
              <w:rPr>
                <w:b w:val="0"/>
                <w:color w:val="0D0D0D" w:themeColor="text1" w:themeTint="F2"/>
              </w:rPr>
              <w:t>I.</w: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04CA8E" w14:textId="77777777" w:rsidR="00DE0900" w:rsidRPr="00AC05D4" w:rsidRDefault="00DE0900" w:rsidP="00DE0900">
            <w:pPr>
              <w:pStyle w:val="berschrift2"/>
              <w:jc w:val="center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>1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DB91A9" w14:textId="77777777" w:rsidR="00DE0900" w:rsidRPr="00AC05D4" w:rsidRDefault="00DE0900" w:rsidP="00DE0900">
            <w:pPr>
              <w:pStyle w:val="berschrift2"/>
              <w:jc w:val="center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>21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16FE5B3" w14:textId="77777777" w:rsidR="00DE0900" w:rsidRPr="002A371E" w:rsidRDefault="00DE0900" w:rsidP="00DE0900">
            <w:pPr>
              <w:pStyle w:val="berschrift2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6E287233" wp14:editId="20B1F615">
                      <wp:simplePos x="0" y="0"/>
                      <wp:positionH relativeFrom="column">
                        <wp:posOffset>32808</wp:posOffset>
                      </wp:positionH>
                      <wp:positionV relativeFrom="paragraph">
                        <wp:posOffset>103505</wp:posOffset>
                      </wp:positionV>
                      <wp:extent cx="101600" cy="218440"/>
                      <wp:effectExtent l="0" t="0" r="12700" b="10160"/>
                      <wp:wrapNone/>
                      <wp:docPr id="1394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160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DBD52DA" id="Pfeil: nach rechts gekrümmt 59" o:spid="_x0000_s1026" type="#_x0000_t102" style="position:absolute;margin-left:2.6pt;margin-top:8.15pt;width:8pt;height:17.2pt;flip:x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" adj="16577,20344,16200" fillcolor="#a5a5a5 [2092]" strokecolor="#a5a5a5 [2092]" strokeweight="2pt"/>
                  </w:pict>
                </mc:Fallback>
              </mc:AlternateContent>
            </w:r>
          </w:p>
        </w:tc>
      </w:tr>
      <w:tr w:rsidR="00DE0900" w14:paraId="11AC7ADC" w14:textId="77777777" w:rsidTr="00DE0900">
        <w:trPr>
          <w:trHeight w:val="284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319E7B42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EB4DF2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091A14E2" w14:textId="77777777" w:rsidR="00DE0900" w:rsidRPr="00F1248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F12484">
              <w:rPr>
                <w:color w:val="0D0D0D" w:themeColor="text1" w:themeTint="F2"/>
              </w:rPr>
              <w:t>II.</w: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489FDF05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>
              <w:rPr>
                <w:color w:val="0D0D0D" w:themeColor="text1" w:themeTint="F2"/>
              </w:rPr>
              <w:t>2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383B9025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6015A04D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38B3810A" w14:textId="77777777" w:rsidR="00DE0900" w:rsidRPr="004A72D6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</w:rPr>
            </w:pPr>
            <w:r w:rsidRPr="004A72D6"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663A384D" wp14:editId="628ED669">
                      <wp:simplePos x="0" y="0"/>
                      <wp:positionH relativeFrom="column">
                        <wp:posOffset>373561</wp:posOffset>
                      </wp:positionH>
                      <wp:positionV relativeFrom="paragraph">
                        <wp:posOffset>-129086</wp:posOffset>
                      </wp:positionV>
                      <wp:extent cx="87085" cy="478972"/>
                      <wp:effectExtent l="0" t="0" r="27305" b="16510"/>
                      <wp:wrapNone/>
                      <wp:docPr id="44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085" cy="478972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B79E33F" id="Pfeil: nach rechts gekrümmt 59" o:spid="_x0000_s1026" type="#_x0000_t102" style="position:absolute;margin-left:29.4pt;margin-top:-10.15pt;width:6.85pt;height:37.7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" adj="19636,21109,16200" fillcolor="#a5a5a5 [2092]" strokecolor="#a5a5a5 [2092]" strokeweight="2pt"/>
                  </w:pict>
                </mc:Fallback>
              </mc:AlternateContent>
            </w:r>
            <w:r w:rsidRPr="004A72D6">
              <w:rPr>
                <w:b w:val="0"/>
                <w:color w:val="0D0D0D" w:themeColor="text1" w:themeTint="F2"/>
              </w:rPr>
              <w:t>II.</w: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596A3905" w14:textId="77777777" w:rsidR="00DE0900" w:rsidRPr="008A44A8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>2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5B1A4D3B" w14:textId="77777777" w:rsidR="00DE0900" w:rsidRPr="002A371E" w:rsidRDefault="00DE0900" w:rsidP="00DE0900">
            <w:pPr>
              <w:pStyle w:val="berschrift2"/>
              <w:jc w:val="center"/>
            </w:pP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B11B72A" w14:textId="77777777" w:rsidR="00DE0900" w:rsidRPr="002A371E" w:rsidRDefault="00DE0900" w:rsidP="00DE0900">
            <w:pPr>
              <w:pStyle w:val="berschrift2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1CC45E53" wp14:editId="34636A5F">
                      <wp:simplePos x="0" y="0"/>
                      <wp:positionH relativeFrom="column">
                        <wp:posOffset>262437</wp:posOffset>
                      </wp:positionH>
                      <wp:positionV relativeFrom="paragraph">
                        <wp:posOffset>-134620</wp:posOffset>
                      </wp:positionV>
                      <wp:extent cx="92529" cy="500743"/>
                      <wp:effectExtent l="0" t="0" r="22225" b="13970"/>
                      <wp:wrapNone/>
                      <wp:docPr id="5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2529" cy="500743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8A18295" id="Pfeil: nach rechts gekrümmt 59" o:spid="_x0000_s1026" type="#_x0000_t102" style="position:absolute;margin-left:20.65pt;margin-top:-10.6pt;width:7.3pt;height:39.45pt;flip:x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" adj="19604,21101,16200" fillcolor="#a5a5a5 [2092]" strokecolor="#a5a5a5 [2092]" strokeweight="2pt"/>
                  </w:pict>
                </mc:Fallback>
              </mc:AlternateContent>
            </w:r>
          </w:p>
        </w:tc>
      </w:tr>
      <w:tr w:rsidR="00DE0900" w14:paraId="1FEFFAEA" w14:textId="77777777" w:rsidTr="00DE0900">
        <w:trPr>
          <w:trHeight w:val="284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0F21108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18421D9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45132F50" w14:textId="77777777" w:rsidR="00DE0900" w:rsidRPr="00F12484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 w:rsidRPr="00F12484">
              <w:rPr>
                <w:color w:val="0D0D0D" w:themeColor="text1" w:themeTint="F2"/>
              </w:rPr>
              <w:t>III.</w: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C0AF3B9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>
              <w:rPr>
                <w:color w:val="0D0D0D" w:themeColor="text1" w:themeTint="F2"/>
              </w:rPr>
              <w:t>3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1B34AF1D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4F2EBA22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64F49EA5" wp14:editId="1776FB82">
                      <wp:simplePos x="0" y="0"/>
                      <wp:positionH relativeFrom="column">
                        <wp:posOffset>217351</wp:posOffset>
                      </wp:positionH>
                      <wp:positionV relativeFrom="paragraph">
                        <wp:posOffset>-343898</wp:posOffset>
                      </wp:positionV>
                      <wp:extent cx="108858" cy="462280"/>
                      <wp:effectExtent l="0" t="0" r="24765" b="13970"/>
                      <wp:wrapNone/>
                      <wp:docPr id="44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8" cy="46228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B9A83D1" id="Pfeil: nach rechts gekrümmt 59" o:spid="_x0000_s1026" type="#_x0000_t102" style="position:absolute;margin-left:17.1pt;margin-top:-27.1pt;width:8.55pt;height:36.4pt;flip:x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" adj="19057,2096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4EA798F2" w14:textId="77777777" w:rsidR="00DE0900" w:rsidRPr="004A72D6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</w:rPr>
            </w:pPr>
            <w:r w:rsidRPr="004A72D6">
              <w:rPr>
                <w:b w:val="0"/>
                <w:color w:val="0D0D0D" w:themeColor="text1" w:themeTint="F2"/>
              </w:rPr>
              <w:t>III.</w: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EA359A7" w14:textId="77777777" w:rsidR="00DE0900" w:rsidRPr="008A44A8" w:rsidRDefault="00DE0900" w:rsidP="00DE0900">
            <w:pPr>
              <w:pStyle w:val="berschrift2"/>
              <w:jc w:val="center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>3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2BB31810" w14:textId="77777777" w:rsidR="00DE0900" w:rsidRPr="002A371E" w:rsidRDefault="00DE0900" w:rsidP="00DE0900">
            <w:pPr>
              <w:pStyle w:val="berschrift2"/>
              <w:jc w:val="center"/>
            </w:pP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0AEE0BA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12A0F54F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5479B773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C7FABD0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8EF4020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7D7BE53C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1516384B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107A54B7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0109E30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589169A2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5D8E4FA8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3792B7C6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1EC25AB3" w14:textId="77777777" w:rsidTr="00DE0900">
        <w:trPr>
          <w:trHeight w:val="284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43EF8B06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7B54F47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1AF386C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  <w:color w:val="000000"/>
              </w:rPr>
            </w:pPr>
            <w:r w:rsidRPr="005A1FAA">
              <w:rPr>
                <w:b/>
                <w:color w:val="000000"/>
              </w:rPr>
              <w:t xml:space="preserve">Schreibe zu jeder Zeile einen Satz: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A147B13" w14:textId="77777777" w:rsidR="00DE0900" w:rsidRPr="005A1FAA" w:rsidRDefault="00DE0900" w:rsidP="00DE0900">
            <w:pPr>
              <w:pStyle w:val="berschrift2"/>
              <w:ind w:hanging="278"/>
              <w:rPr>
                <w:color w:val="000000"/>
              </w:rPr>
            </w:pPr>
            <w:r w:rsidRPr="005A1FAA">
              <w:rPr>
                <w:color w:val="000000"/>
              </w:rPr>
              <w:t>Schreibe zu jeder Zeile einen Satz:</w:t>
            </w:r>
          </w:p>
        </w:tc>
      </w:tr>
      <w:tr w:rsidR="00DE0900" w14:paraId="2EAF68B3" w14:textId="77777777" w:rsidTr="00DE0900">
        <w:trPr>
          <w:trHeight w:val="284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11E53DB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2383AF55" w14:textId="77777777" w:rsidR="00DE0900" w:rsidRPr="00FC6CE6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0DEA2141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FC6CE6">
              <w:rPr>
                <w:color w:val="0D0D0D" w:themeColor="text1" w:themeTint="F2"/>
              </w:rPr>
              <w:t>I.</w:t>
            </w:r>
            <w:r>
              <w:rPr>
                <w:color w:val="0D0D0D" w:themeColor="text1" w:themeTint="F2"/>
              </w:rPr>
              <w:t xml:space="preserve">    </w:t>
            </w: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Eine Person allein kann alle 30 Muffins</w:t>
            </w:r>
            <w:r w:rsidRPr="001C7513">
              <w:rPr>
                <w:color w:val="548DD4" w:themeColor="text2" w:themeTint="99"/>
              </w:rPr>
              <w:t xml:space="preserve">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6A0A7821" w14:textId="77777777" w:rsidR="00DE0900" w:rsidRPr="00E96366" w:rsidRDefault="00DE0900" w:rsidP="00DE0900">
            <w:pPr>
              <w:pStyle w:val="berschrift2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 xml:space="preserve">   </w:t>
            </w:r>
            <w:r w:rsidRPr="00E96366">
              <w:rPr>
                <w:b w:val="0"/>
                <w:color w:val="0D0D0D" w:themeColor="text1" w:themeTint="F2"/>
              </w:rPr>
              <w:t xml:space="preserve">I.    </w:t>
            </w:r>
            <w:r w:rsidRPr="001C751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Ein LKW allein braucht           Stunden.</w:t>
            </w:r>
            <w:r w:rsidRPr="001C7513">
              <w:rPr>
                <w:b w:val="0"/>
                <w:color w:val="548DD4" w:themeColor="text2" w:themeTint="99"/>
              </w:rPr>
              <w:t xml:space="preserve"> </w:t>
            </w:r>
          </w:p>
        </w:tc>
      </w:tr>
      <w:tr w:rsidR="00DE0900" w14:paraId="731A0D30" w14:textId="77777777" w:rsidTr="00DE0900">
        <w:trPr>
          <w:trHeight w:val="284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A506549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94A5539" w14:textId="77777777" w:rsidR="00DE0900" w:rsidRPr="00FC6CE6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53B42BEB" w14:textId="77777777" w:rsidR="00DE0900" w:rsidRPr="00FC6CE6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</w:t>
            </w: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essen</w:t>
            </w:r>
            <w:r>
              <w:rPr>
                <w:color w:val="0D0D0D" w:themeColor="text1" w:themeTint="F2"/>
              </w:rPr>
              <w:t>.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4205C9C3" w14:textId="77777777" w:rsidR="00DE0900" w:rsidRPr="00E96366" w:rsidRDefault="00DE0900" w:rsidP="00DE0900">
            <w:pPr>
              <w:pStyle w:val="berschrift2"/>
              <w:rPr>
                <w:b w:val="0"/>
              </w:rPr>
            </w:pPr>
          </w:p>
        </w:tc>
      </w:tr>
      <w:tr w:rsidR="00DE0900" w14:paraId="4AD7B298" w14:textId="77777777" w:rsidTr="00DE0900">
        <w:trPr>
          <w:trHeight w:val="284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4978D1FD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3B1CB1F3" w14:textId="77777777" w:rsidR="00DE0900" w:rsidRPr="00FC6CE6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56E3855A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FC6CE6">
              <w:rPr>
                <w:color w:val="0D0D0D" w:themeColor="text1" w:themeTint="F2"/>
              </w:rPr>
              <w:t>II.</w:t>
            </w:r>
            <w:r>
              <w:rPr>
                <w:color w:val="0D0D0D" w:themeColor="text1" w:themeTint="F2"/>
              </w:rPr>
              <w:t xml:space="preserve">   </w:t>
            </w: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Bei 2 Personen kann jede Person</w:t>
            </w:r>
            <w:r>
              <w:rPr>
                <w:color w:val="0D0D0D" w:themeColor="text1" w:themeTint="F2"/>
              </w:rPr>
              <w:t xml:space="preserve"> 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717FB1DF" w14:textId="77777777" w:rsidR="00DE0900" w:rsidRPr="00E96366" w:rsidRDefault="00DE0900" w:rsidP="00DE0900">
            <w:pPr>
              <w:pStyle w:val="berschrift2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 xml:space="preserve">   </w:t>
            </w:r>
            <w:r w:rsidRPr="00E96366">
              <w:rPr>
                <w:b w:val="0"/>
                <w:color w:val="0D0D0D" w:themeColor="text1" w:themeTint="F2"/>
              </w:rPr>
              <w:t xml:space="preserve">II.   </w:t>
            </w:r>
            <w:r w:rsidRPr="001C751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2 LKWs brauchen zusammen nur</w:t>
            </w:r>
            <w:r w:rsidRPr="001C7513">
              <w:rPr>
                <w:b w:val="0"/>
                <w:color w:val="548DD4" w:themeColor="text2" w:themeTint="99"/>
              </w:rPr>
              <w:t xml:space="preserve"> </w:t>
            </w:r>
          </w:p>
        </w:tc>
      </w:tr>
      <w:tr w:rsidR="00DE0900" w14:paraId="08C649F1" w14:textId="77777777" w:rsidTr="00DE0900">
        <w:trPr>
          <w:trHeight w:val="284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4FEB515A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19CC543" w14:textId="77777777" w:rsidR="00DE0900" w:rsidRPr="00FC6CE6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46484D78" w14:textId="77777777" w:rsidR="00DE0900" w:rsidRPr="001C7513" w:rsidRDefault="00DE0900" w:rsidP="00DE0900">
            <w:pPr>
              <w:tabs>
                <w:tab w:val="left" w:pos="1236"/>
              </w:tabs>
              <w:rPr>
                <w:rFonts w:ascii="Comic Sans MS" w:hAnsi="Comic Sans MS"/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</w:rPr>
              <w:t xml:space="preserve">                    </w:t>
            </w: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Muffins essen.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5ED0BBED" w14:textId="77777777" w:rsidR="00DE0900" w:rsidRPr="00E96366" w:rsidRDefault="00DE0900" w:rsidP="00DE0900">
            <w:pPr>
              <w:pStyle w:val="berschrift2"/>
              <w:rPr>
                <w:b w:val="0"/>
              </w:rPr>
            </w:pPr>
          </w:p>
        </w:tc>
      </w:tr>
      <w:tr w:rsidR="00DE0900" w14:paraId="0896FAF0" w14:textId="77777777" w:rsidTr="00DE0900">
        <w:trPr>
          <w:trHeight w:val="284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3A0F6A08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7C6399AE" w14:textId="77777777" w:rsidR="00DE0900" w:rsidRPr="00FC6CE6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140BB42E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FC6CE6">
              <w:rPr>
                <w:color w:val="0D0D0D" w:themeColor="text1" w:themeTint="F2"/>
              </w:rPr>
              <w:t>III.</w:t>
            </w:r>
            <w:r>
              <w:rPr>
                <w:color w:val="0D0D0D" w:themeColor="text1" w:themeTint="F2"/>
              </w:rPr>
              <w:t xml:space="preserve">  </w:t>
            </w: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Bei 3 Personen</w:t>
            </w:r>
            <w:r w:rsidRPr="001C7513">
              <w:rPr>
                <w:color w:val="548DD4" w:themeColor="text2" w:themeTint="99"/>
              </w:rPr>
              <w:t xml:space="preserve">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200C07E1" w14:textId="77777777" w:rsidR="00DE0900" w:rsidRPr="00E96366" w:rsidRDefault="00DE0900" w:rsidP="00DE0900">
            <w:pPr>
              <w:pStyle w:val="berschrift2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 xml:space="preserve">   </w:t>
            </w:r>
            <w:r w:rsidRPr="00E96366">
              <w:rPr>
                <w:b w:val="0"/>
                <w:color w:val="0D0D0D" w:themeColor="text1" w:themeTint="F2"/>
              </w:rPr>
              <w:t xml:space="preserve">III.  </w:t>
            </w:r>
            <w:r w:rsidRPr="001C751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3 LKWs brauchen zusammen nur</w:t>
            </w:r>
          </w:p>
        </w:tc>
      </w:tr>
      <w:tr w:rsidR="00DE0900" w14:paraId="4F7DA0E6" w14:textId="77777777" w:rsidTr="00DE0900">
        <w:trPr>
          <w:trHeight w:val="284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3258582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717F882B" w14:textId="77777777" w:rsidR="00DE0900" w:rsidRPr="00FC6CE6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4497BF73" w14:textId="77777777" w:rsidR="00DE0900" w:rsidRPr="00FC6CE6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</w:rPr>
            </w:pP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0C9872ED" w14:textId="77777777" w:rsidR="00DE0900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14:paraId="10D0F61A" w14:textId="77777777" w:rsidTr="00DE0900">
        <w:trPr>
          <w:trHeight w:val="37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192773E" w14:textId="77777777" w:rsidR="00DE0900" w:rsidRPr="000738D9" w:rsidRDefault="00DE0900" w:rsidP="00DE0900">
            <w:pPr>
              <w:rPr>
                <w:sz w:val="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AF53748" w14:textId="77777777" w:rsidR="00DE0900" w:rsidRPr="000738D9" w:rsidRDefault="00DE0900" w:rsidP="00DE0900">
            <w:pPr>
              <w:pStyle w:val="berschrift2"/>
              <w:rPr>
                <w:sz w:val="8"/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7C5669A5" w14:textId="77777777" w:rsidR="00DE0900" w:rsidRPr="000738D9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 w:val="8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A1FCA64" w14:textId="77777777" w:rsidR="00DE0900" w:rsidRPr="000738D9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 w:val="8"/>
                <w:u w:val="single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50A42416" w14:textId="77777777" w:rsidR="00DE0900" w:rsidRPr="000738D9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093DF4" w14:textId="77777777" w:rsidR="00DE0900" w:rsidRPr="000738D9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319A8AF0" w14:textId="77777777" w:rsidR="00DE0900" w:rsidRPr="000738D9" w:rsidRDefault="00DE0900" w:rsidP="00DE0900">
            <w:pPr>
              <w:pStyle w:val="berschrift2"/>
              <w:rPr>
                <w:sz w:val="8"/>
              </w:rPr>
            </w:pPr>
          </w:p>
        </w:tc>
      </w:tr>
      <w:tr w:rsidR="00DE0900" w14:paraId="6F6BAD84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3B7DFFEA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6BCF7DE2" w14:textId="77777777" w:rsidR="00DE0900" w:rsidRPr="00FC6CE6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121D4B0E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  <w:color w:val="000000"/>
              </w:rPr>
            </w:pPr>
            <w:r w:rsidRPr="005A1FAA">
              <w:rPr>
                <w:b/>
                <w:color w:val="000000"/>
              </w:rPr>
              <w:t xml:space="preserve">Beende die Sätze: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8D5069F" w14:textId="77777777" w:rsidR="00DE0900" w:rsidRPr="005A1FAA" w:rsidRDefault="00DE0900" w:rsidP="00DE0900">
            <w:pPr>
              <w:pStyle w:val="berschrift2"/>
              <w:ind w:hanging="278"/>
              <w:rPr>
                <w:color w:val="000000"/>
              </w:rPr>
            </w:pPr>
            <w:r w:rsidRPr="005A1FAA">
              <w:rPr>
                <w:color w:val="000000"/>
              </w:rPr>
              <w:t>Beende die Sätze:</w:t>
            </w:r>
          </w:p>
        </w:tc>
      </w:tr>
      <w:tr w:rsidR="00DE0900" w14:paraId="764C10F6" w14:textId="77777777" w:rsidTr="00DE0900">
        <w:trPr>
          <w:trHeight w:val="57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0ECA428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6162481A" w14:textId="77777777" w:rsidR="00DE0900" w:rsidRPr="00FC6CE6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127508C8" w14:textId="77777777" w:rsidR="00DE0900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Ich rechne auf beiden Seiten „umgekehrt“: </w:t>
            </w:r>
          </w:p>
          <w:p w14:paraId="2EDE9362" w14:textId="77777777" w:rsidR="00DE0900" w:rsidRDefault="00DE0900" w:rsidP="00DE0900">
            <w:pPr>
              <w:tabs>
                <w:tab w:val="left" w:pos="1236"/>
              </w:tabs>
              <w:spacing w:before="80"/>
              <w:rPr>
                <w:color w:val="0D0D0D" w:themeColor="text1" w:themeTint="F2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4A9B5C5A" wp14:editId="4532D664">
                      <wp:simplePos x="0" y="0"/>
                      <wp:positionH relativeFrom="column">
                        <wp:posOffset>1611630</wp:posOffset>
                      </wp:positionH>
                      <wp:positionV relativeFrom="paragraph">
                        <wp:posOffset>65677</wp:posOffset>
                      </wp:positionV>
                      <wp:extent cx="54610" cy="170815"/>
                      <wp:effectExtent l="0" t="0" r="21590" b="19685"/>
                      <wp:wrapNone/>
                      <wp:docPr id="45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4610" cy="17081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672413C" id="Pfeil: nach rechts gekrümmt 59" o:spid="_x0000_s1026" type="#_x0000_t102" style="position:absolute;margin-left:126.9pt;margin-top:5.15pt;width:4.3pt;height:13.45pt;flip:x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" adj="18147,20737,16200" fillcolor="#a5a5a5 [2092]" strokecolor="#a5a5a5 [2092]" strokeweight="2pt"/>
                  </w:pict>
                </mc:Fallback>
              </mc:AlternateContent>
            </w:r>
            <w:r w:rsidRPr="00F1248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4A57912B" wp14:editId="1C690C78">
                      <wp:simplePos x="0" y="0"/>
                      <wp:positionH relativeFrom="column">
                        <wp:posOffset>817335</wp:posOffset>
                      </wp:positionH>
                      <wp:positionV relativeFrom="paragraph">
                        <wp:posOffset>49984</wp:posOffset>
                      </wp:positionV>
                      <wp:extent cx="79375" cy="180340"/>
                      <wp:effectExtent l="0" t="0" r="15875" b="10160"/>
                      <wp:wrapNone/>
                      <wp:docPr id="45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75" cy="1803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21C8A63" id="Pfeil: nach rechts gekrümmt 59" o:spid="_x0000_s1026" type="#_x0000_t102" style="position:absolute;margin-left:64.35pt;margin-top:3.95pt;width:6.25pt;height:14.2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" adj="16846,20411,16200" fillcolor="#a5a5a5 [2092]" strokecolor="#a5a5a5 [2092]" strokeweight="2pt"/>
                  </w:pict>
                </mc:Fallback>
              </mc:AlternateContent>
            </w:r>
            <w:r>
              <w:rPr>
                <w:color w:val="0D0D0D" w:themeColor="text1" w:themeTint="F2"/>
              </w:rPr>
              <w:t xml:space="preserve">z.B.   links:   </w:t>
            </w:r>
            <w:r>
              <w:rPr>
                <w:color w:val="0D0D0D" w:themeColor="text1" w:themeTint="F2"/>
              </w:rPr>
              <w:sym w:font="Symbol" w:char="F0D7"/>
            </w:r>
            <w:r>
              <w:rPr>
                <w:color w:val="0D0D0D" w:themeColor="text1" w:themeTint="F2"/>
              </w:rPr>
              <w:t xml:space="preserve"> 2     </w:t>
            </w:r>
            <w:proofErr w:type="gramStart"/>
            <w:r>
              <w:rPr>
                <w:color w:val="0D0D0D" w:themeColor="text1" w:themeTint="F2"/>
              </w:rPr>
              <w:t xml:space="preserve">  ;</w:t>
            </w:r>
            <w:proofErr w:type="gramEnd"/>
            <w:r>
              <w:rPr>
                <w:color w:val="0D0D0D" w:themeColor="text1" w:themeTint="F2"/>
              </w:rPr>
              <w:t xml:space="preserve">    rechts:      : 2</w:t>
            </w:r>
          </w:p>
          <w:p w14:paraId="2BC8EF51" w14:textId="77777777" w:rsidR="00DE0900" w:rsidRPr="001C7513" w:rsidRDefault="00DE0900" w:rsidP="00DE0900">
            <w:pPr>
              <w:tabs>
                <w:tab w:val="left" w:pos="1236"/>
              </w:tabs>
              <w:spacing w:before="120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Je mehr Personen Muffins essen wollen, </w:t>
            </w:r>
          </w:p>
          <w:p w14:paraId="5691D2A9" w14:textId="77777777" w:rsidR="00DE0900" w:rsidRPr="0095270D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desto</w:t>
            </w:r>
            <w:r w:rsidRPr="001C7513">
              <w:rPr>
                <w:color w:val="548DD4" w:themeColor="text2" w:themeTint="99"/>
              </w:rPr>
              <w:t xml:space="preserve">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34B8E3D" w14:textId="77777777" w:rsidR="00DE0900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Ich rechne auf beiden Seiten „umgekehrt“: </w:t>
            </w:r>
          </w:p>
          <w:p w14:paraId="749C82C3" w14:textId="77777777" w:rsidR="00DE0900" w:rsidRDefault="00DE0900" w:rsidP="00DE0900">
            <w:pPr>
              <w:tabs>
                <w:tab w:val="left" w:pos="1236"/>
              </w:tabs>
              <w:spacing w:before="80"/>
              <w:rPr>
                <w:color w:val="0D0D0D" w:themeColor="text1" w:themeTint="F2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05101603" wp14:editId="55293054">
                      <wp:simplePos x="0" y="0"/>
                      <wp:positionH relativeFrom="column">
                        <wp:posOffset>1573530</wp:posOffset>
                      </wp:positionH>
                      <wp:positionV relativeFrom="paragraph">
                        <wp:posOffset>71120</wp:posOffset>
                      </wp:positionV>
                      <wp:extent cx="54610" cy="170815"/>
                      <wp:effectExtent l="0" t="0" r="21590" b="19685"/>
                      <wp:wrapNone/>
                      <wp:docPr id="3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4610" cy="17081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9D7D3CC" id="Pfeil: nach rechts gekrümmt 59" o:spid="_x0000_s1026" type="#_x0000_t102" style="position:absolute;margin-left:123.9pt;margin-top:5.6pt;width:4.3pt;height:13.45pt;flip:x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" adj="18147,20737,16200" fillcolor="#a5a5a5 [2092]" strokecolor="#a5a5a5 [2092]" strokeweight="2pt"/>
                  </w:pict>
                </mc:Fallback>
              </mc:AlternateContent>
            </w:r>
            <w:r w:rsidRPr="00F1248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282FEC0C" wp14:editId="517F408E">
                      <wp:simplePos x="0" y="0"/>
                      <wp:positionH relativeFrom="column">
                        <wp:posOffset>866321</wp:posOffset>
                      </wp:positionH>
                      <wp:positionV relativeFrom="paragraph">
                        <wp:posOffset>71755</wp:posOffset>
                      </wp:positionV>
                      <wp:extent cx="79375" cy="180340"/>
                      <wp:effectExtent l="0" t="0" r="15875" b="10160"/>
                      <wp:wrapNone/>
                      <wp:docPr id="3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75" cy="1803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613DEA1" id="Pfeil: nach rechts gekrümmt 59" o:spid="_x0000_s1026" type="#_x0000_t102" style="position:absolute;margin-left:68.2pt;margin-top:5.65pt;width:6.25pt;height:14.2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" adj="16846,20411,16200" fillcolor="#a5a5a5 [2092]" strokecolor="#a5a5a5 [2092]" strokeweight="2pt"/>
                  </w:pict>
                </mc:Fallback>
              </mc:AlternateContent>
            </w:r>
            <w:r>
              <w:rPr>
                <w:color w:val="0D0D0D" w:themeColor="text1" w:themeTint="F2"/>
              </w:rPr>
              <w:t xml:space="preserve">   z.B. links:   </w:t>
            </w:r>
            <w:r>
              <w:rPr>
                <w:color w:val="0D0D0D" w:themeColor="text1" w:themeTint="F2"/>
              </w:rPr>
              <w:sym w:font="Symbol" w:char="F0D7"/>
            </w:r>
            <w:r>
              <w:rPr>
                <w:color w:val="0D0D0D" w:themeColor="text1" w:themeTint="F2"/>
              </w:rPr>
              <w:t xml:space="preserve">      </w:t>
            </w:r>
            <w:proofErr w:type="gramStart"/>
            <w:r>
              <w:rPr>
                <w:color w:val="0D0D0D" w:themeColor="text1" w:themeTint="F2"/>
              </w:rPr>
              <w:t xml:space="preserve">  ;</w:t>
            </w:r>
            <w:proofErr w:type="gramEnd"/>
            <w:r>
              <w:rPr>
                <w:color w:val="0D0D0D" w:themeColor="text1" w:themeTint="F2"/>
              </w:rPr>
              <w:t xml:space="preserve">      rechts:    : </w:t>
            </w:r>
          </w:p>
          <w:p w14:paraId="3351736B" w14:textId="77777777" w:rsidR="00DE0900" w:rsidRPr="001C7513" w:rsidRDefault="00DE0900" w:rsidP="00DE0900">
            <w:pPr>
              <w:tabs>
                <w:tab w:val="left" w:pos="1236"/>
              </w:tabs>
              <w:spacing w:before="120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>
              <w:rPr>
                <w:color w:val="0D0D0D" w:themeColor="text1" w:themeTint="F2"/>
              </w:rPr>
              <w:t xml:space="preserve">   </w:t>
            </w: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Je mehr LKWs den Sand wegfahren, </w:t>
            </w:r>
          </w:p>
          <w:p w14:paraId="56C59E05" w14:textId="77777777" w:rsidR="00DE0900" w:rsidRPr="001827E0" w:rsidRDefault="00DE0900" w:rsidP="00DE0900"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 desto</w:t>
            </w:r>
            <w:r w:rsidRPr="001C7513">
              <w:rPr>
                <w:color w:val="548DD4" w:themeColor="text2" w:themeTint="99"/>
              </w:rPr>
              <w:t xml:space="preserve"> </w:t>
            </w:r>
          </w:p>
        </w:tc>
      </w:tr>
      <w:tr w:rsidR="00DE0900" w14:paraId="7539B320" w14:textId="77777777" w:rsidTr="00DE0900">
        <w:trPr>
          <w:trHeight w:val="47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5F33A3D4" w14:textId="77777777" w:rsidR="00DE0900" w:rsidRPr="00A52F21" w:rsidRDefault="00DE0900" w:rsidP="00DE0900">
            <w:pPr>
              <w:rPr>
                <w:sz w:val="10"/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B20DC99" w14:textId="77777777" w:rsidR="00DE0900" w:rsidRPr="00A52F21" w:rsidRDefault="00DE0900" w:rsidP="00DE0900">
            <w:pPr>
              <w:pStyle w:val="berschrift2"/>
              <w:rPr>
                <w:sz w:val="10"/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16BBB898" w14:textId="77777777" w:rsidR="00DE0900" w:rsidRPr="00A52F21" w:rsidRDefault="00DE0900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  <w:sz w:val="10"/>
                <w:szCs w:val="21"/>
              </w:rPr>
            </w:pPr>
          </w:p>
        </w:tc>
        <w:tc>
          <w:tcPr>
            <w:tcW w:w="4257" w:type="dxa"/>
            <w:gridSpan w:val="5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nil"/>
            </w:tcBorders>
          </w:tcPr>
          <w:p w14:paraId="3AA55EFC" w14:textId="77777777" w:rsidR="00DE0900" w:rsidRPr="00A52F21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0"/>
                <w:szCs w:val="21"/>
              </w:rPr>
            </w:pPr>
          </w:p>
        </w:tc>
      </w:tr>
      <w:tr w:rsidR="00DE0900" w14:paraId="643A2529" w14:textId="77777777" w:rsidTr="00DE0900">
        <w:trPr>
          <w:trHeight w:val="47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4199BAB3" w14:textId="77777777" w:rsidR="00DE0900" w:rsidRPr="00A52F21" w:rsidRDefault="00DE0900" w:rsidP="00DE0900">
            <w:pPr>
              <w:rPr>
                <w:sz w:val="10"/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419C4A68" w14:textId="77777777" w:rsidR="00DE0900" w:rsidRPr="00A52F21" w:rsidRDefault="00DE0900" w:rsidP="00DE0900">
            <w:pPr>
              <w:pStyle w:val="berschrift2"/>
              <w:rPr>
                <w:sz w:val="10"/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single" w:sz="2" w:space="0" w:color="BFBFBF" w:themeColor="background1" w:themeShade="BF"/>
              <w:left w:val="nil"/>
              <w:bottom w:val="nil"/>
              <w:right w:val="single" w:sz="2" w:space="0" w:color="BFBFBF" w:themeColor="background1" w:themeShade="BF"/>
            </w:tcBorders>
          </w:tcPr>
          <w:p w14:paraId="23DF4868" w14:textId="77777777" w:rsidR="00DE0900" w:rsidRPr="00A52F21" w:rsidRDefault="00DE0900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  <w:sz w:val="10"/>
                <w:szCs w:val="21"/>
              </w:rPr>
            </w:pPr>
          </w:p>
        </w:tc>
        <w:tc>
          <w:tcPr>
            <w:tcW w:w="4257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nil"/>
              <w:right w:val="nil"/>
            </w:tcBorders>
          </w:tcPr>
          <w:p w14:paraId="47E98257" w14:textId="77777777" w:rsidR="00DE0900" w:rsidRPr="00A52F21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10"/>
                <w:szCs w:val="21"/>
              </w:rPr>
            </w:pPr>
          </w:p>
        </w:tc>
      </w:tr>
      <w:tr w:rsidR="00DE0900" w14:paraId="5E15A589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5B082C4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7F95701E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22FB23B7" w14:textId="77777777" w:rsidR="00DE0900" w:rsidRDefault="00DE0900" w:rsidP="00DE0900">
            <w:pPr>
              <w:tabs>
                <w:tab w:val="left" w:pos="1236"/>
              </w:tabs>
              <w:jc w:val="left"/>
              <w:rPr>
                <w:color w:val="0D0D0D" w:themeColor="text1" w:themeTint="F2"/>
                <w:szCs w:val="21"/>
              </w:rPr>
            </w:pPr>
            <w:r w:rsidRPr="009C2B8D">
              <w:rPr>
                <w:rStyle w:val="berschrift2Zchn"/>
              </w:rPr>
              <w:t xml:space="preserve">b1) </w:t>
            </w:r>
            <w:r>
              <w:rPr>
                <w:color w:val="0D0D0D" w:themeColor="text1" w:themeTint="F2"/>
                <w:szCs w:val="21"/>
              </w:rPr>
              <w:t xml:space="preserve">Es gibt 6 Koffer. 4 kg Gepäck ist in jedem Koffern. Das Gepäck soll nun auf 8 Koffer aufgeteilt werden. </w:t>
            </w:r>
          </w:p>
          <w:p w14:paraId="1795DDDA" w14:textId="77777777" w:rsidR="00DE0900" w:rsidRPr="009238C1" w:rsidRDefault="00DE0900" w:rsidP="00DE0900">
            <w:pPr>
              <w:tabs>
                <w:tab w:val="left" w:pos="1236"/>
              </w:tabs>
              <w:jc w:val="left"/>
              <w:rPr>
                <w:color w:val="0D0D0D" w:themeColor="text1" w:themeTint="F2"/>
                <w:szCs w:val="21"/>
              </w:rPr>
            </w:pPr>
            <w:r>
              <w:rPr>
                <w:color w:val="0D0D0D" w:themeColor="text1" w:themeTint="F2"/>
                <w:szCs w:val="21"/>
              </w:rPr>
              <w:t xml:space="preserve">Wie schwer ist jeder Koffer nun? </w:t>
            </w:r>
          </w:p>
        </w:tc>
        <w:tc>
          <w:tcPr>
            <w:tcW w:w="4257" w:type="dxa"/>
            <w:gridSpan w:val="5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  <w:shd w:val="clear" w:color="auto" w:fill="FFFFFF" w:themeFill="background1"/>
          </w:tcPr>
          <w:p w14:paraId="6B6CBAC7" w14:textId="77777777" w:rsidR="00DE0900" w:rsidRDefault="00DE0900" w:rsidP="00DE0900">
            <w:pPr>
              <w:pStyle w:val="berschrift2"/>
              <w:ind w:left="144" w:firstLine="0"/>
              <w:rPr>
                <w:b w:val="0"/>
                <w:color w:val="0D0D0D" w:themeColor="text1" w:themeTint="F2"/>
                <w:szCs w:val="21"/>
              </w:rPr>
            </w:pPr>
            <w:r w:rsidRPr="009C2B8D">
              <w:t>b2)</w:t>
            </w:r>
            <w:r>
              <w:rPr>
                <w:b w:val="0"/>
                <w:color w:val="0D0D0D" w:themeColor="text1" w:themeTint="F2"/>
                <w:szCs w:val="21"/>
              </w:rPr>
              <w:t xml:space="preserve"> Ein Bauer hat 15 Kartons mit je 10 Eiern. </w:t>
            </w:r>
          </w:p>
          <w:p w14:paraId="4546422E" w14:textId="77777777" w:rsidR="00DE0900" w:rsidRDefault="00DE0900" w:rsidP="00DE0900">
            <w:pPr>
              <w:pStyle w:val="berschrift2"/>
              <w:ind w:left="144" w:firstLine="0"/>
              <w:rPr>
                <w:b w:val="0"/>
                <w:color w:val="0D0D0D" w:themeColor="text1" w:themeTint="F2"/>
                <w:szCs w:val="21"/>
              </w:rPr>
            </w:pPr>
            <w:r>
              <w:rPr>
                <w:b w:val="0"/>
                <w:color w:val="0D0D0D" w:themeColor="text1" w:themeTint="F2"/>
                <w:szCs w:val="21"/>
              </w:rPr>
              <w:t xml:space="preserve">Der Bauer packt die Eier in kleinere Kartons: Nur 6 Eier passen in einen kleinen Karton. </w:t>
            </w:r>
          </w:p>
          <w:p w14:paraId="3365A91E" w14:textId="77777777" w:rsidR="00DE0900" w:rsidRPr="006B4F7D" w:rsidRDefault="00DE0900" w:rsidP="00DE0900">
            <w:pPr>
              <w:pStyle w:val="berschrift2"/>
              <w:ind w:left="144" w:firstLine="0"/>
              <w:rPr>
                <w:color w:val="0D0D0D" w:themeColor="text1" w:themeTint="F2"/>
                <w:szCs w:val="21"/>
              </w:rPr>
            </w:pPr>
            <w:r>
              <w:rPr>
                <w:b w:val="0"/>
                <w:color w:val="0D0D0D" w:themeColor="text1" w:themeTint="F2"/>
                <w:szCs w:val="21"/>
              </w:rPr>
              <w:t>Wie viele Kartons sind es nun?</w:t>
            </w:r>
          </w:p>
        </w:tc>
      </w:tr>
      <w:tr w:rsidR="00DE0900" w14:paraId="1DBA38FE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F7C571A" w14:textId="77777777" w:rsidR="00DE0900" w:rsidRPr="00382DC4" w:rsidRDefault="00DE0900" w:rsidP="00DE0900">
            <w:pPr>
              <w:rPr>
                <w:sz w:val="16"/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60267495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5366F3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20A1448E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65CFD1FA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70B74E37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340917C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1F1A257B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491C9495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687CFB1B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</w:tr>
      <w:tr w:rsidR="00DE0900" w14:paraId="6347E743" w14:textId="77777777" w:rsidTr="00DE0900">
        <w:trPr>
          <w:trHeight w:val="433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0C291742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F6DEE2F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5757452F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9DC6A45" wp14:editId="37E59503">
                  <wp:extent cx="304800" cy="304800"/>
                  <wp:effectExtent l="0" t="0" r="0" b="0"/>
                  <wp:docPr id="516" name="Grafik 516" descr="Koff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Suitcase.sv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1" cy="307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4A05FA2F" w14:textId="77777777" w:rsidR="00DE0900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625BBC4E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b/>
                <w:color w:val="0D0D0D" w:themeColor="text1" w:themeTint="F2"/>
                <w:sz w:val="18"/>
              </w:rPr>
              <w:t>Koffer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7453F75E" w14:textId="77777777" w:rsidR="00DE0900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Gewicht</w:t>
            </w:r>
          </w:p>
          <w:p w14:paraId="5445B4BA" w14:textId="77777777" w:rsidR="00DE0900" w:rsidRPr="00927731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(in kg)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11332CD9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734C3C2C" w14:textId="77777777" w:rsidR="00DE0900" w:rsidRPr="008A44A8" w:rsidRDefault="00DE0900" w:rsidP="00DE0900">
            <w:pPr>
              <w:pStyle w:val="berschrift2"/>
              <w:ind w:hanging="278"/>
              <w:jc w:val="center"/>
              <w:rPr>
                <w:szCs w:val="21"/>
              </w:rPr>
            </w:pPr>
            <w:r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7D92538D" wp14:editId="719C42A7">
                      <wp:simplePos x="0" y="0"/>
                      <wp:positionH relativeFrom="column">
                        <wp:posOffset>185518</wp:posOffset>
                      </wp:positionH>
                      <wp:positionV relativeFrom="paragraph">
                        <wp:posOffset>273001</wp:posOffset>
                      </wp:positionV>
                      <wp:extent cx="82061" cy="116938"/>
                      <wp:effectExtent l="0" t="0" r="13335" b="16510"/>
                      <wp:wrapNone/>
                      <wp:docPr id="37" name="Ellips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061" cy="1169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22FD1FF1" id="Ellipse 37" o:spid="_x0000_s1026" style="position:absolute;margin-left:14.6pt;margin-top:21.5pt;width:6.45pt;height:9.2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" fillcolor="#0d0d0d [3069]" strokecolor="#0d0d0d [3069]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2B5F961" wp14:editId="6A2CC9B0">
                  <wp:extent cx="363415" cy="363415"/>
                  <wp:effectExtent l="0" t="0" r="0" b="0"/>
                  <wp:docPr id="305" name="Grafik 305" descr="Huh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Chicken.sv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07" cy="36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4EAD5ECB" w14:textId="77777777" w:rsidR="00DE0900" w:rsidRPr="00986199" w:rsidRDefault="00DE0900" w:rsidP="00DE0900">
            <w:pPr>
              <w:pStyle w:val="berschrift2"/>
              <w:jc w:val="center"/>
              <w:rPr>
                <w:color w:val="0D0D0D" w:themeColor="text1" w:themeTint="F2"/>
                <w:sz w:val="18"/>
                <w:szCs w:val="18"/>
              </w:rPr>
            </w:pPr>
            <w:r w:rsidRPr="00986199">
              <w:rPr>
                <w:color w:val="0D0D0D" w:themeColor="text1" w:themeTint="F2"/>
                <w:sz w:val="18"/>
                <w:szCs w:val="18"/>
              </w:rPr>
              <w:t>Eier</w:t>
            </w:r>
          </w:p>
          <w:p w14:paraId="6C1A607E" w14:textId="77777777" w:rsidR="00DE0900" w:rsidRPr="001827E0" w:rsidRDefault="00DE0900" w:rsidP="00DE0900">
            <w:pPr>
              <w:pStyle w:val="berschrift2"/>
              <w:ind w:left="0" w:firstLine="0"/>
              <w:jc w:val="center"/>
              <w:rPr>
                <w:szCs w:val="21"/>
              </w:rPr>
            </w:pPr>
            <w:r w:rsidRPr="000F5904">
              <w:rPr>
                <w:color w:val="0D0D0D" w:themeColor="text1" w:themeTint="F2"/>
                <w:sz w:val="18"/>
                <w:szCs w:val="18"/>
              </w:rPr>
              <w:t>p</w:t>
            </w:r>
            <w:r w:rsidRPr="00986199">
              <w:rPr>
                <w:color w:val="0D0D0D" w:themeColor="text1" w:themeTint="F2"/>
                <w:sz w:val="18"/>
                <w:szCs w:val="18"/>
              </w:rPr>
              <w:t>ro Karton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4AF4BE4E" w14:textId="77777777" w:rsidR="00DE0900" w:rsidRPr="000F5904" w:rsidRDefault="00DE0900" w:rsidP="00DE0900">
            <w:pPr>
              <w:jc w:val="center"/>
              <w:rPr>
                <w:b/>
                <w:color w:val="0D0D0D" w:themeColor="text1" w:themeTint="F2"/>
                <w:sz w:val="18"/>
                <w:szCs w:val="18"/>
              </w:rPr>
            </w:pPr>
            <w:r w:rsidRPr="000F5904">
              <w:rPr>
                <w:b/>
                <w:color w:val="0D0D0D" w:themeColor="text1" w:themeTint="F2"/>
                <w:sz w:val="18"/>
                <w:szCs w:val="21"/>
              </w:rPr>
              <w:t>Kartons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2A358BFB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2E6EA0B8" w14:textId="77777777" w:rsidTr="00DE0900">
        <w:trPr>
          <w:trHeight w:val="284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587FCF54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3A41A920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040201C7" w14:textId="77777777" w:rsidR="00DE0900" w:rsidRPr="004A72D6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  <w:r w:rsidRPr="004A72D6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534261C4" wp14:editId="34AD8D92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48472</wp:posOffset>
                      </wp:positionV>
                      <wp:extent cx="98425" cy="218440"/>
                      <wp:effectExtent l="0" t="0" r="15875" b="10160"/>
                      <wp:wrapNone/>
                      <wp:docPr id="46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52A1754" id="Pfeil: nach rechts gekrümmt 59" o:spid="_x0000_s1026" type="#_x0000_t102" style="position:absolute;margin-left:33.2pt;margin-top:3.8pt;width:7.75pt;height:17.2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" adj="16734,20384,16200" fillcolor="#a5a5a5 [2092]" strokecolor="#a5a5a5 [2092]" strokeweight="2pt"/>
                  </w:pict>
                </mc:Fallback>
              </mc:AlternateContent>
            </w:r>
            <w:r w:rsidRPr="004A72D6">
              <w:rPr>
                <w:color w:val="0D0D0D" w:themeColor="text1" w:themeTint="F2"/>
                <w:szCs w:val="21"/>
              </w:rPr>
              <w:t>I.</w: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0AD7E7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6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09A3FE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37E51067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69B3240B" w14:textId="77777777" w:rsidR="00DE0900" w:rsidRPr="004A72D6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  <w:r w:rsidRPr="004A72D6">
              <w:rPr>
                <w:b w:val="0"/>
                <w:noProof/>
                <w:color w:val="0D0D0D" w:themeColor="text1" w:themeTint="F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011CED10" wp14:editId="4DBF3C2E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74295</wp:posOffset>
                      </wp:positionV>
                      <wp:extent cx="98425" cy="218440"/>
                      <wp:effectExtent l="0" t="0" r="15875" b="10160"/>
                      <wp:wrapNone/>
                      <wp:docPr id="46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6DDC30E" id="Pfeil: nach rechts gekrümmt 59" o:spid="_x0000_s1026" type="#_x0000_t102" style="position:absolute;margin-left:41.85pt;margin-top:5.85pt;width:7.75pt;height:17.2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" adj="16734,20384,16200" fillcolor="#a5a5a5 [2092]" strokecolor="#a5a5a5 [2092]" strokeweight="2pt"/>
                  </w:pict>
                </mc:Fallback>
              </mc:AlternateContent>
            </w:r>
            <w:r w:rsidRPr="004A72D6">
              <w:rPr>
                <w:b w:val="0"/>
                <w:noProof/>
                <w:color w:val="0D0D0D" w:themeColor="text1" w:themeTint="F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3C74817C" wp14:editId="5C985001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358140</wp:posOffset>
                      </wp:positionV>
                      <wp:extent cx="98425" cy="218440"/>
                      <wp:effectExtent l="0" t="0" r="15875" b="10160"/>
                      <wp:wrapNone/>
                      <wp:docPr id="46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E678F32" id="Pfeil: nach rechts gekrümmt 59" o:spid="_x0000_s1026" type="#_x0000_t102" style="position:absolute;margin-left:41.25pt;margin-top:28.2pt;width:7.75pt;height:17.2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" adj="16734,20384,16200" fillcolor="#a5a5a5 [2092]" strokecolor="#a5a5a5 [2092]" strokeweight="2pt"/>
                  </w:pict>
                </mc:Fallback>
              </mc:AlternateContent>
            </w:r>
            <w:r w:rsidRPr="004A72D6">
              <w:rPr>
                <w:b w:val="0"/>
                <w:color w:val="0D0D0D" w:themeColor="text1" w:themeTint="F2"/>
                <w:szCs w:val="21"/>
              </w:rPr>
              <w:t>I.</w: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7AB807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10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F2ABF3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15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6BB6717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006A28A9" w14:textId="77777777" w:rsidTr="00DE0900">
        <w:trPr>
          <w:trHeight w:val="284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651871A2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75CC35EE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63DE2BF" w14:textId="77777777" w:rsidR="00DE0900" w:rsidRPr="004A72D6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  <w:r w:rsidRPr="004A72D6">
              <w:rPr>
                <w:color w:val="0D0D0D" w:themeColor="text1" w:themeTint="F2"/>
                <w:szCs w:val="21"/>
              </w:rPr>
              <w:t>II.</w: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3099D1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0689DE5E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72245DF0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5A422E06" wp14:editId="37EC7917">
                      <wp:simplePos x="0" y="0"/>
                      <wp:positionH relativeFrom="column">
                        <wp:posOffset>46111</wp:posOffset>
                      </wp:positionH>
                      <wp:positionV relativeFrom="paragraph">
                        <wp:posOffset>-144487</wp:posOffset>
                      </wp:positionV>
                      <wp:extent cx="93784" cy="218440"/>
                      <wp:effectExtent l="0" t="0" r="20955" b="10160"/>
                      <wp:wrapNone/>
                      <wp:docPr id="46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3784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3D0C5F4" id="Pfeil: nach rechts gekrümmt 59" o:spid="_x0000_s1026" type="#_x0000_t102" style="position:absolute;margin-left:3.65pt;margin-top:-11.4pt;width:7.4pt;height:17.2pt;flip:x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" adj="16963,20441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7834BD51" w14:textId="77777777" w:rsidR="00DE0900" w:rsidRPr="004A72D6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  <w:r w:rsidRPr="004A72D6">
              <w:rPr>
                <w:b w:val="0"/>
                <w:color w:val="0D0D0D" w:themeColor="text1" w:themeTint="F2"/>
                <w:szCs w:val="21"/>
              </w:rPr>
              <w:t>II.</w: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4FB374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1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7EA439AF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D45F8E3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  <w:r w:rsidRPr="00967BEC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05EE4A31" wp14:editId="21A0DD52">
                      <wp:simplePos x="0" y="0"/>
                      <wp:positionH relativeFrom="column">
                        <wp:posOffset>40298</wp:posOffset>
                      </wp:positionH>
                      <wp:positionV relativeFrom="paragraph">
                        <wp:posOffset>131005</wp:posOffset>
                      </wp:positionV>
                      <wp:extent cx="95739" cy="218440"/>
                      <wp:effectExtent l="0" t="0" r="19050" b="10160"/>
                      <wp:wrapNone/>
                      <wp:docPr id="46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5739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30CD017" id="Pfeil: nach rechts gekrümmt 59" o:spid="_x0000_s1026" type="#_x0000_t102" style="position:absolute;margin-left:3.15pt;margin-top:10.3pt;width:7.55pt;height:17.2pt;flip:x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" adj="16867,20417,16200" fillcolor="#a5a5a5 [2092]" strokecolor="#a5a5a5 [2092]" strokeweight="2pt"/>
                  </w:pict>
                </mc:Fallback>
              </mc:AlternateContent>
            </w:r>
            <w:r w:rsidRPr="00967BEC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33574A03" wp14:editId="36BF29E9">
                      <wp:simplePos x="0" y="0"/>
                      <wp:positionH relativeFrom="column">
                        <wp:posOffset>40298</wp:posOffset>
                      </wp:positionH>
                      <wp:positionV relativeFrom="paragraph">
                        <wp:posOffset>-127879</wp:posOffset>
                      </wp:positionV>
                      <wp:extent cx="105508" cy="218440"/>
                      <wp:effectExtent l="0" t="0" r="27940" b="10160"/>
                      <wp:wrapNone/>
                      <wp:docPr id="5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5508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B91AAE7" id="Pfeil: nach rechts gekrümmt 59" o:spid="_x0000_s1026" type="#_x0000_t102" style="position:absolute;margin-left:3.15pt;margin-top:-10.05pt;width:8.3pt;height:17.2pt;flip:x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" adj="16384,20296,16200" fillcolor="#a5a5a5 [2092]" strokecolor="#a5a5a5 [2092]" strokeweight="2pt"/>
                  </w:pict>
                </mc:Fallback>
              </mc:AlternateContent>
            </w:r>
          </w:p>
        </w:tc>
      </w:tr>
      <w:tr w:rsidR="00DE0900" w14:paraId="6CECA74E" w14:textId="77777777" w:rsidTr="00DE0900">
        <w:trPr>
          <w:trHeight w:val="284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03A6892E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26E95C84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18EF8C5" w14:textId="77777777" w:rsidR="00DE0900" w:rsidRPr="004A72D6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  <w:r w:rsidRPr="004A72D6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5EB79ACC" wp14:editId="44BA6511">
                      <wp:simplePos x="0" y="0"/>
                      <wp:positionH relativeFrom="column">
                        <wp:posOffset>430953</wp:posOffset>
                      </wp:positionH>
                      <wp:positionV relativeFrom="paragraph">
                        <wp:posOffset>-49953</wp:posOffset>
                      </wp:positionV>
                      <wp:extent cx="98425" cy="218440"/>
                      <wp:effectExtent l="0" t="0" r="15875" b="10160"/>
                      <wp:wrapNone/>
                      <wp:docPr id="5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0627E16" id="Pfeil: nach rechts gekrümmt 59" o:spid="_x0000_s1026" type="#_x0000_t102" style="position:absolute;margin-left:33.95pt;margin-top:-3.95pt;width:7.75pt;height:17.2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" adj="16734,20384,16200" fillcolor="#a5a5a5 [2092]" strokecolor="#a5a5a5 [2092]" strokeweight="2pt"/>
                  </w:pict>
                </mc:Fallback>
              </mc:AlternateContent>
            </w:r>
            <w:r w:rsidRPr="004A72D6">
              <w:rPr>
                <w:color w:val="0D0D0D" w:themeColor="text1" w:themeTint="F2"/>
                <w:szCs w:val="21"/>
              </w:rPr>
              <w:t>III.</w: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EA7CB0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8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72BE494C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090ECEE4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3DC418AA" wp14:editId="26F30348">
                      <wp:simplePos x="0" y="0"/>
                      <wp:positionH relativeFrom="column">
                        <wp:posOffset>58631</wp:posOffset>
                      </wp:positionH>
                      <wp:positionV relativeFrom="paragraph">
                        <wp:posOffset>-80645</wp:posOffset>
                      </wp:positionV>
                      <wp:extent cx="82061" cy="218440"/>
                      <wp:effectExtent l="0" t="0" r="13335" b="10160"/>
                      <wp:wrapNone/>
                      <wp:docPr id="5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2061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99F239C" id="Pfeil: nach rechts gekrümmt 59" o:spid="_x0000_s1026" type="#_x0000_t102" style="position:absolute;margin-left:4.6pt;margin-top:-6.35pt;width:6.45pt;height:17.2pt;flip:x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" adj="17543,20586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1823B20F" w14:textId="77777777" w:rsidR="00DE0900" w:rsidRPr="004A72D6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  <w:r w:rsidRPr="004A72D6">
              <w:rPr>
                <w:b w:val="0"/>
                <w:color w:val="0D0D0D" w:themeColor="text1" w:themeTint="F2"/>
                <w:szCs w:val="21"/>
              </w:rPr>
              <w:t>III.</w: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72A9E4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6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45EC4B65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5154B0B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76852090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4DDB5206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71E67F3A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ABC61D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02DC0BB3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4EB9783D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C46AE6E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E9E7C83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211BA387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3C5D4849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61AAF4FB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16582288" w14:textId="77777777" w:rsidTr="00DE0900">
        <w:trPr>
          <w:trHeight w:val="284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6C3F3D47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11ECE7E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25E4A1CD" w14:textId="77777777" w:rsidR="00DE0900" w:rsidRPr="005A1FAA" w:rsidRDefault="00DE0900" w:rsidP="00DE0900">
            <w:pPr>
              <w:rPr>
                <w:b/>
                <w:color w:val="7F7F7F" w:themeColor="text1" w:themeTint="80"/>
                <w:szCs w:val="21"/>
              </w:rPr>
            </w:pPr>
            <w:r w:rsidRPr="005A1FAA">
              <w:rPr>
                <w:b/>
              </w:rPr>
              <w:t xml:space="preserve">Schreibe zu jeder Zeile einen Satz: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F1FE9C6" w14:textId="77777777" w:rsidR="00DE0900" w:rsidRPr="005A1FAA" w:rsidRDefault="00DE0900" w:rsidP="00DE0900">
            <w:pPr>
              <w:ind w:left="2"/>
              <w:rPr>
                <w:b/>
                <w:szCs w:val="21"/>
              </w:rPr>
            </w:pPr>
            <w:r>
              <w:rPr>
                <w:b/>
              </w:rPr>
              <w:t xml:space="preserve">   </w:t>
            </w:r>
            <w:r w:rsidRPr="005A1FAA">
              <w:rPr>
                <w:b/>
              </w:rPr>
              <w:t xml:space="preserve">Schreibe zu jeder Zeile einen Satz: </w:t>
            </w:r>
          </w:p>
        </w:tc>
      </w:tr>
      <w:tr w:rsidR="00DE0900" w14:paraId="475979AD" w14:textId="77777777" w:rsidTr="00DE0900">
        <w:trPr>
          <w:trHeight w:val="284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4E316777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85B1293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8E48325" w14:textId="77777777" w:rsidR="00DE0900" w:rsidRPr="0095270D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  <w:r w:rsidRPr="0095270D">
              <w:rPr>
                <w:color w:val="0D0D0D" w:themeColor="text1" w:themeTint="F2"/>
                <w:szCs w:val="21"/>
              </w:rPr>
              <w:t xml:space="preserve">I. </w:t>
            </w:r>
            <w:r>
              <w:rPr>
                <w:color w:val="0D0D0D" w:themeColor="text1" w:themeTint="F2"/>
                <w:szCs w:val="21"/>
              </w:rPr>
              <w:t xml:space="preserve">  </w:t>
            </w: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6 Koffer wiegen jeweils 4 kg.</w:t>
            </w:r>
            <w:r w:rsidRPr="001C7513">
              <w:rPr>
                <w:color w:val="548DD4" w:themeColor="text2" w:themeTint="99"/>
                <w:szCs w:val="21"/>
              </w:rPr>
              <w:t xml:space="preserve">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187F1F1" w14:textId="6E3E3346" w:rsidR="00DE0900" w:rsidRPr="0095270D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  <w:r w:rsidRPr="0095270D">
              <w:rPr>
                <w:b w:val="0"/>
                <w:color w:val="0D0D0D" w:themeColor="text1" w:themeTint="F2"/>
                <w:szCs w:val="21"/>
              </w:rPr>
              <w:t xml:space="preserve">I. </w:t>
            </w:r>
            <w:r w:rsidR="001C7513">
              <w:rPr>
                <w:b w:val="0"/>
                <w:color w:val="0D0D0D" w:themeColor="text1" w:themeTint="F2"/>
                <w:szCs w:val="21"/>
              </w:rPr>
              <w:t xml:space="preserve">  </w:t>
            </w:r>
            <w:r w:rsidRPr="001C751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Der Bauer braucht bei 10 Eiern pro Karton</w:t>
            </w:r>
            <w:r w:rsidRPr="001C7513">
              <w:rPr>
                <w:b w:val="0"/>
                <w:color w:val="548DD4" w:themeColor="text2" w:themeTint="99"/>
                <w:szCs w:val="21"/>
              </w:rPr>
              <w:t xml:space="preserve"> </w:t>
            </w:r>
          </w:p>
        </w:tc>
      </w:tr>
      <w:tr w:rsidR="00DE0900" w14:paraId="174D95F7" w14:textId="77777777" w:rsidTr="00DE0900">
        <w:trPr>
          <w:trHeight w:val="284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4E9DB47E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3222D07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2126248F" w14:textId="77777777" w:rsidR="00DE0900" w:rsidRPr="0095270D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F555292" w14:textId="77777777" w:rsidR="00DE0900" w:rsidRPr="0095270D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</w:p>
        </w:tc>
      </w:tr>
      <w:tr w:rsidR="00DE0900" w14:paraId="4AB6CBF9" w14:textId="77777777" w:rsidTr="00DE0900">
        <w:trPr>
          <w:trHeight w:val="284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67EDFED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C614D9C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5BEB0A39" w14:textId="77777777" w:rsidR="00DE0900" w:rsidRPr="0095270D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  <w:r w:rsidRPr="0095270D">
              <w:rPr>
                <w:color w:val="0D0D0D" w:themeColor="text1" w:themeTint="F2"/>
                <w:szCs w:val="21"/>
              </w:rPr>
              <w:t>II.</w:t>
            </w:r>
            <w:r>
              <w:rPr>
                <w:color w:val="0D0D0D" w:themeColor="text1" w:themeTint="F2"/>
                <w:szCs w:val="21"/>
              </w:rPr>
              <w:t xml:space="preserve">  </w:t>
            </w: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Das Gewicht ist in einem Koffer</w:t>
            </w:r>
            <w:r w:rsidRPr="001C7513">
              <w:rPr>
                <w:color w:val="548DD4" w:themeColor="text2" w:themeTint="99"/>
                <w:szCs w:val="21"/>
              </w:rPr>
              <w:t xml:space="preserve">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2F42185" w14:textId="77777777" w:rsidR="00DE0900" w:rsidRPr="0095270D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  <w:r w:rsidRPr="0095270D">
              <w:rPr>
                <w:b w:val="0"/>
                <w:color w:val="0D0D0D" w:themeColor="text1" w:themeTint="F2"/>
                <w:szCs w:val="21"/>
              </w:rPr>
              <w:t>II.</w:t>
            </w:r>
          </w:p>
        </w:tc>
      </w:tr>
      <w:tr w:rsidR="00DE0900" w14:paraId="26E3BA87" w14:textId="77777777" w:rsidTr="00DE0900">
        <w:trPr>
          <w:trHeight w:val="284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61BBF56F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2C38556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21DED7D6" w14:textId="77777777" w:rsidR="00DE0900" w:rsidRPr="0095270D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D0AEAEE" w14:textId="77777777" w:rsidR="00DE0900" w:rsidRPr="0095270D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</w:p>
        </w:tc>
      </w:tr>
      <w:tr w:rsidR="00DE0900" w14:paraId="68620014" w14:textId="77777777" w:rsidTr="00DE0900">
        <w:trPr>
          <w:trHeight w:val="284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09778F82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4AC9261F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21C8606F" w14:textId="77777777" w:rsidR="00DE0900" w:rsidRPr="0095270D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  <w:r w:rsidRPr="0095270D">
              <w:rPr>
                <w:color w:val="0D0D0D" w:themeColor="text1" w:themeTint="F2"/>
                <w:szCs w:val="21"/>
              </w:rPr>
              <w:t>III.</w:t>
            </w:r>
            <w:r>
              <w:rPr>
                <w:color w:val="0D0D0D" w:themeColor="text1" w:themeTint="F2"/>
                <w:szCs w:val="21"/>
              </w:rPr>
              <w:t xml:space="preserve"> </w:t>
            </w: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8 Koffer wiegen dann jeweils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F284EC1" w14:textId="77777777" w:rsidR="00DE0900" w:rsidRPr="0095270D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  <w:r w:rsidRPr="0095270D">
              <w:rPr>
                <w:b w:val="0"/>
                <w:color w:val="0D0D0D" w:themeColor="text1" w:themeTint="F2"/>
                <w:szCs w:val="21"/>
              </w:rPr>
              <w:t>III.</w:t>
            </w:r>
          </w:p>
        </w:tc>
      </w:tr>
      <w:tr w:rsidR="00DE0900" w14:paraId="4BF5CCB3" w14:textId="77777777" w:rsidTr="00DE0900">
        <w:trPr>
          <w:trHeight w:val="284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2A9E16D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A39C421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525DBF0" w14:textId="77777777" w:rsidR="00DE0900" w:rsidRPr="0095270D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87357A3" w14:textId="77777777" w:rsidR="00DE0900" w:rsidRPr="0095270D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</w:p>
        </w:tc>
      </w:tr>
      <w:tr w:rsidR="00DE0900" w14:paraId="5BAC07A1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FBAC99E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2BD57D07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82A4C16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  <w:color w:val="000000"/>
              </w:rPr>
            </w:pPr>
            <w:r w:rsidRPr="005A1FAA">
              <w:rPr>
                <w:b/>
                <w:color w:val="000000"/>
              </w:rPr>
              <w:t xml:space="preserve">Beende den Satz: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9B5B9F7" w14:textId="77777777" w:rsidR="00DE0900" w:rsidRPr="005A1FAA" w:rsidRDefault="00DE0900" w:rsidP="00DE0900">
            <w:pPr>
              <w:pStyle w:val="berschrift2"/>
              <w:ind w:hanging="278"/>
              <w:rPr>
                <w:color w:val="000000"/>
              </w:rPr>
            </w:pPr>
            <w:r w:rsidRPr="005A1FAA">
              <w:rPr>
                <w:color w:val="000000"/>
              </w:rPr>
              <w:t>Beende den Satz:</w:t>
            </w:r>
          </w:p>
        </w:tc>
      </w:tr>
      <w:tr w:rsidR="00DE0900" w14:paraId="5B78F9FA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1AD8F97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2A6A8779" w14:textId="77777777" w:rsidR="00DE0900" w:rsidRPr="001C7513" w:rsidRDefault="00DE0900" w:rsidP="00DE0900">
            <w:pPr>
              <w:pStyle w:val="berschrift2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53DBEAEC" w14:textId="77777777" w:rsidR="00DE0900" w:rsidRPr="001C7513" w:rsidRDefault="00DE0900" w:rsidP="00DE0900">
            <w:pPr>
              <w:tabs>
                <w:tab w:val="left" w:pos="1236"/>
              </w:tabs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Je mehr Koffer ich habe, </w:t>
            </w:r>
          </w:p>
          <w:p w14:paraId="36D041E4" w14:textId="77777777" w:rsidR="00DE0900" w:rsidRPr="001C7513" w:rsidRDefault="00DE0900" w:rsidP="00DE0900">
            <w:pPr>
              <w:tabs>
                <w:tab w:val="left" w:pos="1236"/>
              </w:tabs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desto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E7C9FB7" w14:textId="77777777" w:rsidR="00DE0900" w:rsidRPr="001C7513" w:rsidRDefault="00DE0900" w:rsidP="00DE0900">
            <w:pPr>
              <w:pStyle w:val="berschrift2"/>
              <w:ind w:hanging="278"/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</w:pPr>
            <w:r w:rsidRPr="001C751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Je mehr </w:t>
            </w:r>
          </w:p>
          <w:p w14:paraId="3E083228" w14:textId="77777777" w:rsidR="00DE0900" w:rsidRPr="001827E0" w:rsidRDefault="00DE0900" w:rsidP="00DE0900"/>
        </w:tc>
      </w:tr>
      <w:tr w:rsidR="00DE0900" w14:paraId="57FC0E3D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4B1AD6AB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FAA38B5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04E68BF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14:paraId="7B153DED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78F5A56E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02D86261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4242C8A1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17179479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A7911D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7D76F759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</w:tbl>
    <w:p w14:paraId="7BBB0C34" w14:textId="77777777" w:rsidR="00DE0900" w:rsidRDefault="00DE0900" w:rsidP="00DE0900">
      <w:pPr>
        <w:rPr>
          <w:sz w:val="2"/>
        </w:rPr>
      </w:pPr>
    </w:p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278"/>
        <w:gridCol w:w="438"/>
        <w:gridCol w:w="439"/>
        <w:gridCol w:w="1051"/>
        <w:gridCol w:w="1077"/>
        <w:gridCol w:w="851"/>
        <w:gridCol w:w="1064"/>
        <w:gridCol w:w="1064"/>
        <w:gridCol w:w="426"/>
        <w:gridCol w:w="638"/>
        <w:gridCol w:w="1065"/>
      </w:tblGrid>
      <w:tr w:rsidR="00DE0900" w14:paraId="0D79CA42" w14:textId="77777777" w:rsidTr="00DE0900">
        <w:trPr>
          <w:trHeight w:val="427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1D0231F" w14:textId="77777777" w:rsidR="00DE0900" w:rsidRPr="009C2B8D" w:rsidRDefault="00DE0900" w:rsidP="00DE0900">
            <w:pPr>
              <w:pStyle w:val="berschrift2"/>
              <w:rPr>
                <w:color w:val="000000"/>
              </w:rPr>
            </w:pPr>
            <w:r w:rsidRPr="009C2B8D">
              <w:rPr>
                <w:color w:val="000000"/>
              </w:rPr>
              <w:t>5</w:t>
            </w:r>
          </w:p>
        </w:tc>
        <w:tc>
          <w:tcPr>
            <w:tcW w:w="839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8E03C65" w14:textId="77777777" w:rsidR="00DE0900" w:rsidRPr="009C2B8D" w:rsidRDefault="00DE0900" w:rsidP="00DE0900">
            <w:pPr>
              <w:ind w:left="360" w:hanging="360"/>
              <w:rPr>
                <w:b/>
              </w:rPr>
            </w:pPr>
            <w:r w:rsidRPr="009C2B8D">
              <w:rPr>
                <w:b/>
                <w:noProof/>
                <w:color w:val="000000"/>
              </w:rPr>
              <w:t>Lösungen für Verteilen 1</w:t>
            </w:r>
          </w:p>
        </w:tc>
      </w:tr>
      <w:tr w:rsidR="00DE0900" w14:paraId="4DE31737" w14:textId="77777777" w:rsidTr="001C7513">
        <w:trPr>
          <w:trHeight w:val="154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450F81B" w14:textId="77777777" w:rsidR="00DE0900" w:rsidRPr="001C7513" w:rsidRDefault="00DE0900" w:rsidP="00DE0900">
            <w:pPr>
              <w:rPr>
                <w:sz w:val="14"/>
                <w:szCs w:val="14"/>
              </w:rPr>
            </w:pPr>
          </w:p>
        </w:tc>
        <w:tc>
          <w:tcPr>
            <w:tcW w:w="668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14AEB25" w14:textId="77777777" w:rsidR="00DE0900" w:rsidRPr="001C7513" w:rsidRDefault="00DE0900" w:rsidP="00DE0900">
            <w:pPr>
              <w:ind w:left="360" w:hanging="360"/>
              <w:rPr>
                <w:noProof/>
                <w:color w:val="0D0D0D" w:themeColor="text1" w:themeTint="F2"/>
                <w:sz w:val="14"/>
                <w:szCs w:val="14"/>
              </w:rPr>
            </w:pP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2B9AEC" w14:textId="77777777" w:rsidR="00DE0900" w:rsidRPr="001C7513" w:rsidRDefault="00DE0900" w:rsidP="00DE0900">
            <w:pPr>
              <w:ind w:left="360" w:hanging="360"/>
              <w:rPr>
                <w:sz w:val="14"/>
                <w:szCs w:val="14"/>
              </w:rPr>
            </w:pPr>
          </w:p>
        </w:tc>
      </w:tr>
      <w:tr w:rsidR="00DE0900" w14:paraId="79DA935F" w14:textId="77777777" w:rsidTr="00DE0900">
        <w:trPr>
          <w:trHeight w:val="427"/>
        </w:trPr>
        <w:tc>
          <w:tcPr>
            <w:tcW w:w="68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BFE8943" w14:textId="77777777" w:rsidR="00DE0900" w:rsidRDefault="00DE0900" w:rsidP="00DE0900"/>
        </w:tc>
        <w:tc>
          <w:tcPr>
            <w:tcW w:w="668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EE49D45" w14:textId="77777777" w:rsidR="00DE0900" w:rsidRPr="006269F6" w:rsidRDefault="00DE0900" w:rsidP="00DE0900">
            <w:pPr>
              <w:ind w:left="360" w:hanging="360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53D1AC9C" wp14:editId="2DD7B324">
                      <wp:simplePos x="0" y="0"/>
                      <wp:positionH relativeFrom="column">
                        <wp:posOffset>3750310</wp:posOffset>
                      </wp:positionH>
                      <wp:positionV relativeFrom="paragraph">
                        <wp:posOffset>-29210</wp:posOffset>
                      </wp:positionV>
                      <wp:extent cx="107315" cy="236220"/>
                      <wp:effectExtent l="0" t="0" r="26035" b="11430"/>
                      <wp:wrapNone/>
                      <wp:docPr id="3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731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27EF16C" id="Pfeil: nach rechts gekrümmt 59" o:spid="_x0000_s1026" type="#_x0000_t102" style="position:absolute;margin-left:295.3pt;margin-top:-2.3pt;width:8.45pt;height:18.6pt;flip:x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" adj="16694,20374,16200" fillcolor="#a5a5a5 [2092]" strokecolor="#a5a5a5 [2092]" strokeweight="2pt"/>
                  </w:pict>
                </mc:Fallback>
              </mc:AlternateContent>
            </w:r>
            <w:r w:rsidRPr="009A2330">
              <w:t xml:space="preserve">Berechne </w:t>
            </w:r>
            <w:r w:rsidRPr="00F2223D">
              <w:rPr>
                <w:shd w:val="clear" w:color="auto" w:fill="D9D9D9" w:themeFill="background1" w:themeFillShade="D9"/>
              </w:rPr>
              <w:t>die fehlenden Werte</w:t>
            </w:r>
            <w:r>
              <w:t xml:space="preserve"> in den</w:t>
            </w:r>
            <w:r w:rsidRPr="009A2330">
              <w:t xml:space="preserve"> Tabelle</w:t>
            </w:r>
            <w:r>
              <w:t>n</w:t>
            </w:r>
            <w:r w:rsidRPr="009A2330">
              <w:t xml:space="preserve">. </w:t>
            </w:r>
            <w:r>
              <w:t xml:space="preserve">Beschrifte die Pfeile </w:t>
            </w:r>
            <w:proofErr w:type="gramStart"/>
            <w:r>
              <w:t xml:space="preserve">(  </w:t>
            </w:r>
            <w:proofErr w:type="gramEnd"/>
            <w:r>
              <w:t xml:space="preserve">    ).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3720FF1" w14:textId="77777777" w:rsidR="00DE0900" w:rsidRPr="006269F6" w:rsidRDefault="00DE0900" w:rsidP="00DE0900">
            <w:pPr>
              <w:ind w:left="360" w:hanging="360"/>
            </w:pPr>
          </w:p>
        </w:tc>
      </w:tr>
      <w:tr w:rsidR="00DE0900" w14:paraId="18AB0813" w14:textId="77777777" w:rsidTr="00DE0900">
        <w:trPr>
          <w:trHeight w:val="365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154A968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37F3EB66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239A821F" w14:textId="77777777" w:rsidR="00DE0900" w:rsidRDefault="00DE0900" w:rsidP="00DE0900">
            <w:pPr>
              <w:tabs>
                <w:tab w:val="left" w:pos="1236"/>
              </w:tabs>
              <w:jc w:val="left"/>
              <w:rPr>
                <w:noProof/>
              </w:rPr>
            </w:pPr>
            <w:r w:rsidRPr="009C2B8D">
              <w:rPr>
                <w:rStyle w:val="berschrift2Zchn"/>
              </w:rPr>
              <w:t xml:space="preserve">a1) </w:t>
            </w:r>
            <w:r>
              <w:rPr>
                <w:noProof/>
              </w:rPr>
              <w:t xml:space="preserve">Frau Meier hat 30 Muffins gebacken.  </w:t>
            </w:r>
          </w:p>
          <w:p w14:paraId="797E9F79" w14:textId="77777777" w:rsidR="00DE0900" w:rsidRDefault="00DE0900" w:rsidP="00DE0900">
            <w:pPr>
              <w:tabs>
                <w:tab w:val="left" w:pos="1236"/>
              </w:tabs>
              <w:jc w:val="left"/>
              <w:rPr>
                <w:noProof/>
              </w:rPr>
            </w:pPr>
            <w:r>
              <w:rPr>
                <w:noProof/>
              </w:rPr>
              <w:t xml:space="preserve">Die Muffins sollen gleich verteilt werden. </w:t>
            </w:r>
          </w:p>
          <w:p w14:paraId="09B8D85A" w14:textId="77777777" w:rsidR="00DE0900" w:rsidRPr="002A371E" w:rsidRDefault="00DE0900" w:rsidP="00DE0900">
            <w:pPr>
              <w:tabs>
                <w:tab w:val="left" w:pos="1236"/>
              </w:tabs>
              <w:jc w:val="left"/>
              <w:rPr>
                <w:b/>
                <w:color w:val="7F7F7F" w:themeColor="text1" w:themeTint="80"/>
                <w:szCs w:val="21"/>
              </w:rPr>
            </w:pPr>
            <w:r>
              <w:rPr>
                <w:noProof/>
              </w:rPr>
              <w:t>Wie viele Muffins bekommt jede Person?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13509DAF" w14:textId="77777777" w:rsidR="00DE0900" w:rsidRDefault="00DE0900" w:rsidP="00DE0900">
            <w:pPr>
              <w:pStyle w:val="berschrift2"/>
              <w:ind w:hanging="282"/>
              <w:rPr>
                <w:b w:val="0"/>
                <w:noProof/>
                <w:color w:val="0D0D0D" w:themeColor="text1" w:themeTint="F2"/>
              </w:rPr>
            </w:pPr>
            <w:r w:rsidRPr="009C2B8D">
              <w:t>a2)</w:t>
            </w:r>
            <w:r w:rsidRPr="00B40599">
              <w:rPr>
                <w:b w:val="0"/>
                <w:noProof/>
                <w:color w:val="0D0D0D" w:themeColor="text1" w:themeTint="F2"/>
              </w:rPr>
              <w:t xml:space="preserve"> </w:t>
            </w:r>
            <w:r>
              <w:rPr>
                <w:b w:val="0"/>
                <w:noProof/>
                <w:color w:val="0D0D0D" w:themeColor="text1" w:themeTint="F2"/>
              </w:rPr>
              <w:t xml:space="preserve">Sand liegt an einer Baustelle. </w:t>
            </w:r>
          </w:p>
          <w:p w14:paraId="16BE03C4" w14:textId="77777777" w:rsidR="00DE0900" w:rsidRDefault="00DE0900" w:rsidP="00DE0900">
            <w:pPr>
              <w:pStyle w:val="berschrift2"/>
              <w:ind w:hanging="282"/>
              <w:rPr>
                <w:b w:val="0"/>
                <w:noProof/>
                <w:color w:val="0D0D0D" w:themeColor="text1" w:themeTint="F2"/>
              </w:rPr>
            </w:pPr>
            <w:r>
              <w:rPr>
                <w:b w:val="0"/>
                <w:noProof/>
                <w:color w:val="0D0D0D" w:themeColor="text1" w:themeTint="F2"/>
              </w:rPr>
              <w:t xml:space="preserve">LKWs sollen den </w:t>
            </w:r>
            <w:r w:rsidRPr="00B40599">
              <w:rPr>
                <w:b w:val="0"/>
                <w:noProof/>
                <w:color w:val="0D0D0D" w:themeColor="text1" w:themeTint="F2"/>
              </w:rPr>
              <w:t>Sand weg</w:t>
            </w:r>
            <w:r>
              <w:rPr>
                <w:b w:val="0"/>
                <w:noProof/>
                <w:color w:val="0D0D0D" w:themeColor="text1" w:themeTint="F2"/>
              </w:rPr>
              <w:t>fahren</w:t>
            </w:r>
            <w:r w:rsidRPr="00B40599">
              <w:rPr>
                <w:b w:val="0"/>
                <w:noProof/>
                <w:color w:val="0D0D0D" w:themeColor="text1" w:themeTint="F2"/>
              </w:rPr>
              <w:t xml:space="preserve">. </w:t>
            </w:r>
          </w:p>
          <w:p w14:paraId="12A32ABB" w14:textId="77777777" w:rsidR="00DE0900" w:rsidRPr="000738D9" w:rsidRDefault="00DE0900" w:rsidP="00DE0900">
            <w:pPr>
              <w:pStyle w:val="berschrift2"/>
              <w:ind w:hanging="282"/>
              <w:rPr>
                <w:b w:val="0"/>
              </w:rPr>
            </w:pPr>
            <w:r w:rsidRPr="000738D9">
              <w:rPr>
                <w:b w:val="0"/>
                <w:color w:val="0D0D0D" w:themeColor="text1" w:themeTint="F2"/>
              </w:rPr>
              <w:t xml:space="preserve">Wie lange brauchen </w:t>
            </w:r>
            <w:r>
              <w:rPr>
                <w:b w:val="0"/>
                <w:color w:val="0D0D0D" w:themeColor="text1" w:themeTint="F2"/>
              </w:rPr>
              <w:t>2 (bzw. 3)</w:t>
            </w:r>
            <w:r w:rsidRPr="000738D9">
              <w:rPr>
                <w:b w:val="0"/>
                <w:color w:val="0D0D0D" w:themeColor="text1" w:themeTint="F2"/>
              </w:rPr>
              <w:t xml:space="preserve"> LKWs?</w:t>
            </w:r>
            <w:r w:rsidRPr="000738D9">
              <w:rPr>
                <w:b w:val="0"/>
              </w:rPr>
              <w:t xml:space="preserve"> </w:t>
            </w:r>
          </w:p>
        </w:tc>
      </w:tr>
      <w:tr w:rsidR="00DE0900" w14:paraId="3526FE9D" w14:textId="77777777" w:rsidTr="00DE0900">
        <w:trPr>
          <w:trHeight w:val="60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46186F5" w14:textId="77777777" w:rsidR="00DE0900" w:rsidRPr="00382DC4" w:rsidRDefault="00DE0900" w:rsidP="00DE0900">
            <w:pPr>
              <w:rPr>
                <w:sz w:val="16"/>
              </w:rPr>
            </w:pPr>
          </w:p>
        </w:tc>
        <w:tc>
          <w:tcPr>
            <w:tcW w:w="27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C835ED6" w14:textId="77777777" w:rsidR="00DE0900" w:rsidRPr="001411D0" w:rsidRDefault="00DE0900" w:rsidP="00DE0900">
            <w:pPr>
              <w:pStyle w:val="berschrift2"/>
              <w:rPr>
                <w:sz w:val="14"/>
                <w:szCs w:val="21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6DA1F12" w14:textId="77777777" w:rsidR="00DE0900" w:rsidRPr="001411D0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4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68E6BB85" w14:textId="77777777" w:rsidR="00DE0900" w:rsidRPr="001411D0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4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76B4D02E" w14:textId="77777777" w:rsidR="00DE0900" w:rsidRPr="001411D0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11A36003" w14:textId="77777777" w:rsidR="00DE0900" w:rsidRPr="001411D0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4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/>
              <w:bottom w:val="nil"/>
              <w:right w:val="nil"/>
            </w:tcBorders>
            <w:vAlign w:val="center"/>
          </w:tcPr>
          <w:p w14:paraId="43A70AC3" w14:textId="77777777" w:rsidR="00DE0900" w:rsidRPr="001411D0" w:rsidRDefault="00DE0900" w:rsidP="00DE0900">
            <w:pPr>
              <w:pStyle w:val="berschrift2"/>
              <w:rPr>
                <w:sz w:val="14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7A54B31A" w14:textId="77777777" w:rsidR="00DE0900" w:rsidRPr="001411D0" w:rsidRDefault="00DE0900" w:rsidP="00DE0900">
            <w:pPr>
              <w:rPr>
                <w:sz w:val="14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1E67EB9A" w14:textId="77777777" w:rsidR="00DE0900" w:rsidRPr="001411D0" w:rsidRDefault="00DE0900" w:rsidP="00DE0900">
            <w:pPr>
              <w:rPr>
                <w:sz w:val="14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13C62FDD" w14:textId="77777777" w:rsidR="00DE0900" w:rsidRPr="001411D0" w:rsidRDefault="00DE0900" w:rsidP="00DE0900">
            <w:pPr>
              <w:rPr>
                <w:sz w:val="14"/>
              </w:rPr>
            </w:pPr>
          </w:p>
        </w:tc>
      </w:tr>
      <w:tr w:rsidR="00DE0900" w14:paraId="2657D3F9" w14:textId="77777777" w:rsidTr="00DE0900">
        <w:trPr>
          <w:trHeight w:val="60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40291E5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1A3D542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14:paraId="6539215C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>
              <w:rPr>
                <w:noProof/>
              </w:rPr>
              <w:drawing>
                <wp:inline distT="0" distB="0" distL="0" distR="0" wp14:anchorId="47003715" wp14:editId="6E4DF3A6">
                  <wp:extent cx="148167" cy="282729"/>
                  <wp:effectExtent l="0" t="0" r="4445" b="3175"/>
                  <wp:docPr id="528" name="Grafik 528" descr="Ma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n.svg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rcRect l="23224" r="24370"/>
                          <a:stretch/>
                        </pic:blipFill>
                        <pic:spPr bwMode="auto">
                          <a:xfrm>
                            <a:off x="0" y="0"/>
                            <a:ext cx="154715" cy="295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5BC1C533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>
              <w:rPr>
                <w:noProof/>
              </w:rPr>
              <w:drawing>
                <wp:inline distT="0" distB="0" distL="0" distR="0" wp14:anchorId="3F890B09" wp14:editId="0779291F">
                  <wp:extent cx="168456" cy="168456"/>
                  <wp:effectExtent l="0" t="0" r="3175" b="3175"/>
                  <wp:docPr id="529" name="Grafik 529" descr="Cupc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Cupcake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5" cy="17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</w:tcPr>
          <w:p w14:paraId="33B71C41" w14:textId="77777777" w:rsidR="00DE0900" w:rsidRPr="003F2786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 w:rsidRPr="003F2786">
              <w:rPr>
                <w:b/>
                <w:color w:val="0D0D0D" w:themeColor="text1" w:themeTint="F2"/>
                <w:sz w:val="18"/>
              </w:rPr>
              <w:t xml:space="preserve">Anzahl </w:t>
            </w:r>
          </w:p>
          <w:p w14:paraId="12C3C494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 w:rsidRPr="003F2786">
              <w:rPr>
                <w:b/>
                <w:color w:val="0D0D0D" w:themeColor="text1" w:themeTint="F2"/>
                <w:sz w:val="18"/>
              </w:rPr>
              <w:t>Personen</w:t>
            </w:r>
          </w:p>
        </w:tc>
        <w:tc>
          <w:tcPr>
            <w:tcW w:w="1077" w:type="dxa"/>
            <w:tcBorders>
              <w:top w:val="nil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</w:tcPr>
          <w:p w14:paraId="7B5928DF" w14:textId="77777777" w:rsidR="00DE0900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2681DB50" w14:textId="77777777" w:rsidR="00DE0900" w:rsidRPr="00927731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Muffins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/>
            </w:tcBorders>
          </w:tcPr>
          <w:p w14:paraId="5EC75FE8" w14:textId="77777777" w:rsidR="00DE0900" w:rsidRPr="00832D7D" w:rsidRDefault="00DE0900" w:rsidP="00DE0900">
            <w:pPr>
              <w:rPr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  <w:vAlign w:val="center"/>
          </w:tcPr>
          <w:p w14:paraId="21B72AF0" w14:textId="77777777" w:rsidR="00DE0900" w:rsidRPr="002A371E" w:rsidRDefault="00DE0900" w:rsidP="00DE0900">
            <w:pPr>
              <w:pStyle w:val="berschrift2"/>
              <w:jc w:val="center"/>
            </w:pPr>
            <w:r>
              <w:rPr>
                <w:noProof/>
              </w:rPr>
              <w:drawing>
                <wp:inline distT="0" distB="0" distL="0" distR="0" wp14:anchorId="4E2B3D5D" wp14:editId="6BDDEDFA">
                  <wp:extent cx="380564" cy="264583"/>
                  <wp:effectExtent l="0" t="0" r="635" b="2540"/>
                  <wp:docPr id="530" name="Grafik 530" descr="Kip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DumpTruck.svg"/>
                          <pic:cNvPicPr/>
                        </pic:nvPicPr>
                        <pic:blipFill rotWithShape="1"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6"/>
                              </a:ext>
                            </a:extLst>
                          </a:blip>
                          <a:srcRect t="13333" b="17143"/>
                          <a:stretch/>
                        </pic:blipFill>
                        <pic:spPr bwMode="auto">
                          <a:xfrm>
                            <a:off x="0" y="0"/>
                            <a:ext cx="410273" cy="285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</w:tcPr>
          <w:p w14:paraId="0AF702FF" w14:textId="77777777" w:rsidR="00DE0900" w:rsidRPr="00327855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 w:rsidRPr="00327855"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413AA0E4" w14:textId="77777777" w:rsidR="00DE0900" w:rsidRPr="00327855" w:rsidRDefault="00DE0900" w:rsidP="00DE0900">
            <w:pPr>
              <w:pStyle w:val="berschrift2"/>
              <w:jc w:val="center"/>
            </w:pPr>
            <w:r>
              <w:rPr>
                <w:color w:val="0D0D0D" w:themeColor="text1" w:themeTint="F2"/>
                <w:sz w:val="18"/>
              </w:rPr>
              <w:t>LKWs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</w:tcPr>
          <w:p w14:paraId="013B23C6" w14:textId="77777777" w:rsidR="00DE0900" w:rsidRPr="002478C6" w:rsidRDefault="00DE0900" w:rsidP="00DE0900">
            <w:pPr>
              <w:jc w:val="center"/>
              <w:rPr>
                <w:b/>
                <w:sz w:val="18"/>
              </w:rPr>
            </w:pPr>
            <w:r w:rsidRPr="002478C6">
              <w:rPr>
                <w:b/>
                <w:sz w:val="18"/>
              </w:rPr>
              <w:t xml:space="preserve">Anzahl </w:t>
            </w:r>
          </w:p>
          <w:p w14:paraId="54D80758" w14:textId="77777777" w:rsidR="00DE0900" w:rsidRPr="00927731" w:rsidRDefault="00DE0900" w:rsidP="00DE0900">
            <w:pPr>
              <w:jc w:val="center"/>
              <w:rPr>
                <w:b/>
                <w:sz w:val="18"/>
              </w:rPr>
            </w:pPr>
            <w:r w:rsidRPr="002478C6">
              <w:rPr>
                <w:b/>
                <w:sz w:val="18"/>
              </w:rPr>
              <w:t>Stunden</w:t>
            </w:r>
            <w:r>
              <w:rPr>
                <w:b/>
                <w:sz w:val="18"/>
              </w:rPr>
              <w:t xml:space="preserve"> (h)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E9E9F72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4D200378" w14:textId="77777777" w:rsidTr="00DE0900">
        <w:trPr>
          <w:trHeight w:val="255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26BBF2B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A918194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4B24E401" w14:textId="77777777" w:rsidR="00DE0900" w:rsidRPr="00F1248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112D44">
              <w:rPr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45720" distB="45720" distL="114300" distR="114300" simplePos="0" relativeHeight="253058048" behindDoc="0" locked="0" layoutInCell="1" allowOverlap="1" wp14:anchorId="3BFF7DD1" wp14:editId="5D6C07AF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92710</wp:posOffset>
                      </wp:positionV>
                      <wp:extent cx="319088" cy="270510"/>
                      <wp:effectExtent l="0" t="0" r="0" b="0"/>
                      <wp:wrapNone/>
                      <wp:docPr id="16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9088" cy="2705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40D636" w14:textId="77777777" w:rsidR="003B5C7E" w:rsidRPr="001C7513" w:rsidRDefault="003B5C7E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1C7513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sym w:font="Symbol" w:char="F0D7"/>
                                  </w:r>
                                  <w:r w:rsidRPr="001C7513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14:paraId="3366ADBC" w14:textId="77777777" w:rsidR="003B5C7E" w:rsidRDefault="003B5C7E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3BFF7DD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40" type="#_x0000_t202" style="position:absolute;left:0;text-align:left;margin-left:2.4pt;margin-top:7.3pt;width:25.15pt;height:21.3pt;z-index:25305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" filled="f" stroked="f">
                      <v:textbox>
                        <w:txbxContent>
                          <w:p w14:paraId="5540D636" w14:textId="77777777" w:rsidR="003B5C7E" w:rsidRPr="001C7513" w:rsidRDefault="003B5C7E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1C7513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sym w:font="Symbol" w:char="F0D7"/>
                            </w:r>
                            <w:r w:rsidRPr="001C7513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3366ADBC" w14:textId="77777777" w:rsidR="003B5C7E" w:rsidRDefault="003B5C7E" w:rsidP="00DE0900"/>
                        </w:txbxContent>
                      </v:textbox>
                    </v:shape>
                  </w:pict>
                </mc:Fallback>
              </mc:AlternateContent>
            </w: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057024" behindDoc="0" locked="0" layoutInCell="1" allowOverlap="1" wp14:anchorId="04748C28" wp14:editId="06319A73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39582</wp:posOffset>
                      </wp:positionV>
                      <wp:extent cx="309034" cy="281940"/>
                      <wp:effectExtent l="0" t="0" r="0" b="3810"/>
                      <wp:wrapNone/>
                      <wp:docPr id="16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034" cy="2819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23DB9E" w14:textId="77777777" w:rsidR="003B5C7E" w:rsidRPr="001C7513" w:rsidRDefault="003B5C7E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1C7513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sym w:font="Symbol" w:char="F0D7"/>
                                  </w:r>
                                  <w:r w:rsidRPr="001C7513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4BACF977" w14:textId="77777777" w:rsidR="003B5C7E" w:rsidRDefault="003B5C7E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4748C28" id="_x0000_s1041" type="#_x0000_t202" style="position:absolute;left:0;text-align:left;margin-left:19.9pt;margin-top:3.1pt;width:24.35pt;height:22.2pt;z-index:25305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" filled="f" stroked="f">
                      <v:textbox>
                        <w:txbxContent>
                          <w:p w14:paraId="0523DB9E" w14:textId="77777777" w:rsidR="003B5C7E" w:rsidRPr="001C7513" w:rsidRDefault="003B5C7E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1C7513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sym w:font="Symbol" w:char="F0D7"/>
                            </w:r>
                            <w:r w:rsidRPr="001C7513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4BACF977" w14:textId="77777777" w:rsidR="003B5C7E" w:rsidRDefault="003B5C7E" w:rsidP="00DE0900"/>
                        </w:txbxContent>
                      </v:textbox>
                    </v:shape>
                  </w:pict>
                </mc:Fallback>
              </mc:AlternateContent>
            </w:r>
            <w:r w:rsidRPr="00F1248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37FEDEEE" wp14:editId="47BB304B">
                      <wp:simplePos x="0" y="0"/>
                      <wp:positionH relativeFrom="column">
                        <wp:posOffset>477096</wp:posOffset>
                      </wp:positionH>
                      <wp:positionV relativeFrom="paragraph">
                        <wp:posOffset>86148</wp:posOffset>
                      </wp:positionV>
                      <wp:extent cx="61383" cy="237490"/>
                      <wp:effectExtent l="0" t="0" r="15240" b="10160"/>
                      <wp:wrapNone/>
                      <wp:docPr id="3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383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130AC7F" id="Pfeil: nach rechts gekrümmt 59" o:spid="_x0000_s1026" type="#_x0000_t102" style="position:absolute;margin-left:37.55pt;margin-top:6.8pt;width:4.85pt;height:18.7pt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" adj="18809,20902,16200" fillcolor="#a5a5a5 [2092]" strokecolor="#a5a5a5 [2092]" strokeweight="2pt"/>
                  </w:pict>
                </mc:Fallback>
              </mc:AlternateContent>
            </w:r>
            <w:r w:rsidRPr="00F12484">
              <w:rPr>
                <w:color w:val="0D0D0D" w:themeColor="text1" w:themeTint="F2"/>
              </w:rPr>
              <w:t>I.</w: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4BE103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042A73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30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/>
            </w:tcBorders>
          </w:tcPr>
          <w:p w14:paraId="35DD4902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112D44">
              <w:rPr>
                <w:noProof/>
                <w:color w:val="7F7F7F" w:themeColor="text1" w:themeTint="80"/>
              </w:rPr>
              <mc:AlternateContent>
                <mc:Choice Requires="wps">
                  <w:drawing>
                    <wp:anchor distT="45720" distB="45720" distL="114300" distR="114300" simplePos="0" relativeHeight="253056000" behindDoc="0" locked="0" layoutInCell="1" allowOverlap="1" wp14:anchorId="7338934C" wp14:editId="5C77B395">
                      <wp:simplePos x="0" y="0"/>
                      <wp:positionH relativeFrom="column">
                        <wp:posOffset>263313</wp:posOffset>
                      </wp:positionH>
                      <wp:positionV relativeFrom="paragraph">
                        <wp:posOffset>94192</wp:posOffset>
                      </wp:positionV>
                      <wp:extent cx="313267" cy="232834"/>
                      <wp:effectExtent l="0" t="0" r="0" b="0"/>
                      <wp:wrapNone/>
                      <wp:docPr id="16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3267" cy="23283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EB257E" w14:textId="77777777" w:rsidR="003B5C7E" w:rsidRPr="001C7513" w:rsidRDefault="003B5C7E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1C7513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:3</w:t>
                                  </w:r>
                                </w:p>
                                <w:p w14:paraId="690A35C0" w14:textId="77777777" w:rsidR="003B5C7E" w:rsidRDefault="003B5C7E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338934C" id="_x0000_s1042" type="#_x0000_t202" style="position:absolute;left:0;text-align:left;margin-left:20.75pt;margin-top:7.4pt;width:24.65pt;height:18.35pt;z-index:25305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" filled="f" stroked="f">
                      <v:textbox>
                        <w:txbxContent>
                          <w:p w14:paraId="45EB257E" w14:textId="77777777" w:rsidR="003B5C7E" w:rsidRPr="001C7513" w:rsidRDefault="003B5C7E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1C7513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:3</w:t>
                            </w:r>
                          </w:p>
                          <w:p w14:paraId="690A35C0" w14:textId="77777777" w:rsidR="003B5C7E" w:rsidRDefault="003B5C7E" w:rsidP="00DE0900"/>
                        </w:txbxContent>
                      </v:textbox>
                    </v:shape>
                  </w:pict>
                </mc:Fallback>
              </mc:AlternateContent>
            </w: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054976" behindDoc="0" locked="0" layoutInCell="1" allowOverlap="1" wp14:anchorId="77314766" wp14:editId="388CFFF4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43392</wp:posOffset>
                      </wp:positionV>
                      <wp:extent cx="309034" cy="228388"/>
                      <wp:effectExtent l="0" t="0" r="0" b="635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034" cy="2283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BD04EE" w14:textId="77777777" w:rsidR="003B5C7E" w:rsidRPr="001C7513" w:rsidRDefault="003B5C7E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1C7513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:2</w:t>
                                  </w:r>
                                </w:p>
                                <w:p w14:paraId="3972F3CE" w14:textId="77777777" w:rsidR="003B5C7E" w:rsidRDefault="003B5C7E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7314766" id="_x0000_s1043" type="#_x0000_t202" style="position:absolute;left:0;text-align:left;margin-left:2.7pt;margin-top:3.4pt;width:24.35pt;height:18pt;z-index:25305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" filled="f" stroked="f">
                      <v:textbox>
                        <w:txbxContent>
                          <w:p w14:paraId="47BD04EE" w14:textId="77777777" w:rsidR="003B5C7E" w:rsidRPr="001C7513" w:rsidRDefault="003B5C7E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1C7513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:2</w:t>
                            </w:r>
                          </w:p>
                          <w:p w14:paraId="3972F3CE" w14:textId="77777777" w:rsidR="003B5C7E" w:rsidRDefault="003B5C7E" w:rsidP="00DE0900"/>
                        </w:txbxContent>
                      </v:textbox>
                    </v:shape>
                  </w:pict>
                </mc:Fallback>
              </mc:AlternateContent>
            </w: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1443FCB3" wp14:editId="0F421654">
                      <wp:simplePos x="0" y="0"/>
                      <wp:positionH relativeFrom="column">
                        <wp:posOffset>22013</wp:posOffset>
                      </wp:positionH>
                      <wp:positionV relativeFrom="paragraph">
                        <wp:posOffset>94615</wp:posOffset>
                      </wp:positionV>
                      <wp:extent cx="80434" cy="218440"/>
                      <wp:effectExtent l="0" t="0" r="15240" b="10160"/>
                      <wp:wrapNone/>
                      <wp:docPr id="4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0434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C34E296" id="Pfeil: nach rechts gekrümmt 59" o:spid="_x0000_s1026" type="#_x0000_t102" style="position:absolute;margin-left:1.75pt;margin-top:7.45pt;width:6.35pt;height:17.2pt;flip:x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" adj="17623,20606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/>
              <w:bottom w:val="nil"/>
              <w:right w:val="single" w:sz="4" w:space="0" w:color="A6A6A6"/>
            </w:tcBorders>
          </w:tcPr>
          <w:p w14:paraId="0546934B" w14:textId="77777777" w:rsidR="00DE0900" w:rsidRPr="004A72D6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</w:rPr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061120" behindDoc="0" locked="0" layoutInCell="1" allowOverlap="1" wp14:anchorId="755F49F0" wp14:editId="63A46995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74083</wp:posOffset>
                      </wp:positionV>
                      <wp:extent cx="308610" cy="291677"/>
                      <wp:effectExtent l="0" t="0" r="0" b="0"/>
                      <wp:wrapNone/>
                      <wp:docPr id="17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" cy="29167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FFFB68" w14:textId="77777777" w:rsidR="003B5C7E" w:rsidRPr="001C7513" w:rsidRDefault="003B5C7E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1C7513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sym w:font="Symbol" w:char="F0D7"/>
                                  </w:r>
                                  <w:r w:rsidRPr="001C7513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3C5C88E4" w14:textId="77777777" w:rsidR="003B5C7E" w:rsidRDefault="003B5C7E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55F49F0" id="_x0000_s1044" type="#_x0000_t202" style="position:absolute;left:0;text-align:left;margin-left:27.85pt;margin-top:5.85pt;width:24.3pt;height:22.95pt;z-index:25306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" filled="f" stroked="f">
                      <v:textbox>
                        <w:txbxContent>
                          <w:p w14:paraId="09FFFB68" w14:textId="77777777" w:rsidR="003B5C7E" w:rsidRPr="001C7513" w:rsidRDefault="003B5C7E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1C7513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sym w:font="Symbol" w:char="F0D7"/>
                            </w:r>
                            <w:r w:rsidRPr="001C7513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3C5C88E4" w14:textId="77777777" w:rsidR="003B5C7E" w:rsidRDefault="003B5C7E" w:rsidP="00DE0900"/>
                        </w:txbxContent>
                      </v:textbox>
                    </v:shape>
                  </w:pict>
                </mc:Fallback>
              </mc:AlternateContent>
            </w: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062144" behindDoc="0" locked="0" layoutInCell="1" allowOverlap="1" wp14:anchorId="35735A76" wp14:editId="256238D6">
                      <wp:simplePos x="0" y="0"/>
                      <wp:positionH relativeFrom="column">
                        <wp:posOffset>129328</wp:posOffset>
                      </wp:positionH>
                      <wp:positionV relativeFrom="paragraph">
                        <wp:posOffset>107315</wp:posOffset>
                      </wp:positionV>
                      <wp:extent cx="309034" cy="257810"/>
                      <wp:effectExtent l="0" t="0" r="0" b="0"/>
                      <wp:wrapNone/>
                      <wp:docPr id="17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034" cy="25781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FC70F0" w14:textId="77777777" w:rsidR="003B5C7E" w:rsidRPr="001C7513" w:rsidRDefault="003B5C7E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1C7513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sym w:font="Symbol" w:char="F0D7"/>
                                  </w:r>
                                  <w:r w:rsidRPr="001C7513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14:paraId="2385866C" w14:textId="77777777" w:rsidR="003B5C7E" w:rsidRDefault="003B5C7E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5735A76" id="_x0000_s1045" type="#_x0000_t202" style="position:absolute;left:0;text-align:left;margin-left:10.2pt;margin-top:8.45pt;width:24.35pt;height:20.3pt;z-index:25306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" filled="f" stroked="f">
                      <v:textbox>
                        <w:txbxContent>
                          <w:p w14:paraId="44FC70F0" w14:textId="77777777" w:rsidR="003B5C7E" w:rsidRPr="001C7513" w:rsidRDefault="003B5C7E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1C7513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sym w:font="Symbol" w:char="F0D7"/>
                            </w:r>
                            <w:r w:rsidRPr="001C7513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2385866C" w14:textId="77777777" w:rsidR="003B5C7E" w:rsidRDefault="003B5C7E" w:rsidP="00DE0900"/>
                        </w:txbxContent>
                      </v:textbox>
                    </v:shape>
                  </w:pict>
                </mc:Fallback>
              </mc:AlternateContent>
            </w:r>
            <w:r w:rsidRPr="004A72D6"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442B26A9" wp14:editId="4676EEB8">
                      <wp:simplePos x="0" y="0"/>
                      <wp:positionH relativeFrom="column">
                        <wp:posOffset>573828</wp:posOffset>
                      </wp:positionH>
                      <wp:positionV relativeFrom="paragraph">
                        <wp:posOffset>115782</wp:posOffset>
                      </wp:positionV>
                      <wp:extent cx="61384" cy="237490"/>
                      <wp:effectExtent l="0" t="0" r="15240" b="10160"/>
                      <wp:wrapNone/>
                      <wp:docPr id="4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384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53D6FB2" id="Pfeil: nach rechts gekrümmt 59" o:spid="_x0000_s1026" type="#_x0000_t102" style="position:absolute;margin-left:45.2pt;margin-top:9.1pt;width:4.85pt;height:18.7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" adj="18809,20902,16200" fillcolor="#a5a5a5 [2092]" strokecolor="#a5a5a5 [2092]" strokeweight="2pt"/>
                  </w:pict>
                </mc:Fallback>
              </mc:AlternateContent>
            </w:r>
            <w:r w:rsidRPr="004A72D6">
              <w:rPr>
                <w:b w:val="0"/>
                <w:color w:val="0D0D0D" w:themeColor="text1" w:themeTint="F2"/>
              </w:rPr>
              <w:t>I.</w: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8D553F" w14:textId="77777777" w:rsidR="00DE0900" w:rsidRPr="00AC05D4" w:rsidRDefault="00DE0900" w:rsidP="00DE0900">
            <w:pPr>
              <w:pStyle w:val="berschrift2"/>
              <w:jc w:val="center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>1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0C4A25" w14:textId="77777777" w:rsidR="00DE0900" w:rsidRPr="00AC05D4" w:rsidRDefault="00DE0900" w:rsidP="00DE0900">
            <w:pPr>
              <w:pStyle w:val="berschrift2"/>
              <w:jc w:val="center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>21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2E855BD0" w14:textId="77777777" w:rsidR="00DE0900" w:rsidRPr="002A371E" w:rsidRDefault="00DE0900" w:rsidP="00DE0900">
            <w:pPr>
              <w:pStyle w:val="berschrift2"/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060096" behindDoc="0" locked="0" layoutInCell="1" allowOverlap="1" wp14:anchorId="5BB0F411" wp14:editId="2E90073E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108162</wp:posOffset>
                      </wp:positionV>
                      <wp:extent cx="309034" cy="228388"/>
                      <wp:effectExtent l="0" t="0" r="0" b="635"/>
                      <wp:wrapNone/>
                      <wp:docPr id="16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034" cy="2283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82B1E7" w14:textId="77777777" w:rsidR="003B5C7E" w:rsidRPr="001C7513" w:rsidRDefault="003B5C7E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1C7513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:3</w:t>
                                  </w:r>
                                </w:p>
                                <w:p w14:paraId="34EFCE80" w14:textId="77777777" w:rsidR="003B5C7E" w:rsidRDefault="003B5C7E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BB0F411" id="_x0000_s1046" type="#_x0000_t202" style="position:absolute;left:0;text-align:left;margin-left:24.8pt;margin-top:8.5pt;width:24.35pt;height:18pt;z-index:25306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" filled="f" stroked="f">
                      <v:textbox>
                        <w:txbxContent>
                          <w:p w14:paraId="5482B1E7" w14:textId="77777777" w:rsidR="003B5C7E" w:rsidRPr="001C7513" w:rsidRDefault="003B5C7E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1C7513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:3</w:t>
                            </w:r>
                          </w:p>
                          <w:p w14:paraId="34EFCE80" w14:textId="77777777" w:rsidR="003B5C7E" w:rsidRDefault="003B5C7E" w:rsidP="00DE0900"/>
                        </w:txbxContent>
                      </v:textbox>
                    </v:shape>
                  </w:pict>
                </mc:Fallback>
              </mc:AlternateContent>
            </w: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059072" behindDoc="0" locked="0" layoutInCell="1" allowOverlap="1" wp14:anchorId="6672B1E8" wp14:editId="5920100F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49318</wp:posOffset>
                      </wp:positionV>
                      <wp:extent cx="309034" cy="228388"/>
                      <wp:effectExtent l="0" t="0" r="0" b="635"/>
                      <wp:wrapNone/>
                      <wp:docPr id="16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034" cy="2283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D1C755" w14:textId="77777777" w:rsidR="003B5C7E" w:rsidRPr="001C7513" w:rsidRDefault="003B5C7E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1C7513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:2</w:t>
                                  </w:r>
                                </w:p>
                                <w:p w14:paraId="00D908FC" w14:textId="77777777" w:rsidR="003B5C7E" w:rsidRDefault="003B5C7E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672B1E8" id="_x0000_s1047" type="#_x0000_t202" style="position:absolute;left:0;text-align:left;margin-left:2.8pt;margin-top:3.9pt;width:24.35pt;height:18pt;z-index:25305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" filled="f" stroked="f">
                      <v:textbox>
                        <w:txbxContent>
                          <w:p w14:paraId="6ED1C755" w14:textId="77777777" w:rsidR="003B5C7E" w:rsidRPr="001C7513" w:rsidRDefault="003B5C7E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1C7513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:2</w:t>
                            </w:r>
                          </w:p>
                          <w:p w14:paraId="00D908FC" w14:textId="77777777" w:rsidR="003B5C7E" w:rsidRDefault="003B5C7E" w:rsidP="00DE0900"/>
                        </w:txbxContent>
                      </v:textbox>
                    </v:shape>
                  </w:pict>
                </mc:Fallback>
              </mc:AlternateContent>
            </w: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3E14F62D" wp14:editId="4534F750">
                      <wp:simplePos x="0" y="0"/>
                      <wp:positionH relativeFrom="column">
                        <wp:posOffset>32808</wp:posOffset>
                      </wp:positionH>
                      <wp:positionV relativeFrom="paragraph">
                        <wp:posOffset>103082</wp:posOffset>
                      </wp:positionV>
                      <wp:extent cx="63500" cy="218440"/>
                      <wp:effectExtent l="0" t="0" r="12700" b="10160"/>
                      <wp:wrapNone/>
                      <wp:docPr id="4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350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9492C8E" id="Pfeil: nach rechts gekrümmt 59" o:spid="_x0000_s1026" type="#_x0000_t102" style="position:absolute;margin-left:2.6pt;margin-top:8.1pt;width:5pt;height:17.2pt;flip:x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" adj="18460,20815,16200" fillcolor="#a5a5a5 [2092]" strokecolor="#a5a5a5 [2092]" strokeweight="2pt"/>
                  </w:pict>
                </mc:Fallback>
              </mc:AlternateContent>
            </w:r>
          </w:p>
        </w:tc>
      </w:tr>
      <w:tr w:rsidR="00DE0900" w14:paraId="601EE2C0" w14:textId="77777777" w:rsidTr="00DE0900">
        <w:trPr>
          <w:trHeight w:val="255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031E251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4C42174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23444BCA" w14:textId="77777777" w:rsidR="00DE0900" w:rsidRPr="00F1248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F12484">
              <w:rPr>
                <w:color w:val="0D0D0D" w:themeColor="text1" w:themeTint="F2"/>
              </w:rPr>
              <w:t>II.</w: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E1C468C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>
              <w:rPr>
                <w:color w:val="0D0D0D" w:themeColor="text1" w:themeTint="F2"/>
              </w:rPr>
              <w:t>2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6DCB2B3E" w14:textId="77777777" w:rsidR="00DE0900" w:rsidRPr="00832D7D" w:rsidRDefault="00DE0900" w:rsidP="001C7513">
            <w:pPr>
              <w:pStyle w:val="Handschrift"/>
              <w:jc w:val="center"/>
            </w:pPr>
            <w:r>
              <w:t>15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646E72E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091F9AB8" w14:textId="77777777" w:rsidR="00DE0900" w:rsidRPr="004A72D6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</w:rPr>
            </w:pPr>
            <w:r w:rsidRPr="004A72D6"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1C007F2C" wp14:editId="5A1B7CEC">
                      <wp:simplePos x="0" y="0"/>
                      <wp:positionH relativeFrom="column">
                        <wp:posOffset>373561</wp:posOffset>
                      </wp:positionH>
                      <wp:positionV relativeFrom="paragraph">
                        <wp:posOffset>-129086</wp:posOffset>
                      </wp:positionV>
                      <wp:extent cx="87085" cy="478972"/>
                      <wp:effectExtent l="0" t="0" r="27305" b="16510"/>
                      <wp:wrapNone/>
                      <wp:docPr id="12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085" cy="478972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07F1F92" id="Pfeil: nach rechts gekrümmt 59" o:spid="_x0000_s1026" type="#_x0000_t102" style="position:absolute;margin-left:29.4pt;margin-top:-10.15pt;width:6.85pt;height:37.7pt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" adj="19636,21109,16200" fillcolor="#a5a5a5 [2092]" strokecolor="#a5a5a5 [2092]" strokeweight="2pt"/>
                  </w:pict>
                </mc:Fallback>
              </mc:AlternateContent>
            </w:r>
            <w:r w:rsidRPr="004A72D6">
              <w:rPr>
                <w:b w:val="0"/>
                <w:color w:val="0D0D0D" w:themeColor="text1" w:themeTint="F2"/>
              </w:rPr>
              <w:t>II.</w:t>
            </w:r>
            <w:r w:rsidRPr="00112D44">
              <w:rPr>
                <w:noProof/>
                <w:color w:val="0D0D0D" w:themeColor="text1" w:themeTint="F2"/>
              </w:rPr>
              <w:t xml:space="preserve"> </w: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1C7F3181" w14:textId="77777777" w:rsidR="00DE0900" w:rsidRPr="008A44A8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>2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569ADF3A" w14:textId="77777777" w:rsidR="00DE0900" w:rsidRPr="00112D44" w:rsidRDefault="00DE0900" w:rsidP="001C7513">
            <w:pPr>
              <w:pStyle w:val="Handschrift"/>
              <w:jc w:val="center"/>
            </w:pPr>
            <w:r>
              <w:t>10,5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E72AB36" w14:textId="77777777" w:rsidR="00DE0900" w:rsidRPr="002A371E" w:rsidRDefault="00DE0900" w:rsidP="00DE0900">
            <w:pPr>
              <w:pStyle w:val="berschrift2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6B943D94" wp14:editId="310B3A6C">
                      <wp:simplePos x="0" y="0"/>
                      <wp:positionH relativeFrom="column">
                        <wp:posOffset>262437</wp:posOffset>
                      </wp:positionH>
                      <wp:positionV relativeFrom="paragraph">
                        <wp:posOffset>-134620</wp:posOffset>
                      </wp:positionV>
                      <wp:extent cx="92529" cy="500743"/>
                      <wp:effectExtent l="0" t="0" r="22225" b="13970"/>
                      <wp:wrapNone/>
                      <wp:docPr id="12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2529" cy="500743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F977A53" id="Pfeil: nach rechts gekrümmt 59" o:spid="_x0000_s1026" type="#_x0000_t102" style="position:absolute;margin-left:20.65pt;margin-top:-10.6pt;width:7.3pt;height:39.45pt;flip:x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" adj="19604,21101,16200" fillcolor="#a5a5a5 [2092]" strokecolor="#a5a5a5 [2092]" strokeweight="2pt"/>
                  </w:pict>
                </mc:Fallback>
              </mc:AlternateContent>
            </w:r>
          </w:p>
        </w:tc>
      </w:tr>
      <w:tr w:rsidR="00DE0900" w14:paraId="76D8997C" w14:textId="77777777" w:rsidTr="00DE0900">
        <w:trPr>
          <w:trHeight w:val="255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BEDB911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9E18870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2C3BDA33" w14:textId="77777777" w:rsidR="00DE0900" w:rsidRPr="00F12484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 w:rsidRPr="00F1248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16CD0B31" wp14:editId="533314FE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-318135</wp:posOffset>
                      </wp:positionV>
                      <wp:extent cx="125186" cy="468086"/>
                      <wp:effectExtent l="0" t="0" r="27305" b="27305"/>
                      <wp:wrapNone/>
                      <wp:docPr id="3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186" cy="468086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CF34D91" id="Pfeil: nach rechts gekrümmt 59" o:spid="_x0000_s1026" type="#_x0000_t102" style="position:absolute;margin-left:20.45pt;margin-top:-25.05pt;width:9.85pt;height:36.85pt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" adj="18712,20878,16200" fillcolor="#a5a5a5 [2092]" strokecolor="#a5a5a5 [2092]" strokeweight="2pt"/>
                  </w:pict>
                </mc:Fallback>
              </mc:AlternateContent>
            </w:r>
            <w:r w:rsidRPr="00F12484">
              <w:rPr>
                <w:color w:val="0D0D0D" w:themeColor="text1" w:themeTint="F2"/>
              </w:rPr>
              <w:t>III.</w: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F2EA222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>
              <w:rPr>
                <w:color w:val="0D0D0D" w:themeColor="text1" w:themeTint="F2"/>
              </w:rPr>
              <w:t>3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0B0EB065" w14:textId="77777777" w:rsidR="00DE0900" w:rsidRPr="00832D7D" w:rsidRDefault="00DE0900" w:rsidP="001C7513">
            <w:pPr>
              <w:pStyle w:val="Handschrift"/>
              <w:jc w:val="center"/>
            </w:pPr>
            <w:r>
              <w:t>10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4D91D574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69B924F8" wp14:editId="7ECC2FFB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-318135</wp:posOffset>
                      </wp:positionV>
                      <wp:extent cx="108858" cy="462280"/>
                      <wp:effectExtent l="0" t="0" r="24765" b="13970"/>
                      <wp:wrapNone/>
                      <wp:docPr id="12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8858" cy="46228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C545921" id="Pfeil: nach rechts gekrümmt 59" o:spid="_x0000_s1026" type="#_x0000_t102" style="position:absolute;margin-left:17.1pt;margin-top:-25.05pt;width:8.55pt;height:36.4pt;flip:x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" adj="19057,2096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6EB696E8" w14:textId="77777777" w:rsidR="00DE0900" w:rsidRPr="004A72D6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</w:rPr>
            </w:pPr>
            <w:r w:rsidRPr="004A72D6">
              <w:rPr>
                <w:b w:val="0"/>
                <w:color w:val="0D0D0D" w:themeColor="text1" w:themeTint="F2"/>
              </w:rPr>
              <w:t>III.</w: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6DC84554" w14:textId="77777777" w:rsidR="00DE0900" w:rsidRPr="008A44A8" w:rsidRDefault="00DE0900" w:rsidP="00DE0900">
            <w:pPr>
              <w:pStyle w:val="berschrift2"/>
              <w:jc w:val="center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>3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37189BE1" w14:textId="77777777" w:rsidR="00DE0900" w:rsidRPr="00112D44" w:rsidRDefault="00DE0900" w:rsidP="001C7513">
            <w:pPr>
              <w:pStyle w:val="Handschrift"/>
              <w:jc w:val="center"/>
            </w:pPr>
            <w:r>
              <w:t>7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620E406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33F23D4A" w14:textId="77777777" w:rsidTr="00DE0900">
        <w:trPr>
          <w:trHeight w:val="60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E852C0C" w14:textId="77777777" w:rsidR="00DE0900" w:rsidRPr="002F6109" w:rsidRDefault="00DE0900" w:rsidP="00DE0900">
            <w:pPr>
              <w:rPr>
                <w:sz w:val="14"/>
              </w:rPr>
            </w:pPr>
          </w:p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5F7A7E6" w14:textId="77777777" w:rsidR="00DE0900" w:rsidRPr="002F6109" w:rsidRDefault="00DE0900" w:rsidP="00DE0900">
            <w:pPr>
              <w:pStyle w:val="berschrift2"/>
              <w:rPr>
                <w:sz w:val="14"/>
                <w:szCs w:val="21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F0C673" w14:textId="77777777" w:rsidR="00DE0900" w:rsidRPr="002F6109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4"/>
              </w:rPr>
            </w:pP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17F9DD7B" w14:textId="77777777" w:rsidR="00DE0900" w:rsidRPr="002F6109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4"/>
              </w:rPr>
            </w:pP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67B277E5" w14:textId="77777777" w:rsidR="00DE0900" w:rsidRPr="002F6109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44AE7F95" w14:textId="77777777" w:rsidR="00DE0900" w:rsidRPr="002F6109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4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561467A" w14:textId="77777777" w:rsidR="00DE0900" w:rsidRPr="002F6109" w:rsidRDefault="00DE0900" w:rsidP="00DE0900">
            <w:pPr>
              <w:pStyle w:val="berschrift2"/>
              <w:rPr>
                <w:sz w:val="14"/>
              </w:rPr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2FD99DDF" w14:textId="77777777" w:rsidR="00DE0900" w:rsidRPr="002F6109" w:rsidRDefault="00DE0900" w:rsidP="00DE0900">
            <w:pPr>
              <w:pStyle w:val="berschrift2"/>
              <w:rPr>
                <w:sz w:val="14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4A8A4F0D" w14:textId="77777777" w:rsidR="00DE0900" w:rsidRPr="002F6109" w:rsidRDefault="00DE0900" w:rsidP="00DE0900">
            <w:pPr>
              <w:pStyle w:val="berschrift2"/>
              <w:rPr>
                <w:sz w:val="14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370773CC" w14:textId="77777777" w:rsidR="00DE0900" w:rsidRPr="002F6109" w:rsidRDefault="00DE0900" w:rsidP="00DE0900">
            <w:pPr>
              <w:pStyle w:val="berschrift2"/>
              <w:rPr>
                <w:sz w:val="14"/>
              </w:rPr>
            </w:pPr>
          </w:p>
        </w:tc>
      </w:tr>
      <w:tr w:rsidR="00DE0900" w14:paraId="1B900EF4" w14:textId="77777777" w:rsidTr="00DE0900">
        <w:trPr>
          <w:trHeight w:val="284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F26141A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22DE0995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B224E67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  <w:color w:val="000000"/>
              </w:rPr>
            </w:pPr>
            <w:r w:rsidRPr="005A1FAA">
              <w:rPr>
                <w:b/>
                <w:color w:val="000000"/>
              </w:rPr>
              <w:t xml:space="preserve">Schreibe zu jeder Zeile einen Satz: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2E26A4E1" w14:textId="77777777" w:rsidR="00DE0900" w:rsidRPr="005A1FAA" w:rsidRDefault="00DE0900" w:rsidP="00DE0900">
            <w:pPr>
              <w:pStyle w:val="berschrift2"/>
              <w:ind w:hanging="278"/>
              <w:rPr>
                <w:color w:val="000000"/>
              </w:rPr>
            </w:pPr>
            <w:r w:rsidRPr="005A1FAA">
              <w:rPr>
                <w:color w:val="000000"/>
              </w:rPr>
              <w:t>Schreibe zu jeder Zeile einen Satz:</w:t>
            </w:r>
          </w:p>
        </w:tc>
      </w:tr>
      <w:tr w:rsidR="00DE0900" w14:paraId="75144D7D" w14:textId="77777777" w:rsidTr="00DE0900">
        <w:trPr>
          <w:trHeight w:val="284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09A5780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3C1B6719" w14:textId="77777777" w:rsidR="00DE0900" w:rsidRPr="00FC6CE6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024EFA43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FC6CE6">
              <w:rPr>
                <w:color w:val="0D0D0D" w:themeColor="text1" w:themeTint="F2"/>
              </w:rPr>
              <w:t>I.</w:t>
            </w:r>
            <w:r>
              <w:rPr>
                <w:color w:val="0D0D0D" w:themeColor="text1" w:themeTint="F2"/>
              </w:rPr>
              <w:t xml:space="preserve">    </w:t>
            </w: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Eine Person allein kann alle 30 Muffins</w:t>
            </w:r>
            <w:r w:rsidRPr="001C7513">
              <w:rPr>
                <w:color w:val="548DD4" w:themeColor="text2" w:themeTint="99"/>
              </w:rPr>
              <w:t xml:space="preserve">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2AE3828E" w14:textId="77777777" w:rsidR="00DE0900" w:rsidRPr="00E96366" w:rsidRDefault="00DE0900" w:rsidP="00DE0900">
            <w:pPr>
              <w:pStyle w:val="berschrift2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 xml:space="preserve">   </w:t>
            </w:r>
            <w:r w:rsidRPr="00E96366">
              <w:rPr>
                <w:b w:val="0"/>
                <w:color w:val="0D0D0D" w:themeColor="text1" w:themeTint="F2"/>
              </w:rPr>
              <w:t xml:space="preserve">I.    </w:t>
            </w:r>
            <w:r w:rsidRPr="001C751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Ein LKW allein braucht </w:t>
            </w: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20</w:t>
            </w:r>
            <w:r w:rsidRPr="001C751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Stunden.</w:t>
            </w:r>
            <w:r w:rsidRPr="001C7513">
              <w:rPr>
                <w:b w:val="0"/>
                <w:color w:val="548DD4" w:themeColor="text2" w:themeTint="99"/>
              </w:rPr>
              <w:t xml:space="preserve"> </w:t>
            </w:r>
          </w:p>
        </w:tc>
      </w:tr>
      <w:tr w:rsidR="00DE0900" w14:paraId="61509ECD" w14:textId="77777777" w:rsidTr="00DE0900">
        <w:trPr>
          <w:trHeight w:val="284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6EDA554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5EC572B" w14:textId="77777777" w:rsidR="00DE0900" w:rsidRPr="00FC6CE6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56D8C351" w14:textId="77777777" w:rsidR="00DE0900" w:rsidRPr="001C7513" w:rsidRDefault="00DE0900" w:rsidP="00DE0900">
            <w:pPr>
              <w:tabs>
                <w:tab w:val="left" w:pos="1236"/>
              </w:tabs>
              <w:rPr>
                <w:rFonts w:ascii="Comic Sans MS" w:hAnsi="Comic Sans MS"/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</w:rPr>
              <w:t xml:space="preserve">       </w:t>
            </w: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essen.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54C9EB31" w14:textId="77777777" w:rsidR="00DE0900" w:rsidRPr="00E96366" w:rsidRDefault="00DE0900" w:rsidP="00DE0900">
            <w:pPr>
              <w:pStyle w:val="berschrift2"/>
              <w:rPr>
                <w:b w:val="0"/>
              </w:rPr>
            </w:pPr>
          </w:p>
        </w:tc>
      </w:tr>
      <w:tr w:rsidR="00DE0900" w14:paraId="62AE85EE" w14:textId="77777777" w:rsidTr="00DE0900">
        <w:trPr>
          <w:trHeight w:val="284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CE8FCCE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41375EFA" w14:textId="77777777" w:rsidR="00DE0900" w:rsidRPr="00FC6CE6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04436548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FC6CE6">
              <w:rPr>
                <w:color w:val="0D0D0D" w:themeColor="text1" w:themeTint="F2"/>
              </w:rPr>
              <w:t>II.</w:t>
            </w:r>
            <w:r>
              <w:rPr>
                <w:color w:val="0D0D0D" w:themeColor="text1" w:themeTint="F2"/>
              </w:rPr>
              <w:t xml:space="preserve">   </w:t>
            </w: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Bei 2 Personen kann jede Person</w:t>
            </w:r>
            <w:r w:rsidRPr="001C7513">
              <w:rPr>
                <w:color w:val="548DD4" w:themeColor="text2" w:themeTint="99"/>
              </w:rPr>
              <w:t xml:space="preserve"> 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28912112" w14:textId="77777777" w:rsidR="00DE0900" w:rsidRPr="00E96366" w:rsidRDefault="00DE0900" w:rsidP="00DE0900">
            <w:pPr>
              <w:pStyle w:val="berschrift2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 xml:space="preserve">   </w:t>
            </w:r>
            <w:r w:rsidRPr="00E96366">
              <w:rPr>
                <w:b w:val="0"/>
                <w:color w:val="0D0D0D" w:themeColor="text1" w:themeTint="F2"/>
              </w:rPr>
              <w:t xml:space="preserve">II.   </w:t>
            </w:r>
            <w:r w:rsidRPr="001C751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2 LKWs brauchen zusammen nur</w:t>
            </w:r>
            <w:r w:rsidRPr="001C7513">
              <w:rPr>
                <w:b w:val="0"/>
                <w:color w:val="548DD4" w:themeColor="text2" w:themeTint="99"/>
              </w:rPr>
              <w:t xml:space="preserve"> </w:t>
            </w:r>
          </w:p>
        </w:tc>
      </w:tr>
      <w:tr w:rsidR="00DE0900" w14:paraId="64625A1B" w14:textId="77777777" w:rsidTr="00DE0900">
        <w:trPr>
          <w:trHeight w:val="284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C54E5DC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40030010" w14:textId="77777777" w:rsidR="00DE0900" w:rsidRPr="00FC6CE6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4E26492B" w14:textId="77777777" w:rsidR="00DE0900" w:rsidRPr="001C7513" w:rsidRDefault="00DE0900" w:rsidP="00DE0900">
            <w:pPr>
              <w:tabs>
                <w:tab w:val="left" w:pos="1236"/>
              </w:tabs>
              <w:rPr>
                <w:rFonts w:ascii="Comic Sans MS" w:hAnsi="Comic Sans MS"/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</w:rPr>
              <w:t xml:space="preserve">        </w:t>
            </w:r>
            <w:r w:rsidRPr="00075ED7">
              <w:rPr>
                <w:color w:val="808080" w:themeColor="background1" w:themeShade="80"/>
              </w:rPr>
              <w:t xml:space="preserve">   </w:t>
            </w:r>
            <w:r w:rsidRPr="00075ED7">
              <w:rPr>
                <w:b/>
                <w:color w:val="808080" w:themeColor="background1" w:themeShade="80"/>
              </w:rPr>
              <w:t xml:space="preserve"> </w:t>
            </w:r>
            <w:r w:rsidRPr="001C7513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 xml:space="preserve">15 </w:t>
            </w: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Muffins essen.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2DD1CAEB" w14:textId="77777777" w:rsidR="00DE0900" w:rsidRPr="001C7513" w:rsidRDefault="00DE0900" w:rsidP="00DE0900">
            <w:pPr>
              <w:pStyle w:val="berschrift2"/>
              <w:rPr>
                <w:rFonts w:ascii="Comic Sans MS" w:hAnsi="Comic Sans MS"/>
                <w:b w:val="0"/>
                <w:sz w:val="20"/>
                <w:szCs w:val="20"/>
              </w:rPr>
            </w:pPr>
            <w:r>
              <w:rPr>
                <w:b w:val="0"/>
              </w:rPr>
              <w:t xml:space="preserve">         </w:t>
            </w: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10,5 Stunden</w:t>
            </w:r>
            <w:r w:rsidRPr="001C751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. </w:t>
            </w:r>
          </w:p>
        </w:tc>
      </w:tr>
      <w:tr w:rsidR="00DE0900" w14:paraId="5FFEB856" w14:textId="77777777" w:rsidTr="00DE0900">
        <w:trPr>
          <w:trHeight w:val="284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C27BB9D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B554EE7" w14:textId="77777777" w:rsidR="00DE0900" w:rsidRPr="00FC6CE6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62C0B7BA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FC6CE6">
              <w:rPr>
                <w:color w:val="0D0D0D" w:themeColor="text1" w:themeTint="F2"/>
              </w:rPr>
              <w:t>III.</w:t>
            </w:r>
            <w:r>
              <w:rPr>
                <w:color w:val="0D0D0D" w:themeColor="text1" w:themeTint="F2"/>
              </w:rPr>
              <w:t xml:space="preserve">  </w:t>
            </w: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Bei 3 Personen </w:t>
            </w:r>
            <w:r w:rsidRPr="001C7513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kann jede Person</w:t>
            </w:r>
            <w:r w:rsidRPr="001C7513">
              <w:rPr>
                <w:b/>
                <w:color w:val="548DD4" w:themeColor="text2" w:themeTint="99"/>
              </w:rPr>
              <w:t xml:space="preserve">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1655432C" w14:textId="77777777" w:rsidR="00DE0900" w:rsidRPr="00E96366" w:rsidRDefault="00DE0900" w:rsidP="00DE0900">
            <w:pPr>
              <w:pStyle w:val="berschrift2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 xml:space="preserve">   </w:t>
            </w:r>
            <w:r w:rsidRPr="00E96366">
              <w:rPr>
                <w:b w:val="0"/>
                <w:color w:val="0D0D0D" w:themeColor="text1" w:themeTint="F2"/>
              </w:rPr>
              <w:t xml:space="preserve">III.  </w:t>
            </w:r>
            <w:r w:rsidRPr="001C751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3 LKWs brauchen zusammen nur</w:t>
            </w:r>
          </w:p>
        </w:tc>
      </w:tr>
      <w:tr w:rsidR="00DE0900" w14:paraId="323F54EE" w14:textId="77777777" w:rsidTr="00DE0900">
        <w:trPr>
          <w:trHeight w:val="284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9F2B4C7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7F0E0198" w14:textId="77777777" w:rsidR="00DE0900" w:rsidRPr="00075ED7" w:rsidRDefault="00DE0900" w:rsidP="00DE0900">
            <w:pPr>
              <w:pStyle w:val="berschrift2"/>
              <w:rPr>
                <w:color w:val="808080" w:themeColor="background1" w:themeShade="80"/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/>
            </w:tcBorders>
          </w:tcPr>
          <w:p w14:paraId="5760131D" w14:textId="77777777" w:rsidR="00DE0900" w:rsidRPr="001C7513" w:rsidRDefault="00DE0900" w:rsidP="00DE0900">
            <w:pPr>
              <w:tabs>
                <w:tab w:val="left" w:pos="1236"/>
              </w:tabs>
              <w:ind w:left="309"/>
              <w:rPr>
                <w:rFonts w:ascii="Comic Sans MS" w:hAnsi="Comic Sans MS"/>
                <w:b/>
                <w:color w:val="808080" w:themeColor="background1" w:themeShade="80"/>
                <w:sz w:val="20"/>
                <w:szCs w:val="20"/>
              </w:rPr>
            </w:pPr>
            <w:r w:rsidRPr="001C7513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 xml:space="preserve">10 Muffins essen.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/>
              <w:bottom w:val="nil"/>
              <w:right w:val="nil"/>
            </w:tcBorders>
          </w:tcPr>
          <w:p w14:paraId="1BCA12C8" w14:textId="77777777" w:rsidR="00DE0900" w:rsidRPr="001C7513" w:rsidRDefault="00DE0900" w:rsidP="00DE0900">
            <w:pPr>
              <w:pStyle w:val="berschrift2"/>
              <w:ind w:firstLine="1"/>
              <w:rPr>
                <w:rFonts w:ascii="Comic Sans MS" w:hAnsi="Comic Sans MS"/>
                <w:color w:val="0D0D0D" w:themeColor="text1" w:themeTint="F2"/>
                <w:sz w:val="20"/>
                <w:szCs w:val="20"/>
              </w:rPr>
            </w:pP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7 Stunden. </w:t>
            </w:r>
          </w:p>
        </w:tc>
      </w:tr>
      <w:tr w:rsidR="00DE0900" w14:paraId="6A6F6EB6" w14:textId="77777777" w:rsidTr="00DE0900">
        <w:trPr>
          <w:trHeight w:val="37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2A9F2DF" w14:textId="77777777" w:rsidR="00DE0900" w:rsidRPr="000738D9" w:rsidRDefault="00DE0900" w:rsidP="00DE0900">
            <w:pPr>
              <w:rPr>
                <w:sz w:val="8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CD728A3" w14:textId="77777777" w:rsidR="00DE0900" w:rsidRPr="000738D9" w:rsidRDefault="00DE0900" w:rsidP="00DE0900">
            <w:pPr>
              <w:pStyle w:val="berschrift2"/>
              <w:rPr>
                <w:sz w:val="8"/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53E9D9A" w14:textId="77777777" w:rsidR="00DE0900" w:rsidRPr="000738D9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 w:val="8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E30F31D" w14:textId="77777777" w:rsidR="00DE0900" w:rsidRPr="000738D9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 w:val="8"/>
                <w:u w:val="single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76EB7506" w14:textId="77777777" w:rsidR="00DE0900" w:rsidRPr="000738D9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F5710C" w14:textId="77777777" w:rsidR="00DE0900" w:rsidRPr="000738D9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7FFEBB96" w14:textId="77777777" w:rsidR="00DE0900" w:rsidRPr="000738D9" w:rsidRDefault="00DE0900" w:rsidP="00DE0900">
            <w:pPr>
              <w:pStyle w:val="berschrift2"/>
              <w:rPr>
                <w:sz w:val="8"/>
              </w:rPr>
            </w:pPr>
          </w:p>
        </w:tc>
      </w:tr>
      <w:tr w:rsidR="00DE0900" w14:paraId="4120B843" w14:textId="77777777" w:rsidTr="00DE0900">
        <w:trPr>
          <w:trHeight w:val="340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FF73AD2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A986A0C" w14:textId="77777777" w:rsidR="00DE0900" w:rsidRPr="00FC6CE6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24292D72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  <w:color w:val="000000"/>
              </w:rPr>
            </w:pPr>
            <w:r w:rsidRPr="005A1FAA">
              <w:rPr>
                <w:b/>
                <w:color w:val="000000"/>
              </w:rPr>
              <w:t xml:space="preserve">Beende die Sätze: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AC13525" w14:textId="77777777" w:rsidR="00DE0900" w:rsidRPr="005A1FAA" w:rsidRDefault="00DE0900" w:rsidP="00DE0900">
            <w:pPr>
              <w:pStyle w:val="berschrift2"/>
              <w:ind w:hanging="278"/>
              <w:rPr>
                <w:color w:val="000000"/>
              </w:rPr>
            </w:pPr>
            <w:r w:rsidRPr="005A1FAA">
              <w:rPr>
                <w:color w:val="000000"/>
              </w:rPr>
              <w:t>Beende die Sätze:</w:t>
            </w:r>
          </w:p>
        </w:tc>
      </w:tr>
      <w:tr w:rsidR="00DE0900" w14:paraId="4B1940DE" w14:textId="77777777" w:rsidTr="00DE0900">
        <w:trPr>
          <w:trHeight w:val="57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F49CACB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6CF58929" w14:textId="77777777" w:rsidR="00DE0900" w:rsidRPr="00FC6CE6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229BEBAC" w14:textId="77777777" w:rsidR="00DE0900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Ich rechne auf beiden Seiten umgekehrt: </w:t>
            </w:r>
          </w:p>
          <w:p w14:paraId="52ACF00A" w14:textId="77777777" w:rsidR="00DE0900" w:rsidRDefault="00DE0900" w:rsidP="00DE0900">
            <w:pPr>
              <w:tabs>
                <w:tab w:val="left" w:pos="1236"/>
              </w:tabs>
              <w:spacing w:before="80"/>
              <w:rPr>
                <w:color w:val="0D0D0D" w:themeColor="text1" w:themeTint="F2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7A59B3FB" wp14:editId="5E5A9181">
                      <wp:simplePos x="0" y="0"/>
                      <wp:positionH relativeFrom="column">
                        <wp:posOffset>1611630</wp:posOffset>
                      </wp:positionH>
                      <wp:positionV relativeFrom="paragraph">
                        <wp:posOffset>65677</wp:posOffset>
                      </wp:positionV>
                      <wp:extent cx="54610" cy="170815"/>
                      <wp:effectExtent l="0" t="0" r="21590" b="19685"/>
                      <wp:wrapNone/>
                      <wp:docPr id="51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4610" cy="17081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4060771" id="Pfeil: nach rechts gekrümmt 59" o:spid="_x0000_s1026" type="#_x0000_t102" style="position:absolute;margin-left:126.9pt;margin-top:5.15pt;width:4.3pt;height:13.45pt;flip:x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" adj="18147,20737,16200" fillcolor="#a5a5a5 [2092]" strokecolor="#a5a5a5 [2092]" strokeweight="2pt"/>
                  </w:pict>
                </mc:Fallback>
              </mc:AlternateContent>
            </w:r>
            <w:r w:rsidRPr="00F1248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538CDC4D" wp14:editId="5DEC5907">
                      <wp:simplePos x="0" y="0"/>
                      <wp:positionH relativeFrom="column">
                        <wp:posOffset>817335</wp:posOffset>
                      </wp:positionH>
                      <wp:positionV relativeFrom="paragraph">
                        <wp:posOffset>49984</wp:posOffset>
                      </wp:positionV>
                      <wp:extent cx="79375" cy="180340"/>
                      <wp:effectExtent l="0" t="0" r="15875" b="10160"/>
                      <wp:wrapNone/>
                      <wp:docPr id="51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75" cy="1803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12AA89C" id="Pfeil: nach rechts gekrümmt 59" o:spid="_x0000_s1026" type="#_x0000_t102" style="position:absolute;margin-left:64.35pt;margin-top:3.95pt;width:6.25pt;height:14.2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" adj="16846,20411,16200" fillcolor="#a5a5a5 [2092]" strokecolor="#a5a5a5 [2092]" strokeweight="2pt"/>
                  </w:pict>
                </mc:Fallback>
              </mc:AlternateContent>
            </w:r>
            <w:r>
              <w:rPr>
                <w:color w:val="0D0D0D" w:themeColor="text1" w:themeTint="F2"/>
              </w:rPr>
              <w:t xml:space="preserve">z.B.   links:   </w:t>
            </w:r>
            <w:r>
              <w:rPr>
                <w:color w:val="0D0D0D" w:themeColor="text1" w:themeTint="F2"/>
              </w:rPr>
              <w:sym w:font="Symbol" w:char="F0D7"/>
            </w:r>
            <w:r>
              <w:rPr>
                <w:color w:val="0D0D0D" w:themeColor="text1" w:themeTint="F2"/>
              </w:rPr>
              <w:t xml:space="preserve"> 2     </w:t>
            </w:r>
            <w:proofErr w:type="gramStart"/>
            <w:r>
              <w:rPr>
                <w:color w:val="0D0D0D" w:themeColor="text1" w:themeTint="F2"/>
              </w:rPr>
              <w:t xml:space="preserve">  ;</w:t>
            </w:r>
            <w:proofErr w:type="gramEnd"/>
            <w:r>
              <w:rPr>
                <w:color w:val="0D0D0D" w:themeColor="text1" w:themeTint="F2"/>
              </w:rPr>
              <w:t xml:space="preserve">    rechts:      : 2</w:t>
            </w:r>
          </w:p>
          <w:p w14:paraId="4F817F35" w14:textId="77777777" w:rsidR="00DE0900" w:rsidRPr="001C7513" w:rsidRDefault="00DE0900" w:rsidP="00DE0900">
            <w:pPr>
              <w:tabs>
                <w:tab w:val="left" w:pos="1236"/>
              </w:tabs>
              <w:spacing w:before="120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Je mehr Personen Muffins essen wollen, </w:t>
            </w:r>
          </w:p>
          <w:p w14:paraId="35F9EA59" w14:textId="77777777" w:rsidR="00DE0900" w:rsidRPr="001C7513" w:rsidRDefault="00DE0900" w:rsidP="00DE0900">
            <w:pPr>
              <w:tabs>
                <w:tab w:val="left" w:pos="1236"/>
              </w:tabs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</w:pP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desto </w:t>
            </w:r>
            <w:r w:rsidRPr="001C7513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 xml:space="preserve">weniger Muffins bekommt jede </w:t>
            </w:r>
          </w:p>
          <w:p w14:paraId="4FA026DB" w14:textId="77777777" w:rsidR="00DE0900" w:rsidRPr="0095270D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 w:rsidRPr="001C7513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Person</w:t>
            </w: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.</w:t>
            </w:r>
            <w:r w:rsidRPr="001C7513">
              <w:rPr>
                <w:color w:val="548DD4" w:themeColor="text2" w:themeTint="99"/>
              </w:rPr>
              <w:t xml:space="preserve">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DFF872F" w14:textId="77777777" w:rsidR="00DE0900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Ich rechne auf beiden Seiten umgekehrt: </w:t>
            </w:r>
          </w:p>
          <w:p w14:paraId="5EF1F7EE" w14:textId="77777777" w:rsidR="00DE0900" w:rsidRDefault="00DE0900" w:rsidP="00DE0900">
            <w:pPr>
              <w:tabs>
                <w:tab w:val="left" w:pos="1236"/>
              </w:tabs>
              <w:spacing w:before="80"/>
              <w:rPr>
                <w:color w:val="0D0D0D" w:themeColor="text1" w:themeTint="F2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4F204054" wp14:editId="2350A7BD">
                      <wp:simplePos x="0" y="0"/>
                      <wp:positionH relativeFrom="column">
                        <wp:posOffset>1573530</wp:posOffset>
                      </wp:positionH>
                      <wp:positionV relativeFrom="paragraph">
                        <wp:posOffset>71120</wp:posOffset>
                      </wp:positionV>
                      <wp:extent cx="54610" cy="170815"/>
                      <wp:effectExtent l="0" t="0" r="21590" b="19685"/>
                      <wp:wrapNone/>
                      <wp:docPr id="51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4610" cy="17081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55AD62A" id="Pfeil: nach rechts gekrümmt 59" o:spid="_x0000_s1026" type="#_x0000_t102" style="position:absolute;margin-left:123.9pt;margin-top:5.6pt;width:4.3pt;height:13.45pt;flip:x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" adj="18147,20737,16200" fillcolor="#a5a5a5 [2092]" strokecolor="#a5a5a5 [2092]" strokeweight="2pt"/>
                  </w:pict>
                </mc:Fallback>
              </mc:AlternateContent>
            </w:r>
            <w:r w:rsidRPr="00F1248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683FD39A" wp14:editId="73A5A1E5">
                      <wp:simplePos x="0" y="0"/>
                      <wp:positionH relativeFrom="column">
                        <wp:posOffset>866321</wp:posOffset>
                      </wp:positionH>
                      <wp:positionV relativeFrom="paragraph">
                        <wp:posOffset>71755</wp:posOffset>
                      </wp:positionV>
                      <wp:extent cx="79375" cy="180340"/>
                      <wp:effectExtent l="0" t="0" r="15875" b="10160"/>
                      <wp:wrapNone/>
                      <wp:docPr id="51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75" cy="1803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BDC8480" id="Pfeil: nach rechts gekrümmt 59" o:spid="_x0000_s1026" type="#_x0000_t102" style="position:absolute;margin-left:68.2pt;margin-top:5.65pt;width:6.25pt;height:14.2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" adj="16846,20411,16200" fillcolor="#a5a5a5 [2092]" strokecolor="#a5a5a5 [2092]" strokeweight="2pt"/>
                  </w:pict>
                </mc:Fallback>
              </mc:AlternateContent>
            </w:r>
            <w:r>
              <w:rPr>
                <w:color w:val="0D0D0D" w:themeColor="text1" w:themeTint="F2"/>
              </w:rPr>
              <w:t xml:space="preserve">   z.B. links:   </w:t>
            </w:r>
            <w:r>
              <w:rPr>
                <w:color w:val="0D0D0D" w:themeColor="text1" w:themeTint="F2"/>
              </w:rPr>
              <w:sym w:font="Symbol" w:char="F0D7"/>
            </w:r>
            <w:r>
              <w:rPr>
                <w:color w:val="0D0D0D" w:themeColor="text1" w:themeTint="F2"/>
              </w:rPr>
              <w:t xml:space="preserve"> </w:t>
            </w:r>
            <w:r>
              <w:rPr>
                <w:b/>
                <w:color w:val="808080" w:themeColor="background1" w:themeShade="80"/>
              </w:rPr>
              <w:t>2</w:t>
            </w:r>
            <w:r>
              <w:rPr>
                <w:color w:val="0D0D0D" w:themeColor="text1" w:themeTint="F2"/>
              </w:rPr>
              <w:t xml:space="preserve">    </w:t>
            </w:r>
            <w:proofErr w:type="gramStart"/>
            <w:r>
              <w:rPr>
                <w:color w:val="0D0D0D" w:themeColor="text1" w:themeTint="F2"/>
              </w:rPr>
              <w:t xml:space="preserve">  ;</w:t>
            </w:r>
            <w:proofErr w:type="gramEnd"/>
            <w:r>
              <w:rPr>
                <w:color w:val="0D0D0D" w:themeColor="text1" w:themeTint="F2"/>
              </w:rPr>
              <w:t xml:space="preserve">      rechts:    : </w:t>
            </w:r>
            <w:r>
              <w:rPr>
                <w:b/>
                <w:color w:val="808080" w:themeColor="background1" w:themeShade="80"/>
              </w:rPr>
              <w:t>2</w:t>
            </w:r>
          </w:p>
          <w:p w14:paraId="03C147D9" w14:textId="77777777" w:rsidR="00DE0900" w:rsidRPr="001C7513" w:rsidRDefault="00DE0900" w:rsidP="00DE0900">
            <w:pPr>
              <w:tabs>
                <w:tab w:val="left" w:pos="1236"/>
              </w:tabs>
              <w:spacing w:before="120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>
              <w:rPr>
                <w:color w:val="0D0D0D" w:themeColor="text1" w:themeTint="F2"/>
              </w:rPr>
              <w:t xml:space="preserve">   </w:t>
            </w: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Je mehr LKWs den Sand wegfahren, </w:t>
            </w:r>
          </w:p>
          <w:p w14:paraId="28EDEFE7" w14:textId="77777777" w:rsidR="00DE0900" w:rsidRPr="001827E0" w:rsidRDefault="00DE0900" w:rsidP="00DE0900"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 desto </w:t>
            </w:r>
            <w:r w:rsidRPr="001C7513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weniger Zeit brauchen die LKWs.</w:t>
            </w:r>
            <w:r w:rsidRPr="001C7513">
              <w:rPr>
                <w:color w:val="548DD4" w:themeColor="text2" w:themeTint="99"/>
              </w:rPr>
              <w:t xml:space="preserve"> </w:t>
            </w:r>
          </w:p>
        </w:tc>
      </w:tr>
      <w:tr w:rsidR="00DE0900" w14:paraId="33CE22F5" w14:textId="77777777" w:rsidTr="00DE0900">
        <w:trPr>
          <w:trHeight w:val="47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2DA5739" w14:textId="77777777" w:rsidR="00DE0900" w:rsidRPr="00DB1FE0" w:rsidRDefault="00DE0900" w:rsidP="00DE0900">
            <w:pPr>
              <w:rPr>
                <w:sz w:val="8"/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2D50DFA1" w14:textId="77777777" w:rsidR="00DE0900" w:rsidRPr="00DB1FE0" w:rsidRDefault="00DE0900" w:rsidP="00DE0900">
            <w:pPr>
              <w:pStyle w:val="berschrift2"/>
              <w:rPr>
                <w:sz w:val="8"/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129FE6A1" w14:textId="77777777" w:rsidR="00DE0900" w:rsidRPr="00DB1FE0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4257" w:type="dxa"/>
            <w:gridSpan w:val="5"/>
            <w:tcBorders>
              <w:top w:val="nil"/>
              <w:left w:val="single" w:sz="2" w:space="0" w:color="BFBFBF" w:themeColor="background1" w:themeShade="BF"/>
              <w:bottom w:val="single" w:sz="2" w:space="0" w:color="BFBFBF" w:themeColor="background1" w:themeShade="BF"/>
              <w:right w:val="nil"/>
            </w:tcBorders>
          </w:tcPr>
          <w:p w14:paraId="1B5F5860" w14:textId="77777777" w:rsidR="00DE0900" w:rsidRPr="00DB1FE0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8"/>
                <w:szCs w:val="21"/>
              </w:rPr>
            </w:pPr>
          </w:p>
        </w:tc>
      </w:tr>
      <w:tr w:rsidR="00DE0900" w14:paraId="06AF35C0" w14:textId="77777777" w:rsidTr="00DE0900">
        <w:trPr>
          <w:trHeight w:val="47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61FE0CE" w14:textId="77777777" w:rsidR="00DE0900" w:rsidRPr="00DB1FE0" w:rsidRDefault="00DE0900" w:rsidP="00DE0900">
            <w:pPr>
              <w:rPr>
                <w:sz w:val="8"/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0000379" w14:textId="77777777" w:rsidR="00DE0900" w:rsidRPr="00DB1FE0" w:rsidRDefault="00DE0900" w:rsidP="00DE0900">
            <w:pPr>
              <w:pStyle w:val="berschrift2"/>
              <w:rPr>
                <w:sz w:val="8"/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single" w:sz="2" w:space="0" w:color="BFBFBF" w:themeColor="background1" w:themeShade="BF"/>
              <w:left w:val="nil"/>
              <w:bottom w:val="nil"/>
              <w:right w:val="single" w:sz="2" w:space="0" w:color="BFBFBF" w:themeColor="background1" w:themeShade="BF"/>
            </w:tcBorders>
          </w:tcPr>
          <w:p w14:paraId="6B91FB1E" w14:textId="77777777" w:rsidR="00DE0900" w:rsidRPr="00DB1FE0" w:rsidRDefault="00DE0900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  <w:sz w:val="8"/>
                <w:szCs w:val="21"/>
              </w:rPr>
            </w:pPr>
          </w:p>
        </w:tc>
        <w:tc>
          <w:tcPr>
            <w:tcW w:w="4257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bottom w:val="nil"/>
              <w:right w:val="nil"/>
            </w:tcBorders>
          </w:tcPr>
          <w:p w14:paraId="5A5B96A6" w14:textId="77777777" w:rsidR="00DE0900" w:rsidRPr="00DB1FE0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8"/>
                <w:szCs w:val="21"/>
              </w:rPr>
            </w:pPr>
          </w:p>
        </w:tc>
      </w:tr>
      <w:tr w:rsidR="00DE0900" w14:paraId="7128E270" w14:textId="77777777" w:rsidTr="00DE0900">
        <w:trPr>
          <w:trHeight w:val="60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ADB941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45A8B66C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2" w:space="0" w:color="BFBFBF" w:themeColor="background1" w:themeShade="BF"/>
            </w:tcBorders>
          </w:tcPr>
          <w:p w14:paraId="746B35D5" w14:textId="77777777" w:rsidR="00DE0900" w:rsidRDefault="00DE0900" w:rsidP="00DE0900">
            <w:pPr>
              <w:tabs>
                <w:tab w:val="left" w:pos="1236"/>
              </w:tabs>
              <w:jc w:val="left"/>
              <w:rPr>
                <w:color w:val="0D0D0D" w:themeColor="text1" w:themeTint="F2"/>
                <w:szCs w:val="21"/>
              </w:rPr>
            </w:pPr>
            <w:r w:rsidRPr="009C2B8D">
              <w:rPr>
                <w:rStyle w:val="berschrift2Zchn"/>
              </w:rPr>
              <w:t>b1)</w:t>
            </w:r>
            <w:r>
              <w:rPr>
                <w:color w:val="0D0D0D" w:themeColor="text1" w:themeTint="F2"/>
                <w:szCs w:val="21"/>
              </w:rPr>
              <w:t xml:space="preserve"> Es gibt 6 Koffer. 4 kg Gepäck ist in jedem Koffern. Das Gepäck soll auf 8 Koffer aufgeteilt werden. </w:t>
            </w:r>
          </w:p>
          <w:p w14:paraId="4FFD1C19" w14:textId="77777777" w:rsidR="00DE0900" w:rsidRPr="009238C1" w:rsidRDefault="00DE0900" w:rsidP="00DE0900">
            <w:pPr>
              <w:tabs>
                <w:tab w:val="left" w:pos="1236"/>
              </w:tabs>
              <w:jc w:val="left"/>
              <w:rPr>
                <w:color w:val="0D0D0D" w:themeColor="text1" w:themeTint="F2"/>
                <w:szCs w:val="21"/>
              </w:rPr>
            </w:pPr>
            <w:r>
              <w:rPr>
                <w:color w:val="0D0D0D" w:themeColor="text1" w:themeTint="F2"/>
                <w:szCs w:val="21"/>
              </w:rPr>
              <w:t xml:space="preserve">Wie schwer ist jeder Koffer nun? </w:t>
            </w:r>
          </w:p>
        </w:tc>
        <w:tc>
          <w:tcPr>
            <w:tcW w:w="4257" w:type="dxa"/>
            <w:gridSpan w:val="5"/>
            <w:tcBorders>
              <w:top w:val="nil"/>
              <w:left w:val="single" w:sz="2" w:space="0" w:color="BFBFBF" w:themeColor="background1" w:themeShade="BF"/>
              <w:bottom w:val="nil"/>
              <w:right w:val="nil"/>
            </w:tcBorders>
            <w:shd w:val="clear" w:color="auto" w:fill="FFFFFF" w:themeFill="background1"/>
          </w:tcPr>
          <w:p w14:paraId="3C2BBE54" w14:textId="77777777" w:rsidR="00DE0900" w:rsidRDefault="00DE0900" w:rsidP="00DE0900">
            <w:pPr>
              <w:pStyle w:val="berschrift2"/>
              <w:ind w:left="144" w:firstLine="0"/>
              <w:rPr>
                <w:b w:val="0"/>
                <w:color w:val="0D0D0D" w:themeColor="text1" w:themeTint="F2"/>
                <w:szCs w:val="21"/>
              </w:rPr>
            </w:pPr>
            <w:r w:rsidRPr="009C2B8D">
              <w:t>b2)</w:t>
            </w:r>
            <w:r>
              <w:rPr>
                <w:b w:val="0"/>
                <w:color w:val="0D0D0D" w:themeColor="text1" w:themeTint="F2"/>
                <w:szCs w:val="21"/>
              </w:rPr>
              <w:t xml:space="preserve"> Ein Bauer hat 15 Kartons mit je 10 Eiern. </w:t>
            </w:r>
          </w:p>
          <w:p w14:paraId="75316EC9" w14:textId="77777777" w:rsidR="00DE0900" w:rsidRDefault="00DE0900" w:rsidP="00DE0900">
            <w:pPr>
              <w:pStyle w:val="berschrift2"/>
              <w:ind w:left="144" w:firstLine="0"/>
              <w:rPr>
                <w:b w:val="0"/>
                <w:color w:val="0D0D0D" w:themeColor="text1" w:themeTint="F2"/>
                <w:szCs w:val="21"/>
              </w:rPr>
            </w:pPr>
            <w:r>
              <w:rPr>
                <w:b w:val="0"/>
                <w:color w:val="0D0D0D" w:themeColor="text1" w:themeTint="F2"/>
                <w:szCs w:val="21"/>
              </w:rPr>
              <w:t xml:space="preserve">Der Bauer packt die Eier in kleinere Kartons: Nur 6 Eier passen in einen kleinen Karton. </w:t>
            </w:r>
          </w:p>
          <w:p w14:paraId="0473FFCC" w14:textId="77777777" w:rsidR="00DE0900" w:rsidRPr="006B4F7D" w:rsidRDefault="00DE0900" w:rsidP="00DE0900">
            <w:pPr>
              <w:pStyle w:val="berschrift2"/>
              <w:ind w:left="144" w:firstLine="0"/>
              <w:rPr>
                <w:color w:val="0D0D0D" w:themeColor="text1" w:themeTint="F2"/>
                <w:szCs w:val="21"/>
              </w:rPr>
            </w:pPr>
            <w:r>
              <w:rPr>
                <w:b w:val="0"/>
                <w:color w:val="0D0D0D" w:themeColor="text1" w:themeTint="F2"/>
                <w:szCs w:val="21"/>
              </w:rPr>
              <w:t xml:space="preserve">Wie viele Kartons sind es nun? </w:t>
            </w:r>
          </w:p>
        </w:tc>
      </w:tr>
      <w:tr w:rsidR="00DE0900" w14:paraId="1271A704" w14:textId="77777777" w:rsidTr="00DE0900">
        <w:trPr>
          <w:trHeight w:val="60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883DEC5" w14:textId="77777777" w:rsidR="00DE0900" w:rsidRPr="00382DC4" w:rsidRDefault="00DE0900" w:rsidP="00DE0900">
            <w:pPr>
              <w:rPr>
                <w:sz w:val="16"/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605FD9E" w14:textId="77777777" w:rsidR="00DE0900" w:rsidRPr="001411D0" w:rsidRDefault="00DE0900" w:rsidP="00DE0900">
            <w:pPr>
              <w:pStyle w:val="berschrift2"/>
              <w:rPr>
                <w:sz w:val="14"/>
                <w:szCs w:val="21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DF45E8" w14:textId="77777777" w:rsidR="00DE0900" w:rsidRPr="001411D0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4"/>
                <w:szCs w:val="21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46898EE7" w14:textId="77777777" w:rsidR="00DE0900" w:rsidRPr="001411D0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4"/>
                <w:szCs w:val="21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263C018C" w14:textId="77777777" w:rsidR="00DE0900" w:rsidRPr="001411D0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4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714123A" w14:textId="77777777" w:rsidR="00DE0900" w:rsidRPr="001411D0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4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80C2805" w14:textId="77777777" w:rsidR="00DE0900" w:rsidRPr="001411D0" w:rsidRDefault="00DE0900" w:rsidP="00DE0900">
            <w:pPr>
              <w:pStyle w:val="berschrift2"/>
              <w:rPr>
                <w:sz w:val="14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5567FF56" w14:textId="77777777" w:rsidR="00DE0900" w:rsidRPr="001411D0" w:rsidRDefault="00DE0900" w:rsidP="00DE0900">
            <w:pPr>
              <w:pStyle w:val="berschrift2"/>
              <w:rPr>
                <w:sz w:val="14"/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11BB76F0" w14:textId="77777777" w:rsidR="00DE0900" w:rsidRPr="001411D0" w:rsidRDefault="00DE0900" w:rsidP="00DE0900">
            <w:pPr>
              <w:pStyle w:val="berschrift2"/>
              <w:rPr>
                <w:sz w:val="14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5FCE8FDB" w14:textId="77777777" w:rsidR="00DE0900" w:rsidRPr="001411D0" w:rsidRDefault="00DE0900" w:rsidP="00DE0900">
            <w:pPr>
              <w:pStyle w:val="berschrift2"/>
              <w:rPr>
                <w:sz w:val="14"/>
                <w:szCs w:val="21"/>
              </w:rPr>
            </w:pPr>
          </w:p>
        </w:tc>
      </w:tr>
      <w:tr w:rsidR="00DE0900" w14:paraId="2C48ECEC" w14:textId="77777777" w:rsidTr="00DE0900">
        <w:trPr>
          <w:trHeight w:val="485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D2111DB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68B6CA62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477F0AE9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063168" behindDoc="0" locked="0" layoutInCell="1" allowOverlap="1" wp14:anchorId="3440BE0F" wp14:editId="32C826A2">
                      <wp:simplePos x="0" y="0"/>
                      <wp:positionH relativeFrom="column">
                        <wp:posOffset>113030</wp:posOffset>
                      </wp:positionH>
                      <wp:positionV relativeFrom="paragraph">
                        <wp:posOffset>326178</wp:posOffset>
                      </wp:positionV>
                      <wp:extent cx="355177" cy="227965"/>
                      <wp:effectExtent l="0" t="0" r="0" b="635"/>
                      <wp:wrapNone/>
                      <wp:docPr id="17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5177" cy="2279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3A5DD3" w14:textId="77777777" w:rsidR="003B5C7E" w:rsidRPr="001C7513" w:rsidRDefault="003B5C7E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1C7513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 xml:space="preserve"> :6</w:t>
                                  </w:r>
                                </w:p>
                                <w:p w14:paraId="572E3CEC" w14:textId="77777777" w:rsidR="003B5C7E" w:rsidRDefault="003B5C7E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440BE0F" id="_x0000_s1048" type="#_x0000_t202" style="position:absolute;left:0;text-align:left;margin-left:8.9pt;margin-top:25.7pt;width:27.95pt;height:17.95pt;z-index:25306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" filled="f" stroked="f">
                      <v:textbox>
                        <w:txbxContent>
                          <w:p w14:paraId="213A5DD3" w14:textId="77777777" w:rsidR="003B5C7E" w:rsidRPr="001C7513" w:rsidRDefault="003B5C7E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1C7513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 xml:space="preserve"> :6</w:t>
                            </w:r>
                          </w:p>
                          <w:p w14:paraId="572E3CEC" w14:textId="77777777" w:rsidR="003B5C7E" w:rsidRDefault="003B5C7E" w:rsidP="00DE0900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37EDEE1" wp14:editId="75394942">
                  <wp:extent cx="325967" cy="325967"/>
                  <wp:effectExtent l="0" t="0" r="0" b="0"/>
                  <wp:docPr id="531" name="Grafik 531" descr="Koff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Suitcase.sv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61" cy="328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6FD26967" w14:textId="77777777" w:rsidR="00DE0900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76228FAC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b/>
                <w:color w:val="0D0D0D" w:themeColor="text1" w:themeTint="F2"/>
                <w:sz w:val="18"/>
              </w:rPr>
              <w:t>Koffer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26EEB20C" w14:textId="77777777" w:rsidR="00DE0900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Gewicht</w:t>
            </w:r>
          </w:p>
          <w:p w14:paraId="2E3133E0" w14:textId="77777777" w:rsidR="00DE0900" w:rsidRPr="00927731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(in kg)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309FF716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064192" behindDoc="0" locked="0" layoutInCell="1" allowOverlap="1" wp14:anchorId="31BC5BEB" wp14:editId="221F126D">
                      <wp:simplePos x="0" y="0"/>
                      <wp:positionH relativeFrom="column">
                        <wp:posOffset>89747</wp:posOffset>
                      </wp:positionH>
                      <wp:positionV relativeFrom="paragraph">
                        <wp:posOffset>326178</wp:posOffset>
                      </wp:positionV>
                      <wp:extent cx="351366" cy="254000"/>
                      <wp:effectExtent l="0" t="0" r="0" b="0"/>
                      <wp:wrapNone/>
                      <wp:docPr id="17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1366" cy="25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E403D6" w14:textId="77777777" w:rsidR="003B5C7E" w:rsidRPr="001C7513" w:rsidRDefault="003B5C7E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1C7513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sym w:font="Symbol" w:char="F0D7"/>
                                  </w:r>
                                  <w:r w:rsidRPr="001C7513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  <w:p w14:paraId="7D73FFA8" w14:textId="77777777" w:rsidR="003B5C7E" w:rsidRDefault="003B5C7E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1BC5BEB" id="_x0000_s1049" type="#_x0000_t202" style="position:absolute;left:0;text-align:left;margin-left:7.05pt;margin-top:25.7pt;width:27.65pt;height:20pt;z-index:25306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" filled="f" stroked="f">
                      <v:textbox>
                        <w:txbxContent>
                          <w:p w14:paraId="23E403D6" w14:textId="77777777" w:rsidR="003B5C7E" w:rsidRPr="001C7513" w:rsidRDefault="003B5C7E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1C7513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sym w:font="Symbol" w:char="F0D7"/>
                            </w:r>
                            <w:r w:rsidRPr="001C7513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7D73FFA8" w14:textId="77777777" w:rsidR="003B5C7E" w:rsidRDefault="003B5C7E" w:rsidP="00DE090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03D6D140" w14:textId="77777777" w:rsidR="00DE0900" w:rsidRPr="008A44A8" w:rsidRDefault="00DE0900" w:rsidP="00DE0900">
            <w:pPr>
              <w:pStyle w:val="berschrift2"/>
              <w:ind w:hanging="278"/>
              <w:jc w:val="center"/>
              <w:rPr>
                <w:szCs w:val="21"/>
              </w:rPr>
            </w:pPr>
            <w:r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1D12A116" wp14:editId="6EBA9963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208492</wp:posOffset>
                      </wp:positionV>
                      <wp:extent cx="67733" cy="116938"/>
                      <wp:effectExtent l="0" t="0" r="27940" b="16510"/>
                      <wp:wrapNone/>
                      <wp:docPr id="518" name="Ellipse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733" cy="1169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dk1"/>
                              </a:lnRef>
                              <a:fillRef idx="3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oval w14:anchorId="66264277" id="Ellipse 518" o:spid="_x0000_s1026" style="position:absolute;margin-left:14.5pt;margin-top:16.4pt;width:5.35pt;height:9.2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" fillcolor="#0d0d0d [3069]" strokecolor="#0d0d0d [3069]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79B6759" wp14:editId="6FD888E3">
                  <wp:extent cx="321098" cy="321098"/>
                  <wp:effectExtent l="0" t="0" r="0" b="3175"/>
                  <wp:docPr id="532" name="Grafik 532" descr="Huh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Chicken.sv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26" cy="326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632637F3" w14:textId="77777777" w:rsidR="00DE0900" w:rsidRPr="00986199" w:rsidRDefault="00DE0900" w:rsidP="00DE0900">
            <w:pPr>
              <w:pStyle w:val="berschrift2"/>
              <w:jc w:val="center"/>
              <w:rPr>
                <w:color w:val="0D0D0D" w:themeColor="text1" w:themeTint="F2"/>
                <w:sz w:val="18"/>
                <w:szCs w:val="18"/>
              </w:rPr>
            </w:pPr>
            <w:r w:rsidRPr="00986199">
              <w:rPr>
                <w:color w:val="0D0D0D" w:themeColor="text1" w:themeTint="F2"/>
                <w:sz w:val="18"/>
                <w:szCs w:val="18"/>
              </w:rPr>
              <w:t>Eier</w:t>
            </w:r>
          </w:p>
          <w:p w14:paraId="4C3D4BDB" w14:textId="77777777" w:rsidR="00DE0900" w:rsidRPr="001827E0" w:rsidRDefault="00DE0900" w:rsidP="00DE0900">
            <w:pPr>
              <w:pStyle w:val="berschrift2"/>
              <w:ind w:left="0" w:firstLine="0"/>
              <w:jc w:val="center"/>
              <w:rPr>
                <w:szCs w:val="21"/>
              </w:rPr>
            </w:pPr>
            <w:r w:rsidRPr="000F5904">
              <w:rPr>
                <w:color w:val="0D0D0D" w:themeColor="text1" w:themeTint="F2"/>
                <w:sz w:val="18"/>
                <w:szCs w:val="18"/>
              </w:rPr>
              <w:t>p</w:t>
            </w:r>
            <w:r w:rsidRPr="00986199">
              <w:rPr>
                <w:color w:val="0D0D0D" w:themeColor="text1" w:themeTint="F2"/>
                <w:sz w:val="18"/>
                <w:szCs w:val="18"/>
              </w:rPr>
              <w:t>ro Karton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6693DD95" w14:textId="77777777" w:rsidR="00DE0900" w:rsidRDefault="00DE0900" w:rsidP="00DE0900">
            <w:pPr>
              <w:jc w:val="center"/>
              <w:rPr>
                <w:b/>
                <w:color w:val="0D0D0D" w:themeColor="text1" w:themeTint="F2"/>
                <w:sz w:val="18"/>
                <w:szCs w:val="21"/>
              </w:rPr>
            </w:pPr>
            <w:r>
              <w:rPr>
                <w:b/>
                <w:color w:val="0D0D0D" w:themeColor="text1" w:themeTint="F2"/>
                <w:sz w:val="18"/>
                <w:szCs w:val="21"/>
              </w:rPr>
              <w:t>Anzahl</w:t>
            </w:r>
          </w:p>
          <w:p w14:paraId="51A892D7" w14:textId="77777777" w:rsidR="00DE0900" w:rsidRPr="000F5904" w:rsidRDefault="00DE0900" w:rsidP="00DE0900">
            <w:pPr>
              <w:jc w:val="center"/>
              <w:rPr>
                <w:b/>
                <w:color w:val="0D0D0D" w:themeColor="text1" w:themeTint="F2"/>
                <w:sz w:val="18"/>
                <w:szCs w:val="18"/>
              </w:rPr>
            </w:pPr>
            <w:r w:rsidRPr="000F5904">
              <w:rPr>
                <w:b/>
                <w:color w:val="0D0D0D" w:themeColor="text1" w:themeTint="F2"/>
                <w:sz w:val="18"/>
                <w:szCs w:val="21"/>
              </w:rPr>
              <w:t>Kartons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B1629A8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067264" behindDoc="0" locked="0" layoutInCell="1" allowOverlap="1" wp14:anchorId="61085836" wp14:editId="182CF140">
                      <wp:simplePos x="0" y="0"/>
                      <wp:positionH relativeFrom="column">
                        <wp:posOffset>96308</wp:posOffset>
                      </wp:positionH>
                      <wp:positionV relativeFrom="paragraph">
                        <wp:posOffset>401320</wp:posOffset>
                      </wp:positionV>
                      <wp:extent cx="393700" cy="254000"/>
                      <wp:effectExtent l="0" t="0" r="0" b="0"/>
                      <wp:wrapNone/>
                      <wp:docPr id="17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0" cy="25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23C4D8" w14:textId="77777777" w:rsidR="003B5C7E" w:rsidRPr="001C7513" w:rsidRDefault="003B5C7E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1C7513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sym w:font="Symbol" w:char="F0D7"/>
                                  </w:r>
                                  <w:r w:rsidRPr="001C7513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  <w:p w14:paraId="05437335" w14:textId="77777777" w:rsidR="003B5C7E" w:rsidRDefault="003B5C7E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1085836" id="_x0000_s1050" type="#_x0000_t202" style="position:absolute;left:0;text-align:left;margin-left:7.6pt;margin-top:31.6pt;width:31pt;height:20pt;z-index:25306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" filled="f" stroked="f">
                      <v:textbox>
                        <w:txbxContent>
                          <w:p w14:paraId="6623C4D8" w14:textId="77777777" w:rsidR="003B5C7E" w:rsidRPr="001C7513" w:rsidRDefault="003B5C7E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1C7513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sym w:font="Symbol" w:char="F0D7"/>
                            </w:r>
                            <w:r w:rsidRPr="001C7513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  <w:p w14:paraId="05437335" w14:textId="77777777" w:rsidR="003B5C7E" w:rsidRDefault="003B5C7E" w:rsidP="00DE0900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E0900" w14:paraId="2FF47A06" w14:textId="77777777" w:rsidTr="00DE0900">
        <w:trPr>
          <w:trHeight w:val="255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4B5D9E0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4F742C6F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6D971CC" w14:textId="77777777" w:rsidR="00DE0900" w:rsidRPr="004A72D6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  <w:r w:rsidRPr="004A72D6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0F2FF1BB" wp14:editId="3D593F5E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48472</wp:posOffset>
                      </wp:positionV>
                      <wp:extent cx="98425" cy="218440"/>
                      <wp:effectExtent l="0" t="0" r="15875" b="10160"/>
                      <wp:wrapNone/>
                      <wp:docPr id="51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6F8142E" id="Pfeil: nach rechts gekrümmt 59" o:spid="_x0000_s1026" type="#_x0000_t102" style="position:absolute;margin-left:33.2pt;margin-top:3.8pt;width:7.75pt;height:17.2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" adj="16734,20384,16200" fillcolor="#a5a5a5 [2092]" strokecolor="#a5a5a5 [2092]" strokeweight="2pt"/>
                  </w:pict>
                </mc:Fallback>
              </mc:AlternateContent>
            </w:r>
            <w:r w:rsidRPr="004A72D6">
              <w:rPr>
                <w:color w:val="0D0D0D" w:themeColor="text1" w:themeTint="F2"/>
                <w:szCs w:val="21"/>
              </w:rPr>
              <w:t>I.</w: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EF5FEC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6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3FBF25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4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3894C330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3E10CC9F" w14:textId="77777777" w:rsidR="00DE0900" w:rsidRPr="004A72D6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070336" behindDoc="0" locked="0" layoutInCell="1" allowOverlap="1" wp14:anchorId="23E0C7FA" wp14:editId="01647899">
                      <wp:simplePos x="0" y="0"/>
                      <wp:positionH relativeFrom="column">
                        <wp:posOffset>209762</wp:posOffset>
                      </wp:positionH>
                      <wp:positionV relativeFrom="paragraph">
                        <wp:posOffset>23072</wp:posOffset>
                      </wp:positionV>
                      <wp:extent cx="363643" cy="254000"/>
                      <wp:effectExtent l="0" t="0" r="0" b="0"/>
                      <wp:wrapNone/>
                      <wp:docPr id="18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3643" cy="25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A7587A" w14:textId="77777777" w:rsidR="003B5C7E" w:rsidRPr="001C7513" w:rsidRDefault="003B5C7E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1C7513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:10</w:t>
                                  </w:r>
                                </w:p>
                                <w:p w14:paraId="39F9F7D8" w14:textId="77777777" w:rsidR="003B5C7E" w:rsidRDefault="003B5C7E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3E0C7FA" id="_x0000_s1051" type="#_x0000_t202" style="position:absolute;left:0;text-align:left;margin-left:16.5pt;margin-top:1.8pt;width:28.65pt;height:20pt;z-index:25307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" filled="f" stroked="f">
                      <v:textbox>
                        <w:txbxContent>
                          <w:p w14:paraId="07A7587A" w14:textId="77777777" w:rsidR="003B5C7E" w:rsidRPr="001C7513" w:rsidRDefault="003B5C7E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1C7513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:10</w:t>
                            </w:r>
                          </w:p>
                          <w:p w14:paraId="39F9F7D8" w14:textId="77777777" w:rsidR="003B5C7E" w:rsidRDefault="003B5C7E" w:rsidP="00DE0900"/>
                        </w:txbxContent>
                      </v:textbox>
                    </v:shape>
                  </w:pict>
                </mc:Fallback>
              </mc:AlternateContent>
            </w:r>
            <w:r w:rsidRPr="004A72D6">
              <w:rPr>
                <w:b w:val="0"/>
                <w:color w:val="0D0D0D" w:themeColor="text1" w:themeTint="F2"/>
                <w:szCs w:val="21"/>
              </w:rPr>
              <w:t>I.</w: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86D4D8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10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A01738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15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8A79463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3ECCDAAC" w14:textId="77777777" w:rsidTr="00DE0900">
        <w:trPr>
          <w:trHeight w:val="255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0FA0CC6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23C8E48B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CF46F73" w14:textId="77777777" w:rsidR="00DE0900" w:rsidRPr="004A72D6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066240" behindDoc="0" locked="0" layoutInCell="1" allowOverlap="1" wp14:anchorId="06733098" wp14:editId="0C1BF4BD">
                      <wp:simplePos x="0" y="0"/>
                      <wp:positionH relativeFrom="column">
                        <wp:posOffset>129963</wp:posOffset>
                      </wp:positionH>
                      <wp:positionV relativeFrom="paragraph">
                        <wp:posOffset>86783</wp:posOffset>
                      </wp:positionV>
                      <wp:extent cx="367877" cy="254000"/>
                      <wp:effectExtent l="0" t="0" r="0" b="0"/>
                      <wp:wrapNone/>
                      <wp:docPr id="17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7877" cy="25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A5E3CC" w14:textId="77777777" w:rsidR="003B5C7E" w:rsidRPr="001C7513" w:rsidRDefault="003B5C7E" w:rsidP="00DE0900">
                                  <w:pPr>
                                    <w:rPr>
                                      <w:rFonts w:ascii="Comic Sans MS" w:hAnsi="Comic Sans MS"/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color w:val="808080" w:themeColor="background1" w:themeShade="80"/>
                                    </w:rPr>
                                    <w:t xml:space="preserve"> </w:t>
                                  </w:r>
                                  <w:r w:rsidRPr="001C7513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sym w:font="Symbol" w:char="F0D7"/>
                                  </w:r>
                                  <w:r w:rsidRPr="001C7513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  <w:p w14:paraId="0820EA25" w14:textId="77777777" w:rsidR="003B5C7E" w:rsidRDefault="003B5C7E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6733098" id="_x0000_s1052" type="#_x0000_t202" style="position:absolute;left:0;text-align:left;margin-left:10.25pt;margin-top:6.85pt;width:28.95pt;height:20pt;z-index:25306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" filled="f" stroked="f">
                      <v:textbox>
                        <w:txbxContent>
                          <w:p w14:paraId="45A5E3CC" w14:textId="77777777" w:rsidR="003B5C7E" w:rsidRPr="001C7513" w:rsidRDefault="003B5C7E" w:rsidP="00DE0900">
                            <w:pPr>
                              <w:rPr>
                                <w:rFonts w:ascii="Comic Sans MS" w:hAnsi="Comic Sans MS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808080" w:themeColor="background1" w:themeShade="80"/>
                              </w:rPr>
                              <w:t xml:space="preserve"> </w:t>
                            </w:r>
                            <w:r w:rsidRPr="001C7513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sym w:font="Symbol" w:char="F0D7"/>
                            </w:r>
                            <w:r w:rsidRPr="001C7513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  <w:p w14:paraId="0820EA25" w14:textId="77777777" w:rsidR="003B5C7E" w:rsidRDefault="003B5C7E" w:rsidP="00DE0900"/>
                        </w:txbxContent>
                      </v:textbox>
                    </v:shape>
                  </w:pict>
                </mc:Fallback>
              </mc:AlternateContent>
            </w:r>
            <w:r w:rsidRPr="004A72D6">
              <w:rPr>
                <w:color w:val="0D0D0D" w:themeColor="text1" w:themeTint="F2"/>
                <w:szCs w:val="21"/>
              </w:rPr>
              <w:t>II.</w: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648F80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44E2241A" w14:textId="77777777" w:rsidR="00DE0900" w:rsidRPr="008A44A8" w:rsidRDefault="00DE0900" w:rsidP="001C7513">
            <w:pPr>
              <w:pStyle w:val="Handschrift"/>
              <w:jc w:val="center"/>
            </w:pPr>
            <w:r>
              <w:t>24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328FC400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065216" behindDoc="0" locked="0" layoutInCell="1" allowOverlap="1" wp14:anchorId="2788BA81" wp14:editId="4367B824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77258</wp:posOffset>
                      </wp:positionV>
                      <wp:extent cx="309034" cy="228388"/>
                      <wp:effectExtent l="0" t="0" r="0" b="635"/>
                      <wp:wrapNone/>
                      <wp:docPr id="17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034" cy="22838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C34988" w14:textId="77777777" w:rsidR="003B5C7E" w:rsidRPr="001C7513" w:rsidRDefault="003B5C7E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1C7513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:8</w:t>
                                  </w:r>
                                </w:p>
                                <w:p w14:paraId="6BE8DA2B" w14:textId="77777777" w:rsidR="003B5C7E" w:rsidRDefault="003B5C7E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788BA81" id="_x0000_s1053" type="#_x0000_t202" style="position:absolute;left:0;text-align:left;margin-left:8.65pt;margin-top:6.1pt;width:24.35pt;height:18pt;z-index:25306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" filled="f" stroked="f">
                      <v:textbox>
                        <w:txbxContent>
                          <w:p w14:paraId="71C34988" w14:textId="77777777" w:rsidR="003B5C7E" w:rsidRPr="001C7513" w:rsidRDefault="003B5C7E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1C7513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:8</w:t>
                            </w:r>
                          </w:p>
                          <w:p w14:paraId="6BE8DA2B" w14:textId="77777777" w:rsidR="003B5C7E" w:rsidRDefault="003B5C7E" w:rsidP="00DE0900"/>
                        </w:txbxContent>
                      </v:textbox>
                    </v:shape>
                  </w:pict>
                </mc:Fallback>
              </mc:AlternateContent>
            </w: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7D1021DA" wp14:editId="6EEFB429">
                      <wp:simplePos x="0" y="0"/>
                      <wp:positionH relativeFrom="column">
                        <wp:posOffset>47413</wp:posOffset>
                      </wp:positionH>
                      <wp:positionV relativeFrom="paragraph">
                        <wp:posOffset>-142452</wp:posOffset>
                      </wp:positionV>
                      <wp:extent cx="80434" cy="218440"/>
                      <wp:effectExtent l="0" t="0" r="15240" b="10160"/>
                      <wp:wrapNone/>
                      <wp:docPr id="52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0434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15414DA" id="Pfeil: nach rechts gekrümmt 59" o:spid="_x0000_s1026" type="#_x0000_t102" style="position:absolute;margin-left:3.75pt;margin-top:-11.2pt;width:6.35pt;height:17.2pt;flip:x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" adj="17623,20606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505F0393" w14:textId="77777777" w:rsidR="00DE0900" w:rsidRPr="004A72D6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069312" behindDoc="0" locked="0" layoutInCell="1" allowOverlap="1" wp14:anchorId="7CDF6E6B" wp14:editId="229C03DF">
                      <wp:simplePos x="0" y="0"/>
                      <wp:positionH relativeFrom="column">
                        <wp:posOffset>284903</wp:posOffset>
                      </wp:positionH>
                      <wp:positionV relativeFrom="paragraph">
                        <wp:posOffset>78740</wp:posOffset>
                      </wp:positionV>
                      <wp:extent cx="309034" cy="254000"/>
                      <wp:effectExtent l="0" t="0" r="0" b="0"/>
                      <wp:wrapNone/>
                      <wp:docPr id="18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034" cy="25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0695E3" w14:textId="77777777" w:rsidR="003B5C7E" w:rsidRPr="001C7513" w:rsidRDefault="003B5C7E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1C7513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sym w:font="Symbol" w:char="F0D7"/>
                                  </w:r>
                                  <w:r w:rsidRPr="001C7513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  <w:p w14:paraId="1AB0FF75" w14:textId="77777777" w:rsidR="003B5C7E" w:rsidRDefault="003B5C7E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CDF6E6B" id="_x0000_s1054" type="#_x0000_t202" style="position:absolute;left:0;text-align:left;margin-left:22.45pt;margin-top:6.2pt;width:24.35pt;height:20pt;z-index:25306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" filled="f" stroked="f">
                      <v:textbox>
                        <w:txbxContent>
                          <w:p w14:paraId="5F0695E3" w14:textId="77777777" w:rsidR="003B5C7E" w:rsidRPr="001C7513" w:rsidRDefault="003B5C7E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1C7513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sym w:font="Symbol" w:char="F0D7"/>
                            </w:r>
                            <w:r w:rsidRPr="001C7513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1AB0FF75" w14:textId="77777777" w:rsidR="003B5C7E" w:rsidRDefault="003B5C7E" w:rsidP="00DE0900"/>
                        </w:txbxContent>
                      </v:textbox>
                    </v:shape>
                  </w:pict>
                </mc:Fallback>
              </mc:AlternateContent>
            </w:r>
            <w:r w:rsidRPr="004A72D6">
              <w:rPr>
                <w:b w:val="0"/>
                <w:noProof/>
                <w:color w:val="0D0D0D" w:themeColor="text1" w:themeTint="F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564D455F" wp14:editId="6D6B32AA">
                      <wp:simplePos x="0" y="0"/>
                      <wp:positionH relativeFrom="column">
                        <wp:posOffset>536363</wp:posOffset>
                      </wp:positionH>
                      <wp:positionV relativeFrom="paragraph">
                        <wp:posOffset>-120861</wp:posOffset>
                      </wp:positionV>
                      <wp:extent cx="98425" cy="218440"/>
                      <wp:effectExtent l="0" t="0" r="15875" b="10160"/>
                      <wp:wrapNone/>
                      <wp:docPr id="52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7CFA986" id="Pfeil: nach rechts gekrümmt 59" o:spid="_x0000_s1026" type="#_x0000_t102" style="position:absolute;margin-left:42.25pt;margin-top:-9.5pt;width:7.75pt;height:17.2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" adj="16734,20384,16200" fillcolor="#a5a5a5 [2092]" strokecolor="#a5a5a5 [2092]" strokeweight="2pt"/>
                  </w:pict>
                </mc:Fallback>
              </mc:AlternateContent>
            </w:r>
            <w:r w:rsidRPr="004A72D6">
              <w:rPr>
                <w:b w:val="0"/>
                <w:color w:val="0D0D0D" w:themeColor="text1" w:themeTint="F2"/>
                <w:szCs w:val="21"/>
              </w:rPr>
              <w:t>II.</w: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18F47E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1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20687AAA" w14:textId="77777777" w:rsidR="00DE0900" w:rsidRPr="006B4F7D" w:rsidRDefault="00DE0900" w:rsidP="001C7513">
            <w:pPr>
              <w:pStyle w:val="Handschrift"/>
              <w:jc w:val="center"/>
            </w:pPr>
            <w:r>
              <w:t>150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3368D05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068288" behindDoc="0" locked="0" layoutInCell="1" allowOverlap="1" wp14:anchorId="448385D7" wp14:editId="04B25A1B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107738</wp:posOffset>
                      </wp:positionV>
                      <wp:extent cx="309034" cy="254000"/>
                      <wp:effectExtent l="0" t="0" r="0" b="0"/>
                      <wp:wrapNone/>
                      <wp:docPr id="17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9034" cy="25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44E4C1" w14:textId="77777777" w:rsidR="003B5C7E" w:rsidRPr="001C7513" w:rsidRDefault="003B5C7E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1C7513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:6</w:t>
                                  </w:r>
                                </w:p>
                                <w:p w14:paraId="55086AE5" w14:textId="77777777" w:rsidR="003B5C7E" w:rsidRDefault="003B5C7E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48385D7" id="_x0000_s1055" type="#_x0000_t202" style="position:absolute;left:0;text-align:left;margin-left:10.45pt;margin-top:8.5pt;width:24.35pt;height:20pt;z-index:25306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" filled="f" stroked="f">
                      <v:textbox>
                        <w:txbxContent>
                          <w:p w14:paraId="1344E4C1" w14:textId="77777777" w:rsidR="003B5C7E" w:rsidRPr="001C7513" w:rsidRDefault="003B5C7E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1C7513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:6</w:t>
                            </w:r>
                          </w:p>
                          <w:p w14:paraId="55086AE5" w14:textId="77777777" w:rsidR="003B5C7E" w:rsidRDefault="003B5C7E" w:rsidP="00DE0900"/>
                        </w:txbxContent>
                      </v:textbox>
                    </v:shape>
                  </w:pict>
                </mc:Fallback>
              </mc:AlternateContent>
            </w:r>
            <w:r w:rsidRPr="00967BEC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49377ED9" wp14:editId="710A17C8">
                      <wp:simplePos x="0" y="0"/>
                      <wp:positionH relativeFrom="column">
                        <wp:posOffset>40298</wp:posOffset>
                      </wp:positionH>
                      <wp:positionV relativeFrom="paragraph">
                        <wp:posOffset>131005</wp:posOffset>
                      </wp:positionV>
                      <wp:extent cx="95739" cy="218440"/>
                      <wp:effectExtent l="0" t="0" r="19050" b="10160"/>
                      <wp:wrapNone/>
                      <wp:docPr id="52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5739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7423E0E" id="Pfeil: nach rechts gekrümmt 59" o:spid="_x0000_s1026" type="#_x0000_t102" style="position:absolute;margin-left:3.15pt;margin-top:10.3pt;width:7.55pt;height:17.2pt;flip:x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" adj="16867,20417,16200" fillcolor="#a5a5a5 [2092]" strokecolor="#a5a5a5 [2092]" strokeweight="2pt"/>
                  </w:pict>
                </mc:Fallback>
              </mc:AlternateContent>
            </w:r>
            <w:r w:rsidRPr="00967BEC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2B3F4267" wp14:editId="34E32EE1">
                      <wp:simplePos x="0" y="0"/>
                      <wp:positionH relativeFrom="column">
                        <wp:posOffset>40298</wp:posOffset>
                      </wp:positionH>
                      <wp:positionV relativeFrom="paragraph">
                        <wp:posOffset>-127879</wp:posOffset>
                      </wp:positionV>
                      <wp:extent cx="105508" cy="218440"/>
                      <wp:effectExtent l="0" t="0" r="27940" b="10160"/>
                      <wp:wrapNone/>
                      <wp:docPr id="52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5508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49341D4" id="Pfeil: nach rechts gekrümmt 59" o:spid="_x0000_s1026" type="#_x0000_t102" style="position:absolute;margin-left:3.15pt;margin-top:-10.05pt;width:8.3pt;height:17.2pt;flip:x;z-index:2530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" adj="16384,20296,16200" fillcolor="#a5a5a5 [2092]" strokecolor="#a5a5a5 [2092]" strokeweight="2pt"/>
                  </w:pict>
                </mc:Fallback>
              </mc:AlternateContent>
            </w:r>
          </w:p>
        </w:tc>
      </w:tr>
      <w:tr w:rsidR="00DE0900" w14:paraId="78271E04" w14:textId="77777777" w:rsidTr="00DE0900">
        <w:trPr>
          <w:trHeight w:val="255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3EDDADD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66F23D14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761E1E93" w14:textId="77777777" w:rsidR="00DE0900" w:rsidRPr="004A72D6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  <w:r w:rsidRPr="004A72D6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0A8A2FD4" wp14:editId="7259936E">
                      <wp:simplePos x="0" y="0"/>
                      <wp:positionH relativeFrom="column">
                        <wp:posOffset>430953</wp:posOffset>
                      </wp:positionH>
                      <wp:positionV relativeFrom="paragraph">
                        <wp:posOffset>-49953</wp:posOffset>
                      </wp:positionV>
                      <wp:extent cx="98425" cy="218440"/>
                      <wp:effectExtent l="0" t="0" r="15875" b="10160"/>
                      <wp:wrapNone/>
                      <wp:docPr id="52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B04B479" id="Pfeil: nach rechts gekrümmt 59" o:spid="_x0000_s1026" type="#_x0000_t102" style="position:absolute;margin-left:33.95pt;margin-top:-3.95pt;width:7.75pt;height:17.2pt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" adj="16734,20384,16200" fillcolor="#a5a5a5 [2092]" strokecolor="#a5a5a5 [2092]" strokeweight="2pt"/>
                  </w:pict>
                </mc:Fallback>
              </mc:AlternateContent>
            </w:r>
            <w:r w:rsidRPr="004A72D6">
              <w:rPr>
                <w:color w:val="0D0D0D" w:themeColor="text1" w:themeTint="F2"/>
                <w:szCs w:val="21"/>
              </w:rPr>
              <w:t>III.</w: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87E655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8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049C51AE" w14:textId="77777777" w:rsidR="00DE0900" w:rsidRPr="008A44A8" w:rsidRDefault="00DE0900" w:rsidP="001C7513">
            <w:pPr>
              <w:pStyle w:val="Handschrift"/>
              <w:jc w:val="center"/>
            </w:pPr>
            <w: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7BF62AFE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7179E4BC" wp14:editId="6C48F136">
                      <wp:simplePos x="0" y="0"/>
                      <wp:positionH relativeFrom="column">
                        <wp:posOffset>58631</wp:posOffset>
                      </wp:positionH>
                      <wp:positionV relativeFrom="paragraph">
                        <wp:posOffset>-80645</wp:posOffset>
                      </wp:positionV>
                      <wp:extent cx="82061" cy="218440"/>
                      <wp:effectExtent l="0" t="0" r="13335" b="10160"/>
                      <wp:wrapNone/>
                      <wp:docPr id="52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2061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1CCC02B" id="Pfeil: nach rechts gekrümmt 59" o:spid="_x0000_s1026" type="#_x0000_t102" style="position:absolute;margin-left:4.6pt;margin-top:-6.35pt;width:6.45pt;height:17.2pt;flip:x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" adj="17543,20586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DDC479D" w14:textId="77777777" w:rsidR="00DE0900" w:rsidRPr="004A72D6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  <w:r w:rsidRPr="004A72D6">
              <w:rPr>
                <w:b w:val="0"/>
                <w:noProof/>
                <w:color w:val="0D0D0D" w:themeColor="text1" w:themeTint="F2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455A9AA1" wp14:editId="3FEAEFA0">
                      <wp:simplePos x="0" y="0"/>
                      <wp:positionH relativeFrom="column">
                        <wp:posOffset>545042</wp:posOffset>
                      </wp:positionH>
                      <wp:positionV relativeFrom="paragraph">
                        <wp:posOffset>-66040</wp:posOffset>
                      </wp:positionV>
                      <wp:extent cx="98425" cy="218440"/>
                      <wp:effectExtent l="0" t="0" r="15875" b="10160"/>
                      <wp:wrapNone/>
                      <wp:docPr id="52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7A05E58" id="Pfeil: nach rechts gekrümmt 59" o:spid="_x0000_s1026" type="#_x0000_t102" style="position:absolute;margin-left:42.9pt;margin-top:-5.2pt;width:7.75pt;height:17.2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" adj="16734,20384,16200" fillcolor="#a5a5a5 [2092]" strokecolor="#a5a5a5 [2092]" strokeweight="2pt"/>
                  </w:pict>
                </mc:Fallback>
              </mc:AlternateContent>
            </w:r>
            <w:r w:rsidRPr="004A72D6">
              <w:rPr>
                <w:b w:val="0"/>
                <w:color w:val="0D0D0D" w:themeColor="text1" w:themeTint="F2"/>
                <w:szCs w:val="21"/>
              </w:rPr>
              <w:t>III.</w: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B416E4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6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75DF2641" w14:textId="77777777" w:rsidR="00DE0900" w:rsidRPr="006B4F7D" w:rsidRDefault="00DE0900" w:rsidP="001C7513">
            <w:pPr>
              <w:pStyle w:val="Handschrift"/>
              <w:jc w:val="center"/>
            </w:pPr>
            <w:r>
              <w:t>25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CCB8E84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6C360264" w14:textId="77777777" w:rsidTr="00DE0900">
        <w:trPr>
          <w:trHeight w:val="60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FB764E9" w14:textId="77777777" w:rsidR="00DE0900" w:rsidRPr="002F6109" w:rsidRDefault="00DE0900" w:rsidP="00DE0900">
            <w:pPr>
              <w:rPr>
                <w:sz w:val="14"/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9A6F007" w14:textId="77777777" w:rsidR="00DE0900" w:rsidRPr="002F6109" w:rsidRDefault="00DE0900" w:rsidP="00DE0900">
            <w:pPr>
              <w:pStyle w:val="berschrift2"/>
              <w:rPr>
                <w:sz w:val="14"/>
                <w:szCs w:val="21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52E48E" w14:textId="77777777" w:rsidR="00DE0900" w:rsidRPr="002F6109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4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5B16F546" w14:textId="77777777" w:rsidR="00DE0900" w:rsidRPr="002F6109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4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1ACC6888" w14:textId="77777777" w:rsidR="00DE0900" w:rsidRPr="002F6109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4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2ED2E4AD" w14:textId="77777777" w:rsidR="00DE0900" w:rsidRPr="002F6109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4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B9B8E52" w14:textId="77777777" w:rsidR="00DE0900" w:rsidRPr="002F6109" w:rsidRDefault="00DE0900" w:rsidP="00DE0900">
            <w:pPr>
              <w:pStyle w:val="berschrift2"/>
              <w:rPr>
                <w:sz w:val="14"/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49AFD8F3" w14:textId="77777777" w:rsidR="00DE0900" w:rsidRPr="002F6109" w:rsidRDefault="00DE0900" w:rsidP="00DE0900">
            <w:pPr>
              <w:pStyle w:val="berschrift2"/>
              <w:rPr>
                <w:sz w:val="14"/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7A22B12C" w14:textId="77777777" w:rsidR="00DE0900" w:rsidRPr="002F6109" w:rsidRDefault="00DE0900" w:rsidP="00DE0900">
            <w:pPr>
              <w:pStyle w:val="berschrift2"/>
              <w:rPr>
                <w:sz w:val="14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1FF3EF74" w14:textId="77777777" w:rsidR="00DE0900" w:rsidRPr="002F6109" w:rsidRDefault="00DE0900" w:rsidP="00DE0900">
            <w:pPr>
              <w:pStyle w:val="berschrift2"/>
              <w:rPr>
                <w:sz w:val="14"/>
                <w:szCs w:val="21"/>
              </w:rPr>
            </w:pPr>
          </w:p>
        </w:tc>
      </w:tr>
      <w:tr w:rsidR="00DE0900" w14:paraId="19C82943" w14:textId="77777777" w:rsidTr="00DE0900">
        <w:trPr>
          <w:trHeight w:val="284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F069A94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6B652177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21C1BC42" w14:textId="77777777" w:rsidR="00DE0900" w:rsidRPr="005A1FAA" w:rsidRDefault="00DE0900" w:rsidP="00DE0900">
            <w:pPr>
              <w:rPr>
                <w:b/>
                <w:color w:val="7F7F7F" w:themeColor="text1" w:themeTint="80"/>
                <w:szCs w:val="21"/>
              </w:rPr>
            </w:pPr>
            <w:r w:rsidRPr="005A1FAA">
              <w:rPr>
                <w:b/>
              </w:rPr>
              <w:t xml:space="preserve">Schreibe zu jeder Zeile einen Satz: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205FE45B" w14:textId="77777777" w:rsidR="00DE0900" w:rsidRPr="005A1FAA" w:rsidRDefault="00DE0900" w:rsidP="00DE0900">
            <w:pPr>
              <w:ind w:left="2"/>
              <w:rPr>
                <w:b/>
                <w:szCs w:val="21"/>
              </w:rPr>
            </w:pPr>
            <w:r>
              <w:rPr>
                <w:b/>
              </w:rPr>
              <w:t xml:space="preserve">   </w:t>
            </w:r>
            <w:r w:rsidRPr="005A1FAA">
              <w:rPr>
                <w:b/>
              </w:rPr>
              <w:t xml:space="preserve">Schreibe zu jeder Zeile einen Satz: </w:t>
            </w:r>
          </w:p>
        </w:tc>
      </w:tr>
      <w:tr w:rsidR="00DE0900" w14:paraId="1E3E6060" w14:textId="77777777" w:rsidTr="00DE0900">
        <w:trPr>
          <w:trHeight w:val="284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2EE3BDA4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71EF0F4C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7B2AC4D3" w14:textId="77777777" w:rsidR="00DE0900" w:rsidRPr="0095270D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  <w:r w:rsidRPr="0095270D">
              <w:rPr>
                <w:color w:val="0D0D0D" w:themeColor="text1" w:themeTint="F2"/>
                <w:szCs w:val="21"/>
              </w:rPr>
              <w:t xml:space="preserve">I. </w:t>
            </w:r>
            <w:r>
              <w:rPr>
                <w:color w:val="0D0D0D" w:themeColor="text1" w:themeTint="F2"/>
                <w:szCs w:val="21"/>
              </w:rPr>
              <w:t xml:space="preserve">  </w:t>
            </w: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6 Koffer wiegen jeweils 4 kg.</w:t>
            </w:r>
            <w:r w:rsidRPr="001C7513">
              <w:rPr>
                <w:color w:val="548DD4" w:themeColor="text2" w:themeTint="99"/>
                <w:szCs w:val="21"/>
              </w:rPr>
              <w:t xml:space="preserve">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99B947E" w14:textId="77777777" w:rsidR="001C7513" w:rsidRDefault="00DE0900" w:rsidP="00DE0900">
            <w:pPr>
              <w:pStyle w:val="berschrift2"/>
              <w:ind w:left="284" w:hanging="137"/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</w:pPr>
            <w:r w:rsidRPr="00632668">
              <w:rPr>
                <w:b w:val="0"/>
                <w:color w:val="0D0D0D" w:themeColor="text1" w:themeTint="F2"/>
                <w:szCs w:val="21"/>
              </w:rPr>
              <w:t xml:space="preserve">I.  </w:t>
            </w:r>
            <w:r w:rsidRPr="001C751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Der Bauer braucht bei 10 Eiern pro </w:t>
            </w:r>
          </w:p>
          <w:p w14:paraId="32CDDA59" w14:textId="27EAEF98" w:rsidR="00DE0900" w:rsidRPr="00632668" w:rsidRDefault="001C7513" w:rsidP="00DE0900">
            <w:pPr>
              <w:pStyle w:val="berschrift2"/>
              <w:ind w:left="284" w:hanging="137"/>
              <w:rPr>
                <w:b w:val="0"/>
                <w:color w:val="0D0D0D" w:themeColor="text1" w:themeTint="F2"/>
                <w:szCs w:val="21"/>
              </w:rPr>
            </w:pPr>
            <w:r>
              <w:rPr>
                <w:b w:val="0"/>
                <w:color w:val="0D0D0D" w:themeColor="text1" w:themeTint="F2"/>
                <w:szCs w:val="21"/>
              </w:rPr>
              <w:t xml:space="preserve">    </w:t>
            </w:r>
            <w:proofErr w:type="gramStart"/>
            <w:r w:rsidR="00DE0900" w:rsidRPr="001C751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Karton</w:t>
            </w:r>
            <w:r w:rsidR="00DE0900" w:rsidRPr="00632668">
              <w:rPr>
                <w:b w:val="0"/>
                <w:color w:val="0D0D0D" w:themeColor="text1" w:themeTint="F2"/>
                <w:szCs w:val="21"/>
              </w:rPr>
              <w:t xml:space="preserve">  </w:t>
            </w: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15</w:t>
            </w:r>
            <w:proofErr w:type="gramEnd"/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Kartons</w:t>
            </w:r>
            <w:r w:rsidRPr="001C751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.</w:t>
            </w:r>
          </w:p>
        </w:tc>
      </w:tr>
      <w:tr w:rsidR="00DE0900" w14:paraId="0CB8FABD" w14:textId="77777777" w:rsidTr="00DE0900">
        <w:trPr>
          <w:trHeight w:val="284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6985AD6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2DE198DD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42B216F3" w14:textId="77777777" w:rsidR="00DE0900" w:rsidRPr="0095270D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  <w:r w:rsidRPr="0095270D">
              <w:rPr>
                <w:color w:val="0D0D0D" w:themeColor="text1" w:themeTint="F2"/>
                <w:szCs w:val="21"/>
              </w:rPr>
              <w:t>II.</w:t>
            </w:r>
            <w:r>
              <w:rPr>
                <w:color w:val="0D0D0D" w:themeColor="text1" w:themeTint="F2"/>
                <w:szCs w:val="21"/>
              </w:rPr>
              <w:t xml:space="preserve">  </w:t>
            </w: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Das Gewicht ist in einem Koffer </w:t>
            </w:r>
            <w:r w:rsidRPr="001C7513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24 kg.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52738C0" w14:textId="34089E76" w:rsidR="00DE0900" w:rsidRPr="0095270D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  <w:r w:rsidRPr="0095270D">
              <w:rPr>
                <w:b w:val="0"/>
                <w:color w:val="0D0D0D" w:themeColor="text1" w:themeTint="F2"/>
                <w:szCs w:val="21"/>
              </w:rPr>
              <w:t>II.</w:t>
            </w:r>
            <w:r>
              <w:rPr>
                <w:b w:val="0"/>
                <w:color w:val="0D0D0D" w:themeColor="text1" w:themeTint="F2"/>
                <w:szCs w:val="21"/>
              </w:rPr>
              <w:t xml:space="preserve"> </w:t>
            </w: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Der Bauer braucht bei einem Ei pr</w:t>
            </w:r>
            <w:r w:rsid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o </w:t>
            </w: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Karton</w:t>
            </w:r>
            <w:r w:rsidRPr="001C7513">
              <w:rPr>
                <w:color w:val="548DD4" w:themeColor="text2" w:themeTint="99"/>
                <w:szCs w:val="21"/>
              </w:rPr>
              <w:t xml:space="preserve"> </w:t>
            </w:r>
            <w:r w:rsidR="001C7513"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150 Kartons.</w:t>
            </w:r>
          </w:p>
        </w:tc>
      </w:tr>
      <w:tr w:rsidR="00DE0900" w14:paraId="0BE6173C" w14:textId="77777777" w:rsidTr="00DE0900">
        <w:trPr>
          <w:trHeight w:val="284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9E86C7A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449674A3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5B0575C4" w14:textId="77777777" w:rsidR="00DE0900" w:rsidRPr="0095270D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  <w:szCs w:val="21"/>
              </w:rPr>
            </w:pPr>
            <w:r w:rsidRPr="0095270D">
              <w:rPr>
                <w:color w:val="0D0D0D" w:themeColor="text1" w:themeTint="F2"/>
                <w:szCs w:val="21"/>
              </w:rPr>
              <w:t>III.</w:t>
            </w:r>
            <w:r>
              <w:rPr>
                <w:color w:val="0D0D0D" w:themeColor="text1" w:themeTint="F2"/>
                <w:szCs w:val="21"/>
              </w:rPr>
              <w:t xml:space="preserve"> </w:t>
            </w: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8 Koffer wiegen dann jeweils </w:t>
            </w:r>
            <w:r w:rsidRPr="001C7513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3 kg</w:t>
            </w:r>
            <w:r>
              <w:rPr>
                <w:color w:val="0D0D0D" w:themeColor="text1" w:themeTint="F2"/>
                <w:szCs w:val="21"/>
              </w:rPr>
              <w:t xml:space="preserve">.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B83D743" w14:textId="13D9318E" w:rsidR="00DE0900" w:rsidRPr="0095270D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  <w:r w:rsidRPr="0095270D">
              <w:rPr>
                <w:b w:val="0"/>
                <w:color w:val="0D0D0D" w:themeColor="text1" w:themeTint="F2"/>
                <w:szCs w:val="21"/>
              </w:rPr>
              <w:t>III.</w:t>
            </w:r>
            <w:r>
              <w:rPr>
                <w:b w:val="0"/>
                <w:color w:val="0D0D0D" w:themeColor="text1" w:themeTint="F2"/>
                <w:szCs w:val="21"/>
              </w:rPr>
              <w:t xml:space="preserve"> </w:t>
            </w: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Der Bauer braucht bei 6 Eiern pro Karton</w:t>
            </w:r>
            <w:r w:rsidRPr="001C7513">
              <w:rPr>
                <w:color w:val="548DD4" w:themeColor="text2" w:themeTint="99"/>
                <w:szCs w:val="21"/>
              </w:rPr>
              <w:t xml:space="preserve"> </w:t>
            </w:r>
            <w:r w:rsidR="001C7513"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25 Kartons</w:t>
            </w:r>
            <w:r w:rsid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.</w:t>
            </w:r>
          </w:p>
        </w:tc>
      </w:tr>
      <w:tr w:rsidR="00DE0900" w14:paraId="2285110C" w14:textId="77777777" w:rsidTr="00DE0900">
        <w:trPr>
          <w:trHeight w:val="340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44894565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6138025D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CBF9F59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  <w:color w:val="000000"/>
              </w:rPr>
            </w:pPr>
            <w:r w:rsidRPr="005A1FAA">
              <w:rPr>
                <w:b/>
                <w:color w:val="000000"/>
              </w:rPr>
              <w:t xml:space="preserve">Beende den Satz: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E50F2F3" w14:textId="77777777" w:rsidR="00DE0900" w:rsidRPr="005A1FAA" w:rsidRDefault="00DE0900" w:rsidP="00DE0900">
            <w:pPr>
              <w:pStyle w:val="berschrift2"/>
              <w:ind w:hanging="278"/>
              <w:rPr>
                <w:color w:val="000000"/>
              </w:rPr>
            </w:pPr>
            <w:r w:rsidRPr="005A1FAA">
              <w:rPr>
                <w:color w:val="000000"/>
              </w:rPr>
              <w:t>Beende den Satz:</w:t>
            </w:r>
          </w:p>
        </w:tc>
      </w:tr>
      <w:tr w:rsidR="00DE0900" w14:paraId="4F9F6B77" w14:textId="77777777" w:rsidTr="00DE0900">
        <w:trPr>
          <w:trHeight w:val="449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5EBB8BF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F1B6ADB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5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79DF0382" w14:textId="77777777" w:rsidR="00DE0900" w:rsidRPr="001C7513" w:rsidRDefault="00DE0900" w:rsidP="00DE0900">
            <w:pPr>
              <w:tabs>
                <w:tab w:val="left" w:pos="1236"/>
              </w:tabs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Je mehr Koffer ich habe, desto </w:t>
            </w:r>
            <w:r w:rsidRPr="001C7513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geringer</w:t>
            </w:r>
          </w:p>
          <w:p w14:paraId="7B969C04" w14:textId="77777777" w:rsidR="00DE0900" w:rsidRPr="00DE128C" w:rsidRDefault="00DE0900" w:rsidP="00DE0900">
            <w:pPr>
              <w:tabs>
                <w:tab w:val="left" w:pos="1236"/>
              </w:tabs>
              <w:rPr>
                <w:b/>
                <w:color w:val="0D0D0D" w:themeColor="text1" w:themeTint="F2"/>
                <w:szCs w:val="21"/>
              </w:rPr>
            </w:pPr>
            <w:r w:rsidRPr="001C7513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>ist das Gewicht in jedem Koffer.</w:t>
            </w:r>
            <w:r w:rsidRPr="001C7513">
              <w:rPr>
                <w:b/>
                <w:color w:val="548DD4" w:themeColor="text2" w:themeTint="99"/>
              </w:rPr>
              <w:t xml:space="preserve">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BEC4727" w14:textId="77777777" w:rsidR="00DE0900" w:rsidRPr="001C7513" w:rsidRDefault="00DE0900" w:rsidP="00DE0900">
            <w:pPr>
              <w:pStyle w:val="berschrift2"/>
              <w:ind w:hanging="278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1C7513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Je mehr </w:t>
            </w:r>
            <w:r w:rsidRPr="001C7513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Eier in einem Karton sind, </w:t>
            </w:r>
          </w:p>
          <w:p w14:paraId="12728D32" w14:textId="57696FC2" w:rsidR="00DE0900" w:rsidRPr="001827E0" w:rsidRDefault="00DE0900" w:rsidP="00DE0900">
            <w:r w:rsidRPr="001C7513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 xml:space="preserve">  desto weniger Kartons braucht der Bauer.</w:t>
            </w:r>
            <w:r w:rsidRPr="001C7513">
              <w:rPr>
                <w:b/>
                <w:color w:val="548DD4" w:themeColor="text2" w:themeTint="99"/>
              </w:rPr>
              <w:t xml:space="preserve"> </w:t>
            </w:r>
          </w:p>
        </w:tc>
      </w:tr>
      <w:tr w:rsidR="00DE0900" w14:paraId="5B55476A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31EA85D4" w14:textId="77777777" w:rsidR="00DE0900" w:rsidRPr="00253545" w:rsidRDefault="00DE0900" w:rsidP="00DE0900">
            <w:pPr>
              <w:rPr>
                <w:sz w:val="2"/>
                <w:szCs w:val="2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D1CE871" w14:textId="77777777" w:rsidR="00DE0900" w:rsidRPr="00253545" w:rsidRDefault="00DE0900" w:rsidP="00DE0900">
            <w:pPr>
              <w:pStyle w:val="berschrift2"/>
              <w:rPr>
                <w:sz w:val="2"/>
                <w:szCs w:val="2"/>
              </w:rPr>
            </w:pPr>
          </w:p>
        </w:tc>
        <w:tc>
          <w:tcPr>
            <w:tcW w:w="8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0DE309" w14:textId="77777777" w:rsidR="00DE0900" w:rsidRPr="0047641A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2"/>
                <w:szCs w:val="2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14:paraId="14CB9BA6" w14:textId="77777777" w:rsidR="00DE0900" w:rsidRPr="00253545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2"/>
                <w:szCs w:val="2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621EFECD" w14:textId="77777777" w:rsidR="00DE0900" w:rsidRPr="00253545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2"/>
                <w:szCs w:val="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A21F3F5" w14:textId="77777777" w:rsidR="00DE0900" w:rsidRPr="00253545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2"/>
                <w:szCs w:val="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6398F703" w14:textId="77777777" w:rsidR="00DE0900" w:rsidRPr="00253545" w:rsidRDefault="00DE0900" w:rsidP="00DE0900">
            <w:pPr>
              <w:pStyle w:val="berschrift2"/>
              <w:rPr>
                <w:sz w:val="2"/>
                <w:szCs w:val="2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7E491556" w14:textId="77777777" w:rsidR="00DE0900" w:rsidRPr="00253545" w:rsidRDefault="00DE0900" w:rsidP="00DE0900">
            <w:pPr>
              <w:pStyle w:val="berschrift2"/>
              <w:rPr>
                <w:sz w:val="2"/>
                <w:szCs w:val="2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C48FFC" w14:textId="77777777" w:rsidR="00DE0900" w:rsidRPr="00253545" w:rsidRDefault="00DE0900" w:rsidP="00DE0900">
            <w:pPr>
              <w:pStyle w:val="berschrift2"/>
              <w:rPr>
                <w:sz w:val="2"/>
                <w:szCs w:val="2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13D4873F" w14:textId="77777777" w:rsidR="00DE0900" w:rsidRPr="00253545" w:rsidRDefault="00DE0900" w:rsidP="00DE0900">
            <w:pPr>
              <w:pStyle w:val="berschrift2"/>
              <w:rPr>
                <w:sz w:val="2"/>
                <w:szCs w:val="2"/>
              </w:rPr>
            </w:pPr>
          </w:p>
        </w:tc>
      </w:tr>
    </w:tbl>
    <w:p w14:paraId="71A18AF1" w14:textId="77777777" w:rsidR="00DE0900" w:rsidRDefault="00DE0900" w:rsidP="00DE0900">
      <w:pPr>
        <w:rPr>
          <w:sz w:val="2"/>
        </w:rPr>
      </w:pPr>
    </w:p>
    <w:p w14:paraId="5D5C2CCB" w14:textId="77777777" w:rsidR="00DE0900" w:rsidRDefault="00DE0900" w:rsidP="00DE0900">
      <w:pPr>
        <w:rPr>
          <w:sz w:val="2"/>
        </w:rPr>
      </w:pPr>
    </w:p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278"/>
        <w:gridCol w:w="877"/>
        <w:gridCol w:w="1051"/>
        <w:gridCol w:w="1077"/>
        <w:gridCol w:w="851"/>
        <w:gridCol w:w="1064"/>
        <w:gridCol w:w="1064"/>
        <w:gridCol w:w="426"/>
        <w:gridCol w:w="638"/>
        <w:gridCol w:w="1065"/>
      </w:tblGrid>
      <w:tr w:rsidR="00DE0900" w14:paraId="6CFDD2D9" w14:textId="77777777" w:rsidTr="00DE0900">
        <w:trPr>
          <w:trHeight w:val="442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2F61A8" w14:textId="77777777" w:rsidR="00DE0900" w:rsidRPr="006269F6" w:rsidRDefault="00DE0900" w:rsidP="00DE0900">
            <w:pPr>
              <w:pStyle w:val="berschrift2"/>
            </w:pPr>
            <w:r>
              <w:lastRenderedPageBreak/>
              <w:t>6</w:t>
            </w:r>
          </w:p>
        </w:tc>
        <w:tc>
          <w:tcPr>
            <w:tcW w:w="8391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8C231D1" w14:textId="77777777" w:rsidR="00DE0900" w:rsidRDefault="00DE0900" w:rsidP="00DE0900">
            <w:pPr>
              <w:pStyle w:val="berschrift2"/>
            </w:pPr>
            <w:r>
              <w:t>Verteilen 2</w:t>
            </w:r>
          </w:p>
        </w:tc>
      </w:tr>
      <w:tr w:rsidR="00DE0900" w14:paraId="0642F3CD" w14:textId="77777777" w:rsidTr="00DE0900">
        <w:trPr>
          <w:trHeight w:val="427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608ECA50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60F44616" w14:textId="77777777" w:rsidR="00DE0900" w:rsidRDefault="00DE0900" w:rsidP="00DE0900">
            <w:pPr>
              <w:pStyle w:val="berschrift2"/>
              <w:ind w:left="0" w:firstLine="0"/>
            </w:pPr>
          </w:p>
        </w:tc>
        <w:tc>
          <w:tcPr>
            <w:tcW w:w="641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631B0D5" w14:textId="77777777" w:rsidR="00DE0900" w:rsidRPr="006269F6" w:rsidRDefault="00DE0900" w:rsidP="00DE0900">
            <w:pPr>
              <w:ind w:left="360" w:hanging="360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32F79E80" wp14:editId="60885204">
                      <wp:simplePos x="0" y="0"/>
                      <wp:positionH relativeFrom="column">
                        <wp:posOffset>3750310</wp:posOffset>
                      </wp:positionH>
                      <wp:positionV relativeFrom="paragraph">
                        <wp:posOffset>-29210</wp:posOffset>
                      </wp:positionV>
                      <wp:extent cx="107315" cy="236220"/>
                      <wp:effectExtent l="0" t="0" r="26035" b="11430"/>
                      <wp:wrapNone/>
                      <wp:docPr id="5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731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826F0E6" id="Pfeil: nach rechts gekrümmt 59" o:spid="_x0000_s1026" type="#_x0000_t102" style="position:absolute;margin-left:295.3pt;margin-top:-2.3pt;width:8.45pt;height:18.6pt;flip:x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" adj="16694,20374,16200" fillcolor="#a5a5a5 [2092]" strokecolor="#a5a5a5 [2092]" strokeweight="2pt"/>
                  </w:pict>
                </mc:Fallback>
              </mc:AlternateContent>
            </w:r>
            <w:r w:rsidRPr="009A2330">
              <w:t xml:space="preserve">Berechne </w:t>
            </w:r>
            <w:r w:rsidRPr="00F2223D">
              <w:rPr>
                <w:shd w:val="clear" w:color="auto" w:fill="D9D9D9" w:themeFill="background1" w:themeFillShade="D9"/>
              </w:rPr>
              <w:t>die fehlenden Werte</w:t>
            </w:r>
            <w:r>
              <w:t xml:space="preserve"> in den</w:t>
            </w:r>
            <w:r w:rsidRPr="009A2330">
              <w:t xml:space="preserve"> Tabelle</w:t>
            </w:r>
            <w:r>
              <w:t>n</w:t>
            </w:r>
            <w:r w:rsidRPr="009A2330">
              <w:t xml:space="preserve">. </w:t>
            </w:r>
            <w:r>
              <w:t xml:space="preserve">Beschrifte die Pfeile </w:t>
            </w:r>
            <w:proofErr w:type="gramStart"/>
            <w:r>
              <w:t xml:space="preserve">(  </w:t>
            </w:r>
            <w:proofErr w:type="gramEnd"/>
            <w:r>
              <w:t xml:space="preserve">    ).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599201" w14:textId="77777777" w:rsidR="00DE0900" w:rsidRPr="006269F6" w:rsidRDefault="00DE0900" w:rsidP="00DE0900">
            <w:pPr>
              <w:ind w:left="360" w:hanging="360"/>
            </w:pPr>
          </w:p>
        </w:tc>
      </w:tr>
      <w:tr w:rsidR="00DE0900" w14:paraId="095181BD" w14:textId="77777777" w:rsidTr="00DE0900">
        <w:trPr>
          <w:trHeight w:val="365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518FC53B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38E4666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542F61FD" w14:textId="77777777" w:rsidR="00DE0900" w:rsidRDefault="00DE0900" w:rsidP="00DE0900">
            <w:pPr>
              <w:tabs>
                <w:tab w:val="left" w:pos="1236"/>
              </w:tabs>
              <w:jc w:val="left"/>
              <w:rPr>
                <w:color w:val="000000" w:themeColor="text1"/>
              </w:rPr>
            </w:pPr>
            <w:r w:rsidRPr="009C2B8D">
              <w:rPr>
                <w:rStyle w:val="berschrift2Zchn"/>
              </w:rPr>
              <w:t>a1)</w:t>
            </w:r>
            <w:r w:rsidRPr="00503E42">
              <w:rPr>
                <w:b/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Frau Meier hat einen Kuchen gebacken.</w:t>
            </w:r>
          </w:p>
          <w:p w14:paraId="38CF03D2" w14:textId="77777777" w:rsidR="00DE0900" w:rsidRDefault="00DE0900" w:rsidP="00DE0900">
            <w:pPr>
              <w:tabs>
                <w:tab w:val="left" w:pos="1236"/>
              </w:tabs>
              <w:ind w:left="309"/>
              <w:jc w:val="left"/>
              <w:rPr>
                <w:color w:val="000000" w:themeColor="text1"/>
                <w:szCs w:val="21"/>
              </w:rPr>
            </w:pPr>
            <w:r>
              <w:rPr>
                <w:color w:val="0D0D0D" w:themeColor="text1" w:themeTint="F2"/>
                <w:szCs w:val="21"/>
              </w:rPr>
              <w:t xml:space="preserve">Der Kuchen hat 12 Stücke. Alle Personen sollen gleich viele Stücke bekommen. </w:t>
            </w:r>
            <w:r w:rsidRPr="0076614F">
              <w:rPr>
                <w:color w:val="0D0D0D" w:themeColor="text1" w:themeTint="F2"/>
                <w:szCs w:val="21"/>
              </w:rPr>
              <w:t xml:space="preserve"> </w:t>
            </w:r>
            <w:r w:rsidRPr="0076614F">
              <w:rPr>
                <w:color w:val="000000" w:themeColor="text1"/>
                <w:szCs w:val="21"/>
              </w:rPr>
              <w:t xml:space="preserve"> </w:t>
            </w:r>
          </w:p>
          <w:p w14:paraId="78D2721E" w14:textId="77777777" w:rsidR="00DE0900" w:rsidRPr="0076614F" w:rsidRDefault="00DE0900" w:rsidP="00DE0900">
            <w:pPr>
              <w:tabs>
                <w:tab w:val="left" w:pos="1236"/>
              </w:tabs>
              <w:ind w:left="309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Wie viele Stücke bekommen 4 Personen?</w:t>
            </w:r>
            <w:r w:rsidRPr="0076614F">
              <w:rPr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C70D924" w14:textId="77777777" w:rsidR="00DE0900" w:rsidRDefault="00DE0900" w:rsidP="00DE0900">
            <w:pPr>
              <w:pStyle w:val="berschrift2"/>
              <w:rPr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 xml:space="preserve"> </w:t>
            </w:r>
            <w:r w:rsidRPr="009C2B8D">
              <w:t>a2)</w:t>
            </w:r>
            <w:r w:rsidRPr="00503E42">
              <w:rPr>
                <w:color w:val="000000" w:themeColor="text1"/>
              </w:rPr>
              <w:t xml:space="preserve"> </w:t>
            </w:r>
            <w:r w:rsidRPr="0076614F">
              <w:rPr>
                <w:b w:val="0"/>
                <w:color w:val="000000" w:themeColor="text1"/>
              </w:rPr>
              <w:t>Frau Müller hat einen Kuchen gebacken.</w:t>
            </w:r>
            <w:r>
              <w:rPr>
                <w:color w:val="000000" w:themeColor="text1"/>
              </w:rPr>
              <w:t xml:space="preserve"> </w:t>
            </w:r>
          </w:p>
          <w:p w14:paraId="504717D0" w14:textId="77777777" w:rsidR="00DE0900" w:rsidRDefault="00DE0900" w:rsidP="00DE0900">
            <w:pPr>
              <w:ind w:left="284"/>
              <w:rPr>
                <w:color w:val="0D0D0D" w:themeColor="text1" w:themeTint="F2"/>
                <w:szCs w:val="21"/>
              </w:rPr>
            </w:pPr>
            <w:r>
              <w:t xml:space="preserve"> Der Kuchen hat 14 Stücke. </w:t>
            </w:r>
            <w:r>
              <w:rPr>
                <w:color w:val="0D0D0D" w:themeColor="text1" w:themeTint="F2"/>
                <w:szCs w:val="21"/>
              </w:rPr>
              <w:t xml:space="preserve">Alle Personen </w:t>
            </w:r>
          </w:p>
          <w:p w14:paraId="52696951" w14:textId="77777777" w:rsidR="00DE0900" w:rsidRPr="00E70E32" w:rsidRDefault="00DE0900" w:rsidP="00DE0900">
            <w:pPr>
              <w:ind w:left="284"/>
            </w:pPr>
            <w:r>
              <w:t xml:space="preserve"> </w:t>
            </w:r>
            <w:r>
              <w:rPr>
                <w:color w:val="0D0D0D" w:themeColor="text1" w:themeTint="F2"/>
                <w:szCs w:val="21"/>
              </w:rPr>
              <w:t xml:space="preserve">sollen gleich viele Stücke bekommen. </w:t>
            </w:r>
            <w:r w:rsidRPr="0076614F">
              <w:rPr>
                <w:color w:val="0D0D0D" w:themeColor="text1" w:themeTint="F2"/>
                <w:szCs w:val="21"/>
              </w:rPr>
              <w:t xml:space="preserve"> </w:t>
            </w:r>
          </w:p>
          <w:p w14:paraId="30FA31B4" w14:textId="77777777" w:rsidR="00DE0900" w:rsidRPr="0076614F" w:rsidRDefault="00DE0900" w:rsidP="00DE0900">
            <w:pPr>
              <w:ind w:left="284"/>
            </w:pPr>
            <w:r>
              <w:rPr>
                <w:color w:val="000000" w:themeColor="text1"/>
                <w:szCs w:val="21"/>
              </w:rPr>
              <w:t xml:space="preserve"> Wie viele Stücke bekommen 4 Personen?</w:t>
            </w:r>
          </w:p>
        </w:tc>
      </w:tr>
      <w:tr w:rsidR="00DE0900" w14:paraId="1737F4F5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6EADDBE" w14:textId="77777777" w:rsidR="00DE0900" w:rsidRPr="00382DC4" w:rsidRDefault="00DE0900" w:rsidP="00DE0900">
            <w:pPr>
              <w:rPr>
                <w:sz w:val="16"/>
              </w:rPr>
            </w:pPr>
          </w:p>
        </w:tc>
        <w:tc>
          <w:tcPr>
            <w:tcW w:w="27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B4990B3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6040F23A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369974AF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381E40B5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7BA51F24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8A89B8C" w14:textId="77777777" w:rsidR="00DE0900" w:rsidRPr="00382DC4" w:rsidRDefault="00DE0900" w:rsidP="00DE0900">
            <w:pPr>
              <w:pStyle w:val="berschrift2"/>
              <w:rPr>
                <w:sz w:val="16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4763F9E3" w14:textId="77777777" w:rsidR="00DE0900" w:rsidRPr="00382DC4" w:rsidRDefault="00DE0900" w:rsidP="00DE0900">
            <w:pPr>
              <w:rPr>
                <w:sz w:val="16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617663DC" w14:textId="77777777" w:rsidR="00DE0900" w:rsidRPr="00382DC4" w:rsidRDefault="00DE0900" w:rsidP="00DE0900">
            <w:pPr>
              <w:rPr>
                <w:sz w:val="16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15E1EC6E" w14:textId="77777777" w:rsidR="00DE0900" w:rsidRPr="00382DC4" w:rsidRDefault="00DE0900" w:rsidP="00DE0900">
            <w:pPr>
              <w:rPr>
                <w:sz w:val="16"/>
              </w:rPr>
            </w:pPr>
          </w:p>
        </w:tc>
      </w:tr>
      <w:tr w:rsidR="00DE0900" w14:paraId="1DF6DE54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58BD08EF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70C9FEC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A601E89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>
              <w:rPr>
                <w:noProof/>
              </w:rPr>
              <w:drawing>
                <wp:inline distT="0" distB="0" distL="0" distR="0" wp14:anchorId="68BF4229" wp14:editId="0C5A0F84">
                  <wp:extent cx="309033" cy="309033"/>
                  <wp:effectExtent l="0" t="0" r="0" b="0"/>
                  <wp:docPr id="332" name="Grafik 332" descr="Kuchenstü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CakeSlice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44" cy="311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2" w:space="0" w:color="BFBFBF" w:themeColor="background1" w:themeShade="BF"/>
            </w:tcBorders>
            <w:shd w:val="clear" w:color="auto" w:fill="A6A6A6" w:themeFill="background1" w:themeFillShade="A6"/>
          </w:tcPr>
          <w:p w14:paraId="04806D00" w14:textId="77777777" w:rsidR="00DE0900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4DE25CCF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>
              <w:rPr>
                <w:b/>
                <w:color w:val="0D0D0D" w:themeColor="text1" w:themeTint="F2"/>
                <w:sz w:val="18"/>
              </w:rPr>
              <w:t>Personen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2" w:space="0" w:color="BFBFBF" w:themeColor="background1" w:themeShade="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</w:tcPr>
          <w:p w14:paraId="000F59CE" w14:textId="77777777" w:rsidR="00DE0900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Kuchen</w:t>
            </w:r>
          </w:p>
          <w:p w14:paraId="67F4D6D3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>
              <w:rPr>
                <w:b/>
                <w:color w:val="0D0D0D" w:themeColor="text1" w:themeTint="F2"/>
                <w:sz w:val="18"/>
              </w:rPr>
              <w:t>Stücke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36E25630" w14:textId="77777777" w:rsidR="00DE0900" w:rsidRPr="0095270D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4114861" w14:textId="77777777" w:rsidR="00DE0900" w:rsidRPr="002A371E" w:rsidRDefault="00DE0900" w:rsidP="00DE0900">
            <w:pPr>
              <w:pStyle w:val="berschrift2"/>
              <w:ind w:hanging="278"/>
              <w:jc w:val="center"/>
            </w:pPr>
            <w:r>
              <w:rPr>
                <w:noProof/>
              </w:rPr>
              <w:drawing>
                <wp:inline distT="0" distB="0" distL="0" distR="0" wp14:anchorId="7611EEA7" wp14:editId="28FD633F">
                  <wp:extent cx="309033" cy="309033"/>
                  <wp:effectExtent l="0" t="0" r="0" b="0"/>
                  <wp:docPr id="488" name="Grafik 488" descr="Kuchenstü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CakeSlice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44" cy="311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2" w:space="0" w:color="BFBFBF" w:themeColor="background1" w:themeShade="BF"/>
            </w:tcBorders>
            <w:shd w:val="clear" w:color="auto" w:fill="A6A6A6" w:themeFill="background1" w:themeFillShade="A6"/>
          </w:tcPr>
          <w:p w14:paraId="46127C04" w14:textId="77777777" w:rsidR="00DE0900" w:rsidRPr="00C97285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 w:rsidRPr="00C97285"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4E2C89EE" w14:textId="77777777" w:rsidR="00DE0900" w:rsidRPr="00C97285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 w:rsidRPr="00C97285">
              <w:rPr>
                <w:color w:val="0D0D0D" w:themeColor="text1" w:themeTint="F2"/>
                <w:sz w:val="18"/>
              </w:rPr>
              <w:t>Personen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2" w:space="0" w:color="BFBFBF" w:themeColor="background1" w:themeShade="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</w:tcPr>
          <w:p w14:paraId="1DB45F8E" w14:textId="77777777" w:rsidR="00DE0900" w:rsidRPr="00C97285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 w:rsidRPr="00C97285">
              <w:rPr>
                <w:b/>
                <w:color w:val="0D0D0D" w:themeColor="text1" w:themeTint="F2"/>
                <w:sz w:val="18"/>
              </w:rPr>
              <w:t>Kuchen</w:t>
            </w:r>
          </w:p>
          <w:p w14:paraId="2BC29A3C" w14:textId="77777777" w:rsidR="00DE0900" w:rsidRPr="00C97285" w:rsidRDefault="00DE0900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 w:rsidRPr="00C97285">
              <w:rPr>
                <w:color w:val="0D0D0D" w:themeColor="text1" w:themeTint="F2"/>
                <w:sz w:val="18"/>
              </w:rPr>
              <w:t>Stücke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3A3CCDB" w14:textId="77777777" w:rsidR="00DE0900" w:rsidRPr="0095270D" w:rsidRDefault="00DE0900" w:rsidP="00DE0900">
            <w:pPr>
              <w:pStyle w:val="berschrift2"/>
              <w:jc w:val="center"/>
            </w:pPr>
          </w:p>
        </w:tc>
      </w:tr>
      <w:tr w:rsidR="00DE0900" w14:paraId="023F8A2E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2BBFE28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11FC81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4A10AEA3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1BD534FE" wp14:editId="5D5EA43A">
                      <wp:simplePos x="0" y="0"/>
                      <wp:positionH relativeFrom="column">
                        <wp:posOffset>438574</wp:posOffset>
                      </wp:positionH>
                      <wp:positionV relativeFrom="paragraph">
                        <wp:posOffset>82761</wp:posOffset>
                      </wp:positionV>
                      <wp:extent cx="78317" cy="237490"/>
                      <wp:effectExtent l="0" t="0" r="17145" b="10160"/>
                      <wp:wrapNone/>
                      <wp:docPr id="4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317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8DEC7C4" id="Pfeil: nach rechts gekrümmt 59" o:spid="_x0000_s1026" type="#_x0000_t102" style="position:absolute;margin-left:34.55pt;margin-top:6.5pt;width:6.15pt;height:18.7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" adj="18038,20709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0891E1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D16FCE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12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19BB1079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3873B53E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FCE9B5" w14:textId="77777777" w:rsidR="00DE0900" w:rsidRPr="00AC05D4" w:rsidRDefault="00DE0900" w:rsidP="00DE0900">
            <w:pPr>
              <w:pStyle w:val="berschrift2"/>
              <w:jc w:val="center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>1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9EAAF6" w14:textId="77777777" w:rsidR="00DE0900" w:rsidRPr="00AC05D4" w:rsidRDefault="00DE0900" w:rsidP="00DE0900">
            <w:pPr>
              <w:pStyle w:val="berschrift2"/>
              <w:jc w:val="center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>14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011498E" w14:textId="77777777" w:rsidR="00DE0900" w:rsidRPr="002A371E" w:rsidRDefault="00DE0900" w:rsidP="00DE0900">
            <w:pPr>
              <w:pStyle w:val="berschrift2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12CF2881" wp14:editId="305191C4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86995</wp:posOffset>
                      </wp:positionV>
                      <wp:extent cx="59266" cy="235373"/>
                      <wp:effectExtent l="0" t="0" r="17145" b="12700"/>
                      <wp:wrapNone/>
                      <wp:docPr id="6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9266" cy="235373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7AE64E9" id="Pfeil: nach rechts gekrümmt 59" o:spid="_x0000_s1026" type="#_x0000_t102" style="position:absolute;margin-left:2.9pt;margin-top:6.85pt;width:4.65pt;height:18.55pt;flip:x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" adj="18881,20920,16200" fillcolor="#a5a5a5 [2092]" strokecolor="#a5a5a5 [2092]" strokeweight="2pt"/>
                  </w:pict>
                </mc:Fallback>
              </mc:AlternateContent>
            </w:r>
          </w:p>
        </w:tc>
      </w:tr>
      <w:tr w:rsidR="00DE0900" w14:paraId="42A71546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5AA4C606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E4DC0AD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07E59E4B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4451C8D2" wp14:editId="1091F81C">
                      <wp:simplePos x="0" y="0"/>
                      <wp:positionH relativeFrom="column">
                        <wp:posOffset>443018</wp:posOffset>
                      </wp:positionH>
                      <wp:positionV relativeFrom="paragraph">
                        <wp:posOffset>127211</wp:posOffset>
                      </wp:positionV>
                      <wp:extent cx="80433" cy="248073"/>
                      <wp:effectExtent l="0" t="0" r="15240" b="19050"/>
                      <wp:wrapNone/>
                      <wp:docPr id="6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433" cy="248073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2AC0502" id="Pfeil: nach rechts gekrümmt 59" o:spid="_x0000_s1026" type="#_x0000_t102" style="position:absolute;margin-left:34.9pt;margin-top:10pt;width:6.35pt;height:19.55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" adj="18098,2072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EF65706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>
              <w:rPr>
                <w:color w:val="0D0D0D" w:themeColor="text1" w:themeTint="F2"/>
              </w:rPr>
              <w:t>2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1B75485D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7D65E0B0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4AE7F927" wp14:editId="404E22BD">
                      <wp:simplePos x="0" y="0"/>
                      <wp:positionH relativeFrom="column">
                        <wp:posOffset>30479</wp:posOffset>
                      </wp:positionH>
                      <wp:positionV relativeFrom="paragraph">
                        <wp:posOffset>161290</wp:posOffset>
                      </wp:positionV>
                      <wp:extent cx="55033" cy="220133"/>
                      <wp:effectExtent l="0" t="0" r="21590" b="27940"/>
                      <wp:wrapNone/>
                      <wp:docPr id="1388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5033" cy="220133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C483EFE" id="Pfeil: nach rechts gekrümmt 59" o:spid="_x0000_s1026" type="#_x0000_t102" style="position:absolute;margin-left:2.4pt;margin-top:12.7pt;width:4.35pt;height:17.35pt;flip:x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" adj="18900,20925,16200" fillcolor="#a5a5a5 [2092]" strokecolor="#a5a5a5 [2092]" strokeweight="2pt"/>
                  </w:pict>
                </mc:Fallback>
              </mc:AlternateContent>
            </w: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109770C6" wp14:editId="1CCE13AE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-122555</wp:posOffset>
                      </wp:positionV>
                      <wp:extent cx="59055" cy="218440"/>
                      <wp:effectExtent l="0" t="0" r="17145" b="10160"/>
                      <wp:wrapNone/>
                      <wp:docPr id="5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905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595E630" id="Pfeil: nach rechts gekrümmt 59" o:spid="_x0000_s1026" type="#_x0000_t102" style="position:absolute;margin-left:1.7pt;margin-top:-9.65pt;width:4.65pt;height:17.2pt;flip:x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" adj="18680,20870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4869B606" w14:textId="77777777" w:rsidR="00DE0900" w:rsidRPr="002A371E" w:rsidRDefault="00DE0900" w:rsidP="00DE0900">
            <w:pPr>
              <w:pStyle w:val="berschrift2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28D5B315" wp14:editId="2944014D">
                      <wp:simplePos x="0" y="0"/>
                      <wp:positionH relativeFrom="column">
                        <wp:posOffset>564092</wp:posOffset>
                      </wp:positionH>
                      <wp:positionV relativeFrom="paragraph">
                        <wp:posOffset>-131656</wp:posOffset>
                      </wp:positionV>
                      <wp:extent cx="69850" cy="237490"/>
                      <wp:effectExtent l="0" t="0" r="25400" b="10160"/>
                      <wp:wrapNone/>
                      <wp:docPr id="6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AF4EF92" id="Pfeil: nach rechts gekrümmt 59" o:spid="_x0000_s1026" type="#_x0000_t102" style="position:absolute;margin-left:44.4pt;margin-top:-10.35pt;width:5.5pt;height:18.7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" adj="18424,20806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1A78E836" w14:textId="77777777" w:rsidR="00DE0900" w:rsidRPr="008A44A8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>2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2B7125E7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2EC7D0EE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0C9010A1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EE7FDF7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06B6E9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2DA3DBBE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0231CC5D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>
              <w:rPr>
                <w:color w:val="0D0D0D" w:themeColor="text1" w:themeTint="F2"/>
              </w:rPr>
              <w:t>4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4B79B213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16B155C7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C3479BA" w14:textId="77777777" w:rsidR="00DE0900" w:rsidRPr="002A371E" w:rsidRDefault="00DE0900" w:rsidP="00DE0900">
            <w:pPr>
              <w:pStyle w:val="berschrift2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30F2A431" wp14:editId="6791AEA2">
                      <wp:simplePos x="0" y="0"/>
                      <wp:positionH relativeFrom="column">
                        <wp:posOffset>573617</wp:posOffset>
                      </wp:positionH>
                      <wp:positionV relativeFrom="paragraph">
                        <wp:posOffset>-71967</wp:posOffset>
                      </wp:positionV>
                      <wp:extent cx="68792" cy="224367"/>
                      <wp:effectExtent l="0" t="0" r="26670" b="23495"/>
                      <wp:wrapNone/>
                      <wp:docPr id="1389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792" cy="224367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06F2B63" id="Pfeil: nach rechts gekrümmt 59" o:spid="_x0000_s1026" type="#_x0000_t102" style="position:absolute;margin-left:45.15pt;margin-top:-5.65pt;width:5.4pt;height:17.65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" adj="18289,20772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742EA484" w14:textId="77777777" w:rsidR="00DE0900" w:rsidRPr="00E70E32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>4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3C6A54E3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64768E6" w14:textId="77777777" w:rsidR="00DE0900" w:rsidRPr="002A371E" w:rsidRDefault="00DE0900" w:rsidP="00DE0900">
            <w:pPr>
              <w:pStyle w:val="berschrift2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5AE57DF4" wp14:editId="311DD235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-65193</wp:posOffset>
                      </wp:positionV>
                      <wp:extent cx="59266" cy="231987"/>
                      <wp:effectExtent l="0" t="0" r="17145" b="15875"/>
                      <wp:wrapNone/>
                      <wp:docPr id="1389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9266" cy="231987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6A218BC" id="Pfeil: nach rechts gekrümmt 59" o:spid="_x0000_s1026" type="#_x0000_t102" style="position:absolute;margin-left:3.55pt;margin-top:-5.15pt;width:4.65pt;height:18.25pt;flip:x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" adj="18841,20910,16200" fillcolor="#a5a5a5 [2092]" strokecolor="#a5a5a5 [2092]" strokeweight="2pt"/>
                  </w:pict>
                </mc:Fallback>
              </mc:AlternateContent>
            </w:r>
          </w:p>
        </w:tc>
      </w:tr>
      <w:tr w:rsidR="00DE0900" w14:paraId="521E179C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0DDAB87F" w14:textId="77777777" w:rsidR="00DE0900" w:rsidRDefault="00DE0900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E4A8F8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5132FAD9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2BCE3EFC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22530F75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784C109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AEE65B0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56BFEE99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1C313F86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285EA649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2F6DBF7A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677C9463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31557634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36A4735F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  <w:color w:val="0D0D0D" w:themeColor="text1" w:themeTint="F2"/>
              </w:rPr>
            </w:pPr>
            <w:r w:rsidRPr="005A1FAA">
              <w:rPr>
                <w:b/>
                <w:color w:val="0D0D0D" w:themeColor="text1" w:themeTint="F2"/>
              </w:rPr>
              <w:t xml:space="preserve">Antwort: 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14:paraId="5DEACC1E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  <w:color w:val="7F7F7F" w:themeColor="text1" w:themeTint="80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13A5751D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  <w:color w:val="7F7F7F" w:themeColor="text1" w:themeTint="8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4D8AA7AF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B4FCFB8" w14:textId="77777777" w:rsidR="00DE0900" w:rsidRPr="005A1FAA" w:rsidRDefault="00DE0900" w:rsidP="00DE0900">
            <w:pPr>
              <w:rPr>
                <w:b/>
              </w:rPr>
            </w:pPr>
            <w:r w:rsidRPr="005A1FAA">
              <w:rPr>
                <w:b/>
              </w:rPr>
              <w:t xml:space="preserve">   Antwort: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1FE0BC4F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A4DCD9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4EB92282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0EDEB6F7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0577487" w14:textId="77777777" w:rsidR="00DE0900" w:rsidRDefault="00DE0900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61E2447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5D628B56" w14:textId="77777777" w:rsidR="00DE0900" w:rsidRPr="00F6305F" w:rsidRDefault="00DE0900" w:rsidP="00DE0900">
            <w:pPr>
              <w:tabs>
                <w:tab w:val="left" w:pos="1236"/>
              </w:tabs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F6305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Bei 4 Personen bekommt jede Person </w:t>
            </w:r>
          </w:p>
          <w:p w14:paraId="28885063" w14:textId="77777777" w:rsidR="00DE0900" w:rsidRPr="00040482" w:rsidRDefault="00DE0900" w:rsidP="00DE0900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 w:rsidRPr="00F6305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___________ Stücke Kuchen.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080C042" w14:textId="77777777" w:rsidR="00DE0900" w:rsidRPr="00F6305F" w:rsidRDefault="00DE0900" w:rsidP="00DE0900">
            <w:pPr>
              <w:tabs>
                <w:tab w:val="left" w:pos="1236"/>
              </w:tabs>
              <w:ind w:left="143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F6305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Bei 4 Personen bekommt jede Person </w:t>
            </w:r>
          </w:p>
          <w:p w14:paraId="365C52BC" w14:textId="77777777" w:rsidR="00DE0900" w:rsidRPr="004516BE" w:rsidRDefault="00DE0900" w:rsidP="00DE0900">
            <w:pPr>
              <w:pStyle w:val="berschrift2"/>
              <w:ind w:hanging="278"/>
              <w:rPr>
                <w:b w:val="0"/>
              </w:rPr>
            </w:pPr>
            <w:r w:rsidRPr="00F6305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___________ </w:t>
            </w:r>
            <w:r w:rsidRPr="00F6305F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Stücke Kuchen.</w:t>
            </w:r>
          </w:p>
        </w:tc>
      </w:tr>
      <w:tr w:rsidR="00DE0900" w14:paraId="170E88D9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11DCBD8" w14:textId="77777777" w:rsidR="00DE0900" w:rsidRPr="00190550" w:rsidRDefault="00DE0900" w:rsidP="00DE0900">
            <w:pPr>
              <w:rPr>
                <w:sz w:val="28"/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3F21D418" w14:textId="77777777" w:rsidR="00DE0900" w:rsidRPr="00190550" w:rsidRDefault="00DE0900" w:rsidP="00DE0900">
            <w:pPr>
              <w:pStyle w:val="berschrift2"/>
              <w:rPr>
                <w:sz w:val="28"/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FD26028" w14:textId="77777777" w:rsidR="00DE0900" w:rsidRPr="00190550" w:rsidRDefault="00DE0900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  <w:sz w:val="28"/>
                <w:szCs w:val="21"/>
              </w:rPr>
            </w:pPr>
          </w:p>
        </w:tc>
        <w:tc>
          <w:tcPr>
            <w:tcW w:w="42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4BFA44B" w14:textId="77777777" w:rsidR="00DE0900" w:rsidRPr="00190550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28"/>
                <w:szCs w:val="21"/>
              </w:rPr>
            </w:pPr>
          </w:p>
        </w:tc>
      </w:tr>
      <w:tr w:rsidR="00DE0900" w14:paraId="5A40B58F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3A497C5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7C5F171C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706965D" w14:textId="77777777" w:rsidR="00DE0900" w:rsidRDefault="00DE0900" w:rsidP="00DE0900">
            <w:pPr>
              <w:tabs>
                <w:tab w:val="left" w:pos="1236"/>
              </w:tabs>
              <w:ind w:left="309" w:hanging="283"/>
              <w:jc w:val="left"/>
              <w:rPr>
                <w:color w:val="0D0D0D" w:themeColor="text1" w:themeTint="F2"/>
                <w:szCs w:val="21"/>
              </w:rPr>
            </w:pPr>
            <w:r w:rsidRPr="009C2B8D">
              <w:rPr>
                <w:rStyle w:val="berschrift2Zchn"/>
              </w:rPr>
              <w:t>b1)</w:t>
            </w:r>
            <w:r w:rsidRPr="008A44A8">
              <w:rPr>
                <w:color w:val="0D0D0D" w:themeColor="text1" w:themeTint="F2"/>
                <w:szCs w:val="21"/>
              </w:rPr>
              <w:t xml:space="preserve"> </w:t>
            </w:r>
            <w:r w:rsidRPr="00C97285">
              <w:rPr>
                <w:color w:val="0D0D0D" w:themeColor="text1" w:themeTint="F2"/>
                <w:szCs w:val="21"/>
              </w:rPr>
              <w:t>E</w:t>
            </w:r>
            <w:r>
              <w:rPr>
                <w:color w:val="0D0D0D" w:themeColor="text1" w:themeTint="F2"/>
                <w:szCs w:val="21"/>
              </w:rPr>
              <w:t>in Bagger braucht 35</w:t>
            </w:r>
            <w:r w:rsidRPr="00C97285">
              <w:rPr>
                <w:color w:val="0D0D0D" w:themeColor="text1" w:themeTint="F2"/>
                <w:szCs w:val="21"/>
              </w:rPr>
              <w:t xml:space="preserve"> Stunden für ein</w:t>
            </w:r>
            <w:r>
              <w:rPr>
                <w:color w:val="0D0D0D" w:themeColor="text1" w:themeTint="F2"/>
                <w:szCs w:val="21"/>
              </w:rPr>
              <w:t>e</w:t>
            </w:r>
            <w:r w:rsidRPr="00C97285">
              <w:rPr>
                <w:color w:val="0D0D0D" w:themeColor="text1" w:themeTint="F2"/>
                <w:szCs w:val="21"/>
              </w:rPr>
              <w:t xml:space="preserve"> </w:t>
            </w:r>
            <w:r>
              <w:rPr>
                <w:color w:val="0D0D0D" w:themeColor="text1" w:themeTint="F2"/>
                <w:szCs w:val="21"/>
              </w:rPr>
              <w:t>Grube</w:t>
            </w:r>
            <w:r w:rsidRPr="00C97285">
              <w:rPr>
                <w:color w:val="0D0D0D" w:themeColor="text1" w:themeTint="F2"/>
                <w:szCs w:val="21"/>
              </w:rPr>
              <w:t xml:space="preserve">. Wie lange brauchen </w:t>
            </w:r>
            <w:r>
              <w:rPr>
                <w:color w:val="0D0D0D" w:themeColor="text1" w:themeTint="F2"/>
                <w:szCs w:val="21"/>
              </w:rPr>
              <w:t>5</w:t>
            </w:r>
            <w:r w:rsidRPr="00C97285">
              <w:rPr>
                <w:color w:val="0D0D0D" w:themeColor="text1" w:themeTint="F2"/>
                <w:szCs w:val="21"/>
              </w:rPr>
              <w:t xml:space="preserve"> Bagger? </w:t>
            </w:r>
          </w:p>
          <w:p w14:paraId="02C35E1B" w14:textId="77777777" w:rsidR="00DE0900" w:rsidRPr="008A44A8" w:rsidRDefault="00DE0900" w:rsidP="00DE0900">
            <w:pPr>
              <w:tabs>
                <w:tab w:val="left" w:pos="1236"/>
              </w:tabs>
              <w:ind w:left="309" w:hanging="283"/>
              <w:jc w:val="left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  <w:szCs w:val="21"/>
              </w:rPr>
              <w:t xml:space="preserve">      </w:t>
            </w:r>
            <w:r w:rsidRPr="00C97285">
              <w:rPr>
                <w:color w:val="0D0D0D" w:themeColor="text1" w:themeTint="F2"/>
                <w:szCs w:val="21"/>
              </w:rPr>
              <w:t xml:space="preserve">Wie lange brauchen </w:t>
            </w:r>
            <w:r>
              <w:rPr>
                <w:color w:val="0D0D0D" w:themeColor="text1" w:themeTint="F2"/>
                <w:szCs w:val="21"/>
              </w:rPr>
              <w:t>7</w:t>
            </w:r>
            <w:r w:rsidRPr="00C97285">
              <w:rPr>
                <w:color w:val="0D0D0D" w:themeColor="text1" w:themeTint="F2"/>
                <w:szCs w:val="21"/>
              </w:rPr>
              <w:t xml:space="preserve"> Bagger?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BFDF000" w14:textId="77777777" w:rsidR="00DE0900" w:rsidRDefault="00DE0900" w:rsidP="00DE0900">
            <w:pPr>
              <w:pStyle w:val="berschrift2"/>
              <w:ind w:left="284" w:hanging="284"/>
              <w:rPr>
                <w:b w:val="0"/>
                <w:color w:val="0D0D0D" w:themeColor="text1" w:themeTint="F2"/>
                <w:szCs w:val="21"/>
              </w:rPr>
            </w:pPr>
            <w:r>
              <w:rPr>
                <w:b w:val="0"/>
                <w:color w:val="0D0D0D" w:themeColor="text1" w:themeTint="F2"/>
                <w:szCs w:val="21"/>
              </w:rPr>
              <w:t xml:space="preserve"> </w:t>
            </w:r>
            <w:r w:rsidRPr="009C2B8D">
              <w:t>b2)</w:t>
            </w:r>
            <w:r w:rsidRPr="008A44A8">
              <w:rPr>
                <w:b w:val="0"/>
                <w:color w:val="0D0D0D" w:themeColor="text1" w:themeTint="F2"/>
                <w:szCs w:val="21"/>
              </w:rPr>
              <w:t xml:space="preserve"> </w:t>
            </w:r>
            <w:r w:rsidRPr="00E70E32">
              <w:rPr>
                <w:b w:val="0"/>
                <w:color w:val="0D0D0D" w:themeColor="text1" w:themeTint="F2"/>
                <w:szCs w:val="21"/>
              </w:rPr>
              <w:t xml:space="preserve">Ein Bagger braucht </w:t>
            </w:r>
            <w:r>
              <w:rPr>
                <w:b w:val="0"/>
                <w:color w:val="0D0D0D" w:themeColor="text1" w:themeTint="F2"/>
                <w:szCs w:val="21"/>
              </w:rPr>
              <w:t>36</w:t>
            </w:r>
            <w:r w:rsidRPr="00E70E32">
              <w:rPr>
                <w:b w:val="0"/>
                <w:color w:val="0D0D0D" w:themeColor="text1" w:themeTint="F2"/>
                <w:szCs w:val="21"/>
              </w:rPr>
              <w:t xml:space="preserve"> Stunden für eine Grube. Wie lange brauchen </w:t>
            </w:r>
            <w:r>
              <w:rPr>
                <w:b w:val="0"/>
                <w:color w:val="0D0D0D" w:themeColor="text1" w:themeTint="F2"/>
                <w:szCs w:val="21"/>
              </w:rPr>
              <w:t>6</w:t>
            </w:r>
            <w:r w:rsidRPr="00E70E32">
              <w:rPr>
                <w:b w:val="0"/>
                <w:color w:val="0D0D0D" w:themeColor="text1" w:themeTint="F2"/>
                <w:szCs w:val="21"/>
              </w:rPr>
              <w:t xml:space="preserve"> Bagger? </w:t>
            </w:r>
          </w:p>
          <w:p w14:paraId="77ED00B2" w14:textId="77777777" w:rsidR="00DE0900" w:rsidRPr="008A44A8" w:rsidRDefault="00DE0900" w:rsidP="00DE0900">
            <w:pPr>
              <w:pStyle w:val="berschrift2"/>
              <w:ind w:left="284" w:firstLine="0"/>
              <w:rPr>
                <w:b w:val="0"/>
                <w:szCs w:val="21"/>
              </w:rPr>
            </w:pPr>
            <w:r w:rsidRPr="00E70E32">
              <w:rPr>
                <w:b w:val="0"/>
                <w:color w:val="0D0D0D" w:themeColor="text1" w:themeTint="F2"/>
                <w:szCs w:val="21"/>
              </w:rPr>
              <w:t xml:space="preserve">Wie lange brauchen </w:t>
            </w:r>
            <w:r>
              <w:rPr>
                <w:b w:val="0"/>
                <w:color w:val="0D0D0D" w:themeColor="text1" w:themeTint="F2"/>
                <w:szCs w:val="21"/>
              </w:rPr>
              <w:t>8</w:t>
            </w:r>
            <w:r w:rsidRPr="00E70E32">
              <w:rPr>
                <w:b w:val="0"/>
                <w:color w:val="0D0D0D" w:themeColor="text1" w:themeTint="F2"/>
                <w:szCs w:val="21"/>
              </w:rPr>
              <w:t xml:space="preserve"> Bagger?</w:t>
            </w:r>
          </w:p>
        </w:tc>
      </w:tr>
      <w:tr w:rsidR="00DE0900" w14:paraId="62F495E3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F820364" w14:textId="77777777" w:rsidR="00DE0900" w:rsidRPr="00382DC4" w:rsidRDefault="00DE0900" w:rsidP="00DE0900">
            <w:pPr>
              <w:rPr>
                <w:sz w:val="16"/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39C9085E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7052CD7F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33A268B0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789702F9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5459FEE5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B947B86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2A537F79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604E1CD9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2FB58D25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</w:tr>
      <w:tr w:rsidR="00DE0900" w14:paraId="1544D004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5C271050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61A9A7A6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44917C4C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016098D" wp14:editId="48795F4E">
                  <wp:extent cx="317500" cy="317500"/>
                  <wp:effectExtent l="0" t="0" r="6350" b="6350"/>
                  <wp:docPr id="182" name="Grafik 182" descr="Bag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Excavator.sv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65" cy="31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1C5A4627" w14:textId="77777777" w:rsidR="00DE0900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4E421824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b/>
                <w:color w:val="0D0D0D" w:themeColor="text1" w:themeTint="F2"/>
                <w:sz w:val="18"/>
              </w:rPr>
              <w:t>Bagger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58A4EBFA" w14:textId="77777777" w:rsidR="00DE0900" w:rsidRPr="00141B2A" w:rsidRDefault="00DE0900" w:rsidP="00DE0900">
            <w:pPr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Zeit</w:t>
            </w:r>
          </w:p>
          <w:p w14:paraId="49FDB9ED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 w:rsidRPr="00141B2A">
              <w:rPr>
                <w:b/>
                <w:color w:val="0D0D0D" w:themeColor="text1" w:themeTint="F2"/>
                <w:sz w:val="18"/>
              </w:rPr>
              <w:t>(in</w:t>
            </w:r>
            <w:r>
              <w:rPr>
                <w:b/>
                <w:color w:val="0D0D0D" w:themeColor="text1" w:themeTint="F2"/>
                <w:sz w:val="18"/>
              </w:rPr>
              <w:t xml:space="preserve"> h</w:t>
            </w:r>
            <w:r w:rsidRPr="00141B2A">
              <w:rPr>
                <w:b/>
                <w:color w:val="0D0D0D" w:themeColor="text1" w:themeTint="F2"/>
                <w:sz w:val="18"/>
              </w:rPr>
              <w:t>)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5D2865A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1878E897" w14:textId="77777777" w:rsidR="00DE0900" w:rsidRPr="008A44A8" w:rsidRDefault="00DE0900" w:rsidP="00DE0900">
            <w:pPr>
              <w:pStyle w:val="berschrift2"/>
              <w:ind w:hanging="278"/>
              <w:jc w:val="center"/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34A218D" wp14:editId="7DF625D7">
                  <wp:extent cx="317500" cy="317500"/>
                  <wp:effectExtent l="0" t="0" r="6350" b="6350"/>
                  <wp:docPr id="183" name="Grafik 183" descr="Bag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Excavator.sv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65" cy="31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717F9DAD" w14:textId="77777777" w:rsidR="00DE0900" w:rsidRPr="00E70E32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 w:rsidRPr="00E70E32"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47D0F839" w14:textId="77777777" w:rsidR="00DE0900" w:rsidRPr="00E70E32" w:rsidRDefault="00DE0900" w:rsidP="00DE0900">
            <w:pPr>
              <w:pStyle w:val="berschrift2"/>
              <w:jc w:val="center"/>
              <w:rPr>
                <w:color w:val="0D0D0D" w:themeColor="text1" w:themeTint="F2"/>
                <w:szCs w:val="21"/>
              </w:rPr>
            </w:pPr>
            <w:r w:rsidRPr="00E70E32">
              <w:rPr>
                <w:color w:val="0D0D0D" w:themeColor="text1" w:themeTint="F2"/>
                <w:sz w:val="18"/>
              </w:rPr>
              <w:t>Bagger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36CF7EA5" w14:textId="77777777" w:rsidR="00DE0900" w:rsidRPr="00E70E32" w:rsidRDefault="00DE0900" w:rsidP="00DE0900">
            <w:pPr>
              <w:jc w:val="center"/>
              <w:rPr>
                <w:b/>
                <w:color w:val="0D0D0D" w:themeColor="text1" w:themeTint="F2"/>
                <w:sz w:val="18"/>
              </w:rPr>
            </w:pPr>
            <w:r w:rsidRPr="00E70E32">
              <w:rPr>
                <w:b/>
                <w:color w:val="0D0D0D" w:themeColor="text1" w:themeTint="F2"/>
                <w:sz w:val="18"/>
              </w:rPr>
              <w:t>Zeit</w:t>
            </w:r>
          </w:p>
          <w:p w14:paraId="513A54E9" w14:textId="77777777" w:rsidR="00DE0900" w:rsidRPr="00E70E32" w:rsidRDefault="00DE0900" w:rsidP="00DE0900">
            <w:pPr>
              <w:pStyle w:val="berschrift2"/>
              <w:jc w:val="center"/>
              <w:rPr>
                <w:color w:val="0D0D0D" w:themeColor="text1" w:themeTint="F2"/>
                <w:szCs w:val="21"/>
              </w:rPr>
            </w:pPr>
            <w:r w:rsidRPr="00E70E32">
              <w:rPr>
                <w:color w:val="0D0D0D" w:themeColor="text1" w:themeTint="F2"/>
                <w:sz w:val="18"/>
              </w:rPr>
              <w:t>(in h)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5D847BC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4F8742ED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0BECDF54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94063FF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5648F63E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6716A09D" wp14:editId="6A1C9C72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81915</wp:posOffset>
                      </wp:positionV>
                      <wp:extent cx="69850" cy="466725"/>
                      <wp:effectExtent l="0" t="0" r="25400" b="28575"/>
                      <wp:wrapNone/>
                      <wp:docPr id="1391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" cy="4667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32FCFAC" id="Pfeil: nach rechts gekrümmt 59" o:spid="_x0000_s1026" type="#_x0000_t102" style="position:absolute;margin-left:16.85pt;margin-top:6.45pt;width:5.5pt;height:36.7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" adj="19984,21196,16200" fillcolor="#a5a5a5 [2092]" strokecolor="#a5a5a5 [2092]" strokeweight="2pt"/>
                  </w:pict>
                </mc:Fallback>
              </mc:AlternateContent>
            </w: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66AAB374" wp14:editId="3DB35483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125095</wp:posOffset>
                      </wp:positionV>
                      <wp:extent cx="98425" cy="218440"/>
                      <wp:effectExtent l="0" t="0" r="15875" b="10160"/>
                      <wp:wrapNone/>
                      <wp:docPr id="1391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6B317FF" id="Pfeil: nach rechts gekrümmt 59" o:spid="_x0000_s1026" type="#_x0000_t102" style="position:absolute;margin-left:33pt;margin-top:9.85pt;width:7.75pt;height:17.2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" adj="16734,2038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1B82BD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735ACF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35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7E6FA258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23BE0A98" wp14:editId="4CA93D5D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82550</wp:posOffset>
                      </wp:positionV>
                      <wp:extent cx="66675" cy="457200"/>
                      <wp:effectExtent l="0" t="0" r="28575" b="19050"/>
                      <wp:wrapNone/>
                      <wp:docPr id="1391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6675" cy="4572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547D310" id="Pfeil: nach rechts gekrümmt 59" o:spid="_x0000_s1026" type="#_x0000_t102" style="position:absolute;margin-left:20.6pt;margin-top:6.5pt;width:5.25pt;height:36pt;flip:x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" adj="20025,21206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1BB4006F" w14:textId="77777777" w:rsidR="00DE0900" w:rsidRPr="008A44A8" w:rsidRDefault="00DE0900" w:rsidP="00DE0900">
            <w:pPr>
              <w:pStyle w:val="berschrift2"/>
              <w:jc w:val="center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815C8B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 w:rsidRPr="006B4F7D">
              <w:rPr>
                <w:b w:val="0"/>
                <w:color w:val="0D0D0D" w:themeColor="text1" w:themeTint="F2"/>
              </w:rPr>
              <w:t>1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C81F81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36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C6D7DFE" w14:textId="77777777" w:rsidR="00DE0900" w:rsidRPr="008A44A8" w:rsidRDefault="00DE0900" w:rsidP="00DE0900">
            <w:pPr>
              <w:pStyle w:val="berschrift2"/>
              <w:jc w:val="center"/>
              <w:rPr>
                <w:szCs w:val="21"/>
              </w:rPr>
            </w:pPr>
            <w:r w:rsidRPr="006B4F7D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13A3F1F4" wp14:editId="1385D6F7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102870</wp:posOffset>
                      </wp:positionV>
                      <wp:extent cx="66675" cy="457200"/>
                      <wp:effectExtent l="0" t="0" r="28575" b="19050"/>
                      <wp:wrapNone/>
                      <wp:docPr id="1392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6675" cy="4572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000C2B3" id="Pfeil: nach rechts gekrümmt 59" o:spid="_x0000_s1026" type="#_x0000_t102" style="position:absolute;margin-left:20.35pt;margin-top:8.1pt;width:5.25pt;height:36pt;flip:x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" adj="20025,21206,16200" fillcolor="#a5a5a5 [2092]" strokecolor="#a5a5a5 [2092]" strokeweight="2pt"/>
                  </w:pict>
                </mc:Fallback>
              </mc:AlternateContent>
            </w:r>
            <w:r w:rsidRPr="006B4F7D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1094737C" wp14:editId="2A1F26E7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123825</wp:posOffset>
                      </wp:positionV>
                      <wp:extent cx="76200" cy="200025"/>
                      <wp:effectExtent l="0" t="0" r="19050" b="28575"/>
                      <wp:wrapNone/>
                      <wp:docPr id="1391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00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21167B0" id="Pfeil: nach rechts gekrümmt 59" o:spid="_x0000_s1026" type="#_x0000_t102" style="position:absolute;margin-left:4.5pt;margin-top:9.75pt;width:6pt;height:15.75pt;flip:x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" adj="17486,20572,16200" fillcolor="#a5a5a5 [2092]" strokecolor="#a5a5a5 [2092]" strokeweight="2pt"/>
                  </w:pict>
                </mc:Fallback>
              </mc:AlternateContent>
            </w:r>
          </w:p>
        </w:tc>
      </w:tr>
      <w:tr w:rsidR="00DE0900" w14:paraId="12F53D2D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31F6D25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37AADF43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143D75F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AA1CAC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5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231ABF10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542094B7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08243101" wp14:editId="6F78B8F8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-145415</wp:posOffset>
                      </wp:positionV>
                      <wp:extent cx="76200" cy="200025"/>
                      <wp:effectExtent l="0" t="0" r="19050" b="28575"/>
                      <wp:wrapNone/>
                      <wp:docPr id="1391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00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7C7279E" id="Pfeil: nach rechts gekrümmt 59" o:spid="_x0000_s1026" type="#_x0000_t102" style="position:absolute;margin-left:4.75pt;margin-top:-11.45pt;width:6pt;height:15.75pt;flip:x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" adj="17486,20572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00F60A66" w14:textId="77777777" w:rsidR="00DE0900" w:rsidRPr="008A44A8" w:rsidRDefault="00DE0900" w:rsidP="00DE0900">
            <w:pPr>
              <w:pStyle w:val="berschrift2"/>
              <w:jc w:val="center"/>
              <w:rPr>
                <w:szCs w:val="21"/>
              </w:rPr>
            </w:pPr>
            <w:r w:rsidRPr="006B4F7D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055CF87C" wp14:editId="5AB56039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-92075</wp:posOffset>
                      </wp:positionV>
                      <wp:extent cx="98425" cy="218440"/>
                      <wp:effectExtent l="0" t="0" r="15875" b="10160"/>
                      <wp:wrapNone/>
                      <wp:docPr id="1391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ABCCB72" id="Pfeil: nach rechts gekrümmt 59" o:spid="_x0000_s1026" type="#_x0000_t102" style="position:absolute;margin-left:41.65pt;margin-top:-7.25pt;width:7.75pt;height:17.2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" adj="16734,20384,16200" fillcolor="#a5a5a5 [2092]" strokecolor="#a5a5a5 [2092]" strokeweight="2pt"/>
                  </w:pict>
                </mc:Fallback>
              </mc:AlternateContent>
            </w:r>
            <w:r w:rsidRPr="006B4F7D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7B3946DE" wp14:editId="5F609C85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-135255</wp:posOffset>
                      </wp:positionV>
                      <wp:extent cx="69850" cy="466725"/>
                      <wp:effectExtent l="0" t="0" r="25400" b="28575"/>
                      <wp:wrapNone/>
                      <wp:docPr id="1391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" cy="4667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FC7E12E" id="Pfeil: nach rechts gekrümmt 59" o:spid="_x0000_s1026" type="#_x0000_t102" style="position:absolute;margin-left:25.5pt;margin-top:-10.65pt;width:5.5pt;height:36.75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" adj="19984,21196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F99D54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6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78159B25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FEDDAF1" w14:textId="77777777" w:rsidR="00DE0900" w:rsidRPr="008A44A8" w:rsidRDefault="00DE0900" w:rsidP="00DE0900">
            <w:pPr>
              <w:pStyle w:val="berschrift2"/>
              <w:jc w:val="center"/>
              <w:rPr>
                <w:szCs w:val="21"/>
              </w:rPr>
            </w:pPr>
          </w:p>
        </w:tc>
      </w:tr>
      <w:tr w:rsidR="00DE0900" w14:paraId="279F2F92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653890EE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461CF365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5FB249F9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CCBEF4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7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2AC68D41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1E25BEB2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9118277" w14:textId="77777777" w:rsidR="00DE0900" w:rsidRPr="008A44A8" w:rsidRDefault="00DE0900" w:rsidP="00DE0900">
            <w:pPr>
              <w:pStyle w:val="berschrift2"/>
              <w:jc w:val="center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C6D3DE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8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29BAADD0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9AAC6F2" w14:textId="77777777" w:rsidR="00DE0900" w:rsidRPr="008A44A8" w:rsidRDefault="00DE0900" w:rsidP="00DE0900">
            <w:pPr>
              <w:pStyle w:val="berschrift2"/>
              <w:jc w:val="center"/>
              <w:rPr>
                <w:szCs w:val="21"/>
              </w:rPr>
            </w:pPr>
          </w:p>
        </w:tc>
      </w:tr>
      <w:tr w:rsidR="00DE0900" w14:paraId="35B577E8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0F0BF0B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4EDDDC04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304E692F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4B2600D9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0BFB5755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44520AD5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A7654A3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4899C117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4D915AF5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5C5B4D68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07AD5B3A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0DC5D30E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793E7668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6C516811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</w:rPr>
            </w:pPr>
            <w:r w:rsidRPr="005A1FAA">
              <w:rPr>
                <w:b/>
              </w:rPr>
              <w:t>Antwort: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14:paraId="0A1250C9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7BB1E530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72B26F26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25F09CD" w14:textId="77777777" w:rsidR="00DE0900" w:rsidRPr="00AF0994" w:rsidRDefault="00DE0900" w:rsidP="00DE0900">
            <w:pPr>
              <w:pStyle w:val="berschrift2"/>
              <w:ind w:hanging="278"/>
              <w:rPr>
                <w:color w:val="0D0D0D" w:themeColor="text1" w:themeTint="F2"/>
              </w:rPr>
            </w:pPr>
            <w:r w:rsidRPr="00AF0994">
              <w:rPr>
                <w:color w:val="0D0D0D" w:themeColor="text1" w:themeTint="F2"/>
              </w:rPr>
              <w:t>Antwort: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5307E732" w14:textId="77777777" w:rsidR="00DE0900" w:rsidRPr="00AF0994" w:rsidRDefault="00DE0900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3D4E51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57F25B81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2550ECE0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091811C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912DC20" w14:textId="77777777" w:rsidR="00DE0900" w:rsidRPr="00F6305F" w:rsidRDefault="00DE0900" w:rsidP="00DE0900">
            <w:pPr>
              <w:pStyle w:val="berschrift2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3938002" w14:textId="77777777" w:rsidR="00DE0900" w:rsidRPr="00F6305F" w:rsidRDefault="00DE0900" w:rsidP="00DE0900">
            <w:pPr>
              <w:tabs>
                <w:tab w:val="left" w:pos="1236"/>
              </w:tabs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F6305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5 Bagger </w:t>
            </w:r>
            <w:proofErr w:type="gramStart"/>
            <w:r w:rsidRPr="00F6305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brauchen  _</w:t>
            </w:r>
            <w:proofErr w:type="gramEnd"/>
            <w:r w:rsidRPr="00F6305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__________ .</w:t>
            </w:r>
          </w:p>
          <w:p w14:paraId="3CA29209" w14:textId="77777777" w:rsidR="00DE0900" w:rsidRPr="00F6305F" w:rsidRDefault="00DE0900" w:rsidP="00DE0900">
            <w:pPr>
              <w:tabs>
                <w:tab w:val="left" w:pos="1236"/>
              </w:tabs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F6305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8 Bagger </w:t>
            </w:r>
            <w:proofErr w:type="gramStart"/>
            <w:r w:rsidRPr="00F6305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brauchen  _</w:t>
            </w:r>
            <w:proofErr w:type="gramEnd"/>
            <w:r w:rsidRPr="00F6305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__________ .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3C93DC8" w14:textId="77777777" w:rsidR="00DE0900" w:rsidRPr="00F6305F" w:rsidRDefault="00DE0900" w:rsidP="00DE0900">
            <w:pPr>
              <w:pStyle w:val="berschrift2"/>
              <w:ind w:hanging="278"/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</w:pPr>
            <w:r w:rsidRPr="00F6305F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6 Bagger </w:t>
            </w:r>
            <w:proofErr w:type="gramStart"/>
            <w:r w:rsidRPr="00F6305F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brauchen  _</w:t>
            </w:r>
            <w:proofErr w:type="gramEnd"/>
            <w:r w:rsidRPr="00F6305F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__________ .</w:t>
            </w:r>
          </w:p>
          <w:p w14:paraId="1A540BAF" w14:textId="77777777" w:rsidR="00DE0900" w:rsidRPr="00AF0994" w:rsidRDefault="00DE0900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  <w:r w:rsidRPr="00F6305F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8 Bagger brauchen __________</w:t>
            </w:r>
            <w:proofErr w:type="gramStart"/>
            <w:r w:rsidRPr="00F6305F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_ .</w:t>
            </w:r>
            <w:proofErr w:type="gramEnd"/>
          </w:p>
        </w:tc>
      </w:tr>
      <w:tr w:rsidR="00DE0900" w14:paraId="30DDC8E2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2C9C1EF9" w14:textId="77777777" w:rsidR="00DE0900" w:rsidRPr="00190550" w:rsidRDefault="00DE0900" w:rsidP="00DE0900">
            <w:pPr>
              <w:rPr>
                <w:sz w:val="28"/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7C5D08E0" w14:textId="77777777" w:rsidR="00DE0900" w:rsidRPr="00190550" w:rsidRDefault="00DE0900" w:rsidP="00DE0900">
            <w:pPr>
              <w:pStyle w:val="berschrift2"/>
              <w:rPr>
                <w:sz w:val="28"/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82A7216" w14:textId="77777777" w:rsidR="00DE0900" w:rsidRPr="00190550" w:rsidRDefault="00DE0900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  <w:sz w:val="28"/>
                <w:szCs w:val="21"/>
              </w:rPr>
            </w:pPr>
          </w:p>
        </w:tc>
        <w:tc>
          <w:tcPr>
            <w:tcW w:w="42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F678172" w14:textId="77777777" w:rsidR="00DE0900" w:rsidRPr="00190550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28"/>
                <w:szCs w:val="21"/>
              </w:rPr>
            </w:pPr>
          </w:p>
        </w:tc>
      </w:tr>
      <w:tr w:rsidR="00DE0900" w14:paraId="17E60665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4770511B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3AE44BD4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33DE7BE" w14:textId="77777777" w:rsidR="00DE0900" w:rsidRPr="006B4F7D" w:rsidRDefault="00DE0900" w:rsidP="00DE0900">
            <w:pPr>
              <w:tabs>
                <w:tab w:val="left" w:pos="1236"/>
              </w:tabs>
              <w:ind w:left="309" w:right="135" w:hanging="309"/>
              <w:jc w:val="left"/>
              <w:rPr>
                <w:b/>
                <w:color w:val="0D0D0D" w:themeColor="text1" w:themeTint="F2"/>
                <w:szCs w:val="21"/>
              </w:rPr>
            </w:pPr>
            <w:r w:rsidRPr="006B4F7D">
              <w:rPr>
                <w:color w:val="0D0D0D" w:themeColor="text1" w:themeTint="F2"/>
                <w:szCs w:val="21"/>
              </w:rPr>
              <w:t>c1)</w:t>
            </w:r>
            <w:r>
              <w:rPr>
                <w:b/>
                <w:color w:val="0D0D0D" w:themeColor="text1" w:themeTint="F2"/>
                <w:szCs w:val="21"/>
              </w:rPr>
              <w:t xml:space="preserve"> </w:t>
            </w:r>
            <w:r w:rsidRPr="00503D8E">
              <w:rPr>
                <w:color w:val="0D0D0D" w:themeColor="text1" w:themeTint="F2"/>
                <w:szCs w:val="21"/>
              </w:rPr>
              <w:t xml:space="preserve">Eine Packung Futter reicht für 8 Fische 21 Tage. Wie lange reicht das Futter für 14 Fische?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8F05B29" w14:textId="77777777" w:rsidR="00DE0900" w:rsidRPr="006B4F7D" w:rsidRDefault="00DE0900" w:rsidP="00DE0900">
            <w:pPr>
              <w:pStyle w:val="berschrift2"/>
              <w:ind w:left="284" w:hanging="284"/>
              <w:rPr>
                <w:color w:val="0D0D0D" w:themeColor="text1" w:themeTint="F2"/>
                <w:szCs w:val="21"/>
              </w:rPr>
            </w:pPr>
            <w:r>
              <w:rPr>
                <w:b w:val="0"/>
                <w:color w:val="0D0D0D" w:themeColor="text1" w:themeTint="F2"/>
                <w:szCs w:val="21"/>
              </w:rPr>
              <w:t xml:space="preserve"> </w:t>
            </w:r>
            <w:r w:rsidRPr="006B4F7D">
              <w:rPr>
                <w:b w:val="0"/>
                <w:color w:val="0D0D0D" w:themeColor="text1" w:themeTint="F2"/>
                <w:szCs w:val="21"/>
              </w:rPr>
              <w:t>c2)</w:t>
            </w:r>
            <w:r w:rsidRPr="006B4F7D">
              <w:rPr>
                <w:color w:val="0D0D0D" w:themeColor="text1" w:themeTint="F2"/>
                <w:szCs w:val="21"/>
              </w:rPr>
              <w:t xml:space="preserve"> </w:t>
            </w:r>
            <w:r w:rsidRPr="00503D8E">
              <w:rPr>
                <w:b w:val="0"/>
                <w:color w:val="0D0D0D" w:themeColor="text1" w:themeTint="F2"/>
                <w:szCs w:val="21"/>
              </w:rPr>
              <w:t xml:space="preserve">Eine Packung Futter reicht für </w:t>
            </w:r>
            <w:r>
              <w:rPr>
                <w:b w:val="0"/>
                <w:color w:val="0D0D0D" w:themeColor="text1" w:themeTint="F2"/>
                <w:szCs w:val="21"/>
              </w:rPr>
              <w:t>6</w:t>
            </w:r>
            <w:r w:rsidRPr="00503D8E">
              <w:rPr>
                <w:b w:val="0"/>
                <w:color w:val="0D0D0D" w:themeColor="text1" w:themeTint="F2"/>
                <w:szCs w:val="21"/>
              </w:rPr>
              <w:t xml:space="preserve"> Fische 2</w:t>
            </w:r>
            <w:r>
              <w:rPr>
                <w:b w:val="0"/>
                <w:color w:val="0D0D0D" w:themeColor="text1" w:themeTint="F2"/>
                <w:szCs w:val="21"/>
              </w:rPr>
              <w:t>1</w:t>
            </w:r>
            <w:r w:rsidRPr="00503D8E">
              <w:rPr>
                <w:b w:val="0"/>
                <w:color w:val="0D0D0D" w:themeColor="text1" w:themeTint="F2"/>
                <w:szCs w:val="21"/>
              </w:rPr>
              <w:t xml:space="preserve"> Tage. Wie lange reicht das Futt</w:t>
            </w:r>
            <w:r>
              <w:rPr>
                <w:b w:val="0"/>
                <w:color w:val="0D0D0D" w:themeColor="text1" w:themeTint="F2"/>
                <w:szCs w:val="21"/>
              </w:rPr>
              <w:t>er für 14</w:t>
            </w:r>
            <w:r w:rsidRPr="00503D8E">
              <w:rPr>
                <w:b w:val="0"/>
                <w:color w:val="0D0D0D" w:themeColor="text1" w:themeTint="F2"/>
                <w:szCs w:val="21"/>
              </w:rPr>
              <w:t xml:space="preserve"> Fische?</w:t>
            </w:r>
          </w:p>
        </w:tc>
      </w:tr>
      <w:tr w:rsidR="00DE0900" w14:paraId="2627483B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6E9003A4" w14:textId="77777777" w:rsidR="00DE0900" w:rsidRPr="00382DC4" w:rsidRDefault="00DE0900" w:rsidP="00DE0900">
            <w:pPr>
              <w:rPr>
                <w:sz w:val="16"/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25E89833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6723AC79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5E9C96E4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3855891D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4479E0AC" w14:textId="77777777" w:rsidR="00DE0900" w:rsidRPr="00382DC4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2ACF6BC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10825262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729F2309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5E0FFB44" w14:textId="77777777" w:rsidR="00DE0900" w:rsidRPr="00382DC4" w:rsidRDefault="00DE0900" w:rsidP="00DE0900">
            <w:pPr>
              <w:pStyle w:val="berschrift2"/>
              <w:rPr>
                <w:sz w:val="16"/>
                <w:szCs w:val="21"/>
              </w:rPr>
            </w:pPr>
          </w:p>
        </w:tc>
      </w:tr>
      <w:tr w:rsidR="00DE0900" w14:paraId="54FA2BBB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4C0AC1D2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3BA6C94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1E45B0F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8618D7C" wp14:editId="717D887D">
                  <wp:extent cx="410633" cy="215733"/>
                  <wp:effectExtent l="0" t="0" r="8890" b="0"/>
                  <wp:docPr id="313" name="Grafik 313" descr="F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Fish.sv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rcRect t="24326" b="23137"/>
                          <a:stretch/>
                        </pic:blipFill>
                        <pic:spPr bwMode="auto">
                          <a:xfrm>
                            <a:off x="0" y="0"/>
                            <a:ext cx="416091" cy="21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20861A81" w14:textId="77777777" w:rsidR="00DE0900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53B3885A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b/>
                <w:color w:val="0D0D0D" w:themeColor="text1" w:themeTint="F2"/>
                <w:sz w:val="18"/>
              </w:rPr>
              <w:t>Fische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2982B518" w14:textId="77777777" w:rsidR="00DE0900" w:rsidRPr="00141B2A" w:rsidRDefault="00DE0900" w:rsidP="00DE0900">
            <w:pPr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 xml:space="preserve">Zeit </w:t>
            </w:r>
          </w:p>
          <w:p w14:paraId="166A2FBD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 w:rsidRPr="00141B2A">
              <w:rPr>
                <w:b/>
                <w:color w:val="0D0D0D" w:themeColor="text1" w:themeTint="F2"/>
                <w:sz w:val="18"/>
              </w:rPr>
              <w:t>(in</w:t>
            </w:r>
            <w:r>
              <w:rPr>
                <w:b/>
                <w:color w:val="0D0D0D" w:themeColor="text1" w:themeTint="F2"/>
                <w:sz w:val="18"/>
              </w:rPr>
              <w:t xml:space="preserve"> Tage</w:t>
            </w:r>
            <w:r w:rsidRPr="00141B2A">
              <w:rPr>
                <w:b/>
                <w:color w:val="0D0D0D" w:themeColor="text1" w:themeTint="F2"/>
                <w:sz w:val="18"/>
              </w:rPr>
              <w:t>)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02B62D39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1F182BB" w14:textId="77777777" w:rsidR="00DE0900" w:rsidRPr="008A44A8" w:rsidRDefault="00DE0900" w:rsidP="00DE0900">
            <w:pPr>
              <w:pStyle w:val="berschrift2"/>
              <w:ind w:hanging="278"/>
              <w:jc w:val="center"/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7EA1752" wp14:editId="6A8DA4FD">
                  <wp:extent cx="410633" cy="215733"/>
                  <wp:effectExtent l="0" t="0" r="8890" b="0"/>
                  <wp:docPr id="489" name="Grafik 489" descr="F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Fish.sv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rcRect t="24326" b="23137"/>
                          <a:stretch/>
                        </pic:blipFill>
                        <pic:spPr bwMode="auto">
                          <a:xfrm>
                            <a:off x="0" y="0"/>
                            <a:ext cx="416091" cy="21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4930FB0E" w14:textId="77777777" w:rsidR="00DE0900" w:rsidRPr="006B4F7D" w:rsidRDefault="00DE0900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 w:rsidRPr="006B4F7D"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771C1EA0" w14:textId="77777777" w:rsidR="00DE0900" w:rsidRPr="006B4F7D" w:rsidRDefault="00DE0900" w:rsidP="00DE0900">
            <w:pPr>
              <w:pStyle w:val="berschrift2"/>
              <w:jc w:val="center"/>
              <w:rPr>
                <w:szCs w:val="21"/>
              </w:rPr>
            </w:pPr>
            <w:r>
              <w:rPr>
                <w:color w:val="0D0D0D" w:themeColor="text1" w:themeTint="F2"/>
                <w:sz w:val="18"/>
              </w:rPr>
              <w:t>Fische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0CCFD877" w14:textId="77777777" w:rsidR="00DE0900" w:rsidRPr="00141B2A" w:rsidRDefault="00DE0900" w:rsidP="00DE0900">
            <w:pPr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 xml:space="preserve">Zeit </w:t>
            </w:r>
          </w:p>
          <w:p w14:paraId="1CAFF5EB" w14:textId="77777777" w:rsidR="00DE0900" w:rsidRPr="00AC73C3" w:rsidRDefault="00DE0900" w:rsidP="00DE0900">
            <w:pPr>
              <w:pStyle w:val="berschrift2"/>
              <w:jc w:val="center"/>
              <w:rPr>
                <w:szCs w:val="21"/>
              </w:rPr>
            </w:pPr>
            <w:r w:rsidRPr="00AC73C3">
              <w:rPr>
                <w:color w:val="0D0D0D" w:themeColor="text1" w:themeTint="F2"/>
                <w:sz w:val="18"/>
              </w:rPr>
              <w:t>(in Tage)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257A040D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288A6A1C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C6C89F0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AF49056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351E60B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56FF7605" wp14:editId="215F7E2D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90805</wp:posOffset>
                      </wp:positionV>
                      <wp:extent cx="98425" cy="218440"/>
                      <wp:effectExtent l="0" t="0" r="15875" b="10160"/>
                      <wp:wrapNone/>
                      <wp:docPr id="1389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EC4204D" id="Pfeil: nach rechts gekrümmt 59" o:spid="_x0000_s1026" type="#_x0000_t102" style="position:absolute;margin-left:34.2pt;margin-top:7.15pt;width:7.75pt;height:17.2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" adj="16734,2038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F313AE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8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46D254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21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6EFFAB5E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615E2098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  <w:r w:rsidRPr="00967BEC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67784E73" wp14:editId="0D668445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74295</wp:posOffset>
                      </wp:positionV>
                      <wp:extent cx="98425" cy="218440"/>
                      <wp:effectExtent l="0" t="0" r="15875" b="10160"/>
                      <wp:wrapNone/>
                      <wp:docPr id="1389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08CE9C9" id="Pfeil: nach rechts gekrümmt 59" o:spid="_x0000_s1026" type="#_x0000_t102" style="position:absolute;margin-left:41.85pt;margin-top:5.85pt;width:7.75pt;height:17.2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" adj="16734,20384,16200" fillcolor="#a5a5a5 [2092]" strokecolor="#a5a5a5 [2092]" strokeweight="2pt"/>
                  </w:pict>
                </mc:Fallback>
              </mc:AlternateContent>
            </w:r>
            <w:r w:rsidRPr="00967BEC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30ED1386" wp14:editId="1212C7F6">
                      <wp:simplePos x="0" y="0"/>
                      <wp:positionH relativeFrom="column">
                        <wp:posOffset>523875</wp:posOffset>
                      </wp:positionH>
                      <wp:positionV relativeFrom="paragraph">
                        <wp:posOffset>358140</wp:posOffset>
                      </wp:positionV>
                      <wp:extent cx="98425" cy="218440"/>
                      <wp:effectExtent l="0" t="0" r="15875" b="10160"/>
                      <wp:wrapNone/>
                      <wp:docPr id="1389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CF6AA71" id="Pfeil: nach rechts gekrümmt 59" o:spid="_x0000_s1026" type="#_x0000_t102" style="position:absolute;margin-left:41.25pt;margin-top:28.2pt;width:7.75pt;height:17.2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" adj="16734,2038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155356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6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2B0E92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21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2DAA21F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2310DD21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61158EC2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3129979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4B966723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FF7BAF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5B38DDD6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FA33ED9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758DD865" wp14:editId="5DB38517">
                      <wp:simplePos x="0" y="0"/>
                      <wp:positionH relativeFrom="column">
                        <wp:posOffset>51223</wp:posOffset>
                      </wp:positionH>
                      <wp:positionV relativeFrom="paragraph">
                        <wp:posOffset>131657</wp:posOffset>
                      </wp:positionV>
                      <wp:extent cx="97155" cy="218440"/>
                      <wp:effectExtent l="0" t="0" r="17145" b="10160"/>
                      <wp:wrapNone/>
                      <wp:docPr id="1390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715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7DE07B3" id="Pfeil: nach rechts gekrümmt 59" o:spid="_x0000_s1026" type="#_x0000_t102" style="position:absolute;margin-left:4.05pt;margin-top:10.35pt;width:7.65pt;height:17.2pt;flip:x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" adj="16797,20399,16200" fillcolor="#a5a5a5 [2092]" strokecolor="#a5a5a5 [2092]" strokeweight="2pt"/>
                  </w:pict>
                </mc:Fallback>
              </mc:AlternateContent>
            </w: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4B059A7F" wp14:editId="3104DD7E">
                      <wp:simplePos x="0" y="0"/>
                      <wp:positionH relativeFrom="column">
                        <wp:posOffset>47413</wp:posOffset>
                      </wp:positionH>
                      <wp:positionV relativeFrom="paragraph">
                        <wp:posOffset>-143722</wp:posOffset>
                      </wp:positionV>
                      <wp:extent cx="97367" cy="218440"/>
                      <wp:effectExtent l="0" t="0" r="17145" b="10160"/>
                      <wp:wrapNone/>
                      <wp:docPr id="1390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7367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B6432E0" id="Pfeil: nach rechts gekrümmt 59" o:spid="_x0000_s1026" type="#_x0000_t102" style="position:absolute;margin-left:3.75pt;margin-top:-11.3pt;width:7.65pt;height:17.2pt;flip:x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" adj="16786,20396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4AED816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A481E2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1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5C17964A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FED70E6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  <w:r w:rsidRPr="00967BEC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22B1FF12" wp14:editId="21931647">
                      <wp:simplePos x="0" y="0"/>
                      <wp:positionH relativeFrom="column">
                        <wp:posOffset>40851</wp:posOffset>
                      </wp:positionH>
                      <wp:positionV relativeFrom="paragraph">
                        <wp:posOffset>160867</wp:posOffset>
                      </wp:positionV>
                      <wp:extent cx="101600" cy="218440"/>
                      <wp:effectExtent l="0" t="0" r="12700" b="10160"/>
                      <wp:wrapNone/>
                      <wp:docPr id="1390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160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5C25991" id="Pfeil: nach rechts gekrümmt 59" o:spid="_x0000_s1026" type="#_x0000_t102" style="position:absolute;margin-left:3.2pt;margin-top:12.65pt;width:8pt;height:17.2pt;flip:x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" adj="16577,20344,16200" fillcolor="#a5a5a5 [2092]" strokecolor="#a5a5a5 [2092]" strokeweight="2pt"/>
                  </w:pict>
                </mc:Fallback>
              </mc:AlternateContent>
            </w:r>
            <w:r w:rsidRPr="00967BEC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22CA793D" wp14:editId="4C99CBA9">
                      <wp:simplePos x="0" y="0"/>
                      <wp:positionH relativeFrom="column">
                        <wp:posOffset>37042</wp:posOffset>
                      </wp:positionH>
                      <wp:positionV relativeFrom="paragraph">
                        <wp:posOffset>-126788</wp:posOffset>
                      </wp:positionV>
                      <wp:extent cx="101600" cy="218440"/>
                      <wp:effectExtent l="0" t="0" r="12700" b="10160"/>
                      <wp:wrapNone/>
                      <wp:docPr id="1390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160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79CDB9F" id="Pfeil: nach rechts gekrümmt 59" o:spid="_x0000_s1026" type="#_x0000_t102" style="position:absolute;margin-left:2.9pt;margin-top:-10pt;width:8pt;height:17.2pt;flip:x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" adj="16577,20344,16200" fillcolor="#a5a5a5 [2092]" strokecolor="#a5a5a5 [2092]" strokeweight="2pt"/>
                  </w:pict>
                </mc:Fallback>
              </mc:AlternateContent>
            </w:r>
          </w:p>
        </w:tc>
      </w:tr>
      <w:tr w:rsidR="00DE0900" w14:paraId="65A888BF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59000FF5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72710317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7490886E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4326FC91" wp14:editId="49B42F47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-96520</wp:posOffset>
                      </wp:positionV>
                      <wp:extent cx="98425" cy="218440"/>
                      <wp:effectExtent l="0" t="0" r="15875" b="10160"/>
                      <wp:wrapNone/>
                      <wp:docPr id="1390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C86D631" id="Pfeil: nach rechts gekrümmt 59" o:spid="_x0000_s1026" type="#_x0000_t102" style="position:absolute;margin-left:33.6pt;margin-top:-7.6pt;width:7.75pt;height:17.2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" adj="16734,2038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CEE68F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14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076FECDF" w14:textId="77777777" w:rsidR="00DE0900" w:rsidRPr="008A44A8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6BDED038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5DE6F0CC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B0B712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14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396C1C22" w14:textId="77777777" w:rsidR="00DE0900" w:rsidRPr="006B4F7D" w:rsidRDefault="00DE0900" w:rsidP="00DE0900">
            <w:pPr>
              <w:pStyle w:val="berschrift2"/>
              <w:jc w:val="center"/>
              <w:rPr>
                <w:b w:val="0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3802217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156D58E5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0D92F0AA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927651A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575E6AE3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5C377B80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5789D310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5D72E66D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BFEC6BB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181AB353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535E4441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626D47EE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2087D918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EF7FE18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2ADB9B56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45E30A0F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</w:rPr>
            </w:pPr>
            <w:r w:rsidRPr="005A1FAA">
              <w:rPr>
                <w:b/>
              </w:rPr>
              <w:t>Antwort: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14:paraId="3205B6CB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20425F51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2D4F6A89" w14:textId="77777777" w:rsidR="00DE0900" w:rsidRPr="005A1FAA" w:rsidRDefault="00DE0900" w:rsidP="00DE0900">
            <w:pPr>
              <w:tabs>
                <w:tab w:val="left" w:pos="1236"/>
              </w:tabs>
              <w:rPr>
                <w:b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AB6E7E1" w14:textId="77777777" w:rsidR="00DE0900" w:rsidRPr="005A1FAA" w:rsidRDefault="00DE0900" w:rsidP="00DE0900">
            <w:pPr>
              <w:pStyle w:val="berschrift2"/>
              <w:ind w:hanging="278"/>
            </w:pPr>
            <w:r w:rsidRPr="00052063">
              <w:rPr>
                <w:color w:val="000000"/>
              </w:rPr>
              <w:t>Antwort</w:t>
            </w:r>
            <w:r w:rsidRPr="002F6109">
              <w:rPr>
                <w:color w:val="0D0D0D" w:themeColor="text1" w:themeTint="F2"/>
              </w:rPr>
              <w:t>:</w:t>
            </w:r>
            <w:r w:rsidRPr="005A1FAA">
              <w:t xml:space="preserve">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35EA81F9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890221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23236935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3EA5C20D" w14:textId="77777777" w:rsidTr="00DE0900">
        <w:trPr>
          <w:trHeight w:val="34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16A02D99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A02076F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5AE3FC09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748CB22" w14:textId="77777777" w:rsidR="00DE0900" w:rsidRPr="00382DC4" w:rsidRDefault="00DE0900" w:rsidP="00DE0900">
            <w:pPr>
              <w:pStyle w:val="berschrift2"/>
              <w:ind w:hanging="278"/>
              <w:rPr>
                <w:b w:val="0"/>
                <w:szCs w:val="21"/>
              </w:rPr>
            </w:pPr>
          </w:p>
        </w:tc>
      </w:tr>
      <w:tr w:rsidR="00DE0900" w14:paraId="53193356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7812395F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6E2FEABE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3F4D7754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14:paraId="19E7B88B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699F7CF8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268A1315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A0AD011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2BDCE1F0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3D46BC9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1737CF52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  <w:tr w:rsidR="00DE0900" w14:paraId="3A26C538" w14:textId="77777777" w:rsidTr="00DE0900">
        <w:trPr>
          <w:trHeight w:val="125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</w:tcPr>
          <w:p w14:paraId="08D34D14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2D409BC8" w14:textId="77777777" w:rsidR="00DE0900" w:rsidRDefault="00DE0900" w:rsidP="00DE0900">
            <w:pPr>
              <w:pStyle w:val="berschrift2"/>
              <w:rPr>
                <w:szCs w:val="21"/>
              </w:rPr>
            </w:pPr>
          </w:p>
          <w:p w14:paraId="22A5253E" w14:textId="77777777" w:rsidR="00DE0900" w:rsidRPr="002F6109" w:rsidRDefault="00DE0900" w:rsidP="00DE0900"/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4929058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5B84B1E" w14:textId="77777777" w:rsidR="00DE0900" w:rsidRPr="003F2786" w:rsidRDefault="00DE0900" w:rsidP="00DE0900">
            <w:pPr>
              <w:pStyle w:val="berschrift2"/>
              <w:ind w:left="0" w:firstLine="0"/>
              <w:rPr>
                <w:sz w:val="18"/>
                <w:szCs w:val="21"/>
              </w:rPr>
            </w:pPr>
          </w:p>
        </w:tc>
      </w:tr>
    </w:tbl>
    <w:p w14:paraId="7C68D0FA" w14:textId="77777777" w:rsidR="00DE0900" w:rsidRDefault="00DE0900" w:rsidP="00DE0900"/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278"/>
        <w:gridCol w:w="877"/>
        <w:gridCol w:w="1051"/>
        <w:gridCol w:w="1077"/>
        <w:gridCol w:w="851"/>
        <w:gridCol w:w="1064"/>
        <w:gridCol w:w="1064"/>
        <w:gridCol w:w="426"/>
        <w:gridCol w:w="638"/>
        <w:gridCol w:w="1065"/>
      </w:tblGrid>
      <w:tr w:rsidR="00DE0900" w14:paraId="6D004420" w14:textId="77777777" w:rsidTr="00DE0900">
        <w:trPr>
          <w:trHeight w:val="442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hideMark/>
          </w:tcPr>
          <w:p w14:paraId="5C260CA4" w14:textId="77777777" w:rsidR="00DE0900" w:rsidRPr="009C2B8D" w:rsidRDefault="00DE0900" w:rsidP="00DE0900">
            <w:pPr>
              <w:pStyle w:val="berschrift2"/>
              <w:rPr>
                <w:color w:val="000000"/>
              </w:rPr>
            </w:pPr>
            <w:r w:rsidRPr="009C2B8D">
              <w:rPr>
                <w:color w:val="000000"/>
              </w:rPr>
              <w:lastRenderedPageBreak/>
              <w:t>6</w:t>
            </w:r>
          </w:p>
        </w:tc>
        <w:tc>
          <w:tcPr>
            <w:tcW w:w="839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ABFD94D" w14:textId="77777777" w:rsidR="00DE0900" w:rsidRPr="009C2B8D" w:rsidRDefault="00DE0900" w:rsidP="00DE0900">
            <w:pPr>
              <w:pStyle w:val="berschrift2"/>
              <w:rPr>
                <w:color w:val="000000"/>
              </w:rPr>
            </w:pPr>
            <w:r w:rsidRPr="009C2B8D">
              <w:rPr>
                <w:color w:val="000000"/>
              </w:rPr>
              <w:t>Lösungen für Verteilen 2</w:t>
            </w:r>
          </w:p>
        </w:tc>
      </w:tr>
      <w:tr w:rsidR="003E1D45" w14:paraId="154714A5" w14:textId="77777777" w:rsidTr="00C93311">
        <w:trPr>
          <w:trHeight w:val="427"/>
        </w:trPr>
        <w:tc>
          <w:tcPr>
            <w:tcW w:w="686" w:type="dxa"/>
            <w:vMerge w:val="restart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</w:tcPr>
          <w:p w14:paraId="3E4261B5" w14:textId="77777777" w:rsidR="003E1D45" w:rsidRDefault="003E1D45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3AB2DC1" w14:textId="77777777" w:rsidR="003E1D45" w:rsidRDefault="003E1D45" w:rsidP="00DE0900">
            <w:pPr>
              <w:pStyle w:val="berschrift2"/>
              <w:ind w:left="0" w:firstLine="0"/>
            </w:pPr>
          </w:p>
        </w:tc>
        <w:tc>
          <w:tcPr>
            <w:tcW w:w="641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9070627" w14:textId="77777777" w:rsidR="003E1D45" w:rsidRPr="00141B2A" w:rsidRDefault="003E1D45" w:rsidP="00DE0900">
            <w:pPr>
              <w:ind w:left="360" w:hanging="360"/>
              <w:rPr>
                <w:noProof/>
                <w:color w:val="0D0D0D" w:themeColor="text1" w:themeTint="F2"/>
              </w:rPr>
            </w:pP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83D31F" w14:textId="77777777" w:rsidR="003E1D45" w:rsidRPr="006269F6" w:rsidRDefault="003E1D45" w:rsidP="00DE0900">
            <w:pPr>
              <w:ind w:left="360" w:hanging="360"/>
            </w:pPr>
          </w:p>
        </w:tc>
      </w:tr>
      <w:tr w:rsidR="003E1D45" w14:paraId="6ACE6E06" w14:textId="77777777" w:rsidTr="00C93311">
        <w:trPr>
          <w:trHeight w:val="427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62EFC340" w14:textId="77777777" w:rsidR="003E1D45" w:rsidRDefault="003E1D45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232248C4" w14:textId="77777777" w:rsidR="003E1D45" w:rsidRDefault="003E1D45" w:rsidP="00DE0900">
            <w:pPr>
              <w:pStyle w:val="berschrift2"/>
              <w:ind w:left="0" w:firstLine="0"/>
            </w:pPr>
          </w:p>
        </w:tc>
        <w:tc>
          <w:tcPr>
            <w:tcW w:w="641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754E4ADC" w14:textId="77777777" w:rsidR="003E1D45" w:rsidRPr="006269F6" w:rsidRDefault="003E1D45" w:rsidP="00DE0900">
            <w:pPr>
              <w:ind w:left="360" w:hanging="360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20868026" wp14:editId="62EF04F9">
                      <wp:simplePos x="0" y="0"/>
                      <wp:positionH relativeFrom="column">
                        <wp:posOffset>3750310</wp:posOffset>
                      </wp:positionH>
                      <wp:positionV relativeFrom="paragraph">
                        <wp:posOffset>-29210</wp:posOffset>
                      </wp:positionV>
                      <wp:extent cx="107315" cy="236220"/>
                      <wp:effectExtent l="0" t="0" r="26035" b="11430"/>
                      <wp:wrapNone/>
                      <wp:docPr id="1390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731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14F43A1" id="Pfeil: nach rechts gekrümmt 59" o:spid="_x0000_s1026" type="#_x0000_t102" style="position:absolute;margin-left:295.3pt;margin-top:-2.3pt;width:8.45pt;height:18.6pt;flip:x;z-index:2534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" adj="16694,20374,16200" fillcolor="#a5a5a5 [2092]" strokecolor="#a5a5a5 [2092]" strokeweight="2pt"/>
                  </w:pict>
                </mc:Fallback>
              </mc:AlternateContent>
            </w:r>
            <w:r w:rsidRPr="009A2330">
              <w:t xml:space="preserve">Berechne </w:t>
            </w:r>
            <w:r w:rsidRPr="00F2223D">
              <w:rPr>
                <w:shd w:val="clear" w:color="auto" w:fill="D9D9D9" w:themeFill="background1" w:themeFillShade="D9"/>
              </w:rPr>
              <w:t>die fehlenden Werte</w:t>
            </w:r>
            <w:r>
              <w:t xml:space="preserve"> in den</w:t>
            </w:r>
            <w:r w:rsidRPr="009A2330">
              <w:t xml:space="preserve"> Tabelle</w:t>
            </w:r>
            <w:r>
              <w:t>n</w:t>
            </w:r>
            <w:r w:rsidRPr="009A2330">
              <w:t xml:space="preserve">. </w:t>
            </w:r>
            <w:r>
              <w:t xml:space="preserve">Beschrifte die Pfeile </w:t>
            </w:r>
            <w:proofErr w:type="gramStart"/>
            <w:r>
              <w:t xml:space="preserve">(  </w:t>
            </w:r>
            <w:proofErr w:type="gramEnd"/>
            <w:r>
              <w:t xml:space="preserve">    ).</w:t>
            </w:r>
          </w:p>
        </w:tc>
        <w:tc>
          <w:tcPr>
            <w:tcW w:w="17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9ADAF3" w14:textId="77777777" w:rsidR="003E1D45" w:rsidRPr="006269F6" w:rsidRDefault="003E1D45" w:rsidP="00DE0900">
            <w:pPr>
              <w:ind w:left="360" w:hanging="360"/>
            </w:pPr>
          </w:p>
        </w:tc>
      </w:tr>
      <w:tr w:rsidR="003E1D45" w14:paraId="60507612" w14:textId="77777777" w:rsidTr="00C93311">
        <w:trPr>
          <w:trHeight w:val="365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0C5FBC8A" w14:textId="77777777" w:rsidR="003E1D45" w:rsidRDefault="003E1D45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4FD0C463" w14:textId="77777777" w:rsidR="003E1D45" w:rsidRPr="002A371E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170AE408" w14:textId="77777777" w:rsidR="003E1D45" w:rsidRDefault="003E1D45" w:rsidP="00DE0900">
            <w:pPr>
              <w:tabs>
                <w:tab w:val="left" w:pos="1236"/>
              </w:tabs>
              <w:jc w:val="left"/>
              <w:rPr>
                <w:color w:val="000000" w:themeColor="text1"/>
              </w:rPr>
            </w:pPr>
            <w:r w:rsidRPr="009C2B8D">
              <w:rPr>
                <w:rStyle w:val="berschrift2Zchn"/>
              </w:rPr>
              <w:t>a1)</w:t>
            </w:r>
            <w:r w:rsidRPr="00503E42">
              <w:rPr>
                <w:b/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Frau Meier hat einen Kuchen gebacken.</w:t>
            </w:r>
          </w:p>
          <w:p w14:paraId="17DAC71F" w14:textId="77777777" w:rsidR="003E1D45" w:rsidRDefault="003E1D45" w:rsidP="00DE0900">
            <w:pPr>
              <w:tabs>
                <w:tab w:val="left" w:pos="1236"/>
              </w:tabs>
              <w:ind w:left="309"/>
              <w:jc w:val="left"/>
              <w:rPr>
                <w:color w:val="000000" w:themeColor="text1"/>
                <w:szCs w:val="21"/>
              </w:rPr>
            </w:pPr>
            <w:r>
              <w:rPr>
                <w:color w:val="0D0D0D" w:themeColor="text1" w:themeTint="F2"/>
                <w:szCs w:val="21"/>
              </w:rPr>
              <w:t xml:space="preserve">Der Kuchen hat 12 Stücke. Alle Personen sollen gleich viele Stücke bekommen. </w:t>
            </w:r>
            <w:r w:rsidRPr="0076614F">
              <w:rPr>
                <w:color w:val="0D0D0D" w:themeColor="text1" w:themeTint="F2"/>
                <w:szCs w:val="21"/>
              </w:rPr>
              <w:t xml:space="preserve"> </w:t>
            </w:r>
            <w:r w:rsidRPr="0076614F">
              <w:rPr>
                <w:color w:val="000000" w:themeColor="text1"/>
                <w:szCs w:val="21"/>
              </w:rPr>
              <w:t xml:space="preserve"> </w:t>
            </w:r>
          </w:p>
          <w:p w14:paraId="3F15BD4A" w14:textId="77777777" w:rsidR="003E1D45" w:rsidRPr="0076614F" w:rsidRDefault="003E1D45" w:rsidP="00DE0900">
            <w:pPr>
              <w:tabs>
                <w:tab w:val="left" w:pos="1236"/>
              </w:tabs>
              <w:ind w:left="309"/>
              <w:jc w:val="left"/>
              <w:rPr>
                <w:color w:val="000000" w:themeColor="text1"/>
                <w:szCs w:val="21"/>
              </w:rPr>
            </w:pPr>
            <w:r>
              <w:rPr>
                <w:color w:val="000000" w:themeColor="text1"/>
                <w:szCs w:val="21"/>
              </w:rPr>
              <w:t>Wie viele Stücke bekommen 4 Personen?</w:t>
            </w:r>
            <w:r w:rsidRPr="0076614F">
              <w:rPr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00B8F3B" w14:textId="77777777" w:rsidR="003E1D45" w:rsidRDefault="003E1D45" w:rsidP="00DE0900">
            <w:pPr>
              <w:pStyle w:val="berschrift2"/>
              <w:rPr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 xml:space="preserve"> </w:t>
            </w:r>
            <w:r w:rsidRPr="009C2B8D">
              <w:t>a2)</w:t>
            </w:r>
            <w:r w:rsidRPr="00503E42">
              <w:rPr>
                <w:color w:val="000000" w:themeColor="text1"/>
              </w:rPr>
              <w:t xml:space="preserve"> </w:t>
            </w:r>
            <w:r w:rsidRPr="0076614F">
              <w:rPr>
                <w:b w:val="0"/>
                <w:color w:val="000000" w:themeColor="text1"/>
              </w:rPr>
              <w:t>Frau Müller hat einen Kuchen gebacken.</w:t>
            </w:r>
            <w:r>
              <w:rPr>
                <w:color w:val="000000" w:themeColor="text1"/>
              </w:rPr>
              <w:t xml:space="preserve"> </w:t>
            </w:r>
          </w:p>
          <w:p w14:paraId="1682B1FD" w14:textId="77777777" w:rsidR="003E1D45" w:rsidRDefault="003E1D45" w:rsidP="00DE0900">
            <w:pPr>
              <w:ind w:left="284"/>
              <w:rPr>
                <w:color w:val="0D0D0D" w:themeColor="text1" w:themeTint="F2"/>
                <w:szCs w:val="21"/>
              </w:rPr>
            </w:pPr>
            <w:r>
              <w:t xml:space="preserve"> Der Kuchen hat 14 Stücke. </w:t>
            </w:r>
            <w:r>
              <w:rPr>
                <w:color w:val="0D0D0D" w:themeColor="text1" w:themeTint="F2"/>
                <w:szCs w:val="21"/>
              </w:rPr>
              <w:t xml:space="preserve">Alle Personen </w:t>
            </w:r>
          </w:p>
          <w:p w14:paraId="2EF2EB70" w14:textId="77777777" w:rsidR="003E1D45" w:rsidRPr="00E70E32" w:rsidRDefault="003E1D45" w:rsidP="00DE0900">
            <w:pPr>
              <w:ind w:left="284"/>
            </w:pPr>
            <w:r>
              <w:t xml:space="preserve"> </w:t>
            </w:r>
            <w:r>
              <w:rPr>
                <w:color w:val="0D0D0D" w:themeColor="text1" w:themeTint="F2"/>
                <w:szCs w:val="21"/>
              </w:rPr>
              <w:t xml:space="preserve">sollen gleich viele Stücke bekommen. </w:t>
            </w:r>
            <w:r w:rsidRPr="0076614F">
              <w:rPr>
                <w:color w:val="0D0D0D" w:themeColor="text1" w:themeTint="F2"/>
                <w:szCs w:val="21"/>
              </w:rPr>
              <w:t xml:space="preserve"> </w:t>
            </w:r>
          </w:p>
          <w:p w14:paraId="383EE7D4" w14:textId="77777777" w:rsidR="003E1D45" w:rsidRPr="0076614F" w:rsidRDefault="003E1D45" w:rsidP="00DE0900">
            <w:pPr>
              <w:ind w:left="284"/>
            </w:pPr>
            <w:r>
              <w:rPr>
                <w:color w:val="000000" w:themeColor="text1"/>
                <w:szCs w:val="21"/>
              </w:rPr>
              <w:t xml:space="preserve"> Wie viele Stücke bekommen 4 Personen?</w:t>
            </w:r>
          </w:p>
        </w:tc>
      </w:tr>
      <w:tr w:rsidR="003E1D45" w14:paraId="3484753F" w14:textId="77777777" w:rsidTr="00DE0900">
        <w:trPr>
          <w:trHeight w:val="60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09CE8A60" w14:textId="77777777" w:rsidR="003E1D45" w:rsidRPr="00382DC4" w:rsidRDefault="003E1D45" w:rsidP="00DE0900">
            <w:pPr>
              <w:rPr>
                <w:sz w:val="16"/>
              </w:rPr>
            </w:pPr>
          </w:p>
        </w:tc>
        <w:tc>
          <w:tcPr>
            <w:tcW w:w="27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39F45B0" w14:textId="77777777" w:rsidR="003E1D45" w:rsidRPr="00382DC4" w:rsidRDefault="003E1D45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20414F59" w14:textId="77777777" w:rsidR="003E1D45" w:rsidRPr="00382DC4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048DDE14" w14:textId="77777777" w:rsidR="003E1D45" w:rsidRPr="00382DC4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518D6973" w14:textId="77777777" w:rsidR="003E1D45" w:rsidRPr="00382DC4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91345DB" w14:textId="77777777" w:rsidR="003E1D45" w:rsidRPr="00382DC4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36BBDAC" w14:textId="77777777" w:rsidR="003E1D45" w:rsidRPr="00382DC4" w:rsidRDefault="003E1D45" w:rsidP="00DE0900">
            <w:pPr>
              <w:pStyle w:val="berschrift2"/>
              <w:rPr>
                <w:sz w:val="16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47584487" w14:textId="77777777" w:rsidR="003E1D45" w:rsidRPr="00382DC4" w:rsidRDefault="003E1D45" w:rsidP="00DE0900">
            <w:pPr>
              <w:rPr>
                <w:sz w:val="16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2049CF1A" w14:textId="77777777" w:rsidR="003E1D45" w:rsidRPr="00382DC4" w:rsidRDefault="003E1D45" w:rsidP="00DE0900">
            <w:pPr>
              <w:rPr>
                <w:sz w:val="16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4A9AED0A" w14:textId="77777777" w:rsidR="003E1D45" w:rsidRPr="00382DC4" w:rsidRDefault="003E1D45" w:rsidP="00DE0900">
            <w:pPr>
              <w:rPr>
                <w:sz w:val="16"/>
              </w:rPr>
            </w:pPr>
          </w:p>
        </w:tc>
      </w:tr>
      <w:tr w:rsidR="003E1D45" w14:paraId="58B9AD57" w14:textId="77777777" w:rsidTr="00DE0900">
        <w:trPr>
          <w:trHeight w:val="60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5892B8D8" w14:textId="77777777" w:rsidR="003E1D45" w:rsidRDefault="003E1D45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0FCA10D6" w14:textId="77777777" w:rsidR="003E1D45" w:rsidRPr="002A371E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55F49777" w14:textId="77777777" w:rsidR="003E1D45" w:rsidRPr="00832D7D" w:rsidRDefault="003E1D45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>
              <w:rPr>
                <w:noProof/>
              </w:rPr>
              <w:drawing>
                <wp:inline distT="0" distB="0" distL="0" distR="0" wp14:anchorId="069EB621" wp14:editId="11BDB229">
                  <wp:extent cx="309033" cy="309033"/>
                  <wp:effectExtent l="0" t="0" r="0" b="0"/>
                  <wp:docPr id="484" name="Grafik 484" descr="Kuchenstü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CakeSlice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44" cy="311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2" w:space="0" w:color="BFBFBF" w:themeColor="background1" w:themeShade="BF"/>
            </w:tcBorders>
            <w:shd w:val="clear" w:color="auto" w:fill="A6A6A6" w:themeFill="background1" w:themeFillShade="A6"/>
          </w:tcPr>
          <w:p w14:paraId="23639323" w14:textId="77777777" w:rsidR="003E1D45" w:rsidRDefault="003E1D45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3E107690" w14:textId="77777777" w:rsidR="003E1D45" w:rsidRPr="00832D7D" w:rsidRDefault="003E1D45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>
              <w:rPr>
                <w:b/>
                <w:color w:val="0D0D0D" w:themeColor="text1" w:themeTint="F2"/>
                <w:sz w:val="18"/>
              </w:rPr>
              <w:t>Personen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2" w:space="0" w:color="BFBFBF" w:themeColor="background1" w:themeShade="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</w:tcPr>
          <w:p w14:paraId="18A14BC8" w14:textId="77777777" w:rsidR="003E1D45" w:rsidRDefault="003E1D45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Kuchen</w:t>
            </w:r>
          </w:p>
          <w:p w14:paraId="7EE4E67C" w14:textId="77777777" w:rsidR="003E1D45" w:rsidRPr="00832D7D" w:rsidRDefault="003E1D45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>
              <w:rPr>
                <w:b/>
                <w:color w:val="0D0D0D" w:themeColor="text1" w:themeTint="F2"/>
                <w:sz w:val="18"/>
              </w:rPr>
              <w:t>Stücke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E6B110B" w14:textId="77777777" w:rsidR="003E1D45" w:rsidRPr="0095270D" w:rsidRDefault="003E1D45" w:rsidP="00DE0900">
            <w:pPr>
              <w:tabs>
                <w:tab w:val="left" w:pos="1236"/>
              </w:tabs>
              <w:jc w:val="center"/>
              <w:rPr>
                <w:b/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5C799F59" w14:textId="77777777" w:rsidR="003E1D45" w:rsidRPr="002A371E" w:rsidRDefault="003E1D45" w:rsidP="00DE0900">
            <w:pPr>
              <w:pStyle w:val="berschrift2"/>
              <w:ind w:hanging="278"/>
              <w:jc w:val="center"/>
            </w:pPr>
            <w:r>
              <w:rPr>
                <w:noProof/>
              </w:rPr>
              <w:drawing>
                <wp:inline distT="0" distB="0" distL="0" distR="0" wp14:anchorId="35687BC7" wp14:editId="04615391">
                  <wp:extent cx="309033" cy="309033"/>
                  <wp:effectExtent l="0" t="0" r="0" b="0"/>
                  <wp:docPr id="486" name="Grafik 486" descr="Kuchenstü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CakeSlice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044" cy="311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2" w:space="0" w:color="BFBFBF" w:themeColor="background1" w:themeShade="BF"/>
            </w:tcBorders>
            <w:shd w:val="clear" w:color="auto" w:fill="A6A6A6" w:themeFill="background1" w:themeFillShade="A6"/>
          </w:tcPr>
          <w:p w14:paraId="40E2F6B1" w14:textId="77777777" w:rsidR="003E1D45" w:rsidRPr="00C97285" w:rsidRDefault="003E1D45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 w:rsidRPr="00C97285"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5E1ECA94" w14:textId="77777777" w:rsidR="003E1D45" w:rsidRPr="00C97285" w:rsidRDefault="003E1D45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 w:rsidRPr="00C97285">
              <w:rPr>
                <w:color w:val="0D0D0D" w:themeColor="text1" w:themeTint="F2"/>
                <w:sz w:val="18"/>
              </w:rPr>
              <w:t>Personen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2" w:space="0" w:color="BFBFBF" w:themeColor="background1" w:themeShade="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6A6A6" w:themeFill="background1" w:themeFillShade="A6"/>
          </w:tcPr>
          <w:p w14:paraId="5E4E6748" w14:textId="77777777" w:rsidR="003E1D45" w:rsidRPr="00C97285" w:rsidRDefault="003E1D45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 w:rsidRPr="00C97285">
              <w:rPr>
                <w:b/>
                <w:color w:val="0D0D0D" w:themeColor="text1" w:themeTint="F2"/>
                <w:sz w:val="18"/>
              </w:rPr>
              <w:t>Kuchen</w:t>
            </w:r>
          </w:p>
          <w:p w14:paraId="00DD14FE" w14:textId="77777777" w:rsidR="003E1D45" w:rsidRPr="00C97285" w:rsidRDefault="003E1D45" w:rsidP="00DE0900">
            <w:pPr>
              <w:pStyle w:val="berschrift2"/>
              <w:jc w:val="center"/>
              <w:rPr>
                <w:color w:val="0D0D0D" w:themeColor="text1" w:themeTint="F2"/>
              </w:rPr>
            </w:pPr>
            <w:r w:rsidRPr="00C97285">
              <w:rPr>
                <w:color w:val="0D0D0D" w:themeColor="text1" w:themeTint="F2"/>
                <w:sz w:val="18"/>
              </w:rPr>
              <w:t>Stücke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C7B13F7" w14:textId="77777777" w:rsidR="003E1D45" w:rsidRPr="0095270D" w:rsidRDefault="003E1D45" w:rsidP="00DE0900">
            <w:pPr>
              <w:pStyle w:val="berschrift2"/>
              <w:jc w:val="center"/>
            </w:pPr>
          </w:p>
        </w:tc>
      </w:tr>
      <w:tr w:rsidR="003E1D45" w14:paraId="4BFDFC8D" w14:textId="77777777" w:rsidTr="00DE0900">
        <w:trPr>
          <w:trHeight w:val="340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663BDA44" w14:textId="77777777" w:rsidR="003E1D45" w:rsidRDefault="003E1D45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313F9E" w14:textId="77777777" w:rsidR="003E1D45" w:rsidRPr="002A371E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79624CDD" w14:textId="77777777" w:rsidR="003E1D45" w:rsidRPr="00832D7D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502464" behindDoc="0" locked="0" layoutInCell="1" allowOverlap="1" wp14:anchorId="24CFA616" wp14:editId="4D236D9D">
                      <wp:simplePos x="0" y="0"/>
                      <wp:positionH relativeFrom="column">
                        <wp:posOffset>176530</wp:posOffset>
                      </wp:positionH>
                      <wp:positionV relativeFrom="paragraph">
                        <wp:posOffset>30268</wp:posOffset>
                      </wp:positionV>
                      <wp:extent cx="308610" cy="258233"/>
                      <wp:effectExtent l="0" t="0" r="0" b="0"/>
                      <wp:wrapNone/>
                      <wp:docPr id="49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" cy="258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F9C888" w14:textId="77777777" w:rsidR="003E1D45" w:rsidRPr="00F6305F" w:rsidRDefault="003E1D45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sym w:font="Symbol" w:char="F0D7"/>
                                  </w: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0F8ECE1E" w14:textId="77777777" w:rsidR="003E1D45" w:rsidRDefault="003E1D45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4CFA616" id="_x0000_s1056" type="#_x0000_t202" style="position:absolute;left:0;text-align:left;margin-left:13.9pt;margin-top:2.4pt;width:24.3pt;height:20.35pt;z-index:25350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" filled="f" stroked="f">
                      <v:textbox>
                        <w:txbxContent>
                          <w:p w14:paraId="3EF9C888" w14:textId="77777777" w:rsidR="003E1D45" w:rsidRPr="00F6305F" w:rsidRDefault="003E1D45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sym w:font="Symbol" w:char="F0D7"/>
                            </w: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0F8ECE1E" w14:textId="77777777" w:rsidR="003E1D45" w:rsidRDefault="003E1D45" w:rsidP="00DE0900"/>
                        </w:txbxContent>
                      </v:textbox>
                    </v:shape>
                  </w:pict>
                </mc:Fallback>
              </mc:AlternateContent>
            </w: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6330EEC8" wp14:editId="67456B2F">
                      <wp:simplePos x="0" y="0"/>
                      <wp:positionH relativeFrom="column">
                        <wp:posOffset>438574</wp:posOffset>
                      </wp:positionH>
                      <wp:positionV relativeFrom="paragraph">
                        <wp:posOffset>82761</wp:posOffset>
                      </wp:positionV>
                      <wp:extent cx="78317" cy="237490"/>
                      <wp:effectExtent l="0" t="0" r="17145" b="10160"/>
                      <wp:wrapNone/>
                      <wp:docPr id="1391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317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0A09807" id="Pfeil: nach rechts gekrümmt 59" o:spid="_x0000_s1026" type="#_x0000_t102" style="position:absolute;margin-left:34.55pt;margin-top:6.5pt;width:6.15pt;height:18.7pt;z-index:2534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" adj="18038,20709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2BAA87" w14:textId="77777777" w:rsidR="003E1D45" w:rsidRPr="00832D7D" w:rsidRDefault="003E1D45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39DAC7" w14:textId="77777777" w:rsidR="003E1D45" w:rsidRPr="00832D7D" w:rsidRDefault="003E1D45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12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778AE70C" w14:textId="77777777" w:rsidR="003E1D45" w:rsidRPr="00832D7D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503488" behindDoc="0" locked="0" layoutInCell="1" allowOverlap="1" wp14:anchorId="6D2DE5EE" wp14:editId="14DABEF8">
                      <wp:simplePos x="0" y="0"/>
                      <wp:positionH relativeFrom="column">
                        <wp:posOffset>37253</wp:posOffset>
                      </wp:positionH>
                      <wp:positionV relativeFrom="paragraph">
                        <wp:posOffset>52917</wp:posOffset>
                      </wp:positionV>
                      <wp:extent cx="308610" cy="258233"/>
                      <wp:effectExtent l="0" t="0" r="0" b="0"/>
                      <wp:wrapNone/>
                      <wp:docPr id="49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" cy="258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861E07" w14:textId="77777777" w:rsidR="003E1D45" w:rsidRPr="00F6305F" w:rsidRDefault="003E1D45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:2</w:t>
                                  </w:r>
                                </w:p>
                                <w:p w14:paraId="583AD72C" w14:textId="77777777" w:rsidR="003E1D45" w:rsidRDefault="003E1D45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D2DE5EE" id="_x0000_s1057" type="#_x0000_t202" style="position:absolute;left:0;text-align:left;margin-left:2.95pt;margin-top:4.15pt;width:24.3pt;height:20.35pt;z-index:253503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" filled="f" stroked="f">
                      <v:textbox>
                        <w:txbxContent>
                          <w:p w14:paraId="74861E07" w14:textId="77777777" w:rsidR="003E1D45" w:rsidRPr="00F6305F" w:rsidRDefault="003E1D45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:2</w:t>
                            </w:r>
                          </w:p>
                          <w:p w14:paraId="583AD72C" w14:textId="77777777" w:rsidR="003E1D45" w:rsidRDefault="003E1D45" w:rsidP="00DE090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6CEA0A3" w14:textId="77777777" w:rsidR="003E1D45" w:rsidRPr="002A371E" w:rsidRDefault="003E1D45" w:rsidP="00DE0900">
            <w:pPr>
              <w:pStyle w:val="berschrift2"/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508608" behindDoc="0" locked="0" layoutInCell="1" allowOverlap="1" wp14:anchorId="26DCEBF7" wp14:editId="04551B3B">
                      <wp:simplePos x="0" y="0"/>
                      <wp:positionH relativeFrom="column">
                        <wp:posOffset>297392</wp:posOffset>
                      </wp:positionH>
                      <wp:positionV relativeFrom="paragraph">
                        <wp:posOffset>52494</wp:posOffset>
                      </wp:positionV>
                      <wp:extent cx="308610" cy="258233"/>
                      <wp:effectExtent l="0" t="0" r="0" b="0"/>
                      <wp:wrapNone/>
                      <wp:docPr id="50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" cy="258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5D8AB9" w14:textId="77777777" w:rsidR="003E1D45" w:rsidRPr="00F6305F" w:rsidRDefault="003E1D45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sym w:font="Symbol" w:char="F0D7"/>
                                  </w: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739FCFF1" w14:textId="77777777" w:rsidR="003E1D45" w:rsidRDefault="003E1D45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6DCEBF7" id="_x0000_s1058" type="#_x0000_t202" style="position:absolute;left:0;text-align:left;margin-left:23.4pt;margin-top:4.15pt;width:24.3pt;height:20.35pt;z-index:25350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" filled="f" stroked="f">
                      <v:textbox>
                        <w:txbxContent>
                          <w:p w14:paraId="645D8AB9" w14:textId="77777777" w:rsidR="003E1D45" w:rsidRPr="00F6305F" w:rsidRDefault="003E1D45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sym w:font="Symbol" w:char="F0D7"/>
                            </w: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739FCFF1" w14:textId="77777777" w:rsidR="003E1D45" w:rsidRDefault="003E1D45" w:rsidP="00DE090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F548A2" w14:textId="77777777" w:rsidR="003E1D45" w:rsidRPr="00AC05D4" w:rsidRDefault="003E1D45" w:rsidP="00DE0900">
            <w:pPr>
              <w:pStyle w:val="berschrift2"/>
              <w:jc w:val="center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>1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F04A43" w14:textId="77777777" w:rsidR="003E1D45" w:rsidRPr="00AC05D4" w:rsidRDefault="003E1D45" w:rsidP="00DE0900">
            <w:pPr>
              <w:pStyle w:val="berschrift2"/>
              <w:jc w:val="center"/>
              <w:rPr>
                <w:b w:val="0"/>
              </w:rPr>
            </w:pPr>
            <w:r>
              <w:rPr>
                <w:b w:val="0"/>
                <w:color w:val="0D0D0D" w:themeColor="text1" w:themeTint="F2"/>
              </w:rPr>
              <w:t>14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205DDD42" w14:textId="77777777" w:rsidR="003E1D45" w:rsidRPr="002A371E" w:rsidRDefault="003E1D45" w:rsidP="00DE0900">
            <w:pPr>
              <w:pStyle w:val="berschrift2"/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506560" behindDoc="0" locked="0" layoutInCell="1" allowOverlap="1" wp14:anchorId="50025843" wp14:editId="0500D42A">
                      <wp:simplePos x="0" y="0"/>
                      <wp:positionH relativeFrom="column">
                        <wp:posOffset>52493</wp:posOffset>
                      </wp:positionH>
                      <wp:positionV relativeFrom="paragraph">
                        <wp:posOffset>39793</wp:posOffset>
                      </wp:positionV>
                      <wp:extent cx="308610" cy="258233"/>
                      <wp:effectExtent l="0" t="0" r="0" b="0"/>
                      <wp:wrapNone/>
                      <wp:docPr id="50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" cy="258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F9509A" w14:textId="77777777" w:rsidR="003E1D45" w:rsidRPr="00F6305F" w:rsidRDefault="003E1D45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:2</w:t>
                                  </w:r>
                                </w:p>
                                <w:p w14:paraId="7B960E1E" w14:textId="77777777" w:rsidR="003E1D45" w:rsidRDefault="003E1D45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0025843" id="_x0000_s1059" type="#_x0000_t202" style="position:absolute;left:0;text-align:left;margin-left:4.15pt;margin-top:3.15pt;width:24.3pt;height:20.35pt;z-index:25350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" filled="f" stroked="f">
                      <v:textbox>
                        <w:txbxContent>
                          <w:p w14:paraId="54F9509A" w14:textId="77777777" w:rsidR="003E1D45" w:rsidRPr="00F6305F" w:rsidRDefault="003E1D45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:2</w:t>
                            </w:r>
                          </w:p>
                          <w:p w14:paraId="7B960E1E" w14:textId="77777777" w:rsidR="003E1D45" w:rsidRDefault="003E1D45" w:rsidP="00DE0900"/>
                        </w:txbxContent>
                      </v:textbox>
                    </v:shape>
                  </w:pict>
                </mc:Fallback>
              </mc:AlternateContent>
            </w: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0BD81039" wp14:editId="7AF320B0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86995</wp:posOffset>
                      </wp:positionV>
                      <wp:extent cx="59266" cy="235373"/>
                      <wp:effectExtent l="0" t="0" r="17145" b="12700"/>
                      <wp:wrapNone/>
                      <wp:docPr id="1392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9266" cy="235373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88A8336" id="Pfeil: nach rechts gekrümmt 59" o:spid="_x0000_s1026" type="#_x0000_t102" style="position:absolute;margin-left:2.9pt;margin-top:6.85pt;width:4.65pt;height:18.55pt;flip:x;z-index:2534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" adj="18881,20920,16200" fillcolor="#a5a5a5 [2092]" strokecolor="#a5a5a5 [2092]" strokeweight="2pt"/>
                  </w:pict>
                </mc:Fallback>
              </mc:AlternateContent>
            </w:r>
          </w:p>
        </w:tc>
      </w:tr>
      <w:tr w:rsidR="003E1D45" w14:paraId="3C2EFE67" w14:textId="77777777" w:rsidTr="00DE0900">
        <w:trPr>
          <w:trHeight w:val="340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69CE8350" w14:textId="77777777" w:rsidR="003E1D45" w:rsidRDefault="003E1D45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29088F4" w14:textId="77777777" w:rsidR="003E1D45" w:rsidRPr="002A371E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DE2B9E7" w14:textId="77777777" w:rsidR="003E1D45" w:rsidRPr="00832D7D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504512" behindDoc="0" locked="0" layoutInCell="1" allowOverlap="1" wp14:anchorId="5C39F2CD" wp14:editId="36248DD9">
                      <wp:simplePos x="0" y="0"/>
                      <wp:positionH relativeFrom="column">
                        <wp:posOffset>188171</wp:posOffset>
                      </wp:positionH>
                      <wp:positionV relativeFrom="paragraph">
                        <wp:posOffset>86571</wp:posOffset>
                      </wp:positionV>
                      <wp:extent cx="308610" cy="258233"/>
                      <wp:effectExtent l="0" t="0" r="0" b="0"/>
                      <wp:wrapNone/>
                      <wp:docPr id="50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" cy="258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A87D80" w14:textId="77777777" w:rsidR="003E1D45" w:rsidRPr="00F6305F" w:rsidRDefault="003E1D45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sym w:font="Symbol" w:char="F0D7"/>
                                  </w: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48E360DB" w14:textId="77777777" w:rsidR="003E1D45" w:rsidRDefault="003E1D45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C39F2CD" id="_x0000_s1060" type="#_x0000_t202" style="position:absolute;left:0;text-align:left;margin-left:14.8pt;margin-top:6.8pt;width:24.3pt;height:20.35pt;z-index:25350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" filled="f" stroked="f">
                      <v:textbox>
                        <w:txbxContent>
                          <w:p w14:paraId="46A87D80" w14:textId="77777777" w:rsidR="003E1D45" w:rsidRPr="00F6305F" w:rsidRDefault="003E1D45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sym w:font="Symbol" w:char="F0D7"/>
                            </w: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48E360DB" w14:textId="77777777" w:rsidR="003E1D45" w:rsidRDefault="003E1D45" w:rsidP="00DE0900"/>
                        </w:txbxContent>
                      </v:textbox>
                    </v:shape>
                  </w:pict>
                </mc:Fallback>
              </mc:AlternateContent>
            </w: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33627C79" wp14:editId="644E021A">
                      <wp:simplePos x="0" y="0"/>
                      <wp:positionH relativeFrom="column">
                        <wp:posOffset>443018</wp:posOffset>
                      </wp:positionH>
                      <wp:positionV relativeFrom="paragraph">
                        <wp:posOffset>127211</wp:posOffset>
                      </wp:positionV>
                      <wp:extent cx="80433" cy="248073"/>
                      <wp:effectExtent l="0" t="0" r="15240" b="19050"/>
                      <wp:wrapNone/>
                      <wp:docPr id="1392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433" cy="248073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643E0E6" id="Pfeil: nach rechts gekrümmt 59" o:spid="_x0000_s1026" type="#_x0000_t102" style="position:absolute;margin-left:34.9pt;margin-top:10pt;width:6.35pt;height:19.55pt;z-index:2534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" adj="18098,2072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2E02B4C7" w14:textId="77777777" w:rsidR="003E1D45" w:rsidRPr="00832D7D" w:rsidRDefault="003E1D45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>
              <w:rPr>
                <w:color w:val="0D0D0D" w:themeColor="text1" w:themeTint="F2"/>
              </w:rPr>
              <w:t>2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38DDF276" w14:textId="77777777" w:rsidR="003E1D45" w:rsidRPr="006F5441" w:rsidRDefault="003E1D45" w:rsidP="00F6305F">
            <w:pPr>
              <w:pStyle w:val="Handschrift"/>
              <w:jc w:val="center"/>
            </w:pPr>
            <w:r w:rsidRPr="006F5441">
              <w:t>6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35AB6D3D" w14:textId="77777777" w:rsidR="003E1D45" w:rsidRPr="00832D7D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505536" behindDoc="0" locked="0" layoutInCell="1" allowOverlap="1" wp14:anchorId="1FB3789D" wp14:editId="4326D85B">
                      <wp:simplePos x="0" y="0"/>
                      <wp:positionH relativeFrom="column">
                        <wp:posOffset>42122</wp:posOffset>
                      </wp:positionH>
                      <wp:positionV relativeFrom="paragraph">
                        <wp:posOffset>132926</wp:posOffset>
                      </wp:positionV>
                      <wp:extent cx="308610" cy="258233"/>
                      <wp:effectExtent l="0" t="0" r="0" b="0"/>
                      <wp:wrapNone/>
                      <wp:docPr id="50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" cy="258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0784BA" w14:textId="77777777" w:rsidR="003E1D45" w:rsidRPr="00F6305F" w:rsidRDefault="003E1D45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:2</w:t>
                                  </w:r>
                                </w:p>
                                <w:p w14:paraId="797BC53C" w14:textId="77777777" w:rsidR="003E1D45" w:rsidRDefault="003E1D45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FB3789D" id="_x0000_s1061" type="#_x0000_t202" style="position:absolute;left:0;text-align:left;margin-left:3.3pt;margin-top:10.45pt;width:24.3pt;height:20.35pt;z-index:25350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" filled="f" stroked="f">
                      <v:textbox>
                        <w:txbxContent>
                          <w:p w14:paraId="560784BA" w14:textId="77777777" w:rsidR="003E1D45" w:rsidRPr="00F6305F" w:rsidRDefault="003E1D45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:2</w:t>
                            </w:r>
                          </w:p>
                          <w:p w14:paraId="797BC53C" w14:textId="77777777" w:rsidR="003E1D45" w:rsidRDefault="003E1D45" w:rsidP="00DE0900"/>
                        </w:txbxContent>
                      </v:textbox>
                    </v:shape>
                  </w:pict>
                </mc:Fallback>
              </mc:AlternateContent>
            </w: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4446F32D" wp14:editId="70EBD033">
                      <wp:simplePos x="0" y="0"/>
                      <wp:positionH relativeFrom="column">
                        <wp:posOffset>30479</wp:posOffset>
                      </wp:positionH>
                      <wp:positionV relativeFrom="paragraph">
                        <wp:posOffset>161290</wp:posOffset>
                      </wp:positionV>
                      <wp:extent cx="55033" cy="220133"/>
                      <wp:effectExtent l="0" t="0" r="21590" b="27940"/>
                      <wp:wrapNone/>
                      <wp:docPr id="1392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5033" cy="220133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D44DE47" id="Pfeil: nach rechts gekrümmt 59" o:spid="_x0000_s1026" type="#_x0000_t102" style="position:absolute;margin-left:2.4pt;margin-top:12.7pt;width:4.35pt;height:17.35pt;flip:x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" adj="18900,20925,16200" fillcolor="#a5a5a5 [2092]" strokecolor="#a5a5a5 [2092]" strokeweight="2pt"/>
                  </w:pict>
                </mc:Fallback>
              </mc:AlternateContent>
            </w: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219F1FFA" wp14:editId="709A7F93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-122555</wp:posOffset>
                      </wp:positionV>
                      <wp:extent cx="59055" cy="218440"/>
                      <wp:effectExtent l="0" t="0" r="17145" b="10160"/>
                      <wp:wrapNone/>
                      <wp:docPr id="1393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905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660F2AE" id="Pfeil: nach rechts gekrümmt 59" o:spid="_x0000_s1026" type="#_x0000_t102" style="position:absolute;margin-left:1.7pt;margin-top:-9.65pt;width:4.65pt;height:17.2pt;flip:x;z-index:2534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" adj="18680,20870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0C8A84DF" w14:textId="77777777" w:rsidR="003E1D45" w:rsidRPr="002A371E" w:rsidRDefault="003E1D45" w:rsidP="00DE0900">
            <w:pPr>
              <w:pStyle w:val="berschrift2"/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509632" behindDoc="0" locked="0" layoutInCell="1" allowOverlap="1" wp14:anchorId="721D2EB9" wp14:editId="64966704">
                      <wp:simplePos x="0" y="0"/>
                      <wp:positionH relativeFrom="column">
                        <wp:posOffset>315807</wp:posOffset>
                      </wp:positionH>
                      <wp:positionV relativeFrom="paragraph">
                        <wp:posOffset>114512</wp:posOffset>
                      </wp:positionV>
                      <wp:extent cx="308610" cy="258233"/>
                      <wp:effectExtent l="0" t="0" r="0" b="0"/>
                      <wp:wrapNone/>
                      <wp:docPr id="50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" cy="258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4A7DB1" w14:textId="77777777" w:rsidR="003E1D45" w:rsidRPr="00F6305F" w:rsidRDefault="003E1D45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sym w:font="Symbol" w:char="F0D7"/>
                                  </w: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70C4C28B" w14:textId="77777777" w:rsidR="003E1D45" w:rsidRDefault="003E1D45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21D2EB9" id="_x0000_s1062" type="#_x0000_t202" style="position:absolute;left:0;text-align:left;margin-left:24.85pt;margin-top:9pt;width:24.3pt;height:20.35pt;z-index:25350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" filled="f" stroked="f">
                      <v:textbox>
                        <w:txbxContent>
                          <w:p w14:paraId="1C4A7DB1" w14:textId="77777777" w:rsidR="003E1D45" w:rsidRPr="00F6305F" w:rsidRDefault="003E1D45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sym w:font="Symbol" w:char="F0D7"/>
                            </w: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70C4C28B" w14:textId="77777777" w:rsidR="003E1D45" w:rsidRDefault="003E1D45" w:rsidP="00DE0900"/>
                        </w:txbxContent>
                      </v:textbox>
                    </v:shape>
                  </w:pict>
                </mc:Fallback>
              </mc:AlternateContent>
            </w: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78FAEF5F" wp14:editId="4DBE176E">
                      <wp:simplePos x="0" y="0"/>
                      <wp:positionH relativeFrom="column">
                        <wp:posOffset>564092</wp:posOffset>
                      </wp:positionH>
                      <wp:positionV relativeFrom="paragraph">
                        <wp:posOffset>-131656</wp:posOffset>
                      </wp:positionV>
                      <wp:extent cx="69850" cy="237490"/>
                      <wp:effectExtent l="0" t="0" r="25400" b="10160"/>
                      <wp:wrapNone/>
                      <wp:docPr id="1394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EA104E5" id="Pfeil: nach rechts gekrümmt 59" o:spid="_x0000_s1026" type="#_x0000_t102" style="position:absolute;margin-left:44.4pt;margin-top:-10.35pt;width:5.5pt;height:18.7pt;z-index:2534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" adj="18424,20806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39180BF8" w14:textId="77777777" w:rsidR="003E1D45" w:rsidRPr="008A44A8" w:rsidRDefault="003E1D45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>2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6A900255" w14:textId="77777777" w:rsidR="003E1D45" w:rsidRPr="006F5441" w:rsidRDefault="003E1D45" w:rsidP="00F6305F">
            <w:pPr>
              <w:pStyle w:val="Handschrift"/>
              <w:jc w:val="center"/>
            </w:pPr>
            <w:r w:rsidRPr="006F5441">
              <w:t>7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1B65D88" w14:textId="77777777" w:rsidR="003E1D45" w:rsidRPr="002A371E" w:rsidRDefault="003E1D45" w:rsidP="00DE0900">
            <w:pPr>
              <w:pStyle w:val="berschrift2"/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507584" behindDoc="0" locked="0" layoutInCell="1" allowOverlap="1" wp14:anchorId="1095C3FC" wp14:editId="5C8C5909">
                      <wp:simplePos x="0" y="0"/>
                      <wp:positionH relativeFrom="column">
                        <wp:posOffset>56938</wp:posOffset>
                      </wp:positionH>
                      <wp:positionV relativeFrom="paragraph">
                        <wp:posOffset>124672</wp:posOffset>
                      </wp:positionV>
                      <wp:extent cx="308610" cy="258233"/>
                      <wp:effectExtent l="0" t="0" r="0" b="0"/>
                      <wp:wrapNone/>
                      <wp:docPr id="50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" cy="258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684721" w14:textId="77777777" w:rsidR="003E1D45" w:rsidRPr="00F6305F" w:rsidRDefault="003E1D45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:2</w:t>
                                  </w:r>
                                </w:p>
                                <w:p w14:paraId="067DA7EA" w14:textId="77777777" w:rsidR="003E1D45" w:rsidRDefault="003E1D45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095C3FC" id="_x0000_s1063" type="#_x0000_t202" style="position:absolute;left:0;text-align:left;margin-left:4.5pt;margin-top:9.8pt;width:24.3pt;height:20.35pt;z-index:25350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" filled="f" stroked="f">
                      <v:textbox>
                        <w:txbxContent>
                          <w:p w14:paraId="47684721" w14:textId="77777777" w:rsidR="003E1D45" w:rsidRPr="00F6305F" w:rsidRDefault="003E1D45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:2</w:t>
                            </w:r>
                          </w:p>
                          <w:p w14:paraId="067DA7EA" w14:textId="77777777" w:rsidR="003E1D45" w:rsidRDefault="003E1D45" w:rsidP="00DE0900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1D45" w14:paraId="19FBCC82" w14:textId="77777777" w:rsidTr="00DE0900">
        <w:trPr>
          <w:trHeight w:val="340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71E280A5" w14:textId="77777777" w:rsidR="003E1D45" w:rsidRDefault="003E1D45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96E21DF" w14:textId="77777777" w:rsidR="003E1D45" w:rsidRPr="002A371E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1161917" w14:textId="77777777" w:rsidR="003E1D45" w:rsidRPr="00832D7D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37CD6039" w14:textId="77777777" w:rsidR="003E1D45" w:rsidRPr="00832D7D" w:rsidRDefault="003E1D45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  <w:r>
              <w:rPr>
                <w:color w:val="0D0D0D" w:themeColor="text1" w:themeTint="F2"/>
              </w:rPr>
              <w:t>4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5CF12E84" w14:textId="77777777" w:rsidR="003E1D45" w:rsidRPr="006F5441" w:rsidRDefault="003E1D45" w:rsidP="00F6305F">
            <w:pPr>
              <w:pStyle w:val="Handschrift"/>
              <w:jc w:val="center"/>
            </w:pPr>
            <w:r w:rsidRPr="006F5441"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B92668E" w14:textId="77777777" w:rsidR="003E1D45" w:rsidRPr="00832D7D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A751EF1" w14:textId="77777777" w:rsidR="003E1D45" w:rsidRPr="002A371E" w:rsidRDefault="003E1D45" w:rsidP="00DE0900">
            <w:pPr>
              <w:pStyle w:val="berschrift2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0F409AD8" wp14:editId="3C810B83">
                      <wp:simplePos x="0" y="0"/>
                      <wp:positionH relativeFrom="column">
                        <wp:posOffset>573617</wp:posOffset>
                      </wp:positionH>
                      <wp:positionV relativeFrom="paragraph">
                        <wp:posOffset>-71967</wp:posOffset>
                      </wp:positionV>
                      <wp:extent cx="68792" cy="224367"/>
                      <wp:effectExtent l="0" t="0" r="26670" b="23495"/>
                      <wp:wrapNone/>
                      <wp:docPr id="1394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792" cy="224367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70A490A" id="Pfeil: nach rechts gekrümmt 59" o:spid="_x0000_s1026" type="#_x0000_t102" style="position:absolute;margin-left:45.15pt;margin-top:-5.65pt;width:5.4pt;height:17.65pt;z-index:2534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" adj="18289,20772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FFFFFF" w:themeFill="background1"/>
          </w:tcPr>
          <w:p w14:paraId="6A30D6B8" w14:textId="77777777" w:rsidR="003E1D45" w:rsidRPr="00E70E32" w:rsidRDefault="003E1D45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>4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6EAA4282" w14:textId="77777777" w:rsidR="003E1D45" w:rsidRPr="006F5441" w:rsidRDefault="003E1D45" w:rsidP="00F6305F">
            <w:pPr>
              <w:pStyle w:val="Handschrift"/>
              <w:jc w:val="center"/>
            </w:pPr>
            <w:r w:rsidRPr="006F5441">
              <w:t>3,5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4C66420" w14:textId="77777777" w:rsidR="003E1D45" w:rsidRPr="002A371E" w:rsidRDefault="003E1D45" w:rsidP="00DE0900">
            <w:pPr>
              <w:pStyle w:val="berschrift2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3DA37F86" wp14:editId="446016D7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-65193</wp:posOffset>
                      </wp:positionV>
                      <wp:extent cx="59266" cy="231987"/>
                      <wp:effectExtent l="0" t="0" r="17145" b="15875"/>
                      <wp:wrapNone/>
                      <wp:docPr id="1394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9266" cy="231987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37E8048" id="Pfeil: nach rechts gekrümmt 59" o:spid="_x0000_s1026" type="#_x0000_t102" style="position:absolute;margin-left:3.55pt;margin-top:-5.15pt;width:4.65pt;height:18.25pt;flip:x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" adj="18841,20910,16200" fillcolor="#a5a5a5 [2092]" strokecolor="#a5a5a5 [2092]" strokeweight="2pt"/>
                  </w:pict>
                </mc:Fallback>
              </mc:AlternateContent>
            </w:r>
          </w:p>
        </w:tc>
      </w:tr>
      <w:tr w:rsidR="003E1D45" w14:paraId="11E244BA" w14:textId="77777777" w:rsidTr="00DE0900">
        <w:trPr>
          <w:trHeight w:val="60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6BE1697F" w14:textId="77777777" w:rsidR="003E1D45" w:rsidRDefault="003E1D45" w:rsidP="00DE0900"/>
        </w:tc>
        <w:tc>
          <w:tcPr>
            <w:tcW w:w="27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19917E9" w14:textId="77777777" w:rsidR="003E1D45" w:rsidRPr="002A371E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29371957" w14:textId="77777777" w:rsidR="003E1D45" w:rsidRPr="00832D7D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41D3F453" w14:textId="77777777" w:rsidR="003E1D45" w:rsidRPr="00832D7D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7B50E632" w14:textId="77777777" w:rsidR="003E1D45" w:rsidRPr="00832D7D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99C0865" w14:textId="77777777" w:rsidR="003E1D45" w:rsidRPr="00832D7D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21FAEAD4" w14:textId="77777777" w:rsidR="003E1D45" w:rsidRPr="002A371E" w:rsidRDefault="003E1D45" w:rsidP="00DE0900">
            <w:pPr>
              <w:pStyle w:val="berschrift2"/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320F7C37" w14:textId="77777777" w:rsidR="003E1D45" w:rsidRPr="002A371E" w:rsidRDefault="003E1D45" w:rsidP="00DE0900">
            <w:pPr>
              <w:pStyle w:val="berschrift2"/>
            </w:pP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171D2279" w14:textId="77777777" w:rsidR="003E1D45" w:rsidRPr="002A371E" w:rsidRDefault="003E1D45" w:rsidP="00DE0900">
            <w:pPr>
              <w:pStyle w:val="berschrift2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53C0434A" w14:textId="77777777" w:rsidR="003E1D45" w:rsidRPr="002A371E" w:rsidRDefault="003E1D45" w:rsidP="00DE0900">
            <w:pPr>
              <w:pStyle w:val="berschrift2"/>
            </w:pPr>
          </w:p>
        </w:tc>
      </w:tr>
      <w:tr w:rsidR="003E1D45" w14:paraId="46A5966C" w14:textId="77777777" w:rsidTr="00DE0900">
        <w:trPr>
          <w:trHeight w:val="340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30735B0E" w14:textId="77777777" w:rsidR="003E1D45" w:rsidRDefault="003E1D45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478E680" w14:textId="77777777" w:rsidR="003E1D45" w:rsidRPr="002A371E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3D2FA21A" w14:textId="77777777" w:rsidR="003E1D45" w:rsidRPr="005A1FAA" w:rsidRDefault="003E1D45" w:rsidP="00DE0900">
            <w:pPr>
              <w:tabs>
                <w:tab w:val="left" w:pos="1236"/>
              </w:tabs>
              <w:rPr>
                <w:b/>
                <w:color w:val="0D0D0D" w:themeColor="text1" w:themeTint="F2"/>
              </w:rPr>
            </w:pPr>
            <w:r w:rsidRPr="005A1FAA">
              <w:rPr>
                <w:b/>
                <w:color w:val="0D0D0D" w:themeColor="text1" w:themeTint="F2"/>
              </w:rPr>
              <w:t xml:space="preserve">Antwort: 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14:paraId="676AA4F9" w14:textId="77777777" w:rsidR="003E1D45" w:rsidRPr="005A1FAA" w:rsidRDefault="003E1D45" w:rsidP="00DE0900">
            <w:pPr>
              <w:tabs>
                <w:tab w:val="left" w:pos="1236"/>
              </w:tabs>
              <w:rPr>
                <w:b/>
                <w:color w:val="7F7F7F" w:themeColor="text1" w:themeTint="80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0147C305" w14:textId="77777777" w:rsidR="003E1D45" w:rsidRPr="005A1FAA" w:rsidRDefault="003E1D45" w:rsidP="00DE0900">
            <w:pPr>
              <w:tabs>
                <w:tab w:val="left" w:pos="1236"/>
              </w:tabs>
              <w:rPr>
                <w:b/>
                <w:color w:val="7F7F7F" w:themeColor="text1" w:themeTint="8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9115322" w14:textId="77777777" w:rsidR="003E1D45" w:rsidRPr="005A1FAA" w:rsidRDefault="003E1D45" w:rsidP="00DE0900">
            <w:pPr>
              <w:tabs>
                <w:tab w:val="left" w:pos="1236"/>
              </w:tabs>
              <w:rPr>
                <w:b/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8AF21A8" w14:textId="77777777" w:rsidR="003E1D45" w:rsidRPr="005A1FAA" w:rsidRDefault="003E1D45" w:rsidP="00DE0900">
            <w:pPr>
              <w:rPr>
                <w:b/>
              </w:rPr>
            </w:pPr>
            <w:r w:rsidRPr="005A1FAA">
              <w:rPr>
                <w:b/>
              </w:rPr>
              <w:t xml:space="preserve">   Antwort: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21AB1B53" w14:textId="77777777" w:rsidR="003E1D45" w:rsidRPr="002A371E" w:rsidRDefault="003E1D45" w:rsidP="00DE0900">
            <w:pPr>
              <w:pStyle w:val="berschrift2"/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440B35" w14:textId="77777777" w:rsidR="003E1D45" w:rsidRPr="002A371E" w:rsidRDefault="003E1D45" w:rsidP="00DE0900">
            <w:pPr>
              <w:pStyle w:val="berschrift2"/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196EB1BE" w14:textId="77777777" w:rsidR="003E1D45" w:rsidRPr="002A371E" w:rsidRDefault="003E1D45" w:rsidP="00DE0900">
            <w:pPr>
              <w:pStyle w:val="berschrift2"/>
            </w:pPr>
          </w:p>
        </w:tc>
      </w:tr>
      <w:tr w:rsidR="003E1D45" w14:paraId="23A4613A" w14:textId="77777777" w:rsidTr="00DE0900">
        <w:trPr>
          <w:trHeight w:val="340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59888340" w14:textId="77777777" w:rsidR="003E1D45" w:rsidRDefault="003E1D45" w:rsidP="00DE0900"/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65201C2B" w14:textId="77777777" w:rsidR="003E1D45" w:rsidRPr="002A371E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1BE5895F" w14:textId="77777777" w:rsidR="003E1D45" w:rsidRPr="00F6305F" w:rsidRDefault="003E1D45" w:rsidP="00DE0900">
            <w:pPr>
              <w:tabs>
                <w:tab w:val="left" w:pos="1236"/>
              </w:tabs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F6305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Bei 4 Personen bekommt jede Person </w:t>
            </w:r>
          </w:p>
          <w:p w14:paraId="4FD3BCA1" w14:textId="77777777" w:rsidR="003E1D45" w:rsidRPr="00040482" w:rsidRDefault="003E1D45" w:rsidP="00DE0900">
            <w:pPr>
              <w:tabs>
                <w:tab w:val="left" w:pos="1236"/>
              </w:tabs>
              <w:rPr>
                <w:color w:val="0D0D0D" w:themeColor="text1" w:themeTint="F2"/>
              </w:rPr>
            </w:pPr>
            <w:r w:rsidRPr="00F6305F">
              <w:rPr>
                <w:rFonts w:ascii="Comic Sans MS" w:hAnsi="Comic Sans MS"/>
                <w:color w:val="548DD4" w:themeColor="text2" w:themeTint="99"/>
                <w:sz w:val="20"/>
                <w:szCs w:val="20"/>
                <w:u w:val="single"/>
              </w:rPr>
              <w:t xml:space="preserve"> </w:t>
            </w:r>
            <w:proofErr w:type="gramStart"/>
            <w:r w:rsidRPr="00F6305F">
              <w:rPr>
                <w:rFonts w:ascii="Comic Sans MS" w:hAnsi="Comic Sans MS"/>
                <w:b/>
                <w:bCs/>
                <w:color w:val="548DD4" w:themeColor="text2" w:themeTint="99"/>
                <w:sz w:val="20"/>
                <w:szCs w:val="20"/>
                <w:u w:val="single"/>
              </w:rPr>
              <w:t>3</w:t>
            </w:r>
            <w:r w:rsidRPr="00F6305F">
              <w:rPr>
                <w:rFonts w:ascii="Comic Sans MS" w:hAnsi="Comic Sans MS"/>
                <w:color w:val="548DD4" w:themeColor="text2" w:themeTint="99"/>
                <w:sz w:val="20"/>
                <w:szCs w:val="20"/>
                <w:u w:val="single"/>
              </w:rPr>
              <w:t xml:space="preserve"> </w:t>
            </w:r>
            <w:r w:rsidRPr="00F6305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Stücke</w:t>
            </w:r>
            <w:proofErr w:type="gramEnd"/>
            <w:r w:rsidRPr="00F6305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Kuchen.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8F85265" w14:textId="77777777" w:rsidR="003E1D45" w:rsidRPr="00F6305F" w:rsidRDefault="003E1D45" w:rsidP="00DE0900">
            <w:pPr>
              <w:tabs>
                <w:tab w:val="left" w:pos="1236"/>
              </w:tabs>
              <w:ind w:left="143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F6305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Bei 4 Personen bekommt jede Person </w:t>
            </w:r>
          </w:p>
          <w:p w14:paraId="397DA15E" w14:textId="77777777" w:rsidR="003E1D45" w:rsidRPr="004516BE" w:rsidRDefault="003E1D45" w:rsidP="00DE0900">
            <w:pPr>
              <w:pStyle w:val="berschrift2"/>
              <w:ind w:hanging="278"/>
              <w:rPr>
                <w:b w:val="0"/>
              </w:rPr>
            </w:pPr>
            <w:r w:rsidRPr="00F6305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</w:t>
            </w:r>
            <w:r w:rsidRPr="00F6305F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  <w:u w:val="single"/>
              </w:rPr>
              <w:t xml:space="preserve"> </w:t>
            </w:r>
            <w:r w:rsidRPr="00F6305F">
              <w:rPr>
                <w:rFonts w:ascii="Comic Sans MS" w:hAnsi="Comic Sans MS"/>
                <w:bCs w:val="0"/>
                <w:color w:val="548DD4" w:themeColor="text2" w:themeTint="99"/>
                <w:sz w:val="20"/>
                <w:szCs w:val="20"/>
                <w:u w:val="single"/>
              </w:rPr>
              <w:t>3,</w:t>
            </w:r>
            <w:proofErr w:type="gramStart"/>
            <w:r w:rsidRPr="00F6305F">
              <w:rPr>
                <w:rFonts w:ascii="Comic Sans MS" w:hAnsi="Comic Sans MS"/>
                <w:bCs w:val="0"/>
                <w:color w:val="548DD4" w:themeColor="text2" w:themeTint="99"/>
                <w:sz w:val="20"/>
                <w:szCs w:val="20"/>
                <w:u w:val="single"/>
              </w:rPr>
              <w:t>5</w:t>
            </w:r>
            <w:r w:rsidRPr="00F6305F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  <w:u w:val="single"/>
              </w:rPr>
              <w:t xml:space="preserve"> </w:t>
            </w:r>
            <w:r w:rsidRPr="00F6305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</w:t>
            </w:r>
            <w:r w:rsidRPr="00F6305F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Stücke</w:t>
            </w:r>
            <w:proofErr w:type="gramEnd"/>
            <w:r w:rsidRPr="00F6305F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Kuchen</w:t>
            </w:r>
            <w:r w:rsidRPr="00C97285">
              <w:rPr>
                <w:b w:val="0"/>
                <w:color w:val="0D0D0D" w:themeColor="text1" w:themeTint="F2"/>
              </w:rPr>
              <w:t>.</w:t>
            </w:r>
          </w:p>
        </w:tc>
      </w:tr>
      <w:tr w:rsidR="003E1D45" w14:paraId="06DD9EEB" w14:textId="77777777" w:rsidTr="00DE0900">
        <w:trPr>
          <w:trHeight w:val="60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7432ABE2" w14:textId="77777777" w:rsidR="003E1D45" w:rsidRPr="00190550" w:rsidRDefault="003E1D45" w:rsidP="00DE0900">
            <w:pPr>
              <w:rPr>
                <w:sz w:val="28"/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56F8F7AF" w14:textId="77777777" w:rsidR="003E1D45" w:rsidRPr="00190550" w:rsidRDefault="003E1D45" w:rsidP="00DE0900">
            <w:pPr>
              <w:pStyle w:val="berschrift2"/>
              <w:rPr>
                <w:sz w:val="28"/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842D4B6" w14:textId="77777777" w:rsidR="003E1D45" w:rsidRPr="00190550" w:rsidRDefault="003E1D45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  <w:sz w:val="28"/>
                <w:szCs w:val="21"/>
              </w:rPr>
            </w:pPr>
          </w:p>
        </w:tc>
        <w:tc>
          <w:tcPr>
            <w:tcW w:w="42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6E6FF51" w14:textId="77777777" w:rsidR="003E1D45" w:rsidRPr="00190550" w:rsidRDefault="003E1D45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28"/>
                <w:szCs w:val="21"/>
              </w:rPr>
            </w:pPr>
          </w:p>
        </w:tc>
      </w:tr>
      <w:tr w:rsidR="003E1D45" w14:paraId="176C0DAF" w14:textId="77777777" w:rsidTr="00DE0900">
        <w:trPr>
          <w:trHeight w:val="60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7F2664B3" w14:textId="77777777" w:rsidR="003E1D45" w:rsidRPr="008A44A8" w:rsidRDefault="003E1D45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7EF2243B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2A64D95B" w14:textId="77777777" w:rsidR="003E1D45" w:rsidRDefault="003E1D45" w:rsidP="00DE0900">
            <w:pPr>
              <w:tabs>
                <w:tab w:val="left" w:pos="1236"/>
              </w:tabs>
              <w:ind w:left="309" w:hanging="283"/>
              <w:jc w:val="left"/>
              <w:rPr>
                <w:color w:val="0D0D0D" w:themeColor="text1" w:themeTint="F2"/>
                <w:szCs w:val="21"/>
              </w:rPr>
            </w:pPr>
            <w:r w:rsidRPr="008A44A8">
              <w:rPr>
                <w:color w:val="0D0D0D" w:themeColor="text1" w:themeTint="F2"/>
                <w:szCs w:val="21"/>
              </w:rPr>
              <w:t xml:space="preserve">b1) </w:t>
            </w:r>
            <w:r w:rsidRPr="00C97285">
              <w:rPr>
                <w:color w:val="0D0D0D" w:themeColor="text1" w:themeTint="F2"/>
                <w:szCs w:val="21"/>
              </w:rPr>
              <w:t>E</w:t>
            </w:r>
            <w:r>
              <w:rPr>
                <w:color w:val="0D0D0D" w:themeColor="text1" w:themeTint="F2"/>
                <w:szCs w:val="21"/>
              </w:rPr>
              <w:t>in Bagger braucht 35</w:t>
            </w:r>
            <w:r w:rsidRPr="00C97285">
              <w:rPr>
                <w:color w:val="0D0D0D" w:themeColor="text1" w:themeTint="F2"/>
                <w:szCs w:val="21"/>
              </w:rPr>
              <w:t xml:space="preserve"> Stunden für ein</w:t>
            </w:r>
            <w:r>
              <w:rPr>
                <w:color w:val="0D0D0D" w:themeColor="text1" w:themeTint="F2"/>
                <w:szCs w:val="21"/>
              </w:rPr>
              <w:t>e</w:t>
            </w:r>
            <w:r w:rsidRPr="00C97285">
              <w:rPr>
                <w:color w:val="0D0D0D" w:themeColor="text1" w:themeTint="F2"/>
                <w:szCs w:val="21"/>
              </w:rPr>
              <w:t xml:space="preserve"> </w:t>
            </w:r>
            <w:r>
              <w:rPr>
                <w:color w:val="0D0D0D" w:themeColor="text1" w:themeTint="F2"/>
                <w:szCs w:val="21"/>
              </w:rPr>
              <w:t>Grube</w:t>
            </w:r>
            <w:r w:rsidRPr="00C97285">
              <w:rPr>
                <w:color w:val="0D0D0D" w:themeColor="text1" w:themeTint="F2"/>
                <w:szCs w:val="21"/>
              </w:rPr>
              <w:t xml:space="preserve">. Wie lange brauchen </w:t>
            </w:r>
            <w:r>
              <w:rPr>
                <w:color w:val="0D0D0D" w:themeColor="text1" w:themeTint="F2"/>
                <w:szCs w:val="21"/>
              </w:rPr>
              <w:t>5</w:t>
            </w:r>
            <w:r w:rsidRPr="00C97285">
              <w:rPr>
                <w:color w:val="0D0D0D" w:themeColor="text1" w:themeTint="F2"/>
                <w:szCs w:val="21"/>
              </w:rPr>
              <w:t xml:space="preserve"> Bagger? </w:t>
            </w:r>
          </w:p>
          <w:p w14:paraId="79F33D84" w14:textId="77777777" w:rsidR="003E1D45" w:rsidRPr="008A44A8" w:rsidRDefault="003E1D45" w:rsidP="00DE0900">
            <w:pPr>
              <w:tabs>
                <w:tab w:val="left" w:pos="1236"/>
              </w:tabs>
              <w:ind w:left="309" w:hanging="283"/>
              <w:jc w:val="left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  <w:szCs w:val="21"/>
              </w:rPr>
              <w:t xml:space="preserve">      </w:t>
            </w:r>
            <w:r w:rsidRPr="00C97285">
              <w:rPr>
                <w:color w:val="0D0D0D" w:themeColor="text1" w:themeTint="F2"/>
                <w:szCs w:val="21"/>
              </w:rPr>
              <w:t xml:space="preserve">Wie lange brauchen </w:t>
            </w:r>
            <w:r>
              <w:rPr>
                <w:color w:val="0D0D0D" w:themeColor="text1" w:themeTint="F2"/>
                <w:szCs w:val="21"/>
              </w:rPr>
              <w:t>7</w:t>
            </w:r>
            <w:r w:rsidRPr="00C97285">
              <w:rPr>
                <w:color w:val="0D0D0D" w:themeColor="text1" w:themeTint="F2"/>
                <w:szCs w:val="21"/>
              </w:rPr>
              <w:t xml:space="preserve"> Bagger?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38BD968" w14:textId="77777777" w:rsidR="003E1D45" w:rsidRDefault="003E1D45" w:rsidP="00DE0900">
            <w:pPr>
              <w:pStyle w:val="berschrift2"/>
              <w:ind w:left="284" w:hanging="284"/>
              <w:rPr>
                <w:b w:val="0"/>
                <w:color w:val="0D0D0D" w:themeColor="text1" w:themeTint="F2"/>
                <w:szCs w:val="21"/>
              </w:rPr>
            </w:pPr>
            <w:r>
              <w:rPr>
                <w:b w:val="0"/>
                <w:color w:val="0D0D0D" w:themeColor="text1" w:themeTint="F2"/>
                <w:szCs w:val="21"/>
              </w:rPr>
              <w:t xml:space="preserve"> </w:t>
            </w:r>
            <w:r w:rsidRPr="008A44A8">
              <w:rPr>
                <w:b w:val="0"/>
                <w:color w:val="0D0D0D" w:themeColor="text1" w:themeTint="F2"/>
                <w:szCs w:val="21"/>
              </w:rPr>
              <w:t xml:space="preserve">b2) </w:t>
            </w:r>
            <w:r w:rsidRPr="00E70E32">
              <w:rPr>
                <w:b w:val="0"/>
                <w:color w:val="0D0D0D" w:themeColor="text1" w:themeTint="F2"/>
                <w:szCs w:val="21"/>
              </w:rPr>
              <w:t xml:space="preserve">Ein Bagger braucht </w:t>
            </w:r>
            <w:r>
              <w:rPr>
                <w:b w:val="0"/>
                <w:color w:val="0D0D0D" w:themeColor="text1" w:themeTint="F2"/>
                <w:szCs w:val="21"/>
              </w:rPr>
              <w:t>36</w:t>
            </w:r>
            <w:r w:rsidRPr="00E70E32">
              <w:rPr>
                <w:b w:val="0"/>
                <w:color w:val="0D0D0D" w:themeColor="text1" w:themeTint="F2"/>
                <w:szCs w:val="21"/>
              </w:rPr>
              <w:t xml:space="preserve"> Stunden für eine Grube. Wie lange brauchen </w:t>
            </w:r>
            <w:r>
              <w:rPr>
                <w:b w:val="0"/>
                <w:color w:val="0D0D0D" w:themeColor="text1" w:themeTint="F2"/>
                <w:szCs w:val="21"/>
              </w:rPr>
              <w:t>6</w:t>
            </w:r>
            <w:r w:rsidRPr="00E70E32">
              <w:rPr>
                <w:b w:val="0"/>
                <w:color w:val="0D0D0D" w:themeColor="text1" w:themeTint="F2"/>
                <w:szCs w:val="21"/>
              </w:rPr>
              <w:t xml:space="preserve"> Bagger? </w:t>
            </w:r>
          </w:p>
          <w:p w14:paraId="2720265A" w14:textId="77777777" w:rsidR="003E1D45" w:rsidRPr="008A44A8" w:rsidRDefault="003E1D45" w:rsidP="00DE0900">
            <w:pPr>
              <w:pStyle w:val="berschrift2"/>
              <w:ind w:left="284" w:firstLine="0"/>
              <w:rPr>
                <w:b w:val="0"/>
                <w:szCs w:val="21"/>
              </w:rPr>
            </w:pPr>
            <w:r w:rsidRPr="00E70E32">
              <w:rPr>
                <w:b w:val="0"/>
                <w:color w:val="0D0D0D" w:themeColor="text1" w:themeTint="F2"/>
                <w:szCs w:val="21"/>
              </w:rPr>
              <w:t xml:space="preserve">Wie lange brauchen </w:t>
            </w:r>
            <w:r>
              <w:rPr>
                <w:b w:val="0"/>
                <w:color w:val="0D0D0D" w:themeColor="text1" w:themeTint="F2"/>
                <w:szCs w:val="21"/>
              </w:rPr>
              <w:t>8</w:t>
            </w:r>
            <w:r w:rsidRPr="00E70E32">
              <w:rPr>
                <w:b w:val="0"/>
                <w:color w:val="0D0D0D" w:themeColor="text1" w:themeTint="F2"/>
                <w:szCs w:val="21"/>
              </w:rPr>
              <w:t xml:space="preserve"> Bagger?</w:t>
            </w:r>
          </w:p>
        </w:tc>
      </w:tr>
      <w:tr w:rsidR="003E1D45" w14:paraId="5C5E682A" w14:textId="77777777" w:rsidTr="00DE0900">
        <w:trPr>
          <w:trHeight w:val="60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2755B4E3" w14:textId="77777777" w:rsidR="003E1D45" w:rsidRPr="00382DC4" w:rsidRDefault="003E1D45" w:rsidP="00DE0900">
            <w:pPr>
              <w:rPr>
                <w:sz w:val="16"/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E0938CA" w14:textId="77777777" w:rsidR="003E1D45" w:rsidRPr="00382DC4" w:rsidRDefault="003E1D45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62D46C6E" w14:textId="77777777" w:rsidR="003E1D45" w:rsidRPr="00382DC4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0A50AA01" w14:textId="77777777" w:rsidR="003E1D45" w:rsidRPr="00382DC4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5396AD5F" w14:textId="77777777" w:rsidR="003E1D45" w:rsidRPr="00382DC4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5685FA84" w14:textId="77777777" w:rsidR="003E1D45" w:rsidRPr="00382DC4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CE86E18" w14:textId="77777777" w:rsidR="003E1D45" w:rsidRPr="00382DC4" w:rsidRDefault="003E1D45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2BD48E40" w14:textId="77777777" w:rsidR="003E1D45" w:rsidRPr="00382DC4" w:rsidRDefault="003E1D45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1461E6B9" w14:textId="77777777" w:rsidR="003E1D45" w:rsidRPr="00382DC4" w:rsidRDefault="003E1D45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0ADD06E6" w14:textId="77777777" w:rsidR="003E1D45" w:rsidRPr="00382DC4" w:rsidRDefault="003E1D45" w:rsidP="00DE0900">
            <w:pPr>
              <w:pStyle w:val="berschrift2"/>
              <w:rPr>
                <w:sz w:val="16"/>
                <w:szCs w:val="21"/>
              </w:rPr>
            </w:pPr>
          </w:p>
        </w:tc>
      </w:tr>
      <w:tr w:rsidR="003E1D45" w14:paraId="34B1D82B" w14:textId="77777777" w:rsidTr="00DE0900">
        <w:trPr>
          <w:trHeight w:val="60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2CCEFF75" w14:textId="77777777" w:rsidR="003E1D45" w:rsidRPr="008A44A8" w:rsidRDefault="003E1D45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C2AEA12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56281B7" w14:textId="77777777" w:rsidR="003E1D45" w:rsidRPr="008A44A8" w:rsidRDefault="003E1D45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55903CF" wp14:editId="32F3DD8A">
                  <wp:extent cx="317500" cy="317500"/>
                  <wp:effectExtent l="0" t="0" r="6350" b="6350"/>
                  <wp:docPr id="490" name="Grafik 490" descr="Bag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Excavator.sv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65" cy="31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1F1726C5" w14:textId="77777777" w:rsidR="003E1D45" w:rsidRDefault="003E1D45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56370C83" w14:textId="77777777" w:rsidR="003E1D45" w:rsidRPr="008A44A8" w:rsidRDefault="003E1D45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b/>
                <w:color w:val="0D0D0D" w:themeColor="text1" w:themeTint="F2"/>
                <w:sz w:val="18"/>
              </w:rPr>
              <w:t>Bagger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18E7D93B" w14:textId="77777777" w:rsidR="003E1D45" w:rsidRPr="00141B2A" w:rsidRDefault="003E1D45" w:rsidP="00DE0900">
            <w:pPr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Zeit</w:t>
            </w:r>
          </w:p>
          <w:p w14:paraId="11856588" w14:textId="77777777" w:rsidR="003E1D45" w:rsidRPr="008A44A8" w:rsidRDefault="003E1D45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 w:rsidRPr="00141B2A">
              <w:rPr>
                <w:b/>
                <w:color w:val="0D0D0D" w:themeColor="text1" w:themeTint="F2"/>
                <w:sz w:val="18"/>
              </w:rPr>
              <w:t>(in</w:t>
            </w:r>
            <w:r>
              <w:rPr>
                <w:b/>
                <w:color w:val="0D0D0D" w:themeColor="text1" w:themeTint="F2"/>
                <w:sz w:val="18"/>
              </w:rPr>
              <w:t xml:space="preserve"> h</w:t>
            </w:r>
            <w:r w:rsidRPr="00141B2A">
              <w:rPr>
                <w:b/>
                <w:color w:val="0D0D0D" w:themeColor="text1" w:themeTint="F2"/>
                <w:sz w:val="18"/>
              </w:rPr>
              <w:t>)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4594D59E" w14:textId="77777777" w:rsidR="003E1D45" w:rsidRPr="008A44A8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79D3E59D" w14:textId="77777777" w:rsidR="003E1D45" w:rsidRPr="008A44A8" w:rsidRDefault="003E1D45" w:rsidP="00DE0900">
            <w:pPr>
              <w:pStyle w:val="berschrift2"/>
              <w:ind w:hanging="278"/>
              <w:jc w:val="center"/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5086B998" wp14:editId="5B8ADA7A">
                  <wp:extent cx="317500" cy="317500"/>
                  <wp:effectExtent l="0" t="0" r="6350" b="6350"/>
                  <wp:docPr id="491" name="Grafik 491" descr="Bag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Excavator.sv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65" cy="31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511CA25C" w14:textId="77777777" w:rsidR="003E1D45" w:rsidRPr="00E70E32" w:rsidRDefault="003E1D45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 w:rsidRPr="00E70E32"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528D73AB" w14:textId="77777777" w:rsidR="003E1D45" w:rsidRPr="00E70E32" w:rsidRDefault="003E1D45" w:rsidP="00DE0900">
            <w:pPr>
              <w:pStyle w:val="berschrift2"/>
              <w:jc w:val="center"/>
              <w:rPr>
                <w:color w:val="0D0D0D" w:themeColor="text1" w:themeTint="F2"/>
                <w:szCs w:val="21"/>
              </w:rPr>
            </w:pPr>
            <w:r w:rsidRPr="00E70E32">
              <w:rPr>
                <w:color w:val="0D0D0D" w:themeColor="text1" w:themeTint="F2"/>
                <w:sz w:val="18"/>
              </w:rPr>
              <w:t>Bagger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179B5591" w14:textId="77777777" w:rsidR="003E1D45" w:rsidRPr="00E70E32" w:rsidRDefault="003E1D45" w:rsidP="00DE0900">
            <w:pPr>
              <w:jc w:val="center"/>
              <w:rPr>
                <w:b/>
                <w:color w:val="0D0D0D" w:themeColor="text1" w:themeTint="F2"/>
                <w:sz w:val="18"/>
              </w:rPr>
            </w:pPr>
            <w:r w:rsidRPr="00E70E32">
              <w:rPr>
                <w:b/>
                <w:color w:val="0D0D0D" w:themeColor="text1" w:themeTint="F2"/>
                <w:sz w:val="18"/>
              </w:rPr>
              <w:t>Zeit</w:t>
            </w:r>
          </w:p>
          <w:p w14:paraId="3D2E6B7A" w14:textId="77777777" w:rsidR="003E1D45" w:rsidRPr="00E70E32" w:rsidRDefault="003E1D45" w:rsidP="00DE0900">
            <w:pPr>
              <w:pStyle w:val="berschrift2"/>
              <w:jc w:val="center"/>
              <w:rPr>
                <w:color w:val="0D0D0D" w:themeColor="text1" w:themeTint="F2"/>
                <w:szCs w:val="21"/>
              </w:rPr>
            </w:pPr>
            <w:r w:rsidRPr="00E70E32">
              <w:rPr>
                <w:color w:val="0D0D0D" w:themeColor="text1" w:themeTint="F2"/>
                <w:sz w:val="18"/>
              </w:rPr>
              <w:t>(in h)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8DDEBF5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</w:tr>
      <w:tr w:rsidR="003E1D45" w14:paraId="53F90F34" w14:textId="77777777" w:rsidTr="00DE0900">
        <w:trPr>
          <w:trHeight w:val="340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25BEAC02" w14:textId="77777777" w:rsidR="003E1D45" w:rsidRPr="008A44A8" w:rsidRDefault="003E1D45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ED9A005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1DDCAABF" w14:textId="77777777" w:rsidR="003E1D45" w:rsidRPr="008A44A8" w:rsidRDefault="003E1D45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512704" behindDoc="0" locked="0" layoutInCell="1" allowOverlap="1" wp14:anchorId="78EC677D" wp14:editId="204B1934">
                      <wp:simplePos x="0" y="0"/>
                      <wp:positionH relativeFrom="column">
                        <wp:posOffset>-44662</wp:posOffset>
                      </wp:positionH>
                      <wp:positionV relativeFrom="paragraph">
                        <wp:posOffset>167217</wp:posOffset>
                      </wp:positionV>
                      <wp:extent cx="308610" cy="258233"/>
                      <wp:effectExtent l="0" t="0" r="0" b="0"/>
                      <wp:wrapNone/>
                      <wp:docPr id="50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" cy="258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9F7734" w14:textId="77777777" w:rsidR="003E1D45" w:rsidRPr="00F6305F" w:rsidRDefault="003E1D45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sym w:font="Symbol" w:char="F0D7"/>
                                  </w: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  <w:p w14:paraId="09ACCC67" w14:textId="77777777" w:rsidR="003E1D45" w:rsidRDefault="003E1D45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8EC677D" id="_x0000_s1064" type="#_x0000_t202" style="position:absolute;left:0;text-align:left;margin-left:-3.5pt;margin-top:13.15pt;width:24.3pt;height:20.35pt;z-index:25351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" filled="f" stroked="f">
                      <v:textbox>
                        <w:txbxContent>
                          <w:p w14:paraId="1D9F7734" w14:textId="77777777" w:rsidR="003E1D45" w:rsidRPr="00F6305F" w:rsidRDefault="003E1D45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sym w:font="Symbol" w:char="F0D7"/>
                            </w: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09ACCC67" w14:textId="77777777" w:rsidR="003E1D45" w:rsidRDefault="003E1D45" w:rsidP="00DE0900"/>
                        </w:txbxContent>
                      </v:textbox>
                    </v:shape>
                  </w:pict>
                </mc:Fallback>
              </mc:AlternateContent>
            </w: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511680" behindDoc="0" locked="0" layoutInCell="1" allowOverlap="1" wp14:anchorId="7C129DDA" wp14:editId="713EBCB6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42545</wp:posOffset>
                      </wp:positionV>
                      <wp:extent cx="308610" cy="258233"/>
                      <wp:effectExtent l="0" t="0" r="0" b="0"/>
                      <wp:wrapNone/>
                      <wp:docPr id="50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" cy="258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2A3BF9" w14:textId="77777777" w:rsidR="003E1D45" w:rsidRPr="00F6305F" w:rsidRDefault="003E1D45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sym w:font="Symbol" w:char="F0D7"/>
                                  </w: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  <w:p w14:paraId="004B8DE9" w14:textId="77777777" w:rsidR="003E1D45" w:rsidRDefault="003E1D45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C129DDA" id="_x0000_s1065" type="#_x0000_t202" style="position:absolute;left:0;text-align:left;margin-left:16.3pt;margin-top:3.35pt;width:24.3pt;height:20.35pt;z-index:25351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" filled="f" stroked="f">
                      <v:textbox>
                        <w:txbxContent>
                          <w:p w14:paraId="452A3BF9" w14:textId="77777777" w:rsidR="003E1D45" w:rsidRPr="00F6305F" w:rsidRDefault="003E1D45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sym w:font="Symbol" w:char="F0D7"/>
                            </w: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004B8DE9" w14:textId="77777777" w:rsidR="003E1D45" w:rsidRDefault="003E1D45" w:rsidP="00DE0900"/>
                        </w:txbxContent>
                      </v:textbox>
                    </v:shape>
                  </w:pict>
                </mc:Fallback>
              </mc:AlternateContent>
            </w: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0EDA9086" wp14:editId="71E728A3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81915</wp:posOffset>
                      </wp:positionV>
                      <wp:extent cx="69850" cy="466725"/>
                      <wp:effectExtent l="0" t="0" r="25400" b="28575"/>
                      <wp:wrapNone/>
                      <wp:docPr id="1394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" cy="4667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1692467" id="Pfeil: nach rechts gekrümmt 59" o:spid="_x0000_s1026" type="#_x0000_t102" style="position:absolute;margin-left:16.85pt;margin-top:6.45pt;width:5.5pt;height:36.75pt;z-index:2534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" adj="19984,21196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8F2D71" w14:textId="77777777" w:rsidR="003E1D45" w:rsidRPr="008A44A8" w:rsidRDefault="003E1D45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CF098A" w14:textId="77777777" w:rsidR="003E1D45" w:rsidRPr="008A44A8" w:rsidRDefault="003E1D45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35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31ADC388" w14:textId="77777777" w:rsidR="003E1D45" w:rsidRPr="008A44A8" w:rsidRDefault="003E1D45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513728" behindDoc="0" locked="0" layoutInCell="1" allowOverlap="1" wp14:anchorId="4C0EEBC0" wp14:editId="73770C5F">
                      <wp:simplePos x="0" y="0"/>
                      <wp:positionH relativeFrom="column">
                        <wp:posOffset>287655</wp:posOffset>
                      </wp:positionH>
                      <wp:positionV relativeFrom="paragraph">
                        <wp:posOffset>201083</wp:posOffset>
                      </wp:positionV>
                      <wp:extent cx="308610" cy="258233"/>
                      <wp:effectExtent l="0" t="0" r="0" b="0"/>
                      <wp:wrapNone/>
                      <wp:docPr id="5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" cy="258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8FDDF0" w14:textId="77777777" w:rsidR="003E1D45" w:rsidRPr="00F6305F" w:rsidRDefault="003E1D45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:7</w:t>
                                  </w:r>
                                </w:p>
                                <w:p w14:paraId="4342262B" w14:textId="77777777" w:rsidR="003E1D45" w:rsidRDefault="003E1D45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C0EEBC0" id="_x0000_s1066" type="#_x0000_t202" style="position:absolute;left:0;text-align:left;margin-left:22.65pt;margin-top:15.85pt;width:24.3pt;height:20.35pt;z-index:25351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" filled="f" stroked="f">
                      <v:textbox>
                        <w:txbxContent>
                          <w:p w14:paraId="6D8FDDF0" w14:textId="77777777" w:rsidR="003E1D45" w:rsidRPr="00F6305F" w:rsidRDefault="003E1D45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:7</w:t>
                            </w:r>
                          </w:p>
                          <w:p w14:paraId="4342262B" w14:textId="77777777" w:rsidR="003E1D45" w:rsidRDefault="003E1D45" w:rsidP="00DE0900"/>
                        </w:txbxContent>
                      </v:textbox>
                    </v:shape>
                  </w:pict>
                </mc:Fallback>
              </mc:AlternateContent>
            </w: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510656" behindDoc="0" locked="0" layoutInCell="1" allowOverlap="1" wp14:anchorId="3922A0BB" wp14:editId="007D0878">
                      <wp:simplePos x="0" y="0"/>
                      <wp:positionH relativeFrom="column">
                        <wp:posOffset>37888</wp:posOffset>
                      </wp:positionH>
                      <wp:positionV relativeFrom="paragraph">
                        <wp:posOffset>29210</wp:posOffset>
                      </wp:positionV>
                      <wp:extent cx="334433" cy="258233"/>
                      <wp:effectExtent l="0" t="0" r="0" b="0"/>
                      <wp:wrapNone/>
                      <wp:docPr id="5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433" cy="258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BF09B9" w14:textId="77777777" w:rsidR="003E1D45" w:rsidRPr="00F6305F" w:rsidRDefault="003E1D45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:5</w:t>
                                  </w:r>
                                </w:p>
                                <w:p w14:paraId="4AE4F0B2" w14:textId="77777777" w:rsidR="003E1D45" w:rsidRDefault="003E1D45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922A0BB" id="_x0000_s1067" type="#_x0000_t202" style="position:absolute;left:0;text-align:left;margin-left:3pt;margin-top:2.3pt;width:26.35pt;height:20.35pt;z-index:25351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" filled="f" stroked="f">
                      <v:textbox>
                        <w:txbxContent>
                          <w:p w14:paraId="5BBF09B9" w14:textId="77777777" w:rsidR="003E1D45" w:rsidRPr="00F6305F" w:rsidRDefault="003E1D45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:5</w:t>
                            </w:r>
                          </w:p>
                          <w:p w14:paraId="4AE4F0B2" w14:textId="77777777" w:rsidR="003E1D45" w:rsidRDefault="003E1D45" w:rsidP="00DE090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72330E6C" w14:textId="77777777" w:rsidR="003E1D45" w:rsidRPr="008A44A8" w:rsidRDefault="003E1D45" w:rsidP="00DE0900">
            <w:pPr>
              <w:pStyle w:val="berschrift2"/>
              <w:jc w:val="center"/>
              <w:rPr>
                <w:szCs w:val="21"/>
              </w:rPr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517824" behindDoc="0" locked="0" layoutInCell="1" allowOverlap="1" wp14:anchorId="57BA9199" wp14:editId="2B7088A8">
                      <wp:simplePos x="0" y="0"/>
                      <wp:positionH relativeFrom="column">
                        <wp:posOffset>77258</wp:posOffset>
                      </wp:positionH>
                      <wp:positionV relativeFrom="paragraph">
                        <wp:posOffset>222250</wp:posOffset>
                      </wp:positionV>
                      <wp:extent cx="308610" cy="258233"/>
                      <wp:effectExtent l="0" t="0" r="0" b="0"/>
                      <wp:wrapNone/>
                      <wp:docPr id="6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" cy="258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F2CB7C" w14:textId="77777777" w:rsidR="003E1D45" w:rsidRPr="00F6305F" w:rsidRDefault="003E1D45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sym w:font="Symbol" w:char="F0D7"/>
                                  </w: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  <w:p w14:paraId="3C752053" w14:textId="77777777" w:rsidR="003E1D45" w:rsidRDefault="003E1D45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7BA9199" id="_x0000_s1068" type="#_x0000_t202" style="position:absolute;left:0;text-align:left;margin-left:6.1pt;margin-top:17.5pt;width:24.3pt;height:20.35pt;z-index:25351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" filled="f" stroked="f">
                      <v:textbox>
                        <w:txbxContent>
                          <w:p w14:paraId="4BF2CB7C" w14:textId="77777777" w:rsidR="003E1D45" w:rsidRPr="00F6305F" w:rsidRDefault="003E1D45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sym w:font="Symbol" w:char="F0D7"/>
                            </w: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  <w:p w14:paraId="3C752053" w14:textId="77777777" w:rsidR="003E1D45" w:rsidRDefault="003E1D45" w:rsidP="00DE0900"/>
                        </w:txbxContent>
                      </v:textbox>
                    </v:shape>
                  </w:pict>
                </mc:Fallback>
              </mc:AlternateContent>
            </w: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515776" behindDoc="0" locked="0" layoutInCell="1" allowOverlap="1" wp14:anchorId="17374D74" wp14:editId="3FA32C5D">
                      <wp:simplePos x="0" y="0"/>
                      <wp:positionH relativeFrom="column">
                        <wp:posOffset>311573</wp:posOffset>
                      </wp:positionH>
                      <wp:positionV relativeFrom="paragraph">
                        <wp:posOffset>57150</wp:posOffset>
                      </wp:positionV>
                      <wp:extent cx="308610" cy="258233"/>
                      <wp:effectExtent l="0" t="0" r="0" b="0"/>
                      <wp:wrapNone/>
                      <wp:docPr id="6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" cy="258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4A4CE6" w14:textId="77777777" w:rsidR="003E1D45" w:rsidRPr="00F6305F" w:rsidRDefault="003E1D45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sym w:font="Symbol" w:char="F0D7"/>
                                  </w: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  <w:p w14:paraId="3174C456" w14:textId="77777777" w:rsidR="003E1D45" w:rsidRDefault="003E1D45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7374D74" id="_x0000_s1069" type="#_x0000_t202" style="position:absolute;left:0;text-align:left;margin-left:24.55pt;margin-top:4.5pt;width:24.3pt;height:20.35pt;z-index:25351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" filled="f" stroked="f">
                      <v:textbox>
                        <w:txbxContent>
                          <w:p w14:paraId="044A4CE6" w14:textId="77777777" w:rsidR="003E1D45" w:rsidRPr="00F6305F" w:rsidRDefault="003E1D45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sym w:font="Symbol" w:char="F0D7"/>
                            </w: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3174C456" w14:textId="77777777" w:rsidR="003E1D45" w:rsidRDefault="003E1D45" w:rsidP="00DE090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BD3328" w14:textId="77777777" w:rsidR="003E1D45" w:rsidRPr="006B4F7D" w:rsidRDefault="003E1D45" w:rsidP="00DE0900">
            <w:pPr>
              <w:pStyle w:val="berschrift2"/>
              <w:jc w:val="center"/>
              <w:rPr>
                <w:b w:val="0"/>
                <w:szCs w:val="21"/>
              </w:rPr>
            </w:pPr>
            <w:r w:rsidRPr="006B4F7D">
              <w:rPr>
                <w:b w:val="0"/>
                <w:color w:val="0D0D0D" w:themeColor="text1" w:themeTint="F2"/>
              </w:rPr>
              <w:t>1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604AFE" w14:textId="77777777" w:rsidR="003E1D45" w:rsidRPr="006B4F7D" w:rsidRDefault="003E1D45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36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D29B45C" w14:textId="77777777" w:rsidR="003E1D45" w:rsidRPr="008A44A8" w:rsidRDefault="003E1D45" w:rsidP="00DE0900">
            <w:pPr>
              <w:pStyle w:val="berschrift2"/>
              <w:jc w:val="center"/>
              <w:rPr>
                <w:szCs w:val="21"/>
              </w:rPr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516800" behindDoc="0" locked="0" layoutInCell="1" allowOverlap="1" wp14:anchorId="71E9C1BA" wp14:editId="2FB9E386">
                      <wp:simplePos x="0" y="0"/>
                      <wp:positionH relativeFrom="column">
                        <wp:posOffset>361527</wp:posOffset>
                      </wp:positionH>
                      <wp:positionV relativeFrom="paragraph">
                        <wp:posOffset>165946</wp:posOffset>
                      </wp:positionV>
                      <wp:extent cx="308610" cy="258233"/>
                      <wp:effectExtent l="0" t="0" r="0" b="0"/>
                      <wp:wrapNone/>
                      <wp:docPr id="6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" cy="258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86D618" w14:textId="77777777" w:rsidR="003E1D45" w:rsidRPr="00F6305F" w:rsidRDefault="003E1D45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:8</w:t>
                                  </w:r>
                                </w:p>
                                <w:p w14:paraId="7DD01774" w14:textId="77777777" w:rsidR="003E1D45" w:rsidRDefault="003E1D45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1E9C1BA" id="_x0000_s1070" type="#_x0000_t202" style="position:absolute;left:0;text-align:left;margin-left:28.45pt;margin-top:13.05pt;width:24.3pt;height:20.35pt;z-index:253516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" filled="f" stroked="f">
                      <v:textbox>
                        <w:txbxContent>
                          <w:p w14:paraId="0686D618" w14:textId="77777777" w:rsidR="003E1D45" w:rsidRPr="00F6305F" w:rsidRDefault="003E1D45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:8</w:t>
                            </w:r>
                          </w:p>
                          <w:p w14:paraId="7DD01774" w14:textId="77777777" w:rsidR="003E1D45" w:rsidRDefault="003E1D45" w:rsidP="00DE0900"/>
                        </w:txbxContent>
                      </v:textbox>
                    </v:shape>
                  </w:pict>
                </mc:Fallback>
              </mc:AlternateContent>
            </w: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514752" behindDoc="0" locked="0" layoutInCell="1" allowOverlap="1" wp14:anchorId="095A5556" wp14:editId="69888CEC">
                      <wp:simplePos x="0" y="0"/>
                      <wp:positionH relativeFrom="column">
                        <wp:posOffset>65616</wp:posOffset>
                      </wp:positionH>
                      <wp:positionV relativeFrom="paragraph">
                        <wp:posOffset>30480</wp:posOffset>
                      </wp:positionV>
                      <wp:extent cx="308610" cy="258233"/>
                      <wp:effectExtent l="0" t="0" r="0" b="0"/>
                      <wp:wrapNone/>
                      <wp:docPr id="51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" cy="258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B0AEDC" w14:textId="77777777" w:rsidR="003E1D45" w:rsidRPr="00F6305F" w:rsidRDefault="003E1D45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:6</w:t>
                                  </w:r>
                                </w:p>
                                <w:p w14:paraId="5A30D256" w14:textId="77777777" w:rsidR="003E1D45" w:rsidRDefault="003E1D45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95A5556" id="_x0000_s1071" type="#_x0000_t202" style="position:absolute;left:0;text-align:left;margin-left:5.15pt;margin-top:2.4pt;width:24.3pt;height:20.35pt;z-index:25351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" filled="f" stroked="f">
                      <v:textbox>
                        <w:txbxContent>
                          <w:p w14:paraId="09B0AEDC" w14:textId="77777777" w:rsidR="003E1D45" w:rsidRPr="00F6305F" w:rsidRDefault="003E1D45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:6</w:t>
                            </w:r>
                          </w:p>
                          <w:p w14:paraId="5A30D256" w14:textId="77777777" w:rsidR="003E1D45" w:rsidRDefault="003E1D45" w:rsidP="00DE0900"/>
                        </w:txbxContent>
                      </v:textbox>
                    </v:shape>
                  </w:pict>
                </mc:Fallback>
              </mc:AlternateContent>
            </w:r>
            <w:r w:rsidRPr="006B4F7D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36931AEB" wp14:editId="447C7366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123825</wp:posOffset>
                      </wp:positionV>
                      <wp:extent cx="76200" cy="200025"/>
                      <wp:effectExtent l="0" t="0" r="19050" b="28575"/>
                      <wp:wrapNone/>
                      <wp:docPr id="45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00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BE5F30D" id="Pfeil: nach rechts gekrümmt 59" o:spid="_x0000_s1026" type="#_x0000_t102" style="position:absolute;margin-left:4.5pt;margin-top:9.75pt;width:6pt;height:15.75pt;flip:x;z-index:2534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" adj="17486,20572,16200" fillcolor="#a5a5a5 [2092]" strokecolor="#a5a5a5 [2092]" strokeweight="2pt"/>
                  </w:pict>
                </mc:Fallback>
              </mc:AlternateContent>
            </w:r>
          </w:p>
        </w:tc>
      </w:tr>
      <w:tr w:rsidR="003E1D45" w14:paraId="57A295E1" w14:textId="77777777" w:rsidTr="00DE0900">
        <w:trPr>
          <w:trHeight w:val="340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14C9194E" w14:textId="77777777" w:rsidR="003E1D45" w:rsidRPr="008A44A8" w:rsidRDefault="003E1D45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1DC8FE5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0588ED68" w14:textId="77777777" w:rsidR="003E1D45" w:rsidRPr="008A44A8" w:rsidRDefault="003E1D45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7563FB93" wp14:editId="17B72958">
                      <wp:simplePos x="0" y="0"/>
                      <wp:positionH relativeFrom="column">
                        <wp:posOffset>427567</wp:posOffset>
                      </wp:positionH>
                      <wp:positionV relativeFrom="paragraph">
                        <wp:posOffset>-101388</wp:posOffset>
                      </wp:positionV>
                      <wp:extent cx="98425" cy="218440"/>
                      <wp:effectExtent l="0" t="0" r="15875" b="10160"/>
                      <wp:wrapNone/>
                      <wp:docPr id="1394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2476571" id="Pfeil: nach rechts gekrümmt 59" o:spid="_x0000_s1026" type="#_x0000_t102" style="position:absolute;margin-left:33.65pt;margin-top:-8pt;width:7.75pt;height:17.2pt;z-index:2534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" adj="16734,2038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085E83" w14:textId="77777777" w:rsidR="003E1D45" w:rsidRPr="008A44A8" w:rsidRDefault="003E1D45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5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691EAD1B" w14:textId="77777777" w:rsidR="003E1D45" w:rsidRPr="008A44A8" w:rsidRDefault="003E1D45" w:rsidP="00F6305F">
            <w:pPr>
              <w:pStyle w:val="Handschrift"/>
              <w:jc w:val="center"/>
            </w:pPr>
            <w:r>
              <w:t>7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58E3DA85" w14:textId="77777777" w:rsidR="003E1D45" w:rsidRPr="008A44A8" w:rsidRDefault="003E1D45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68B9E105" wp14:editId="3DFA64AB">
                      <wp:simplePos x="0" y="0"/>
                      <wp:positionH relativeFrom="column">
                        <wp:posOffset>26458</wp:posOffset>
                      </wp:positionH>
                      <wp:positionV relativeFrom="paragraph">
                        <wp:posOffset>-145415</wp:posOffset>
                      </wp:positionV>
                      <wp:extent cx="76200" cy="200025"/>
                      <wp:effectExtent l="0" t="0" r="19050" b="28575"/>
                      <wp:wrapNone/>
                      <wp:docPr id="45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000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C96C318" id="Pfeil: nach rechts gekrümmt 59" o:spid="_x0000_s1026" type="#_x0000_t102" style="position:absolute;margin-left:2.1pt;margin-top:-11.45pt;width:6pt;height:15.75pt;flip:x;z-index:2534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" adj="17486,20572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384307DE" w14:textId="77777777" w:rsidR="003E1D45" w:rsidRPr="008A44A8" w:rsidRDefault="003E1D45" w:rsidP="00DE0900">
            <w:pPr>
              <w:pStyle w:val="berschrift2"/>
              <w:jc w:val="center"/>
              <w:rPr>
                <w:szCs w:val="21"/>
              </w:rPr>
            </w:pPr>
            <w:r w:rsidRPr="006B4F7D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49F4C485" wp14:editId="4E23F855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-91228</wp:posOffset>
                      </wp:positionV>
                      <wp:extent cx="68792" cy="218440"/>
                      <wp:effectExtent l="0" t="0" r="26670" b="10160"/>
                      <wp:wrapNone/>
                      <wp:docPr id="45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792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5AE25D0" id="Pfeil: nach rechts gekrümmt 59" o:spid="_x0000_s1026" type="#_x0000_t102" style="position:absolute;margin-left:43.85pt;margin-top:-7.2pt;width:5.4pt;height:17.2pt;z-index:2534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" adj="18199,20750,16200" fillcolor="#a5a5a5 [2092]" strokecolor="#a5a5a5 [2092]" strokeweight="2pt"/>
                  </w:pict>
                </mc:Fallback>
              </mc:AlternateContent>
            </w:r>
            <w:r w:rsidRPr="006B4F7D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54FAC2CC" wp14:editId="330FF7DB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-135255</wp:posOffset>
                      </wp:positionV>
                      <wp:extent cx="69850" cy="466725"/>
                      <wp:effectExtent l="0" t="0" r="25400" b="28575"/>
                      <wp:wrapNone/>
                      <wp:docPr id="45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0" cy="4667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556A1CE" id="Pfeil: nach rechts gekrümmt 59" o:spid="_x0000_s1026" type="#_x0000_t102" style="position:absolute;margin-left:25.5pt;margin-top:-10.65pt;width:5.5pt;height:36.75pt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" adj="19984,21196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91AA88" w14:textId="77777777" w:rsidR="003E1D45" w:rsidRPr="006B4F7D" w:rsidRDefault="003E1D45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6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35483046" w14:textId="77777777" w:rsidR="003E1D45" w:rsidRPr="006B4F7D" w:rsidRDefault="003E1D45" w:rsidP="00F6305F">
            <w:pPr>
              <w:pStyle w:val="Handschrift"/>
              <w:jc w:val="center"/>
            </w:pPr>
            <w:r>
              <w:t>6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2D70B37D" w14:textId="77777777" w:rsidR="003E1D45" w:rsidRPr="008A44A8" w:rsidRDefault="003E1D45" w:rsidP="00DE0900">
            <w:pPr>
              <w:pStyle w:val="berschrift2"/>
              <w:jc w:val="center"/>
              <w:rPr>
                <w:szCs w:val="21"/>
              </w:rPr>
            </w:pPr>
            <w:r w:rsidRPr="006B4F7D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 wp14:anchorId="06A46E0B" wp14:editId="6D1E5B88">
                      <wp:simplePos x="0" y="0"/>
                      <wp:positionH relativeFrom="column">
                        <wp:posOffset>351578</wp:posOffset>
                      </wp:positionH>
                      <wp:positionV relativeFrom="paragraph">
                        <wp:posOffset>-110914</wp:posOffset>
                      </wp:positionV>
                      <wp:extent cx="66675" cy="457200"/>
                      <wp:effectExtent l="0" t="0" r="28575" b="19050"/>
                      <wp:wrapNone/>
                      <wp:docPr id="45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6675" cy="4572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160896E" id="Pfeil: nach rechts gekrümmt 59" o:spid="_x0000_s1026" type="#_x0000_t102" style="position:absolute;margin-left:27.7pt;margin-top:-8.75pt;width:5.25pt;height:36pt;flip:x;z-index:2534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" adj="20025,21206,16200" fillcolor="#a5a5a5 [2092]" strokecolor="#a5a5a5 [2092]" strokeweight="2pt"/>
                  </w:pict>
                </mc:Fallback>
              </mc:AlternateContent>
            </w:r>
          </w:p>
        </w:tc>
      </w:tr>
      <w:tr w:rsidR="003E1D45" w14:paraId="60BEE8A2" w14:textId="77777777" w:rsidTr="00DE0900">
        <w:trPr>
          <w:trHeight w:val="340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135CBFEB" w14:textId="77777777" w:rsidR="003E1D45" w:rsidRPr="008A44A8" w:rsidRDefault="003E1D45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683B526A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46D5A79D" w14:textId="77777777" w:rsidR="003E1D45" w:rsidRPr="008A44A8" w:rsidRDefault="003E1D45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8C1C96" w14:textId="77777777" w:rsidR="003E1D45" w:rsidRPr="008A44A8" w:rsidRDefault="003E1D45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7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53316535" w14:textId="77777777" w:rsidR="003E1D45" w:rsidRPr="008A44A8" w:rsidRDefault="003E1D45" w:rsidP="00F6305F">
            <w:pPr>
              <w:pStyle w:val="Handschrift"/>
              <w:jc w:val="center"/>
            </w:pPr>
            <w:r>
              <w:t>5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9047D5E" w14:textId="77777777" w:rsidR="003E1D45" w:rsidRPr="008A44A8" w:rsidRDefault="003E1D45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40AA71CF" wp14:editId="65DCE059">
                      <wp:simplePos x="0" y="0"/>
                      <wp:positionH relativeFrom="column">
                        <wp:posOffset>258021</wp:posOffset>
                      </wp:positionH>
                      <wp:positionV relativeFrom="paragraph">
                        <wp:posOffset>-356658</wp:posOffset>
                      </wp:positionV>
                      <wp:extent cx="66675" cy="457200"/>
                      <wp:effectExtent l="0" t="0" r="28575" b="19050"/>
                      <wp:wrapNone/>
                      <wp:docPr id="1395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6675" cy="4572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8329937" id="Pfeil: nach rechts gekrümmt 59" o:spid="_x0000_s1026" type="#_x0000_t102" style="position:absolute;margin-left:20.3pt;margin-top:-28.1pt;width:5.25pt;height:36pt;flip:x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" adj="20025,21206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C4A5432" w14:textId="77777777" w:rsidR="003E1D45" w:rsidRPr="008A44A8" w:rsidRDefault="003E1D45" w:rsidP="00DE0900">
            <w:pPr>
              <w:pStyle w:val="berschrift2"/>
              <w:jc w:val="center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8CBBDC" w14:textId="77777777" w:rsidR="003E1D45" w:rsidRPr="006B4F7D" w:rsidRDefault="003E1D45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8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440FBB84" w14:textId="77777777" w:rsidR="003E1D45" w:rsidRPr="006B4F7D" w:rsidRDefault="003E1D45" w:rsidP="00F6305F">
            <w:pPr>
              <w:pStyle w:val="Handschrift"/>
              <w:jc w:val="center"/>
            </w:pPr>
            <w:r>
              <w:t>4,5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2A999391" w14:textId="77777777" w:rsidR="003E1D45" w:rsidRPr="008A44A8" w:rsidRDefault="003E1D45" w:rsidP="00DE0900">
            <w:pPr>
              <w:pStyle w:val="berschrift2"/>
              <w:jc w:val="center"/>
              <w:rPr>
                <w:szCs w:val="21"/>
              </w:rPr>
            </w:pPr>
          </w:p>
        </w:tc>
      </w:tr>
      <w:tr w:rsidR="003E1D45" w14:paraId="5F19D3B2" w14:textId="77777777" w:rsidTr="00DE0900">
        <w:trPr>
          <w:trHeight w:val="60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16EF6938" w14:textId="77777777" w:rsidR="003E1D45" w:rsidRPr="008A44A8" w:rsidRDefault="003E1D45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79A43F10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2D145215" w14:textId="77777777" w:rsidR="003E1D45" w:rsidRPr="008A44A8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7F9DC079" w14:textId="77777777" w:rsidR="003E1D45" w:rsidRPr="008A44A8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61EDE1C8" w14:textId="77777777" w:rsidR="003E1D45" w:rsidRPr="008A44A8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7DFBB15C" w14:textId="77777777" w:rsidR="003E1D45" w:rsidRPr="008A44A8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BD0125B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385CF152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60A29C79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5959A4F3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</w:tr>
      <w:tr w:rsidR="003E1D45" w14:paraId="5954648F" w14:textId="77777777" w:rsidTr="00DE0900">
        <w:trPr>
          <w:trHeight w:val="340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7CDB3032" w14:textId="77777777" w:rsidR="003E1D45" w:rsidRPr="008A44A8" w:rsidRDefault="003E1D45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7FD4FAE0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28A96860" w14:textId="77777777" w:rsidR="003E1D45" w:rsidRPr="005A1FAA" w:rsidRDefault="003E1D45" w:rsidP="00DE0900">
            <w:pPr>
              <w:tabs>
                <w:tab w:val="left" w:pos="1236"/>
              </w:tabs>
              <w:rPr>
                <w:b/>
              </w:rPr>
            </w:pPr>
            <w:r w:rsidRPr="005A1FAA">
              <w:rPr>
                <w:b/>
              </w:rPr>
              <w:t>Antwort: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14:paraId="0615EE3D" w14:textId="77777777" w:rsidR="003E1D45" w:rsidRPr="005A1FAA" w:rsidRDefault="003E1D45" w:rsidP="00DE0900">
            <w:pPr>
              <w:tabs>
                <w:tab w:val="left" w:pos="1236"/>
              </w:tabs>
              <w:rPr>
                <w:b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126158F4" w14:textId="77777777" w:rsidR="003E1D45" w:rsidRPr="005A1FAA" w:rsidRDefault="003E1D45" w:rsidP="00DE0900">
            <w:pPr>
              <w:tabs>
                <w:tab w:val="left" w:pos="1236"/>
              </w:tabs>
              <w:rPr>
                <w:b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B9E445C" w14:textId="77777777" w:rsidR="003E1D45" w:rsidRPr="005A1FAA" w:rsidRDefault="003E1D45" w:rsidP="00DE0900">
            <w:pPr>
              <w:tabs>
                <w:tab w:val="left" w:pos="1236"/>
              </w:tabs>
              <w:rPr>
                <w:b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1B14E58" w14:textId="77777777" w:rsidR="003E1D45" w:rsidRPr="00AF0994" w:rsidRDefault="003E1D45" w:rsidP="00DE0900">
            <w:pPr>
              <w:pStyle w:val="berschrift2"/>
              <w:ind w:hanging="278"/>
              <w:rPr>
                <w:color w:val="0D0D0D" w:themeColor="text1" w:themeTint="F2"/>
              </w:rPr>
            </w:pPr>
            <w:r w:rsidRPr="00AF0994">
              <w:rPr>
                <w:color w:val="0D0D0D" w:themeColor="text1" w:themeTint="F2"/>
              </w:rPr>
              <w:t>Antwort: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4A176667" w14:textId="77777777" w:rsidR="003E1D45" w:rsidRPr="00AF0994" w:rsidRDefault="003E1D45" w:rsidP="00DE0900">
            <w:pPr>
              <w:pStyle w:val="berschrift2"/>
              <w:rPr>
                <w:color w:val="0D0D0D" w:themeColor="text1" w:themeTint="F2"/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C04E7D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328FFFC8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</w:tr>
      <w:tr w:rsidR="003E1D45" w14:paraId="7F0FC317" w14:textId="77777777" w:rsidTr="00DE0900">
        <w:trPr>
          <w:trHeight w:val="340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15A2B80A" w14:textId="77777777" w:rsidR="003E1D45" w:rsidRPr="008A44A8" w:rsidRDefault="003E1D45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E7B154D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72ECF141" w14:textId="77777777" w:rsidR="003E1D45" w:rsidRPr="00F6305F" w:rsidRDefault="003E1D45" w:rsidP="00DE0900">
            <w:pPr>
              <w:tabs>
                <w:tab w:val="left" w:pos="1236"/>
              </w:tabs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F6305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5 Bagger brauchen </w:t>
            </w:r>
            <w:r w:rsidRPr="00F6305F">
              <w:rPr>
                <w:rFonts w:ascii="Comic Sans MS" w:hAnsi="Comic Sans MS"/>
                <w:b/>
                <w:bCs/>
                <w:color w:val="548DD4" w:themeColor="text2" w:themeTint="99"/>
                <w:sz w:val="20"/>
                <w:szCs w:val="20"/>
                <w:u w:val="single"/>
              </w:rPr>
              <w:t xml:space="preserve">7 </w:t>
            </w:r>
            <w:proofErr w:type="gramStart"/>
            <w:r w:rsidRPr="00F6305F">
              <w:rPr>
                <w:rFonts w:ascii="Comic Sans MS" w:hAnsi="Comic Sans MS"/>
                <w:b/>
                <w:bCs/>
                <w:color w:val="548DD4" w:themeColor="text2" w:themeTint="99"/>
                <w:sz w:val="20"/>
                <w:szCs w:val="20"/>
                <w:u w:val="single"/>
              </w:rPr>
              <w:t>Stunden</w:t>
            </w:r>
            <w:r w:rsidRPr="00F6305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.</w:t>
            </w:r>
            <w:proofErr w:type="gramEnd"/>
          </w:p>
          <w:p w14:paraId="06F032FE" w14:textId="77777777" w:rsidR="003E1D45" w:rsidRPr="00F6305F" w:rsidRDefault="003E1D45" w:rsidP="00DE0900">
            <w:pPr>
              <w:tabs>
                <w:tab w:val="left" w:pos="1236"/>
              </w:tabs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F6305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8 Bagger </w:t>
            </w:r>
            <w:proofErr w:type="gramStart"/>
            <w:r w:rsidRPr="00F6305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brauchen  </w:t>
            </w:r>
            <w:r w:rsidRPr="00F6305F">
              <w:rPr>
                <w:rFonts w:ascii="Comic Sans MS" w:hAnsi="Comic Sans MS"/>
                <w:b/>
                <w:bCs/>
                <w:color w:val="548DD4" w:themeColor="text2" w:themeTint="99"/>
                <w:sz w:val="20"/>
                <w:szCs w:val="20"/>
                <w:u w:val="single"/>
              </w:rPr>
              <w:t>5</w:t>
            </w:r>
            <w:proofErr w:type="gramEnd"/>
            <w:r w:rsidRPr="00F6305F">
              <w:rPr>
                <w:rFonts w:ascii="Comic Sans MS" w:hAnsi="Comic Sans MS"/>
                <w:b/>
                <w:bCs/>
                <w:color w:val="548DD4" w:themeColor="text2" w:themeTint="99"/>
                <w:sz w:val="20"/>
                <w:szCs w:val="20"/>
                <w:u w:val="single"/>
              </w:rPr>
              <w:t xml:space="preserve"> Stunden</w:t>
            </w:r>
            <w:r w:rsidRPr="00F6305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.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7E0EECC" w14:textId="77777777" w:rsidR="003E1D45" w:rsidRPr="00F6305F" w:rsidRDefault="003E1D45" w:rsidP="00DE0900">
            <w:pPr>
              <w:pStyle w:val="berschrift2"/>
              <w:ind w:hanging="278"/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</w:pPr>
            <w:r w:rsidRPr="00F6305F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6 Bagger </w:t>
            </w:r>
            <w:proofErr w:type="gramStart"/>
            <w:r w:rsidRPr="00F6305F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brauchen  </w:t>
            </w:r>
            <w:r w:rsidRPr="00F6305F">
              <w:rPr>
                <w:rFonts w:ascii="Comic Sans MS" w:hAnsi="Comic Sans MS"/>
                <w:bCs w:val="0"/>
                <w:color w:val="548DD4" w:themeColor="text2" w:themeTint="99"/>
                <w:sz w:val="20"/>
                <w:szCs w:val="20"/>
                <w:u w:val="single"/>
              </w:rPr>
              <w:t>6</w:t>
            </w:r>
            <w:proofErr w:type="gramEnd"/>
            <w:r w:rsidRPr="00F6305F">
              <w:rPr>
                <w:rFonts w:ascii="Comic Sans MS" w:hAnsi="Comic Sans MS"/>
                <w:bCs w:val="0"/>
                <w:color w:val="548DD4" w:themeColor="text2" w:themeTint="99"/>
                <w:sz w:val="20"/>
                <w:szCs w:val="20"/>
                <w:u w:val="single"/>
              </w:rPr>
              <w:t xml:space="preserve"> Stunden</w:t>
            </w:r>
            <w:r w:rsidRPr="00F6305F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.</w:t>
            </w:r>
          </w:p>
          <w:p w14:paraId="1B35EE9D" w14:textId="77777777" w:rsidR="003E1D45" w:rsidRPr="00AF0994" w:rsidRDefault="003E1D45" w:rsidP="00DE0900">
            <w:pPr>
              <w:pStyle w:val="berschrift2"/>
              <w:ind w:hanging="278"/>
              <w:rPr>
                <w:b w:val="0"/>
                <w:color w:val="0D0D0D" w:themeColor="text1" w:themeTint="F2"/>
                <w:szCs w:val="21"/>
              </w:rPr>
            </w:pPr>
            <w:r w:rsidRPr="00F6305F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8 Bagger brauchen </w:t>
            </w:r>
            <w:r w:rsidRPr="00F6305F">
              <w:rPr>
                <w:rFonts w:ascii="Comic Sans MS" w:hAnsi="Comic Sans MS"/>
                <w:bCs w:val="0"/>
                <w:color w:val="548DD4" w:themeColor="text2" w:themeTint="99"/>
                <w:sz w:val="20"/>
                <w:szCs w:val="20"/>
                <w:u w:val="single"/>
              </w:rPr>
              <w:t xml:space="preserve">4,5 </w:t>
            </w:r>
            <w:proofErr w:type="gramStart"/>
            <w:r w:rsidRPr="00F6305F">
              <w:rPr>
                <w:rFonts w:ascii="Comic Sans MS" w:hAnsi="Comic Sans MS"/>
                <w:bCs w:val="0"/>
                <w:color w:val="548DD4" w:themeColor="text2" w:themeTint="99"/>
                <w:sz w:val="20"/>
                <w:szCs w:val="20"/>
                <w:u w:val="single"/>
              </w:rPr>
              <w:t>Stunden</w:t>
            </w:r>
            <w:r w:rsidRPr="00F6305F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.</w:t>
            </w:r>
            <w:proofErr w:type="gramEnd"/>
          </w:p>
        </w:tc>
      </w:tr>
      <w:tr w:rsidR="003E1D45" w14:paraId="6A36037C" w14:textId="77777777" w:rsidTr="00DE0900">
        <w:trPr>
          <w:trHeight w:val="60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1ABC4331" w14:textId="77777777" w:rsidR="003E1D45" w:rsidRPr="00190550" w:rsidRDefault="003E1D45" w:rsidP="00DE0900">
            <w:pPr>
              <w:rPr>
                <w:sz w:val="28"/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436A6FC4" w14:textId="77777777" w:rsidR="003E1D45" w:rsidRPr="00190550" w:rsidRDefault="003E1D45" w:rsidP="00DE0900">
            <w:pPr>
              <w:pStyle w:val="berschrift2"/>
              <w:rPr>
                <w:sz w:val="28"/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54E782F" w14:textId="77777777" w:rsidR="003E1D45" w:rsidRPr="00190550" w:rsidRDefault="003E1D45" w:rsidP="00DE0900">
            <w:pPr>
              <w:tabs>
                <w:tab w:val="left" w:pos="1236"/>
              </w:tabs>
              <w:jc w:val="center"/>
              <w:rPr>
                <w:color w:val="0D0D0D" w:themeColor="text1" w:themeTint="F2"/>
                <w:sz w:val="28"/>
                <w:szCs w:val="21"/>
              </w:rPr>
            </w:pPr>
          </w:p>
        </w:tc>
        <w:tc>
          <w:tcPr>
            <w:tcW w:w="425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0E6595F1" w14:textId="77777777" w:rsidR="003E1D45" w:rsidRPr="00190550" w:rsidRDefault="003E1D45" w:rsidP="00DE0900">
            <w:pPr>
              <w:pStyle w:val="berschrift2"/>
              <w:jc w:val="center"/>
              <w:rPr>
                <w:b w:val="0"/>
                <w:color w:val="0D0D0D" w:themeColor="text1" w:themeTint="F2"/>
                <w:sz w:val="28"/>
                <w:szCs w:val="21"/>
              </w:rPr>
            </w:pPr>
          </w:p>
        </w:tc>
      </w:tr>
      <w:tr w:rsidR="003E1D45" w14:paraId="7BDF0EAF" w14:textId="77777777" w:rsidTr="00DE0900">
        <w:trPr>
          <w:trHeight w:val="60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35308A15" w14:textId="77777777" w:rsidR="003E1D45" w:rsidRPr="008A44A8" w:rsidRDefault="003E1D45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222E1FE6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5E8A6CFB" w14:textId="77777777" w:rsidR="003E1D45" w:rsidRPr="006B4F7D" w:rsidRDefault="003E1D45" w:rsidP="00DE0900">
            <w:pPr>
              <w:tabs>
                <w:tab w:val="left" w:pos="1236"/>
              </w:tabs>
              <w:ind w:left="309" w:right="135" w:hanging="283"/>
              <w:jc w:val="left"/>
              <w:rPr>
                <w:b/>
                <w:color w:val="0D0D0D" w:themeColor="text1" w:themeTint="F2"/>
                <w:szCs w:val="21"/>
              </w:rPr>
            </w:pPr>
            <w:r w:rsidRPr="006B4F7D">
              <w:rPr>
                <w:color w:val="0D0D0D" w:themeColor="text1" w:themeTint="F2"/>
                <w:szCs w:val="21"/>
              </w:rPr>
              <w:t>c1)</w:t>
            </w:r>
            <w:r>
              <w:rPr>
                <w:b/>
                <w:color w:val="0D0D0D" w:themeColor="text1" w:themeTint="F2"/>
                <w:szCs w:val="21"/>
              </w:rPr>
              <w:t xml:space="preserve"> </w:t>
            </w:r>
            <w:r w:rsidRPr="00503D8E">
              <w:rPr>
                <w:color w:val="0D0D0D" w:themeColor="text1" w:themeTint="F2"/>
                <w:szCs w:val="21"/>
              </w:rPr>
              <w:t>Eine Packung Futter reicht für 8 Fische 21 Tage. Wie lange reicht das Futter für 14 Fische?</w:t>
            </w:r>
            <w:r w:rsidRPr="00112D44">
              <w:rPr>
                <w:noProof/>
                <w:color w:val="0D0D0D" w:themeColor="text1" w:themeTint="F2"/>
              </w:rPr>
              <w:t xml:space="preserve"> </w:t>
            </w:r>
            <w:r w:rsidRPr="00503D8E">
              <w:rPr>
                <w:color w:val="0D0D0D" w:themeColor="text1" w:themeTint="F2"/>
                <w:szCs w:val="21"/>
              </w:rPr>
              <w:t xml:space="preserve">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F83BC63" w14:textId="77777777" w:rsidR="003E1D45" w:rsidRPr="006B4F7D" w:rsidRDefault="003E1D45" w:rsidP="00DE0900">
            <w:pPr>
              <w:pStyle w:val="berschrift2"/>
              <w:ind w:left="284" w:hanging="284"/>
              <w:rPr>
                <w:color w:val="0D0D0D" w:themeColor="text1" w:themeTint="F2"/>
                <w:szCs w:val="21"/>
              </w:rPr>
            </w:pPr>
            <w:r>
              <w:rPr>
                <w:b w:val="0"/>
                <w:color w:val="0D0D0D" w:themeColor="text1" w:themeTint="F2"/>
                <w:szCs w:val="21"/>
              </w:rPr>
              <w:t xml:space="preserve"> </w:t>
            </w:r>
            <w:r w:rsidRPr="006B4F7D">
              <w:rPr>
                <w:b w:val="0"/>
                <w:color w:val="0D0D0D" w:themeColor="text1" w:themeTint="F2"/>
                <w:szCs w:val="21"/>
              </w:rPr>
              <w:t>c2)</w:t>
            </w:r>
            <w:r w:rsidRPr="006B4F7D">
              <w:rPr>
                <w:color w:val="0D0D0D" w:themeColor="text1" w:themeTint="F2"/>
                <w:szCs w:val="21"/>
              </w:rPr>
              <w:t xml:space="preserve"> </w:t>
            </w:r>
            <w:r w:rsidRPr="00503D8E">
              <w:rPr>
                <w:b w:val="0"/>
                <w:color w:val="0D0D0D" w:themeColor="text1" w:themeTint="F2"/>
                <w:szCs w:val="21"/>
              </w:rPr>
              <w:t xml:space="preserve">Eine Packung Futter reicht für </w:t>
            </w:r>
            <w:r>
              <w:rPr>
                <w:b w:val="0"/>
                <w:color w:val="0D0D0D" w:themeColor="text1" w:themeTint="F2"/>
                <w:szCs w:val="21"/>
              </w:rPr>
              <w:t>6</w:t>
            </w:r>
            <w:r w:rsidRPr="00503D8E">
              <w:rPr>
                <w:b w:val="0"/>
                <w:color w:val="0D0D0D" w:themeColor="text1" w:themeTint="F2"/>
                <w:szCs w:val="21"/>
              </w:rPr>
              <w:t xml:space="preserve"> Fische 2</w:t>
            </w:r>
            <w:r>
              <w:rPr>
                <w:b w:val="0"/>
                <w:color w:val="0D0D0D" w:themeColor="text1" w:themeTint="F2"/>
                <w:szCs w:val="21"/>
              </w:rPr>
              <w:t>1</w:t>
            </w:r>
            <w:r w:rsidRPr="00503D8E">
              <w:rPr>
                <w:b w:val="0"/>
                <w:color w:val="0D0D0D" w:themeColor="text1" w:themeTint="F2"/>
                <w:szCs w:val="21"/>
              </w:rPr>
              <w:t xml:space="preserve"> Tage. Wie lange reicht das Futt</w:t>
            </w:r>
            <w:r>
              <w:rPr>
                <w:b w:val="0"/>
                <w:color w:val="0D0D0D" w:themeColor="text1" w:themeTint="F2"/>
                <w:szCs w:val="21"/>
              </w:rPr>
              <w:t>er für 14</w:t>
            </w:r>
            <w:r w:rsidRPr="00503D8E">
              <w:rPr>
                <w:b w:val="0"/>
                <w:color w:val="0D0D0D" w:themeColor="text1" w:themeTint="F2"/>
                <w:szCs w:val="21"/>
              </w:rPr>
              <w:t xml:space="preserve"> Fische?</w:t>
            </w:r>
            <w:r w:rsidRPr="00112D44">
              <w:rPr>
                <w:noProof/>
                <w:color w:val="0D0D0D" w:themeColor="text1" w:themeTint="F2"/>
              </w:rPr>
              <w:t xml:space="preserve"> </w:t>
            </w:r>
          </w:p>
        </w:tc>
      </w:tr>
      <w:tr w:rsidR="003E1D45" w14:paraId="620ED38E" w14:textId="77777777" w:rsidTr="00DE0900">
        <w:trPr>
          <w:trHeight w:val="60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37433EFE" w14:textId="77777777" w:rsidR="003E1D45" w:rsidRPr="00382DC4" w:rsidRDefault="003E1D45" w:rsidP="00DE0900">
            <w:pPr>
              <w:rPr>
                <w:sz w:val="16"/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29D47403" w14:textId="77777777" w:rsidR="003E1D45" w:rsidRPr="00382DC4" w:rsidRDefault="003E1D45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5673537B" w14:textId="77777777" w:rsidR="003E1D45" w:rsidRPr="00382DC4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21567EF6" w14:textId="77777777" w:rsidR="003E1D45" w:rsidRPr="00382DC4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0E515EB7" w14:textId="77777777" w:rsidR="003E1D45" w:rsidRPr="00382DC4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2AB408F" w14:textId="77777777" w:rsidR="003E1D45" w:rsidRPr="00382DC4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 w:val="16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ED8A2FC" w14:textId="77777777" w:rsidR="003E1D45" w:rsidRPr="00382DC4" w:rsidRDefault="003E1D45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37F1931C" w14:textId="77777777" w:rsidR="003E1D45" w:rsidRPr="00382DC4" w:rsidRDefault="003E1D45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49A572C9" w14:textId="77777777" w:rsidR="003E1D45" w:rsidRPr="00382DC4" w:rsidRDefault="003E1D45" w:rsidP="00DE0900">
            <w:pPr>
              <w:pStyle w:val="berschrift2"/>
              <w:rPr>
                <w:sz w:val="16"/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6B316C26" w14:textId="77777777" w:rsidR="003E1D45" w:rsidRPr="00382DC4" w:rsidRDefault="003E1D45" w:rsidP="00DE0900">
            <w:pPr>
              <w:pStyle w:val="berschrift2"/>
              <w:rPr>
                <w:sz w:val="16"/>
                <w:szCs w:val="21"/>
              </w:rPr>
            </w:pPr>
          </w:p>
        </w:tc>
      </w:tr>
      <w:tr w:rsidR="003E1D45" w14:paraId="37A15307" w14:textId="77777777" w:rsidTr="00DE0900">
        <w:trPr>
          <w:trHeight w:val="60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6DD6E233" w14:textId="77777777" w:rsidR="003E1D45" w:rsidRPr="008A44A8" w:rsidRDefault="003E1D45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67B0A2C8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7E61ADFE" w14:textId="77777777" w:rsidR="003E1D45" w:rsidRPr="008A44A8" w:rsidRDefault="003E1D45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597A17A" wp14:editId="051ABBC9">
                  <wp:extent cx="410633" cy="215733"/>
                  <wp:effectExtent l="0" t="0" r="8890" b="0"/>
                  <wp:docPr id="492" name="Grafik 492" descr="F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Fish.sv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rcRect t="24326" b="23137"/>
                          <a:stretch/>
                        </pic:blipFill>
                        <pic:spPr bwMode="auto">
                          <a:xfrm>
                            <a:off x="0" y="0"/>
                            <a:ext cx="416091" cy="21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045CD33A" w14:textId="77777777" w:rsidR="003E1D45" w:rsidRDefault="003E1D45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7820058C" w14:textId="77777777" w:rsidR="003E1D45" w:rsidRPr="008A44A8" w:rsidRDefault="003E1D45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b/>
                <w:color w:val="0D0D0D" w:themeColor="text1" w:themeTint="F2"/>
                <w:sz w:val="18"/>
              </w:rPr>
              <w:t>Fische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7F81D5E0" w14:textId="77777777" w:rsidR="003E1D45" w:rsidRPr="00141B2A" w:rsidRDefault="003E1D45" w:rsidP="00DE0900">
            <w:pPr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 xml:space="preserve">Zeit </w:t>
            </w:r>
          </w:p>
          <w:p w14:paraId="32F6E2B2" w14:textId="77777777" w:rsidR="003E1D45" w:rsidRPr="008A44A8" w:rsidRDefault="003E1D45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 w:rsidRPr="00141B2A">
              <w:rPr>
                <w:b/>
                <w:color w:val="0D0D0D" w:themeColor="text1" w:themeTint="F2"/>
                <w:sz w:val="18"/>
              </w:rPr>
              <w:t>(in</w:t>
            </w:r>
            <w:r>
              <w:rPr>
                <w:b/>
                <w:color w:val="0D0D0D" w:themeColor="text1" w:themeTint="F2"/>
                <w:sz w:val="18"/>
              </w:rPr>
              <w:t xml:space="preserve"> Tage</w:t>
            </w:r>
            <w:r w:rsidRPr="00141B2A">
              <w:rPr>
                <w:b/>
                <w:color w:val="0D0D0D" w:themeColor="text1" w:themeTint="F2"/>
                <w:sz w:val="18"/>
              </w:rPr>
              <w:t>)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446384EE" w14:textId="77777777" w:rsidR="003E1D45" w:rsidRPr="008A44A8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38EF7621" w14:textId="77777777" w:rsidR="003E1D45" w:rsidRPr="008A44A8" w:rsidRDefault="003E1D45" w:rsidP="00DE0900">
            <w:pPr>
              <w:pStyle w:val="berschrift2"/>
              <w:ind w:hanging="278"/>
              <w:jc w:val="center"/>
              <w:rPr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DA2C829" wp14:editId="18E5CB4D">
                  <wp:extent cx="410633" cy="215733"/>
                  <wp:effectExtent l="0" t="0" r="8890" b="0"/>
                  <wp:docPr id="493" name="Grafik 493" descr="Fis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Fish.sv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rcRect t="24326" b="23137"/>
                          <a:stretch/>
                        </pic:blipFill>
                        <pic:spPr bwMode="auto">
                          <a:xfrm>
                            <a:off x="0" y="0"/>
                            <a:ext cx="416091" cy="21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55939765" w14:textId="77777777" w:rsidR="003E1D45" w:rsidRPr="006B4F7D" w:rsidRDefault="003E1D45" w:rsidP="00DE0900">
            <w:pPr>
              <w:tabs>
                <w:tab w:val="left" w:pos="1236"/>
              </w:tabs>
              <w:jc w:val="center"/>
              <w:rPr>
                <w:b/>
                <w:color w:val="0D0D0D" w:themeColor="text1" w:themeTint="F2"/>
                <w:sz w:val="18"/>
              </w:rPr>
            </w:pPr>
            <w:r w:rsidRPr="006B4F7D">
              <w:rPr>
                <w:b/>
                <w:color w:val="0D0D0D" w:themeColor="text1" w:themeTint="F2"/>
                <w:sz w:val="18"/>
              </w:rPr>
              <w:t>Anzahl</w:t>
            </w:r>
          </w:p>
          <w:p w14:paraId="1A23DB81" w14:textId="77777777" w:rsidR="003E1D45" w:rsidRPr="006B4F7D" w:rsidRDefault="003E1D45" w:rsidP="00DE0900">
            <w:pPr>
              <w:pStyle w:val="berschrift2"/>
              <w:jc w:val="center"/>
              <w:rPr>
                <w:szCs w:val="21"/>
              </w:rPr>
            </w:pPr>
            <w:r>
              <w:rPr>
                <w:color w:val="0D0D0D" w:themeColor="text1" w:themeTint="F2"/>
                <w:sz w:val="18"/>
              </w:rPr>
              <w:t>Fische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FBFBF" w:themeFill="background1" w:themeFillShade="BF"/>
          </w:tcPr>
          <w:p w14:paraId="6CA8A739" w14:textId="77777777" w:rsidR="003E1D45" w:rsidRPr="00141B2A" w:rsidRDefault="003E1D45" w:rsidP="00DE0900">
            <w:pPr>
              <w:jc w:val="center"/>
              <w:rPr>
                <w:b/>
                <w:color w:val="0D0D0D" w:themeColor="text1" w:themeTint="F2"/>
                <w:sz w:val="18"/>
              </w:rPr>
            </w:pPr>
            <w:r>
              <w:rPr>
                <w:b/>
                <w:color w:val="0D0D0D" w:themeColor="text1" w:themeTint="F2"/>
                <w:sz w:val="18"/>
              </w:rPr>
              <w:t xml:space="preserve">Zeit </w:t>
            </w:r>
          </w:p>
          <w:p w14:paraId="1D241ADD" w14:textId="77777777" w:rsidR="003E1D45" w:rsidRPr="00AC73C3" w:rsidRDefault="003E1D45" w:rsidP="00DE0900">
            <w:pPr>
              <w:pStyle w:val="berschrift2"/>
              <w:jc w:val="center"/>
              <w:rPr>
                <w:szCs w:val="21"/>
              </w:rPr>
            </w:pPr>
            <w:r w:rsidRPr="00AC73C3">
              <w:rPr>
                <w:color w:val="0D0D0D" w:themeColor="text1" w:themeTint="F2"/>
                <w:sz w:val="18"/>
              </w:rPr>
              <w:t>(in Tage)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D274C28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</w:tr>
      <w:tr w:rsidR="003E1D45" w14:paraId="48627819" w14:textId="77777777" w:rsidTr="00DE0900">
        <w:trPr>
          <w:trHeight w:val="340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42FB0BBC" w14:textId="77777777" w:rsidR="003E1D45" w:rsidRPr="008A44A8" w:rsidRDefault="003E1D45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33FDFD1F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31E44F3A" w14:textId="77777777" w:rsidR="003E1D45" w:rsidRPr="008A44A8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518848" behindDoc="0" locked="0" layoutInCell="1" allowOverlap="1" wp14:anchorId="42B50CEF" wp14:editId="36BDFD00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31961</wp:posOffset>
                      </wp:positionV>
                      <wp:extent cx="308610" cy="258233"/>
                      <wp:effectExtent l="0" t="0" r="0" b="0"/>
                      <wp:wrapNone/>
                      <wp:docPr id="6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" cy="258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6EAFF0" w14:textId="77777777" w:rsidR="003E1D45" w:rsidRPr="00F6305F" w:rsidRDefault="003E1D45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:8</w:t>
                                  </w:r>
                                </w:p>
                                <w:p w14:paraId="416059D6" w14:textId="77777777" w:rsidR="003E1D45" w:rsidRDefault="003E1D45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2B50CEF" id="_x0000_s1072" type="#_x0000_t202" style="position:absolute;left:0;text-align:left;margin-left:11.15pt;margin-top:2.5pt;width:24.3pt;height:20.35pt;z-index:25351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" filled="f" stroked="f">
                      <v:textbox>
                        <w:txbxContent>
                          <w:p w14:paraId="506EAFF0" w14:textId="77777777" w:rsidR="003E1D45" w:rsidRPr="00F6305F" w:rsidRDefault="003E1D45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:8</w:t>
                            </w:r>
                          </w:p>
                          <w:p w14:paraId="416059D6" w14:textId="77777777" w:rsidR="003E1D45" w:rsidRDefault="003E1D45" w:rsidP="00DE0900"/>
                        </w:txbxContent>
                      </v:textbox>
                    </v:shape>
                  </w:pict>
                </mc:Fallback>
              </mc:AlternateContent>
            </w: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 wp14:anchorId="319FAA1D" wp14:editId="554DEE74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90805</wp:posOffset>
                      </wp:positionV>
                      <wp:extent cx="98425" cy="218440"/>
                      <wp:effectExtent l="0" t="0" r="15875" b="10160"/>
                      <wp:wrapNone/>
                      <wp:docPr id="45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715C6E5" id="Pfeil: nach rechts gekrümmt 59" o:spid="_x0000_s1026" type="#_x0000_t102" style="position:absolute;margin-left:34.2pt;margin-top:7.15pt;width:7.75pt;height:17.2pt;z-index:2534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" adj="16734,2038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C02A0E" w14:textId="77777777" w:rsidR="003E1D45" w:rsidRPr="008A44A8" w:rsidRDefault="003E1D45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8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1A2796" w14:textId="77777777" w:rsidR="003E1D45" w:rsidRPr="008A44A8" w:rsidRDefault="003E1D45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21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7F6D90C9" w14:textId="77777777" w:rsidR="003E1D45" w:rsidRPr="008A44A8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519872" behindDoc="0" locked="0" layoutInCell="1" allowOverlap="1" wp14:anchorId="29C1C2C4" wp14:editId="09599EE4">
                      <wp:simplePos x="0" y="0"/>
                      <wp:positionH relativeFrom="column">
                        <wp:posOffset>84032</wp:posOffset>
                      </wp:positionH>
                      <wp:positionV relativeFrom="paragraph">
                        <wp:posOffset>20531</wp:posOffset>
                      </wp:positionV>
                      <wp:extent cx="308610" cy="258233"/>
                      <wp:effectExtent l="0" t="0" r="0" b="0"/>
                      <wp:wrapNone/>
                      <wp:docPr id="6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" cy="258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2D003E" w14:textId="77777777" w:rsidR="003E1D45" w:rsidRPr="00F6305F" w:rsidRDefault="003E1D45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sym w:font="Symbol" w:char="F0D7"/>
                                  </w: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  <w:p w14:paraId="706F0C28" w14:textId="77777777" w:rsidR="003E1D45" w:rsidRDefault="003E1D45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9C1C2C4" id="_x0000_s1073" type="#_x0000_t202" style="position:absolute;left:0;text-align:left;margin-left:6.6pt;margin-top:1.6pt;width:24.3pt;height:20.35pt;z-index:25351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" filled="f" stroked="f">
                      <v:textbox>
                        <w:txbxContent>
                          <w:p w14:paraId="032D003E" w14:textId="77777777" w:rsidR="003E1D45" w:rsidRPr="00F6305F" w:rsidRDefault="003E1D45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sym w:font="Symbol" w:char="F0D7"/>
                            </w: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  <w:p w14:paraId="706F0C28" w14:textId="77777777" w:rsidR="003E1D45" w:rsidRDefault="003E1D45" w:rsidP="00DE090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958736B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522944" behindDoc="0" locked="0" layoutInCell="1" allowOverlap="1" wp14:anchorId="4E314175" wp14:editId="52A8FAEC">
                      <wp:simplePos x="0" y="0"/>
                      <wp:positionH relativeFrom="column">
                        <wp:posOffset>254847</wp:posOffset>
                      </wp:positionH>
                      <wp:positionV relativeFrom="paragraph">
                        <wp:posOffset>44026</wp:posOffset>
                      </wp:positionV>
                      <wp:extent cx="308610" cy="258233"/>
                      <wp:effectExtent l="0" t="0" r="0" b="0"/>
                      <wp:wrapNone/>
                      <wp:docPr id="7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" cy="258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7C3F35" w14:textId="77777777" w:rsidR="003E1D45" w:rsidRPr="00F6305F" w:rsidRDefault="003E1D45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:6</w:t>
                                  </w:r>
                                </w:p>
                                <w:p w14:paraId="0B91E04C" w14:textId="77777777" w:rsidR="003E1D45" w:rsidRDefault="003E1D45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E314175" id="_x0000_s1074" type="#_x0000_t202" style="position:absolute;left:0;text-align:left;margin-left:20.05pt;margin-top:3.45pt;width:24.3pt;height:20.35pt;z-index:25352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" filled="f" stroked="f">
                      <v:textbox>
                        <w:txbxContent>
                          <w:p w14:paraId="7A7C3F35" w14:textId="77777777" w:rsidR="003E1D45" w:rsidRPr="00F6305F" w:rsidRDefault="003E1D45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:6</w:t>
                            </w:r>
                          </w:p>
                          <w:p w14:paraId="0B91E04C" w14:textId="77777777" w:rsidR="003E1D45" w:rsidRDefault="003E1D45" w:rsidP="00DE0900"/>
                        </w:txbxContent>
                      </v:textbox>
                    </v:shape>
                  </w:pict>
                </mc:Fallback>
              </mc:AlternateContent>
            </w:r>
            <w:r w:rsidRPr="00967BEC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 wp14:anchorId="37AF0C46" wp14:editId="5176996B">
                      <wp:simplePos x="0" y="0"/>
                      <wp:positionH relativeFrom="column">
                        <wp:posOffset>531495</wp:posOffset>
                      </wp:positionH>
                      <wp:positionV relativeFrom="paragraph">
                        <wp:posOffset>91229</wp:posOffset>
                      </wp:positionV>
                      <wp:extent cx="98425" cy="218440"/>
                      <wp:effectExtent l="0" t="0" r="15875" b="10160"/>
                      <wp:wrapNone/>
                      <wp:docPr id="45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BECBAA0" id="Pfeil: nach rechts gekrümmt 59" o:spid="_x0000_s1026" type="#_x0000_t102" style="position:absolute;margin-left:41.85pt;margin-top:7.2pt;width:7.75pt;height:17.2pt;z-index:2534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" adj="16734,2038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50A836" w14:textId="77777777" w:rsidR="003E1D45" w:rsidRPr="006B4F7D" w:rsidRDefault="003E1D45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6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51FF60" w14:textId="77777777" w:rsidR="003E1D45" w:rsidRPr="006B4F7D" w:rsidRDefault="003E1D45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21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ABEE4F6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523968" behindDoc="0" locked="0" layoutInCell="1" allowOverlap="1" wp14:anchorId="4DE87C5B" wp14:editId="6AF78AC5">
                      <wp:simplePos x="0" y="0"/>
                      <wp:positionH relativeFrom="column">
                        <wp:posOffset>102447</wp:posOffset>
                      </wp:positionH>
                      <wp:positionV relativeFrom="paragraph">
                        <wp:posOffset>38312</wp:posOffset>
                      </wp:positionV>
                      <wp:extent cx="308610" cy="258233"/>
                      <wp:effectExtent l="0" t="0" r="0" b="0"/>
                      <wp:wrapNone/>
                      <wp:docPr id="7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610" cy="258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F1F854" w14:textId="77777777" w:rsidR="003E1D45" w:rsidRPr="00F6305F" w:rsidRDefault="003E1D45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sym w:font="Symbol" w:char="F0D7"/>
                                  </w: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  <w:p w14:paraId="0DD0B3D1" w14:textId="77777777" w:rsidR="003E1D45" w:rsidRDefault="003E1D45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DE87C5B" id="_x0000_s1075" type="#_x0000_t202" style="position:absolute;left:0;text-align:left;margin-left:8.05pt;margin-top:3pt;width:24.3pt;height:20.35pt;z-index:25352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" filled="f" stroked="f">
                      <v:textbox>
                        <w:txbxContent>
                          <w:p w14:paraId="70F1F854" w14:textId="77777777" w:rsidR="003E1D45" w:rsidRPr="00F6305F" w:rsidRDefault="003E1D45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sym w:font="Symbol" w:char="F0D7"/>
                            </w: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0DD0B3D1" w14:textId="77777777" w:rsidR="003E1D45" w:rsidRDefault="003E1D45" w:rsidP="00DE0900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E1D45" w14:paraId="50907E08" w14:textId="77777777" w:rsidTr="00DE0900">
        <w:trPr>
          <w:trHeight w:val="340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04A642E8" w14:textId="77777777" w:rsidR="003E1D45" w:rsidRPr="008A44A8" w:rsidRDefault="003E1D45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7961805D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2C8677EE" w14:textId="77777777" w:rsidR="003E1D45" w:rsidRPr="008A44A8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520896" behindDoc="0" locked="0" layoutInCell="1" allowOverlap="1" wp14:anchorId="35938DFF" wp14:editId="78BB2ECC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83397</wp:posOffset>
                      </wp:positionV>
                      <wp:extent cx="372110" cy="258233"/>
                      <wp:effectExtent l="0" t="0" r="0" b="0"/>
                      <wp:wrapNone/>
                      <wp:docPr id="6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110" cy="258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AA93C6" w14:textId="77777777" w:rsidR="003E1D45" w:rsidRPr="00F6305F" w:rsidRDefault="003E1D45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sym w:font="Symbol" w:char="F0D7"/>
                                  </w: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  <w:p w14:paraId="13F41CE0" w14:textId="77777777" w:rsidR="003E1D45" w:rsidRDefault="003E1D45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5938DFF" id="_x0000_s1076" type="#_x0000_t202" style="position:absolute;left:0;text-align:left;margin-left:7.9pt;margin-top:6.55pt;width:29.3pt;height:20.35pt;z-index:25352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" filled="f" stroked="f">
                      <v:textbox>
                        <w:txbxContent>
                          <w:p w14:paraId="7DAA93C6" w14:textId="77777777" w:rsidR="003E1D45" w:rsidRPr="00F6305F" w:rsidRDefault="003E1D45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sym w:font="Symbol" w:char="F0D7"/>
                            </w: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  <w:p w14:paraId="13F41CE0" w14:textId="77777777" w:rsidR="003E1D45" w:rsidRDefault="003E1D45" w:rsidP="00DE0900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B3C0F3" w14:textId="77777777" w:rsidR="003E1D45" w:rsidRPr="008A44A8" w:rsidRDefault="003E1D45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1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33FDFBCD" w14:textId="77777777" w:rsidR="003E1D45" w:rsidRPr="008A44A8" w:rsidRDefault="003E1D45" w:rsidP="00F6305F">
            <w:pPr>
              <w:pStyle w:val="Handschrift"/>
              <w:jc w:val="center"/>
            </w:pPr>
            <w:r>
              <w:t>168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31B1B2ED" w14:textId="77777777" w:rsidR="003E1D45" w:rsidRPr="008A44A8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521920" behindDoc="0" locked="0" layoutInCell="1" allowOverlap="1" wp14:anchorId="3FFF4D08" wp14:editId="403B0EBD">
                      <wp:simplePos x="0" y="0"/>
                      <wp:positionH relativeFrom="column">
                        <wp:posOffset>102446</wp:posOffset>
                      </wp:positionH>
                      <wp:positionV relativeFrom="paragraph">
                        <wp:posOffset>91863</wp:posOffset>
                      </wp:positionV>
                      <wp:extent cx="385233" cy="258233"/>
                      <wp:effectExtent l="0" t="0" r="0" b="0"/>
                      <wp:wrapNone/>
                      <wp:docPr id="7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5233" cy="258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BA523A" w14:textId="77777777" w:rsidR="003E1D45" w:rsidRPr="00F6305F" w:rsidRDefault="003E1D45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:14</w:t>
                                  </w:r>
                                </w:p>
                                <w:p w14:paraId="60F14F83" w14:textId="77777777" w:rsidR="003E1D45" w:rsidRDefault="003E1D45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FFF4D08" id="_x0000_s1077" type="#_x0000_t202" style="position:absolute;left:0;text-align:left;margin-left:8.05pt;margin-top:7.25pt;width:30.35pt;height:20.35pt;z-index:25352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" filled="f" stroked="f">
                      <v:textbox>
                        <w:txbxContent>
                          <w:p w14:paraId="22BA523A" w14:textId="77777777" w:rsidR="003E1D45" w:rsidRPr="00F6305F" w:rsidRDefault="003E1D45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:14</w:t>
                            </w:r>
                          </w:p>
                          <w:p w14:paraId="60F14F83" w14:textId="77777777" w:rsidR="003E1D45" w:rsidRDefault="003E1D45" w:rsidP="00DE0900"/>
                        </w:txbxContent>
                      </v:textbox>
                    </v:shape>
                  </w:pict>
                </mc:Fallback>
              </mc:AlternateContent>
            </w: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34B1328A" wp14:editId="0CECB5B9">
                      <wp:simplePos x="0" y="0"/>
                      <wp:positionH relativeFrom="column">
                        <wp:posOffset>51223</wp:posOffset>
                      </wp:positionH>
                      <wp:positionV relativeFrom="paragraph">
                        <wp:posOffset>131657</wp:posOffset>
                      </wp:positionV>
                      <wp:extent cx="97155" cy="218440"/>
                      <wp:effectExtent l="0" t="0" r="17145" b="10160"/>
                      <wp:wrapNone/>
                      <wp:docPr id="46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715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3A16BEB" id="Pfeil: nach rechts gekrümmt 59" o:spid="_x0000_s1026" type="#_x0000_t102" style="position:absolute;margin-left:4.05pt;margin-top:10.35pt;width:7.65pt;height:17.2pt;flip:x;z-index:2534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" adj="16797,20399,16200" fillcolor="#a5a5a5 [2092]" strokecolor="#a5a5a5 [2092]" strokeweight="2pt"/>
                  </w:pict>
                </mc:Fallback>
              </mc:AlternateContent>
            </w: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 wp14:anchorId="700428A9" wp14:editId="6A98CCE9">
                      <wp:simplePos x="0" y="0"/>
                      <wp:positionH relativeFrom="column">
                        <wp:posOffset>47413</wp:posOffset>
                      </wp:positionH>
                      <wp:positionV relativeFrom="paragraph">
                        <wp:posOffset>-143722</wp:posOffset>
                      </wp:positionV>
                      <wp:extent cx="97367" cy="218440"/>
                      <wp:effectExtent l="0" t="0" r="17145" b="10160"/>
                      <wp:wrapNone/>
                      <wp:docPr id="47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7367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748C644" id="Pfeil: nach rechts gekrümmt 59" o:spid="_x0000_s1026" type="#_x0000_t102" style="position:absolute;margin-left:3.75pt;margin-top:-11.3pt;width:7.65pt;height:17.2pt;flip:x;z-index:2534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" adj="16786,20396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092A0492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524992" behindDoc="0" locked="0" layoutInCell="1" allowOverlap="1" wp14:anchorId="02F9E7AE" wp14:editId="4839BA4E">
                      <wp:simplePos x="0" y="0"/>
                      <wp:positionH relativeFrom="column">
                        <wp:posOffset>197062</wp:posOffset>
                      </wp:positionH>
                      <wp:positionV relativeFrom="paragraph">
                        <wp:posOffset>108797</wp:posOffset>
                      </wp:positionV>
                      <wp:extent cx="384810" cy="258233"/>
                      <wp:effectExtent l="0" t="0" r="0" b="0"/>
                      <wp:wrapNone/>
                      <wp:docPr id="7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810" cy="258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0974B1" w14:textId="77777777" w:rsidR="003E1D45" w:rsidRPr="00F6305F" w:rsidRDefault="003E1D45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sym w:font="Symbol" w:char="F0D7"/>
                                  </w: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14</w:t>
                                  </w:r>
                                </w:p>
                                <w:p w14:paraId="3FCE5D8D" w14:textId="77777777" w:rsidR="003E1D45" w:rsidRDefault="003E1D45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2F9E7AE" id="_x0000_s1078" type="#_x0000_t202" style="position:absolute;left:0;text-align:left;margin-left:15.5pt;margin-top:8.55pt;width:30.3pt;height:20.35pt;z-index:25352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" filled="f" stroked="f">
                      <v:textbox>
                        <w:txbxContent>
                          <w:p w14:paraId="020974B1" w14:textId="77777777" w:rsidR="003E1D45" w:rsidRPr="00F6305F" w:rsidRDefault="003E1D45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sym w:font="Symbol" w:char="F0D7"/>
                            </w: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14</w:t>
                            </w:r>
                          </w:p>
                          <w:p w14:paraId="3FCE5D8D" w14:textId="77777777" w:rsidR="003E1D45" w:rsidRDefault="003E1D45" w:rsidP="00DE0900"/>
                        </w:txbxContent>
                      </v:textbox>
                    </v:shape>
                  </w:pict>
                </mc:Fallback>
              </mc:AlternateContent>
            </w:r>
            <w:r w:rsidRPr="00967BEC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69AD0FBD" wp14:editId="2F41A87E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139700</wp:posOffset>
                      </wp:positionV>
                      <wp:extent cx="98425" cy="218440"/>
                      <wp:effectExtent l="0" t="0" r="15875" b="10160"/>
                      <wp:wrapNone/>
                      <wp:docPr id="46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9FF7614" id="Pfeil: nach rechts gekrümmt 59" o:spid="_x0000_s1026" type="#_x0000_t102" style="position:absolute;margin-left:42.25pt;margin-top:11pt;width:7.75pt;height:17.2pt;z-index:2534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" adj="16734,2038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FDF9AE" w14:textId="77777777" w:rsidR="003E1D45" w:rsidRPr="006B4F7D" w:rsidRDefault="003E1D45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1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49605B3B" w14:textId="77777777" w:rsidR="003E1D45" w:rsidRPr="006B4F7D" w:rsidRDefault="003E1D45" w:rsidP="00F6305F">
            <w:pPr>
              <w:pStyle w:val="Handschrift"/>
              <w:jc w:val="center"/>
            </w:pPr>
            <w:r>
              <w:t>126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098CA2B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  <w:r w:rsidRPr="00112D44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45720" distB="45720" distL="114300" distR="114300" simplePos="0" relativeHeight="253526016" behindDoc="0" locked="0" layoutInCell="1" allowOverlap="1" wp14:anchorId="04E9B3A8" wp14:editId="149DEB42">
                      <wp:simplePos x="0" y="0"/>
                      <wp:positionH relativeFrom="column">
                        <wp:posOffset>104774</wp:posOffset>
                      </wp:positionH>
                      <wp:positionV relativeFrom="paragraph">
                        <wp:posOffset>117263</wp:posOffset>
                      </wp:positionV>
                      <wp:extent cx="385233" cy="258233"/>
                      <wp:effectExtent l="0" t="0" r="0" b="0"/>
                      <wp:wrapNone/>
                      <wp:docPr id="7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5233" cy="258233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BDF273" w14:textId="77777777" w:rsidR="003E1D45" w:rsidRPr="00F6305F" w:rsidRDefault="003E1D45" w:rsidP="00DE0900">
                                  <w:pPr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</w:pPr>
                                  <w:r w:rsidRPr="00F6305F"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20"/>
                                      <w:szCs w:val="20"/>
                                    </w:rPr>
                                    <w:t>:14</w:t>
                                  </w:r>
                                </w:p>
                                <w:p w14:paraId="670B1040" w14:textId="77777777" w:rsidR="003E1D45" w:rsidRDefault="003E1D45" w:rsidP="00DE090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4E9B3A8" id="_x0000_s1079" type="#_x0000_t202" style="position:absolute;left:0;text-align:left;margin-left:8.25pt;margin-top:9.25pt;width:30.35pt;height:20.35pt;z-index:25352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" filled="f" stroked="f">
                      <v:textbox>
                        <w:txbxContent>
                          <w:p w14:paraId="59BDF273" w14:textId="77777777" w:rsidR="003E1D45" w:rsidRPr="00F6305F" w:rsidRDefault="003E1D45" w:rsidP="00DE0900">
                            <w:pPr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 w:rsidRPr="00F6305F">
                              <w:rPr>
                                <w:rFonts w:ascii="Comic Sans MS" w:hAnsi="Comic Sans MS"/>
                                <w:color w:val="548DD4" w:themeColor="text2" w:themeTint="99"/>
                                <w:sz w:val="20"/>
                                <w:szCs w:val="20"/>
                              </w:rPr>
                              <w:t>:14</w:t>
                            </w:r>
                          </w:p>
                          <w:p w14:paraId="670B1040" w14:textId="77777777" w:rsidR="003E1D45" w:rsidRDefault="003E1D45" w:rsidP="00DE0900"/>
                        </w:txbxContent>
                      </v:textbox>
                    </v:shape>
                  </w:pict>
                </mc:Fallback>
              </mc:AlternateContent>
            </w:r>
            <w:r w:rsidRPr="00967BEC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0956F170" wp14:editId="6778FA7A">
                      <wp:simplePos x="0" y="0"/>
                      <wp:positionH relativeFrom="column">
                        <wp:posOffset>40851</wp:posOffset>
                      </wp:positionH>
                      <wp:positionV relativeFrom="paragraph">
                        <wp:posOffset>160867</wp:posOffset>
                      </wp:positionV>
                      <wp:extent cx="101600" cy="218440"/>
                      <wp:effectExtent l="0" t="0" r="12700" b="10160"/>
                      <wp:wrapNone/>
                      <wp:docPr id="48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160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69C5C89" id="Pfeil: nach rechts gekrümmt 59" o:spid="_x0000_s1026" type="#_x0000_t102" style="position:absolute;margin-left:3.2pt;margin-top:12.65pt;width:8pt;height:17.2pt;flip:x;z-index:2535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" adj="16577,20344,16200" fillcolor="#a5a5a5 [2092]" strokecolor="#a5a5a5 [2092]" strokeweight="2pt"/>
                  </w:pict>
                </mc:Fallback>
              </mc:AlternateContent>
            </w:r>
            <w:r w:rsidRPr="00967BEC">
              <w:rPr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 wp14:anchorId="272DFB48" wp14:editId="2A0DAE48">
                      <wp:simplePos x="0" y="0"/>
                      <wp:positionH relativeFrom="column">
                        <wp:posOffset>37042</wp:posOffset>
                      </wp:positionH>
                      <wp:positionV relativeFrom="paragraph">
                        <wp:posOffset>-126788</wp:posOffset>
                      </wp:positionV>
                      <wp:extent cx="101600" cy="218440"/>
                      <wp:effectExtent l="0" t="0" r="12700" b="10160"/>
                      <wp:wrapNone/>
                      <wp:docPr id="48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160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84E05C9" id="Pfeil: nach rechts gekrümmt 59" o:spid="_x0000_s1026" type="#_x0000_t102" style="position:absolute;margin-left:2.9pt;margin-top:-10pt;width:8pt;height:17.2pt;flip:x;z-index:2535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" adj="16577,20344,16200" fillcolor="#a5a5a5 [2092]" strokecolor="#a5a5a5 [2092]" strokeweight="2pt"/>
                  </w:pict>
                </mc:Fallback>
              </mc:AlternateContent>
            </w:r>
          </w:p>
        </w:tc>
      </w:tr>
      <w:tr w:rsidR="003E1D45" w14:paraId="21ABA280" w14:textId="77777777" w:rsidTr="00DE0900">
        <w:trPr>
          <w:trHeight w:val="340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523FCB67" w14:textId="77777777" w:rsidR="003E1D45" w:rsidRPr="008A44A8" w:rsidRDefault="003E1D45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746B07BB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49147E8E" w14:textId="77777777" w:rsidR="003E1D45" w:rsidRPr="008A44A8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69E3D1AD" wp14:editId="63EFCBA9">
                      <wp:simplePos x="0" y="0"/>
                      <wp:positionH relativeFrom="column">
                        <wp:posOffset>426720</wp:posOffset>
                      </wp:positionH>
                      <wp:positionV relativeFrom="paragraph">
                        <wp:posOffset>-96520</wp:posOffset>
                      </wp:positionV>
                      <wp:extent cx="98425" cy="218440"/>
                      <wp:effectExtent l="0" t="0" r="15875" b="10160"/>
                      <wp:wrapNone/>
                      <wp:docPr id="48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05124D5" id="Pfeil: nach rechts gekrümmt 59" o:spid="_x0000_s1026" type="#_x0000_t102" style="position:absolute;margin-left:33.6pt;margin-top:-7.6pt;width:7.75pt;height:17.2pt;z-index:2534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" adj="16734,2038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47DD89" w14:textId="77777777" w:rsidR="003E1D45" w:rsidRPr="008A44A8" w:rsidRDefault="003E1D45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  <w:szCs w:val="21"/>
              </w:rPr>
            </w:pPr>
            <w:r>
              <w:rPr>
                <w:color w:val="0D0D0D" w:themeColor="text1" w:themeTint="F2"/>
              </w:rPr>
              <w:t>14</w:t>
            </w: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0A0AA358" w14:textId="77777777" w:rsidR="003E1D45" w:rsidRPr="008A44A8" w:rsidRDefault="003E1D45" w:rsidP="00F6305F">
            <w:pPr>
              <w:pStyle w:val="Handschrift"/>
              <w:jc w:val="center"/>
            </w:pPr>
            <w:r>
              <w:t>12</w:t>
            </w:r>
          </w:p>
        </w:tc>
        <w:tc>
          <w:tcPr>
            <w:tcW w:w="851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552920E3" w14:textId="77777777" w:rsidR="003E1D45" w:rsidRPr="008A44A8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25DF8DF7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560CFB" w14:textId="77777777" w:rsidR="003E1D45" w:rsidRPr="006B4F7D" w:rsidRDefault="003E1D45" w:rsidP="00DE0900">
            <w:pPr>
              <w:pStyle w:val="berschrift2"/>
              <w:jc w:val="center"/>
              <w:rPr>
                <w:b w:val="0"/>
                <w:szCs w:val="21"/>
              </w:rPr>
            </w:pPr>
            <w:r>
              <w:rPr>
                <w:b w:val="0"/>
                <w:color w:val="0D0D0D" w:themeColor="text1" w:themeTint="F2"/>
              </w:rPr>
              <w:t>14</w:t>
            </w: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</w:tcPr>
          <w:p w14:paraId="5C3CC143" w14:textId="77777777" w:rsidR="003E1D45" w:rsidRPr="006B4F7D" w:rsidRDefault="003E1D45" w:rsidP="00F6305F">
            <w:pPr>
              <w:pStyle w:val="Handschrift"/>
              <w:jc w:val="center"/>
            </w:pPr>
            <w:r>
              <w:t>9</w:t>
            </w:r>
          </w:p>
        </w:tc>
        <w:tc>
          <w:tcPr>
            <w:tcW w:w="1065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21CF1D81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</w:tr>
      <w:tr w:rsidR="003E1D45" w14:paraId="2AABD795" w14:textId="77777777" w:rsidTr="00DE0900">
        <w:trPr>
          <w:trHeight w:val="60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5085CAA9" w14:textId="77777777" w:rsidR="003E1D45" w:rsidRPr="008A44A8" w:rsidRDefault="003E1D45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37BC9E25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5A0BC8BB" w14:textId="77777777" w:rsidR="003E1D45" w:rsidRPr="008A44A8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51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11209F3A" w14:textId="77777777" w:rsidR="003E1D45" w:rsidRPr="008A44A8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77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2B894020" w14:textId="77777777" w:rsidR="003E1D45" w:rsidRPr="008A44A8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4B6DCD1D" w14:textId="77777777" w:rsidR="003E1D45" w:rsidRPr="008A44A8" w:rsidRDefault="003E1D45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E62A1EF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38EB23D8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2FCADD07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148E1AEE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</w:tr>
      <w:tr w:rsidR="003E1D45" w14:paraId="7906F13E" w14:textId="77777777" w:rsidTr="00DE0900">
        <w:trPr>
          <w:trHeight w:val="340"/>
        </w:trPr>
        <w:tc>
          <w:tcPr>
            <w:tcW w:w="686" w:type="dxa"/>
            <w:vMerge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1D7A2EAC" w14:textId="77777777" w:rsidR="003E1D45" w:rsidRPr="008A44A8" w:rsidRDefault="003E1D45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735D3128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5933BFF8" w14:textId="77777777" w:rsidR="003E1D45" w:rsidRPr="005A1FAA" w:rsidRDefault="003E1D45" w:rsidP="00DE0900">
            <w:pPr>
              <w:tabs>
                <w:tab w:val="left" w:pos="1236"/>
              </w:tabs>
              <w:rPr>
                <w:b/>
              </w:rPr>
            </w:pPr>
            <w:r w:rsidRPr="005A1FAA">
              <w:rPr>
                <w:b/>
              </w:rPr>
              <w:t>Antwort:</w:t>
            </w: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14:paraId="3158716D" w14:textId="77777777" w:rsidR="003E1D45" w:rsidRPr="005A1FAA" w:rsidRDefault="003E1D45" w:rsidP="00DE0900">
            <w:pPr>
              <w:tabs>
                <w:tab w:val="left" w:pos="1236"/>
              </w:tabs>
              <w:rPr>
                <w:b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29041E64" w14:textId="77777777" w:rsidR="003E1D45" w:rsidRPr="005A1FAA" w:rsidRDefault="003E1D45" w:rsidP="00DE0900">
            <w:pPr>
              <w:tabs>
                <w:tab w:val="left" w:pos="1236"/>
              </w:tabs>
              <w:rPr>
                <w:b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1E0EBA39" w14:textId="77777777" w:rsidR="003E1D45" w:rsidRPr="005A1FAA" w:rsidRDefault="003E1D45" w:rsidP="00DE0900">
            <w:pPr>
              <w:tabs>
                <w:tab w:val="left" w:pos="1236"/>
              </w:tabs>
              <w:rPr>
                <w:b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60AD2A8" w14:textId="77777777" w:rsidR="003E1D45" w:rsidRPr="005A1FAA" w:rsidRDefault="003E1D45" w:rsidP="00DE0900">
            <w:pPr>
              <w:pStyle w:val="berschrift2"/>
              <w:ind w:hanging="278"/>
            </w:pPr>
            <w:r w:rsidRPr="00052063">
              <w:rPr>
                <w:color w:val="000000"/>
              </w:rPr>
              <w:t>Antwort</w:t>
            </w:r>
            <w:r w:rsidRPr="002F6109">
              <w:rPr>
                <w:color w:val="0D0D0D" w:themeColor="text1" w:themeTint="F2"/>
              </w:rPr>
              <w:t>:</w:t>
            </w:r>
            <w:r w:rsidRPr="005A1FAA">
              <w:t xml:space="preserve"> </w:t>
            </w: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5840487A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295B2B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0E9B5B36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</w:tr>
      <w:tr w:rsidR="003E1D45" w14:paraId="2BE88F85" w14:textId="77777777" w:rsidTr="00DE0900">
        <w:trPr>
          <w:trHeight w:val="340"/>
        </w:trPr>
        <w:tc>
          <w:tcPr>
            <w:tcW w:w="686" w:type="dxa"/>
            <w:vMerge/>
            <w:tcBorders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A61D46E" w14:textId="77777777" w:rsidR="003E1D45" w:rsidRPr="008A44A8" w:rsidRDefault="003E1D45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361F5202" w14:textId="77777777" w:rsidR="003E1D45" w:rsidRPr="008A44A8" w:rsidRDefault="003E1D45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6A99EC98" w14:textId="77777777" w:rsidR="003E1D45" w:rsidRPr="00F6305F" w:rsidRDefault="003E1D45" w:rsidP="007533EF">
            <w:pPr>
              <w:tabs>
                <w:tab w:val="left" w:pos="1236"/>
              </w:tabs>
              <w:jc w:val="left"/>
              <w:rPr>
                <w:rFonts w:ascii="Comic Sans MS" w:hAnsi="Comic Sans MS"/>
                <w:b/>
                <w:bCs/>
                <w:color w:val="7F7F7F" w:themeColor="text1" w:themeTint="80"/>
                <w:sz w:val="20"/>
                <w:szCs w:val="20"/>
              </w:rPr>
            </w:pPr>
            <w:r w:rsidRPr="00F6305F">
              <w:rPr>
                <w:rFonts w:ascii="Comic Sans MS" w:hAnsi="Comic Sans MS"/>
                <w:b/>
                <w:bCs/>
                <w:color w:val="548DD4" w:themeColor="text2" w:themeTint="99"/>
                <w:sz w:val="20"/>
                <w:szCs w:val="20"/>
              </w:rPr>
              <w:t xml:space="preserve">Das Futter reicht für 14 Fische 12 Tage. </w:t>
            </w:r>
          </w:p>
        </w:tc>
        <w:tc>
          <w:tcPr>
            <w:tcW w:w="4257" w:type="dxa"/>
            <w:gridSpan w:val="5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2E166334" w14:textId="77777777" w:rsidR="003E1D45" w:rsidRPr="00382DC4" w:rsidRDefault="003E1D45" w:rsidP="00DE0900">
            <w:pPr>
              <w:pStyle w:val="berschrift2"/>
              <w:ind w:hanging="278"/>
              <w:rPr>
                <w:b w:val="0"/>
                <w:szCs w:val="21"/>
              </w:rPr>
            </w:pPr>
            <w:r w:rsidRPr="00F6305F">
              <w:rPr>
                <w:rFonts w:ascii="Comic Sans MS" w:hAnsi="Comic Sans MS"/>
                <w:bCs w:val="0"/>
                <w:color w:val="548DD4" w:themeColor="text2" w:themeTint="99"/>
                <w:sz w:val="20"/>
                <w:szCs w:val="20"/>
              </w:rPr>
              <w:t>Das Futter reicht für 14 Fische 9 Tage</w:t>
            </w:r>
            <w:r>
              <w:rPr>
                <w:b w:val="0"/>
                <w:szCs w:val="21"/>
              </w:rPr>
              <w:t xml:space="preserve">. </w:t>
            </w:r>
          </w:p>
        </w:tc>
      </w:tr>
      <w:tr w:rsidR="00DE0900" w14:paraId="794FFC18" w14:textId="77777777" w:rsidTr="00DE0900">
        <w:trPr>
          <w:trHeight w:val="60"/>
        </w:trPr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13D69BB0" w14:textId="77777777" w:rsidR="00DE0900" w:rsidRPr="008A44A8" w:rsidRDefault="00DE0900" w:rsidP="00DE0900">
            <w:pPr>
              <w:rPr>
                <w:szCs w:val="21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2B1F7586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70EC4D33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nil"/>
              <w:right w:val="nil"/>
            </w:tcBorders>
          </w:tcPr>
          <w:p w14:paraId="345A8E38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</w:tcPr>
          <w:p w14:paraId="110EDB61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</w:tcPr>
          <w:p w14:paraId="0202D456" w14:textId="77777777" w:rsidR="00DE0900" w:rsidRPr="008A44A8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1988E48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tcBorders>
              <w:top w:val="nil"/>
              <w:left w:val="nil"/>
              <w:bottom w:val="nil"/>
              <w:right w:val="nil"/>
            </w:tcBorders>
          </w:tcPr>
          <w:p w14:paraId="14972BFD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7F4C80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</w:tcPr>
          <w:p w14:paraId="5CA677D5" w14:textId="77777777" w:rsidR="00DE0900" w:rsidRPr="008A44A8" w:rsidRDefault="00DE0900" w:rsidP="00DE0900">
            <w:pPr>
              <w:pStyle w:val="berschrift2"/>
              <w:rPr>
                <w:szCs w:val="21"/>
              </w:rPr>
            </w:pPr>
          </w:p>
        </w:tc>
      </w:tr>
    </w:tbl>
    <w:p w14:paraId="0C871D22" w14:textId="77777777" w:rsidR="00DE0900" w:rsidRPr="00CE41E0" w:rsidRDefault="00DE0900" w:rsidP="00DE0900">
      <w:pPr>
        <w:rPr>
          <w:sz w:val="6"/>
        </w:rPr>
      </w:pPr>
    </w:p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278"/>
        <w:gridCol w:w="964"/>
        <w:gridCol w:w="964"/>
        <w:gridCol w:w="964"/>
        <w:gridCol w:w="964"/>
        <w:gridCol w:w="1064"/>
        <w:gridCol w:w="1064"/>
        <w:gridCol w:w="285"/>
        <w:gridCol w:w="779"/>
        <w:gridCol w:w="166"/>
        <w:gridCol w:w="899"/>
      </w:tblGrid>
      <w:tr w:rsidR="00DE0900" w14:paraId="57141C96" w14:textId="77777777" w:rsidTr="00DE0900">
        <w:trPr>
          <w:trHeight w:val="420"/>
        </w:trPr>
        <w:tc>
          <w:tcPr>
            <w:tcW w:w="686" w:type="dxa"/>
            <w:vAlign w:val="center"/>
          </w:tcPr>
          <w:p w14:paraId="367550EF" w14:textId="77777777" w:rsidR="00DE0900" w:rsidRDefault="00DE0900" w:rsidP="00DE0900">
            <w:pPr>
              <w:pStyle w:val="berschrift2"/>
            </w:pPr>
            <w:r>
              <w:lastRenderedPageBreak/>
              <w:t>7</w:t>
            </w:r>
          </w:p>
        </w:tc>
        <w:tc>
          <w:tcPr>
            <w:tcW w:w="6547" w:type="dxa"/>
            <w:gridSpan w:val="8"/>
            <w:vAlign w:val="center"/>
          </w:tcPr>
          <w:p w14:paraId="4DAEA169" w14:textId="77777777" w:rsidR="00DE0900" w:rsidRDefault="00DE0900" w:rsidP="00DE0900">
            <w:pPr>
              <w:pStyle w:val="berschrift2"/>
              <w:rPr>
                <w:noProof/>
              </w:rPr>
            </w:pPr>
            <w:r>
              <w:t xml:space="preserve">Kühe und Stroh – was gehört wohin? </w:t>
            </w:r>
          </w:p>
        </w:tc>
        <w:tc>
          <w:tcPr>
            <w:tcW w:w="945" w:type="dxa"/>
            <w:gridSpan w:val="2"/>
            <w:vAlign w:val="bottom"/>
          </w:tcPr>
          <w:p w14:paraId="3F732903" w14:textId="77777777" w:rsidR="00DE0900" w:rsidRPr="00C47A5D" w:rsidRDefault="00DE0900" w:rsidP="00DE0900">
            <w:pPr>
              <w:pStyle w:val="berschrift2"/>
              <w:ind w:left="0" w:firstLine="0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899" w:type="dxa"/>
            <w:vAlign w:val="center"/>
          </w:tcPr>
          <w:p w14:paraId="3FF93932" w14:textId="77777777" w:rsidR="00DE0900" w:rsidRDefault="00DE0900" w:rsidP="00DE0900">
            <w:pPr>
              <w:pStyle w:val="berschrift2"/>
              <w:jc w:val="center"/>
              <w:rPr>
                <w:noProof/>
              </w:rPr>
            </w:pPr>
          </w:p>
        </w:tc>
      </w:tr>
      <w:tr w:rsidR="00DE0900" w14:paraId="05BA3D79" w14:textId="77777777" w:rsidTr="00DE0900">
        <w:trPr>
          <w:trHeight w:val="749"/>
        </w:trPr>
        <w:tc>
          <w:tcPr>
            <w:tcW w:w="686" w:type="dxa"/>
            <w:vAlign w:val="center"/>
          </w:tcPr>
          <w:p w14:paraId="39999623" w14:textId="77777777" w:rsidR="00DE0900" w:rsidRDefault="00DE0900" w:rsidP="00DE0900">
            <w:pPr>
              <w:pStyle w:val="berschrift2"/>
            </w:pPr>
          </w:p>
        </w:tc>
        <w:tc>
          <w:tcPr>
            <w:tcW w:w="6547" w:type="dxa"/>
            <w:gridSpan w:val="8"/>
            <w:vAlign w:val="center"/>
          </w:tcPr>
          <w:p w14:paraId="542188EA" w14:textId="77777777" w:rsidR="00DE0900" w:rsidRDefault="00DE0900" w:rsidP="00DE0900">
            <w:r>
              <w:t xml:space="preserve">3 Kühe leben auf einem Bauernhof. </w:t>
            </w:r>
          </w:p>
          <w:p w14:paraId="258E6ECC" w14:textId="77777777" w:rsidR="00DE0900" w:rsidRPr="006269F6" w:rsidRDefault="00DE0900" w:rsidP="00DE0900">
            <w:r>
              <w:t xml:space="preserve">Die Kühe fressen Heu. Die 3 Kühe haben für 20 Tage Heu. </w:t>
            </w:r>
          </w:p>
        </w:tc>
        <w:tc>
          <w:tcPr>
            <w:tcW w:w="945" w:type="dxa"/>
            <w:gridSpan w:val="2"/>
            <w:vAlign w:val="center"/>
          </w:tcPr>
          <w:p w14:paraId="643D5043" w14:textId="77777777" w:rsidR="00DE0900" w:rsidRDefault="00DE0900" w:rsidP="00DE0900">
            <w:pPr>
              <w:pStyle w:val="berschrift2"/>
              <w:ind w:left="0" w:firstLine="0"/>
              <w:jc w:val="center"/>
            </w:pPr>
            <w:r w:rsidRPr="001744BA">
              <w:rPr>
                <w:rFonts w:ascii="Arial" w:hAnsi="Arial"/>
                <w:noProof/>
              </w:rPr>
              <w:drawing>
                <wp:inline distT="0" distB="0" distL="0" distR="0" wp14:anchorId="01650F3B" wp14:editId="1D05EF13">
                  <wp:extent cx="498066" cy="361450"/>
                  <wp:effectExtent l="0" t="0" r="0" b="635"/>
                  <wp:docPr id="16" name="Grafik 16" descr="C:\Users\fspruetten\Desktop\Hilgers\Unterrichtsmaterialien\Stohballen (zwei)  (2)_von Em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spruetten\Desktop\Hilgers\Unterrichtsmaterialien\Stohballen (zwei)  (2)_von Em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966" cy="36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9" w:type="dxa"/>
            <w:vAlign w:val="center"/>
          </w:tcPr>
          <w:p w14:paraId="1F3D1779" w14:textId="77777777" w:rsidR="00DE0900" w:rsidRDefault="00DE0900" w:rsidP="00DE0900">
            <w:pPr>
              <w:pStyle w:val="berschrift2"/>
              <w:jc w:val="center"/>
            </w:pPr>
            <w:r>
              <w:rPr>
                <w:noProof/>
              </w:rPr>
              <w:drawing>
                <wp:inline distT="0" distB="0" distL="0" distR="0" wp14:anchorId="07B17EEE" wp14:editId="3F5F12F7">
                  <wp:extent cx="465667" cy="312277"/>
                  <wp:effectExtent l="0" t="0" r="0" b="0"/>
                  <wp:docPr id="17" name="Grafik 17" descr="Ku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w.svg"/>
                          <pic:cNvPicPr/>
                        </pic:nvPicPr>
                        <pic:blipFill rotWithShape="1"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112"/>
                              </a:ext>
                            </a:extLst>
                          </a:blip>
                          <a:srcRect t="16030" b="16911"/>
                          <a:stretch/>
                        </pic:blipFill>
                        <pic:spPr bwMode="auto">
                          <a:xfrm flipH="1">
                            <a:off x="0" y="0"/>
                            <a:ext cx="477103" cy="3199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363FC97D" w14:textId="77777777" w:rsidTr="00DE0900">
        <w:trPr>
          <w:trHeight w:val="686"/>
        </w:trPr>
        <w:tc>
          <w:tcPr>
            <w:tcW w:w="686" w:type="dxa"/>
            <w:vAlign w:val="center"/>
          </w:tcPr>
          <w:p w14:paraId="54D50D7E" w14:textId="77777777" w:rsidR="00DE0900" w:rsidRDefault="00DE0900" w:rsidP="00DE0900">
            <w:pPr>
              <w:pStyle w:val="berschrift2"/>
            </w:pPr>
          </w:p>
        </w:tc>
        <w:tc>
          <w:tcPr>
            <w:tcW w:w="8391" w:type="dxa"/>
            <w:gridSpan w:val="11"/>
          </w:tcPr>
          <w:p w14:paraId="0C738001" w14:textId="77777777" w:rsidR="00DE0900" w:rsidRDefault="00DE0900" w:rsidP="00DE0900">
            <w:r>
              <w:t xml:space="preserve">Löse die folgenden Aufgaben. Wo stehen die Tage in der Tabelle? Wo steht die Anzahl der Kühe? </w:t>
            </w:r>
          </w:p>
          <w:p w14:paraId="4602690D" w14:textId="77777777" w:rsidR="00DE0900" w:rsidRDefault="00DE0900" w:rsidP="00DE0900">
            <w:pPr>
              <w:pStyle w:val="berschrift2"/>
              <w:spacing w:before="120"/>
              <w:rPr>
                <w:b w:val="0"/>
                <w:color w:val="0D0D0D" w:themeColor="text1" w:themeTint="F2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3D676D27" wp14:editId="43D3440A">
                      <wp:simplePos x="0" y="0"/>
                      <wp:positionH relativeFrom="column">
                        <wp:posOffset>1188720</wp:posOffset>
                      </wp:positionH>
                      <wp:positionV relativeFrom="paragraph">
                        <wp:posOffset>57362</wp:posOffset>
                      </wp:positionV>
                      <wp:extent cx="107315" cy="236220"/>
                      <wp:effectExtent l="0" t="0" r="26035" b="11430"/>
                      <wp:wrapNone/>
                      <wp:docPr id="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731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BD630F7" id="Pfeil: nach rechts gekrümmt 59" o:spid="_x0000_s1026" type="#_x0000_t102" style="position:absolute;margin-left:93.6pt;margin-top:4.5pt;width:8.45pt;height:18.6pt;flip:x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" adj="16694,20374,16200" fillcolor="#a5a5a5 [2092]" strokecolor="#a5a5a5 [2092]" strokeweight="2pt"/>
                  </w:pict>
                </mc:Fallback>
              </mc:AlternateContent>
            </w:r>
            <w:r w:rsidRPr="00E55CF9">
              <w:rPr>
                <w:b w:val="0"/>
                <w:color w:val="0D0D0D" w:themeColor="text1" w:themeTint="F2"/>
              </w:rPr>
              <w:t xml:space="preserve">Beschrifte die Pfeile </w:t>
            </w:r>
            <w:proofErr w:type="gramStart"/>
            <w:r w:rsidRPr="00E55CF9">
              <w:rPr>
                <w:b w:val="0"/>
                <w:color w:val="0D0D0D" w:themeColor="text1" w:themeTint="F2"/>
              </w:rPr>
              <w:t xml:space="preserve">(  </w:t>
            </w:r>
            <w:proofErr w:type="gramEnd"/>
            <w:r w:rsidRPr="00E55CF9">
              <w:rPr>
                <w:b w:val="0"/>
                <w:color w:val="0D0D0D" w:themeColor="text1" w:themeTint="F2"/>
              </w:rPr>
              <w:t xml:space="preserve">    ).</w:t>
            </w:r>
          </w:p>
          <w:p w14:paraId="6584E486" w14:textId="77777777" w:rsidR="00DE0900" w:rsidRPr="00344562" w:rsidRDefault="00DE0900" w:rsidP="00DE0900"/>
        </w:tc>
      </w:tr>
      <w:tr w:rsidR="00DE0900" w14:paraId="6D40CD44" w14:textId="77777777" w:rsidTr="00DE0900">
        <w:trPr>
          <w:trHeight w:val="972"/>
        </w:trPr>
        <w:tc>
          <w:tcPr>
            <w:tcW w:w="686" w:type="dxa"/>
          </w:tcPr>
          <w:p w14:paraId="48218DF6" w14:textId="77777777" w:rsidR="00DE0900" w:rsidRDefault="00DE0900" w:rsidP="00DE0900"/>
        </w:tc>
        <w:tc>
          <w:tcPr>
            <w:tcW w:w="278" w:type="dxa"/>
          </w:tcPr>
          <w:p w14:paraId="4A4FF022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3856" w:type="dxa"/>
            <w:gridSpan w:val="4"/>
            <w:tcBorders>
              <w:right w:val="single" w:sz="4" w:space="0" w:color="auto"/>
            </w:tcBorders>
          </w:tcPr>
          <w:p w14:paraId="77BC130D" w14:textId="77777777" w:rsidR="00DE0900" w:rsidRPr="00F974FA" w:rsidRDefault="00DE0900" w:rsidP="00DE0900">
            <w:pPr>
              <w:tabs>
                <w:tab w:val="left" w:pos="1236"/>
              </w:tabs>
              <w:jc w:val="left"/>
              <w:rPr>
                <w:szCs w:val="21"/>
              </w:rPr>
            </w:pPr>
            <w:r w:rsidRPr="00344562">
              <w:rPr>
                <w:rStyle w:val="berschrift2Zchn"/>
              </w:rPr>
              <w:t>a1)</w:t>
            </w:r>
            <w:r w:rsidRPr="00F974FA">
              <w:t xml:space="preserve"> </w:t>
            </w:r>
            <w:r>
              <w:t xml:space="preserve">   </w:t>
            </w:r>
            <w:r w:rsidRPr="00F974FA">
              <w:rPr>
                <w:szCs w:val="21"/>
              </w:rPr>
              <w:t xml:space="preserve">Für wie viele Tage </w:t>
            </w:r>
            <w:r>
              <w:rPr>
                <w:szCs w:val="21"/>
              </w:rPr>
              <w:t>reicht</w:t>
            </w:r>
            <w:r w:rsidRPr="00F974FA">
              <w:rPr>
                <w:szCs w:val="21"/>
              </w:rPr>
              <w:t xml:space="preserve"> das </w:t>
            </w:r>
            <w:r>
              <w:rPr>
                <w:szCs w:val="21"/>
              </w:rPr>
              <w:t>Heu</w:t>
            </w:r>
            <w:r w:rsidRPr="00F974FA">
              <w:rPr>
                <w:szCs w:val="21"/>
              </w:rPr>
              <w:t xml:space="preserve"> </w:t>
            </w:r>
          </w:p>
          <w:p w14:paraId="0533DD9A" w14:textId="77777777" w:rsidR="00DE0900" w:rsidRPr="0067100F" w:rsidRDefault="00DE0900" w:rsidP="00DE0900">
            <w:pPr>
              <w:tabs>
                <w:tab w:val="left" w:pos="1236"/>
              </w:tabs>
              <w:ind w:left="451"/>
              <w:jc w:val="left"/>
              <w:rPr>
                <w:b/>
                <w:szCs w:val="21"/>
              </w:rPr>
            </w:pPr>
            <w:r w:rsidRPr="00F974FA">
              <w:rPr>
                <w:szCs w:val="21"/>
              </w:rPr>
              <w:t>bei 5 Kühen?</w:t>
            </w:r>
          </w:p>
        </w:tc>
        <w:tc>
          <w:tcPr>
            <w:tcW w:w="4257" w:type="dxa"/>
            <w:gridSpan w:val="6"/>
            <w:tcBorders>
              <w:left w:val="single" w:sz="4" w:space="0" w:color="auto"/>
            </w:tcBorders>
          </w:tcPr>
          <w:p w14:paraId="31C9046F" w14:textId="77777777" w:rsidR="00DE0900" w:rsidRDefault="00DE0900" w:rsidP="00DE0900">
            <w:pPr>
              <w:pStyle w:val="berschrift2"/>
              <w:ind w:hanging="282"/>
              <w:rPr>
                <w:color w:val="auto"/>
              </w:rPr>
            </w:pPr>
            <w:r w:rsidRPr="00344562">
              <w:t>a2</w:t>
            </w:r>
            <w:r w:rsidRPr="0067100F">
              <w:rPr>
                <w:b w:val="0"/>
                <w:bCs w:val="0"/>
                <w:color w:val="auto"/>
              </w:rPr>
              <w:t>)</w:t>
            </w:r>
            <w:r w:rsidRPr="0067100F">
              <w:rPr>
                <w:color w:val="auto"/>
              </w:rPr>
              <w:t xml:space="preserve"> </w:t>
            </w:r>
            <w:r>
              <w:rPr>
                <w:b w:val="0"/>
                <w:bCs w:val="0"/>
                <w:color w:val="auto"/>
              </w:rPr>
              <w:t xml:space="preserve">Der Bauer hat noch weitere Kühe gekauft. </w:t>
            </w:r>
          </w:p>
          <w:p w14:paraId="07BBE59A" w14:textId="77777777" w:rsidR="00DE0900" w:rsidRPr="007C60A1" w:rsidRDefault="00DE0900" w:rsidP="00DE0900">
            <w:pPr>
              <w:pStyle w:val="berschrift2"/>
              <w:ind w:firstLine="1"/>
              <w:rPr>
                <w:b w:val="0"/>
                <w:color w:val="auto"/>
              </w:rPr>
            </w:pPr>
            <w:r>
              <w:rPr>
                <w:b w:val="0"/>
                <w:color w:val="auto"/>
              </w:rPr>
              <w:t xml:space="preserve"> </w:t>
            </w:r>
            <w:r w:rsidRPr="007C60A1">
              <w:rPr>
                <w:b w:val="0"/>
                <w:color w:val="auto"/>
              </w:rPr>
              <w:t xml:space="preserve">Das </w:t>
            </w:r>
            <w:r>
              <w:rPr>
                <w:b w:val="0"/>
                <w:color w:val="auto"/>
              </w:rPr>
              <w:t xml:space="preserve">Heu </w:t>
            </w:r>
            <w:r w:rsidRPr="007C60A1">
              <w:rPr>
                <w:b w:val="0"/>
                <w:color w:val="auto"/>
              </w:rPr>
              <w:t xml:space="preserve">ist nach 4 Tagen weg: </w:t>
            </w:r>
          </w:p>
          <w:p w14:paraId="4E63FF2A" w14:textId="77777777" w:rsidR="00DE0900" w:rsidRPr="0067100F" w:rsidRDefault="00DE0900" w:rsidP="00DE0900">
            <w:pPr>
              <w:pStyle w:val="berschrift2"/>
              <w:ind w:firstLine="1"/>
              <w:rPr>
                <w:color w:val="auto"/>
              </w:rPr>
            </w:pPr>
            <w:r>
              <w:rPr>
                <w:b w:val="0"/>
                <w:color w:val="auto"/>
              </w:rPr>
              <w:t xml:space="preserve"> </w:t>
            </w:r>
            <w:r w:rsidRPr="007C60A1">
              <w:rPr>
                <w:b w:val="0"/>
                <w:color w:val="auto"/>
              </w:rPr>
              <w:t xml:space="preserve">Wie viele Kühe </w:t>
            </w:r>
            <w:r>
              <w:rPr>
                <w:b w:val="0"/>
                <w:color w:val="auto"/>
              </w:rPr>
              <w:t>hat der Bauer insgesamt</w:t>
            </w:r>
            <w:r w:rsidRPr="007C60A1">
              <w:rPr>
                <w:b w:val="0"/>
                <w:color w:val="auto"/>
              </w:rPr>
              <w:t xml:space="preserve">? </w:t>
            </w:r>
          </w:p>
        </w:tc>
      </w:tr>
      <w:tr w:rsidR="00DE0900" w14:paraId="5827ACFF" w14:textId="77777777" w:rsidTr="00DE0900">
        <w:trPr>
          <w:trHeight w:val="80"/>
        </w:trPr>
        <w:tc>
          <w:tcPr>
            <w:tcW w:w="686" w:type="dxa"/>
            <w:vMerge w:val="restart"/>
          </w:tcPr>
          <w:p w14:paraId="6A0F8FD4" w14:textId="77777777" w:rsidR="00DE0900" w:rsidRPr="0092024B" w:rsidRDefault="00DE0900" w:rsidP="00DE0900">
            <w:pPr>
              <w:rPr>
                <w:sz w:val="10"/>
              </w:rPr>
            </w:pPr>
          </w:p>
        </w:tc>
        <w:tc>
          <w:tcPr>
            <w:tcW w:w="278" w:type="dxa"/>
            <w:vMerge w:val="restart"/>
          </w:tcPr>
          <w:p w14:paraId="720DA808" w14:textId="77777777" w:rsidR="00DE0900" w:rsidRPr="0092024B" w:rsidRDefault="00DE0900" w:rsidP="00DE0900">
            <w:pPr>
              <w:pStyle w:val="berschrift2"/>
              <w:rPr>
                <w:sz w:val="10"/>
                <w:szCs w:val="21"/>
              </w:rPr>
            </w:pPr>
          </w:p>
        </w:tc>
        <w:tc>
          <w:tcPr>
            <w:tcW w:w="964" w:type="dxa"/>
            <w:vAlign w:val="center"/>
          </w:tcPr>
          <w:p w14:paraId="10F429F4" w14:textId="77777777" w:rsidR="00DE0900" w:rsidRPr="0092024B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0"/>
              </w:rPr>
            </w:pPr>
          </w:p>
        </w:tc>
        <w:tc>
          <w:tcPr>
            <w:tcW w:w="964" w:type="dxa"/>
            <w:tcBorders>
              <w:bottom w:val="single" w:sz="2" w:space="0" w:color="A6A6A6" w:themeColor="background1" w:themeShade="A6"/>
            </w:tcBorders>
            <w:vAlign w:val="center"/>
          </w:tcPr>
          <w:p w14:paraId="01FA309D" w14:textId="77777777" w:rsidR="00DE0900" w:rsidRPr="0092024B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0"/>
              </w:rPr>
            </w:pPr>
          </w:p>
        </w:tc>
        <w:tc>
          <w:tcPr>
            <w:tcW w:w="964" w:type="dxa"/>
            <w:tcBorders>
              <w:bottom w:val="single" w:sz="2" w:space="0" w:color="A6A6A6" w:themeColor="background1" w:themeShade="A6"/>
            </w:tcBorders>
            <w:vAlign w:val="center"/>
          </w:tcPr>
          <w:p w14:paraId="7627A8A2" w14:textId="77777777" w:rsidR="00DE0900" w:rsidRPr="0092024B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0"/>
              </w:rPr>
            </w:pPr>
          </w:p>
        </w:tc>
        <w:tc>
          <w:tcPr>
            <w:tcW w:w="964" w:type="dxa"/>
            <w:tcBorders>
              <w:right w:val="single" w:sz="4" w:space="0" w:color="auto"/>
            </w:tcBorders>
            <w:vAlign w:val="center"/>
          </w:tcPr>
          <w:p w14:paraId="6A7D587F" w14:textId="77777777" w:rsidR="00DE0900" w:rsidRPr="0092024B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10"/>
              </w:rPr>
            </w:pPr>
          </w:p>
        </w:tc>
        <w:tc>
          <w:tcPr>
            <w:tcW w:w="1064" w:type="dxa"/>
            <w:tcBorders>
              <w:left w:val="single" w:sz="4" w:space="0" w:color="auto"/>
            </w:tcBorders>
            <w:vAlign w:val="center"/>
          </w:tcPr>
          <w:p w14:paraId="65B8E477" w14:textId="77777777" w:rsidR="00DE0900" w:rsidRPr="0092024B" w:rsidRDefault="00DE0900" w:rsidP="00DE0900">
            <w:pPr>
              <w:pStyle w:val="berschrift2"/>
              <w:rPr>
                <w:sz w:val="10"/>
              </w:rPr>
            </w:pPr>
          </w:p>
        </w:tc>
        <w:tc>
          <w:tcPr>
            <w:tcW w:w="1064" w:type="dxa"/>
            <w:tcBorders>
              <w:bottom w:val="single" w:sz="2" w:space="0" w:color="A6A6A6" w:themeColor="background1" w:themeShade="A6"/>
            </w:tcBorders>
            <w:vAlign w:val="center"/>
          </w:tcPr>
          <w:p w14:paraId="01218B64" w14:textId="77777777" w:rsidR="00DE0900" w:rsidRPr="0092024B" w:rsidRDefault="00DE0900" w:rsidP="00DE0900">
            <w:pPr>
              <w:rPr>
                <w:sz w:val="10"/>
              </w:rPr>
            </w:pPr>
          </w:p>
        </w:tc>
        <w:tc>
          <w:tcPr>
            <w:tcW w:w="1064" w:type="dxa"/>
            <w:gridSpan w:val="2"/>
            <w:tcBorders>
              <w:bottom w:val="single" w:sz="2" w:space="0" w:color="A6A6A6" w:themeColor="background1" w:themeShade="A6"/>
            </w:tcBorders>
            <w:vAlign w:val="center"/>
          </w:tcPr>
          <w:p w14:paraId="7EED2CDA" w14:textId="77777777" w:rsidR="00DE0900" w:rsidRPr="0092024B" w:rsidRDefault="00DE0900" w:rsidP="00DE0900">
            <w:pPr>
              <w:rPr>
                <w:sz w:val="10"/>
              </w:rPr>
            </w:pPr>
          </w:p>
        </w:tc>
        <w:tc>
          <w:tcPr>
            <w:tcW w:w="1065" w:type="dxa"/>
            <w:gridSpan w:val="2"/>
            <w:vAlign w:val="center"/>
          </w:tcPr>
          <w:p w14:paraId="6BDEA9DE" w14:textId="77777777" w:rsidR="00DE0900" w:rsidRPr="0092024B" w:rsidRDefault="00DE0900" w:rsidP="00DE0900">
            <w:pPr>
              <w:rPr>
                <w:sz w:val="10"/>
              </w:rPr>
            </w:pPr>
          </w:p>
        </w:tc>
      </w:tr>
      <w:tr w:rsidR="00DE0900" w14:paraId="7EE7D86E" w14:textId="77777777" w:rsidTr="00DE0900">
        <w:trPr>
          <w:trHeight w:val="397"/>
        </w:trPr>
        <w:tc>
          <w:tcPr>
            <w:tcW w:w="686" w:type="dxa"/>
            <w:vMerge/>
          </w:tcPr>
          <w:p w14:paraId="05249C84" w14:textId="77777777" w:rsidR="00DE0900" w:rsidRDefault="00DE0900" w:rsidP="00DE0900"/>
        </w:tc>
        <w:tc>
          <w:tcPr>
            <w:tcW w:w="278" w:type="dxa"/>
            <w:vMerge/>
          </w:tcPr>
          <w:p w14:paraId="68951A50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964" w:type="dxa"/>
            <w:tcBorders>
              <w:right w:val="single" w:sz="2" w:space="0" w:color="A6A6A6" w:themeColor="background1" w:themeShade="A6"/>
            </w:tcBorders>
            <w:vAlign w:val="center"/>
          </w:tcPr>
          <w:p w14:paraId="3B1F6F44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96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6A6A6" w:themeFill="background1" w:themeFillShade="A6"/>
            <w:vAlign w:val="center"/>
          </w:tcPr>
          <w:p w14:paraId="3FFC5560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</w:p>
        </w:tc>
        <w:tc>
          <w:tcPr>
            <w:tcW w:w="96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6A6A6" w:themeFill="background1" w:themeFillShade="A6"/>
            <w:vAlign w:val="center"/>
          </w:tcPr>
          <w:p w14:paraId="4E641D44" w14:textId="77777777" w:rsidR="00DE0900" w:rsidRPr="00832D7D" w:rsidRDefault="00DE0900" w:rsidP="00DE0900">
            <w:pPr>
              <w:tabs>
                <w:tab w:val="left" w:pos="1236"/>
              </w:tabs>
              <w:jc w:val="center"/>
              <w:rPr>
                <w:color w:val="7F7F7F" w:themeColor="text1" w:themeTint="80"/>
              </w:rPr>
            </w:pPr>
          </w:p>
        </w:tc>
        <w:tc>
          <w:tcPr>
            <w:tcW w:w="964" w:type="dxa"/>
            <w:tcBorders>
              <w:left w:val="single" w:sz="2" w:space="0" w:color="A6A6A6" w:themeColor="background1" w:themeShade="A6"/>
              <w:right w:val="single" w:sz="4" w:space="0" w:color="auto"/>
            </w:tcBorders>
            <w:vAlign w:val="center"/>
          </w:tcPr>
          <w:p w14:paraId="71C387ED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left w:val="single" w:sz="4" w:space="0" w:color="auto"/>
              <w:right w:val="single" w:sz="2" w:space="0" w:color="A6A6A6" w:themeColor="background1" w:themeShade="A6"/>
            </w:tcBorders>
            <w:vAlign w:val="center"/>
          </w:tcPr>
          <w:p w14:paraId="75428136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6A6A6" w:themeFill="background1" w:themeFillShade="A6"/>
            <w:vAlign w:val="center"/>
          </w:tcPr>
          <w:p w14:paraId="1363E709" w14:textId="77777777" w:rsidR="00DE0900" w:rsidRPr="00AC05D4" w:rsidRDefault="00DE0900" w:rsidP="00DE0900">
            <w:pPr>
              <w:pStyle w:val="berschrift2"/>
              <w:jc w:val="center"/>
            </w:pPr>
          </w:p>
        </w:tc>
        <w:tc>
          <w:tcPr>
            <w:tcW w:w="1064" w:type="dxa"/>
            <w:gridSpan w:val="2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6A6A6" w:themeFill="background1" w:themeFillShade="A6"/>
            <w:vAlign w:val="center"/>
          </w:tcPr>
          <w:p w14:paraId="7AA305D4" w14:textId="77777777" w:rsidR="00DE0900" w:rsidRPr="00AC05D4" w:rsidRDefault="00DE0900" w:rsidP="00DE0900">
            <w:pPr>
              <w:pStyle w:val="berschrift2"/>
              <w:jc w:val="center"/>
            </w:pPr>
          </w:p>
        </w:tc>
        <w:tc>
          <w:tcPr>
            <w:tcW w:w="1065" w:type="dxa"/>
            <w:gridSpan w:val="2"/>
            <w:tcBorders>
              <w:left w:val="single" w:sz="2" w:space="0" w:color="A6A6A6" w:themeColor="background1" w:themeShade="A6"/>
            </w:tcBorders>
            <w:vAlign w:val="center"/>
          </w:tcPr>
          <w:p w14:paraId="5B2393BE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20A779B1" w14:textId="77777777" w:rsidTr="00DE0900">
        <w:trPr>
          <w:trHeight w:val="397"/>
        </w:trPr>
        <w:tc>
          <w:tcPr>
            <w:tcW w:w="686" w:type="dxa"/>
            <w:vMerge/>
          </w:tcPr>
          <w:p w14:paraId="1F66F032" w14:textId="77777777" w:rsidR="00DE0900" w:rsidRDefault="00DE0900" w:rsidP="00DE0900"/>
        </w:tc>
        <w:tc>
          <w:tcPr>
            <w:tcW w:w="278" w:type="dxa"/>
            <w:vMerge/>
          </w:tcPr>
          <w:p w14:paraId="4B1967EF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964" w:type="dxa"/>
            <w:tcBorders>
              <w:right w:val="single" w:sz="2" w:space="0" w:color="A6A6A6" w:themeColor="background1" w:themeShade="A6"/>
            </w:tcBorders>
            <w:vAlign w:val="center"/>
          </w:tcPr>
          <w:p w14:paraId="28B51763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1AE6096E" wp14:editId="0604739E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133350</wp:posOffset>
                      </wp:positionV>
                      <wp:extent cx="98425" cy="218440"/>
                      <wp:effectExtent l="0" t="0" r="15875" b="10160"/>
                      <wp:wrapNone/>
                      <wp:docPr id="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A72B3B7" id="Pfeil: nach rechts gekrümmt 59" o:spid="_x0000_s1026" type="#_x0000_t102" style="position:absolute;margin-left:36.75pt;margin-top:10.5pt;width:7.75pt;height:17.2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" adj="16734,2038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96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14:paraId="464F0975" w14:textId="77777777" w:rsidR="00DE0900" w:rsidRPr="003701E3" w:rsidRDefault="00DE0900" w:rsidP="00DE0900">
            <w:pPr>
              <w:tabs>
                <w:tab w:val="left" w:pos="1236"/>
              </w:tabs>
              <w:jc w:val="center"/>
            </w:pPr>
          </w:p>
        </w:tc>
        <w:tc>
          <w:tcPr>
            <w:tcW w:w="96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14:paraId="612A94D5" w14:textId="77777777" w:rsidR="00DE0900" w:rsidRPr="003701E3" w:rsidRDefault="00DE0900" w:rsidP="00DE0900">
            <w:pPr>
              <w:tabs>
                <w:tab w:val="left" w:pos="1236"/>
              </w:tabs>
              <w:jc w:val="center"/>
            </w:pPr>
          </w:p>
        </w:tc>
        <w:tc>
          <w:tcPr>
            <w:tcW w:w="964" w:type="dxa"/>
            <w:tcBorders>
              <w:left w:val="single" w:sz="2" w:space="0" w:color="A6A6A6" w:themeColor="background1" w:themeShade="A6"/>
              <w:right w:val="single" w:sz="4" w:space="0" w:color="auto"/>
            </w:tcBorders>
            <w:vAlign w:val="center"/>
          </w:tcPr>
          <w:p w14:paraId="399CAC96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73D41FC7" wp14:editId="2BD41C04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99060</wp:posOffset>
                      </wp:positionV>
                      <wp:extent cx="97155" cy="218440"/>
                      <wp:effectExtent l="0" t="0" r="17145" b="10160"/>
                      <wp:wrapNone/>
                      <wp:docPr id="827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715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E4663A7" id="Pfeil: nach rechts gekrümmt 59" o:spid="_x0000_s1026" type="#_x0000_t102" style="position:absolute;margin-left:3.45pt;margin-top:7.8pt;width:7.65pt;height:17.2pt;flip:x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" adj="16797,20399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left w:val="single" w:sz="4" w:space="0" w:color="auto"/>
              <w:right w:val="single" w:sz="2" w:space="0" w:color="A6A6A6" w:themeColor="background1" w:themeShade="A6"/>
            </w:tcBorders>
            <w:vAlign w:val="center"/>
          </w:tcPr>
          <w:p w14:paraId="4A95BDF9" w14:textId="77777777" w:rsidR="00DE0900" w:rsidRPr="002A371E" w:rsidRDefault="00DE0900" w:rsidP="00DE0900">
            <w:pPr>
              <w:pStyle w:val="berschrift2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03438FB6" wp14:editId="51ECECD1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124460</wp:posOffset>
                      </wp:positionV>
                      <wp:extent cx="98425" cy="218440"/>
                      <wp:effectExtent l="0" t="0" r="15875" b="10160"/>
                      <wp:wrapNone/>
                      <wp:docPr id="1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CD73D53" id="Pfeil: nach rechts gekrümmt 59" o:spid="_x0000_s1026" type="#_x0000_t102" style="position:absolute;margin-left:38.25pt;margin-top:9.8pt;width:7.75pt;height:17.2pt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" adj="16734,2038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14:paraId="6DA5DE3C" w14:textId="77777777" w:rsidR="00DE0900" w:rsidRPr="003701E3" w:rsidRDefault="00DE0900" w:rsidP="00DE0900">
            <w:pPr>
              <w:pStyle w:val="berschrift2"/>
              <w:jc w:val="center"/>
              <w:rPr>
                <w:b w:val="0"/>
                <w:color w:val="auto"/>
              </w:rPr>
            </w:pPr>
          </w:p>
        </w:tc>
        <w:tc>
          <w:tcPr>
            <w:tcW w:w="1064" w:type="dxa"/>
            <w:gridSpan w:val="2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14:paraId="0F4B8967" w14:textId="77777777" w:rsidR="00DE0900" w:rsidRPr="003701E3" w:rsidRDefault="00DE0900" w:rsidP="00DE0900">
            <w:pPr>
              <w:pStyle w:val="berschrift2"/>
              <w:jc w:val="center"/>
              <w:rPr>
                <w:b w:val="0"/>
                <w:color w:val="auto"/>
              </w:rPr>
            </w:pPr>
          </w:p>
        </w:tc>
        <w:tc>
          <w:tcPr>
            <w:tcW w:w="1065" w:type="dxa"/>
            <w:gridSpan w:val="2"/>
            <w:tcBorders>
              <w:left w:val="single" w:sz="2" w:space="0" w:color="A6A6A6" w:themeColor="background1" w:themeShade="A6"/>
            </w:tcBorders>
            <w:vAlign w:val="center"/>
          </w:tcPr>
          <w:p w14:paraId="5FE2F395" w14:textId="77777777" w:rsidR="00DE0900" w:rsidRPr="002A371E" w:rsidRDefault="00DE0900" w:rsidP="00DE0900">
            <w:pPr>
              <w:pStyle w:val="berschrift2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0945F482" wp14:editId="5BC1DCE4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118110</wp:posOffset>
                      </wp:positionV>
                      <wp:extent cx="80010" cy="218440"/>
                      <wp:effectExtent l="0" t="0" r="15240" b="10160"/>
                      <wp:wrapNone/>
                      <wp:docPr id="1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001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F1FE47E" id="Pfeil: nach rechts gekrümmt 59" o:spid="_x0000_s1026" type="#_x0000_t102" style="position:absolute;margin-left:4.7pt;margin-top:9.3pt;width:6.3pt;height:17.2pt;flip:x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" adj="17644,20611,16200" fillcolor="#a5a5a5 [2092]" strokecolor="#a5a5a5 [2092]" strokeweight="2pt"/>
                  </w:pict>
                </mc:Fallback>
              </mc:AlternateContent>
            </w:r>
          </w:p>
        </w:tc>
      </w:tr>
      <w:tr w:rsidR="00DE0900" w14:paraId="2D07460E" w14:textId="77777777" w:rsidTr="00DE0900">
        <w:trPr>
          <w:trHeight w:val="397"/>
        </w:trPr>
        <w:tc>
          <w:tcPr>
            <w:tcW w:w="686" w:type="dxa"/>
            <w:vMerge/>
          </w:tcPr>
          <w:p w14:paraId="53F4379E" w14:textId="77777777" w:rsidR="00DE0900" w:rsidRDefault="00DE0900" w:rsidP="00DE0900"/>
        </w:tc>
        <w:tc>
          <w:tcPr>
            <w:tcW w:w="278" w:type="dxa"/>
            <w:vMerge/>
          </w:tcPr>
          <w:p w14:paraId="5B068AB4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964" w:type="dxa"/>
            <w:tcBorders>
              <w:right w:val="single" w:sz="2" w:space="0" w:color="A6A6A6" w:themeColor="background1" w:themeShade="A6"/>
            </w:tcBorders>
            <w:vAlign w:val="center"/>
          </w:tcPr>
          <w:p w14:paraId="25040138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3744037A" wp14:editId="47462155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185420</wp:posOffset>
                      </wp:positionV>
                      <wp:extent cx="98425" cy="218440"/>
                      <wp:effectExtent l="0" t="0" r="15875" b="10160"/>
                      <wp:wrapNone/>
                      <wp:docPr id="550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1191F8F" id="Pfeil: nach rechts gekrümmt 59" o:spid="_x0000_s1026" type="#_x0000_t102" style="position:absolute;margin-left:37.7pt;margin-top:14.6pt;width:7.75pt;height:17.2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" adj="16734,2038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96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14:paraId="25AF956A" w14:textId="77777777" w:rsidR="00DE0900" w:rsidRPr="003701E3" w:rsidRDefault="00DE0900" w:rsidP="00DE0900">
            <w:pPr>
              <w:tabs>
                <w:tab w:val="left" w:pos="1236"/>
              </w:tabs>
              <w:jc w:val="center"/>
            </w:pPr>
          </w:p>
        </w:tc>
        <w:tc>
          <w:tcPr>
            <w:tcW w:w="96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14:paraId="5C03D5B4" w14:textId="77777777" w:rsidR="00DE0900" w:rsidRPr="003701E3" w:rsidRDefault="00DE0900" w:rsidP="00DE0900">
            <w:pPr>
              <w:tabs>
                <w:tab w:val="left" w:pos="1236"/>
              </w:tabs>
              <w:jc w:val="center"/>
            </w:pPr>
          </w:p>
        </w:tc>
        <w:tc>
          <w:tcPr>
            <w:tcW w:w="964" w:type="dxa"/>
            <w:tcBorders>
              <w:left w:val="single" w:sz="2" w:space="0" w:color="A6A6A6" w:themeColor="background1" w:themeShade="A6"/>
              <w:right w:val="single" w:sz="4" w:space="0" w:color="auto"/>
            </w:tcBorders>
            <w:vAlign w:val="center"/>
          </w:tcPr>
          <w:p w14:paraId="1A2A3E33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1064" w:type="dxa"/>
            <w:tcBorders>
              <w:left w:val="single" w:sz="4" w:space="0" w:color="auto"/>
              <w:right w:val="single" w:sz="2" w:space="0" w:color="A6A6A6" w:themeColor="background1" w:themeShade="A6"/>
            </w:tcBorders>
            <w:vAlign w:val="center"/>
          </w:tcPr>
          <w:p w14:paraId="61A0DBE7" w14:textId="77777777" w:rsidR="00DE0900" w:rsidRPr="002A371E" w:rsidRDefault="00DE0900" w:rsidP="00DE0900">
            <w:pPr>
              <w:pStyle w:val="berschrift2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687994B1" wp14:editId="1B4A29D6">
                      <wp:simplePos x="0" y="0"/>
                      <wp:positionH relativeFrom="column">
                        <wp:posOffset>508000</wp:posOffset>
                      </wp:positionH>
                      <wp:positionV relativeFrom="paragraph">
                        <wp:posOffset>170180</wp:posOffset>
                      </wp:positionV>
                      <wp:extent cx="98425" cy="218440"/>
                      <wp:effectExtent l="0" t="0" r="15875" b="10160"/>
                      <wp:wrapNone/>
                      <wp:docPr id="552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25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4B8EB4E" id="Pfeil: nach rechts gekrümmt 59" o:spid="_x0000_s1026" type="#_x0000_t102" style="position:absolute;margin-left:40pt;margin-top:13.4pt;width:7.75pt;height:17.2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" adj="16734,2038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14:paraId="732121A7" w14:textId="77777777" w:rsidR="00DE0900" w:rsidRPr="003701E3" w:rsidRDefault="00DE0900" w:rsidP="00DE0900">
            <w:pPr>
              <w:pStyle w:val="berschrift2"/>
              <w:jc w:val="center"/>
              <w:rPr>
                <w:b w:val="0"/>
                <w:color w:val="auto"/>
              </w:rPr>
            </w:pPr>
          </w:p>
        </w:tc>
        <w:tc>
          <w:tcPr>
            <w:tcW w:w="1064" w:type="dxa"/>
            <w:gridSpan w:val="2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14:paraId="591503B8" w14:textId="77777777" w:rsidR="00DE0900" w:rsidRPr="003701E3" w:rsidRDefault="00DE0900" w:rsidP="00DE0900">
            <w:pPr>
              <w:pStyle w:val="berschrift2"/>
              <w:jc w:val="center"/>
              <w:rPr>
                <w:b w:val="0"/>
                <w:color w:val="auto"/>
              </w:rPr>
            </w:pPr>
          </w:p>
        </w:tc>
        <w:tc>
          <w:tcPr>
            <w:tcW w:w="1065" w:type="dxa"/>
            <w:gridSpan w:val="2"/>
            <w:tcBorders>
              <w:left w:val="single" w:sz="2" w:space="0" w:color="A6A6A6" w:themeColor="background1" w:themeShade="A6"/>
            </w:tcBorders>
            <w:vAlign w:val="center"/>
          </w:tcPr>
          <w:p w14:paraId="163C9405" w14:textId="77777777" w:rsidR="00DE0900" w:rsidRPr="002A371E" w:rsidRDefault="00DE0900" w:rsidP="00DE0900">
            <w:pPr>
              <w:pStyle w:val="berschrift2"/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0733C0ED" wp14:editId="677CF0D4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182245</wp:posOffset>
                      </wp:positionV>
                      <wp:extent cx="101600" cy="218440"/>
                      <wp:effectExtent l="0" t="0" r="12700" b="10160"/>
                      <wp:wrapNone/>
                      <wp:docPr id="552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160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244B0CB" id="Pfeil: nach rechts gekrümmt 59" o:spid="_x0000_s1026" type="#_x0000_t102" style="position:absolute;margin-left:4.65pt;margin-top:14.35pt;width:8pt;height:17.2pt;flip:x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" adj="16577,20344,16200" fillcolor="#a5a5a5 [2092]" strokecolor="#a5a5a5 [2092]" strokeweight="2pt"/>
                  </w:pict>
                </mc:Fallback>
              </mc:AlternateContent>
            </w:r>
          </w:p>
        </w:tc>
      </w:tr>
      <w:tr w:rsidR="00DE0900" w14:paraId="2A38C89A" w14:textId="77777777" w:rsidTr="00DE0900">
        <w:trPr>
          <w:trHeight w:val="397"/>
        </w:trPr>
        <w:tc>
          <w:tcPr>
            <w:tcW w:w="686" w:type="dxa"/>
            <w:vMerge/>
          </w:tcPr>
          <w:p w14:paraId="0B175072" w14:textId="77777777" w:rsidR="00DE0900" w:rsidRDefault="00DE0900" w:rsidP="00DE0900"/>
        </w:tc>
        <w:tc>
          <w:tcPr>
            <w:tcW w:w="278" w:type="dxa"/>
            <w:vMerge/>
          </w:tcPr>
          <w:p w14:paraId="1875D239" w14:textId="77777777" w:rsidR="00DE0900" w:rsidRPr="002A371E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964" w:type="dxa"/>
            <w:tcBorders>
              <w:right w:val="single" w:sz="2" w:space="0" w:color="A6A6A6" w:themeColor="background1" w:themeShade="A6"/>
            </w:tcBorders>
            <w:vAlign w:val="center"/>
          </w:tcPr>
          <w:p w14:paraId="7B0EA002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96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14:paraId="7B1D5B9E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96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14:paraId="3050B602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</w:p>
        </w:tc>
        <w:tc>
          <w:tcPr>
            <w:tcW w:w="964" w:type="dxa"/>
            <w:tcBorders>
              <w:left w:val="single" w:sz="2" w:space="0" w:color="A6A6A6" w:themeColor="background1" w:themeShade="A6"/>
              <w:right w:val="single" w:sz="4" w:space="0" w:color="auto"/>
            </w:tcBorders>
            <w:vAlign w:val="center"/>
          </w:tcPr>
          <w:p w14:paraId="23633D13" w14:textId="77777777" w:rsidR="00DE0900" w:rsidRPr="00832D7D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</w:rPr>
            </w:pPr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3F2FDFB7" wp14:editId="2AA63C22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-114300</wp:posOffset>
                      </wp:positionV>
                      <wp:extent cx="92710" cy="218440"/>
                      <wp:effectExtent l="0" t="0" r="21590" b="10160"/>
                      <wp:wrapNone/>
                      <wp:docPr id="552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2710" cy="21844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3809814" id="Pfeil: nach rechts gekrümmt 59" o:spid="_x0000_s1026" type="#_x0000_t102" style="position:absolute;margin-left:4.1pt;margin-top:-9pt;width:7.3pt;height:17.2pt;flip:x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" adj="17016,20454,16200" fillcolor="#a5a5a5 [2092]" strokecolor="#a5a5a5 [2092]" strokeweight="2pt"/>
                  </w:pict>
                </mc:Fallback>
              </mc:AlternateContent>
            </w:r>
          </w:p>
        </w:tc>
        <w:tc>
          <w:tcPr>
            <w:tcW w:w="1064" w:type="dxa"/>
            <w:tcBorders>
              <w:left w:val="single" w:sz="4" w:space="0" w:color="auto"/>
              <w:right w:val="single" w:sz="2" w:space="0" w:color="A6A6A6" w:themeColor="background1" w:themeShade="A6"/>
            </w:tcBorders>
            <w:vAlign w:val="center"/>
          </w:tcPr>
          <w:p w14:paraId="312ACD48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14:paraId="521212A8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4" w:type="dxa"/>
            <w:gridSpan w:val="2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14:paraId="1A628628" w14:textId="77777777" w:rsidR="00DE0900" w:rsidRPr="002A371E" w:rsidRDefault="00DE0900" w:rsidP="00DE0900">
            <w:pPr>
              <w:pStyle w:val="berschrift2"/>
            </w:pPr>
          </w:p>
        </w:tc>
        <w:tc>
          <w:tcPr>
            <w:tcW w:w="1065" w:type="dxa"/>
            <w:gridSpan w:val="2"/>
            <w:tcBorders>
              <w:left w:val="single" w:sz="2" w:space="0" w:color="A6A6A6" w:themeColor="background1" w:themeShade="A6"/>
            </w:tcBorders>
            <w:vAlign w:val="center"/>
          </w:tcPr>
          <w:p w14:paraId="50C17F2D" w14:textId="77777777" w:rsidR="00DE0900" w:rsidRPr="002A371E" w:rsidRDefault="00DE0900" w:rsidP="00DE0900">
            <w:pPr>
              <w:pStyle w:val="berschrift2"/>
            </w:pPr>
          </w:p>
        </w:tc>
      </w:tr>
      <w:tr w:rsidR="00DE0900" w14:paraId="7D785D47" w14:textId="77777777" w:rsidTr="00DE0900">
        <w:trPr>
          <w:trHeight w:val="60"/>
        </w:trPr>
        <w:tc>
          <w:tcPr>
            <w:tcW w:w="686" w:type="dxa"/>
          </w:tcPr>
          <w:p w14:paraId="5F747AF5" w14:textId="77777777" w:rsidR="00DE0900" w:rsidRPr="00A34F62" w:rsidRDefault="00DE0900" w:rsidP="00DE0900">
            <w:pPr>
              <w:rPr>
                <w:sz w:val="8"/>
              </w:rPr>
            </w:pPr>
          </w:p>
        </w:tc>
        <w:tc>
          <w:tcPr>
            <w:tcW w:w="278" w:type="dxa"/>
          </w:tcPr>
          <w:p w14:paraId="129DFFFE" w14:textId="77777777" w:rsidR="00DE0900" w:rsidRPr="00A34F62" w:rsidRDefault="00DE0900" w:rsidP="00DE0900">
            <w:pPr>
              <w:pStyle w:val="berschrift2"/>
              <w:rPr>
                <w:sz w:val="8"/>
                <w:szCs w:val="21"/>
              </w:rPr>
            </w:pPr>
          </w:p>
        </w:tc>
        <w:tc>
          <w:tcPr>
            <w:tcW w:w="964" w:type="dxa"/>
            <w:vAlign w:val="center"/>
          </w:tcPr>
          <w:p w14:paraId="527277D5" w14:textId="77777777" w:rsidR="00DE0900" w:rsidRPr="00A34F62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964" w:type="dxa"/>
            <w:tcBorders>
              <w:top w:val="single" w:sz="2" w:space="0" w:color="A6A6A6" w:themeColor="background1" w:themeShade="A6"/>
            </w:tcBorders>
            <w:vAlign w:val="center"/>
          </w:tcPr>
          <w:p w14:paraId="0C6C07F0" w14:textId="77777777" w:rsidR="00DE0900" w:rsidRPr="00A34F62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964" w:type="dxa"/>
            <w:tcBorders>
              <w:top w:val="single" w:sz="2" w:space="0" w:color="A6A6A6" w:themeColor="background1" w:themeShade="A6"/>
            </w:tcBorders>
            <w:vAlign w:val="center"/>
          </w:tcPr>
          <w:p w14:paraId="277948B2" w14:textId="77777777" w:rsidR="00DE0900" w:rsidRPr="00A34F62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964" w:type="dxa"/>
            <w:vAlign w:val="center"/>
          </w:tcPr>
          <w:p w14:paraId="72E6AB94" w14:textId="77777777" w:rsidR="00DE0900" w:rsidRPr="00A34F62" w:rsidRDefault="00DE0900" w:rsidP="00DE0900">
            <w:pPr>
              <w:tabs>
                <w:tab w:val="left" w:pos="1236"/>
              </w:tabs>
              <w:rPr>
                <w:color w:val="7F7F7F" w:themeColor="text1" w:themeTint="80"/>
                <w:sz w:val="8"/>
              </w:rPr>
            </w:pPr>
          </w:p>
        </w:tc>
        <w:tc>
          <w:tcPr>
            <w:tcW w:w="1064" w:type="dxa"/>
            <w:vAlign w:val="center"/>
          </w:tcPr>
          <w:p w14:paraId="16514195" w14:textId="77777777" w:rsidR="00DE0900" w:rsidRPr="00A34F62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1064" w:type="dxa"/>
            <w:tcBorders>
              <w:top w:val="single" w:sz="2" w:space="0" w:color="A6A6A6" w:themeColor="background1" w:themeShade="A6"/>
            </w:tcBorders>
            <w:vAlign w:val="center"/>
          </w:tcPr>
          <w:p w14:paraId="464DAB7F" w14:textId="77777777" w:rsidR="00DE0900" w:rsidRPr="00A34F62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1064" w:type="dxa"/>
            <w:gridSpan w:val="2"/>
            <w:tcBorders>
              <w:top w:val="single" w:sz="2" w:space="0" w:color="A6A6A6" w:themeColor="background1" w:themeShade="A6"/>
            </w:tcBorders>
            <w:vAlign w:val="center"/>
          </w:tcPr>
          <w:p w14:paraId="2CB91415" w14:textId="77777777" w:rsidR="00DE0900" w:rsidRPr="00A34F62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1065" w:type="dxa"/>
            <w:gridSpan w:val="2"/>
            <w:vAlign w:val="center"/>
          </w:tcPr>
          <w:p w14:paraId="53444783" w14:textId="77777777" w:rsidR="00DE0900" w:rsidRPr="00A34F62" w:rsidRDefault="00DE0900" w:rsidP="00DE0900">
            <w:pPr>
              <w:pStyle w:val="berschrift2"/>
              <w:rPr>
                <w:sz w:val="8"/>
              </w:rPr>
            </w:pPr>
          </w:p>
        </w:tc>
      </w:tr>
      <w:tr w:rsidR="00DE0900" w14:paraId="6D57A346" w14:textId="77777777" w:rsidTr="00DE0900">
        <w:trPr>
          <w:trHeight w:val="2527"/>
        </w:trPr>
        <w:tc>
          <w:tcPr>
            <w:tcW w:w="686" w:type="dxa"/>
          </w:tcPr>
          <w:p w14:paraId="0D9F7431" w14:textId="77777777" w:rsidR="00DE0900" w:rsidRDefault="00DE0900" w:rsidP="00DE0900"/>
        </w:tc>
        <w:tc>
          <w:tcPr>
            <w:tcW w:w="8391" w:type="dxa"/>
            <w:gridSpan w:val="11"/>
          </w:tcPr>
          <w:tbl>
            <w:tblPr>
              <w:tblStyle w:val="Tabellenraster"/>
              <w:tblpPr w:leftFromText="141" w:rightFromText="141" w:vertAnchor="page" w:horzAnchor="margin" w:tblpXSpec="center" w:tblpY="1"/>
              <w:tblOverlap w:val="never"/>
              <w:tblW w:w="8357" w:type="dxa"/>
              <w:tblLayout w:type="fixed"/>
              <w:tblLook w:val="04A0" w:firstRow="1" w:lastRow="0" w:firstColumn="1" w:lastColumn="0" w:noHBand="0" w:noVBand="1"/>
            </w:tblPr>
            <w:tblGrid>
              <w:gridCol w:w="1838"/>
              <w:gridCol w:w="2126"/>
              <w:gridCol w:w="236"/>
              <w:gridCol w:w="48"/>
              <w:gridCol w:w="1701"/>
              <w:gridCol w:w="236"/>
              <w:gridCol w:w="1936"/>
              <w:gridCol w:w="236"/>
            </w:tblGrid>
            <w:tr w:rsidR="00DE0900" w:rsidRPr="00B82994" w14:paraId="6324F976" w14:textId="77777777" w:rsidTr="00DE0900">
              <w:trPr>
                <w:gridAfter w:val="1"/>
                <w:wAfter w:w="236" w:type="dxa"/>
                <w:trHeight w:val="562"/>
              </w:trPr>
              <w:tc>
                <w:tcPr>
                  <w:tcW w:w="812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393937F8" w14:textId="77777777" w:rsidR="00DE0900" w:rsidRPr="00B82994" w:rsidRDefault="00DE0900" w:rsidP="00DE0900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Diese </w:t>
                  </w:r>
                  <w:r w:rsidRPr="00141B2A">
                    <w:rPr>
                      <w:b/>
                      <w:i/>
                      <w:color w:val="0D0D0D" w:themeColor="text1" w:themeTint="F2"/>
                      <w:sz w:val="20"/>
                      <w:szCs w:val="20"/>
                    </w:rPr>
                    <w:t>Wörter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DE0900" w:rsidRPr="00B82994" w14:paraId="2518BC34" w14:textId="77777777" w:rsidTr="00DE0900">
              <w:trPr>
                <w:trHeight w:val="70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C8311F0" w14:textId="77777777" w:rsidR="00DE0900" w:rsidRPr="00D34CB8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B53F781" w14:textId="77777777" w:rsidR="00DE0900" w:rsidRPr="00D34CB8" w:rsidRDefault="00DE0900" w:rsidP="00DE0900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0F4B0F78" w14:textId="77777777" w:rsidR="00DE0900" w:rsidRPr="00D34CB8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98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D9D2EF5" w14:textId="77777777" w:rsidR="00DE0900" w:rsidRPr="00D34CB8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17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21F47F8" w14:textId="77777777" w:rsidR="00DE0900" w:rsidRPr="00D34CB8" w:rsidRDefault="00DE0900" w:rsidP="00DE0900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DE0900" w:rsidRPr="00B82994" w14:paraId="4BE9777A" w14:textId="77777777" w:rsidTr="00DE0900">
              <w:trPr>
                <w:gridAfter w:val="1"/>
                <w:wAfter w:w="236" w:type="dxa"/>
                <w:trHeight w:val="789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0F8D8D4" w14:textId="77777777" w:rsidR="00DE0900" w:rsidRDefault="00DE0900" w:rsidP="00DE0900">
                  <w:r>
                    <w:rPr>
                      <w:sz w:val="18"/>
                      <w:szCs w:val="16"/>
                    </w:rPr>
                    <w:t xml:space="preserve"> </w:t>
                  </w:r>
                  <w:r>
                    <w:t xml:space="preserve">die Kuh </w:t>
                  </w:r>
                </w:p>
                <w:p w14:paraId="25A310DD" w14:textId="77777777" w:rsidR="00DE0900" w:rsidRPr="00BC1C98" w:rsidRDefault="00DE0900" w:rsidP="00DE0900">
                  <w:pPr>
                    <w:rPr>
                      <w:i/>
                      <w:iCs/>
                    </w:rPr>
                  </w:pPr>
                  <w:r w:rsidRPr="006848DD">
                    <w:rPr>
                      <w:i/>
                      <w:iCs/>
                      <w:sz w:val="14"/>
                      <w:szCs w:val="16"/>
                    </w:rPr>
                    <w:t>(die Kühe)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7BCAAB93" w14:textId="77777777" w:rsidR="00DE0900" w:rsidRDefault="00DE0900" w:rsidP="00DE090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65DB739" wp14:editId="144ADB81">
                        <wp:extent cx="360000" cy="360000"/>
                        <wp:effectExtent l="0" t="0" r="2540" b="0"/>
                        <wp:docPr id="11" name="Grafik 11" descr="Ku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Cow.sv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96DAC541-7B7A-43D3-8B79-37D633B846F1}">
                                      <asvg:svgBlip xmlns:asvg="http://schemas.microsoft.com/office/drawing/2016/SVG/main" r:embed="rId1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360000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9251692" w14:textId="77777777" w:rsidR="00DE0900" w:rsidRPr="003C05DA" w:rsidRDefault="00DE0900" w:rsidP="00DE0900">
                  <w:pPr>
                    <w:rPr>
                      <w:rFonts w:ascii="Arial" w:hAnsi="Arial" w:cs="Arial"/>
                      <w:sz w:val="18"/>
                      <w:szCs w:val="16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0EDFB5BC" w14:textId="77777777" w:rsidR="00DE0900" w:rsidRPr="00E55CF9" w:rsidRDefault="00DE0900" w:rsidP="00DE0900">
                  <w:pPr>
                    <w:rPr>
                      <w:rFonts w:cs="Arial"/>
                      <w:szCs w:val="21"/>
                    </w:rPr>
                  </w:pPr>
                  <w:r w:rsidRPr="00E55CF9">
                    <w:rPr>
                      <w:rFonts w:cs="Arial"/>
                      <w:szCs w:val="21"/>
                    </w:rPr>
                    <w:t>der Bauernhof</w:t>
                  </w:r>
                </w:p>
                <w:p w14:paraId="374BA6D8" w14:textId="77777777" w:rsidR="00DE0900" w:rsidRPr="003C05DA" w:rsidRDefault="00DE0900" w:rsidP="00DE0900">
                  <w:pPr>
                    <w:rPr>
                      <w:sz w:val="18"/>
                      <w:szCs w:val="16"/>
                    </w:rPr>
                  </w:pPr>
                  <w:r w:rsidRPr="006848DD">
                    <w:rPr>
                      <w:rFonts w:cs="Arial"/>
                      <w:i/>
                      <w:sz w:val="14"/>
                      <w:szCs w:val="16"/>
                    </w:rPr>
                    <w:t>(die Bauernhöfe)</w:t>
                  </w:r>
                </w:p>
              </w:tc>
              <w:tc>
                <w:tcPr>
                  <w:tcW w:w="2172" w:type="dxa"/>
                  <w:gridSpan w:val="2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6C4C7320" w14:textId="77777777" w:rsidR="00DE0900" w:rsidRDefault="00DE0900" w:rsidP="00DE0900">
                  <w:r>
                    <w:rPr>
                      <w:noProof/>
                    </w:rPr>
                    <w:drawing>
                      <wp:inline distT="0" distB="0" distL="0" distR="0" wp14:anchorId="16D39685" wp14:editId="4E4217B3">
                        <wp:extent cx="128905" cy="128905"/>
                        <wp:effectExtent l="0" t="0" r="4445" b="4445"/>
                        <wp:docPr id="8" name="Grafik 8" descr="Huh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5" name="Chicken.svg"/>
                                <pic:cNvPicPr/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34186" cy="1341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58940E62" wp14:editId="42F8B612">
                        <wp:extent cx="124672" cy="124672"/>
                        <wp:effectExtent l="0" t="0" r="8890" b="8890"/>
                        <wp:docPr id="5" name="Grafik 5" descr="Huh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5" name="Chicken.svg"/>
                                <pic:cNvPicPr/>
                              </pic:nvPicPr>
                              <pic:blipFill>
                                <a:blip r:embed="rId10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29177" cy="1291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5A6D9CAA" wp14:editId="3A201494">
                        <wp:extent cx="116205" cy="116205"/>
                        <wp:effectExtent l="0" t="0" r="0" b="0"/>
                        <wp:docPr id="306" name="Grafik 306" descr="Hah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6" name="Rooster.svg"/>
                                <pic:cNvPicPr/>
                              </pic:nvPicPr>
                              <pic:blipFill>
                                <a:blip r:embed="rId1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923" cy="1209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7BC23E0A" wp14:editId="65D30263">
                        <wp:extent cx="192617" cy="192617"/>
                        <wp:effectExtent l="0" t="0" r="0" b="0"/>
                        <wp:docPr id="310" name="Grafik 310" descr="Pfer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0" name="Horse.svg"/>
                                <pic:cNvPicPr/>
                              </pic:nvPicPr>
                              <pic:blipFill>
                                <a:blip r:embed="rId1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756" cy="1957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6B0F7A70" wp14:editId="4BD8F8CC">
                        <wp:extent cx="304588" cy="304588"/>
                        <wp:effectExtent l="0" t="0" r="635" b="635"/>
                        <wp:docPr id="402" name="Grafik 402" descr="Scheu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2" name="Barn.svg"/>
                                <pic:cNvPicPr/>
                              </pic:nvPicPr>
                              <pic:blipFill>
                                <a:blip r:embed="rId1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096" cy="3060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5DCD8957" wp14:editId="311AC9A4">
                        <wp:extent cx="164676" cy="164676"/>
                        <wp:effectExtent l="0" t="0" r="6985" b="6985"/>
                        <wp:docPr id="4" name="Grafik 4" descr="Ku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Cow.sv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96DAC541-7B7A-43D3-8B79-37D633B846F1}">
                                      <asvg:svgBlip xmlns:asvg="http://schemas.microsoft.com/office/drawing/2016/SVG/main" r:embed="rId11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168866" cy="1688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 wp14:anchorId="6BB655CB" wp14:editId="4D0635F2">
                        <wp:extent cx="145203" cy="145203"/>
                        <wp:effectExtent l="0" t="0" r="7620" b="7620"/>
                        <wp:docPr id="311" name="Grafik 311" descr="Schwe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1" name="Pig.svg"/>
                                <pic:cNvPicPr/>
                              </pic:nvPicPr>
                              <pic:blipFill>
                                <a:blip r:embed="rId1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356" cy="1493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0900" w:rsidRPr="00B82994" w14:paraId="29492C63" w14:textId="77777777" w:rsidTr="00DE0900">
              <w:trPr>
                <w:gridAfter w:val="1"/>
                <w:wAfter w:w="236" w:type="dxa"/>
                <w:trHeight w:val="42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699700A" w14:textId="77777777" w:rsidR="00DE0900" w:rsidRPr="0054614B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76C1EFA" w14:textId="77777777" w:rsidR="00DE0900" w:rsidRPr="0054614B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9ED3383" w14:textId="77777777" w:rsidR="00DE0900" w:rsidRPr="0054614B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BDE087F" w14:textId="77777777" w:rsidR="00DE0900" w:rsidRPr="0054614B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17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FF8DD29" w14:textId="77777777" w:rsidR="00DE0900" w:rsidRPr="0054614B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</w:tr>
            <w:tr w:rsidR="00DE0900" w:rsidRPr="00B82994" w14:paraId="269CCB88" w14:textId="77777777" w:rsidTr="00DE0900">
              <w:trPr>
                <w:gridAfter w:val="1"/>
                <w:wAfter w:w="236" w:type="dxa"/>
                <w:trHeight w:val="755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738982B" w14:textId="77777777" w:rsidR="00DE0900" w:rsidRPr="00E55CF9" w:rsidRDefault="00DE0900" w:rsidP="00DE0900">
                  <w:pPr>
                    <w:rPr>
                      <w:rFonts w:cs="Arial"/>
                      <w:i/>
                      <w:sz w:val="16"/>
                      <w:szCs w:val="16"/>
                    </w:rPr>
                  </w:pPr>
                  <w:r>
                    <w:t>das Heu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000000"/>
                  </w:tcBorders>
                  <w:vAlign w:val="center"/>
                </w:tcPr>
                <w:p w14:paraId="5132B164" w14:textId="77777777" w:rsidR="00DE0900" w:rsidRPr="00E80050" w:rsidRDefault="00DE0900" w:rsidP="00DE0900">
                  <w:pPr>
                    <w:jc w:val="center"/>
                    <w:rPr>
                      <w:rFonts w:ascii="Arial" w:hAnsi="Arial" w:cs="Arial"/>
                    </w:rPr>
                  </w:pPr>
                  <w:r w:rsidRPr="001744BA">
                    <w:rPr>
                      <w:rFonts w:ascii="Arial" w:hAnsi="Arial" w:cs="Arial"/>
                      <w:noProof/>
                    </w:rPr>
                    <w:drawing>
                      <wp:inline distT="0" distB="0" distL="0" distR="0" wp14:anchorId="02505FA8" wp14:editId="6072623B">
                        <wp:extent cx="498066" cy="361450"/>
                        <wp:effectExtent l="0" t="0" r="0" b="635"/>
                        <wp:docPr id="12" name="Grafik 12" descr="C:\Users\fspruetten\Desktop\Hilgers\Unterrichtsmaterialien\Stohballen (zwei)  (2)_von Emm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spruetten\Desktop\Hilgers\Unterrichtsmaterialien\Stohballen (zwei)  (2)_von Emm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7966" cy="3686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single" w:sz="4" w:space="0" w:color="000000"/>
                    <w:bottom w:val="nil"/>
                    <w:right w:val="single" w:sz="4" w:space="0" w:color="auto"/>
                  </w:tcBorders>
                  <w:vAlign w:val="center"/>
                </w:tcPr>
                <w:p w14:paraId="20CC2844" w14:textId="77777777" w:rsidR="00DE0900" w:rsidRPr="00B82994" w:rsidRDefault="00DE0900" w:rsidP="00DE0900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331717F" w14:textId="77777777" w:rsidR="00DE0900" w:rsidRDefault="00DE0900" w:rsidP="00DE0900">
                  <w:pPr>
                    <w:rPr>
                      <w:rFonts w:asciiTheme="majorHAnsi" w:hAnsiTheme="majorHAnsi" w:cs="Arial"/>
                    </w:rPr>
                  </w:pPr>
                  <w:r>
                    <w:rPr>
                      <w:rFonts w:asciiTheme="majorHAnsi" w:hAnsiTheme="majorHAnsi" w:cs="Arial"/>
                    </w:rPr>
                    <w:t>die Tabelle</w:t>
                  </w:r>
                </w:p>
                <w:p w14:paraId="2ADC0934" w14:textId="77777777" w:rsidR="00DE0900" w:rsidRPr="00E55CF9" w:rsidRDefault="00DE0900" w:rsidP="00DE0900">
                  <w:pPr>
                    <w:rPr>
                      <w:rFonts w:asciiTheme="majorHAnsi" w:hAnsiTheme="majorHAnsi" w:cs="Arial"/>
                      <w:i/>
                    </w:rPr>
                  </w:pPr>
                  <w:r w:rsidRPr="006848DD">
                    <w:rPr>
                      <w:rFonts w:asciiTheme="majorHAnsi" w:hAnsiTheme="majorHAnsi" w:cs="Arial"/>
                      <w:i/>
                      <w:sz w:val="14"/>
                    </w:rPr>
                    <w:t xml:space="preserve">(die Tabellen) </w:t>
                  </w:r>
                </w:p>
              </w:tc>
              <w:tc>
                <w:tcPr>
                  <w:tcW w:w="2172" w:type="dxa"/>
                  <w:gridSpan w:val="2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86"/>
                    <w:gridCol w:w="486"/>
                    <w:gridCol w:w="487"/>
                    <w:gridCol w:w="487"/>
                  </w:tblGrid>
                  <w:tr w:rsidR="00DE0900" w14:paraId="723343B4" w14:textId="77777777" w:rsidTr="00DE0900">
                    <w:tc>
                      <w:tcPr>
                        <w:tcW w:w="4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659D13A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4"/>
                          </w:rPr>
                        </w:pPr>
                      </w:p>
                    </w:tc>
                    <w:tc>
                      <w:tcPr>
                        <w:tcW w:w="48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14:paraId="4EBC86E5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4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</w:tcPr>
                      <w:p w14:paraId="318FDD74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4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2F71F2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4"/>
                          </w:rPr>
                        </w:pPr>
                      </w:p>
                    </w:tc>
                  </w:tr>
                  <w:tr w:rsidR="00DE0900" w14:paraId="6A9F9DBA" w14:textId="77777777" w:rsidTr="00DE0900">
                    <w:tc>
                      <w:tcPr>
                        <w:tcW w:w="48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</w:tcPr>
                      <w:p w14:paraId="33B934B8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6A6A6" w:themeFill="background1" w:themeFillShade="A6"/>
                      </w:tcPr>
                      <w:p w14:paraId="63285913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6A6A6" w:themeFill="background1" w:themeFillShade="A6"/>
                      </w:tcPr>
                      <w:p w14:paraId="1DEE0CC4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506C6D08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</w:tr>
                  <w:tr w:rsidR="00DE0900" w14:paraId="34F4B3D7" w14:textId="77777777" w:rsidTr="00DE0900">
                    <w:tc>
                      <w:tcPr>
                        <w:tcW w:w="48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</w:tcPr>
                      <w:p w14:paraId="0872CFE6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6" w:type="dxa"/>
                        <w:tcBorders>
                          <w:left w:val="single" w:sz="4" w:space="0" w:color="auto"/>
                        </w:tcBorders>
                      </w:tcPr>
                      <w:p w14:paraId="379E708A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right w:val="single" w:sz="4" w:space="0" w:color="auto"/>
                        </w:tcBorders>
                      </w:tcPr>
                      <w:p w14:paraId="54502AA2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22807427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</w:tr>
                  <w:tr w:rsidR="00DE0900" w14:paraId="32645F85" w14:textId="77777777" w:rsidTr="00DE0900">
                    <w:tc>
                      <w:tcPr>
                        <w:tcW w:w="48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</w:tcPr>
                      <w:p w14:paraId="2AA4175F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6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7421704D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41DE1D2E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01123413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</w:tr>
                  <w:tr w:rsidR="00DE0900" w14:paraId="2B0B4F0A" w14:textId="77777777" w:rsidTr="00DE0900">
                    <w:tc>
                      <w:tcPr>
                        <w:tcW w:w="48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</w:tcPr>
                      <w:p w14:paraId="4FB14802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6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5F246022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1188F3FD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4E04D925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</w:tr>
                  <w:tr w:rsidR="00DE0900" w14:paraId="0DB102AE" w14:textId="77777777" w:rsidTr="00DE0900">
                    <w:tc>
                      <w:tcPr>
                        <w:tcW w:w="4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BE3EA01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4"/>
                          </w:rPr>
                        </w:pPr>
                      </w:p>
                    </w:tc>
                    <w:tc>
                      <w:tcPr>
                        <w:tcW w:w="486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nil"/>
                        </w:tcBorders>
                      </w:tcPr>
                      <w:p w14:paraId="21950B1F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4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nil"/>
                        </w:tcBorders>
                      </w:tcPr>
                      <w:p w14:paraId="6DD86752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4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200A46F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4"/>
                          </w:rPr>
                        </w:pPr>
                      </w:p>
                    </w:tc>
                  </w:tr>
                </w:tbl>
                <w:p w14:paraId="5AC08435" w14:textId="77777777" w:rsidR="00DE0900" w:rsidRPr="003701E3" w:rsidRDefault="00DE0900" w:rsidP="00DE0900">
                  <w:pPr>
                    <w:spacing w:line="254" w:lineRule="auto"/>
                    <w:rPr>
                      <w:rFonts w:eastAsia="MS Mincho"/>
                    </w:rPr>
                  </w:pPr>
                </w:p>
              </w:tc>
            </w:tr>
            <w:tr w:rsidR="00DE0900" w:rsidRPr="00B82994" w14:paraId="5FDE9F02" w14:textId="77777777" w:rsidTr="00DE0900">
              <w:trPr>
                <w:gridAfter w:val="1"/>
                <w:wAfter w:w="236" w:type="dxa"/>
                <w:trHeight w:val="70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838F7EC" w14:textId="77777777" w:rsidR="00DE0900" w:rsidRPr="002A371E" w:rsidRDefault="00DE0900" w:rsidP="00DE0900">
                  <w:pPr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C8BF891" w14:textId="77777777" w:rsidR="00DE0900" w:rsidRPr="002A371E" w:rsidRDefault="00DE0900" w:rsidP="00DE0900">
                  <w:pPr>
                    <w:rPr>
                      <w:rFonts w:eastAsia="MS Mincho" w:cs="Arial"/>
                      <w:sz w:val="8"/>
                      <w:szCs w:val="8"/>
                    </w:rPr>
                  </w:pP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50CBB8BA" w14:textId="77777777" w:rsidR="00DE0900" w:rsidRPr="002A371E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27AA0B2" w14:textId="77777777" w:rsidR="00DE0900" w:rsidRPr="002A371E" w:rsidRDefault="00DE0900" w:rsidP="00DE0900">
                  <w:pPr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17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573A070" w14:textId="77777777" w:rsidR="00DE0900" w:rsidRPr="002A371E" w:rsidRDefault="00DE0900" w:rsidP="00DE0900">
                  <w:pPr>
                    <w:rPr>
                      <w:rFonts w:eastAsia="MS Mincho" w:cs="Arial"/>
                      <w:sz w:val="8"/>
                      <w:szCs w:val="8"/>
                    </w:rPr>
                  </w:pPr>
                </w:p>
              </w:tc>
            </w:tr>
            <w:tr w:rsidR="00DE0900" w:rsidRPr="00B82994" w14:paraId="3062C0E7" w14:textId="77777777" w:rsidTr="00DE0900">
              <w:trPr>
                <w:gridAfter w:val="1"/>
                <w:wAfter w:w="236" w:type="dxa"/>
                <w:trHeight w:val="737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7A870403" w14:textId="77777777" w:rsidR="00DE0900" w:rsidRPr="00482F84" w:rsidRDefault="00DE0900" w:rsidP="00DE0900">
                  <w:pPr>
                    <w:rPr>
                      <w:i/>
                      <w:sz w:val="20"/>
                      <w:szCs w:val="18"/>
                    </w:rPr>
                  </w:pPr>
                  <w:r>
                    <w:rPr>
                      <w:sz w:val="20"/>
                      <w:szCs w:val="18"/>
                    </w:rPr>
                    <w:t>die linke Spalte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W w:w="1946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86"/>
                    <w:gridCol w:w="486"/>
                    <w:gridCol w:w="487"/>
                    <w:gridCol w:w="487"/>
                  </w:tblGrid>
                  <w:tr w:rsidR="00DE0900" w14:paraId="49A53E7E" w14:textId="77777777" w:rsidTr="00DE0900">
                    <w:tc>
                      <w:tcPr>
                        <w:tcW w:w="4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8B1E3B3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4"/>
                          </w:rPr>
                        </w:pPr>
                      </w:p>
                    </w:tc>
                    <w:tc>
                      <w:tcPr>
                        <w:tcW w:w="4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B790033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4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C098AE0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4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521B83A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4"/>
                          </w:rPr>
                        </w:pPr>
                      </w:p>
                    </w:tc>
                  </w:tr>
                  <w:tr w:rsidR="00DE0900" w14:paraId="71569E2E" w14:textId="77777777" w:rsidTr="00DE0900">
                    <w:tc>
                      <w:tcPr>
                        <w:tcW w:w="4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35B552B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FFFFFF" w:themeFill="background1"/>
                      </w:tcPr>
                      <w:p w14:paraId="41DF33F4" w14:textId="77777777" w:rsidR="00DE0900" w:rsidRPr="00ED58A1" w:rsidRDefault="00DE0900" w:rsidP="00DE0900">
                        <w:pPr>
                          <w:spacing w:line="254" w:lineRule="auto"/>
                          <w:jc w:val="center"/>
                          <w:rPr>
                            <w:rFonts w:eastAsia="MS Mincho"/>
                            <w:b/>
                            <w:sz w:val="10"/>
                          </w:rPr>
                        </w:pPr>
                        <w:r w:rsidRPr="00ED58A1">
                          <w:rPr>
                            <w:rFonts w:eastAsia="MS Mincho"/>
                            <w:b/>
                            <w:sz w:val="12"/>
                          </w:rPr>
                          <w:sym w:font="Symbol" w:char="F0DF"/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FFFFFF" w:themeFill="background1"/>
                      </w:tcPr>
                      <w:p w14:paraId="2AD8EF9C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F6CF096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</w:tr>
                  <w:tr w:rsidR="00DE0900" w14:paraId="6F855E9E" w14:textId="77777777" w:rsidTr="00DE0900">
                    <w:tc>
                      <w:tcPr>
                        <w:tcW w:w="48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</w:tcPr>
                      <w:p w14:paraId="22FF35EF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6A6A6" w:themeFill="background1" w:themeFillShade="A6"/>
                      </w:tcPr>
                      <w:p w14:paraId="33C4E8F8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6A6A6" w:themeFill="background1" w:themeFillShade="A6"/>
                      </w:tcPr>
                      <w:p w14:paraId="242A2F16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015D334A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</w:tr>
                  <w:tr w:rsidR="00DE0900" w14:paraId="39F8A90C" w14:textId="77777777" w:rsidTr="00DE0900">
                    <w:tc>
                      <w:tcPr>
                        <w:tcW w:w="48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</w:tcPr>
                      <w:p w14:paraId="6A8BD134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6" w:type="dxa"/>
                        <w:tcBorders>
                          <w:left w:val="single" w:sz="4" w:space="0" w:color="auto"/>
                        </w:tcBorders>
                      </w:tcPr>
                      <w:p w14:paraId="10E59C5F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right w:val="single" w:sz="4" w:space="0" w:color="auto"/>
                        </w:tcBorders>
                      </w:tcPr>
                      <w:p w14:paraId="53ACB23E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233EC42D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</w:tr>
                  <w:tr w:rsidR="00DE0900" w14:paraId="13EBAA53" w14:textId="77777777" w:rsidTr="00DE0900">
                    <w:tc>
                      <w:tcPr>
                        <w:tcW w:w="48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</w:tcPr>
                      <w:p w14:paraId="1379FBC4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6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49BC4FD7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584FC970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07EFC1D5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</w:tr>
                  <w:tr w:rsidR="00DE0900" w14:paraId="08EE8AB9" w14:textId="77777777" w:rsidTr="00DE0900">
                    <w:tc>
                      <w:tcPr>
                        <w:tcW w:w="4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2F1F07E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4"/>
                          </w:rPr>
                        </w:pPr>
                      </w:p>
                    </w:tc>
                    <w:tc>
                      <w:tcPr>
                        <w:tcW w:w="486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nil"/>
                        </w:tcBorders>
                      </w:tcPr>
                      <w:p w14:paraId="26A3F069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4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nil"/>
                        </w:tcBorders>
                      </w:tcPr>
                      <w:p w14:paraId="7A4AAF6D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4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E38ED26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4"/>
                          </w:rPr>
                        </w:pPr>
                      </w:p>
                    </w:tc>
                  </w:tr>
                </w:tbl>
                <w:p w14:paraId="424C8C5C" w14:textId="77777777" w:rsidR="00DE0900" w:rsidRDefault="00DE0900" w:rsidP="00DE0900">
                  <w:pPr>
                    <w:spacing w:before="120"/>
                    <w:rPr>
                      <w:rFonts w:eastAsia="MS Mincho" w:cs="Arial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DB18542" w14:textId="77777777" w:rsidR="00DE0900" w:rsidRPr="00B82994" w:rsidRDefault="00DE0900" w:rsidP="00DE0900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6E51F4AA" w14:textId="77777777" w:rsidR="00DE0900" w:rsidRDefault="00DE0900" w:rsidP="00DE0900">
                  <w:r>
                    <w:rPr>
                      <w:sz w:val="20"/>
                      <w:szCs w:val="18"/>
                    </w:rPr>
                    <w:t>die rechte Spalte</w:t>
                  </w:r>
                </w:p>
              </w:tc>
              <w:tc>
                <w:tcPr>
                  <w:tcW w:w="2172" w:type="dxa"/>
                  <w:gridSpan w:val="2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W w:w="1946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86"/>
                    <w:gridCol w:w="486"/>
                    <w:gridCol w:w="487"/>
                    <w:gridCol w:w="487"/>
                  </w:tblGrid>
                  <w:tr w:rsidR="00DE0900" w14:paraId="35264259" w14:textId="77777777" w:rsidTr="00DE0900">
                    <w:tc>
                      <w:tcPr>
                        <w:tcW w:w="4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92406BB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4"/>
                          </w:rPr>
                        </w:pPr>
                      </w:p>
                    </w:tc>
                    <w:tc>
                      <w:tcPr>
                        <w:tcW w:w="4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6232034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4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C9756CA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4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4E94C6F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4"/>
                          </w:rPr>
                        </w:pPr>
                      </w:p>
                    </w:tc>
                  </w:tr>
                  <w:tr w:rsidR="00DE0900" w14:paraId="6811FEF3" w14:textId="77777777" w:rsidTr="00DE0900">
                    <w:tc>
                      <w:tcPr>
                        <w:tcW w:w="4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7CC2C46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FFFFFF" w:themeFill="background1"/>
                      </w:tcPr>
                      <w:p w14:paraId="0ECB280A" w14:textId="77777777" w:rsidR="00DE0900" w:rsidRPr="00ED58A1" w:rsidRDefault="00DE0900" w:rsidP="00DE0900">
                        <w:pPr>
                          <w:spacing w:line="254" w:lineRule="auto"/>
                          <w:jc w:val="center"/>
                          <w:rPr>
                            <w:rFonts w:eastAsia="MS Mincho"/>
                            <w:b/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FFFFFF" w:themeFill="background1"/>
                      </w:tcPr>
                      <w:p w14:paraId="22CBBA5D" w14:textId="77777777" w:rsidR="00DE0900" w:rsidRPr="00E55CF9" w:rsidRDefault="00DE0900" w:rsidP="00DE0900">
                        <w:pPr>
                          <w:spacing w:line="254" w:lineRule="auto"/>
                          <w:jc w:val="center"/>
                          <w:rPr>
                            <w:rFonts w:eastAsia="MS Mincho"/>
                            <w:sz w:val="10"/>
                          </w:rPr>
                        </w:pPr>
                        <w:r w:rsidRPr="00ED58A1">
                          <w:rPr>
                            <w:rFonts w:eastAsia="MS Mincho"/>
                            <w:b/>
                            <w:sz w:val="12"/>
                          </w:rPr>
                          <w:sym w:font="Symbol" w:char="F0DF"/>
                        </w: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CB93422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</w:tr>
                  <w:tr w:rsidR="00DE0900" w14:paraId="356840D7" w14:textId="77777777" w:rsidTr="00DE0900">
                    <w:tc>
                      <w:tcPr>
                        <w:tcW w:w="48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</w:tcPr>
                      <w:p w14:paraId="156EA132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6A6A6" w:themeFill="background1" w:themeFillShade="A6"/>
                      </w:tcPr>
                      <w:p w14:paraId="502ACABD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A6A6A6" w:themeFill="background1" w:themeFillShade="A6"/>
                      </w:tcPr>
                      <w:p w14:paraId="14B08AC1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53C7DCA3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</w:tr>
                  <w:tr w:rsidR="00DE0900" w14:paraId="0D9C01A5" w14:textId="77777777" w:rsidTr="00DE0900">
                    <w:tc>
                      <w:tcPr>
                        <w:tcW w:w="48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</w:tcPr>
                      <w:p w14:paraId="7B8C59F5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6" w:type="dxa"/>
                        <w:tcBorders>
                          <w:left w:val="single" w:sz="4" w:space="0" w:color="auto"/>
                        </w:tcBorders>
                      </w:tcPr>
                      <w:p w14:paraId="526414BF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right w:val="single" w:sz="4" w:space="0" w:color="auto"/>
                        </w:tcBorders>
                      </w:tcPr>
                      <w:p w14:paraId="647CD041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234E4AE5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</w:tr>
                  <w:tr w:rsidR="00DE0900" w14:paraId="771E2BA1" w14:textId="77777777" w:rsidTr="00DE0900">
                    <w:tc>
                      <w:tcPr>
                        <w:tcW w:w="486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auto"/>
                        </w:tcBorders>
                      </w:tcPr>
                      <w:p w14:paraId="34F7D13D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6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2222D0C7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14:paraId="2CB01DF0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</w:tcPr>
                      <w:p w14:paraId="7B794A23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10"/>
                          </w:rPr>
                        </w:pPr>
                      </w:p>
                    </w:tc>
                  </w:tr>
                  <w:tr w:rsidR="00DE0900" w14:paraId="50D46120" w14:textId="77777777" w:rsidTr="00DE0900">
                    <w:tc>
                      <w:tcPr>
                        <w:tcW w:w="4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B7CB6B3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4"/>
                          </w:rPr>
                        </w:pPr>
                      </w:p>
                    </w:tc>
                    <w:tc>
                      <w:tcPr>
                        <w:tcW w:w="486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nil"/>
                        </w:tcBorders>
                      </w:tcPr>
                      <w:p w14:paraId="5A79CA91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4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single" w:sz="4" w:space="0" w:color="auto"/>
                          <w:left w:val="nil"/>
                          <w:bottom w:val="nil"/>
                          <w:right w:val="nil"/>
                        </w:tcBorders>
                      </w:tcPr>
                      <w:p w14:paraId="0D5CF8D7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4"/>
                          </w:rPr>
                        </w:pPr>
                      </w:p>
                    </w:tc>
                    <w:tc>
                      <w:tcPr>
                        <w:tcW w:w="4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2C3139E" w14:textId="77777777" w:rsidR="00DE0900" w:rsidRPr="00E55CF9" w:rsidRDefault="00DE0900" w:rsidP="00DE0900">
                        <w:pPr>
                          <w:spacing w:line="254" w:lineRule="auto"/>
                          <w:rPr>
                            <w:rFonts w:eastAsia="MS Mincho"/>
                            <w:sz w:val="4"/>
                          </w:rPr>
                        </w:pPr>
                      </w:p>
                    </w:tc>
                  </w:tr>
                </w:tbl>
                <w:p w14:paraId="7E9EE276" w14:textId="77777777" w:rsidR="00DE0900" w:rsidRDefault="00DE0900" w:rsidP="00DE0900">
                  <w:pPr>
                    <w:rPr>
                      <w:rFonts w:eastAsia="MS Mincho" w:cs="Arial"/>
                      <w:sz w:val="20"/>
                      <w:szCs w:val="20"/>
                    </w:rPr>
                  </w:pPr>
                </w:p>
              </w:tc>
            </w:tr>
            <w:tr w:rsidR="00DE0900" w:rsidRPr="00B82994" w14:paraId="2028000F" w14:textId="77777777" w:rsidTr="00DE0900">
              <w:trPr>
                <w:gridAfter w:val="1"/>
                <w:wAfter w:w="236" w:type="dxa"/>
                <w:trHeight w:val="70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78F3775" w14:textId="77777777" w:rsidR="00DE0900" w:rsidRPr="00C43771" w:rsidRDefault="00DE0900" w:rsidP="00DE0900">
                  <w:pPr>
                    <w:rPr>
                      <w:sz w:val="8"/>
                      <w:szCs w:val="1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C4F5FAB" w14:textId="77777777" w:rsidR="00DE0900" w:rsidRPr="00C43771" w:rsidRDefault="00DE0900" w:rsidP="00DE0900">
                  <w:pPr>
                    <w:rPr>
                      <w:rFonts w:eastAsia="MS Mincho" w:cs="Arial"/>
                      <w:sz w:val="8"/>
                      <w:szCs w:val="16"/>
                    </w:rPr>
                  </w:pP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C15E6A1" w14:textId="77777777" w:rsidR="00DE0900" w:rsidRPr="00C43771" w:rsidRDefault="00DE0900" w:rsidP="00DE0900">
                  <w:pPr>
                    <w:rPr>
                      <w:rFonts w:ascii="Arial" w:hAnsi="Arial" w:cs="Arial"/>
                      <w:sz w:val="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F3DA193" w14:textId="77777777" w:rsidR="00DE0900" w:rsidRPr="00C43771" w:rsidRDefault="00DE0900" w:rsidP="00DE0900">
                  <w:pPr>
                    <w:rPr>
                      <w:sz w:val="8"/>
                    </w:rPr>
                  </w:pPr>
                </w:p>
              </w:tc>
              <w:tc>
                <w:tcPr>
                  <w:tcW w:w="217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A6C849B" w14:textId="77777777" w:rsidR="00DE0900" w:rsidRPr="00C43771" w:rsidRDefault="00DE0900" w:rsidP="00DE0900">
                  <w:pPr>
                    <w:rPr>
                      <w:rFonts w:eastAsia="MS Mincho" w:cs="Arial"/>
                      <w:sz w:val="8"/>
                      <w:szCs w:val="20"/>
                    </w:rPr>
                  </w:pPr>
                </w:p>
              </w:tc>
            </w:tr>
            <w:tr w:rsidR="00DE0900" w:rsidRPr="00B82994" w14:paraId="582F63DE" w14:textId="77777777" w:rsidTr="00DE0900">
              <w:trPr>
                <w:gridAfter w:val="1"/>
                <w:wAfter w:w="236" w:type="dxa"/>
                <w:trHeight w:val="737"/>
              </w:trPr>
              <w:tc>
                <w:tcPr>
                  <w:tcW w:w="396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96F972" w14:textId="77777777" w:rsidR="00DE0900" w:rsidRPr="00482F84" w:rsidRDefault="00DE0900" w:rsidP="00DE0900">
                  <w:pPr>
                    <w:rPr>
                      <w:rFonts w:eastAsia="MS Mincho" w:cs="Arial"/>
                      <w:szCs w:val="21"/>
                    </w:rPr>
                  </w:pPr>
                  <w:r>
                    <w:rPr>
                      <w:rFonts w:eastAsia="MS Mincho" w:cs="Arial"/>
                      <w:szCs w:val="21"/>
                    </w:rPr>
                    <w:t xml:space="preserve">… Kühe können nur einen Tag Heu fressen. </w:t>
                  </w:r>
                </w:p>
              </w:tc>
              <w:tc>
                <w:tcPr>
                  <w:tcW w:w="284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FEC5484" w14:textId="77777777" w:rsidR="00DE0900" w:rsidRPr="00482F84" w:rsidRDefault="00DE0900" w:rsidP="00DE0900">
                  <w:pPr>
                    <w:rPr>
                      <w:rFonts w:ascii="Arial" w:hAnsi="Arial" w:cs="Arial"/>
                      <w:szCs w:val="21"/>
                    </w:rPr>
                  </w:pPr>
                </w:p>
              </w:tc>
              <w:tc>
                <w:tcPr>
                  <w:tcW w:w="387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733E71" w14:textId="77777777" w:rsidR="00DE0900" w:rsidRPr="00482F84" w:rsidRDefault="00DE0900" w:rsidP="00DE0900">
                  <w:pPr>
                    <w:rPr>
                      <w:rFonts w:eastAsia="MS Mincho" w:cs="Arial"/>
                      <w:szCs w:val="21"/>
                    </w:rPr>
                  </w:pPr>
                  <w:r>
                    <w:rPr>
                      <w:rFonts w:eastAsia="MS Mincho" w:cs="Arial"/>
                      <w:szCs w:val="21"/>
                    </w:rPr>
                    <w:t xml:space="preserve">4 Tage lang könnten … Kühen Heu fressen. </w:t>
                  </w:r>
                </w:p>
              </w:tc>
            </w:tr>
          </w:tbl>
          <w:p w14:paraId="2D172E4A" w14:textId="77777777" w:rsidR="00DE0900" w:rsidRPr="006C7084" w:rsidRDefault="00DE0900" w:rsidP="00DE0900">
            <w:pPr>
              <w:jc w:val="center"/>
              <w:rPr>
                <w:b/>
              </w:rPr>
            </w:pPr>
          </w:p>
        </w:tc>
      </w:tr>
      <w:tr w:rsidR="00DE0900" w14:paraId="4D894902" w14:textId="77777777" w:rsidTr="00DE0900">
        <w:trPr>
          <w:trHeight w:val="43"/>
        </w:trPr>
        <w:tc>
          <w:tcPr>
            <w:tcW w:w="686" w:type="dxa"/>
          </w:tcPr>
          <w:p w14:paraId="561F9ED4" w14:textId="77777777" w:rsidR="00DE0900" w:rsidRDefault="00DE0900" w:rsidP="00DE0900"/>
        </w:tc>
        <w:tc>
          <w:tcPr>
            <w:tcW w:w="278" w:type="dxa"/>
          </w:tcPr>
          <w:p w14:paraId="161D0229" w14:textId="77777777" w:rsidR="00DE0900" w:rsidRDefault="00DE0900" w:rsidP="00DE0900">
            <w:pPr>
              <w:pStyle w:val="berschrift2"/>
            </w:pPr>
          </w:p>
          <w:p w14:paraId="71E89BE2" w14:textId="77777777" w:rsidR="00DE0900" w:rsidRDefault="00DE0900" w:rsidP="00DE0900">
            <w:pPr>
              <w:pStyle w:val="berschrift2"/>
            </w:pPr>
            <w:r>
              <w:t>b)</w:t>
            </w:r>
          </w:p>
        </w:tc>
        <w:tc>
          <w:tcPr>
            <w:tcW w:w="8113" w:type="dxa"/>
            <w:gridSpan w:val="10"/>
          </w:tcPr>
          <w:p w14:paraId="03B127C3" w14:textId="77777777" w:rsidR="00DE0900" w:rsidRDefault="00DE0900" w:rsidP="00DE0900"/>
          <w:p w14:paraId="3E4F24A7" w14:textId="77777777" w:rsidR="00DE0900" w:rsidRDefault="00DE0900" w:rsidP="00DE0900">
            <w:r>
              <w:t xml:space="preserve">Erkläre: Wie hast du Aufgabe a2) gelöst?  </w:t>
            </w:r>
          </w:p>
          <w:p w14:paraId="7D3DF913" w14:textId="77777777" w:rsidR="00DE0900" w:rsidRDefault="00DE0900" w:rsidP="00DE0900">
            <w:r>
              <w:t xml:space="preserve">               Wo stehen die Tage in der Tabelle? Wo steht die Anzahl der Kühe? Begründe. </w:t>
            </w:r>
          </w:p>
        </w:tc>
      </w:tr>
      <w:tr w:rsidR="00DE0900" w14:paraId="14EFF534" w14:textId="77777777" w:rsidTr="00DE0900">
        <w:trPr>
          <w:trHeight w:val="43"/>
        </w:trPr>
        <w:tc>
          <w:tcPr>
            <w:tcW w:w="686" w:type="dxa"/>
          </w:tcPr>
          <w:p w14:paraId="26C2BC5A" w14:textId="77777777" w:rsidR="00DE0900" w:rsidRDefault="00DE0900" w:rsidP="00DE0900"/>
        </w:tc>
        <w:tc>
          <w:tcPr>
            <w:tcW w:w="278" w:type="dxa"/>
          </w:tcPr>
          <w:p w14:paraId="17C08E62" w14:textId="77777777" w:rsidR="00DE0900" w:rsidRDefault="00DE0900" w:rsidP="00DE0900">
            <w:pPr>
              <w:pStyle w:val="berschrift2"/>
            </w:pPr>
          </w:p>
        </w:tc>
        <w:tc>
          <w:tcPr>
            <w:tcW w:w="8113" w:type="dxa"/>
            <w:gridSpan w:val="10"/>
          </w:tcPr>
          <w:p w14:paraId="5122F63B" w14:textId="77777777" w:rsidR="00DE0900" w:rsidRDefault="00DE0900" w:rsidP="00DE0900"/>
          <w:p w14:paraId="454D0ADA" w14:textId="77777777" w:rsidR="00DE0900" w:rsidRDefault="00DE0900" w:rsidP="00DE0900"/>
          <w:p w14:paraId="37A629BC" w14:textId="77777777" w:rsidR="00DE0900" w:rsidRDefault="00DE0900" w:rsidP="00DE0900"/>
          <w:p w14:paraId="7C9BD148" w14:textId="77777777" w:rsidR="00DE0900" w:rsidRDefault="00DE0900" w:rsidP="00DE0900"/>
          <w:p w14:paraId="00B8BC02" w14:textId="77777777" w:rsidR="00DE0900" w:rsidRDefault="00DE0900" w:rsidP="00DE0900"/>
          <w:p w14:paraId="4A114E26" w14:textId="77777777" w:rsidR="00DE0900" w:rsidRDefault="00DE0900" w:rsidP="00DE0900"/>
        </w:tc>
      </w:tr>
      <w:tr w:rsidR="00DE0900" w14:paraId="72ADF4CB" w14:textId="77777777" w:rsidTr="00DE0900">
        <w:trPr>
          <w:trHeight w:val="43"/>
        </w:trPr>
        <w:tc>
          <w:tcPr>
            <w:tcW w:w="686" w:type="dxa"/>
          </w:tcPr>
          <w:p w14:paraId="549E9253" w14:textId="77777777" w:rsidR="00DE0900" w:rsidRDefault="00DE0900" w:rsidP="00DE0900"/>
        </w:tc>
        <w:tc>
          <w:tcPr>
            <w:tcW w:w="278" w:type="dxa"/>
          </w:tcPr>
          <w:p w14:paraId="62604A19" w14:textId="77777777" w:rsidR="00DE0900" w:rsidRDefault="00DE0900" w:rsidP="00DE0900">
            <w:pPr>
              <w:pStyle w:val="berschrift2"/>
            </w:pPr>
          </w:p>
          <w:p w14:paraId="23079A05" w14:textId="77777777" w:rsidR="00DE0900" w:rsidRDefault="00DE0900" w:rsidP="00DE0900">
            <w:pPr>
              <w:pStyle w:val="berschrift2"/>
            </w:pPr>
          </w:p>
        </w:tc>
        <w:tc>
          <w:tcPr>
            <w:tcW w:w="8113" w:type="dxa"/>
            <w:gridSpan w:val="10"/>
          </w:tcPr>
          <w:p w14:paraId="75AC6BBC" w14:textId="77777777" w:rsidR="00DE0900" w:rsidRPr="00B56A68" w:rsidRDefault="00DE0900" w:rsidP="00DE0900"/>
        </w:tc>
      </w:tr>
      <w:tr w:rsidR="00DE0900" w14:paraId="0CF3B370" w14:textId="77777777" w:rsidTr="00DE0900">
        <w:trPr>
          <w:trHeight w:val="43"/>
        </w:trPr>
        <w:tc>
          <w:tcPr>
            <w:tcW w:w="686" w:type="dxa"/>
          </w:tcPr>
          <w:p w14:paraId="1695065C" w14:textId="77777777" w:rsidR="00DE0900" w:rsidRDefault="00DE0900" w:rsidP="00DE0900"/>
        </w:tc>
        <w:tc>
          <w:tcPr>
            <w:tcW w:w="278" w:type="dxa"/>
          </w:tcPr>
          <w:p w14:paraId="6E21BF93" w14:textId="77777777" w:rsidR="00DE0900" w:rsidRDefault="00DE0900" w:rsidP="00DE0900">
            <w:pPr>
              <w:pStyle w:val="berschrift2"/>
            </w:pPr>
          </w:p>
        </w:tc>
        <w:tc>
          <w:tcPr>
            <w:tcW w:w="8113" w:type="dxa"/>
            <w:gridSpan w:val="10"/>
          </w:tcPr>
          <w:p w14:paraId="1FBF6789" w14:textId="77777777" w:rsidR="00DE0900" w:rsidRDefault="00DE0900" w:rsidP="00DE0900"/>
        </w:tc>
      </w:tr>
    </w:tbl>
    <w:p w14:paraId="7C3779CB" w14:textId="77777777" w:rsidR="00DE0900" w:rsidRDefault="00DE0900" w:rsidP="00DE0900">
      <w:pPr>
        <w:rPr>
          <w:sz w:val="8"/>
        </w:rPr>
      </w:pPr>
    </w:p>
    <w:p w14:paraId="77486418" w14:textId="77777777" w:rsidR="00DE0900" w:rsidRDefault="00DE0900" w:rsidP="00DE0900">
      <w:pPr>
        <w:rPr>
          <w:sz w:val="8"/>
        </w:rPr>
      </w:pPr>
    </w:p>
    <w:p w14:paraId="2F34D698" w14:textId="77777777" w:rsidR="00DE0900" w:rsidRDefault="00DE0900" w:rsidP="00DE0900">
      <w:pPr>
        <w:rPr>
          <w:sz w:val="8"/>
        </w:rPr>
      </w:pPr>
    </w:p>
    <w:p w14:paraId="19195206" w14:textId="77777777" w:rsidR="00DE0900" w:rsidRDefault="00DE0900" w:rsidP="00DE0900">
      <w:pPr>
        <w:rPr>
          <w:sz w:val="8"/>
        </w:rPr>
      </w:pPr>
    </w:p>
    <w:p w14:paraId="7B6C6A9F" w14:textId="77777777" w:rsidR="00DE0900" w:rsidRDefault="00DE0900" w:rsidP="00DE0900">
      <w:pPr>
        <w:rPr>
          <w:sz w:val="8"/>
        </w:rPr>
      </w:pPr>
    </w:p>
    <w:p w14:paraId="094349AE" w14:textId="77777777" w:rsidR="00DE0900" w:rsidRDefault="00DE0900" w:rsidP="00DE0900">
      <w:pPr>
        <w:rPr>
          <w:sz w:val="8"/>
        </w:rPr>
      </w:pPr>
    </w:p>
    <w:p w14:paraId="756E4BAF" w14:textId="77777777" w:rsidR="00DE0900" w:rsidRDefault="00DE0900" w:rsidP="00DE0900">
      <w:pPr>
        <w:rPr>
          <w:sz w:val="8"/>
        </w:rPr>
      </w:pPr>
    </w:p>
    <w:p w14:paraId="235A709D" w14:textId="77777777" w:rsidR="00DE0900" w:rsidRDefault="00DE0900" w:rsidP="00DE0900">
      <w:pPr>
        <w:rPr>
          <w:sz w:val="8"/>
        </w:rPr>
      </w:pPr>
    </w:p>
    <w:p w14:paraId="5F9EEA36" w14:textId="77777777" w:rsidR="00DE0900" w:rsidRDefault="00DE0900" w:rsidP="00DE0900">
      <w:pPr>
        <w:rPr>
          <w:sz w:val="8"/>
        </w:rPr>
      </w:pPr>
    </w:p>
    <w:p w14:paraId="6E8BF5C7" w14:textId="77777777" w:rsidR="00DE0900" w:rsidRDefault="00DE0900" w:rsidP="00DE0900">
      <w:pPr>
        <w:rPr>
          <w:sz w:val="8"/>
        </w:rPr>
      </w:pPr>
    </w:p>
    <w:p w14:paraId="0A60BD2C" w14:textId="77777777" w:rsidR="00DE0900" w:rsidRDefault="00DE0900" w:rsidP="00DE0900">
      <w:pPr>
        <w:rPr>
          <w:sz w:val="8"/>
        </w:rPr>
      </w:pPr>
    </w:p>
    <w:p w14:paraId="3C45E76C" w14:textId="77777777" w:rsidR="00DE0900" w:rsidRDefault="00DE0900" w:rsidP="00DE0900">
      <w:pPr>
        <w:rPr>
          <w:sz w:val="8"/>
        </w:rPr>
      </w:pPr>
    </w:p>
    <w:p w14:paraId="60CBFB0A" w14:textId="77777777" w:rsidR="00DE0900" w:rsidRDefault="00DE0900" w:rsidP="00DE0900">
      <w:pPr>
        <w:rPr>
          <w:sz w:val="8"/>
        </w:rPr>
      </w:pPr>
    </w:p>
    <w:p w14:paraId="0C6AA28D" w14:textId="77777777" w:rsidR="00DE0900" w:rsidRDefault="00DE0900" w:rsidP="00DE0900">
      <w:pPr>
        <w:rPr>
          <w:sz w:val="8"/>
        </w:rPr>
      </w:pPr>
    </w:p>
    <w:p w14:paraId="71EAAE9F" w14:textId="77777777" w:rsidR="00DE0900" w:rsidRDefault="00DE0900" w:rsidP="00DE0900">
      <w:pPr>
        <w:rPr>
          <w:sz w:val="8"/>
        </w:rPr>
      </w:pPr>
    </w:p>
    <w:p w14:paraId="5339FAD4" w14:textId="77777777" w:rsidR="00DE0900" w:rsidRDefault="00DE0900" w:rsidP="00DE0900">
      <w:pPr>
        <w:rPr>
          <w:sz w:val="8"/>
        </w:rPr>
      </w:pPr>
    </w:p>
    <w:p w14:paraId="72587499" w14:textId="77777777" w:rsidR="00DE0900" w:rsidRDefault="00DE0900" w:rsidP="00DE0900">
      <w:pPr>
        <w:rPr>
          <w:sz w:val="8"/>
        </w:rPr>
      </w:pPr>
    </w:p>
    <w:p w14:paraId="467E0CC4" w14:textId="77777777" w:rsidR="00DE0900" w:rsidRDefault="00DE0900" w:rsidP="00DE0900">
      <w:pPr>
        <w:rPr>
          <w:sz w:val="8"/>
        </w:rPr>
      </w:pPr>
    </w:p>
    <w:p w14:paraId="6CBC865B" w14:textId="77777777" w:rsidR="00DE0900" w:rsidRDefault="00DE0900" w:rsidP="00DE0900">
      <w:pPr>
        <w:rPr>
          <w:sz w:val="8"/>
        </w:rPr>
      </w:pPr>
    </w:p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288"/>
        <w:gridCol w:w="2003"/>
        <w:gridCol w:w="1842"/>
        <w:gridCol w:w="1845"/>
        <w:gridCol w:w="2414"/>
      </w:tblGrid>
      <w:tr w:rsidR="00DE0900" w14:paraId="1FF614D1" w14:textId="77777777" w:rsidTr="00DE0900">
        <w:trPr>
          <w:trHeight w:val="623"/>
        </w:trPr>
        <w:tc>
          <w:tcPr>
            <w:tcW w:w="685" w:type="dxa"/>
            <w:shd w:val="clear" w:color="auto" w:fill="D9D9D9" w:themeFill="background1" w:themeFillShade="D9"/>
          </w:tcPr>
          <w:p w14:paraId="177B3205" w14:textId="77777777" w:rsidR="00DE0900" w:rsidRPr="009C2B8D" w:rsidRDefault="00DE0900" w:rsidP="00DE0900">
            <w:pPr>
              <w:pStyle w:val="berschrift2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 w:rsidRPr="009C2B8D">
              <w:rPr>
                <w:color w:val="000000"/>
              </w:rPr>
              <w:t>7</w:t>
            </w:r>
          </w:p>
        </w:tc>
        <w:tc>
          <w:tcPr>
            <w:tcW w:w="8392" w:type="dxa"/>
            <w:gridSpan w:val="5"/>
            <w:shd w:val="clear" w:color="auto" w:fill="D9D9D9" w:themeFill="background1" w:themeFillShade="D9"/>
          </w:tcPr>
          <w:p w14:paraId="6C3A9F17" w14:textId="77777777" w:rsidR="00DE0900" w:rsidRPr="009C2B8D" w:rsidRDefault="00DE0900" w:rsidP="00DE0900">
            <w:pPr>
              <w:pStyle w:val="berschrift2"/>
              <w:rPr>
                <w:color w:val="000000"/>
              </w:rPr>
            </w:pPr>
            <w:r w:rsidRPr="009C2B8D">
              <w:rPr>
                <w:color w:val="000000"/>
              </w:rPr>
              <w:t>Lösungsbeispiel für Aufgabe 7a1)</w:t>
            </w:r>
          </w:p>
        </w:tc>
      </w:tr>
      <w:tr w:rsidR="00DE0900" w14:paraId="63F8EA90" w14:textId="77777777" w:rsidTr="00DE0900">
        <w:trPr>
          <w:trHeight w:val="435"/>
        </w:trPr>
        <w:tc>
          <w:tcPr>
            <w:tcW w:w="685" w:type="dxa"/>
            <w:shd w:val="clear" w:color="auto" w:fill="D9D9D9" w:themeFill="background1" w:themeFillShade="D9"/>
          </w:tcPr>
          <w:p w14:paraId="3E895949" w14:textId="77777777" w:rsidR="00DE0900" w:rsidRPr="00EB08C5" w:rsidRDefault="00DE0900" w:rsidP="00DE0900">
            <w:pPr>
              <w:pStyle w:val="berschrift2"/>
              <w:rPr>
                <w:color w:val="808080" w:themeColor="background1" w:themeShade="80"/>
              </w:rPr>
            </w:pPr>
          </w:p>
        </w:tc>
        <w:tc>
          <w:tcPr>
            <w:tcW w:w="8392" w:type="dxa"/>
            <w:gridSpan w:val="5"/>
          </w:tcPr>
          <w:p w14:paraId="36332AAC" w14:textId="77777777" w:rsidR="00DE0900" w:rsidRPr="00EB08C5" w:rsidRDefault="00DE0900" w:rsidP="00DE0900">
            <w:pPr>
              <w:pStyle w:val="berschrift2"/>
              <w:rPr>
                <w:color w:val="808080" w:themeColor="background1" w:themeShade="80"/>
              </w:rPr>
            </w:pPr>
          </w:p>
        </w:tc>
      </w:tr>
      <w:tr w:rsidR="00DE0900" w14:paraId="345AEF4C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5F4B8D99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</w:tcPr>
          <w:p w14:paraId="70840703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  <w:r w:rsidRPr="00A01F5D">
              <w:rPr>
                <w:color w:val="808080" w:themeColor="background1" w:themeShade="80"/>
              </w:rPr>
              <w:t>a)</w:t>
            </w:r>
          </w:p>
        </w:tc>
        <w:tc>
          <w:tcPr>
            <w:tcW w:w="8104" w:type="dxa"/>
            <w:gridSpan w:val="4"/>
          </w:tcPr>
          <w:p w14:paraId="140DF587" w14:textId="77777777" w:rsidR="00DE0900" w:rsidRDefault="00DE0900" w:rsidP="00DE0900">
            <w:r w:rsidRPr="00141B2A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1F2F661A" wp14:editId="786CB6CD">
                      <wp:simplePos x="0" y="0"/>
                      <wp:positionH relativeFrom="column">
                        <wp:posOffset>1171575</wp:posOffset>
                      </wp:positionH>
                      <wp:positionV relativeFrom="paragraph">
                        <wp:posOffset>160655</wp:posOffset>
                      </wp:positionV>
                      <wp:extent cx="107315" cy="236220"/>
                      <wp:effectExtent l="0" t="0" r="26035" b="11430"/>
                      <wp:wrapNone/>
                      <wp:docPr id="1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731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E330F1A" id="Pfeil: nach rechts gekrümmt 59" o:spid="_x0000_s1026" type="#_x0000_t102" style="position:absolute;margin-left:92.25pt;margin-top:12.65pt;width:8.45pt;height:18.6pt;flip:x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" adj="16694,20374,16200" fillcolor="#a5a5a5 [2092]" strokecolor="#a5a5a5 [2092]" strokeweight="2pt"/>
                  </w:pict>
                </mc:Fallback>
              </mc:AlternateContent>
            </w:r>
            <w:r>
              <w:t xml:space="preserve">Löse die folgenden Aufgaben. Wo stehen die Tage in der Tabelle? Wo steht die Anzahl der Kühe? </w:t>
            </w:r>
          </w:p>
          <w:p w14:paraId="76910432" w14:textId="77777777" w:rsidR="00DE0900" w:rsidRPr="00A01F5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  <w:r w:rsidRPr="00E55CF9">
              <w:rPr>
                <w:b w:val="0"/>
                <w:color w:val="0D0D0D" w:themeColor="text1" w:themeTint="F2"/>
              </w:rPr>
              <w:t xml:space="preserve">Beschrifte die Pfeile </w:t>
            </w:r>
            <w:proofErr w:type="gramStart"/>
            <w:r w:rsidRPr="00E55CF9">
              <w:rPr>
                <w:b w:val="0"/>
                <w:color w:val="0D0D0D" w:themeColor="text1" w:themeTint="F2"/>
              </w:rPr>
              <w:t xml:space="preserve">(  </w:t>
            </w:r>
            <w:proofErr w:type="gramEnd"/>
            <w:r w:rsidRPr="00E55CF9">
              <w:rPr>
                <w:b w:val="0"/>
                <w:color w:val="0D0D0D" w:themeColor="text1" w:themeTint="F2"/>
              </w:rPr>
              <w:t xml:space="preserve">    ).</w:t>
            </w:r>
          </w:p>
        </w:tc>
      </w:tr>
      <w:tr w:rsidR="00DE0900" w14:paraId="37AE21B8" w14:textId="77777777" w:rsidTr="00DE0900">
        <w:trPr>
          <w:trHeight w:val="637"/>
        </w:trPr>
        <w:tc>
          <w:tcPr>
            <w:tcW w:w="685" w:type="dxa"/>
            <w:shd w:val="clear" w:color="auto" w:fill="D9D9D9" w:themeFill="background1" w:themeFillShade="D9"/>
          </w:tcPr>
          <w:p w14:paraId="1F9AF746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</w:tcPr>
          <w:p w14:paraId="170D08E8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104" w:type="dxa"/>
            <w:gridSpan w:val="4"/>
            <w:vAlign w:val="center"/>
          </w:tcPr>
          <w:p w14:paraId="6A1B62E7" w14:textId="77777777" w:rsidR="00DE0900" w:rsidRPr="00C66EE9" w:rsidRDefault="00DE0900" w:rsidP="00DE0900">
            <w:pPr>
              <w:tabs>
                <w:tab w:val="left" w:pos="1236"/>
              </w:tabs>
              <w:jc w:val="left"/>
              <w:rPr>
                <w:szCs w:val="21"/>
              </w:rPr>
            </w:pPr>
            <w:r>
              <w:rPr>
                <w:color w:val="0D0D0D" w:themeColor="text1" w:themeTint="F2"/>
              </w:rPr>
              <w:t>a1</w:t>
            </w:r>
            <w:r w:rsidRPr="00141B2A">
              <w:rPr>
                <w:color w:val="0D0D0D" w:themeColor="text1" w:themeTint="F2"/>
              </w:rPr>
              <w:t>)</w:t>
            </w:r>
            <w:r w:rsidRPr="008D6A6F">
              <w:rPr>
                <w:b/>
                <w:color w:val="0D0D0D" w:themeColor="text1" w:themeTint="F2"/>
              </w:rPr>
              <w:t xml:space="preserve"> </w:t>
            </w:r>
            <w:r w:rsidRPr="00F974FA">
              <w:rPr>
                <w:szCs w:val="21"/>
              </w:rPr>
              <w:t xml:space="preserve">Für wie viele Tage </w:t>
            </w:r>
            <w:r>
              <w:rPr>
                <w:szCs w:val="21"/>
              </w:rPr>
              <w:t>reicht</w:t>
            </w:r>
            <w:r w:rsidRPr="00F974FA">
              <w:rPr>
                <w:szCs w:val="21"/>
              </w:rPr>
              <w:t xml:space="preserve"> das </w:t>
            </w:r>
            <w:r>
              <w:rPr>
                <w:szCs w:val="21"/>
              </w:rPr>
              <w:t>Heu</w:t>
            </w:r>
            <w:r w:rsidRPr="00F974FA">
              <w:rPr>
                <w:szCs w:val="21"/>
              </w:rPr>
              <w:t xml:space="preserve"> bei 5 Kühen?</w:t>
            </w:r>
          </w:p>
        </w:tc>
      </w:tr>
      <w:tr w:rsidR="00DE0900" w14:paraId="335FADB6" w14:textId="77777777" w:rsidTr="00DE0900">
        <w:trPr>
          <w:trHeight w:val="390"/>
        </w:trPr>
        <w:tc>
          <w:tcPr>
            <w:tcW w:w="685" w:type="dxa"/>
            <w:vMerge w:val="restart"/>
            <w:shd w:val="clear" w:color="auto" w:fill="D9D9D9" w:themeFill="background1" w:themeFillShade="D9"/>
          </w:tcPr>
          <w:p w14:paraId="2E50559A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  <w:vMerge w:val="restart"/>
          </w:tcPr>
          <w:p w14:paraId="5AF0D2E7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003" w:type="dxa"/>
            <w:vMerge w:val="restart"/>
            <w:tcBorders>
              <w:right w:val="single" w:sz="2" w:space="0" w:color="A6A6A6" w:themeColor="background1" w:themeShade="A6"/>
            </w:tcBorders>
          </w:tcPr>
          <w:p w14:paraId="63D7DF94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  <w:p w14:paraId="6BA90DAD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  <w:p w14:paraId="4F7E88AD" w14:textId="77777777" w:rsidR="00DE0900" w:rsidRPr="00F6305F" w:rsidRDefault="00DE0900" w:rsidP="00DE0900">
            <w:pPr>
              <w:pStyle w:val="berschrift2"/>
              <w:spacing w:before="120"/>
              <w:rPr>
                <w:rFonts w:ascii="Comic Sans MS" w:hAnsi="Comic Sans MS"/>
                <w:b w:val="0"/>
                <w:color w:val="0D0D0D" w:themeColor="text1" w:themeTint="F2"/>
                <w:sz w:val="20"/>
                <w:szCs w:val="20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7DADE1FC" wp14:editId="12C38925">
                      <wp:simplePos x="0" y="0"/>
                      <wp:positionH relativeFrom="column">
                        <wp:posOffset>1114425</wp:posOffset>
                      </wp:positionH>
                      <wp:positionV relativeFrom="paragraph">
                        <wp:posOffset>110278</wp:posOffset>
                      </wp:positionV>
                      <wp:extent cx="118745" cy="262466"/>
                      <wp:effectExtent l="0" t="0" r="14605" b="23495"/>
                      <wp:wrapNone/>
                      <wp:docPr id="556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745" cy="262466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498FD05" id="Pfeil: nach rechts gekrümmt 59" o:spid="_x0000_s1026" type="#_x0000_t102" style="position:absolute;margin-left:87.75pt;margin-top:8.7pt;width:9.35pt;height:20.6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" adj="16714,20379,16200" fillcolor="#a5a5a5 [2092]" strokecolor="#a5a5a5 [2092]" strokeweight="2pt"/>
                  </w:pict>
                </mc:Fallback>
              </mc:AlternateContent>
            </w:r>
            <w:r>
              <w:rPr>
                <w:b w:val="0"/>
                <w:color w:val="0D0D0D" w:themeColor="text1" w:themeTint="F2"/>
              </w:rPr>
              <w:t xml:space="preserve">                              </w:t>
            </w:r>
            <w:r w:rsidRPr="00F6305F">
              <w:rPr>
                <w:rFonts w:ascii="Comic Sans MS" w:hAnsi="Comic Sans MS" w:cs="Calibri"/>
                <w:b w:val="0"/>
                <w:color w:val="548DD4" w:themeColor="text2" w:themeTint="99"/>
                <w:sz w:val="20"/>
                <w:szCs w:val="20"/>
              </w:rPr>
              <w:t>:</w:t>
            </w:r>
            <w:r w:rsidRPr="00F6305F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3</w:t>
            </w:r>
          </w:p>
          <w:p w14:paraId="444E452A" w14:textId="77777777" w:rsidR="00DE0900" w:rsidRPr="00F6305F" w:rsidRDefault="00DE0900" w:rsidP="00DE0900">
            <w:pPr>
              <w:spacing w:before="240"/>
              <w:rPr>
                <w:rFonts w:ascii="Comic Sans MS" w:hAnsi="Comic Sans MS"/>
                <w:color w:val="0D0D0D" w:themeColor="text1" w:themeTint="F2"/>
                <w:sz w:val="20"/>
                <w:szCs w:val="20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72710902" wp14:editId="7573973F">
                      <wp:simplePos x="0" y="0"/>
                      <wp:positionH relativeFrom="column">
                        <wp:posOffset>1097915</wp:posOffset>
                      </wp:positionH>
                      <wp:positionV relativeFrom="paragraph">
                        <wp:posOffset>184997</wp:posOffset>
                      </wp:positionV>
                      <wp:extent cx="109855" cy="273262"/>
                      <wp:effectExtent l="0" t="0" r="23495" b="12700"/>
                      <wp:wrapNone/>
                      <wp:docPr id="556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855" cy="273262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07F1065" id="Pfeil: nach rechts gekrümmt 59" o:spid="_x0000_s1026" type="#_x0000_t102" style="position:absolute;margin-left:86.45pt;margin-top:14.55pt;width:8.65pt;height:21.5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" adj="17258,20514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color w:val="0D0D0D" w:themeColor="text1" w:themeTint="F2"/>
              </w:rPr>
              <w:t xml:space="preserve">       </w:t>
            </w:r>
            <w:r>
              <w:rPr>
                <w:color w:val="0D0D0D" w:themeColor="text1" w:themeTint="F2"/>
              </w:rPr>
              <w:t xml:space="preserve">                      </w:t>
            </w:r>
            <w:r w:rsidRPr="00F6305F">
              <w:rPr>
                <w:rFonts w:ascii="Comic Sans MS" w:hAnsi="Comic Sans MS" w:cs="Calibri"/>
                <w:color w:val="548DD4" w:themeColor="text2" w:themeTint="99"/>
                <w:sz w:val="20"/>
                <w:szCs w:val="20"/>
              </w:rPr>
              <w:t>∙ 5</w:t>
            </w:r>
          </w:p>
        </w:tc>
        <w:tc>
          <w:tcPr>
            <w:tcW w:w="1842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6A6A6" w:themeFill="background1" w:themeFillShade="A6"/>
            <w:vAlign w:val="center"/>
          </w:tcPr>
          <w:p w14:paraId="09C040D1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 xml:space="preserve">Anzahl </w:t>
            </w:r>
          </w:p>
          <w:p w14:paraId="2F833C43" w14:textId="77777777" w:rsidR="00DE0900" w:rsidRPr="009540E7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 xml:space="preserve">Kühe </w:t>
            </w:r>
            <w:r>
              <w:rPr>
                <w:noProof/>
              </w:rPr>
              <w:drawing>
                <wp:inline distT="0" distB="0" distL="0" distR="0" wp14:anchorId="6E7E4019" wp14:editId="7C6DF4CB">
                  <wp:extent cx="151877" cy="105354"/>
                  <wp:effectExtent l="0" t="0" r="635" b="9525"/>
                  <wp:docPr id="20" name="Grafik 20" descr="Ku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w.svg"/>
                          <pic:cNvPicPr/>
                        </pic:nvPicPr>
                        <pic:blipFill rotWithShape="1">
                          <a:blip r:embed="rId33">
                            <a:extLst>
                              <a:ext uri="{96DAC541-7B7A-43D3-8B79-37D633B846F1}">
                                <asvg:svgBlip xmlns:asvg="http://schemas.microsoft.com/office/drawing/2016/SVG/main" r:embed="rId112"/>
                              </a:ext>
                            </a:extLst>
                          </a:blip>
                          <a:srcRect l="1" t="15097" r="-1" b="15535"/>
                          <a:stretch/>
                        </pic:blipFill>
                        <pic:spPr bwMode="auto">
                          <a:xfrm flipH="1">
                            <a:off x="0" y="0"/>
                            <a:ext cx="161740" cy="112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6A6A6" w:themeFill="background1" w:themeFillShade="A6"/>
            <w:vAlign w:val="center"/>
          </w:tcPr>
          <w:p w14:paraId="58ABA1DE" w14:textId="77777777" w:rsidR="00DE0900" w:rsidRDefault="00DE0900" w:rsidP="00DE0900">
            <w:pPr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 xml:space="preserve">Anzahl </w:t>
            </w:r>
          </w:p>
          <w:p w14:paraId="4B6D9F15" w14:textId="77777777" w:rsidR="00DE0900" w:rsidRPr="00AC05D4" w:rsidRDefault="00DE0900" w:rsidP="00DE0900">
            <w:pPr>
              <w:jc w:val="center"/>
              <w:rPr>
                <w:b/>
              </w:rPr>
            </w:pPr>
            <w:r>
              <w:rPr>
                <w:b/>
                <w:color w:val="0D0D0D" w:themeColor="text1" w:themeTint="F2"/>
              </w:rPr>
              <w:t xml:space="preserve">Tage </w:t>
            </w:r>
          </w:p>
        </w:tc>
        <w:tc>
          <w:tcPr>
            <w:tcW w:w="2414" w:type="dxa"/>
            <w:vMerge w:val="restart"/>
            <w:tcBorders>
              <w:left w:val="single" w:sz="2" w:space="0" w:color="A6A6A6" w:themeColor="background1" w:themeShade="A6"/>
            </w:tcBorders>
          </w:tcPr>
          <w:p w14:paraId="477CD5E0" w14:textId="77777777" w:rsidR="00DE0900" w:rsidRPr="00AB04C4" w:rsidRDefault="00DE0900" w:rsidP="00DE0900">
            <w:pPr>
              <w:pStyle w:val="berschrift2"/>
              <w:rPr>
                <w:b w:val="0"/>
                <w:color w:val="C00000"/>
              </w:rPr>
            </w:pPr>
            <w:r w:rsidRPr="00AB04C4">
              <w:rPr>
                <w:b w:val="0"/>
                <w:color w:val="C00000"/>
              </w:rPr>
              <w:t xml:space="preserve"> </w:t>
            </w:r>
          </w:p>
          <w:p w14:paraId="1B25C5C6" w14:textId="77777777" w:rsidR="00DE0900" w:rsidRPr="00AB04C4" w:rsidRDefault="00DE0900" w:rsidP="00DE0900">
            <w:pPr>
              <w:rPr>
                <w:color w:val="C00000"/>
              </w:rPr>
            </w:pPr>
          </w:p>
          <w:p w14:paraId="1320F6C7" w14:textId="77777777" w:rsidR="00DE0900" w:rsidRPr="00F6305F" w:rsidRDefault="00DE0900" w:rsidP="00DE0900">
            <w:pPr>
              <w:pStyle w:val="berschrift2"/>
              <w:spacing w:before="120"/>
              <w:rPr>
                <w:rFonts w:ascii="Comic Sans MS" w:hAnsi="Comic Sans MS"/>
                <w:b w:val="0"/>
                <w:color w:val="C00000"/>
                <w:sz w:val="20"/>
                <w:szCs w:val="20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2154F760" wp14:editId="53A2D971">
                      <wp:simplePos x="0" y="0"/>
                      <wp:positionH relativeFrom="column">
                        <wp:posOffset>13123</wp:posOffset>
                      </wp:positionH>
                      <wp:positionV relativeFrom="paragraph">
                        <wp:posOffset>106257</wp:posOffset>
                      </wp:positionV>
                      <wp:extent cx="109220" cy="266488"/>
                      <wp:effectExtent l="0" t="0" r="24130" b="19685"/>
                      <wp:wrapNone/>
                      <wp:docPr id="556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9220" cy="266488"/>
                              </a:xfrm>
                              <a:prstGeom prst="curvedRightArrow">
                                <a:avLst>
                                  <a:gd name="adj1" fmla="val 25000"/>
                                  <a:gd name="adj2" fmla="val 50000"/>
                                  <a:gd name="adj3" fmla="val 28876"/>
                                </a:avLst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5F2F0D3" id="Pfeil: nach rechts gekrümmt 59" o:spid="_x0000_s1026" type="#_x0000_t102" style="position:absolute;margin-left:1.05pt;margin-top:8.35pt;width:8.6pt;height:21pt;flip:x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" adj="17174,20494,15363" fillcolor="#a5a5a5 [2092]" strokecolor="#a5a5a5 [2092]" strokeweight="2pt"/>
                  </w:pict>
                </mc:Fallback>
              </mc:AlternateContent>
            </w:r>
            <w:r w:rsidRPr="00AB04C4">
              <w:rPr>
                <w:color w:val="C00000"/>
              </w:rPr>
              <w:t xml:space="preserve">   </w:t>
            </w:r>
            <w:r>
              <w:rPr>
                <w:color w:val="C00000"/>
              </w:rPr>
              <w:t xml:space="preserve">   </w:t>
            </w:r>
            <w:r>
              <w:rPr>
                <w:b w:val="0"/>
                <w:color w:val="0D0D0D" w:themeColor="text1" w:themeTint="F2"/>
              </w:rPr>
              <w:t xml:space="preserve"> </w:t>
            </w:r>
            <w:r w:rsidRPr="00F6305F">
              <w:rPr>
                <w:rFonts w:ascii="Comic Sans MS" w:hAnsi="Comic Sans MS" w:cs="Calibri"/>
                <w:b w:val="0"/>
                <w:color w:val="548DD4" w:themeColor="text2" w:themeTint="99"/>
                <w:sz w:val="20"/>
                <w:szCs w:val="20"/>
              </w:rPr>
              <w:t>∙</w:t>
            </w:r>
            <w:r w:rsidRPr="00F6305F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3</w:t>
            </w:r>
          </w:p>
          <w:p w14:paraId="72A7EC75" w14:textId="77777777" w:rsidR="00DE0900" w:rsidRDefault="00DE0900" w:rsidP="00DE0900">
            <w:pPr>
              <w:rPr>
                <w:color w:val="C00000"/>
              </w:rPr>
            </w:pPr>
            <w:r>
              <w:rPr>
                <w:color w:val="C00000"/>
              </w:rPr>
              <w:t xml:space="preserve">                    </w:t>
            </w:r>
          </w:p>
          <w:p w14:paraId="2F273F3D" w14:textId="77777777" w:rsidR="00DE0900" w:rsidRPr="00F6305F" w:rsidRDefault="00DE0900" w:rsidP="00DE0900">
            <w:pPr>
              <w:rPr>
                <w:rFonts w:ascii="Comic Sans MS" w:hAnsi="Comic Sans MS"/>
                <w:color w:val="0D0D0D" w:themeColor="text1" w:themeTint="F2"/>
                <w:sz w:val="20"/>
                <w:szCs w:val="20"/>
              </w:rPr>
            </w:pPr>
            <w:r w:rsidRPr="00AB04C4">
              <w:rPr>
                <w:noProof/>
                <w:color w:val="C0000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297CAD67" wp14:editId="2F150ABB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51224</wp:posOffset>
                      </wp:positionV>
                      <wp:extent cx="101177" cy="245533"/>
                      <wp:effectExtent l="0" t="0" r="13335" b="21590"/>
                      <wp:wrapNone/>
                      <wp:docPr id="556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1177" cy="245533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4922FB6" id="Pfeil: nach rechts gekrümmt 59" o:spid="_x0000_s1026" type="#_x0000_t102" style="position:absolute;margin-left:2.65pt;margin-top:4.05pt;width:7.95pt;height:19.35pt;flip:x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" adj="17150,20488,16200" fillcolor="#a5a5a5 [2092]" strokecolor="#a5a5a5 [2092]" strokeweight="2pt"/>
                  </w:pict>
                </mc:Fallback>
              </mc:AlternateContent>
            </w:r>
            <w:r>
              <w:rPr>
                <w:color w:val="C00000"/>
              </w:rPr>
              <w:t xml:space="preserve">        </w:t>
            </w:r>
            <w:r w:rsidRPr="00F6305F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: 5</w:t>
            </w:r>
          </w:p>
          <w:p w14:paraId="0FB1CF05" w14:textId="77777777" w:rsidR="00DE0900" w:rsidRPr="0090687B" w:rsidRDefault="00DE0900" w:rsidP="00DE0900">
            <w:pPr>
              <w:rPr>
                <w:color w:val="C00000"/>
              </w:rPr>
            </w:pPr>
          </w:p>
        </w:tc>
      </w:tr>
      <w:tr w:rsidR="00DE0900" w14:paraId="363C900A" w14:textId="77777777" w:rsidTr="00DE0900">
        <w:trPr>
          <w:trHeight w:val="390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7897F01D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  <w:vMerge/>
          </w:tcPr>
          <w:p w14:paraId="77E36FEF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003" w:type="dxa"/>
            <w:vMerge/>
            <w:tcBorders>
              <w:right w:val="single" w:sz="2" w:space="0" w:color="A6A6A6" w:themeColor="background1" w:themeShade="A6"/>
            </w:tcBorders>
          </w:tcPr>
          <w:p w14:paraId="6B4A1723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842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14:paraId="14668889" w14:textId="77777777" w:rsidR="00DE0900" w:rsidRPr="00AC05D4" w:rsidRDefault="00DE0900" w:rsidP="00F6305F">
            <w:pPr>
              <w:pStyle w:val="Handschrift"/>
              <w:jc w:val="center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1845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14:paraId="3C90BC1F" w14:textId="77777777" w:rsidR="00DE0900" w:rsidRPr="00AC05D4" w:rsidRDefault="00DE0900" w:rsidP="00F6305F">
            <w:pPr>
              <w:pStyle w:val="Handschrift"/>
              <w:jc w:val="center"/>
              <w:rPr>
                <w:noProof/>
              </w:rPr>
            </w:pPr>
            <w:r>
              <w:rPr>
                <w:noProof/>
              </w:rPr>
              <w:t>20</w:t>
            </w:r>
          </w:p>
        </w:tc>
        <w:tc>
          <w:tcPr>
            <w:tcW w:w="2414" w:type="dxa"/>
            <w:vMerge/>
            <w:tcBorders>
              <w:left w:val="single" w:sz="2" w:space="0" w:color="A6A6A6" w:themeColor="background1" w:themeShade="A6"/>
            </w:tcBorders>
          </w:tcPr>
          <w:p w14:paraId="178DCEA0" w14:textId="77777777" w:rsidR="00DE0900" w:rsidRPr="00AB04C4" w:rsidRDefault="00DE0900" w:rsidP="00DE0900">
            <w:pPr>
              <w:pStyle w:val="berschrift2"/>
              <w:rPr>
                <w:b w:val="0"/>
                <w:color w:val="C00000"/>
              </w:rPr>
            </w:pPr>
          </w:p>
        </w:tc>
      </w:tr>
      <w:tr w:rsidR="00DE0900" w14:paraId="0AF40A2C" w14:textId="77777777" w:rsidTr="00DE0900">
        <w:trPr>
          <w:trHeight w:val="390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4C6EA726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  <w:vMerge/>
          </w:tcPr>
          <w:p w14:paraId="4C0F3CA3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003" w:type="dxa"/>
            <w:vMerge/>
            <w:tcBorders>
              <w:right w:val="single" w:sz="2" w:space="0" w:color="A6A6A6" w:themeColor="background1" w:themeShade="A6"/>
            </w:tcBorders>
          </w:tcPr>
          <w:p w14:paraId="7F961F43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842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14:paraId="3D3A5CAE" w14:textId="77777777" w:rsidR="00DE0900" w:rsidRPr="00AC05D4" w:rsidRDefault="00DE0900" w:rsidP="00F6305F">
            <w:pPr>
              <w:pStyle w:val="Handschrift"/>
              <w:jc w:val="center"/>
              <w:rPr>
                <w:noProof/>
              </w:rPr>
            </w:pPr>
            <w:r>
              <w:rPr>
                <w:noProof/>
              </w:rPr>
              <w:t>1</w:t>
            </w:r>
          </w:p>
        </w:tc>
        <w:tc>
          <w:tcPr>
            <w:tcW w:w="1845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14:paraId="03024520" w14:textId="77777777" w:rsidR="00DE0900" w:rsidRPr="00AC05D4" w:rsidRDefault="00DE0900" w:rsidP="00F6305F">
            <w:pPr>
              <w:pStyle w:val="Handschrift"/>
              <w:jc w:val="center"/>
              <w:rPr>
                <w:noProof/>
              </w:rPr>
            </w:pPr>
            <w:r>
              <w:rPr>
                <w:noProof/>
              </w:rPr>
              <w:t>60</w:t>
            </w:r>
          </w:p>
        </w:tc>
        <w:tc>
          <w:tcPr>
            <w:tcW w:w="2414" w:type="dxa"/>
            <w:vMerge/>
            <w:tcBorders>
              <w:left w:val="single" w:sz="2" w:space="0" w:color="A6A6A6" w:themeColor="background1" w:themeShade="A6"/>
            </w:tcBorders>
          </w:tcPr>
          <w:p w14:paraId="09227BCD" w14:textId="77777777" w:rsidR="00DE0900" w:rsidRPr="00AB04C4" w:rsidRDefault="00DE0900" w:rsidP="00DE0900">
            <w:pPr>
              <w:pStyle w:val="berschrift2"/>
              <w:rPr>
                <w:b w:val="0"/>
                <w:color w:val="C00000"/>
              </w:rPr>
            </w:pPr>
          </w:p>
        </w:tc>
      </w:tr>
      <w:tr w:rsidR="00DE0900" w14:paraId="766403E2" w14:textId="77777777" w:rsidTr="00DE0900">
        <w:trPr>
          <w:trHeight w:val="390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4F36E1E9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  <w:vMerge/>
          </w:tcPr>
          <w:p w14:paraId="0785917A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003" w:type="dxa"/>
            <w:vMerge/>
            <w:tcBorders>
              <w:right w:val="single" w:sz="2" w:space="0" w:color="A6A6A6" w:themeColor="background1" w:themeShade="A6"/>
            </w:tcBorders>
          </w:tcPr>
          <w:p w14:paraId="2A2A9C23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842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14:paraId="3FB4A1A3" w14:textId="77777777" w:rsidR="00DE0900" w:rsidRPr="00AC05D4" w:rsidRDefault="00DE0900" w:rsidP="00F6305F">
            <w:pPr>
              <w:pStyle w:val="Handschrift"/>
              <w:jc w:val="center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1845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  <w:vAlign w:val="center"/>
          </w:tcPr>
          <w:p w14:paraId="0FA9C987" w14:textId="77777777" w:rsidR="00DE0900" w:rsidRPr="00AC05D4" w:rsidRDefault="00DE0900" w:rsidP="00F6305F">
            <w:pPr>
              <w:pStyle w:val="Handschrift"/>
              <w:jc w:val="center"/>
              <w:rPr>
                <w:noProof/>
              </w:rPr>
            </w:pPr>
            <w:r>
              <w:rPr>
                <w:noProof/>
              </w:rPr>
              <w:t>12</w:t>
            </w:r>
          </w:p>
        </w:tc>
        <w:tc>
          <w:tcPr>
            <w:tcW w:w="2414" w:type="dxa"/>
            <w:vMerge/>
            <w:tcBorders>
              <w:left w:val="single" w:sz="2" w:space="0" w:color="A6A6A6" w:themeColor="background1" w:themeShade="A6"/>
            </w:tcBorders>
          </w:tcPr>
          <w:p w14:paraId="7FA4F550" w14:textId="77777777" w:rsidR="00DE0900" w:rsidRPr="00AB04C4" w:rsidRDefault="00DE0900" w:rsidP="00DE0900">
            <w:pPr>
              <w:pStyle w:val="berschrift2"/>
              <w:rPr>
                <w:b w:val="0"/>
                <w:color w:val="C00000"/>
              </w:rPr>
            </w:pPr>
          </w:p>
        </w:tc>
      </w:tr>
      <w:tr w:rsidR="00DE0900" w14:paraId="37AF9901" w14:textId="77777777" w:rsidTr="00DE0900">
        <w:trPr>
          <w:trHeight w:val="108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75F5DED3" w14:textId="77777777" w:rsidR="00DE0900" w:rsidRDefault="00DE0900" w:rsidP="00DE0900"/>
        </w:tc>
        <w:tc>
          <w:tcPr>
            <w:tcW w:w="288" w:type="dxa"/>
            <w:vMerge/>
          </w:tcPr>
          <w:p w14:paraId="747229E1" w14:textId="77777777" w:rsidR="00DE0900" w:rsidRPr="00AB04C4" w:rsidRDefault="00DE0900" w:rsidP="00DE0900">
            <w:pPr>
              <w:pStyle w:val="berschrift2"/>
              <w:rPr>
                <w:color w:val="C00000"/>
              </w:rPr>
            </w:pPr>
          </w:p>
        </w:tc>
        <w:tc>
          <w:tcPr>
            <w:tcW w:w="2003" w:type="dxa"/>
          </w:tcPr>
          <w:p w14:paraId="5ABD85DD" w14:textId="77777777" w:rsidR="00DE0900" w:rsidRPr="002408A6" w:rsidRDefault="00DE0900" w:rsidP="00DE0900">
            <w:pPr>
              <w:rPr>
                <w:color w:val="C00000"/>
                <w:sz w:val="12"/>
              </w:rPr>
            </w:pPr>
          </w:p>
        </w:tc>
        <w:tc>
          <w:tcPr>
            <w:tcW w:w="1842" w:type="dxa"/>
            <w:tcBorders>
              <w:top w:val="single" w:sz="2" w:space="0" w:color="A6A6A6" w:themeColor="background1" w:themeShade="A6"/>
            </w:tcBorders>
          </w:tcPr>
          <w:p w14:paraId="33C54322" w14:textId="77777777" w:rsidR="00DE0900" w:rsidRPr="002408A6" w:rsidRDefault="00DE0900" w:rsidP="00DE0900">
            <w:pPr>
              <w:rPr>
                <w:color w:val="C00000"/>
                <w:sz w:val="12"/>
              </w:rPr>
            </w:pPr>
          </w:p>
        </w:tc>
        <w:tc>
          <w:tcPr>
            <w:tcW w:w="1845" w:type="dxa"/>
            <w:tcBorders>
              <w:top w:val="single" w:sz="2" w:space="0" w:color="A6A6A6" w:themeColor="background1" w:themeShade="A6"/>
            </w:tcBorders>
          </w:tcPr>
          <w:p w14:paraId="31AD2CA5" w14:textId="77777777" w:rsidR="00DE0900" w:rsidRPr="002408A6" w:rsidRDefault="00DE0900" w:rsidP="00DE0900">
            <w:pPr>
              <w:rPr>
                <w:color w:val="C00000"/>
                <w:sz w:val="12"/>
              </w:rPr>
            </w:pPr>
          </w:p>
        </w:tc>
        <w:tc>
          <w:tcPr>
            <w:tcW w:w="2414" w:type="dxa"/>
          </w:tcPr>
          <w:p w14:paraId="5B967FBF" w14:textId="77777777" w:rsidR="00DE0900" w:rsidRPr="002408A6" w:rsidRDefault="00DE0900" w:rsidP="00DE0900">
            <w:pPr>
              <w:rPr>
                <w:color w:val="C00000"/>
                <w:sz w:val="12"/>
              </w:rPr>
            </w:pPr>
          </w:p>
        </w:tc>
      </w:tr>
      <w:tr w:rsidR="00DE0900" w14:paraId="0CA52004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668D944D" w14:textId="77777777" w:rsidR="00DE0900" w:rsidRDefault="00DE0900" w:rsidP="00DE0900"/>
        </w:tc>
        <w:tc>
          <w:tcPr>
            <w:tcW w:w="8392" w:type="dxa"/>
            <w:gridSpan w:val="5"/>
            <w:vAlign w:val="center"/>
          </w:tcPr>
          <w:p w14:paraId="607F3F1D" w14:textId="77777777" w:rsidR="00DE0900" w:rsidRPr="00E46C10" w:rsidRDefault="00DE0900" w:rsidP="00DE0900">
            <w:pPr>
              <w:pStyle w:val="berschrift2"/>
              <w:ind w:left="0" w:firstLine="0"/>
              <w:rPr>
                <w:b w:val="0"/>
                <w:color w:val="000000" w:themeColor="text1"/>
              </w:rPr>
            </w:pPr>
            <w:r w:rsidRPr="00291836">
              <w:rPr>
                <w:b w:val="0"/>
                <w:color w:val="000000" w:themeColor="text1"/>
              </w:rPr>
              <w:t xml:space="preserve">Das </w:t>
            </w:r>
            <w:r w:rsidRPr="00291836">
              <w:rPr>
                <w:bCs w:val="0"/>
                <w:color w:val="000000" w:themeColor="text1"/>
              </w:rPr>
              <w:t>Beispiel</w:t>
            </w:r>
            <w:r w:rsidRPr="00291836">
              <w:rPr>
                <w:b w:val="0"/>
                <w:bCs w:val="0"/>
                <w:color w:val="000000" w:themeColor="text1"/>
              </w:rPr>
              <w:t xml:space="preserve"> </w:t>
            </w:r>
            <w:r w:rsidRPr="00291836">
              <w:rPr>
                <w:bCs w:val="0"/>
                <w:color w:val="000000" w:themeColor="text1"/>
              </w:rPr>
              <w:t xml:space="preserve">zu Aufgabe </w:t>
            </w:r>
            <w:r>
              <w:rPr>
                <w:bCs w:val="0"/>
                <w:color w:val="000000" w:themeColor="text1"/>
              </w:rPr>
              <w:t>a1</w:t>
            </w:r>
            <w:r w:rsidRPr="00291836">
              <w:rPr>
                <w:bCs w:val="0"/>
                <w:color w:val="000000" w:themeColor="text1"/>
              </w:rPr>
              <w:t>)</w:t>
            </w:r>
            <w:r w:rsidRPr="00291836">
              <w:rPr>
                <w:b w:val="0"/>
                <w:bCs w:val="0"/>
                <w:color w:val="000000" w:themeColor="text1"/>
              </w:rPr>
              <w:t xml:space="preserve"> </w:t>
            </w:r>
            <w:r>
              <w:rPr>
                <w:b w:val="0"/>
                <w:color w:val="000000" w:themeColor="text1"/>
              </w:rPr>
              <w:t xml:space="preserve">kann dir helfen: Du kannst so sprechen und schreiben: </w:t>
            </w:r>
          </w:p>
        </w:tc>
      </w:tr>
      <w:tr w:rsidR="00DE0900" w14:paraId="67EBD878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35CA032F" w14:textId="77777777" w:rsidR="00DE0900" w:rsidRDefault="00DE0900" w:rsidP="00DE0900"/>
        </w:tc>
        <w:tc>
          <w:tcPr>
            <w:tcW w:w="288" w:type="dxa"/>
          </w:tcPr>
          <w:p w14:paraId="21E8F1BA" w14:textId="77777777" w:rsidR="00DE0900" w:rsidRPr="00AB04C4" w:rsidRDefault="00DE0900" w:rsidP="00DE0900">
            <w:pPr>
              <w:pStyle w:val="berschrift2"/>
              <w:rPr>
                <w:color w:val="C00000"/>
              </w:rPr>
            </w:pPr>
          </w:p>
        </w:tc>
        <w:tc>
          <w:tcPr>
            <w:tcW w:w="8104" w:type="dxa"/>
            <w:gridSpan w:val="4"/>
          </w:tcPr>
          <w:p w14:paraId="008E2346" w14:textId="77777777" w:rsidR="00DE0900" w:rsidRPr="00AB04C4" w:rsidRDefault="00DE0900" w:rsidP="00DE0900">
            <w:pPr>
              <w:rPr>
                <w:color w:val="C00000"/>
              </w:rPr>
            </w:pPr>
          </w:p>
        </w:tc>
      </w:tr>
      <w:tr w:rsidR="00DE0900" w14:paraId="0F121F16" w14:textId="77777777" w:rsidTr="00DE0900">
        <w:trPr>
          <w:trHeight w:val="40"/>
        </w:trPr>
        <w:tc>
          <w:tcPr>
            <w:tcW w:w="685" w:type="dxa"/>
            <w:shd w:val="clear" w:color="auto" w:fill="D9D9D9" w:themeFill="background1" w:themeFillShade="D9"/>
          </w:tcPr>
          <w:p w14:paraId="5DDC5B98" w14:textId="77777777" w:rsidR="00DE0900" w:rsidRDefault="00DE0900" w:rsidP="00DE0900"/>
        </w:tc>
        <w:tc>
          <w:tcPr>
            <w:tcW w:w="288" w:type="dxa"/>
          </w:tcPr>
          <w:p w14:paraId="69B2C004" w14:textId="77777777" w:rsidR="00DE0900" w:rsidRPr="00E46C10" w:rsidRDefault="00DE0900" w:rsidP="00DE0900">
            <w:pPr>
              <w:pStyle w:val="berschrift2"/>
              <w:rPr>
                <w:color w:val="0D0D0D" w:themeColor="text1" w:themeTint="F2"/>
              </w:rPr>
            </w:pPr>
            <w:r w:rsidRPr="00A01F5D">
              <w:rPr>
                <w:color w:val="808080" w:themeColor="background1" w:themeShade="80"/>
              </w:rPr>
              <w:t>b)</w:t>
            </w:r>
          </w:p>
        </w:tc>
        <w:tc>
          <w:tcPr>
            <w:tcW w:w="8104" w:type="dxa"/>
            <w:gridSpan w:val="4"/>
          </w:tcPr>
          <w:p w14:paraId="097D4594" w14:textId="77777777" w:rsidR="00DE0900" w:rsidRDefault="00DE0900" w:rsidP="00DE0900">
            <w:r>
              <w:t xml:space="preserve">Erkläre: Wie hast du Aufgabe a2) gelöst?  </w:t>
            </w:r>
          </w:p>
          <w:p w14:paraId="25E2F65D" w14:textId="77777777" w:rsidR="00DE0900" w:rsidRPr="00E46C10" w:rsidRDefault="00DE0900" w:rsidP="00DE0900">
            <w:pPr>
              <w:rPr>
                <w:color w:val="0D0D0D" w:themeColor="text1" w:themeTint="F2"/>
                <w:sz w:val="8"/>
                <w:szCs w:val="6"/>
              </w:rPr>
            </w:pPr>
            <w:r>
              <w:t xml:space="preserve">               Wo stehen die Tage in der Tabelle? Wo steht die Anzahl der Kühe? Begründe. </w:t>
            </w:r>
          </w:p>
        </w:tc>
      </w:tr>
      <w:tr w:rsidR="00DE0900" w14:paraId="0116C6E8" w14:textId="77777777" w:rsidTr="00DE0900">
        <w:trPr>
          <w:trHeight w:val="5039"/>
        </w:trPr>
        <w:tc>
          <w:tcPr>
            <w:tcW w:w="685" w:type="dxa"/>
            <w:shd w:val="clear" w:color="auto" w:fill="D9D9D9" w:themeFill="background1" w:themeFillShade="D9"/>
          </w:tcPr>
          <w:p w14:paraId="453F458A" w14:textId="77777777" w:rsidR="00DE0900" w:rsidRDefault="00DE0900" w:rsidP="00DE0900"/>
        </w:tc>
        <w:tc>
          <w:tcPr>
            <w:tcW w:w="288" w:type="dxa"/>
          </w:tcPr>
          <w:p w14:paraId="275BA1F7" w14:textId="77777777" w:rsidR="00DE0900" w:rsidRPr="00E46C10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104" w:type="dxa"/>
            <w:gridSpan w:val="4"/>
          </w:tcPr>
          <w:p w14:paraId="01614A9D" w14:textId="77777777" w:rsidR="00DE0900" w:rsidRPr="00F6305F" w:rsidRDefault="00DE0900" w:rsidP="00DE0900">
            <w:pPr>
              <w:pStyle w:val="Listenabsatz"/>
              <w:numPr>
                <w:ilvl w:val="0"/>
                <w:numId w:val="5"/>
              </w:numPr>
              <w:spacing w:before="240" w:line="360" w:lineRule="auto"/>
              <w:ind w:left="357" w:hanging="357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weiß: Es ist eine antiproportionale Zuordnung: </w:t>
            </w:r>
          </w:p>
          <w:p w14:paraId="0C782043" w14:textId="77777777" w:rsidR="00DE0900" w:rsidRPr="00F6305F" w:rsidRDefault="00DE0900" w:rsidP="00DE0900">
            <w:pPr>
              <w:pStyle w:val="Listenabsatz"/>
              <w:numPr>
                <w:ilvl w:val="0"/>
                <w:numId w:val="0"/>
              </w:numPr>
              <w:ind w:left="357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                        </w:t>
            </w:r>
            <w:r w:rsidRPr="00F6305F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Je mehr Kühe</w:t>
            </w:r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es sind, </w:t>
            </w:r>
            <w:r w:rsidRPr="00F6305F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desto </w:t>
            </w:r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weniger Tage reicht das Heu. </w:t>
            </w:r>
          </w:p>
          <w:p w14:paraId="777A58CB" w14:textId="77777777" w:rsidR="00DE0900" w:rsidRPr="00F6305F" w:rsidRDefault="00DE0900" w:rsidP="00DE0900">
            <w:pPr>
              <w:pStyle w:val="Listenabsatz"/>
              <w:numPr>
                <w:ilvl w:val="0"/>
                <w:numId w:val="5"/>
              </w:numPr>
              <w:shd w:val="clear" w:color="auto" w:fill="FFFFFF" w:themeFill="background1"/>
              <w:overflowPunct/>
              <w:autoSpaceDE/>
              <w:autoSpaceDN/>
              <w:adjustRightInd/>
              <w:spacing w:before="240" w:after="120" w:line="259" w:lineRule="auto"/>
              <w:ind w:left="357" w:hanging="357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weiß: </w:t>
            </w:r>
            <w:r w:rsidRPr="00F6305F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Ich suche</w:t>
            </w:r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die Anzahl der Tage. </w:t>
            </w:r>
          </w:p>
          <w:p w14:paraId="2BAD60C4" w14:textId="77777777" w:rsidR="00DE0900" w:rsidRPr="00F6305F" w:rsidRDefault="00DE0900" w:rsidP="00DE0900">
            <w:pPr>
              <w:pStyle w:val="Listenabsatz"/>
              <w:numPr>
                <w:ilvl w:val="0"/>
                <w:numId w:val="0"/>
              </w:numPr>
              <w:shd w:val="clear" w:color="auto" w:fill="FFFFFF" w:themeFill="background1"/>
              <w:overflowPunct/>
              <w:autoSpaceDE/>
              <w:autoSpaceDN/>
              <w:adjustRightInd/>
              <w:spacing w:before="120" w:after="120" w:line="259" w:lineRule="auto"/>
              <w:ind w:left="357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E"/>
            </w:r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Ich schreibe „Anzahl Tage“ in die linke Spalte. </w:t>
            </w:r>
          </w:p>
          <w:p w14:paraId="3566088F" w14:textId="77777777" w:rsidR="00DE0900" w:rsidRPr="00F6305F" w:rsidRDefault="00DE0900" w:rsidP="00DE0900">
            <w:pPr>
              <w:pStyle w:val="Listenabsatz"/>
              <w:numPr>
                <w:ilvl w:val="0"/>
                <w:numId w:val="0"/>
              </w:numPr>
              <w:shd w:val="clear" w:color="auto" w:fill="FFFFFF" w:themeFill="background1"/>
              <w:overflowPunct/>
              <w:autoSpaceDE/>
              <w:autoSpaceDN/>
              <w:adjustRightInd/>
              <w:spacing w:before="120" w:after="120" w:line="259" w:lineRule="auto"/>
              <w:ind w:left="357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E"/>
            </w:r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Ich schreibe „Anzahl Kühe“ in die rechte Spalte. </w:t>
            </w:r>
          </w:p>
          <w:p w14:paraId="7F3FED26" w14:textId="77777777" w:rsidR="003E1D45" w:rsidRDefault="00DE0900" w:rsidP="00DE0900">
            <w:pPr>
              <w:pStyle w:val="Listenabsatz"/>
              <w:numPr>
                <w:ilvl w:val="0"/>
                <w:numId w:val="5"/>
              </w:numPr>
              <w:shd w:val="clear" w:color="auto" w:fill="FFFFFF" w:themeFill="background1"/>
              <w:overflowPunct/>
              <w:autoSpaceDE/>
              <w:autoSpaceDN/>
              <w:adjustRightInd/>
              <w:spacing w:before="240" w:after="120" w:line="259" w:lineRule="auto"/>
              <w:ind w:left="357" w:hanging="357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überlege mir: Wenn es nur eine Kuh ist: </w:t>
            </w:r>
          </w:p>
          <w:p w14:paraId="2663291F" w14:textId="5ABF7D8A" w:rsidR="00DE0900" w:rsidRPr="00F6305F" w:rsidRDefault="00DE0900" w:rsidP="007533EF">
            <w:pPr>
              <w:pStyle w:val="Listenabsatz"/>
              <w:numPr>
                <w:ilvl w:val="0"/>
                <w:numId w:val="0"/>
              </w:numPr>
              <w:shd w:val="clear" w:color="auto" w:fill="FFFFFF" w:themeFill="background1"/>
              <w:overflowPunct/>
              <w:autoSpaceDE/>
              <w:autoSpaceDN/>
              <w:adjustRightInd/>
              <w:spacing w:after="120" w:line="259" w:lineRule="auto"/>
              <w:ind w:left="357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Wie viele Tage kann eine Kuh Heu fressen? </w:t>
            </w:r>
          </w:p>
          <w:p w14:paraId="452D5591" w14:textId="77777777" w:rsidR="00DE0900" w:rsidRPr="00F6305F" w:rsidRDefault="00DE0900" w:rsidP="00DE0900">
            <w:pPr>
              <w:pStyle w:val="Listenabsatz"/>
              <w:numPr>
                <w:ilvl w:val="0"/>
                <w:numId w:val="0"/>
              </w:numPr>
              <w:shd w:val="clear" w:color="auto" w:fill="FFFFFF" w:themeFill="background1"/>
              <w:overflowPunct/>
              <w:autoSpaceDE/>
              <w:autoSpaceDN/>
              <w:adjustRightInd/>
              <w:spacing w:before="120" w:after="120" w:line="259" w:lineRule="auto"/>
              <w:ind w:left="357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F6305F">
              <w:rPr>
                <w:rFonts w:ascii="Comic Sans MS" w:hAnsi="Comic Sans MS"/>
                <w:noProof/>
                <w:color w:val="548DD4" w:themeColor="text2" w:themeTint="99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55497841" wp14:editId="35EB0D21">
                      <wp:simplePos x="0" y="0"/>
                      <wp:positionH relativeFrom="column">
                        <wp:posOffset>1903730</wp:posOffset>
                      </wp:positionH>
                      <wp:positionV relativeFrom="paragraph">
                        <wp:posOffset>166052</wp:posOffset>
                      </wp:positionV>
                      <wp:extent cx="110066" cy="160867"/>
                      <wp:effectExtent l="38100" t="38100" r="61595" b="48895"/>
                      <wp:wrapNone/>
                      <wp:docPr id="451" name="Gerade Verbindung mit Pfeil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066" cy="160867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type w14:anchorId="29CC837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451" o:spid="_x0000_s1026" type="#_x0000_t32" style="position:absolute;margin-left:149.9pt;margin-top:13.05pt;width:8.65pt;height:12.6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" strokecolor="black [3040]" strokeweight="1.5pt">
                      <v:stroke startarrow="block" endarrow="block"/>
                    </v:shape>
                  </w:pict>
                </mc:Fallback>
              </mc:AlternateContent>
            </w:r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links: Ich rechne: 3 </w:t>
            </w:r>
            <w:proofErr w:type="gramStart"/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t>Kühe :</w:t>
            </w:r>
            <w:proofErr w:type="gramEnd"/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 = 1 Kuh</w:t>
            </w:r>
          </w:p>
          <w:p w14:paraId="77386434" w14:textId="77777777" w:rsidR="00DE0900" w:rsidRPr="00F6305F" w:rsidRDefault="00DE0900" w:rsidP="00DE0900">
            <w:pPr>
              <w:pStyle w:val="Listenabsatz"/>
              <w:numPr>
                <w:ilvl w:val="0"/>
                <w:numId w:val="0"/>
              </w:numPr>
              <w:shd w:val="clear" w:color="auto" w:fill="FFFFFF" w:themeFill="background1"/>
              <w:overflowPunct/>
              <w:autoSpaceDE/>
              <w:autoSpaceDN/>
              <w:adjustRightInd/>
              <w:spacing w:after="120" w:line="259" w:lineRule="auto"/>
              <w:ind w:left="357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rechts: Ich rechne: 20 Tage </w:t>
            </w:r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 = 60 Tage </w:t>
            </w:r>
          </w:p>
          <w:p w14:paraId="49691880" w14:textId="77777777" w:rsidR="00DE0900" w:rsidRPr="00F6305F" w:rsidRDefault="00DE0900" w:rsidP="00DE0900">
            <w:pPr>
              <w:pStyle w:val="Listenabsatz"/>
              <w:numPr>
                <w:ilvl w:val="0"/>
                <w:numId w:val="0"/>
              </w:numPr>
              <w:shd w:val="clear" w:color="auto" w:fill="FFFFFF" w:themeFill="background1"/>
              <w:overflowPunct/>
              <w:autoSpaceDE/>
              <w:autoSpaceDN/>
              <w:adjustRightInd/>
              <w:spacing w:after="120" w:line="259" w:lineRule="auto"/>
              <w:ind w:left="357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E"/>
            </w:r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Ich weiß jetzt: Eine Kuh allein kann 60 Heu fressen. </w:t>
            </w:r>
          </w:p>
          <w:p w14:paraId="2BB7700E" w14:textId="77777777" w:rsidR="003E1D45" w:rsidRDefault="00DE0900" w:rsidP="00DE0900">
            <w:pPr>
              <w:pStyle w:val="Listenabsatz"/>
              <w:numPr>
                <w:ilvl w:val="0"/>
                <w:numId w:val="5"/>
              </w:numPr>
              <w:shd w:val="clear" w:color="auto" w:fill="FFFFFF" w:themeFill="background1"/>
              <w:overflowPunct/>
              <w:autoSpaceDE/>
              <w:autoSpaceDN/>
              <w:adjustRightInd/>
              <w:spacing w:before="240" w:after="120" w:line="259" w:lineRule="auto"/>
              <w:ind w:left="357" w:hanging="357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überlege mir nun: Wenn es 5 Kühe sind: </w:t>
            </w:r>
          </w:p>
          <w:p w14:paraId="5FDDB8D8" w14:textId="39AFE380" w:rsidR="00DE0900" w:rsidRPr="00F6305F" w:rsidRDefault="00DE0900" w:rsidP="007533EF">
            <w:pPr>
              <w:pStyle w:val="Listenabsatz"/>
              <w:numPr>
                <w:ilvl w:val="0"/>
                <w:numId w:val="0"/>
              </w:numPr>
              <w:shd w:val="clear" w:color="auto" w:fill="FFFFFF" w:themeFill="background1"/>
              <w:overflowPunct/>
              <w:autoSpaceDE/>
              <w:autoSpaceDN/>
              <w:adjustRightInd/>
              <w:spacing w:after="120" w:line="259" w:lineRule="auto"/>
              <w:ind w:left="357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t>Wie viele Tage können 5 Kühe Heu fressen?</w:t>
            </w:r>
          </w:p>
          <w:p w14:paraId="58092835" w14:textId="77777777" w:rsidR="00DE0900" w:rsidRPr="00F6305F" w:rsidRDefault="00DE0900" w:rsidP="00DE0900">
            <w:pPr>
              <w:pStyle w:val="Listenabsatz"/>
              <w:numPr>
                <w:ilvl w:val="0"/>
                <w:numId w:val="0"/>
              </w:numPr>
              <w:shd w:val="clear" w:color="auto" w:fill="FFFFFF" w:themeFill="background1"/>
              <w:overflowPunct/>
              <w:autoSpaceDE/>
              <w:autoSpaceDN/>
              <w:adjustRightInd/>
              <w:spacing w:before="120" w:after="120" w:line="259" w:lineRule="auto"/>
              <w:ind w:left="357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F6305F">
              <w:rPr>
                <w:rFonts w:ascii="Comic Sans MS" w:hAnsi="Comic Sans MS"/>
                <w:noProof/>
                <w:color w:val="548DD4" w:themeColor="text2" w:themeTint="99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0D261739" wp14:editId="46502BD3">
                      <wp:simplePos x="0" y="0"/>
                      <wp:positionH relativeFrom="column">
                        <wp:posOffset>1858328</wp:posOffset>
                      </wp:positionH>
                      <wp:positionV relativeFrom="paragraph">
                        <wp:posOffset>176213</wp:posOffset>
                      </wp:positionV>
                      <wp:extent cx="148167" cy="135466"/>
                      <wp:effectExtent l="38100" t="38100" r="61595" b="55245"/>
                      <wp:wrapNone/>
                      <wp:docPr id="460" name="Gerade Verbindung mit Pfeil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8167" cy="135466"/>
                              </a:xfrm>
                              <a:prstGeom prst="straightConnector1">
                                <a:avLst/>
                              </a:prstGeom>
                              <a:ln w="19050">
                                <a:headEnd type="triangl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9581BA8" id="Gerade Verbindung mit Pfeil 460" o:spid="_x0000_s1026" type="#_x0000_t32" style="position:absolute;margin-left:146.35pt;margin-top:13.9pt;width:11.65pt;height:10.6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" strokecolor="black [3040]" strokeweight="1.5pt">
                      <v:stroke startarrow="block" endarrow="block"/>
                    </v:shape>
                  </w:pict>
                </mc:Fallback>
              </mc:AlternateContent>
            </w:r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links: Ich rechne: 1 Kuh </w:t>
            </w:r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5 = 5 Kühe </w:t>
            </w:r>
          </w:p>
          <w:p w14:paraId="72586F1D" w14:textId="77777777" w:rsidR="00DE0900" w:rsidRPr="00F6305F" w:rsidRDefault="00DE0900" w:rsidP="00DE0900">
            <w:pPr>
              <w:pStyle w:val="Listenabsatz"/>
              <w:numPr>
                <w:ilvl w:val="0"/>
                <w:numId w:val="0"/>
              </w:numPr>
              <w:shd w:val="clear" w:color="auto" w:fill="FFFFFF" w:themeFill="background1"/>
              <w:overflowPunct/>
              <w:autoSpaceDE/>
              <w:autoSpaceDN/>
              <w:adjustRightInd/>
              <w:spacing w:after="120" w:line="259" w:lineRule="auto"/>
              <w:ind w:left="357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rechts: Ich rechne: 60 </w:t>
            </w:r>
            <w:proofErr w:type="gramStart"/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t>Tage :</w:t>
            </w:r>
            <w:proofErr w:type="gramEnd"/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5 = 12 Tage </w:t>
            </w:r>
          </w:p>
          <w:p w14:paraId="45ABA106" w14:textId="77777777" w:rsidR="00DE0900" w:rsidRPr="00F6305F" w:rsidRDefault="00DE0900" w:rsidP="00DE0900">
            <w:pPr>
              <w:pStyle w:val="Listenabsatz"/>
              <w:numPr>
                <w:ilvl w:val="0"/>
                <w:numId w:val="0"/>
              </w:numPr>
              <w:shd w:val="clear" w:color="auto" w:fill="FFFFFF" w:themeFill="background1"/>
              <w:overflowPunct/>
              <w:autoSpaceDE/>
              <w:autoSpaceDN/>
              <w:adjustRightInd/>
              <w:spacing w:after="120" w:line="259" w:lineRule="auto"/>
              <w:ind w:left="357"/>
              <w:textAlignment w:val="auto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E"/>
            </w:r>
            <w:r w:rsidRPr="00F6305F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Ich weiß jetzt: 5 Kühe können 12 Tage Heu fressen.</w:t>
            </w:r>
          </w:p>
          <w:p w14:paraId="644D35D3" w14:textId="77777777" w:rsidR="00DE0900" w:rsidRPr="002736AC" w:rsidRDefault="00DE0900" w:rsidP="00DE0900">
            <w:pPr>
              <w:pStyle w:val="Listenabsatz"/>
              <w:numPr>
                <w:ilvl w:val="0"/>
                <w:numId w:val="0"/>
              </w:numPr>
              <w:spacing w:line="360" w:lineRule="auto"/>
              <w:ind w:left="357"/>
              <w:jc w:val="both"/>
            </w:pPr>
            <w:r>
              <w:t xml:space="preserve"> </w:t>
            </w:r>
          </w:p>
        </w:tc>
      </w:tr>
    </w:tbl>
    <w:p w14:paraId="61D9714B" w14:textId="77777777" w:rsidR="00DE0900" w:rsidRDefault="00DE0900" w:rsidP="00DE0900">
      <w:pPr>
        <w:rPr>
          <w:sz w:val="8"/>
        </w:rPr>
      </w:pPr>
    </w:p>
    <w:p w14:paraId="6DDC413B" w14:textId="77777777" w:rsidR="00DE0900" w:rsidRDefault="00DE0900" w:rsidP="00DE0900">
      <w:pPr>
        <w:rPr>
          <w:sz w:val="8"/>
        </w:rPr>
      </w:pPr>
    </w:p>
    <w:p w14:paraId="35BF6AD2" w14:textId="77777777" w:rsidR="00DE0900" w:rsidRDefault="00DE0900" w:rsidP="00DE0900">
      <w:pPr>
        <w:rPr>
          <w:sz w:val="8"/>
        </w:rPr>
      </w:pPr>
    </w:p>
    <w:p w14:paraId="0B71D3D5" w14:textId="77777777" w:rsidR="00DE0900" w:rsidRDefault="00DE0900" w:rsidP="00DE0900">
      <w:pPr>
        <w:rPr>
          <w:sz w:val="8"/>
        </w:rPr>
      </w:pPr>
    </w:p>
    <w:p w14:paraId="28D8482E" w14:textId="77777777" w:rsidR="00DE0900" w:rsidRDefault="00DE0900" w:rsidP="00DE0900">
      <w:pPr>
        <w:rPr>
          <w:sz w:val="8"/>
        </w:rPr>
      </w:pPr>
    </w:p>
    <w:p w14:paraId="0C55D03A" w14:textId="77777777" w:rsidR="00DE0900" w:rsidRDefault="00DE0900" w:rsidP="00DE0900">
      <w:pPr>
        <w:rPr>
          <w:sz w:val="8"/>
        </w:rPr>
      </w:pPr>
    </w:p>
    <w:p w14:paraId="5321E76F" w14:textId="77777777" w:rsidR="00DE0900" w:rsidRDefault="00DE0900" w:rsidP="00DE0900">
      <w:pPr>
        <w:rPr>
          <w:sz w:val="8"/>
        </w:rPr>
      </w:pPr>
    </w:p>
    <w:p w14:paraId="56B8672A" w14:textId="77777777" w:rsidR="00DE0900" w:rsidRDefault="00DE0900" w:rsidP="00DE0900">
      <w:pPr>
        <w:rPr>
          <w:sz w:val="8"/>
        </w:rPr>
      </w:pPr>
    </w:p>
    <w:p w14:paraId="7B5A87ED" w14:textId="77777777" w:rsidR="00DE0900" w:rsidRDefault="00DE0900" w:rsidP="00DE0900">
      <w:pPr>
        <w:rPr>
          <w:sz w:val="8"/>
        </w:rPr>
      </w:pPr>
    </w:p>
    <w:p w14:paraId="5B1D8ED9" w14:textId="77777777" w:rsidR="00DE0900" w:rsidRDefault="00DE0900" w:rsidP="00DE0900">
      <w:pPr>
        <w:rPr>
          <w:sz w:val="8"/>
        </w:rPr>
      </w:pPr>
    </w:p>
    <w:p w14:paraId="17FE0F80" w14:textId="77777777" w:rsidR="00DE0900" w:rsidRDefault="00DE0900" w:rsidP="00DE0900">
      <w:pPr>
        <w:rPr>
          <w:sz w:val="8"/>
        </w:rPr>
      </w:pPr>
    </w:p>
    <w:p w14:paraId="08A54DDC" w14:textId="77777777" w:rsidR="00DE0900" w:rsidRDefault="00DE0900" w:rsidP="00DE0900">
      <w:pPr>
        <w:rPr>
          <w:sz w:val="8"/>
        </w:rPr>
      </w:pPr>
    </w:p>
    <w:p w14:paraId="48A8B8C7" w14:textId="77777777" w:rsidR="00DE0900" w:rsidRDefault="00DE0900" w:rsidP="00DE0900">
      <w:pPr>
        <w:rPr>
          <w:sz w:val="8"/>
        </w:rPr>
      </w:pPr>
    </w:p>
    <w:p w14:paraId="0BC58B8E" w14:textId="77777777" w:rsidR="00DE0900" w:rsidRDefault="00DE0900" w:rsidP="00DE0900">
      <w:pPr>
        <w:rPr>
          <w:sz w:val="8"/>
        </w:rPr>
      </w:pPr>
    </w:p>
    <w:tbl>
      <w:tblPr>
        <w:tblW w:w="5082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4"/>
        <w:gridCol w:w="278"/>
        <w:gridCol w:w="449"/>
        <w:gridCol w:w="1578"/>
        <w:gridCol w:w="1544"/>
        <w:gridCol w:w="486"/>
        <w:gridCol w:w="510"/>
        <w:gridCol w:w="1591"/>
        <w:gridCol w:w="1674"/>
        <w:gridCol w:w="425"/>
      </w:tblGrid>
      <w:tr w:rsidR="00DE0900" w14:paraId="26CC6457" w14:textId="77777777" w:rsidTr="00DE0900">
        <w:trPr>
          <w:trHeight w:val="420"/>
        </w:trPr>
        <w:tc>
          <w:tcPr>
            <w:tcW w:w="684" w:type="dxa"/>
          </w:tcPr>
          <w:p w14:paraId="34877139" w14:textId="77777777" w:rsidR="00DE0900" w:rsidRDefault="00DE0900" w:rsidP="00DE0900">
            <w:pPr>
              <w:pStyle w:val="berschrift2"/>
            </w:pPr>
            <w:r>
              <w:t>8</w:t>
            </w:r>
          </w:p>
        </w:tc>
        <w:tc>
          <w:tcPr>
            <w:tcW w:w="8535" w:type="dxa"/>
            <w:gridSpan w:val="9"/>
          </w:tcPr>
          <w:p w14:paraId="4B0F58BF" w14:textId="77777777" w:rsidR="00DE0900" w:rsidRPr="002F0950" w:rsidRDefault="00DE0900" w:rsidP="00DE0900">
            <w:pPr>
              <w:pStyle w:val="berschrift2"/>
              <w:ind w:hanging="264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Wir finden Fehler </w:t>
            </w:r>
            <w:r>
              <w:rPr>
                <w:color w:val="808080" w:themeColor="background1" w:themeShade="80"/>
              </w:rPr>
              <w:br/>
            </w:r>
          </w:p>
        </w:tc>
      </w:tr>
      <w:tr w:rsidR="00DE0900" w:rsidRPr="00A82778" w14:paraId="7BBE63BB" w14:textId="77777777" w:rsidTr="00DE0900">
        <w:trPr>
          <w:trHeight w:val="2875"/>
        </w:trPr>
        <w:tc>
          <w:tcPr>
            <w:tcW w:w="684" w:type="dxa"/>
            <w:vAlign w:val="center"/>
          </w:tcPr>
          <w:p w14:paraId="0A3225FD" w14:textId="77777777" w:rsidR="00DE0900" w:rsidRDefault="00DE0900" w:rsidP="00DE0900"/>
        </w:tc>
        <w:tc>
          <w:tcPr>
            <w:tcW w:w="278" w:type="dxa"/>
          </w:tcPr>
          <w:p w14:paraId="40E82038" w14:textId="77777777" w:rsidR="00DE0900" w:rsidRDefault="00DE0900" w:rsidP="00DE0900">
            <w:pPr>
              <w:pStyle w:val="berschrift2"/>
            </w:pPr>
            <w:r>
              <w:t>a)</w:t>
            </w:r>
          </w:p>
        </w:tc>
        <w:tc>
          <w:tcPr>
            <w:tcW w:w="8257" w:type="dxa"/>
            <w:gridSpan w:val="8"/>
          </w:tcPr>
          <w:p w14:paraId="2428DEDC" w14:textId="77777777" w:rsidR="00DE0900" w:rsidRDefault="00DE0900" w:rsidP="00DE0900">
            <w:pPr>
              <w:overflowPunct/>
              <w:autoSpaceDE/>
              <w:autoSpaceDN/>
              <w:adjustRightInd/>
              <w:spacing w:after="120" w:line="257" w:lineRule="auto"/>
              <w:ind w:left="19" w:right="139"/>
              <w:jc w:val="left"/>
              <w:textAlignment w:val="auto"/>
            </w:pPr>
            <w:r>
              <w:t xml:space="preserve">Leonie und Kenan verreisen: Leonie geht zu Fuß. Kenan fährt mit dem Auto. </w:t>
            </w:r>
          </w:p>
          <w:p w14:paraId="4EFA6195" w14:textId="77777777" w:rsidR="00DE0900" w:rsidRPr="001604AF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7" w:right="142"/>
              <w:jc w:val="left"/>
              <w:textAlignment w:val="auto"/>
              <w:rPr>
                <w:i/>
              </w:rPr>
            </w:pPr>
            <w:r>
              <w:t xml:space="preserve">Leonie weiß: </w:t>
            </w:r>
            <w:r w:rsidRPr="001604AF">
              <w:rPr>
                <w:i/>
              </w:rPr>
              <w:t xml:space="preserve">Ich brauche beim Gehen (5 km/h) 5 Stunden bis zum Ziel. </w:t>
            </w:r>
          </w:p>
          <w:p w14:paraId="767E6BCA" w14:textId="77777777" w:rsidR="00DE0900" w:rsidRDefault="00DE0900" w:rsidP="00DE0900">
            <w:pPr>
              <w:overflowPunct/>
              <w:autoSpaceDE/>
              <w:autoSpaceDN/>
              <w:adjustRightInd/>
              <w:spacing w:after="120" w:line="257" w:lineRule="auto"/>
              <w:ind w:left="1308" w:right="139" w:hanging="141"/>
              <w:jc w:val="left"/>
              <w:textAlignment w:val="auto"/>
            </w:pPr>
            <w:r>
              <w:sym w:font="Symbol" w:char="F0AE"/>
            </w:r>
            <w:r>
              <w:t xml:space="preserve"> Wie lange braucht Leonie, wenn sie die Strecke rennt (10 km/h)?</w:t>
            </w:r>
          </w:p>
          <w:p w14:paraId="6AFA1C57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7" w:right="142"/>
              <w:jc w:val="left"/>
              <w:textAlignment w:val="auto"/>
            </w:pPr>
            <w:r>
              <w:t xml:space="preserve">Kenan weiß:  </w:t>
            </w:r>
            <w:r w:rsidRPr="001604AF">
              <w:rPr>
                <w:i/>
              </w:rPr>
              <w:t xml:space="preserve">Wenn ich 60 km/h fahre, brauche ich 6 Stunden bis zum Ziel. </w:t>
            </w:r>
          </w:p>
          <w:p w14:paraId="181E2E78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167" w:right="142"/>
              <w:jc w:val="left"/>
              <w:textAlignment w:val="auto"/>
            </w:pPr>
            <w:r>
              <w:sym w:font="Symbol" w:char="F0AE"/>
            </w:r>
            <w:r>
              <w:t xml:space="preserve"> Wie lange braucht Kenan, wenn er die Autobahn (120 km/h) nimmt?</w:t>
            </w:r>
          </w:p>
          <w:p w14:paraId="58E9649E" w14:textId="77777777" w:rsidR="00DE0900" w:rsidRDefault="00DE0900" w:rsidP="00DE0900">
            <w:pPr>
              <w:overflowPunct/>
              <w:autoSpaceDE/>
              <w:autoSpaceDN/>
              <w:adjustRightInd/>
              <w:spacing w:before="120" w:after="120" w:line="257" w:lineRule="auto"/>
              <w:ind w:right="142"/>
              <w:jc w:val="left"/>
              <w:textAlignment w:val="auto"/>
            </w:pPr>
            <w:r>
              <w:t xml:space="preserve">Leonie und Kenan haben aber falsch gerechnet. </w:t>
            </w:r>
          </w:p>
          <w:p w14:paraId="0CC5F5FE" w14:textId="77777777" w:rsidR="00DE0900" w:rsidRDefault="00DE0900" w:rsidP="00665C73">
            <w:pPr>
              <w:pStyle w:val="Listenabsatz"/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line="257" w:lineRule="auto"/>
              <w:ind w:left="458" w:right="139" w:hanging="284"/>
              <w:contextualSpacing/>
              <w:textAlignment w:val="auto"/>
            </w:pPr>
            <w:r>
              <w:t xml:space="preserve">Welche Fehler findest du in den Tabellen? </w:t>
            </w:r>
          </w:p>
          <w:p w14:paraId="217AB6AA" w14:textId="77777777" w:rsidR="00DE0900" w:rsidRPr="00D74004" w:rsidRDefault="00DE0900" w:rsidP="00665C73">
            <w:pPr>
              <w:pStyle w:val="Listenabsatz"/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line="257" w:lineRule="auto"/>
              <w:ind w:left="458" w:right="139" w:hanging="284"/>
              <w:contextualSpacing/>
              <w:textAlignment w:val="auto"/>
            </w:pPr>
            <w:r>
              <w:t xml:space="preserve">Korrigiere die Fehler: </w:t>
            </w:r>
            <w:r w:rsidRPr="00A82778">
              <w:t>Schreibe die Aufgabe</w:t>
            </w:r>
            <w:r>
              <w:t>n</w:t>
            </w:r>
            <w:r w:rsidRPr="00A82778">
              <w:t xml:space="preserve"> richtig auf.</w:t>
            </w:r>
          </w:p>
        </w:tc>
      </w:tr>
      <w:tr w:rsidR="00DE0900" w:rsidRPr="00A82778" w14:paraId="087B723D" w14:textId="77777777" w:rsidTr="00DE0900">
        <w:trPr>
          <w:trHeight w:val="844"/>
        </w:trPr>
        <w:tc>
          <w:tcPr>
            <w:tcW w:w="684" w:type="dxa"/>
            <w:vAlign w:val="center"/>
          </w:tcPr>
          <w:p w14:paraId="5205042E" w14:textId="77777777" w:rsidR="00DE0900" w:rsidRDefault="00DE0900" w:rsidP="00DE0900"/>
        </w:tc>
        <w:tc>
          <w:tcPr>
            <w:tcW w:w="278" w:type="dxa"/>
          </w:tcPr>
          <w:p w14:paraId="257E2D4F" w14:textId="77777777" w:rsidR="00DE0900" w:rsidRDefault="00DE0900" w:rsidP="00DE0900">
            <w:pPr>
              <w:pStyle w:val="berschrift2"/>
            </w:pPr>
          </w:p>
        </w:tc>
        <w:tc>
          <w:tcPr>
            <w:tcW w:w="4057" w:type="dxa"/>
            <w:gridSpan w:val="4"/>
            <w:tcBorders>
              <w:right w:val="single" w:sz="2" w:space="0" w:color="A6A6A6" w:themeColor="background1" w:themeShade="A6"/>
            </w:tcBorders>
          </w:tcPr>
          <w:p w14:paraId="749CE5F2" w14:textId="77777777" w:rsidR="00DE0900" w:rsidRPr="00A82778" w:rsidRDefault="00DE0900" w:rsidP="00DE0900">
            <w:pPr>
              <w:pStyle w:val="berschrift2"/>
            </w:pPr>
            <w:r>
              <w:t xml:space="preserve">a1)                         </w:t>
            </w:r>
            <w:r w:rsidR="00174F30">
              <w:rPr>
                <w:noProof/>
              </w:rPr>
              <w:object w:dxaOrig="1260" w:dyaOrig="1128" w14:anchorId="28BE78EC">
                <v:shape id="_x0000_i1026" type="#_x0000_t75" alt="" style="width:51.45pt;height:46pt;mso-width-percent:0;mso-height-percent:0;mso-width-percent:0;mso-height-percent:0" o:ole="">
                  <v:imagedata r:id="rId42" o:title=""/>
                </v:shape>
                <o:OLEObject Type="Embed" ProgID="PBrush" ShapeID="_x0000_i1026" DrawAspect="Content" ObjectID="_1651325744" r:id="rId121"/>
              </w:object>
            </w:r>
          </w:p>
        </w:tc>
        <w:tc>
          <w:tcPr>
            <w:tcW w:w="4200" w:type="dxa"/>
            <w:gridSpan w:val="4"/>
            <w:tcBorders>
              <w:left w:val="single" w:sz="2" w:space="0" w:color="A6A6A6" w:themeColor="background1" w:themeShade="A6"/>
            </w:tcBorders>
            <w:vAlign w:val="center"/>
          </w:tcPr>
          <w:p w14:paraId="422E623C" w14:textId="77777777" w:rsidR="00DE0900" w:rsidRPr="00A82778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  <w:r>
              <w:t xml:space="preserve"> a2)                          </w:t>
            </w:r>
            <w:r w:rsidR="00174F30">
              <w:rPr>
                <w:noProof/>
              </w:rPr>
              <w:object w:dxaOrig="1464" w:dyaOrig="1236" w14:anchorId="5A35A268">
                <v:shape id="_x0000_i1025" type="#_x0000_t75" alt="" style="width:52.05pt;height:43.55pt;mso-width-percent:0;mso-height-percent:0;mso-width-percent:0;mso-height-percent:0" o:ole="">
                  <v:imagedata r:id="rId44" o:title=""/>
                </v:shape>
                <o:OLEObject Type="Embed" ProgID="PBrush" ShapeID="_x0000_i1025" DrawAspect="Content" ObjectID="_1651325745" r:id="rId122"/>
              </w:object>
            </w:r>
          </w:p>
        </w:tc>
      </w:tr>
      <w:tr w:rsidR="00DE0900" w14:paraId="242C552B" w14:textId="77777777" w:rsidTr="00DE0900">
        <w:trPr>
          <w:trHeight w:val="70"/>
        </w:trPr>
        <w:tc>
          <w:tcPr>
            <w:tcW w:w="684" w:type="dxa"/>
            <w:vMerge w:val="restart"/>
            <w:vAlign w:val="center"/>
          </w:tcPr>
          <w:p w14:paraId="02DA4ADB" w14:textId="77777777" w:rsidR="00DE0900" w:rsidRDefault="00DE0900" w:rsidP="00DE0900"/>
        </w:tc>
        <w:tc>
          <w:tcPr>
            <w:tcW w:w="278" w:type="dxa"/>
            <w:vMerge w:val="restart"/>
            <w:vAlign w:val="center"/>
          </w:tcPr>
          <w:p w14:paraId="0B766BFC" w14:textId="77777777" w:rsidR="00DE0900" w:rsidRDefault="00DE0900" w:rsidP="00DE0900">
            <w:pPr>
              <w:pStyle w:val="berschrift2"/>
            </w:pPr>
          </w:p>
        </w:tc>
        <w:tc>
          <w:tcPr>
            <w:tcW w:w="449" w:type="dxa"/>
            <w:vAlign w:val="center"/>
          </w:tcPr>
          <w:p w14:paraId="59194D68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78" w:type="dxa"/>
            <w:tcBorders>
              <w:bottom w:val="single" w:sz="2" w:space="0" w:color="A6A6A6" w:themeColor="background1" w:themeShade="A6"/>
            </w:tcBorders>
            <w:vAlign w:val="center"/>
          </w:tcPr>
          <w:p w14:paraId="3ABB7BB8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44" w:type="dxa"/>
            <w:tcBorders>
              <w:bottom w:val="single" w:sz="2" w:space="0" w:color="A6A6A6" w:themeColor="background1" w:themeShade="A6"/>
            </w:tcBorders>
            <w:vAlign w:val="center"/>
          </w:tcPr>
          <w:p w14:paraId="45861072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6" w:type="dxa"/>
            <w:tcBorders>
              <w:right w:val="single" w:sz="2" w:space="0" w:color="A6A6A6" w:themeColor="background1" w:themeShade="A6"/>
            </w:tcBorders>
            <w:vAlign w:val="center"/>
          </w:tcPr>
          <w:p w14:paraId="4331ADA5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0" w:type="dxa"/>
            <w:tcBorders>
              <w:left w:val="single" w:sz="2" w:space="0" w:color="A6A6A6" w:themeColor="background1" w:themeShade="A6"/>
            </w:tcBorders>
            <w:vAlign w:val="center"/>
          </w:tcPr>
          <w:p w14:paraId="63DF70AD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91" w:type="dxa"/>
            <w:tcBorders>
              <w:bottom w:val="single" w:sz="2" w:space="0" w:color="A6A6A6" w:themeColor="background1" w:themeShade="A6"/>
            </w:tcBorders>
            <w:vAlign w:val="center"/>
          </w:tcPr>
          <w:p w14:paraId="0DF27F9B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674" w:type="dxa"/>
            <w:tcBorders>
              <w:bottom w:val="single" w:sz="2" w:space="0" w:color="A6A6A6" w:themeColor="background1" w:themeShade="A6"/>
            </w:tcBorders>
            <w:vAlign w:val="center"/>
          </w:tcPr>
          <w:p w14:paraId="2B162039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25" w:type="dxa"/>
            <w:vAlign w:val="center"/>
          </w:tcPr>
          <w:p w14:paraId="0ADEE60E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6DBC260A" w14:textId="77777777" w:rsidTr="00DE0900">
        <w:trPr>
          <w:trHeight w:val="257"/>
        </w:trPr>
        <w:tc>
          <w:tcPr>
            <w:tcW w:w="684" w:type="dxa"/>
            <w:vMerge/>
            <w:vAlign w:val="center"/>
          </w:tcPr>
          <w:p w14:paraId="53CC214B" w14:textId="77777777" w:rsidR="00DE0900" w:rsidRDefault="00DE0900" w:rsidP="00DE0900"/>
        </w:tc>
        <w:tc>
          <w:tcPr>
            <w:tcW w:w="278" w:type="dxa"/>
            <w:vMerge/>
            <w:vAlign w:val="center"/>
          </w:tcPr>
          <w:p w14:paraId="59262FCF" w14:textId="77777777" w:rsidR="00DE0900" w:rsidRDefault="00DE0900" w:rsidP="00DE0900">
            <w:pPr>
              <w:pStyle w:val="berschrift2"/>
            </w:pPr>
          </w:p>
        </w:tc>
        <w:tc>
          <w:tcPr>
            <w:tcW w:w="449" w:type="dxa"/>
            <w:tcBorders>
              <w:right w:val="single" w:sz="2" w:space="0" w:color="A6A6A6" w:themeColor="background1" w:themeShade="A6"/>
            </w:tcBorders>
            <w:vAlign w:val="center"/>
          </w:tcPr>
          <w:p w14:paraId="2904F1D1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BFBFBF" w:themeFill="background1" w:themeFillShade="BF"/>
          </w:tcPr>
          <w:p w14:paraId="3DBD9BB1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 xml:space="preserve">Geschwindigkeit </w:t>
            </w:r>
          </w:p>
          <w:p w14:paraId="2E0ABB0E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rPr>
                <w:b/>
              </w:rPr>
              <w:t>(in km/h)</w:t>
            </w:r>
          </w:p>
        </w:tc>
        <w:tc>
          <w:tcPr>
            <w:tcW w:w="154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BFBFBF" w:themeFill="background1" w:themeFillShade="BF"/>
          </w:tcPr>
          <w:p w14:paraId="6CB6D52F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 xml:space="preserve">Zeit </w:t>
            </w:r>
          </w:p>
          <w:p w14:paraId="3D1D68C1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rPr>
                <w:b/>
              </w:rPr>
              <w:t>(in Stunden)</w:t>
            </w:r>
          </w:p>
        </w:tc>
        <w:tc>
          <w:tcPr>
            <w:tcW w:w="486" w:type="dxa"/>
            <w:tcBorders>
              <w:left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2C48978B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77EA8AC1" w14:textId="77777777" w:rsidR="00DE0900" w:rsidRDefault="00DE0900" w:rsidP="00DE0900">
            <w:pPr>
              <w:jc w:val="center"/>
              <w:rPr>
                <w:b/>
              </w:rPr>
            </w:pPr>
          </w:p>
        </w:tc>
        <w:tc>
          <w:tcPr>
            <w:tcW w:w="1591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BFBFBF" w:themeFill="background1" w:themeFillShade="BF"/>
          </w:tcPr>
          <w:p w14:paraId="7BDA1774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 xml:space="preserve">Geschwindigkeit </w:t>
            </w:r>
          </w:p>
          <w:p w14:paraId="78C2BB64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>(in km/h)</w:t>
            </w:r>
          </w:p>
        </w:tc>
        <w:tc>
          <w:tcPr>
            <w:tcW w:w="167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BFBFBF" w:themeFill="background1" w:themeFillShade="BF"/>
          </w:tcPr>
          <w:p w14:paraId="619BEE14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 xml:space="preserve">Zeit </w:t>
            </w:r>
          </w:p>
          <w:p w14:paraId="36094DC2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>(in Stunden)</w:t>
            </w:r>
          </w:p>
        </w:tc>
        <w:tc>
          <w:tcPr>
            <w:tcW w:w="425" w:type="dxa"/>
            <w:tcBorders>
              <w:left w:val="single" w:sz="2" w:space="0" w:color="A6A6A6" w:themeColor="background1" w:themeShade="A6"/>
            </w:tcBorders>
            <w:vAlign w:val="center"/>
          </w:tcPr>
          <w:p w14:paraId="1DF8D2D0" w14:textId="77777777" w:rsidR="00DE0900" w:rsidRDefault="00DE0900" w:rsidP="00DE0900">
            <w:pPr>
              <w:jc w:val="center"/>
              <w:rPr>
                <w:b/>
              </w:rPr>
            </w:pPr>
          </w:p>
        </w:tc>
      </w:tr>
      <w:tr w:rsidR="00DE0900" w14:paraId="70541DE6" w14:textId="77777777" w:rsidTr="00DE0900">
        <w:trPr>
          <w:trHeight w:val="257"/>
        </w:trPr>
        <w:tc>
          <w:tcPr>
            <w:tcW w:w="684" w:type="dxa"/>
            <w:vMerge/>
            <w:vAlign w:val="center"/>
          </w:tcPr>
          <w:p w14:paraId="660C3B7A" w14:textId="77777777" w:rsidR="00DE0900" w:rsidRDefault="00DE0900" w:rsidP="00DE0900"/>
        </w:tc>
        <w:tc>
          <w:tcPr>
            <w:tcW w:w="278" w:type="dxa"/>
            <w:vMerge/>
            <w:vAlign w:val="center"/>
          </w:tcPr>
          <w:p w14:paraId="7E529C3F" w14:textId="77777777" w:rsidR="00DE0900" w:rsidRDefault="00DE0900" w:rsidP="00DE0900">
            <w:pPr>
              <w:pStyle w:val="berschrift2"/>
            </w:pPr>
          </w:p>
        </w:tc>
        <w:tc>
          <w:tcPr>
            <w:tcW w:w="449" w:type="dxa"/>
            <w:tcBorders>
              <w:right w:val="single" w:sz="2" w:space="0" w:color="A6A6A6" w:themeColor="background1" w:themeShade="A6"/>
            </w:tcBorders>
            <w:vAlign w:val="center"/>
          </w:tcPr>
          <w:p w14:paraId="4241106D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55200308" w14:textId="77777777" w:rsidR="00DE0900" w:rsidRPr="00C10A01" w:rsidRDefault="00DE0900" w:rsidP="00851199">
            <w:pPr>
              <w:pStyle w:val="Handschrift"/>
              <w:jc w:val="center"/>
            </w:pPr>
            <w:r>
              <w:t>5</w:t>
            </w:r>
          </w:p>
        </w:tc>
        <w:tc>
          <w:tcPr>
            <w:tcW w:w="154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48213727" w14:textId="77777777" w:rsidR="00DE0900" w:rsidRPr="00C10A01" w:rsidRDefault="00DE0900" w:rsidP="00851199">
            <w:pPr>
              <w:pStyle w:val="Handschrift"/>
              <w:jc w:val="center"/>
            </w:pPr>
            <w:r>
              <w:t>5</w:t>
            </w:r>
          </w:p>
        </w:tc>
        <w:tc>
          <w:tcPr>
            <w:tcW w:w="486" w:type="dxa"/>
            <w:tcBorders>
              <w:left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3D4DA690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66FBC285" w14:textId="77777777" w:rsidR="00DE0900" w:rsidRDefault="00DE0900" w:rsidP="00DE0900">
            <w:pPr>
              <w:jc w:val="center"/>
              <w:rPr>
                <w:b/>
              </w:rPr>
            </w:pPr>
          </w:p>
        </w:tc>
        <w:tc>
          <w:tcPr>
            <w:tcW w:w="1591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63624AD8" w14:textId="77777777" w:rsidR="00DE0900" w:rsidRPr="00C10A01" w:rsidRDefault="00DE0900" w:rsidP="00851199">
            <w:pPr>
              <w:pStyle w:val="Handschrift"/>
              <w:jc w:val="center"/>
            </w:pPr>
            <w:r>
              <w:t>60</w:t>
            </w:r>
          </w:p>
        </w:tc>
        <w:tc>
          <w:tcPr>
            <w:tcW w:w="167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4CDE3B33" w14:textId="77777777" w:rsidR="00DE0900" w:rsidRPr="00C10A01" w:rsidRDefault="00DE0900" w:rsidP="00851199">
            <w:pPr>
              <w:pStyle w:val="Handschrift"/>
              <w:jc w:val="center"/>
            </w:pPr>
            <w:r>
              <w:t>6</w:t>
            </w:r>
          </w:p>
        </w:tc>
        <w:tc>
          <w:tcPr>
            <w:tcW w:w="425" w:type="dxa"/>
            <w:tcBorders>
              <w:left w:val="single" w:sz="2" w:space="0" w:color="A6A6A6" w:themeColor="background1" w:themeShade="A6"/>
            </w:tcBorders>
            <w:vAlign w:val="center"/>
          </w:tcPr>
          <w:p w14:paraId="0492019A" w14:textId="77777777" w:rsidR="00DE0900" w:rsidRDefault="00DE0900" w:rsidP="00DE0900">
            <w:pPr>
              <w:jc w:val="center"/>
              <w:rPr>
                <w:b/>
              </w:rPr>
            </w:pPr>
          </w:p>
        </w:tc>
      </w:tr>
      <w:tr w:rsidR="00DE0900" w14:paraId="3DD81EAE" w14:textId="77777777" w:rsidTr="00DE0900">
        <w:trPr>
          <w:trHeight w:val="257"/>
        </w:trPr>
        <w:tc>
          <w:tcPr>
            <w:tcW w:w="684" w:type="dxa"/>
            <w:vMerge/>
            <w:vAlign w:val="center"/>
          </w:tcPr>
          <w:p w14:paraId="660C0028" w14:textId="77777777" w:rsidR="00DE0900" w:rsidRDefault="00DE0900" w:rsidP="00DE0900"/>
        </w:tc>
        <w:tc>
          <w:tcPr>
            <w:tcW w:w="278" w:type="dxa"/>
            <w:vMerge/>
            <w:vAlign w:val="center"/>
          </w:tcPr>
          <w:p w14:paraId="756EE541" w14:textId="77777777" w:rsidR="00DE0900" w:rsidRDefault="00DE0900" w:rsidP="00DE0900">
            <w:pPr>
              <w:pStyle w:val="berschrift2"/>
            </w:pPr>
          </w:p>
        </w:tc>
        <w:tc>
          <w:tcPr>
            <w:tcW w:w="449" w:type="dxa"/>
            <w:tcBorders>
              <w:right w:val="single" w:sz="2" w:space="0" w:color="A6A6A6" w:themeColor="background1" w:themeShade="A6"/>
            </w:tcBorders>
            <w:vAlign w:val="center"/>
          </w:tcPr>
          <w:p w14:paraId="3A5DEFF1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40CAB7CF" w14:textId="77777777" w:rsidR="00DE0900" w:rsidRPr="00C10A01" w:rsidRDefault="00DE0900" w:rsidP="00851199">
            <w:pPr>
              <w:pStyle w:val="Handschrift"/>
              <w:jc w:val="center"/>
            </w:pPr>
            <w:r>
              <w:t>1</w:t>
            </w:r>
          </w:p>
        </w:tc>
        <w:tc>
          <w:tcPr>
            <w:tcW w:w="154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3BFA5013" w14:textId="77777777" w:rsidR="00DE0900" w:rsidRPr="00C10A01" w:rsidRDefault="00DE0900" w:rsidP="00851199">
            <w:pPr>
              <w:pStyle w:val="Handschrift"/>
              <w:jc w:val="center"/>
            </w:pPr>
            <w:r>
              <w:t>9</w:t>
            </w:r>
          </w:p>
        </w:tc>
        <w:tc>
          <w:tcPr>
            <w:tcW w:w="486" w:type="dxa"/>
            <w:tcBorders>
              <w:left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0CDEB482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56BF9D44" w14:textId="77777777" w:rsidR="00DE0900" w:rsidRDefault="00DE0900" w:rsidP="00DE0900">
            <w:pPr>
              <w:jc w:val="center"/>
              <w:rPr>
                <w:b/>
              </w:rPr>
            </w:pPr>
          </w:p>
        </w:tc>
        <w:tc>
          <w:tcPr>
            <w:tcW w:w="1591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100122D5" w14:textId="77777777" w:rsidR="00DE0900" w:rsidRPr="00C10A01" w:rsidRDefault="00DE0900" w:rsidP="00851199">
            <w:pPr>
              <w:pStyle w:val="Handschrift"/>
              <w:jc w:val="center"/>
            </w:pPr>
            <w:r>
              <w:t>10</w:t>
            </w:r>
          </w:p>
        </w:tc>
        <w:tc>
          <w:tcPr>
            <w:tcW w:w="167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16A1F2CA" w14:textId="77777777" w:rsidR="00DE0900" w:rsidRPr="00C10A01" w:rsidRDefault="00DE0900" w:rsidP="00851199">
            <w:pPr>
              <w:pStyle w:val="Handschrift"/>
              <w:jc w:val="center"/>
            </w:pPr>
            <w:r>
              <w:t>12</w:t>
            </w:r>
          </w:p>
        </w:tc>
        <w:tc>
          <w:tcPr>
            <w:tcW w:w="425" w:type="dxa"/>
            <w:tcBorders>
              <w:left w:val="single" w:sz="2" w:space="0" w:color="A6A6A6" w:themeColor="background1" w:themeShade="A6"/>
            </w:tcBorders>
            <w:vAlign w:val="center"/>
          </w:tcPr>
          <w:p w14:paraId="5DEBE5B4" w14:textId="77777777" w:rsidR="00DE0900" w:rsidRDefault="00DE0900" w:rsidP="00DE0900">
            <w:pPr>
              <w:jc w:val="center"/>
              <w:rPr>
                <w:b/>
              </w:rPr>
            </w:pPr>
          </w:p>
        </w:tc>
      </w:tr>
      <w:tr w:rsidR="00DE0900" w14:paraId="058D309E" w14:textId="77777777" w:rsidTr="00DE0900">
        <w:trPr>
          <w:trHeight w:val="257"/>
        </w:trPr>
        <w:tc>
          <w:tcPr>
            <w:tcW w:w="684" w:type="dxa"/>
            <w:vMerge/>
            <w:vAlign w:val="center"/>
          </w:tcPr>
          <w:p w14:paraId="271DCF75" w14:textId="77777777" w:rsidR="00DE0900" w:rsidRDefault="00DE0900" w:rsidP="00DE0900"/>
        </w:tc>
        <w:tc>
          <w:tcPr>
            <w:tcW w:w="278" w:type="dxa"/>
            <w:vMerge/>
            <w:vAlign w:val="center"/>
          </w:tcPr>
          <w:p w14:paraId="3DAC719A" w14:textId="77777777" w:rsidR="00DE0900" w:rsidRDefault="00DE0900" w:rsidP="00DE0900">
            <w:pPr>
              <w:pStyle w:val="berschrift2"/>
            </w:pPr>
          </w:p>
        </w:tc>
        <w:tc>
          <w:tcPr>
            <w:tcW w:w="449" w:type="dxa"/>
            <w:tcBorders>
              <w:right w:val="single" w:sz="2" w:space="0" w:color="A6A6A6" w:themeColor="background1" w:themeShade="A6"/>
            </w:tcBorders>
            <w:vAlign w:val="center"/>
          </w:tcPr>
          <w:p w14:paraId="1B8F0055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580C791F" w14:textId="77777777" w:rsidR="00DE0900" w:rsidRPr="00C10A01" w:rsidRDefault="00DE0900" w:rsidP="00851199">
            <w:pPr>
              <w:pStyle w:val="Handschrift"/>
              <w:jc w:val="center"/>
            </w:pPr>
            <w:r>
              <w:t>10</w:t>
            </w:r>
          </w:p>
        </w:tc>
        <w:tc>
          <w:tcPr>
            <w:tcW w:w="154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718F7599" w14:textId="77777777" w:rsidR="00DE0900" w:rsidRPr="00C10A01" w:rsidRDefault="00DE0900" w:rsidP="00851199">
            <w:pPr>
              <w:pStyle w:val="Handschrift"/>
              <w:jc w:val="center"/>
            </w:pPr>
            <w:r>
              <w:t>18</w:t>
            </w:r>
          </w:p>
        </w:tc>
        <w:tc>
          <w:tcPr>
            <w:tcW w:w="486" w:type="dxa"/>
            <w:tcBorders>
              <w:left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279F5888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27142D41" w14:textId="77777777" w:rsidR="00DE0900" w:rsidRDefault="00DE0900" w:rsidP="00DE0900">
            <w:pPr>
              <w:jc w:val="center"/>
              <w:rPr>
                <w:b/>
              </w:rPr>
            </w:pPr>
          </w:p>
        </w:tc>
        <w:tc>
          <w:tcPr>
            <w:tcW w:w="1591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4C18D3E7" w14:textId="77777777" w:rsidR="00DE0900" w:rsidRPr="00C10A01" w:rsidRDefault="00DE0900" w:rsidP="00851199">
            <w:pPr>
              <w:pStyle w:val="Handschrift"/>
              <w:jc w:val="center"/>
            </w:pPr>
            <w:r>
              <w:t>120</w:t>
            </w:r>
          </w:p>
        </w:tc>
        <w:tc>
          <w:tcPr>
            <w:tcW w:w="167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6F863515" w14:textId="77777777" w:rsidR="00DE0900" w:rsidRPr="00C10A01" w:rsidRDefault="00DE0900" w:rsidP="00851199">
            <w:pPr>
              <w:pStyle w:val="Handschrift"/>
              <w:jc w:val="center"/>
            </w:pPr>
            <w:r>
              <w:t>0</w:t>
            </w:r>
          </w:p>
        </w:tc>
        <w:tc>
          <w:tcPr>
            <w:tcW w:w="425" w:type="dxa"/>
            <w:tcBorders>
              <w:left w:val="single" w:sz="2" w:space="0" w:color="A6A6A6" w:themeColor="background1" w:themeShade="A6"/>
            </w:tcBorders>
            <w:vAlign w:val="center"/>
          </w:tcPr>
          <w:p w14:paraId="0AAF639D" w14:textId="77777777" w:rsidR="00DE0900" w:rsidRDefault="00DE0900" w:rsidP="00DE0900">
            <w:pPr>
              <w:jc w:val="center"/>
              <w:rPr>
                <w:b/>
              </w:rPr>
            </w:pPr>
          </w:p>
        </w:tc>
      </w:tr>
      <w:tr w:rsidR="00DE0900" w14:paraId="36ADDC68" w14:textId="77777777" w:rsidTr="00DE0900">
        <w:trPr>
          <w:trHeight w:val="20"/>
        </w:trPr>
        <w:tc>
          <w:tcPr>
            <w:tcW w:w="684" w:type="dxa"/>
            <w:vAlign w:val="center"/>
          </w:tcPr>
          <w:p w14:paraId="148EC1D1" w14:textId="77777777" w:rsidR="00DE0900" w:rsidRPr="001B7F82" w:rsidRDefault="00DE0900" w:rsidP="00DE0900">
            <w:pPr>
              <w:rPr>
                <w:sz w:val="8"/>
              </w:rPr>
            </w:pPr>
          </w:p>
        </w:tc>
        <w:tc>
          <w:tcPr>
            <w:tcW w:w="278" w:type="dxa"/>
            <w:vAlign w:val="center"/>
          </w:tcPr>
          <w:p w14:paraId="43AE2D0B" w14:textId="77777777" w:rsidR="00DE0900" w:rsidRPr="001B7F82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4057" w:type="dxa"/>
            <w:gridSpan w:val="4"/>
            <w:tcBorders>
              <w:right w:val="single" w:sz="2" w:space="0" w:color="A6A6A6" w:themeColor="background1" w:themeShade="A6"/>
            </w:tcBorders>
            <w:vAlign w:val="center"/>
          </w:tcPr>
          <w:p w14:paraId="0C02C8BB" w14:textId="77777777" w:rsidR="00DE0900" w:rsidRPr="001B7F82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  <w:tc>
          <w:tcPr>
            <w:tcW w:w="4200" w:type="dxa"/>
            <w:gridSpan w:val="4"/>
            <w:tcBorders>
              <w:left w:val="single" w:sz="2" w:space="0" w:color="A6A6A6" w:themeColor="background1" w:themeShade="A6"/>
            </w:tcBorders>
            <w:vAlign w:val="center"/>
          </w:tcPr>
          <w:p w14:paraId="61DB5738" w14:textId="77777777" w:rsidR="00DE0900" w:rsidRPr="001B7F82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</w:tr>
      <w:tr w:rsidR="00DE0900" w14:paraId="5DEBC6A4" w14:textId="77777777" w:rsidTr="00DE0900">
        <w:trPr>
          <w:trHeight w:val="20"/>
        </w:trPr>
        <w:tc>
          <w:tcPr>
            <w:tcW w:w="684" w:type="dxa"/>
            <w:vAlign w:val="center"/>
          </w:tcPr>
          <w:p w14:paraId="46ED4C2F" w14:textId="77777777" w:rsidR="00DE0900" w:rsidRDefault="00DE0900" w:rsidP="00DE0900"/>
        </w:tc>
        <w:tc>
          <w:tcPr>
            <w:tcW w:w="278" w:type="dxa"/>
            <w:vAlign w:val="center"/>
          </w:tcPr>
          <w:p w14:paraId="18908F14" w14:textId="77777777" w:rsidR="00DE0900" w:rsidRDefault="00DE0900" w:rsidP="00DE0900">
            <w:pPr>
              <w:pStyle w:val="berschrift2"/>
            </w:pPr>
          </w:p>
        </w:tc>
        <w:tc>
          <w:tcPr>
            <w:tcW w:w="4057" w:type="dxa"/>
            <w:gridSpan w:val="4"/>
            <w:tcBorders>
              <w:right w:val="single" w:sz="2" w:space="0" w:color="A6A6A6" w:themeColor="background1" w:themeShade="A6"/>
            </w:tcBorders>
            <w:vAlign w:val="center"/>
          </w:tcPr>
          <w:p w14:paraId="7CCDAA3C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66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r</w:t>
            </w:r>
            <w:r w:rsidRPr="00D74004">
              <w:rPr>
                <w:b/>
                <w:bCs/>
                <w:i/>
                <w:iCs/>
              </w:rPr>
              <w:t>ichtig</w:t>
            </w:r>
            <w:r>
              <w:rPr>
                <w:b/>
                <w:bCs/>
                <w:i/>
                <w:iCs/>
              </w:rPr>
              <w:t>e Tabelle</w:t>
            </w:r>
            <w:r w:rsidRPr="00D74004">
              <w:rPr>
                <w:b/>
                <w:bCs/>
                <w:i/>
                <w:iCs/>
              </w:rPr>
              <w:t xml:space="preserve">: </w:t>
            </w:r>
          </w:p>
        </w:tc>
        <w:tc>
          <w:tcPr>
            <w:tcW w:w="4200" w:type="dxa"/>
            <w:gridSpan w:val="4"/>
            <w:tcBorders>
              <w:left w:val="single" w:sz="2" w:space="0" w:color="A6A6A6" w:themeColor="background1" w:themeShade="A6"/>
            </w:tcBorders>
            <w:vAlign w:val="center"/>
          </w:tcPr>
          <w:p w14:paraId="7908B3EF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83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r</w:t>
            </w:r>
            <w:r w:rsidRPr="00D74004">
              <w:rPr>
                <w:b/>
                <w:bCs/>
                <w:i/>
                <w:iCs/>
              </w:rPr>
              <w:t>ichtig</w:t>
            </w:r>
            <w:r>
              <w:rPr>
                <w:b/>
                <w:bCs/>
                <w:i/>
                <w:iCs/>
              </w:rPr>
              <w:t>e Tabelle</w:t>
            </w:r>
            <w:r w:rsidRPr="00D74004">
              <w:rPr>
                <w:b/>
                <w:bCs/>
                <w:i/>
                <w:iCs/>
              </w:rPr>
              <w:t xml:space="preserve">: </w:t>
            </w:r>
          </w:p>
        </w:tc>
      </w:tr>
      <w:tr w:rsidR="00DE0900" w14:paraId="535EC8C3" w14:textId="77777777" w:rsidTr="00DE0900">
        <w:trPr>
          <w:trHeight w:val="70"/>
        </w:trPr>
        <w:tc>
          <w:tcPr>
            <w:tcW w:w="684" w:type="dxa"/>
            <w:vMerge w:val="restart"/>
            <w:vAlign w:val="center"/>
          </w:tcPr>
          <w:p w14:paraId="3930744B" w14:textId="77777777" w:rsidR="00DE0900" w:rsidRDefault="00DE0900" w:rsidP="00DE0900"/>
        </w:tc>
        <w:tc>
          <w:tcPr>
            <w:tcW w:w="278" w:type="dxa"/>
            <w:vMerge w:val="restart"/>
            <w:vAlign w:val="center"/>
          </w:tcPr>
          <w:p w14:paraId="12EA3E9C" w14:textId="77777777" w:rsidR="00DE0900" w:rsidRDefault="00DE0900" w:rsidP="00DE0900">
            <w:pPr>
              <w:pStyle w:val="berschrift2"/>
            </w:pPr>
          </w:p>
        </w:tc>
        <w:tc>
          <w:tcPr>
            <w:tcW w:w="449" w:type="dxa"/>
            <w:vAlign w:val="center"/>
          </w:tcPr>
          <w:p w14:paraId="3F70A696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78" w:type="dxa"/>
            <w:tcBorders>
              <w:bottom w:val="single" w:sz="2" w:space="0" w:color="A6A6A6" w:themeColor="background1" w:themeShade="A6"/>
            </w:tcBorders>
            <w:vAlign w:val="center"/>
          </w:tcPr>
          <w:p w14:paraId="5FB3A002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44" w:type="dxa"/>
            <w:tcBorders>
              <w:bottom w:val="single" w:sz="2" w:space="0" w:color="A6A6A6" w:themeColor="background1" w:themeShade="A6"/>
            </w:tcBorders>
            <w:vAlign w:val="center"/>
          </w:tcPr>
          <w:p w14:paraId="090E4C90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6" w:type="dxa"/>
            <w:tcBorders>
              <w:right w:val="single" w:sz="2" w:space="0" w:color="A6A6A6" w:themeColor="background1" w:themeShade="A6"/>
            </w:tcBorders>
            <w:vAlign w:val="center"/>
          </w:tcPr>
          <w:p w14:paraId="049BF001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0" w:type="dxa"/>
            <w:tcBorders>
              <w:left w:val="single" w:sz="2" w:space="0" w:color="A6A6A6" w:themeColor="background1" w:themeShade="A6"/>
            </w:tcBorders>
            <w:vAlign w:val="center"/>
          </w:tcPr>
          <w:p w14:paraId="6D5318F9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91" w:type="dxa"/>
            <w:tcBorders>
              <w:bottom w:val="single" w:sz="2" w:space="0" w:color="A6A6A6" w:themeColor="background1" w:themeShade="A6"/>
            </w:tcBorders>
            <w:vAlign w:val="center"/>
          </w:tcPr>
          <w:p w14:paraId="27F1F4A8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674" w:type="dxa"/>
            <w:tcBorders>
              <w:bottom w:val="single" w:sz="2" w:space="0" w:color="A6A6A6" w:themeColor="background1" w:themeShade="A6"/>
            </w:tcBorders>
            <w:vAlign w:val="center"/>
          </w:tcPr>
          <w:p w14:paraId="08438F9A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25" w:type="dxa"/>
            <w:vAlign w:val="center"/>
          </w:tcPr>
          <w:p w14:paraId="22E8ADC3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5FAC6942" w14:textId="77777777" w:rsidTr="00DE0900">
        <w:trPr>
          <w:trHeight w:val="267"/>
        </w:trPr>
        <w:tc>
          <w:tcPr>
            <w:tcW w:w="684" w:type="dxa"/>
            <w:vMerge/>
            <w:vAlign w:val="center"/>
          </w:tcPr>
          <w:p w14:paraId="7648C025" w14:textId="77777777" w:rsidR="00DE0900" w:rsidRDefault="00DE0900" w:rsidP="00DE0900"/>
        </w:tc>
        <w:tc>
          <w:tcPr>
            <w:tcW w:w="278" w:type="dxa"/>
            <w:vMerge/>
            <w:vAlign w:val="center"/>
          </w:tcPr>
          <w:p w14:paraId="60004D71" w14:textId="77777777" w:rsidR="00DE0900" w:rsidRDefault="00DE0900" w:rsidP="00DE0900">
            <w:pPr>
              <w:pStyle w:val="berschrift2"/>
            </w:pPr>
          </w:p>
        </w:tc>
        <w:tc>
          <w:tcPr>
            <w:tcW w:w="449" w:type="dxa"/>
            <w:tcBorders>
              <w:right w:val="single" w:sz="2" w:space="0" w:color="A6A6A6" w:themeColor="background1" w:themeShade="A6"/>
            </w:tcBorders>
            <w:vAlign w:val="center"/>
          </w:tcPr>
          <w:p w14:paraId="06A7C797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BFBFBF" w:themeFill="background1" w:themeFillShade="BF"/>
          </w:tcPr>
          <w:p w14:paraId="6DA08FAB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 xml:space="preserve">Geschwindigkeit </w:t>
            </w:r>
          </w:p>
          <w:p w14:paraId="43B48C94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center"/>
              <w:textAlignment w:val="auto"/>
            </w:pPr>
            <w:r>
              <w:rPr>
                <w:b/>
              </w:rPr>
              <w:t>(in km/h)</w:t>
            </w:r>
          </w:p>
        </w:tc>
        <w:tc>
          <w:tcPr>
            <w:tcW w:w="154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BFBFBF" w:themeFill="background1" w:themeFillShade="BF"/>
          </w:tcPr>
          <w:p w14:paraId="0081F48B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 xml:space="preserve">Zeit </w:t>
            </w:r>
          </w:p>
          <w:p w14:paraId="148F25C1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center"/>
              <w:textAlignment w:val="auto"/>
            </w:pPr>
            <w:r>
              <w:rPr>
                <w:b/>
              </w:rPr>
              <w:t>(in Stunden)</w:t>
            </w:r>
          </w:p>
        </w:tc>
        <w:tc>
          <w:tcPr>
            <w:tcW w:w="486" w:type="dxa"/>
            <w:tcBorders>
              <w:left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52A82BDD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18A79EF5" w14:textId="77777777" w:rsidR="00DE0900" w:rsidRPr="002B4C69" w:rsidRDefault="00DE0900" w:rsidP="00DE0900">
            <w:pPr>
              <w:jc w:val="center"/>
              <w:rPr>
                <w:b/>
              </w:rPr>
            </w:pPr>
          </w:p>
        </w:tc>
        <w:tc>
          <w:tcPr>
            <w:tcW w:w="1591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BFBFBF" w:themeFill="background1" w:themeFillShade="BF"/>
          </w:tcPr>
          <w:p w14:paraId="7189DABE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 xml:space="preserve">Geschwindigkeit </w:t>
            </w:r>
          </w:p>
          <w:p w14:paraId="50999EA3" w14:textId="77777777" w:rsidR="00DE0900" w:rsidRPr="002B4C69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>(in km/h)</w:t>
            </w:r>
          </w:p>
        </w:tc>
        <w:tc>
          <w:tcPr>
            <w:tcW w:w="167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BFBFBF" w:themeFill="background1" w:themeFillShade="BF"/>
          </w:tcPr>
          <w:p w14:paraId="3067B78C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 xml:space="preserve">Zeit </w:t>
            </w:r>
          </w:p>
          <w:p w14:paraId="15F931A8" w14:textId="77777777" w:rsidR="00DE0900" w:rsidRPr="002B4C69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>(in Stunden)</w:t>
            </w:r>
          </w:p>
        </w:tc>
        <w:tc>
          <w:tcPr>
            <w:tcW w:w="425" w:type="dxa"/>
            <w:tcBorders>
              <w:left w:val="single" w:sz="2" w:space="0" w:color="A6A6A6" w:themeColor="background1" w:themeShade="A6"/>
            </w:tcBorders>
            <w:vAlign w:val="center"/>
          </w:tcPr>
          <w:p w14:paraId="13F2AB90" w14:textId="77777777" w:rsidR="00DE0900" w:rsidRPr="002B4C69" w:rsidRDefault="00DE0900" w:rsidP="00DE0900">
            <w:pPr>
              <w:jc w:val="center"/>
              <w:rPr>
                <w:b/>
              </w:rPr>
            </w:pPr>
          </w:p>
        </w:tc>
      </w:tr>
      <w:tr w:rsidR="00DE0900" w14:paraId="48F9CFE3" w14:textId="77777777" w:rsidTr="00DE0900">
        <w:trPr>
          <w:trHeight w:val="267"/>
        </w:trPr>
        <w:tc>
          <w:tcPr>
            <w:tcW w:w="684" w:type="dxa"/>
            <w:vMerge/>
            <w:vAlign w:val="center"/>
          </w:tcPr>
          <w:p w14:paraId="744F00C9" w14:textId="77777777" w:rsidR="00DE0900" w:rsidRDefault="00DE0900" w:rsidP="00DE0900"/>
        </w:tc>
        <w:tc>
          <w:tcPr>
            <w:tcW w:w="278" w:type="dxa"/>
            <w:vMerge/>
            <w:vAlign w:val="center"/>
          </w:tcPr>
          <w:p w14:paraId="15DE09DF" w14:textId="77777777" w:rsidR="00DE0900" w:rsidRDefault="00DE0900" w:rsidP="00DE0900">
            <w:pPr>
              <w:pStyle w:val="berschrift2"/>
            </w:pPr>
          </w:p>
        </w:tc>
        <w:tc>
          <w:tcPr>
            <w:tcW w:w="449" w:type="dxa"/>
            <w:tcBorders>
              <w:right w:val="single" w:sz="2" w:space="0" w:color="A6A6A6" w:themeColor="background1" w:themeShade="A6"/>
            </w:tcBorders>
            <w:vAlign w:val="center"/>
          </w:tcPr>
          <w:p w14:paraId="022D6464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22710288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154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647AE9B5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486" w:type="dxa"/>
            <w:tcBorders>
              <w:left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5A64AE7A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63866379" w14:textId="77777777" w:rsidR="00DE0900" w:rsidRPr="002B4C69" w:rsidRDefault="00DE0900" w:rsidP="00DE0900">
            <w:pPr>
              <w:jc w:val="center"/>
              <w:rPr>
                <w:b/>
              </w:rPr>
            </w:pPr>
          </w:p>
        </w:tc>
        <w:tc>
          <w:tcPr>
            <w:tcW w:w="1591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35A2FB0A" w14:textId="77777777" w:rsidR="00DE0900" w:rsidRPr="002B4C69" w:rsidRDefault="00DE0900" w:rsidP="00DE0900">
            <w:pPr>
              <w:jc w:val="center"/>
              <w:rPr>
                <w:b/>
              </w:rPr>
            </w:pPr>
          </w:p>
        </w:tc>
        <w:tc>
          <w:tcPr>
            <w:tcW w:w="167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48857F8E" w14:textId="77777777" w:rsidR="00DE0900" w:rsidRPr="002B4C69" w:rsidRDefault="00DE0900" w:rsidP="00DE0900">
            <w:pPr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left w:val="single" w:sz="2" w:space="0" w:color="A6A6A6" w:themeColor="background1" w:themeShade="A6"/>
            </w:tcBorders>
            <w:vAlign w:val="center"/>
          </w:tcPr>
          <w:p w14:paraId="447B4B05" w14:textId="77777777" w:rsidR="00DE0900" w:rsidRPr="002B4C69" w:rsidRDefault="00DE0900" w:rsidP="00DE0900">
            <w:pPr>
              <w:jc w:val="center"/>
              <w:rPr>
                <w:b/>
              </w:rPr>
            </w:pPr>
          </w:p>
        </w:tc>
      </w:tr>
      <w:tr w:rsidR="00DE0900" w14:paraId="1FFA01CB" w14:textId="77777777" w:rsidTr="00DE0900">
        <w:trPr>
          <w:trHeight w:val="267"/>
        </w:trPr>
        <w:tc>
          <w:tcPr>
            <w:tcW w:w="684" w:type="dxa"/>
            <w:vMerge/>
            <w:vAlign w:val="center"/>
          </w:tcPr>
          <w:p w14:paraId="32A925D6" w14:textId="77777777" w:rsidR="00DE0900" w:rsidRDefault="00DE0900" w:rsidP="00DE0900"/>
        </w:tc>
        <w:tc>
          <w:tcPr>
            <w:tcW w:w="278" w:type="dxa"/>
            <w:vMerge/>
            <w:vAlign w:val="center"/>
          </w:tcPr>
          <w:p w14:paraId="1E1D4B93" w14:textId="77777777" w:rsidR="00DE0900" w:rsidRDefault="00DE0900" w:rsidP="00DE0900">
            <w:pPr>
              <w:pStyle w:val="berschrift2"/>
            </w:pPr>
          </w:p>
        </w:tc>
        <w:tc>
          <w:tcPr>
            <w:tcW w:w="449" w:type="dxa"/>
            <w:tcBorders>
              <w:right w:val="single" w:sz="2" w:space="0" w:color="A6A6A6" w:themeColor="background1" w:themeShade="A6"/>
            </w:tcBorders>
            <w:vAlign w:val="center"/>
          </w:tcPr>
          <w:p w14:paraId="64E90F28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5BF759AE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154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3B38547C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486" w:type="dxa"/>
            <w:tcBorders>
              <w:left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7B0DDE94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5E20C32F" w14:textId="77777777" w:rsidR="00DE0900" w:rsidRPr="002B4C69" w:rsidRDefault="00DE0900" w:rsidP="00DE0900">
            <w:pPr>
              <w:jc w:val="center"/>
              <w:rPr>
                <w:b/>
              </w:rPr>
            </w:pPr>
          </w:p>
        </w:tc>
        <w:tc>
          <w:tcPr>
            <w:tcW w:w="1591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29ECBFD0" w14:textId="77777777" w:rsidR="00DE0900" w:rsidRPr="002B4C69" w:rsidRDefault="00DE0900" w:rsidP="00DE0900">
            <w:pPr>
              <w:jc w:val="center"/>
              <w:rPr>
                <w:b/>
              </w:rPr>
            </w:pPr>
          </w:p>
        </w:tc>
        <w:tc>
          <w:tcPr>
            <w:tcW w:w="167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7A874AF4" w14:textId="77777777" w:rsidR="00DE0900" w:rsidRPr="002B4C69" w:rsidRDefault="00DE0900" w:rsidP="00DE0900">
            <w:pPr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left w:val="single" w:sz="2" w:space="0" w:color="A6A6A6" w:themeColor="background1" w:themeShade="A6"/>
            </w:tcBorders>
            <w:vAlign w:val="center"/>
          </w:tcPr>
          <w:p w14:paraId="33535BEA" w14:textId="77777777" w:rsidR="00DE0900" w:rsidRPr="002B4C69" w:rsidRDefault="00DE0900" w:rsidP="00DE0900">
            <w:pPr>
              <w:jc w:val="center"/>
              <w:rPr>
                <w:b/>
              </w:rPr>
            </w:pPr>
          </w:p>
        </w:tc>
      </w:tr>
      <w:tr w:rsidR="00DE0900" w14:paraId="35CA7DB7" w14:textId="77777777" w:rsidTr="00DE0900">
        <w:trPr>
          <w:trHeight w:val="267"/>
        </w:trPr>
        <w:tc>
          <w:tcPr>
            <w:tcW w:w="684" w:type="dxa"/>
            <w:vMerge/>
            <w:vAlign w:val="center"/>
          </w:tcPr>
          <w:p w14:paraId="55237DCB" w14:textId="77777777" w:rsidR="00DE0900" w:rsidRDefault="00DE0900" w:rsidP="00DE0900"/>
        </w:tc>
        <w:tc>
          <w:tcPr>
            <w:tcW w:w="278" w:type="dxa"/>
            <w:vMerge/>
            <w:vAlign w:val="center"/>
          </w:tcPr>
          <w:p w14:paraId="4D9DC5AA" w14:textId="77777777" w:rsidR="00DE0900" w:rsidRDefault="00DE0900" w:rsidP="00DE0900">
            <w:pPr>
              <w:pStyle w:val="berschrift2"/>
            </w:pPr>
          </w:p>
        </w:tc>
        <w:tc>
          <w:tcPr>
            <w:tcW w:w="449" w:type="dxa"/>
            <w:tcBorders>
              <w:right w:val="single" w:sz="2" w:space="0" w:color="A6A6A6" w:themeColor="background1" w:themeShade="A6"/>
            </w:tcBorders>
            <w:vAlign w:val="center"/>
          </w:tcPr>
          <w:p w14:paraId="38B4DA55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0D28C4FA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154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701952FB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486" w:type="dxa"/>
            <w:tcBorders>
              <w:left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16914ED0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5F893D21" w14:textId="77777777" w:rsidR="00DE0900" w:rsidRPr="002B4C69" w:rsidRDefault="00DE0900" w:rsidP="00DE0900">
            <w:pPr>
              <w:jc w:val="center"/>
              <w:rPr>
                <w:b/>
              </w:rPr>
            </w:pPr>
          </w:p>
        </w:tc>
        <w:tc>
          <w:tcPr>
            <w:tcW w:w="1591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2EFB0457" w14:textId="77777777" w:rsidR="00DE0900" w:rsidRPr="002B4C69" w:rsidRDefault="00DE0900" w:rsidP="00DE0900">
            <w:pPr>
              <w:jc w:val="center"/>
              <w:rPr>
                <w:b/>
              </w:rPr>
            </w:pPr>
          </w:p>
        </w:tc>
        <w:tc>
          <w:tcPr>
            <w:tcW w:w="1674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vAlign w:val="center"/>
          </w:tcPr>
          <w:p w14:paraId="6EE23FEA" w14:textId="77777777" w:rsidR="00DE0900" w:rsidRPr="002B4C69" w:rsidRDefault="00DE0900" w:rsidP="00DE0900">
            <w:pPr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left w:val="single" w:sz="2" w:space="0" w:color="A6A6A6" w:themeColor="background1" w:themeShade="A6"/>
            </w:tcBorders>
            <w:vAlign w:val="center"/>
          </w:tcPr>
          <w:p w14:paraId="78BAEAB1" w14:textId="77777777" w:rsidR="00DE0900" w:rsidRPr="002B4C69" w:rsidRDefault="00DE0900" w:rsidP="00DE0900">
            <w:pPr>
              <w:jc w:val="center"/>
              <w:rPr>
                <w:b/>
              </w:rPr>
            </w:pPr>
          </w:p>
        </w:tc>
      </w:tr>
      <w:tr w:rsidR="00DE0900" w14:paraId="3BE72525" w14:textId="77777777" w:rsidTr="00DE0900">
        <w:trPr>
          <w:trHeight w:val="20"/>
        </w:trPr>
        <w:tc>
          <w:tcPr>
            <w:tcW w:w="684" w:type="dxa"/>
            <w:vAlign w:val="center"/>
          </w:tcPr>
          <w:p w14:paraId="3445A13C" w14:textId="77777777" w:rsidR="00DE0900" w:rsidRPr="001B7F82" w:rsidRDefault="00DE0900" w:rsidP="00DE0900">
            <w:pPr>
              <w:rPr>
                <w:sz w:val="12"/>
              </w:rPr>
            </w:pPr>
          </w:p>
        </w:tc>
        <w:tc>
          <w:tcPr>
            <w:tcW w:w="278" w:type="dxa"/>
            <w:vAlign w:val="center"/>
          </w:tcPr>
          <w:p w14:paraId="6E4746C6" w14:textId="77777777" w:rsidR="00DE0900" w:rsidRPr="001B7F82" w:rsidRDefault="00DE0900" w:rsidP="00DE0900">
            <w:pPr>
              <w:pStyle w:val="berschrift2"/>
              <w:rPr>
                <w:sz w:val="12"/>
              </w:rPr>
            </w:pPr>
          </w:p>
        </w:tc>
        <w:tc>
          <w:tcPr>
            <w:tcW w:w="4057" w:type="dxa"/>
            <w:gridSpan w:val="4"/>
            <w:vAlign w:val="center"/>
          </w:tcPr>
          <w:p w14:paraId="3F72FAD0" w14:textId="77777777" w:rsidR="00DE0900" w:rsidRPr="001B7F82" w:rsidRDefault="00DE0900" w:rsidP="00DE0900">
            <w:pPr>
              <w:jc w:val="center"/>
              <w:rPr>
                <w:b/>
                <w:sz w:val="12"/>
              </w:rPr>
            </w:pPr>
          </w:p>
        </w:tc>
        <w:tc>
          <w:tcPr>
            <w:tcW w:w="4200" w:type="dxa"/>
            <w:gridSpan w:val="4"/>
            <w:vAlign w:val="center"/>
          </w:tcPr>
          <w:p w14:paraId="390CD228" w14:textId="77777777" w:rsidR="00DE0900" w:rsidRPr="001B7F82" w:rsidRDefault="00DE0900" w:rsidP="00DE0900">
            <w:pPr>
              <w:jc w:val="center"/>
              <w:rPr>
                <w:b/>
                <w:sz w:val="12"/>
              </w:rPr>
            </w:pPr>
          </w:p>
        </w:tc>
      </w:tr>
      <w:tr w:rsidR="00DE0900" w14:paraId="514FEDAA" w14:textId="77777777" w:rsidTr="00DE0900">
        <w:trPr>
          <w:trHeight w:val="3613"/>
        </w:trPr>
        <w:tc>
          <w:tcPr>
            <w:tcW w:w="684" w:type="dxa"/>
            <w:vAlign w:val="center"/>
          </w:tcPr>
          <w:p w14:paraId="2D88C366" w14:textId="77777777" w:rsidR="00DE0900" w:rsidRDefault="00DE0900" w:rsidP="00DE0900"/>
        </w:tc>
        <w:tc>
          <w:tcPr>
            <w:tcW w:w="278" w:type="dxa"/>
            <w:vAlign w:val="center"/>
          </w:tcPr>
          <w:p w14:paraId="72BCFA6A" w14:textId="77777777" w:rsidR="00DE0900" w:rsidRDefault="00DE0900" w:rsidP="00DE0900">
            <w:pPr>
              <w:pStyle w:val="berschrift2"/>
            </w:pPr>
          </w:p>
        </w:tc>
        <w:tc>
          <w:tcPr>
            <w:tcW w:w="8257" w:type="dxa"/>
            <w:gridSpan w:val="8"/>
            <w:vAlign w:val="center"/>
          </w:tcPr>
          <w:tbl>
            <w:tblPr>
              <w:tblStyle w:val="Tabellenraster"/>
              <w:tblpPr w:leftFromText="141" w:rightFromText="141" w:vertAnchor="page" w:horzAnchor="margin" w:tblpXSpec="center" w:tblpY="1"/>
              <w:tblOverlap w:val="never"/>
              <w:tblW w:w="8121" w:type="dxa"/>
              <w:tblLayout w:type="fixed"/>
              <w:tblLook w:val="04A0" w:firstRow="1" w:lastRow="0" w:firstColumn="1" w:lastColumn="0" w:noHBand="0" w:noVBand="1"/>
            </w:tblPr>
            <w:tblGrid>
              <w:gridCol w:w="1838"/>
              <w:gridCol w:w="330"/>
              <w:gridCol w:w="331"/>
              <w:gridCol w:w="331"/>
              <w:gridCol w:w="331"/>
              <w:gridCol w:w="331"/>
              <w:gridCol w:w="331"/>
              <w:gridCol w:w="283"/>
              <w:gridCol w:w="1843"/>
              <w:gridCol w:w="2172"/>
            </w:tblGrid>
            <w:tr w:rsidR="00DE0900" w:rsidRPr="00B82994" w14:paraId="5F7AB7FC" w14:textId="77777777" w:rsidTr="00DE0900">
              <w:trPr>
                <w:trHeight w:val="562"/>
              </w:trPr>
              <w:tc>
                <w:tcPr>
                  <w:tcW w:w="8121" w:type="dxa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6DFB6F5" w14:textId="77777777" w:rsidR="00DE0900" w:rsidRPr="00B82994" w:rsidRDefault="00DE0900" w:rsidP="00DE0900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0E0A18">
                    <w:rPr>
                      <w:sz w:val="20"/>
                      <w:szCs w:val="20"/>
                    </w:rPr>
                    <w:t xml:space="preserve">Diese </w:t>
                  </w:r>
                  <w:r w:rsidRPr="00A9400C">
                    <w:rPr>
                      <w:b/>
                      <w:i/>
                      <w:sz w:val="20"/>
                      <w:szCs w:val="20"/>
                    </w:rPr>
                    <w:t>Wörter</w:t>
                  </w:r>
                  <w:r w:rsidRPr="00BF0C78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DE0900" w:rsidRPr="00B82994" w14:paraId="096A2A9F" w14:textId="77777777" w:rsidTr="00DE0900">
              <w:trPr>
                <w:trHeight w:val="70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1F1165E" w14:textId="77777777" w:rsidR="00DE0900" w:rsidRPr="00D34CB8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985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8F3C322" w14:textId="77777777" w:rsidR="00DE0900" w:rsidRPr="00D34CB8" w:rsidRDefault="00DE0900" w:rsidP="00DE0900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5A919E8F" w14:textId="77777777" w:rsidR="00DE0900" w:rsidRPr="00D34CB8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F7CAF10" w14:textId="77777777" w:rsidR="00DE0900" w:rsidRPr="00D34CB8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1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D54CDDC" w14:textId="77777777" w:rsidR="00DE0900" w:rsidRPr="00D34CB8" w:rsidRDefault="00DE0900" w:rsidP="00DE0900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DE0900" w14:paraId="6207E4CF" w14:textId="77777777" w:rsidTr="00DE0900">
              <w:trPr>
                <w:trHeight w:val="655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8F1C3FE" w14:textId="77777777" w:rsidR="00DE0900" w:rsidRPr="00141B2A" w:rsidRDefault="00DE0900" w:rsidP="00DE0900">
                  <w:pPr>
                    <w:rPr>
                      <w:color w:val="0D0D0D" w:themeColor="text1" w:themeTint="F2"/>
                    </w:rPr>
                  </w:pPr>
                  <w:r w:rsidRPr="00141B2A">
                    <w:rPr>
                      <w:color w:val="0D0D0D" w:themeColor="text1" w:themeTint="F2"/>
                    </w:rPr>
                    <w:t>die Tabelle</w:t>
                  </w:r>
                </w:p>
                <w:p w14:paraId="7DF8C3E2" w14:textId="77777777" w:rsidR="00DE0900" w:rsidRPr="004143F9" w:rsidRDefault="00DE0900" w:rsidP="00DE0900">
                  <w:r w:rsidRPr="006848DD">
                    <w:rPr>
                      <w:i/>
                      <w:iCs/>
                      <w:color w:val="0D0D0D" w:themeColor="text1" w:themeTint="F2"/>
                      <w:sz w:val="14"/>
                      <w:szCs w:val="20"/>
                    </w:rPr>
                    <w:t>(die Tabellen)</w:t>
                  </w:r>
                </w:p>
              </w:tc>
              <w:tc>
                <w:tcPr>
                  <w:tcW w:w="1985" w:type="dxa"/>
                  <w:gridSpan w:val="6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pPr w:leftFromText="141" w:rightFromText="141" w:vertAnchor="text" w:horzAnchor="margin" w:tblpY="-346"/>
                    <w:tblOverlap w:val="never"/>
                    <w:tblW w:w="1793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96"/>
                    <w:gridCol w:w="897"/>
                  </w:tblGrid>
                  <w:tr w:rsidR="00DE0900" w:rsidRPr="00141B2A" w14:paraId="23D9208B" w14:textId="77777777" w:rsidTr="00DE0900">
                    <w:tc>
                      <w:tcPr>
                        <w:tcW w:w="896" w:type="dxa"/>
                        <w:tcBorders>
                          <w:top w:val="nil"/>
                          <w:left w:val="nil"/>
                          <w:bottom w:val="single" w:sz="2" w:space="0" w:color="A6A6A6" w:themeColor="background1" w:themeShade="A6"/>
                          <w:right w:val="nil"/>
                        </w:tcBorders>
                      </w:tcPr>
                      <w:p w14:paraId="4B7FA26C" w14:textId="77777777" w:rsidR="00DE0900" w:rsidRPr="00141B2A" w:rsidRDefault="00DE0900" w:rsidP="00DE0900">
                        <w:pPr>
                          <w:rPr>
                            <w:color w:val="0D0D0D" w:themeColor="text1" w:themeTint="F2"/>
                            <w:sz w:val="8"/>
                            <w:szCs w:val="2"/>
                          </w:rPr>
                        </w:pPr>
                      </w:p>
                    </w:tc>
                    <w:tc>
                      <w:tcPr>
                        <w:tcW w:w="897" w:type="dxa"/>
                        <w:tcBorders>
                          <w:top w:val="nil"/>
                          <w:left w:val="nil"/>
                          <w:bottom w:val="single" w:sz="2" w:space="0" w:color="A6A6A6" w:themeColor="background1" w:themeShade="A6"/>
                          <w:right w:val="nil"/>
                        </w:tcBorders>
                      </w:tcPr>
                      <w:p w14:paraId="7A86E3AB" w14:textId="77777777" w:rsidR="00DE0900" w:rsidRPr="00141B2A" w:rsidRDefault="00DE0900" w:rsidP="00DE0900">
                        <w:pPr>
                          <w:rPr>
                            <w:color w:val="0D0D0D" w:themeColor="text1" w:themeTint="F2"/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DE0900" w:rsidRPr="00141B2A" w14:paraId="3343E4F2" w14:textId="77777777" w:rsidTr="00DE0900">
                    <w:tc>
                      <w:tcPr>
                        <w:tcW w:w="896" w:type="dxa"/>
                        <w:tcBorders>
                          <w:top w:val="single" w:sz="2" w:space="0" w:color="A6A6A6" w:themeColor="background1" w:themeShade="A6"/>
                          <w:left w:val="single" w:sz="2" w:space="0" w:color="A6A6A6" w:themeColor="background1" w:themeShade="A6"/>
                          <w:bottom w:val="single" w:sz="2" w:space="0" w:color="A6A6A6" w:themeColor="background1" w:themeShade="A6"/>
                          <w:right w:val="single" w:sz="2" w:space="0" w:color="A6A6A6" w:themeColor="background1" w:themeShade="A6"/>
                        </w:tcBorders>
                      </w:tcPr>
                      <w:p w14:paraId="5BC22D11" w14:textId="77777777" w:rsidR="00DE0900" w:rsidRPr="00141B2A" w:rsidRDefault="00DE0900" w:rsidP="00DE0900">
                        <w:pPr>
                          <w:jc w:val="center"/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41B2A"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  <w:t>Anzahl</w:t>
                        </w:r>
                      </w:p>
                    </w:tc>
                    <w:tc>
                      <w:tcPr>
                        <w:tcW w:w="897" w:type="dxa"/>
                        <w:tcBorders>
                          <w:top w:val="single" w:sz="2" w:space="0" w:color="A6A6A6" w:themeColor="background1" w:themeShade="A6"/>
                          <w:left w:val="single" w:sz="2" w:space="0" w:color="A6A6A6" w:themeColor="background1" w:themeShade="A6"/>
                          <w:bottom w:val="single" w:sz="2" w:space="0" w:color="A6A6A6" w:themeColor="background1" w:themeShade="A6"/>
                          <w:right w:val="single" w:sz="2" w:space="0" w:color="A6A6A6" w:themeColor="background1" w:themeShade="A6"/>
                        </w:tcBorders>
                      </w:tcPr>
                      <w:p w14:paraId="4347C456" w14:textId="77777777" w:rsidR="00DE0900" w:rsidRPr="00141B2A" w:rsidRDefault="00DE0900" w:rsidP="00DE0900">
                        <w:pPr>
                          <w:jc w:val="center"/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41B2A"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  <w:t>Preis in €</w:t>
                        </w:r>
                      </w:p>
                    </w:tc>
                  </w:tr>
                  <w:tr w:rsidR="00DE0900" w:rsidRPr="00141B2A" w14:paraId="04DD982B" w14:textId="77777777" w:rsidTr="00DE0900">
                    <w:tc>
                      <w:tcPr>
                        <w:tcW w:w="896" w:type="dxa"/>
                        <w:tcBorders>
                          <w:top w:val="single" w:sz="2" w:space="0" w:color="A6A6A6" w:themeColor="background1" w:themeShade="A6"/>
                          <w:left w:val="single" w:sz="2" w:space="0" w:color="A6A6A6" w:themeColor="background1" w:themeShade="A6"/>
                          <w:bottom w:val="single" w:sz="2" w:space="0" w:color="A6A6A6" w:themeColor="background1" w:themeShade="A6"/>
                          <w:right w:val="single" w:sz="2" w:space="0" w:color="A6A6A6" w:themeColor="background1" w:themeShade="A6"/>
                        </w:tcBorders>
                      </w:tcPr>
                      <w:p w14:paraId="4EB2D940" w14:textId="77777777" w:rsidR="00DE0900" w:rsidRPr="00141B2A" w:rsidRDefault="00DE0900" w:rsidP="00DE0900">
                        <w:pPr>
                          <w:jc w:val="center"/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41B2A"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  <w:t>5</w:t>
                        </w:r>
                      </w:p>
                    </w:tc>
                    <w:tc>
                      <w:tcPr>
                        <w:tcW w:w="897" w:type="dxa"/>
                        <w:tcBorders>
                          <w:top w:val="single" w:sz="2" w:space="0" w:color="A6A6A6" w:themeColor="background1" w:themeShade="A6"/>
                          <w:left w:val="single" w:sz="2" w:space="0" w:color="A6A6A6" w:themeColor="background1" w:themeShade="A6"/>
                          <w:bottom w:val="single" w:sz="2" w:space="0" w:color="A6A6A6" w:themeColor="background1" w:themeShade="A6"/>
                          <w:right w:val="single" w:sz="2" w:space="0" w:color="A6A6A6" w:themeColor="background1" w:themeShade="A6"/>
                        </w:tcBorders>
                      </w:tcPr>
                      <w:p w14:paraId="3E455513" w14:textId="77777777" w:rsidR="00DE0900" w:rsidRPr="00141B2A" w:rsidRDefault="00DE0900" w:rsidP="00DE0900">
                        <w:pPr>
                          <w:jc w:val="center"/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41B2A"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  <w:t>10</w:t>
                        </w:r>
                      </w:p>
                    </w:tc>
                  </w:tr>
                  <w:tr w:rsidR="00DE0900" w:rsidRPr="00141B2A" w14:paraId="7A1E0A45" w14:textId="77777777" w:rsidTr="00DE0900">
                    <w:tc>
                      <w:tcPr>
                        <w:tcW w:w="896" w:type="dxa"/>
                        <w:tcBorders>
                          <w:top w:val="single" w:sz="2" w:space="0" w:color="A6A6A6" w:themeColor="background1" w:themeShade="A6"/>
                          <w:left w:val="single" w:sz="2" w:space="0" w:color="A6A6A6" w:themeColor="background1" w:themeShade="A6"/>
                          <w:bottom w:val="single" w:sz="2" w:space="0" w:color="A6A6A6" w:themeColor="background1" w:themeShade="A6"/>
                          <w:right w:val="single" w:sz="2" w:space="0" w:color="A6A6A6" w:themeColor="background1" w:themeShade="A6"/>
                        </w:tcBorders>
                      </w:tcPr>
                      <w:p w14:paraId="44234A11" w14:textId="77777777" w:rsidR="00DE0900" w:rsidRPr="00141B2A" w:rsidRDefault="00DE0900" w:rsidP="00DE0900">
                        <w:pPr>
                          <w:jc w:val="center"/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41B2A"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  <w:t>1</w:t>
                        </w:r>
                      </w:p>
                    </w:tc>
                    <w:tc>
                      <w:tcPr>
                        <w:tcW w:w="897" w:type="dxa"/>
                        <w:tcBorders>
                          <w:top w:val="single" w:sz="2" w:space="0" w:color="A6A6A6" w:themeColor="background1" w:themeShade="A6"/>
                          <w:left w:val="single" w:sz="2" w:space="0" w:color="A6A6A6" w:themeColor="background1" w:themeShade="A6"/>
                          <w:bottom w:val="single" w:sz="2" w:space="0" w:color="A6A6A6" w:themeColor="background1" w:themeShade="A6"/>
                          <w:right w:val="single" w:sz="2" w:space="0" w:color="A6A6A6" w:themeColor="background1" w:themeShade="A6"/>
                        </w:tcBorders>
                      </w:tcPr>
                      <w:p w14:paraId="18DD3A9B" w14:textId="77777777" w:rsidR="00DE0900" w:rsidRPr="00141B2A" w:rsidRDefault="00DE0900" w:rsidP="00DE0900">
                        <w:pPr>
                          <w:jc w:val="center"/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DE0900" w:rsidRPr="00141B2A" w14:paraId="3504DEBB" w14:textId="77777777" w:rsidTr="00DE0900">
                    <w:tc>
                      <w:tcPr>
                        <w:tcW w:w="896" w:type="dxa"/>
                        <w:tcBorders>
                          <w:top w:val="single" w:sz="2" w:space="0" w:color="A6A6A6" w:themeColor="background1" w:themeShade="A6"/>
                          <w:left w:val="single" w:sz="2" w:space="0" w:color="A6A6A6" w:themeColor="background1" w:themeShade="A6"/>
                          <w:bottom w:val="single" w:sz="2" w:space="0" w:color="A6A6A6" w:themeColor="background1" w:themeShade="A6"/>
                          <w:right w:val="single" w:sz="2" w:space="0" w:color="A6A6A6" w:themeColor="background1" w:themeShade="A6"/>
                        </w:tcBorders>
                      </w:tcPr>
                      <w:p w14:paraId="6D7D0195" w14:textId="77777777" w:rsidR="00DE0900" w:rsidRPr="00141B2A" w:rsidRDefault="00DE0900" w:rsidP="00DE0900">
                        <w:pPr>
                          <w:jc w:val="center"/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  <w:r w:rsidRPr="00141B2A"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  <w:t>3</w:t>
                        </w:r>
                      </w:p>
                    </w:tc>
                    <w:tc>
                      <w:tcPr>
                        <w:tcW w:w="897" w:type="dxa"/>
                        <w:tcBorders>
                          <w:top w:val="single" w:sz="2" w:space="0" w:color="A6A6A6" w:themeColor="background1" w:themeShade="A6"/>
                          <w:left w:val="single" w:sz="2" w:space="0" w:color="A6A6A6" w:themeColor="background1" w:themeShade="A6"/>
                          <w:bottom w:val="single" w:sz="2" w:space="0" w:color="A6A6A6" w:themeColor="background1" w:themeShade="A6"/>
                          <w:right w:val="single" w:sz="2" w:space="0" w:color="A6A6A6" w:themeColor="background1" w:themeShade="A6"/>
                        </w:tcBorders>
                      </w:tcPr>
                      <w:p w14:paraId="6FB2AF88" w14:textId="77777777" w:rsidR="00DE0900" w:rsidRPr="00141B2A" w:rsidRDefault="00DE0900" w:rsidP="00DE0900">
                        <w:pPr>
                          <w:jc w:val="center"/>
                          <w:rPr>
                            <w:color w:val="0D0D0D" w:themeColor="text1" w:themeTint="F2"/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14:paraId="16E17C2F" w14:textId="77777777" w:rsidR="00DE0900" w:rsidRPr="002D4530" w:rsidRDefault="00DE0900" w:rsidP="00DE0900">
                  <w:pPr>
                    <w:rPr>
                      <w:sz w:val="20"/>
                      <w:szCs w:val="2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365DF27" w14:textId="77777777" w:rsidR="00DE0900" w:rsidRPr="00B82994" w:rsidRDefault="00DE0900" w:rsidP="00DE0900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62ED154" w14:textId="77777777" w:rsidR="00DE0900" w:rsidRPr="00D86AD5" w:rsidRDefault="00DE0900" w:rsidP="00DE0900">
                  <w:pPr>
                    <w:rPr>
                      <w:i/>
                      <w:sz w:val="20"/>
                      <w:szCs w:val="18"/>
                    </w:rPr>
                  </w:pPr>
                  <w:r w:rsidRPr="00F54996">
                    <w:rPr>
                      <w:sz w:val="18"/>
                      <w:szCs w:val="16"/>
                    </w:rPr>
                    <w:t>(ist) gleich</w:t>
                  </w:r>
                </w:p>
              </w:tc>
              <w:tc>
                <w:tcPr>
                  <w:tcW w:w="2172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5D216E83" w14:textId="77777777" w:rsidR="00DE0900" w:rsidRDefault="00DE0900" w:rsidP="00DE0900"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+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 = 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</w:p>
                <w:p w14:paraId="6699801D" w14:textId="77777777" w:rsidR="00DE0900" w:rsidRDefault="00DE0900" w:rsidP="00DE090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</w:t>
                  </w:r>
                  <w:r w:rsidRPr="005C583D">
                    <w:rPr>
                      <w:sz w:val="16"/>
                      <w:szCs w:val="16"/>
                    </w:rPr>
                    <w:t>3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5C583D">
                    <w:rPr>
                      <w:sz w:val="16"/>
                      <w:szCs w:val="16"/>
                    </w:rPr>
                    <w:t xml:space="preserve"> + 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5C583D">
                    <w:rPr>
                      <w:sz w:val="16"/>
                      <w:szCs w:val="16"/>
                    </w:rPr>
                    <w:t>4</w:t>
                  </w:r>
                  <w:r>
                    <w:rPr>
                      <w:sz w:val="16"/>
                      <w:szCs w:val="16"/>
                    </w:rPr>
                    <w:t xml:space="preserve">    </w:t>
                  </w:r>
                  <w:r>
                    <w:rPr>
                      <w:sz w:val="6"/>
                      <w:szCs w:val="6"/>
                    </w:rPr>
                    <w:t xml:space="preserve">       </w:t>
                  </w:r>
                  <w:r w:rsidRPr="005C583D">
                    <w:rPr>
                      <w:b/>
                      <w:bCs/>
                      <w:sz w:val="16"/>
                      <w:szCs w:val="16"/>
                    </w:rPr>
                    <w:t>=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 </w:t>
                  </w:r>
                  <w:r>
                    <w:rPr>
                      <w:sz w:val="16"/>
                      <w:szCs w:val="16"/>
                    </w:rPr>
                    <w:t xml:space="preserve"> 7</w:t>
                  </w:r>
                </w:p>
                <w:p w14:paraId="29D4C149" w14:textId="77777777" w:rsidR="00DE0900" w:rsidRPr="004B310E" w:rsidRDefault="00DE0900" w:rsidP="00DE0900">
                  <w:pPr>
                    <w:rPr>
                      <w:rFonts w:ascii="Arial" w:eastAsia="MS Mincho" w:hAnsi="Arial" w:cs="Arial"/>
                      <w:sz w:val="14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              </w:t>
                  </w:r>
                  <w:r w:rsidRPr="005C583D">
                    <w:rPr>
                      <w:b/>
                      <w:bCs/>
                      <w:sz w:val="16"/>
                      <w:szCs w:val="16"/>
                    </w:rPr>
                    <w:sym w:font="Symbol" w:char="F0DD"/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DE0900" w:rsidRPr="002D4530" w14:paraId="54A0BAD9" w14:textId="77777777" w:rsidTr="00DE0900">
              <w:trPr>
                <w:trHeight w:val="70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3E1CA7D" w14:textId="77777777" w:rsidR="00DE0900" w:rsidRPr="002D4530" w:rsidRDefault="00DE0900" w:rsidP="00DE0900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985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8220FD3" w14:textId="77777777" w:rsidR="00DE0900" w:rsidRPr="002D4530" w:rsidRDefault="00DE0900" w:rsidP="00DE0900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7DC5F980" w14:textId="77777777" w:rsidR="00DE0900" w:rsidRPr="002D4530" w:rsidRDefault="00DE0900" w:rsidP="00DE0900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F019A43" w14:textId="77777777" w:rsidR="00DE0900" w:rsidRPr="002D4530" w:rsidRDefault="00DE0900" w:rsidP="00DE0900">
                  <w:pPr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21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B87D26E" w14:textId="77777777" w:rsidR="00DE0900" w:rsidRPr="002D4530" w:rsidRDefault="00DE0900" w:rsidP="00DE0900">
                  <w:pPr>
                    <w:rPr>
                      <w:rFonts w:ascii="Arial" w:eastAsia="MS Mincho" w:hAnsi="Arial" w:cs="Arial"/>
                      <w:i/>
                      <w:sz w:val="10"/>
                      <w:szCs w:val="10"/>
                    </w:rPr>
                  </w:pPr>
                </w:p>
              </w:tc>
            </w:tr>
            <w:tr w:rsidR="00DE0900" w14:paraId="44F35048" w14:textId="77777777" w:rsidTr="00DE0900">
              <w:trPr>
                <w:trHeight w:val="640"/>
              </w:trPr>
              <w:tc>
                <w:tcPr>
                  <w:tcW w:w="1838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352CFE75" w14:textId="77777777" w:rsidR="00DE0900" w:rsidRPr="003734D1" w:rsidRDefault="00DE0900" w:rsidP="00DE0900">
                  <w:pPr>
                    <w:rPr>
                      <w:szCs w:val="23"/>
                    </w:rPr>
                  </w:pPr>
                  <w:r w:rsidRPr="003734D1">
                    <w:rPr>
                      <w:szCs w:val="23"/>
                    </w:rPr>
                    <w:t>der Fehler</w:t>
                  </w:r>
                </w:p>
                <w:p w14:paraId="1A2AB05D" w14:textId="77777777" w:rsidR="00DE0900" w:rsidRPr="0054614B" w:rsidRDefault="00DE0900" w:rsidP="00DE0900">
                  <w:pPr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6848DD">
                    <w:rPr>
                      <w:i/>
                      <w:iCs/>
                      <w:sz w:val="12"/>
                      <w:szCs w:val="16"/>
                    </w:rPr>
                    <w:t>(die Fehler)</w:t>
                  </w:r>
                </w:p>
              </w:tc>
              <w:tc>
                <w:tcPr>
                  <w:tcW w:w="1985" w:type="dxa"/>
                  <w:gridSpan w:val="6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72BC9BCD" w14:textId="77777777" w:rsidR="00DE0900" w:rsidRPr="003734D1" w:rsidRDefault="00DE0900" w:rsidP="00DE0900">
                  <w:pPr>
                    <w:rPr>
                      <w:rFonts w:ascii="Bradley Hand ITC" w:hAnsi="Bradley Hand ITC"/>
                      <w:b/>
                      <w:bCs/>
                      <w:sz w:val="20"/>
                      <w:szCs w:val="18"/>
                    </w:rPr>
                  </w:pPr>
                  <w:r w:rsidRPr="003734D1">
                    <w:rPr>
                      <w:sz w:val="20"/>
                      <w:szCs w:val="18"/>
                    </w:rPr>
                    <w:t xml:space="preserve">5 + 3 = 15   </w:t>
                  </w:r>
                  <w:r w:rsidRPr="003734D1">
                    <w:rPr>
                      <w:rFonts w:ascii="Bradley Hand ITC" w:hAnsi="Bradley Hand ITC"/>
                      <w:b/>
                      <w:bCs/>
                      <w:sz w:val="20"/>
                      <w:szCs w:val="18"/>
                    </w:rPr>
                    <w:t>falsch</w:t>
                  </w:r>
                </w:p>
                <w:p w14:paraId="48B1F445" w14:textId="77777777" w:rsidR="00DE0900" w:rsidRPr="003734D1" w:rsidRDefault="00DE0900" w:rsidP="00DE0900">
                  <w:pPr>
                    <w:rPr>
                      <w:sz w:val="16"/>
                      <w:szCs w:val="14"/>
                    </w:rPr>
                  </w:pPr>
                  <w:r>
                    <w:rPr>
                      <w:sz w:val="16"/>
                      <w:szCs w:val="14"/>
                    </w:rPr>
                    <w:t xml:space="preserve">                  </w:t>
                  </w:r>
                  <w:r w:rsidRPr="003734D1">
                    <w:rPr>
                      <w:sz w:val="16"/>
                      <w:szCs w:val="14"/>
                    </w:rPr>
                    <w:sym w:font="Symbol" w:char="F0DF"/>
                  </w:r>
                </w:p>
                <w:p w14:paraId="6DF4CB03" w14:textId="77777777" w:rsidR="00DE0900" w:rsidRPr="00D86AD5" w:rsidRDefault="00DE0900" w:rsidP="00DE0900">
                  <w:pPr>
                    <w:jc w:val="center"/>
                    <w:rPr>
                      <w:rFonts w:ascii="Arial" w:hAnsi="Arial" w:cs="Arial"/>
                      <w:sz w:val="14"/>
                    </w:rPr>
                  </w:pPr>
                  <w:r>
                    <w:rPr>
                      <w:sz w:val="16"/>
                      <w:szCs w:val="14"/>
                    </w:rPr>
                    <w:t xml:space="preserve">           d</w:t>
                  </w:r>
                  <w:r w:rsidRPr="003734D1">
                    <w:rPr>
                      <w:sz w:val="16"/>
                      <w:szCs w:val="14"/>
                    </w:rPr>
                    <w:t>er Fehler</w:t>
                  </w:r>
                  <w:r>
                    <w:rPr>
                      <w:sz w:val="16"/>
                      <w:szCs w:val="14"/>
                    </w:rPr>
                    <w:t xml:space="preserve">: 15 </w:t>
                  </w:r>
                  <w:r>
                    <w:rPr>
                      <w:sz w:val="16"/>
                      <w:szCs w:val="14"/>
                    </w:rPr>
                    <w:sym w:font="Symbol" w:char="F0B9"/>
                  </w:r>
                  <w:r>
                    <w:rPr>
                      <w:sz w:val="16"/>
                      <w:szCs w:val="14"/>
                    </w:rPr>
                    <w:t xml:space="preserve"> 8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31D2B06" w14:textId="77777777" w:rsidR="00DE0900" w:rsidRPr="00B82994" w:rsidRDefault="00DE0900" w:rsidP="00DE0900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108659C" w14:textId="77777777" w:rsidR="00DE0900" w:rsidRPr="00B82994" w:rsidRDefault="00DE0900" w:rsidP="00DE0900">
                  <w:pPr>
                    <w:rPr>
                      <w:rFonts w:ascii="Arial" w:hAnsi="Arial" w:cs="Arial"/>
                      <w:i/>
                      <w:iCs/>
                    </w:rPr>
                  </w:pPr>
                  <w:r>
                    <w:t>falsch</w:t>
                  </w:r>
                </w:p>
              </w:tc>
              <w:tc>
                <w:tcPr>
                  <w:tcW w:w="2172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6A2F091B" w14:textId="77777777" w:rsidR="00DE0900" w:rsidRDefault="00DE0900" w:rsidP="00DE0900">
                  <w:pPr>
                    <w:rPr>
                      <w:sz w:val="20"/>
                      <w:szCs w:val="2"/>
                    </w:rPr>
                  </w:pPr>
                  <w:r>
                    <w:rPr>
                      <w:sz w:val="20"/>
                      <w:szCs w:val="2"/>
                    </w:rPr>
                    <w:t xml:space="preserve">5 + 2 = 9  </w:t>
                  </w:r>
                  <w:r>
                    <w:rPr>
                      <w:sz w:val="20"/>
                      <w:szCs w:val="2"/>
                    </w:rPr>
                    <w:sym w:font="Symbol" w:char="F0DE"/>
                  </w:r>
                  <w:r>
                    <w:rPr>
                      <w:sz w:val="20"/>
                      <w:szCs w:val="2"/>
                    </w:rPr>
                    <w:t xml:space="preserve"> </w:t>
                  </w:r>
                  <w:r w:rsidRPr="002207F7">
                    <w:rPr>
                      <w:rFonts w:ascii="Bradley Hand ITC" w:hAnsi="Bradley Hand ITC"/>
                      <w:sz w:val="20"/>
                      <w:szCs w:val="2"/>
                    </w:rPr>
                    <w:t xml:space="preserve"> falsch</w:t>
                  </w:r>
                </w:p>
                <w:p w14:paraId="297D3F54" w14:textId="77777777" w:rsidR="00DE0900" w:rsidRPr="00B82994" w:rsidRDefault="00DE0900" w:rsidP="00DE0900">
                  <w:pPr>
                    <w:rPr>
                      <w:rFonts w:ascii="Arial" w:hAnsi="Arial" w:cs="Arial"/>
                    </w:rPr>
                  </w:pPr>
                  <w:r>
                    <w:rPr>
                      <w:sz w:val="20"/>
                      <w:szCs w:val="2"/>
                    </w:rPr>
                    <w:t xml:space="preserve">5 + 2 = 7  </w:t>
                  </w:r>
                  <w:r>
                    <w:rPr>
                      <w:sz w:val="20"/>
                      <w:szCs w:val="2"/>
                    </w:rPr>
                    <w:sym w:font="Symbol" w:char="F0DE"/>
                  </w:r>
                  <w:r>
                    <w:rPr>
                      <w:sz w:val="20"/>
                      <w:szCs w:val="2"/>
                    </w:rPr>
                    <w:t xml:space="preserve">  </w:t>
                  </w:r>
                  <w:r w:rsidRPr="002207F7">
                    <w:rPr>
                      <w:rFonts w:ascii="Bradley Hand ITC" w:hAnsi="Bradley Hand ITC"/>
                      <w:sz w:val="20"/>
                      <w:szCs w:val="2"/>
                    </w:rPr>
                    <w:t>richtig</w:t>
                  </w:r>
                </w:p>
              </w:tc>
            </w:tr>
            <w:tr w:rsidR="00DE0900" w:rsidRPr="00B82994" w14:paraId="258ABFB1" w14:textId="77777777" w:rsidTr="00DE0900">
              <w:trPr>
                <w:trHeight w:val="42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55BC108" w14:textId="77777777" w:rsidR="00DE0900" w:rsidRPr="0054614B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985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C0938CE" w14:textId="77777777" w:rsidR="00DE0900" w:rsidRPr="0054614B" w:rsidRDefault="00DE0900" w:rsidP="00DE0900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38D51C11" w14:textId="77777777" w:rsidR="00DE0900" w:rsidRPr="0054614B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2A27AEF" w14:textId="77777777" w:rsidR="00DE0900" w:rsidRPr="0054614B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1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E531CF6" w14:textId="77777777" w:rsidR="00DE0900" w:rsidRPr="0054614B" w:rsidRDefault="00DE0900" w:rsidP="00DE0900">
                  <w:pPr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DE0900" w:rsidRPr="00B82994" w14:paraId="52FE04D7" w14:textId="77777777" w:rsidTr="00DE0900">
              <w:trPr>
                <w:trHeight w:val="70"/>
              </w:trPr>
              <w:tc>
                <w:tcPr>
                  <w:tcW w:w="18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6E8B73A" w14:textId="77777777" w:rsidR="00DE0900" w:rsidRDefault="00DE0900" w:rsidP="00DE0900">
                  <w:r>
                    <w:t>die Zeile</w:t>
                  </w:r>
                </w:p>
                <w:p w14:paraId="38CA0250" w14:textId="77777777" w:rsidR="00DE0900" w:rsidRPr="00641C7E" w:rsidRDefault="00DE0900" w:rsidP="00DE0900">
                  <w:pPr>
                    <w:rPr>
                      <w:i/>
                    </w:rPr>
                  </w:pPr>
                  <w:r w:rsidRPr="006848DD">
                    <w:rPr>
                      <w:i/>
                      <w:sz w:val="14"/>
                    </w:rPr>
                    <w:t xml:space="preserve">(die Zeilen) </w:t>
                  </w:r>
                </w:p>
              </w:tc>
              <w:tc>
                <w:tcPr>
                  <w:tcW w:w="330" w:type="dxa"/>
                  <w:tcBorders>
                    <w:top w:val="single" w:sz="4" w:space="0" w:color="auto"/>
                    <w:left w:val="dotted" w:sz="4" w:space="0" w:color="auto"/>
                    <w:bottom w:val="nil"/>
                    <w:right w:val="nil"/>
                  </w:tcBorders>
                  <w:vAlign w:val="center"/>
                </w:tcPr>
                <w:p w14:paraId="38C79386" w14:textId="77777777" w:rsidR="00DE0900" w:rsidRPr="00641C7E" w:rsidRDefault="00DE0900" w:rsidP="00DE0900">
                  <w:pPr>
                    <w:jc w:val="center"/>
                    <w:rPr>
                      <w:sz w:val="2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B735B10" w14:textId="77777777" w:rsidR="00DE0900" w:rsidRPr="00641C7E" w:rsidRDefault="00DE0900" w:rsidP="00DE0900">
                  <w:pPr>
                    <w:jc w:val="center"/>
                    <w:rPr>
                      <w:sz w:val="2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379576A" w14:textId="77777777" w:rsidR="00DE0900" w:rsidRPr="00641C7E" w:rsidRDefault="00DE0900" w:rsidP="00DE0900">
                  <w:pPr>
                    <w:jc w:val="center"/>
                    <w:rPr>
                      <w:sz w:val="2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11B7F36" w14:textId="77777777" w:rsidR="00DE0900" w:rsidRPr="00641C7E" w:rsidRDefault="00DE0900" w:rsidP="00DE0900">
                  <w:pPr>
                    <w:jc w:val="center"/>
                    <w:rPr>
                      <w:sz w:val="2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6EBFE46" w14:textId="77777777" w:rsidR="00DE0900" w:rsidRPr="00641C7E" w:rsidRDefault="00DE0900" w:rsidP="00DE0900">
                  <w:pPr>
                    <w:jc w:val="center"/>
                    <w:rPr>
                      <w:sz w:val="2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14:paraId="0686C476" w14:textId="77777777" w:rsidR="00DE0900" w:rsidRPr="00641C7E" w:rsidRDefault="00DE0900" w:rsidP="00DE0900">
                  <w:pPr>
                    <w:jc w:val="center"/>
                    <w:rPr>
                      <w:sz w:val="2"/>
                      <w:szCs w:val="4"/>
                    </w:rPr>
                  </w:pPr>
                </w:p>
              </w:tc>
              <w:tc>
                <w:tcPr>
                  <w:tcW w:w="283" w:type="dxa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7B2B8E19" w14:textId="77777777" w:rsidR="00DE0900" w:rsidRPr="00B82994" w:rsidRDefault="00DE0900" w:rsidP="00DE0900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  <w:tc>
                <w:tcPr>
                  <w:tcW w:w="18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0F74DDE" w14:textId="77777777" w:rsidR="00DE0900" w:rsidRDefault="00DE0900" w:rsidP="00DE0900">
                  <w:r w:rsidRPr="00F54996">
                    <w:rPr>
                      <w:sz w:val="18"/>
                      <w:szCs w:val="16"/>
                    </w:rPr>
                    <w:t>(ist) gleich</w:t>
                  </w:r>
                </w:p>
              </w:tc>
              <w:tc>
                <w:tcPr>
                  <w:tcW w:w="2172" w:type="dxa"/>
                  <w:vMerge w:val="restart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3A730FFF" w14:textId="77777777" w:rsidR="00DE0900" w:rsidRDefault="00DE0900" w:rsidP="00DE0900">
                  <w:r>
                    <w:rPr>
                      <w:sz w:val="16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+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t xml:space="preserve">   =  </w:t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  <w:r>
                    <w:rPr>
                      <w:sz w:val="16"/>
                      <w:szCs w:val="16"/>
                    </w:rPr>
                    <w:sym w:font="Symbol" w:char="F0B7"/>
                  </w:r>
                </w:p>
                <w:p w14:paraId="6B397503" w14:textId="77777777" w:rsidR="00DE0900" w:rsidRDefault="00DE0900" w:rsidP="00DE0900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  </w:t>
                  </w:r>
                  <w:r w:rsidRPr="005C583D">
                    <w:rPr>
                      <w:sz w:val="16"/>
                      <w:szCs w:val="16"/>
                    </w:rPr>
                    <w:t>3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5C583D">
                    <w:rPr>
                      <w:sz w:val="16"/>
                      <w:szCs w:val="16"/>
                    </w:rPr>
                    <w:t xml:space="preserve"> + 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 w:rsidRPr="005C583D">
                    <w:rPr>
                      <w:sz w:val="16"/>
                      <w:szCs w:val="16"/>
                    </w:rPr>
                    <w:t>4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>
                    <w:rPr>
                      <w:sz w:val="8"/>
                      <w:szCs w:val="16"/>
                    </w:rPr>
                    <w:t xml:space="preserve"> </w:t>
                  </w:r>
                  <w:r>
                    <w:rPr>
                      <w:sz w:val="16"/>
                      <w:szCs w:val="16"/>
                    </w:rPr>
                    <w:t xml:space="preserve">  </w:t>
                  </w:r>
                  <w:r>
                    <w:rPr>
                      <w:sz w:val="6"/>
                      <w:szCs w:val="6"/>
                    </w:rPr>
                    <w:t xml:space="preserve">      </w:t>
                  </w:r>
                  <w:r w:rsidRPr="005C583D">
                    <w:rPr>
                      <w:b/>
                      <w:bCs/>
                      <w:sz w:val="16"/>
                      <w:szCs w:val="16"/>
                    </w:rPr>
                    <w:t>=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 </w:t>
                  </w:r>
                  <w:r>
                    <w:rPr>
                      <w:sz w:val="16"/>
                      <w:szCs w:val="16"/>
                    </w:rPr>
                    <w:t xml:space="preserve"> 7</w:t>
                  </w:r>
                </w:p>
                <w:p w14:paraId="164AE9F4" w14:textId="77777777" w:rsidR="00DE0900" w:rsidRDefault="00DE0900" w:rsidP="00DE0900">
                  <w:r>
                    <w:rPr>
                      <w:b/>
                      <w:bCs/>
                      <w:sz w:val="16"/>
                      <w:szCs w:val="16"/>
                    </w:rPr>
                    <w:t xml:space="preserve">                      </w:t>
                  </w:r>
                  <w:r>
                    <w:rPr>
                      <w:b/>
                      <w:bCs/>
                      <w:sz w:val="8"/>
                      <w:szCs w:val="16"/>
                    </w:rPr>
                    <w:t xml:space="preserve"> </w:t>
                  </w:r>
                  <w:r w:rsidRPr="005C583D">
                    <w:rPr>
                      <w:b/>
                      <w:bCs/>
                      <w:sz w:val="16"/>
                      <w:szCs w:val="16"/>
                    </w:rPr>
                    <w:sym w:font="Symbol" w:char="F0DD"/>
                  </w:r>
                  <w:r>
                    <w:rPr>
                      <w:b/>
                      <w:bCs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DE0900" w:rsidRPr="00B82994" w14:paraId="56AA1C13" w14:textId="77777777" w:rsidTr="00DE0900">
              <w:trPr>
                <w:trHeight w:val="126"/>
              </w:trPr>
              <w:tc>
                <w:tcPr>
                  <w:tcW w:w="1838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60C85B7" w14:textId="77777777" w:rsidR="00DE0900" w:rsidRPr="008065FB" w:rsidRDefault="00DE0900" w:rsidP="00DE0900"/>
              </w:tc>
              <w:tc>
                <w:tcPr>
                  <w:tcW w:w="330" w:type="dxa"/>
                  <w:vMerge w:val="restart"/>
                  <w:tcBorders>
                    <w:top w:val="nil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5972C6F9" w14:textId="77777777" w:rsidR="00DE0900" w:rsidRPr="00B46E9A" w:rsidRDefault="00DE0900" w:rsidP="00DE0900">
                  <w:pPr>
                    <w:jc w:val="center"/>
                    <w:rPr>
                      <w:sz w:val="4"/>
                      <w:szCs w:val="4"/>
                    </w:rPr>
                  </w:pPr>
                  <w:r w:rsidRPr="00641C7E">
                    <w:rPr>
                      <w:sz w:val="16"/>
                      <w:szCs w:val="4"/>
                    </w:rPr>
                    <w:sym w:font="Symbol" w:char="F0DE"/>
                  </w: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3482449" w14:textId="77777777" w:rsidR="00DE0900" w:rsidRPr="00B46E9A" w:rsidRDefault="00DE0900" w:rsidP="00DE0900">
                  <w:pPr>
                    <w:jc w:val="center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1A4D897" w14:textId="77777777" w:rsidR="00DE0900" w:rsidRPr="00B46E9A" w:rsidRDefault="00DE0900" w:rsidP="00DE0900">
                  <w:pPr>
                    <w:jc w:val="center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C15EB0D" w14:textId="77777777" w:rsidR="00DE0900" w:rsidRPr="00B46E9A" w:rsidRDefault="00DE0900" w:rsidP="00DE0900">
                  <w:pPr>
                    <w:jc w:val="center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FE73586" w14:textId="77777777" w:rsidR="00DE0900" w:rsidRPr="00B46E9A" w:rsidRDefault="00DE0900" w:rsidP="00DE0900">
                  <w:pPr>
                    <w:jc w:val="center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3FD53C8" w14:textId="77777777" w:rsidR="00DE0900" w:rsidRPr="00B46E9A" w:rsidRDefault="00DE0900" w:rsidP="00DE0900">
                  <w:pPr>
                    <w:jc w:val="center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08841479" w14:textId="77777777" w:rsidR="00DE0900" w:rsidRPr="00B82994" w:rsidRDefault="00DE0900" w:rsidP="00DE0900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4E122040" w14:textId="77777777" w:rsidR="00DE0900" w:rsidRPr="00F54996" w:rsidRDefault="00DE0900" w:rsidP="00DE0900">
                  <w:pPr>
                    <w:rPr>
                      <w:sz w:val="18"/>
                      <w:szCs w:val="16"/>
                    </w:rPr>
                  </w:pPr>
                </w:p>
              </w:tc>
              <w:tc>
                <w:tcPr>
                  <w:tcW w:w="2172" w:type="dxa"/>
                  <w:vMerge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286C1D3B" w14:textId="77777777" w:rsidR="00DE0900" w:rsidRDefault="00DE0900" w:rsidP="00DE0900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DE0900" w:rsidRPr="00B82994" w14:paraId="050A9198" w14:textId="77777777" w:rsidTr="00DE0900">
              <w:trPr>
                <w:trHeight w:val="126"/>
              </w:trPr>
              <w:tc>
                <w:tcPr>
                  <w:tcW w:w="1838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703F538" w14:textId="77777777" w:rsidR="00DE0900" w:rsidRPr="008065FB" w:rsidRDefault="00DE0900" w:rsidP="00DE0900"/>
              </w:tc>
              <w:tc>
                <w:tcPr>
                  <w:tcW w:w="330" w:type="dxa"/>
                  <w:vMerge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4DE349E6" w14:textId="77777777" w:rsidR="00DE0900" w:rsidRPr="00B46E9A" w:rsidRDefault="00DE0900" w:rsidP="00DE0900">
                  <w:pPr>
                    <w:jc w:val="center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2396CD41" w14:textId="77777777" w:rsidR="00DE0900" w:rsidRPr="00B46E9A" w:rsidRDefault="00DE0900" w:rsidP="00DE0900">
                  <w:pPr>
                    <w:jc w:val="center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6B4D0224" w14:textId="77777777" w:rsidR="00DE0900" w:rsidRPr="00B46E9A" w:rsidRDefault="00DE0900" w:rsidP="00DE0900">
                  <w:pPr>
                    <w:jc w:val="center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0457FC85" w14:textId="77777777" w:rsidR="00DE0900" w:rsidRPr="00B46E9A" w:rsidRDefault="00DE0900" w:rsidP="00DE0900">
                  <w:pPr>
                    <w:jc w:val="center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14:paraId="3E7F1AE9" w14:textId="77777777" w:rsidR="00DE0900" w:rsidRPr="00B46E9A" w:rsidRDefault="00DE0900" w:rsidP="00DE0900">
                  <w:pPr>
                    <w:jc w:val="center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D383702" w14:textId="77777777" w:rsidR="00DE0900" w:rsidRPr="00B46E9A" w:rsidRDefault="00DE0900" w:rsidP="00DE0900">
                  <w:pPr>
                    <w:jc w:val="center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0A323D0" w14:textId="77777777" w:rsidR="00DE0900" w:rsidRPr="00B82994" w:rsidRDefault="00DE0900" w:rsidP="00DE0900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DA1C577" w14:textId="77777777" w:rsidR="00DE0900" w:rsidRPr="00F54996" w:rsidRDefault="00DE0900" w:rsidP="00DE0900">
                  <w:pPr>
                    <w:rPr>
                      <w:sz w:val="18"/>
                      <w:szCs w:val="16"/>
                    </w:rPr>
                  </w:pPr>
                </w:p>
              </w:tc>
              <w:tc>
                <w:tcPr>
                  <w:tcW w:w="2172" w:type="dxa"/>
                  <w:vMerge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72215D70" w14:textId="77777777" w:rsidR="00DE0900" w:rsidRDefault="00DE0900" w:rsidP="00DE0900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DE0900" w:rsidRPr="00B82994" w14:paraId="0133F6E1" w14:textId="77777777" w:rsidTr="00DE0900">
              <w:trPr>
                <w:trHeight w:val="126"/>
              </w:trPr>
              <w:tc>
                <w:tcPr>
                  <w:tcW w:w="1838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01802A19" w14:textId="77777777" w:rsidR="00DE0900" w:rsidRPr="008065FB" w:rsidRDefault="00DE0900" w:rsidP="00DE0900"/>
              </w:tc>
              <w:tc>
                <w:tcPr>
                  <w:tcW w:w="330" w:type="dxa"/>
                  <w:vMerge/>
                  <w:tcBorders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CDBA533" w14:textId="77777777" w:rsidR="00DE0900" w:rsidRPr="00B46E9A" w:rsidRDefault="00DE0900" w:rsidP="00DE0900">
                  <w:pPr>
                    <w:jc w:val="center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15D5E23" w14:textId="77777777" w:rsidR="00DE0900" w:rsidRPr="00B46E9A" w:rsidRDefault="00DE0900" w:rsidP="00DE0900">
                  <w:pPr>
                    <w:jc w:val="center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5F12410" w14:textId="77777777" w:rsidR="00DE0900" w:rsidRPr="00B46E9A" w:rsidRDefault="00DE0900" w:rsidP="00DE0900">
                  <w:pPr>
                    <w:jc w:val="center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F017CFA" w14:textId="77777777" w:rsidR="00DE0900" w:rsidRPr="00B46E9A" w:rsidRDefault="00DE0900" w:rsidP="00DE0900">
                  <w:pPr>
                    <w:jc w:val="center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245385" w14:textId="77777777" w:rsidR="00DE0900" w:rsidRPr="00B46E9A" w:rsidRDefault="00DE0900" w:rsidP="00DE0900">
                  <w:pPr>
                    <w:jc w:val="center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dotted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7A4E0D9" w14:textId="77777777" w:rsidR="00DE0900" w:rsidRPr="00B46E9A" w:rsidRDefault="00DE0900" w:rsidP="00DE0900">
                  <w:pPr>
                    <w:jc w:val="center"/>
                    <w:rPr>
                      <w:sz w:val="4"/>
                      <w:szCs w:val="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5B529BE7" w14:textId="77777777" w:rsidR="00DE0900" w:rsidRPr="00B82994" w:rsidRDefault="00DE0900" w:rsidP="00DE0900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0B33DA2B" w14:textId="77777777" w:rsidR="00DE0900" w:rsidRPr="00F54996" w:rsidRDefault="00DE0900" w:rsidP="00DE0900">
                  <w:pPr>
                    <w:rPr>
                      <w:sz w:val="18"/>
                      <w:szCs w:val="16"/>
                    </w:rPr>
                  </w:pPr>
                </w:p>
              </w:tc>
              <w:tc>
                <w:tcPr>
                  <w:tcW w:w="2172" w:type="dxa"/>
                  <w:vMerge/>
                  <w:tcBorders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5F4550A7" w14:textId="77777777" w:rsidR="00DE0900" w:rsidRDefault="00DE0900" w:rsidP="00DE0900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DE0900" w:rsidRPr="00B82994" w14:paraId="218F1D11" w14:textId="77777777" w:rsidTr="00DE0900">
              <w:trPr>
                <w:trHeight w:val="70"/>
              </w:trPr>
              <w:tc>
                <w:tcPr>
                  <w:tcW w:w="183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4192D1E8" w14:textId="77777777" w:rsidR="00DE0900" w:rsidRPr="008065FB" w:rsidRDefault="00DE0900" w:rsidP="00DE0900"/>
              </w:tc>
              <w:tc>
                <w:tcPr>
                  <w:tcW w:w="330" w:type="dxa"/>
                  <w:tcBorders>
                    <w:top w:val="nil"/>
                    <w:left w:val="dotted" w:sz="4" w:space="0" w:color="auto"/>
                    <w:bottom w:val="single" w:sz="4" w:space="0" w:color="auto"/>
                    <w:right w:val="nil"/>
                  </w:tcBorders>
                  <w:vAlign w:val="center"/>
                </w:tcPr>
                <w:p w14:paraId="388B85A7" w14:textId="77777777" w:rsidR="00DE0900" w:rsidRPr="00641C7E" w:rsidRDefault="00DE0900" w:rsidP="00DE0900">
                  <w:pPr>
                    <w:jc w:val="center"/>
                    <w:rPr>
                      <w:sz w:val="2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B932AD6" w14:textId="77777777" w:rsidR="00DE0900" w:rsidRPr="00641C7E" w:rsidRDefault="00DE0900" w:rsidP="00DE0900">
                  <w:pPr>
                    <w:jc w:val="center"/>
                    <w:rPr>
                      <w:sz w:val="2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7DF4569" w14:textId="77777777" w:rsidR="00DE0900" w:rsidRPr="00641C7E" w:rsidRDefault="00DE0900" w:rsidP="00DE0900">
                  <w:pPr>
                    <w:jc w:val="center"/>
                    <w:rPr>
                      <w:sz w:val="2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B7695AE" w14:textId="77777777" w:rsidR="00DE0900" w:rsidRPr="00641C7E" w:rsidRDefault="00DE0900" w:rsidP="00DE0900">
                  <w:pPr>
                    <w:jc w:val="center"/>
                    <w:rPr>
                      <w:sz w:val="2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F58E117" w14:textId="77777777" w:rsidR="00DE0900" w:rsidRPr="00641C7E" w:rsidRDefault="00DE0900" w:rsidP="00DE0900">
                  <w:pPr>
                    <w:jc w:val="center"/>
                    <w:rPr>
                      <w:sz w:val="2"/>
                      <w:szCs w:val="4"/>
                    </w:rPr>
                  </w:pPr>
                </w:p>
              </w:tc>
              <w:tc>
                <w:tcPr>
                  <w:tcW w:w="33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FC027FD" w14:textId="77777777" w:rsidR="00DE0900" w:rsidRPr="00641C7E" w:rsidRDefault="00DE0900" w:rsidP="00DE0900">
                  <w:pPr>
                    <w:jc w:val="center"/>
                    <w:rPr>
                      <w:sz w:val="2"/>
                      <w:szCs w:val="4"/>
                    </w:rPr>
                  </w:pPr>
                </w:p>
              </w:tc>
              <w:tc>
                <w:tcPr>
                  <w:tcW w:w="283" w:type="dxa"/>
                  <w:vMerge/>
                  <w:tcBorders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39CAFFAF" w14:textId="77777777" w:rsidR="00DE0900" w:rsidRPr="00B82994" w:rsidRDefault="00DE0900" w:rsidP="00DE0900">
                  <w:pPr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  <w:tc>
                <w:tcPr>
                  <w:tcW w:w="1843" w:type="dxa"/>
                  <w:vMerge/>
                  <w:tcBorders>
                    <w:left w:val="single" w:sz="4" w:space="0" w:color="auto"/>
                    <w:bottom w:val="single" w:sz="4" w:space="0" w:color="auto"/>
                    <w:right w:val="dotted" w:sz="4" w:space="0" w:color="auto"/>
                  </w:tcBorders>
                  <w:vAlign w:val="center"/>
                </w:tcPr>
                <w:p w14:paraId="3BBFB045" w14:textId="77777777" w:rsidR="00DE0900" w:rsidRPr="00F54996" w:rsidRDefault="00DE0900" w:rsidP="00DE0900">
                  <w:pPr>
                    <w:rPr>
                      <w:sz w:val="18"/>
                      <w:szCs w:val="16"/>
                    </w:rPr>
                  </w:pPr>
                </w:p>
              </w:tc>
              <w:tc>
                <w:tcPr>
                  <w:tcW w:w="2172" w:type="dxa"/>
                  <w:vMerge/>
                  <w:tcBorders>
                    <w:left w:val="dotted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3DA1CC9" w14:textId="77777777" w:rsidR="00DE0900" w:rsidRDefault="00DE0900" w:rsidP="00DE0900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DE0900" w:rsidRPr="004B310E" w14:paraId="369E51AB" w14:textId="77777777" w:rsidTr="00DE0900">
              <w:trPr>
                <w:trHeight w:val="70"/>
              </w:trPr>
              <w:tc>
                <w:tcPr>
                  <w:tcW w:w="18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A5AEB0C" w14:textId="77777777" w:rsidR="00DE0900" w:rsidRPr="004B310E" w:rsidRDefault="00DE0900" w:rsidP="00DE0900">
                  <w:pPr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1985" w:type="dxa"/>
                  <w:gridSpan w:val="6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CF7E4FA" w14:textId="77777777" w:rsidR="00DE0900" w:rsidRPr="004B310E" w:rsidRDefault="00DE0900" w:rsidP="00DE0900">
                  <w:pPr>
                    <w:jc w:val="center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D183ED0" w14:textId="77777777" w:rsidR="00DE0900" w:rsidRPr="004B310E" w:rsidRDefault="00DE0900" w:rsidP="00DE0900">
                  <w:pPr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62E6BEF" w14:textId="77777777" w:rsidR="00DE0900" w:rsidRPr="004B310E" w:rsidRDefault="00DE0900" w:rsidP="00DE0900">
                  <w:pPr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1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DEF7669" w14:textId="77777777" w:rsidR="00DE0900" w:rsidRPr="004B310E" w:rsidRDefault="00DE0900" w:rsidP="00DE0900">
                  <w:pPr>
                    <w:jc w:val="center"/>
                    <w:rPr>
                      <w:sz w:val="8"/>
                      <w:szCs w:val="8"/>
                    </w:rPr>
                  </w:pPr>
                </w:p>
              </w:tc>
            </w:tr>
            <w:tr w:rsidR="00DE0900" w:rsidRPr="00B82994" w14:paraId="03D51C0C" w14:textId="77777777" w:rsidTr="00DE0900">
              <w:trPr>
                <w:trHeight w:val="577"/>
              </w:trPr>
              <w:tc>
                <w:tcPr>
                  <w:tcW w:w="3823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AFD772" w14:textId="77777777" w:rsidR="00DE0900" w:rsidRPr="007C59AA" w:rsidRDefault="00DE0900" w:rsidP="00DE0900">
                  <w:pPr>
                    <w:jc w:val="left"/>
                    <w:rPr>
                      <w:szCs w:val="21"/>
                    </w:rPr>
                  </w:pPr>
                  <w:r>
                    <w:rPr>
                      <w:szCs w:val="21"/>
                    </w:rPr>
                    <w:t xml:space="preserve">Leonie braucht bei … km/h … Stunden. 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EE937CF" w14:textId="77777777" w:rsidR="00DE0900" w:rsidRPr="007C59AA" w:rsidRDefault="00DE0900" w:rsidP="00DE0900">
                  <w:pPr>
                    <w:jc w:val="left"/>
                    <w:rPr>
                      <w:rFonts w:ascii="Arial" w:hAnsi="Arial" w:cs="Arial"/>
                      <w:szCs w:val="21"/>
                    </w:rPr>
                  </w:pPr>
                </w:p>
              </w:tc>
              <w:tc>
                <w:tcPr>
                  <w:tcW w:w="401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0EE2BB" w14:textId="77777777" w:rsidR="00DE0900" w:rsidRDefault="00DE0900" w:rsidP="00DE0900">
                  <w:pPr>
                    <w:jc w:val="left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Wenn Leonie doppelt so schnell läuft,</w:t>
                  </w:r>
                </w:p>
                <w:p w14:paraId="3A1CF44E" w14:textId="77777777" w:rsidR="00DE0900" w:rsidRPr="007C59AA" w:rsidRDefault="00DE0900" w:rsidP="00DE0900">
                  <w:pPr>
                    <w:jc w:val="left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dann …</w:t>
                  </w:r>
                </w:p>
              </w:tc>
            </w:tr>
          </w:tbl>
          <w:p w14:paraId="21A1A552" w14:textId="77777777" w:rsidR="00DE0900" w:rsidRPr="002B4C69" w:rsidRDefault="00DE0900" w:rsidP="00DE0900">
            <w:pPr>
              <w:jc w:val="center"/>
              <w:rPr>
                <w:b/>
              </w:rPr>
            </w:pPr>
          </w:p>
        </w:tc>
      </w:tr>
      <w:tr w:rsidR="00DE0900" w14:paraId="40EC8C44" w14:textId="77777777" w:rsidTr="00DE0900">
        <w:trPr>
          <w:trHeight w:val="86"/>
        </w:trPr>
        <w:tc>
          <w:tcPr>
            <w:tcW w:w="684" w:type="dxa"/>
            <w:vAlign w:val="center"/>
          </w:tcPr>
          <w:p w14:paraId="025D796A" w14:textId="77777777" w:rsidR="00DE0900" w:rsidRPr="0098514D" w:rsidRDefault="00DE0900" w:rsidP="00DE0900">
            <w:pPr>
              <w:rPr>
                <w:sz w:val="10"/>
                <w:szCs w:val="10"/>
              </w:rPr>
            </w:pPr>
          </w:p>
        </w:tc>
        <w:tc>
          <w:tcPr>
            <w:tcW w:w="278" w:type="dxa"/>
            <w:vAlign w:val="center"/>
          </w:tcPr>
          <w:p w14:paraId="57078523" w14:textId="77777777" w:rsidR="00DE0900" w:rsidRPr="0098514D" w:rsidRDefault="00DE0900" w:rsidP="00DE0900">
            <w:pPr>
              <w:pStyle w:val="berschrift2"/>
              <w:rPr>
                <w:sz w:val="10"/>
                <w:szCs w:val="10"/>
              </w:rPr>
            </w:pPr>
          </w:p>
        </w:tc>
        <w:tc>
          <w:tcPr>
            <w:tcW w:w="8257" w:type="dxa"/>
            <w:gridSpan w:val="8"/>
            <w:vAlign w:val="center"/>
          </w:tcPr>
          <w:p w14:paraId="568B814F" w14:textId="77777777" w:rsidR="00DE0900" w:rsidRPr="0098514D" w:rsidRDefault="00DE0900" w:rsidP="00DE0900">
            <w:pPr>
              <w:rPr>
                <w:sz w:val="10"/>
                <w:szCs w:val="10"/>
              </w:rPr>
            </w:pPr>
          </w:p>
        </w:tc>
      </w:tr>
      <w:tr w:rsidR="00DE0900" w14:paraId="43F8152A" w14:textId="77777777" w:rsidTr="00DE0900">
        <w:trPr>
          <w:trHeight w:val="86"/>
        </w:trPr>
        <w:tc>
          <w:tcPr>
            <w:tcW w:w="684" w:type="dxa"/>
            <w:vAlign w:val="center"/>
          </w:tcPr>
          <w:p w14:paraId="4DCDDB01" w14:textId="77777777" w:rsidR="00DE0900" w:rsidRDefault="00DE0900" w:rsidP="00DE0900"/>
        </w:tc>
        <w:tc>
          <w:tcPr>
            <w:tcW w:w="278" w:type="dxa"/>
            <w:vAlign w:val="center"/>
          </w:tcPr>
          <w:p w14:paraId="6D578815" w14:textId="77777777" w:rsidR="00DE0900" w:rsidRDefault="00DE0900" w:rsidP="00DE0900">
            <w:pPr>
              <w:pStyle w:val="berschrift2"/>
            </w:pPr>
            <w:r>
              <w:t xml:space="preserve">b) </w:t>
            </w:r>
          </w:p>
        </w:tc>
        <w:tc>
          <w:tcPr>
            <w:tcW w:w="8257" w:type="dxa"/>
            <w:gridSpan w:val="8"/>
            <w:vAlign w:val="center"/>
          </w:tcPr>
          <w:p w14:paraId="520C7BD9" w14:textId="77777777" w:rsidR="00DE0900" w:rsidRPr="00B30F70" w:rsidRDefault="00DE0900" w:rsidP="00DE0900">
            <w:pPr>
              <w:rPr>
                <w:szCs w:val="23"/>
              </w:rPr>
            </w:pPr>
            <w:r w:rsidRPr="00B30F70">
              <w:rPr>
                <w:szCs w:val="23"/>
              </w:rPr>
              <w:t xml:space="preserve">Was hat </w:t>
            </w:r>
            <w:r>
              <w:rPr>
                <w:szCs w:val="23"/>
              </w:rPr>
              <w:t>Leonie</w:t>
            </w:r>
            <w:r w:rsidRPr="00B30F70">
              <w:rPr>
                <w:szCs w:val="23"/>
              </w:rPr>
              <w:t xml:space="preserve"> falsch gemacht?</w:t>
            </w:r>
            <w:r>
              <w:rPr>
                <w:szCs w:val="23"/>
              </w:rPr>
              <w:t xml:space="preserve"> Wie muss Leonie richtig rechnen? </w:t>
            </w:r>
          </w:p>
        </w:tc>
      </w:tr>
      <w:tr w:rsidR="00DE0900" w14:paraId="2DABCD05" w14:textId="77777777" w:rsidTr="00DE0900">
        <w:trPr>
          <w:trHeight w:val="671"/>
        </w:trPr>
        <w:tc>
          <w:tcPr>
            <w:tcW w:w="684" w:type="dxa"/>
            <w:vAlign w:val="center"/>
          </w:tcPr>
          <w:p w14:paraId="1F50C43A" w14:textId="77777777" w:rsidR="00DE0900" w:rsidRDefault="00DE0900" w:rsidP="00DE0900"/>
        </w:tc>
        <w:tc>
          <w:tcPr>
            <w:tcW w:w="278" w:type="dxa"/>
            <w:vAlign w:val="center"/>
          </w:tcPr>
          <w:p w14:paraId="7884A1FC" w14:textId="77777777" w:rsidR="00DE0900" w:rsidRDefault="00DE0900" w:rsidP="00DE0900">
            <w:pPr>
              <w:pStyle w:val="berschrift2"/>
            </w:pPr>
          </w:p>
        </w:tc>
        <w:tc>
          <w:tcPr>
            <w:tcW w:w="8257" w:type="dxa"/>
            <w:gridSpan w:val="8"/>
            <w:vAlign w:val="center"/>
          </w:tcPr>
          <w:p w14:paraId="1347343D" w14:textId="77777777" w:rsidR="00DE0900" w:rsidRPr="00B30F70" w:rsidRDefault="00DE0900" w:rsidP="00DE0900">
            <w:pPr>
              <w:rPr>
                <w:szCs w:val="23"/>
              </w:rPr>
            </w:pPr>
          </w:p>
        </w:tc>
      </w:tr>
    </w:tbl>
    <w:p w14:paraId="32E50FE2" w14:textId="77777777" w:rsidR="00DE0900" w:rsidRDefault="00DE0900" w:rsidP="00DE0900">
      <w:pPr>
        <w:rPr>
          <w:sz w:val="8"/>
        </w:rPr>
      </w:pPr>
    </w:p>
    <w:p w14:paraId="189F2D7E" w14:textId="77777777" w:rsidR="00DE0900" w:rsidRDefault="00DE0900" w:rsidP="00DE0900">
      <w:pPr>
        <w:rPr>
          <w:sz w:val="8"/>
        </w:rPr>
      </w:pPr>
    </w:p>
    <w:p w14:paraId="2DA0ECD4" w14:textId="77777777" w:rsidR="00DE0900" w:rsidRDefault="00DE0900" w:rsidP="00DE0900">
      <w:pPr>
        <w:rPr>
          <w:sz w:val="8"/>
        </w:rPr>
      </w:pPr>
    </w:p>
    <w:p w14:paraId="11AA4162" w14:textId="77777777" w:rsidR="00DE0900" w:rsidRDefault="00DE0900" w:rsidP="00DE0900">
      <w:pPr>
        <w:rPr>
          <w:sz w:val="8"/>
        </w:rPr>
      </w:pPr>
    </w:p>
    <w:p w14:paraId="4B9B0133" w14:textId="77777777" w:rsidR="00DE0900" w:rsidRDefault="00DE0900" w:rsidP="00DE0900">
      <w:r>
        <w:rPr>
          <w:b/>
          <w:bCs/>
          <w:iCs/>
        </w:rPr>
        <w:br w:type="page"/>
      </w:r>
    </w:p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288"/>
        <w:gridCol w:w="1437"/>
        <w:gridCol w:w="1559"/>
        <w:gridCol w:w="1560"/>
        <w:gridCol w:w="3548"/>
      </w:tblGrid>
      <w:tr w:rsidR="00DE0900" w14:paraId="1A388F09" w14:textId="77777777" w:rsidTr="00DE0900">
        <w:trPr>
          <w:trHeight w:val="623"/>
        </w:trPr>
        <w:tc>
          <w:tcPr>
            <w:tcW w:w="685" w:type="dxa"/>
            <w:shd w:val="clear" w:color="auto" w:fill="D9D9D9" w:themeFill="background1" w:themeFillShade="D9"/>
            <w:vAlign w:val="center"/>
          </w:tcPr>
          <w:p w14:paraId="1489EF00" w14:textId="77777777" w:rsidR="00DE0900" w:rsidRPr="009C2B8D" w:rsidRDefault="00DE0900" w:rsidP="00DE0900">
            <w:pPr>
              <w:pStyle w:val="berschrift2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</w:t>
            </w:r>
            <w:r w:rsidRPr="009C2B8D">
              <w:rPr>
                <w:color w:val="000000"/>
              </w:rPr>
              <w:t>8</w:t>
            </w:r>
          </w:p>
        </w:tc>
        <w:tc>
          <w:tcPr>
            <w:tcW w:w="8392" w:type="dxa"/>
            <w:gridSpan w:val="5"/>
            <w:shd w:val="clear" w:color="auto" w:fill="D9D9D9" w:themeFill="background1" w:themeFillShade="D9"/>
            <w:vAlign w:val="center"/>
          </w:tcPr>
          <w:p w14:paraId="0AA294F1" w14:textId="77777777" w:rsidR="00DE0900" w:rsidRPr="009C2B8D" w:rsidRDefault="00DE0900" w:rsidP="00DE0900">
            <w:pPr>
              <w:pStyle w:val="berschrift2"/>
              <w:rPr>
                <w:color w:val="000000"/>
              </w:rPr>
            </w:pPr>
            <w:r w:rsidRPr="009C2B8D">
              <w:rPr>
                <w:color w:val="000000"/>
              </w:rPr>
              <w:t>Wir finden Fehler – Lösungsbeispiel zu 8a2)</w:t>
            </w:r>
          </w:p>
        </w:tc>
      </w:tr>
      <w:tr w:rsidR="00DE0900" w14:paraId="06987CE6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06D40991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</w:tcPr>
          <w:p w14:paraId="0F7FA31F" w14:textId="77777777" w:rsidR="00DE0900" w:rsidRPr="00792C84" w:rsidRDefault="00DE0900" w:rsidP="00DE0900">
            <w:pPr>
              <w:pStyle w:val="berschrift2"/>
              <w:rPr>
                <w:color w:val="808080" w:themeColor="background1" w:themeShade="80"/>
              </w:rPr>
            </w:pPr>
          </w:p>
        </w:tc>
        <w:tc>
          <w:tcPr>
            <w:tcW w:w="8104" w:type="dxa"/>
            <w:gridSpan w:val="4"/>
          </w:tcPr>
          <w:p w14:paraId="2EA18C84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272" w:right="139" w:hanging="272"/>
              <w:contextualSpacing/>
              <w:textAlignment w:val="auto"/>
            </w:pPr>
          </w:p>
        </w:tc>
      </w:tr>
      <w:tr w:rsidR="003E1D45" w14:paraId="1B185B10" w14:textId="77777777" w:rsidTr="00DE0900">
        <w:tc>
          <w:tcPr>
            <w:tcW w:w="685" w:type="dxa"/>
            <w:vMerge w:val="restart"/>
            <w:shd w:val="clear" w:color="auto" w:fill="D9D9D9" w:themeFill="background1" w:themeFillShade="D9"/>
          </w:tcPr>
          <w:p w14:paraId="22FC27F9" w14:textId="77777777" w:rsidR="003E1D45" w:rsidRPr="00B37EED" w:rsidRDefault="003E1D45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</w:tcPr>
          <w:p w14:paraId="3E963993" w14:textId="77777777" w:rsidR="003E1D45" w:rsidRPr="00B37EED" w:rsidRDefault="003E1D45" w:rsidP="00DE0900">
            <w:pPr>
              <w:pStyle w:val="berschrift2"/>
              <w:rPr>
                <w:color w:val="0D0D0D" w:themeColor="text1" w:themeTint="F2"/>
              </w:rPr>
            </w:pPr>
            <w:r w:rsidRPr="00792C84">
              <w:rPr>
                <w:color w:val="808080" w:themeColor="background1" w:themeShade="80"/>
              </w:rPr>
              <w:t>a)</w:t>
            </w:r>
          </w:p>
        </w:tc>
        <w:tc>
          <w:tcPr>
            <w:tcW w:w="8104" w:type="dxa"/>
            <w:gridSpan w:val="4"/>
          </w:tcPr>
          <w:p w14:paraId="242B8622" w14:textId="77777777" w:rsidR="003E1D45" w:rsidRDefault="003E1D45" w:rsidP="00DE0900">
            <w:pPr>
              <w:overflowPunct/>
              <w:autoSpaceDE/>
              <w:autoSpaceDN/>
              <w:adjustRightInd/>
              <w:spacing w:line="257" w:lineRule="auto"/>
              <w:ind w:left="272" w:right="139" w:hanging="272"/>
              <w:contextualSpacing/>
              <w:textAlignment w:val="auto"/>
            </w:pPr>
            <w:r>
              <w:t xml:space="preserve">Welche Fehler findest du in den Tabellen? </w:t>
            </w:r>
          </w:p>
          <w:p w14:paraId="34C59600" w14:textId="77777777" w:rsidR="003E1D45" w:rsidRPr="002865FB" w:rsidRDefault="003E1D45" w:rsidP="00DE0900">
            <w:pPr>
              <w:pStyle w:val="berschrift2"/>
              <w:rPr>
                <w:b w:val="0"/>
                <w:color w:val="0D0D0D" w:themeColor="text1" w:themeTint="F2"/>
              </w:rPr>
            </w:pPr>
            <w:r w:rsidRPr="002865FB">
              <w:rPr>
                <w:b w:val="0"/>
                <w:color w:val="0D0D0D" w:themeColor="text1" w:themeTint="F2"/>
              </w:rPr>
              <w:t>Korrigiere die Fehler: Schreibe die Aufgaben richtig auf.</w:t>
            </w:r>
          </w:p>
        </w:tc>
      </w:tr>
      <w:tr w:rsidR="003E1D45" w14:paraId="35EFB318" w14:textId="77777777" w:rsidTr="00DE0900">
        <w:trPr>
          <w:trHeight w:val="411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106A3F38" w14:textId="77777777" w:rsidR="003E1D45" w:rsidRPr="00B37EED" w:rsidRDefault="003E1D45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</w:tcPr>
          <w:p w14:paraId="570808FB" w14:textId="77777777" w:rsidR="003E1D45" w:rsidRPr="00B37EED" w:rsidRDefault="003E1D45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104" w:type="dxa"/>
            <w:gridSpan w:val="4"/>
            <w:vAlign w:val="center"/>
          </w:tcPr>
          <w:p w14:paraId="6A4D6384" w14:textId="77777777" w:rsidR="003E1D45" w:rsidRPr="00B37EED" w:rsidRDefault="003E1D45" w:rsidP="00DE0900">
            <w:pPr>
              <w:pStyle w:val="berschrift2"/>
              <w:rPr>
                <w:noProof/>
                <w:color w:val="0D0D0D" w:themeColor="text1" w:themeTint="F2"/>
              </w:rPr>
            </w:pPr>
            <w:r>
              <w:rPr>
                <w:color w:val="0D0D0D" w:themeColor="text1" w:themeTint="F2"/>
                <w:u w:val="single"/>
              </w:rPr>
              <w:t>Kenan</w:t>
            </w:r>
          </w:p>
        </w:tc>
      </w:tr>
      <w:tr w:rsidR="003E1D45" w:rsidRPr="0058588B" w14:paraId="3D98B13D" w14:textId="77777777" w:rsidTr="00DE0900">
        <w:trPr>
          <w:trHeight w:val="431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47B66806" w14:textId="77777777" w:rsidR="003E1D45" w:rsidRPr="00B37EED" w:rsidRDefault="003E1D45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  <w:vMerge w:val="restart"/>
          </w:tcPr>
          <w:p w14:paraId="3BC192E2" w14:textId="77777777" w:rsidR="003E1D45" w:rsidRPr="00B37EED" w:rsidRDefault="003E1D45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437" w:type="dxa"/>
            <w:vMerge w:val="restart"/>
            <w:tcBorders>
              <w:right w:val="single" w:sz="4" w:space="0" w:color="000000"/>
            </w:tcBorders>
          </w:tcPr>
          <w:p w14:paraId="0C2CC6BD" w14:textId="77777777" w:rsidR="003E1D45" w:rsidRPr="00B37EED" w:rsidRDefault="003E1D45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  <w:p w14:paraId="2CD103F2" w14:textId="77777777" w:rsidR="003E1D45" w:rsidRPr="00B37EED" w:rsidRDefault="003E1D45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  <w:p w14:paraId="69913919" w14:textId="77777777" w:rsidR="003E1D45" w:rsidRPr="00851199" w:rsidRDefault="003E1D45" w:rsidP="00DE0900">
            <w:pPr>
              <w:pStyle w:val="berschrift2"/>
              <w:spacing w:before="120"/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2950F770" wp14:editId="22315270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108373</wp:posOffset>
                      </wp:positionV>
                      <wp:extent cx="84667" cy="236643"/>
                      <wp:effectExtent l="0" t="0" r="10795" b="11430"/>
                      <wp:wrapNone/>
                      <wp:docPr id="6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667" cy="236643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329D6FC" id="Pfeil: nach rechts gekrümmt 59" o:spid="_x0000_s1026" type="#_x0000_t102" style="position:absolute;margin-left:62.45pt;margin-top:8.55pt;width:6.65pt;height:18.65pt;z-index:2535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" adj="17736,20634,16200" fillcolor="#a5a5a5 [2092]" strokecolor="#a5a5a5 [2092]" strokeweight="2pt"/>
                  </w:pict>
                </mc:Fallback>
              </mc:AlternateContent>
            </w:r>
            <w:r>
              <w:rPr>
                <w:b w:val="0"/>
                <w:color w:val="0D0D0D" w:themeColor="text1" w:themeTint="F2"/>
              </w:rPr>
              <w:t xml:space="preserve">           </w:t>
            </w:r>
            <w:r>
              <w:t xml:space="preserve">      </w:t>
            </w:r>
            <w:r w:rsidRPr="002865FB">
              <w:rPr>
                <w:b w:val="0"/>
              </w:rPr>
              <w:t xml:space="preserve">  </w:t>
            </w:r>
            <w:r w:rsidRPr="00851199">
              <w:rPr>
                <w:rFonts w:ascii="Comic Sans MS" w:hAnsi="Comic Sans MS" w:cs="Calibri"/>
                <w:b w:val="0"/>
                <w:color w:val="548DD4" w:themeColor="text2" w:themeTint="99"/>
                <w:sz w:val="20"/>
                <w:szCs w:val="20"/>
              </w:rPr>
              <w:t>: 6</w:t>
            </w:r>
          </w:p>
          <w:p w14:paraId="03485A4A" w14:textId="75EB00F2" w:rsidR="003E1D45" w:rsidRPr="00B37EED" w:rsidRDefault="003E1D45" w:rsidP="00DE0900">
            <w:pPr>
              <w:spacing w:before="240"/>
              <w:rPr>
                <w:color w:val="0D0D0D" w:themeColor="text1" w:themeTint="F2"/>
              </w:rPr>
            </w:pPr>
            <w:r w:rsidRPr="00851199">
              <w:rPr>
                <w:rFonts w:ascii="Comic Sans MS" w:hAnsi="Comic Sans MS"/>
                <w:noProof/>
                <w:color w:val="548DD4" w:themeColor="text2" w:themeTint="99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593468DB" wp14:editId="4AA76F0D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170392</wp:posOffset>
                      </wp:positionV>
                      <wp:extent cx="84667" cy="236643"/>
                      <wp:effectExtent l="0" t="0" r="10795" b="11430"/>
                      <wp:wrapNone/>
                      <wp:docPr id="1390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667" cy="236643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3A9B8E1" id="Pfeil: nach rechts gekrümmt 59" o:spid="_x0000_s1026" type="#_x0000_t102" style="position:absolute;margin-left:61.3pt;margin-top:13.4pt;width:6.65pt;height:18.65pt;z-index:2535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" adj="17736,20634,16200" fillcolor="#a5a5a5 [2092]" strokecolor="#a5a5a5 [2092]" strokeweight="2pt"/>
                  </w:pict>
                </mc:Fallback>
              </mc:AlternateContent>
            </w:r>
            <w:r w:rsidRPr="00851199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            </w:t>
            </w:r>
            <w:r w:rsidRPr="00851199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851199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14:paraId="09BC7312" w14:textId="77777777" w:rsidR="003E1D45" w:rsidRDefault="003E1D45" w:rsidP="00DE0900">
            <w:pPr>
              <w:jc w:val="center"/>
              <w:rPr>
                <w:b/>
              </w:rPr>
            </w:pPr>
            <w:r>
              <w:rPr>
                <w:b/>
              </w:rPr>
              <w:t xml:space="preserve">Geschwindigkeit </w:t>
            </w:r>
          </w:p>
          <w:p w14:paraId="1D973723" w14:textId="77777777" w:rsidR="003E1D45" w:rsidRPr="001B7F82" w:rsidRDefault="003E1D45" w:rsidP="00DE0900">
            <w:pPr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</w:rPr>
              <w:t>(in km/h)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14:paraId="4D2AE9A9" w14:textId="77777777" w:rsidR="003E1D45" w:rsidRDefault="003E1D45" w:rsidP="00DE0900">
            <w:pPr>
              <w:jc w:val="center"/>
              <w:rPr>
                <w:b/>
              </w:rPr>
            </w:pPr>
            <w:r>
              <w:rPr>
                <w:b/>
              </w:rPr>
              <w:t xml:space="preserve">Zeit </w:t>
            </w:r>
          </w:p>
          <w:p w14:paraId="0252CC95" w14:textId="77777777" w:rsidR="003E1D45" w:rsidRPr="001B7F82" w:rsidRDefault="003E1D45" w:rsidP="00DE0900">
            <w:pPr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</w:rPr>
              <w:t>(in Stunden)</w:t>
            </w:r>
          </w:p>
        </w:tc>
        <w:tc>
          <w:tcPr>
            <w:tcW w:w="3548" w:type="dxa"/>
            <w:vMerge w:val="restart"/>
            <w:tcBorders>
              <w:left w:val="single" w:sz="4" w:space="0" w:color="000000"/>
            </w:tcBorders>
            <w:vAlign w:val="center"/>
          </w:tcPr>
          <w:p w14:paraId="3D7F1332" w14:textId="77777777" w:rsidR="003E1D45" w:rsidRPr="0058588B" w:rsidRDefault="003E1D45" w:rsidP="00DE0900">
            <w:pPr>
              <w:pStyle w:val="berschrift2"/>
              <w:rPr>
                <w:b w:val="0"/>
                <w:color w:val="0D0D0D" w:themeColor="text1" w:themeTint="F2"/>
              </w:rPr>
            </w:pPr>
            <w:r w:rsidRPr="0058588B">
              <w:rPr>
                <w:b w:val="0"/>
                <w:color w:val="0D0D0D" w:themeColor="text1" w:themeTint="F2"/>
              </w:rPr>
              <w:t xml:space="preserve"> </w:t>
            </w:r>
          </w:p>
          <w:p w14:paraId="4F103F4E" w14:textId="77777777" w:rsidR="003E1D45" w:rsidRPr="0058588B" w:rsidRDefault="003E1D45" w:rsidP="00DE0900">
            <w:pPr>
              <w:rPr>
                <w:color w:val="0D0D0D" w:themeColor="text1" w:themeTint="F2"/>
              </w:rPr>
            </w:pPr>
          </w:p>
          <w:p w14:paraId="3D597185" w14:textId="77777777" w:rsidR="003E1D45" w:rsidRPr="007533EF" w:rsidRDefault="003E1D45" w:rsidP="00DE0900">
            <w:pPr>
              <w:pStyle w:val="berschrift2"/>
              <w:rPr>
                <w:b w:val="0"/>
                <w:color w:val="548DD4" w:themeColor="text2" w:themeTint="99"/>
              </w:rPr>
            </w:pPr>
            <w:r w:rsidRPr="0058588B">
              <w:rPr>
                <w:b w:val="0"/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145C293B" wp14:editId="2EA6784D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38100</wp:posOffset>
                      </wp:positionV>
                      <wp:extent cx="76200" cy="244475"/>
                      <wp:effectExtent l="0" t="0" r="19050" b="22225"/>
                      <wp:wrapNone/>
                      <wp:docPr id="1388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4447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41A78A0" id="Pfeil: nach rechts gekrümmt 59" o:spid="_x0000_s1026" type="#_x0000_t102" style="position:absolute;margin-left:2.4pt;margin-top:3pt;width:6pt;height:19.25pt;flip:x;z-index:2535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" adj="18234,20759,16200" fillcolor="#a5a5a5 [2092]" strokecolor="#a5a5a5 [2092]" strokeweight="2pt"/>
                  </w:pict>
                </mc:Fallback>
              </mc:AlternateContent>
            </w:r>
            <w:r>
              <w:rPr>
                <w:b w:val="0"/>
                <w:color w:val="0D0D0D" w:themeColor="text1" w:themeTint="F2"/>
              </w:rPr>
              <w:t xml:space="preserve">     </w:t>
            </w:r>
            <w:r w:rsidRPr="00851199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+ </w:t>
            </w:r>
            <w:r w:rsidRPr="003E1D45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6</w:t>
            </w:r>
            <w:r w:rsidRPr="003E1D45">
              <w:rPr>
                <w:b w:val="0"/>
                <w:color w:val="548DD4" w:themeColor="text2" w:themeTint="99"/>
              </w:rPr>
              <w:t xml:space="preserve">  </w:t>
            </w:r>
            <w:r w:rsidRPr="007533EF">
              <w:rPr>
                <w:b w:val="0"/>
                <w:color w:val="548DD4" w:themeColor="text2" w:themeTint="99"/>
              </w:rPr>
              <w:sym w:font="Symbol" w:char="F0DE"/>
            </w:r>
            <w:r w:rsidRPr="007533EF">
              <w:rPr>
                <w:b w:val="0"/>
                <w:color w:val="548DD4" w:themeColor="text2" w:themeTint="99"/>
              </w:rPr>
              <w:t xml:space="preserve"> ist falsch! </w:t>
            </w:r>
            <w:r w:rsidRPr="007533EF">
              <w:rPr>
                <w:b w:val="0"/>
                <w:color w:val="548DD4" w:themeColor="text2" w:themeTint="99"/>
              </w:rPr>
              <w:sym w:font="Symbol" w:char="F0DE"/>
            </w:r>
            <w:r w:rsidRPr="007533EF">
              <w:rPr>
                <w:b w:val="0"/>
                <w:color w:val="548DD4" w:themeColor="text2" w:themeTint="99"/>
              </w:rPr>
              <w:t xml:space="preserve"> richtig: </w:t>
            </w:r>
            <w:r w:rsidRPr="007533EF">
              <w:rPr>
                <w:b w:val="0"/>
                <w:color w:val="548DD4" w:themeColor="text2" w:themeTint="99"/>
              </w:rPr>
              <w:sym w:font="Symbol" w:char="F0D7"/>
            </w:r>
            <w:r w:rsidRPr="007533EF">
              <w:rPr>
                <w:b w:val="0"/>
                <w:color w:val="548DD4" w:themeColor="text2" w:themeTint="99"/>
              </w:rPr>
              <w:t xml:space="preserve"> 6</w:t>
            </w:r>
          </w:p>
          <w:p w14:paraId="2B64E185" w14:textId="77777777" w:rsidR="003E1D45" w:rsidRPr="007533EF" w:rsidRDefault="003E1D45" w:rsidP="00DE0900">
            <w:pPr>
              <w:rPr>
                <w:color w:val="548DD4" w:themeColor="text2" w:themeTint="99"/>
              </w:rPr>
            </w:pPr>
            <w:r w:rsidRPr="007533EF">
              <w:rPr>
                <w:b/>
                <w:noProof/>
                <w:color w:val="548DD4" w:themeColor="text2" w:themeTint="99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436200D5" wp14:editId="21C6C392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159385</wp:posOffset>
                      </wp:positionV>
                      <wp:extent cx="76200" cy="244475"/>
                      <wp:effectExtent l="0" t="0" r="19050" b="22225"/>
                      <wp:wrapNone/>
                      <wp:docPr id="1390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4447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FA06A87" id="Pfeil: nach rechts gekrümmt 59" o:spid="_x0000_s1026" type="#_x0000_t102" style="position:absolute;margin-left:3pt;margin-top:12.55pt;width:6pt;height:19.25pt;flip:x;z-index:2535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" adj="18234,20759,16200" fillcolor="#a5a5a5 [2092]" strokecolor="#a5a5a5 [2092]" strokeweight="2pt"/>
                  </w:pict>
                </mc:Fallback>
              </mc:AlternateContent>
            </w:r>
            <w:r w:rsidRPr="007533EF">
              <w:rPr>
                <w:color w:val="548DD4" w:themeColor="text2" w:themeTint="99"/>
              </w:rPr>
              <w:t xml:space="preserve">       </w:t>
            </w:r>
          </w:p>
          <w:p w14:paraId="582C7BDD" w14:textId="77777777" w:rsidR="003E1D45" w:rsidRPr="002865FB" w:rsidRDefault="003E1D45" w:rsidP="00DE0900">
            <w:pPr>
              <w:rPr>
                <w:color w:val="0D0D0D" w:themeColor="text1" w:themeTint="F2"/>
              </w:rPr>
            </w:pPr>
            <w:r w:rsidRPr="007533EF">
              <w:rPr>
                <w:color w:val="548DD4" w:themeColor="text2" w:themeTint="99"/>
              </w:rPr>
              <w:t xml:space="preserve">      </w:t>
            </w:r>
            <w:r w:rsidRPr="003E1D45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- 12</w:t>
            </w:r>
            <w:r w:rsidRPr="003E1D45">
              <w:rPr>
                <w:color w:val="548DD4" w:themeColor="text2" w:themeTint="99"/>
              </w:rPr>
              <w:t xml:space="preserve">  </w:t>
            </w:r>
            <w:r w:rsidRPr="007533EF">
              <w:rPr>
                <w:color w:val="548DD4" w:themeColor="text2" w:themeTint="99"/>
              </w:rPr>
              <w:sym w:font="Symbol" w:char="F0DE"/>
            </w:r>
            <w:r w:rsidRPr="007533EF">
              <w:rPr>
                <w:color w:val="548DD4" w:themeColor="text2" w:themeTint="99"/>
              </w:rPr>
              <w:t xml:space="preserve"> ist falsch! </w:t>
            </w:r>
            <w:r w:rsidRPr="007533EF">
              <w:rPr>
                <w:color w:val="548DD4" w:themeColor="text2" w:themeTint="99"/>
              </w:rPr>
              <w:sym w:font="Symbol" w:char="F0DE"/>
            </w:r>
            <w:r w:rsidRPr="007533EF">
              <w:rPr>
                <w:color w:val="548DD4" w:themeColor="text2" w:themeTint="99"/>
              </w:rPr>
              <w:t xml:space="preserve"> hier</w:t>
            </w:r>
            <w:proofErr w:type="gramStart"/>
            <w:r w:rsidRPr="007533EF">
              <w:rPr>
                <w:color w:val="548DD4" w:themeColor="text2" w:themeTint="99"/>
              </w:rPr>
              <w:t>: :</w:t>
            </w:r>
            <w:proofErr w:type="gramEnd"/>
            <w:r w:rsidRPr="007533EF">
              <w:rPr>
                <w:color w:val="548DD4" w:themeColor="text2" w:themeTint="99"/>
              </w:rPr>
              <w:t xml:space="preserve"> 12</w:t>
            </w:r>
          </w:p>
        </w:tc>
      </w:tr>
      <w:tr w:rsidR="003E1D45" w:rsidRPr="0058588B" w14:paraId="484CF3A6" w14:textId="77777777" w:rsidTr="00DE0900">
        <w:trPr>
          <w:trHeight w:val="390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25D456D7" w14:textId="77777777" w:rsidR="003E1D45" w:rsidRPr="00B37EED" w:rsidRDefault="003E1D45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  <w:vMerge/>
          </w:tcPr>
          <w:p w14:paraId="5E143C3D" w14:textId="77777777" w:rsidR="003E1D45" w:rsidRPr="00B37EED" w:rsidRDefault="003E1D45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437" w:type="dxa"/>
            <w:vMerge/>
            <w:tcBorders>
              <w:right w:val="single" w:sz="4" w:space="0" w:color="000000"/>
            </w:tcBorders>
          </w:tcPr>
          <w:p w14:paraId="4957CA99" w14:textId="77777777" w:rsidR="003E1D45" w:rsidRPr="00B37EED" w:rsidRDefault="003E1D45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0432A3" w14:textId="77777777" w:rsidR="003E1D45" w:rsidRPr="002865FB" w:rsidRDefault="003E1D45" w:rsidP="00851199">
            <w:pPr>
              <w:pStyle w:val="Handschrift"/>
              <w:jc w:val="center"/>
              <w:rPr>
                <w:noProof/>
              </w:rPr>
            </w:pPr>
            <w:r w:rsidRPr="002865FB">
              <w:t>60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1775FF" w14:textId="77777777" w:rsidR="003E1D45" w:rsidRPr="002865FB" w:rsidRDefault="003E1D45" w:rsidP="00851199">
            <w:pPr>
              <w:pStyle w:val="Handschrift"/>
              <w:jc w:val="center"/>
              <w:rPr>
                <w:noProof/>
              </w:rPr>
            </w:pPr>
            <w:r w:rsidRPr="002865FB">
              <w:t>6</w:t>
            </w:r>
          </w:p>
        </w:tc>
        <w:tc>
          <w:tcPr>
            <w:tcW w:w="3548" w:type="dxa"/>
            <w:vMerge/>
            <w:tcBorders>
              <w:left w:val="single" w:sz="4" w:space="0" w:color="000000"/>
            </w:tcBorders>
            <w:vAlign w:val="center"/>
          </w:tcPr>
          <w:p w14:paraId="7316AF38" w14:textId="77777777" w:rsidR="003E1D45" w:rsidRPr="0058588B" w:rsidRDefault="003E1D45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3E1D45" w:rsidRPr="0058588B" w14:paraId="79D6A051" w14:textId="77777777" w:rsidTr="00DE0900">
        <w:trPr>
          <w:trHeight w:val="390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4B2C0E55" w14:textId="77777777" w:rsidR="003E1D45" w:rsidRPr="00B37EED" w:rsidRDefault="003E1D45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  <w:vMerge/>
          </w:tcPr>
          <w:p w14:paraId="742EA359" w14:textId="77777777" w:rsidR="003E1D45" w:rsidRPr="00B37EED" w:rsidRDefault="003E1D45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437" w:type="dxa"/>
            <w:vMerge/>
            <w:tcBorders>
              <w:right w:val="single" w:sz="4" w:space="0" w:color="000000"/>
            </w:tcBorders>
          </w:tcPr>
          <w:p w14:paraId="3C3D90AF" w14:textId="77777777" w:rsidR="003E1D45" w:rsidRPr="00B37EED" w:rsidRDefault="003E1D45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44D16" w14:textId="77777777" w:rsidR="003E1D45" w:rsidRPr="002865FB" w:rsidRDefault="003E1D45" w:rsidP="00851199">
            <w:pPr>
              <w:pStyle w:val="Handschrift"/>
              <w:jc w:val="center"/>
              <w:rPr>
                <w:noProof/>
              </w:rPr>
            </w:pPr>
            <w:r w:rsidRPr="002865FB"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6E11B7" w14:textId="77777777" w:rsidR="003E1D45" w:rsidRPr="002865FB" w:rsidRDefault="003E1D45" w:rsidP="00851199">
            <w:pPr>
              <w:pStyle w:val="Handschrift"/>
              <w:jc w:val="center"/>
              <w:rPr>
                <w:noProof/>
              </w:rPr>
            </w:pPr>
            <w:r w:rsidRPr="002865FB">
              <w:t>12</w:t>
            </w:r>
          </w:p>
        </w:tc>
        <w:tc>
          <w:tcPr>
            <w:tcW w:w="3548" w:type="dxa"/>
            <w:vMerge/>
            <w:tcBorders>
              <w:left w:val="single" w:sz="4" w:space="0" w:color="000000"/>
            </w:tcBorders>
            <w:vAlign w:val="center"/>
          </w:tcPr>
          <w:p w14:paraId="26AA99AF" w14:textId="77777777" w:rsidR="003E1D45" w:rsidRPr="0058588B" w:rsidRDefault="003E1D45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3E1D45" w:rsidRPr="0058588B" w14:paraId="2BB44638" w14:textId="77777777" w:rsidTr="00DE0900">
        <w:trPr>
          <w:trHeight w:val="390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39D14A26" w14:textId="77777777" w:rsidR="003E1D45" w:rsidRPr="00B37EED" w:rsidRDefault="003E1D45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  <w:vMerge/>
          </w:tcPr>
          <w:p w14:paraId="2D165E0F" w14:textId="77777777" w:rsidR="003E1D45" w:rsidRPr="00B37EED" w:rsidRDefault="003E1D45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1437" w:type="dxa"/>
            <w:vMerge/>
            <w:tcBorders>
              <w:right w:val="single" w:sz="4" w:space="0" w:color="000000"/>
            </w:tcBorders>
          </w:tcPr>
          <w:p w14:paraId="4E233F83" w14:textId="77777777" w:rsidR="003E1D45" w:rsidRPr="00B37EED" w:rsidRDefault="003E1D45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86B2B" w14:textId="77777777" w:rsidR="003E1D45" w:rsidRPr="002865FB" w:rsidRDefault="003E1D45" w:rsidP="00851199">
            <w:pPr>
              <w:pStyle w:val="Handschrift"/>
              <w:jc w:val="center"/>
              <w:rPr>
                <w:noProof/>
              </w:rPr>
            </w:pPr>
            <w:r w:rsidRPr="002865FB">
              <w:t>120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441DA6" w14:textId="77777777" w:rsidR="003E1D45" w:rsidRPr="002865FB" w:rsidRDefault="003E1D45" w:rsidP="00851199">
            <w:pPr>
              <w:pStyle w:val="Handschrift"/>
              <w:jc w:val="center"/>
              <w:rPr>
                <w:noProof/>
              </w:rPr>
            </w:pPr>
            <w:r w:rsidRPr="002865FB">
              <w:t>0</w:t>
            </w:r>
          </w:p>
        </w:tc>
        <w:tc>
          <w:tcPr>
            <w:tcW w:w="3548" w:type="dxa"/>
            <w:vMerge/>
            <w:tcBorders>
              <w:left w:val="single" w:sz="4" w:space="0" w:color="000000"/>
            </w:tcBorders>
            <w:vAlign w:val="center"/>
          </w:tcPr>
          <w:p w14:paraId="123238A8" w14:textId="77777777" w:rsidR="003E1D45" w:rsidRPr="0058588B" w:rsidRDefault="003E1D45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3E1D45" w14:paraId="0F6CB35C" w14:textId="77777777" w:rsidTr="00DE0900">
        <w:trPr>
          <w:trHeight w:val="225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3DF6AD3B" w14:textId="77777777" w:rsidR="003E1D45" w:rsidRPr="00AC05D4" w:rsidRDefault="003E1D45" w:rsidP="00DE0900">
            <w:pPr>
              <w:rPr>
                <w:color w:val="0D0D0D" w:themeColor="text1" w:themeTint="F2"/>
                <w:sz w:val="10"/>
              </w:rPr>
            </w:pPr>
          </w:p>
        </w:tc>
        <w:tc>
          <w:tcPr>
            <w:tcW w:w="288" w:type="dxa"/>
          </w:tcPr>
          <w:p w14:paraId="3B6096F0" w14:textId="77777777" w:rsidR="003E1D45" w:rsidRPr="00AC05D4" w:rsidRDefault="003E1D45" w:rsidP="00DE0900">
            <w:pPr>
              <w:pStyle w:val="berschrift2"/>
              <w:rPr>
                <w:color w:val="0D0D0D" w:themeColor="text1" w:themeTint="F2"/>
                <w:sz w:val="10"/>
              </w:rPr>
            </w:pPr>
          </w:p>
        </w:tc>
        <w:tc>
          <w:tcPr>
            <w:tcW w:w="8104" w:type="dxa"/>
            <w:gridSpan w:val="4"/>
          </w:tcPr>
          <w:p w14:paraId="038B3B40" w14:textId="77777777" w:rsidR="003E1D45" w:rsidRPr="00AC05D4" w:rsidRDefault="003E1D45" w:rsidP="00DE0900">
            <w:pPr>
              <w:rPr>
                <w:color w:val="0D0D0D" w:themeColor="text1" w:themeTint="F2"/>
                <w:sz w:val="10"/>
              </w:rPr>
            </w:pPr>
          </w:p>
        </w:tc>
      </w:tr>
      <w:tr w:rsidR="003E1D45" w14:paraId="47AA432F" w14:textId="77777777" w:rsidTr="00DE0900">
        <w:trPr>
          <w:trHeight w:val="425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5829913C" w14:textId="77777777" w:rsidR="003E1D45" w:rsidRPr="00B37EED" w:rsidRDefault="003E1D45" w:rsidP="00DE0900">
            <w:pPr>
              <w:rPr>
                <w:color w:val="0D0D0D" w:themeColor="text1" w:themeTint="F2"/>
              </w:rPr>
            </w:pPr>
          </w:p>
        </w:tc>
        <w:tc>
          <w:tcPr>
            <w:tcW w:w="288" w:type="dxa"/>
          </w:tcPr>
          <w:p w14:paraId="4DB58935" w14:textId="77777777" w:rsidR="003E1D45" w:rsidRPr="00B37EED" w:rsidRDefault="003E1D45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104" w:type="dxa"/>
            <w:gridSpan w:val="4"/>
          </w:tcPr>
          <w:p w14:paraId="485D8AFF" w14:textId="77777777" w:rsidR="003E1D45" w:rsidRPr="00E14600" w:rsidRDefault="003E1D45" w:rsidP="00DE0900">
            <w:pPr>
              <w:rPr>
                <w:b/>
                <w:i/>
                <w:color w:val="0D0D0D" w:themeColor="text1" w:themeTint="F2"/>
              </w:rPr>
            </w:pPr>
            <w:r w:rsidRPr="00E14600">
              <w:rPr>
                <w:b/>
                <w:i/>
                <w:color w:val="0D0D0D" w:themeColor="text1" w:themeTint="F2"/>
              </w:rPr>
              <w:t xml:space="preserve">richtige Tabelle:  </w:t>
            </w:r>
          </w:p>
        </w:tc>
      </w:tr>
      <w:tr w:rsidR="003E1D45" w14:paraId="6A219943" w14:textId="77777777" w:rsidTr="00DE0900">
        <w:trPr>
          <w:trHeight w:val="80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69E04726" w14:textId="77777777" w:rsidR="003E1D45" w:rsidRPr="00B33B8B" w:rsidRDefault="003E1D45" w:rsidP="00DE0900">
            <w:pPr>
              <w:rPr>
                <w:sz w:val="8"/>
              </w:rPr>
            </w:pPr>
          </w:p>
        </w:tc>
        <w:tc>
          <w:tcPr>
            <w:tcW w:w="288" w:type="dxa"/>
            <w:vMerge w:val="restart"/>
          </w:tcPr>
          <w:p w14:paraId="5C167E48" w14:textId="77777777" w:rsidR="003E1D45" w:rsidRPr="00B33B8B" w:rsidRDefault="003E1D45" w:rsidP="00DE0900">
            <w:pPr>
              <w:pStyle w:val="berschrift2"/>
              <w:rPr>
                <w:color w:val="C00000"/>
                <w:sz w:val="8"/>
              </w:rPr>
            </w:pPr>
          </w:p>
        </w:tc>
        <w:tc>
          <w:tcPr>
            <w:tcW w:w="1437" w:type="dxa"/>
          </w:tcPr>
          <w:p w14:paraId="65F76533" w14:textId="77777777" w:rsidR="003E1D45" w:rsidRPr="00B33B8B" w:rsidRDefault="003E1D45" w:rsidP="00DE0900">
            <w:pPr>
              <w:rPr>
                <w:color w:val="C00000"/>
                <w:sz w:val="8"/>
              </w:rPr>
            </w:pP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14:paraId="5EF23595" w14:textId="77777777" w:rsidR="003E1D45" w:rsidRPr="00B33B8B" w:rsidRDefault="003E1D45" w:rsidP="00DE0900">
            <w:pPr>
              <w:rPr>
                <w:color w:val="C00000"/>
                <w:sz w:val="8"/>
              </w:rPr>
            </w:pPr>
          </w:p>
        </w:tc>
        <w:tc>
          <w:tcPr>
            <w:tcW w:w="1560" w:type="dxa"/>
            <w:tcBorders>
              <w:bottom w:val="single" w:sz="4" w:space="0" w:color="000000"/>
            </w:tcBorders>
          </w:tcPr>
          <w:p w14:paraId="0CFE9017" w14:textId="77777777" w:rsidR="003E1D45" w:rsidRPr="00B33B8B" w:rsidRDefault="003E1D45" w:rsidP="00DE0900">
            <w:pPr>
              <w:rPr>
                <w:color w:val="C00000"/>
                <w:sz w:val="8"/>
              </w:rPr>
            </w:pPr>
          </w:p>
        </w:tc>
        <w:tc>
          <w:tcPr>
            <w:tcW w:w="3548" w:type="dxa"/>
          </w:tcPr>
          <w:p w14:paraId="1CEA789B" w14:textId="77777777" w:rsidR="003E1D45" w:rsidRPr="00B33B8B" w:rsidRDefault="003E1D45" w:rsidP="00DE0900">
            <w:pPr>
              <w:rPr>
                <w:color w:val="C00000"/>
                <w:sz w:val="8"/>
              </w:rPr>
            </w:pPr>
          </w:p>
        </w:tc>
      </w:tr>
      <w:tr w:rsidR="003E1D45" w14:paraId="31290B93" w14:textId="77777777" w:rsidTr="00DE0900">
        <w:trPr>
          <w:trHeight w:val="340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2601A012" w14:textId="77777777" w:rsidR="003E1D45" w:rsidRDefault="003E1D45" w:rsidP="00DE0900"/>
        </w:tc>
        <w:tc>
          <w:tcPr>
            <w:tcW w:w="288" w:type="dxa"/>
            <w:vMerge/>
          </w:tcPr>
          <w:p w14:paraId="27668844" w14:textId="77777777" w:rsidR="003E1D45" w:rsidRPr="00AB04C4" w:rsidRDefault="003E1D45" w:rsidP="00DE0900">
            <w:pPr>
              <w:pStyle w:val="berschrift2"/>
              <w:rPr>
                <w:color w:val="C00000"/>
              </w:rPr>
            </w:pPr>
          </w:p>
        </w:tc>
        <w:tc>
          <w:tcPr>
            <w:tcW w:w="1437" w:type="dxa"/>
            <w:tcBorders>
              <w:right w:val="single" w:sz="4" w:space="0" w:color="000000"/>
            </w:tcBorders>
          </w:tcPr>
          <w:p w14:paraId="2386553F" w14:textId="77777777" w:rsidR="003E1D45" w:rsidRPr="00AB04C4" w:rsidRDefault="003E1D45" w:rsidP="00DE0900">
            <w:pPr>
              <w:rPr>
                <w:color w:val="C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14:paraId="738122BB" w14:textId="77777777" w:rsidR="003E1D45" w:rsidRDefault="003E1D45" w:rsidP="00DE0900">
            <w:pPr>
              <w:jc w:val="center"/>
              <w:rPr>
                <w:b/>
              </w:rPr>
            </w:pPr>
            <w:r>
              <w:rPr>
                <w:b/>
              </w:rPr>
              <w:t xml:space="preserve">Geschwindigkeit </w:t>
            </w:r>
          </w:p>
          <w:p w14:paraId="3C1E5FC3" w14:textId="77777777" w:rsidR="003E1D45" w:rsidRPr="00AB04C4" w:rsidRDefault="003E1D45" w:rsidP="00DE0900">
            <w:pPr>
              <w:jc w:val="center"/>
              <w:rPr>
                <w:color w:val="C00000"/>
              </w:rPr>
            </w:pPr>
            <w:r>
              <w:rPr>
                <w:b/>
              </w:rPr>
              <w:t>(in km/h)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</w:tcPr>
          <w:p w14:paraId="744C912E" w14:textId="77777777" w:rsidR="003E1D45" w:rsidRDefault="003E1D45" w:rsidP="00DE0900">
            <w:pPr>
              <w:jc w:val="center"/>
              <w:rPr>
                <w:b/>
              </w:rPr>
            </w:pPr>
            <w:r>
              <w:rPr>
                <w:b/>
              </w:rPr>
              <w:t xml:space="preserve">Zeit </w:t>
            </w:r>
          </w:p>
          <w:p w14:paraId="386A8DA5" w14:textId="77777777" w:rsidR="003E1D45" w:rsidRPr="00AB04C4" w:rsidRDefault="003E1D45" w:rsidP="00DE0900">
            <w:pPr>
              <w:jc w:val="center"/>
              <w:rPr>
                <w:color w:val="C00000"/>
              </w:rPr>
            </w:pPr>
            <w:r>
              <w:rPr>
                <w:b/>
              </w:rPr>
              <w:t>(in Stunden)</w:t>
            </w:r>
          </w:p>
        </w:tc>
        <w:tc>
          <w:tcPr>
            <w:tcW w:w="3548" w:type="dxa"/>
            <w:tcBorders>
              <w:left w:val="single" w:sz="4" w:space="0" w:color="000000"/>
            </w:tcBorders>
          </w:tcPr>
          <w:p w14:paraId="6AC8B733" w14:textId="77777777" w:rsidR="003E1D45" w:rsidRPr="00AB04C4" w:rsidRDefault="003E1D45" w:rsidP="00DE0900">
            <w:pPr>
              <w:rPr>
                <w:color w:val="C00000"/>
              </w:rPr>
            </w:pPr>
          </w:p>
        </w:tc>
      </w:tr>
      <w:tr w:rsidR="003E1D45" w14:paraId="38B3AC13" w14:textId="77777777" w:rsidTr="00DE0900">
        <w:trPr>
          <w:trHeight w:val="39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0EADDD8C" w14:textId="77777777" w:rsidR="003E1D45" w:rsidRDefault="003E1D45" w:rsidP="00DE0900"/>
        </w:tc>
        <w:tc>
          <w:tcPr>
            <w:tcW w:w="288" w:type="dxa"/>
            <w:vMerge/>
          </w:tcPr>
          <w:p w14:paraId="3F1900DA" w14:textId="77777777" w:rsidR="003E1D45" w:rsidRPr="00AB04C4" w:rsidRDefault="003E1D45" w:rsidP="00DE0900">
            <w:pPr>
              <w:pStyle w:val="berschrift2"/>
              <w:rPr>
                <w:color w:val="C00000"/>
              </w:rPr>
            </w:pPr>
          </w:p>
        </w:tc>
        <w:tc>
          <w:tcPr>
            <w:tcW w:w="1437" w:type="dxa"/>
            <w:vMerge w:val="restart"/>
            <w:tcBorders>
              <w:right w:val="single" w:sz="4" w:space="0" w:color="000000"/>
            </w:tcBorders>
          </w:tcPr>
          <w:p w14:paraId="3D427F7D" w14:textId="5040F261" w:rsidR="003E1D45" w:rsidRPr="00851199" w:rsidRDefault="003E1D45" w:rsidP="00DE0900">
            <w:pPr>
              <w:pStyle w:val="berschrift2"/>
              <w:spacing w:before="120"/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</w:pPr>
            <w:r w:rsidRPr="00851199">
              <w:rPr>
                <w:rFonts w:ascii="Comic Sans MS" w:hAnsi="Comic Sans MS"/>
                <w:noProof/>
                <w:color w:val="548DD4" w:themeColor="text2" w:themeTint="99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1136" behindDoc="0" locked="0" layoutInCell="1" allowOverlap="1" wp14:anchorId="614989DC" wp14:editId="5D3AA43F">
                      <wp:simplePos x="0" y="0"/>
                      <wp:positionH relativeFrom="column">
                        <wp:posOffset>2934335</wp:posOffset>
                      </wp:positionH>
                      <wp:positionV relativeFrom="paragraph">
                        <wp:posOffset>410210</wp:posOffset>
                      </wp:positionV>
                      <wp:extent cx="76200" cy="244475"/>
                      <wp:effectExtent l="0" t="0" r="19050" b="22225"/>
                      <wp:wrapNone/>
                      <wp:docPr id="1392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4447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DFE573B" id="Pfeil: nach rechts gekrümmt 59" o:spid="_x0000_s1026" type="#_x0000_t102" style="position:absolute;margin-left:231.05pt;margin-top:32.3pt;width:6pt;height:19.25pt;flip:x;z-index:2535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" adj="18234,20759,16200" fillcolor="#a5a5a5 [2092]" strokecolor="#a5a5a5 [2092]" strokeweight="2pt"/>
                  </w:pict>
                </mc:Fallback>
              </mc:AlternateContent>
            </w:r>
            <w:r w:rsidRPr="00851199">
              <w:rPr>
                <w:rFonts w:ascii="Comic Sans MS" w:hAnsi="Comic Sans MS"/>
                <w:noProof/>
                <w:color w:val="548DD4" w:themeColor="text2" w:themeTint="99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 wp14:anchorId="2DBBF13C" wp14:editId="1E22574D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407035</wp:posOffset>
                      </wp:positionV>
                      <wp:extent cx="84455" cy="236220"/>
                      <wp:effectExtent l="0" t="0" r="10795" b="11430"/>
                      <wp:wrapNone/>
                      <wp:docPr id="1392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3D5F668" id="Pfeil: nach rechts gekrümmt 59" o:spid="_x0000_s1026" type="#_x0000_t102" style="position:absolute;margin-left:61.3pt;margin-top:32.05pt;width:6.65pt;height:18.6pt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" adj="17739,20635,16200" fillcolor="#a5a5a5 [2092]" strokecolor="#a5a5a5 [2092]" strokeweight="2pt"/>
                  </w:pict>
                </mc:Fallback>
              </mc:AlternateContent>
            </w:r>
            <w:r w:rsidRPr="00851199">
              <w:rPr>
                <w:rFonts w:ascii="Comic Sans MS" w:hAnsi="Comic Sans MS"/>
                <w:noProof/>
                <w:color w:val="548DD4" w:themeColor="text2" w:themeTint="99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 wp14:anchorId="267BE9E9" wp14:editId="7AC94750">
                      <wp:simplePos x="0" y="0"/>
                      <wp:positionH relativeFrom="column">
                        <wp:posOffset>2926715</wp:posOffset>
                      </wp:positionH>
                      <wp:positionV relativeFrom="paragraph">
                        <wp:posOffset>119380</wp:posOffset>
                      </wp:positionV>
                      <wp:extent cx="76200" cy="244475"/>
                      <wp:effectExtent l="0" t="0" r="19050" b="22225"/>
                      <wp:wrapNone/>
                      <wp:docPr id="1390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24447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7C7E329" id="Pfeil: nach rechts gekrümmt 59" o:spid="_x0000_s1026" type="#_x0000_t102" style="position:absolute;margin-left:230.45pt;margin-top:9.4pt;width:6pt;height:19.25pt;flip:x;z-index:2535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" adj="18234,20759,16200" fillcolor="#a5a5a5 [2092]" strokecolor="#a5a5a5 [2092]" strokeweight="2pt"/>
                  </w:pict>
                </mc:Fallback>
              </mc:AlternateContent>
            </w:r>
            <w:r w:rsidRPr="00851199">
              <w:rPr>
                <w:rFonts w:ascii="Comic Sans MS" w:hAnsi="Comic Sans MS"/>
                <w:noProof/>
                <w:color w:val="548DD4" w:themeColor="text2" w:themeTint="99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 wp14:anchorId="16C1C6B2" wp14:editId="22F04D3E">
                      <wp:simplePos x="0" y="0"/>
                      <wp:positionH relativeFrom="column">
                        <wp:posOffset>793539</wp:posOffset>
                      </wp:positionH>
                      <wp:positionV relativeFrom="paragraph">
                        <wp:posOffset>106256</wp:posOffset>
                      </wp:positionV>
                      <wp:extent cx="84667" cy="236643"/>
                      <wp:effectExtent l="0" t="0" r="10795" b="11430"/>
                      <wp:wrapNone/>
                      <wp:docPr id="1390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667" cy="236643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CB8198F" id="Pfeil: nach rechts gekrümmt 59" o:spid="_x0000_s1026" type="#_x0000_t102" style="position:absolute;margin-left:62.5pt;margin-top:8.35pt;width:6.65pt;height:18.65pt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" adj="17736,20634,16200" fillcolor="#a5a5a5 [2092]" strokecolor="#a5a5a5 [2092]" strokeweight="2pt"/>
                  </w:pict>
                </mc:Fallback>
              </mc:AlternateContent>
            </w:r>
            <w:r w:rsidRPr="00851199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              </w:t>
            </w:r>
            <w:r w:rsidRPr="00851199">
              <w:rPr>
                <w:rFonts w:ascii="Comic Sans MS" w:hAnsi="Comic Sans MS" w:cs="Calibri"/>
                <w:b w:val="0"/>
                <w:color w:val="548DD4" w:themeColor="text2" w:themeTint="99"/>
                <w:sz w:val="20"/>
                <w:szCs w:val="20"/>
              </w:rPr>
              <w:t>: 6</w:t>
            </w:r>
          </w:p>
          <w:p w14:paraId="3B21C583" w14:textId="77777777" w:rsidR="003E1D45" w:rsidRPr="00851199" w:rsidRDefault="003E1D45" w:rsidP="00DE0900">
            <w:pPr>
              <w:pStyle w:val="berschrift2"/>
              <w:spacing w:before="120"/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</w:pPr>
            <w:r w:rsidRPr="00851199">
              <w:rPr>
                <w:rFonts w:ascii="Comic Sans MS" w:hAnsi="Comic Sans MS"/>
                <w:noProof/>
                <w:color w:val="548DD4" w:themeColor="text2" w:themeTint="99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 wp14:anchorId="77D00E4C" wp14:editId="03C18475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170392</wp:posOffset>
                      </wp:positionV>
                      <wp:extent cx="84667" cy="236643"/>
                      <wp:effectExtent l="0" t="0" r="10795" b="11430"/>
                      <wp:wrapNone/>
                      <wp:docPr id="1392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667" cy="236643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873EE92" id="Pfeil: nach rechts gekrümmt 59" o:spid="_x0000_s1026" type="#_x0000_t102" style="position:absolute;margin-left:61.3pt;margin-top:13.4pt;width:6.65pt;height:18.65pt;z-index:2535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" adj="17736,20634,16200" fillcolor="#a5a5a5 [2092]" strokecolor="#a5a5a5 [2092]" strokeweight="2pt"/>
                  </w:pict>
                </mc:Fallback>
              </mc:AlternateContent>
            </w:r>
            <w:r w:rsidRPr="00851199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               </w:t>
            </w:r>
          </w:p>
          <w:p w14:paraId="19A30A09" w14:textId="03E7964A" w:rsidR="003E1D45" w:rsidRPr="00851199" w:rsidRDefault="003E1D45" w:rsidP="00DE0900">
            <w:pPr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851199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           </w:t>
            </w:r>
            <w:r w:rsidRPr="00851199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851199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12</w:t>
            </w:r>
          </w:p>
          <w:p w14:paraId="1EC4ADC6" w14:textId="77777777" w:rsidR="003E1D45" w:rsidRPr="00E14600" w:rsidRDefault="003E1D45" w:rsidP="00DE0900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4B48BD" w14:textId="77777777" w:rsidR="003E1D45" w:rsidRPr="0090687B" w:rsidRDefault="003E1D45" w:rsidP="00851199">
            <w:pPr>
              <w:pStyle w:val="Handschrift"/>
              <w:jc w:val="center"/>
              <w:rPr>
                <w:color w:val="C00000"/>
              </w:rPr>
            </w:pPr>
            <w:r w:rsidRPr="003C2223">
              <w:t>60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326343" w14:textId="77777777" w:rsidR="003E1D45" w:rsidRPr="0090687B" w:rsidRDefault="003E1D45" w:rsidP="00851199">
            <w:pPr>
              <w:pStyle w:val="Handschrift"/>
              <w:jc w:val="center"/>
              <w:rPr>
                <w:color w:val="C00000"/>
              </w:rPr>
            </w:pPr>
            <w:r w:rsidRPr="003C2223">
              <w:t>6</w:t>
            </w:r>
          </w:p>
        </w:tc>
        <w:tc>
          <w:tcPr>
            <w:tcW w:w="3548" w:type="dxa"/>
            <w:vMerge w:val="restart"/>
            <w:tcBorders>
              <w:left w:val="single" w:sz="4" w:space="0" w:color="000000"/>
            </w:tcBorders>
          </w:tcPr>
          <w:p w14:paraId="6916CAB1" w14:textId="7033B8BF" w:rsidR="003E1D45" w:rsidRPr="00851199" w:rsidRDefault="003E1D45" w:rsidP="00DE0900">
            <w:pPr>
              <w:pStyle w:val="berschrift2"/>
              <w:spacing w:before="120"/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</w:pPr>
            <w:r w:rsidRPr="00851199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 </w:t>
            </w:r>
            <w:r w:rsidRPr="00851199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851199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6 </w:t>
            </w:r>
          </w:p>
          <w:p w14:paraId="2A6AE1D6" w14:textId="77777777" w:rsidR="003E1D45" w:rsidRDefault="003E1D45" w:rsidP="00DE0900">
            <w:pPr>
              <w:rPr>
                <w:color w:val="C00000"/>
              </w:rPr>
            </w:pPr>
            <w:r>
              <w:rPr>
                <w:color w:val="C00000"/>
              </w:rPr>
              <w:t xml:space="preserve">                        </w:t>
            </w:r>
          </w:p>
          <w:p w14:paraId="61669A0B" w14:textId="77777777" w:rsidR="003E1D45" w:rsidRPr="000F4340" w:rsidRDefault="003E1D45" w:rsidP="00DE0900">
            <w:pPr>
              <w:rPr>
                <w:b/>
                <w:color w:val="0D0D0D" w:themeColor="text1" w:themeTint="F2"/>
                <w:sz w:val="14"/>
              </w:rPr>
            </w:pPr>
            <w:r w:rsidRPr="000F4340">
              <w:rPr>
                <w:b/>
                <w:color w:val="0D0D0D" w:themeColor="text1" w:themeTint="F2"/>
                <w:sz w:val="14"/>
              </w:rPr>
              <w:t xml:space="preserve">  </w:t>
            </w:r>
          </w:p>
          <w:p w14:paraId="383086E4" w14:textId="77777777" w:rsidR="003E1D45" w:rsidRPr="00851199" w:rsidRDefault="003E1D45" w:rsidP="00DE0900">
            <w:pPr>
              <w:rPr>
                <w:rFonts w:ascii="Comic Sans MS" w:hAnsi="Comic Sans MS"/>
                <w:bCs/>
                <w:color w:val="C00000"/>
                <w:sz w:val="20"/>
                <w:szCs w:val="20"/>
              </w:rPr>
            </w:pPr>
            <w:r>
              <w:rPr>
                <w:color w:val="7F7F7F" w:themeColor="text1" w:themeTint="80"/>
              </w:rPr>
              <w:t xml:space="preserve">     </w:t>
            </w:r>
            <w:r w:rsidRPr="00851199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: 12</w:t>
            </w:r>
            <w:r w:rsidRPr="00851199">
              <w:rPr>
                <w:rFonts w:ascii="Comic Sans MS" w:hAnsi="Comic Sans MS"/>
                <w:b/>
                <w:color w:val="548DD4" w:themeColor="text2" w:themeTint="99"/>
                <w:sz w:val="20"/>
                <w:szCs w:val="20"/>
              </w:rPr>
              <w:t xml:space="preserve">              </w:t>
            </w:r>
          </w:p>
        </w:tc>
      </w:tr>
      <w:tr w:rsidR="003E1D45" w14:paraId="4E339317" w14:textId="77777777" w:rsidTr="00DE0900">
        <w:trPr>
          <w:trHeight w:val="39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5FDD272C" w14:textId="77777777" w:rsidR="003E1D45" w:rsidRDefault="003E1D45" w:rsidP="00DE0900"/>
        </w:tc>
        <w:tc>
          <w:tcPr>
            <w:tcW w:w="288" w:type="dxa"/>
            <w:vMerge/>
          </w:tcPr>
          <w:p w14:paraId="4234ADC2" w14:textId="77777777" w:rsidR="003E1D45" w:rsidRPr="00AB04C4" w:rsidRDefault="003E1D45" w:rsidP="00DE0900">
            <w:pPr>
              <w:pStyle w:val="berschrift2"/>
              <w:rPr>
                <w:color w:val="C00000"/>
              </w:rPr>
            </w:pPr>
          </w:p>
        </w:tc>
        <w:tc>
          <w:tcPr>
            <w:tcW w:w="1437" w:type="dxa"/>
            <w:vMerge/>
            <w:tcBorders>
              <w:right w:val="single" w:sz="4" w:space="0" w:color="000000"/>
            </w:tcBorders>
          </w:tcPr>
          <w:p w14:paraId="79FABF18" w14:textId="77777777" w:rsidR="003E1D45" w:rsidRPr="00AB04C4" w:rsidRDefault="003E1D45" w:rsidP="00DE0900">
            <w:pPr>
              <w:rPr>
                <w:color w:val="C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81F0D5" w14:textId="77777777" w:rsidR="003E1D45" w:rsidRPr="0090687B" w:rsidRDefault="003E1D45" w:rsidP="00851199">
            <w:pPr>
              <w:pStyle w:val="Handschrift"/>
              <w:jc w:val="center"/>
              <w:rPr>
                <w:color w:val="C00000"/>
              </w:rPr>
            </w:pPr>
            <w:r w:rsidRPr="003C2223"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0F19F" w14:textId="77777777" w:rsidR="003E1D45" w:rsidRPr="0090687B" w:rsidRDefault="003E1D45" w:rsidP="00851199">
            <w:pPr>
              <w:pStyle w:val="Handschrift"/>
              <w:jc w:val="center"/>
              <w:rPr>
                <w:color w:val="C00000"/>
              </w:rPr>
            </w:pPr>
            <w:r>
              <w:t>36</w:t>
            </w:r>
          </w:p>
        </w:tc>
        <w:tc>
          <w:tcPr>
            <w:tcW w:w="3548" w:type="dxa"/>
            <w:vMerge/>
            <w:tcBorders>
              <w:left w:val="single" w:sz="4" w:space="0" w:color="000000"/>
            </w:tcBorders>
          </w:tcPr>
          <w:p w14:paraId="7E423D38" w14:textId="77777777" w:rsidR="003E1D45" w:rsidRPr="00AB04C4" w:rsidRDefault="003E1D45" w:rsidP="00DE0900">
            <w:pPr>
              <w:rPr>
                <w:color w:val="C00000"/>
              </w:rPr>
            </w:pPr>
          </w:p>
        </w:tc>
      </w:tr>
      <w:tr w:rsidR="003E1D45" w14:paraId="0C75BA5C" w14:textId="77777777" w:rsidTr="00DE0900">
        <w:trPr>
          <w:trHeight w:val="39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2B9EBC0A" w14:textId="77777777" w:rsidR="003E1D45" w:rsidRDefault="003E1D45" w:rsidP="00DE0900"/>
        </w:tc>
        <w:tc>
          <w:tcPr>
            <w:tcW w:w="288" w:type="dxa"/>
            <w:vMerge/>
          </w:tcPr>
          <w:p w14:paraId="03A08794" w14:textId="77777777" w:rsidR="003E1D45" w:rsidRPr="00AB04C4" w:rsidRDefault="003E1D45" w:rsidP="00DE0900">
            <w:pPr>
              <w:pStyle w:val="berschrift2"/>
              <w:rPr>
                <w:color w:val="C00000"/>
              </w:rPr>
            </w:pPr>
          </w:p>
        </w:tc>
        <w:tc>
          <w:tcPr>
            <w:tcW w:w="1437" w:type="dxa"/>
            <w:vMerge/>
            <w:tcBorders>
              <w:right w:val="single" w:sz="4" w:space="0" w:color="000000"/>
            </w:tcBorders>
          </w:tcPr>
          <w:p w14:paraId="407DF83B" w14:textId="77777777" w:rsidR="003E1D45" w:rsidRPr="00AB04C4" w:rsidRDefault="003E1D45" w:rsidP="00DE0900">
            <w:pPr>
              <w:rPr>
                <w:color w:val="C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A8C381" w14:textId="77777777" w:rsidR="003E1D45" w:rsidRPr="0090687B" w:rsidRDefault="003E1D45" w:rsidP="00851199">
            <w:pPr>
              <w:pStyle w:val="Handschrift"/>
              <w:jc w:val="center"/>
              <w:rPr>
                <w:color w:val="C00000"/>
              </w:rPr>
            </w:pPr>
            <w:r w:rsidRPr="003C2223">
              <w:t>120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60FE0F" w14:textId="77777777" w:rsidR="003E1D45" w:rsidRPr="0090687B" w:rsidRDefault="003E1D45" w:rsidP="00851199">
            <w:pPr>
              <w:pStyle w:val="Handschrift"/>
              <w:jc w:val="center"/>
              <w:rPr>
                <w:color w:val="C00000"/>
              </w:rPr>
            </w:pPr>
            <w:r>
              <w:t>3</w:t>
            </w:r>
          </w:p>
        </w:tc>
        <w:tc>
          <w:tcPr>
            <w:tcW w:w="3548" w:type="dxa"/>
            <w:vMerge/>
            <w:tcBorders>
              <w:left w:val="single" w:sz="4" w:space="0" w:color="000000"/>
            </w:tcBorders>
          </w:tcPr>
          <w:p w14:paraId="27FF6941" w14:textId="77777777" w:rsidR="003E1D45" w:rsidRPr="00AB04C4" w:rsidRDefault="003E1D45" w:rsidP="00DE0900">
            <w:pPr>
              <w:rPr>
                <w:color w:val="C00000"/>
              </w:rPr>
            </w:pPr>
          </w:p>
        </w:tc>
      </w:tr>
      <w:tr w:rsidR="003E1D45" w14:paraId="3B4FEF1E" w14:textId="77777777" w:rsidTr="00DE0900">
        <w:trPr>
          <w:trHeight w:val="371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1B7B0370" w14:textId="77777777" w:rsidR="003E1D45" w:rsidRDefault="003E1D45" w:rsidP="00DE0900"/>
        </w:tc>
        <w:tc>
          <w:tcPr>
            <w:tcW w:w="288" w:type="dxa"/>
            <w:vMerge/>
          </w:tcPr>
          <w:p w14:paraId="593F9303" w14:textId="77777777" w:rsidR="003E1D45" w:rsidRPr="00AB04C4" w:rsidRDefault="003E1D45" w:rsidP="00DE0900">
            <w:pPr>
              <w:pStyle w:val="berschrift2"/>
              <w:rPr>
                <w:color w:val="C00000"/>
              </w:rPr>
            </w:pPr>
          </w:p>
        </w:tc>
        <w:tc>
          <w:tcPr>
            <w:tcW w:w="1437" w:type="dxa"/>
          </w:tcPr>
          <w:p w14:paraId="76F7C42F" w14:textId="77777777" w:rsidR="003E1D45" w:rsidRPr="002408A6" w:rsidRDefault="003E1D45" w:rsidP="00DE0900">
            <w:pPr>
              <w:rPr>
                <w:color w:val="C00000"/>
                <w:sz w:val="12"/>
              </w:rPr>
            </w:pP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1A2E4712" w14:textId="77777777" w:rsidR="003E1D45" w:rsidRPr="002408A6" w:rsidRDefault="003E1D45" w:rsidP="00DE0900">
            <w:pPr>
              <w:rPr>
                <w:color w:val="C00000"/>
                <w:sz w:val="12"/>
              </w:rPr>
            </w:pPr>
          </w:p>
        </w:tc>
        <w:tc>
          <w:tcPr>
            <w:tcW w:w="1560" w:type="dxa"/>
            <w:tcBorders>
              <w:top w:val="single" w:sz="4" w:space="0" w:color="000000"/>
            </w:tcBorders>
          </w:tcPr>
          <w:p w14:paraId="7C694B16" w14:textId="77777777" w:rsidR="003E1D45" w:rsidRPr="002408A6" w:rsidRDefault="003E1D45" w:rsidP="00DE0900">
            <w:pPr>
              <w:rPr>
                <w:color w:val="C00000"/>
                <w:sz w:val="12"/>
              </w:rPr>
            </w:pPr>
          </w:p>
        </w:tc>
        <w:tc>
          <w:tcPr>
            <w:tcW w:w="3548" w:type="dxa"/>
          </w:tcPr>
          <w:p w14:paraId="6E728B1E" w14:textId="77777777" w:rsidR="003E1D45" w:rsidRPr="002408A6" w:rsidRDefault="003E1D45" w:rsidP="00DE0900">
            <w:pPr>
              <w:rPr>
                <w:color w:val="C00000"/>
                <w:sz w:val="12"/>
              </w:rPr>
            </w:pPr>
          </w:p>
        </w:tc>
      </w:tr>
      <w:tr w:rsidR="003E1D45" w14:paraId="7F574371" w14:textId="77777777" w:rsidTr="00DE0900">
        <w:tc>
          <w:tcPr>
            <w:tcW w:w="685" w:type="dxa"/>
            <w:vMerge/>
            <w:shd w:val="clear" w:color="auto" w:fill="D9D9D9" w:themeFill="background1" w:themeFillShade="D9"/>
          </w:tcPr>
          <w:p w14:paraId="04951710" w14:textId="77777777" w:rsidR="003E1D45" w:rsidRDefault="003E1D45" w:rsidP="00DE0900"/>
        </w:tc>
        <w:tc>
          <w:tcPr>
            <w:tcW w:w="8392" w:type="dxa"/>
            <w:gridSpan w:val="5"/>
            <w:vAlign w:val="center"/>
          </w:tcPr>
          <w:p w14:paraId="66A26706" w14:textId="77777777" w:rsidR="003E1D45" w:rsidRPr="00E46C10" w:rsidRDefault="003E1D45" w:rsidP="00DE0900">
            <w:pPr>
              <w:pStyle w:val="berschrift2"/>
              <w:ind w:left="0" w:firstLine="0"/>
              <w:rPr>
                <w:b w:val="0"/>
                <w:color w:val="000000" w:themeColor="text1"/>
              </w:rPr>
            </w:pPr>
            <w:r w:rsidRPr="00291836">
              <w:rPr>
                <w:b w:val="0"/>
                <w:color w:val="000000" w:themeColor="text1"/>
              </w:rPr>
              <w:t xml:space="preserve">Das </w:t>
            </w:r>
            <w:r w:rsidRPr="00291836">
              <w:rPr>
                <w:bCs w:val="0"/>
                <w:color w:val="000000" w:themeColor="text1"/>
              </w:rPr>
              <w:t>Beispiel</w:t>
            </w:r>
            <w:r w:rsidRPr="00291836">
              <w:rPr>
                <w:b w:val="0"/>
                <w:bCs w:val="0"/>
                <w:color w:val="000000" w:themeColor="text1"/>
              </w:rPr>
              <w:t xml:space="preserve"> </w:t>
            </w:r>
            <w:r w:rsidRPr="00291836">
              <w:rPr>
                <w:bCs w:val="0"/>
                <w:color w:val="000000" w:themeColor="text1"/>
              </w:rPr>
              <w:t xml:space="preserve">zu Aufgabe </w:t>
            </w:r>
            <w:r>
              <w:rPr>
                <w:bCs w:val="0"/>
                <w:color w:val="000000" w:themeColor="text1"/>
              </w:rPr>
              <w:t>b</w:t>
            </w:r>
            <w:r w:rsidRPr="00291836">
              <w:rPr>
                <w:bCs w:val="0"/>
                <w:color w:val="000000" w:themeColor="text1"/>
              </w:rPr>
              <w:t>)</w:t>
            </w:r>
            <w:r w:rsidRPr="00291836">
              <w:rPr>
                <w:b w:val="0"/>
                <w:bCs w:val="0"/>
                <w:color w:val="000000" w:themeColor="text1"/>
              </w:rPr>
              <w:t xml:space="preserve"> </w:t>
            </w:r>
            <w:r>
              <w:rPr>
                <w:b w:val="0"/>
                <w:color w:val="000000" w:themeColor="text1"/>
              </w:rPr>
              <w:t xml:space="preserve">kann dir helfen: Du kannst so sprechen und schreiben: </w:t>
            </w:r>
          </w:p>
        </w:tc>
      </w:tr>
      <w:tr w:rsidR="003E1D45" w14:paraId="74BFB312" w14:textId="77777777" w:rsidTr="00DE0900">
        <w:tc>
          <w:tcPr>
            <w:tcW w:w="685" w:type="dxa"/>
            <w:vMerge/>
            <w:shd w:val="clear" w:color="auto" w:fill="D9D9D9" w:themeFill="background1" w:themeFillShade="D9"/>
          </w:tcPr>
          <w:p w14:paraId="51C34654" w14:textId="77777777" w:rsidR="003E1D45" w:rsidRDefault="003E1D45" w:rsidP="00DE0900"/>
        </w:tc>
        <w:tc>
          <w:tcPr>
            <w:tcW w:w="288" w:type="dxa"/>
          </w:tcPr>
          <w:p w14:paraId="4B6DDD28" w14:textId="77777777" w:rsidR="003E1D45" w:rsidRPr="00AB04C4" w:rsidRDefault="003E1D45" w:rsidP="00DE0900">
            <w:pPr>
              <w:pStyle w:val="berschrift2"/>
              <w:rPr>
                <w:color w:val="C00000"/>
              </w:rPr>
            </w:pPr>
          </w:p>
        </w:tc>
        <w:tc>
          <w:tcPr>
            <w:tcW w:w="8104" w:type="dxa"/>
            <w:gridSpan w:val="4"/>
          </w:tcPr>
          <w:p w14:paraId="50CA1CCD" w14:textId="77777777" w:rsidR="003E1D45" w:rsidRPr="00AB04C4" w:rsidRDefault="003E1D45" w:rsidP="00DE0900">
            <w:pPr>
              <w:rPr>
                <w:color w:val="C00000"/>
              </w:rPr>
            </w:pPr>
          </w:p>
        </w:tc>
      </w:tr>
      <w:tr w:rsidR="003E1D45" w14:paraId="26358C89" w14:textId="77777777" w:rsidTr="00DE0900">
        <w:trPr>
          <w:trHeight w:val="429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7945A821" w14:textId="77777777" w:rsidR="003E1D45" w:rsidRDefault="003E1D45" w:rsidP="00DE0900"/>
        </w:tc>
        <w:tc>
          <w:tcPr>
            <w:tcW w:w="288" w:type="dxa"/>
            <w:vAlign w:val="center"/>
          </w:tcPr>
          <w:p w14:paraId="004FFE17" w14:textId="77777777" w:rsidR="003E1D45" w:rsidRPr="00E46C10" w:rsidRDefault="003E1D45" w:rsidP="00DE0900">
            <w:pPr>
              <w:pStyle w:val="berschrift2"/>
              <w:rPr>
                <w:color w:val="0D0D0D" w:themeColor="text1" w:themeTint="F2"/>
              </w:rPr>
            </w:pPr>
            <w:r w:rsidRPr="00792C84">
              <w:rPr>
                <w:color w:val="808080" w:themeColor="background1" w:themeShade="80"/>
              </w:rPr>
              <w:t>b)</w:t>
            </w:r>
          </w:p>
        </w:tc>
        <w:tc>
          <w:tcPr>
            <w:tcW w:w="8104" w:type="dxa"/>
            <w:gridSpan w:val="4"/>
            <w:vAlign w:val="center"/>
          </w:tcPr>
          <w:p w14:paraId="17D374D3" w14:textId="77777777" w:rsidR="003E1D45" w:rsidRPr="00E46C10" w:rsidRDefault="003E1D45" w:rsidP="00DE0900">
            <w:pPr>
              <w:rPr>
                <w:color w:val="0D0D0D" w:themeColor="text1" w:themeTint="F2"/>
                <w:sz w:val="8"/>
                <w:szCs w:val="6"/>
              </w:rPr>
            </w:pPr>
            <w:r w:rsidRPr="00B30F70">
              <w:rPr>
                <w:szCs w:val="23"/>
              </w:rPr>
              <w:t xml:space="preserve">Was hat </w:t>
            </w:r>
            <w:r>
              <w:rPr>
                <w:szCs w:val="23"/>
              </w:rPr>
              <w:t xml:space="preserve">Kenan </w:t>
            </w:r>
            <w:r w:rsidRPr="00B30F70">
              <w:rPr>
                <w:szCs w:val="23"/>
              </w:rPr>
              <w:t>falsch gemacht?</w:t>
            </w:r>
            <w:r>
              <w:rPr>
                <w:szCs w:val="23"/>
              </w:rPr>
              <w:t xml:space="preserve"> Wie muss Kenan richtig rechnen? </w:t>
            </w:r>
          </w:p>
        </w:tc>
      </w:tr>
      <w:tr w:rsidR="003E1D45" w14:paraId="450A58F2" w14:textId="77777777" w:rsidTr="00DE0900">
        <w:tc>
          <w:tcPr>
            <w:tcW w:w="685" w:type="dxa"/>
            <w:vMerge/>
            <w:shd w:val="clear" w:color="auto" w:fill="D9D9D9" w:themeFill="background1" w:themeFillShade="D9"/>
          </w:tcPr>
          <w:p w14:paraId="6F5D295B" w14:textId="77777777" w:rsidR="003E1D45" w:rsidRDefault="003E1D45" w:rsidP="00DE0900"/>
        </w:tc>
        <w:tc>
          <w:tcPr>
            <w:tcW w:w="288" w:type="dxa"/>
          </w:tcPr>
          <w:p w14:paraId="64088650" w14:textId="77777777" w:rsidR="003E1D45" w:rsidRPr="00E46C10" w:rsidRDefault="003E1D45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104" w:type="dxa"/>
            <w:gridSpan w:val="4"/>
          </w:tcPr>
          <w:p w14:paraId="36158773" w14:textId="77777777" w:rsidR="003E1D45" w:rsidRPr="00851199" w:rsidRDefault="003E1D45" w:rsidP="00851199">
            <w:pPr>
              <w:pStyle w:val="Listenabsatz"/>
              <w:numPr>
                <w:ilvl w:val="0"/>
                <w:numId w:val="5"/>
              </w:numPr>
              <w:spacing w:before="120" w:line="276" w:lineRule="auto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51199">
              <w:rPr>
                <w:rFonts w:ascii="Comic Sans MS" w:hAnsi="Comic Sans MS"/>
                <w:color w:val="548DD4" w:themeColor="text2" w:themeTint="99"/>
                <w:sz w:val="20"/>
              </w:rPr>
              <w:t xml:space="preserve">Kenan hat falsch gerechnet: Kenan hat addiert (+6) und subtrahiert (- 12). </w:t>
            </w:r>
          </w:p>
          <w:p w14:paraId="72FA1F31" w14:textId="77777777" w:rsidR="003E1D45" w:rsidRPr="00851199" w:rsidRDefault="003E1D45" w:rsidP="00851199">
            <w:pPr>
              <w:pStyle w:val="Listenabsatz"/>
              <w:numPr>
                <w:ilvl w:val="0"/>
                <w:numId w:val="0"/>
              </w:numPr>
              <w:spacing w:line="276" w:lineRule="auto"/>
              <w:ind w:left="301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51199">
              <w:rPr>
                <w:rFonts w:ascii="Comic Sans MS" w:hAnsi="Comic Sans MS"/>
                <w:color w:val="548DD4" w:themeColor="text2" w:themeTint="99"/>
                <w:sz w:val="20"/>
              </w:rPr>
              <w:t>Kenan muss aber multiplizieren (</w:t>
            </w:r>
            <w:r w:rsidRPr="00851199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851199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6) und dividieren (: 12). </w:t>
            </w:r>
          </w:p>
          <w:p w14:paraId="008B8188" w14:textId="77777777" w:rsidR="003E1D45" w:rsidRDefault="003E1D45" w:rsidP="00DE0900">
            <w:pPr>
              <w:ind w:left="272" w:hanging="272"/>
            </w:pPr>
          </w:p>
          <w:p w14:paraId="02F4F316" w14:textId="77777777" w:rsidR="003E1D45" w:rsidRDefault="003E1D45" w:rsidP="00DE0900">
            <w:pPr>
              <w:spacing w:before="120" w:line="360" w:lineRule="auto"/>
              <w:ind w:left="272" w:hanging="272"/>
            </w:pPr>
            <w:r>
              <w:t xml:space="preserve">Kenan rechnet so richtig: </w:t>
            </w:r>
          </w:p>
          <w:p w14:paraId="0A1E3AB5" w14:textId="77777777" w:rsidR="003E1D45" w:rsidRPr="00851199" w:rsidRDefault="003E1D45" w:rsidP="00851199">
            <w:pPr>
              <w:pStyle w:val="Listenabsatz"/>
              <w:numPr>
                <w:ilvl w:val="0"/>
                <w:numId w:val="5"/>
              </w:numPr>
              <w:spacing w:before="120" w:line="276" w:lineRule="auto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51199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In der ersten Zeile steht: </w:t>
            </w:r>
            <w:r w:rsidRPr="00851199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Kenan braucht bei</w:t>
            </w:r>
            <w:r w:rsidRPr="00851199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60 km/h 6 Stunden. </w:t>
            </w:r>
          </w:p>
          <w:p w14:paraId="532377C9" w14:textId="77777777" w:rsidR="003E1D45" w:rsidRDefault="003E1D45" w:rsidP="00851199">
            <w:pPr>
              <w:pStyle w:val="Listenabsatz"/>
              <w:numPr>
                <w:ilvl w:val="0"/>
                <w:numId w:val="5"/>
              </w:numPr>
              <w:spacing w:line="276" w:lineRule="auto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51199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Das bedeutet: Kenan braucht bei 10 km/h sechsmal so lange: </w:t>
            </w:r>
          </w:p>
          <w:p w14:paraId="44BEFB12" w14:textId="6928892D" w:rsidR="003E1D45" w:rsidRPr="00851199" w:rsidRDefault="003E1D45" w:rsidP="007533EF">
            <w:pPr>
              <w:pStyle w:val="Listenabsatz"/>
              <w:numPr>
                <w:ilvl w:val="0"/>
                <w:numId w:val="0"/>
              </w:numPr>
              <w:spacing w:line="276" w:lineRule="auto"/>
              <w:ind w:left="301"/>
              <w:jc w:val="center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51199">
              <w:rPr>
                <w:rFonts w:ascii="Comic Sans MS" w:hAnsi="Comic Sans MS"/>
                <w:color w:val="548DD4" w:themeColor="text2" w:themeTint="99"/>
                <w:sz w:val="20"/>
              </w:rPr>
              <w:t xml:space="preserve">6 </w:t>
            </w:r>
            <w:r w:rsidRPr="00851199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851199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6 Stunden = 36 Stunden</w:t>
            </w:r>
          </w:p>
          <w:p w14:paraId="6DB2AD69" w14:textId="77777777" w:rsidR="003E1D45" w:rsidRPr="00851199" w:rsidRDefault="003E1D45" w:rsidP="00851199">
            <w:pPr>
              <w:pStyle w:val="Listenabsatz"/>
              <w:numPr>
                <w:ilvl w:val="0"/>
                <w:numId w:val="5"/>
              </w:numPr>
              <w:spacing w:line="276" w:lineRule="auto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51199">
              <w:rPr>
                <w:rFonts w:ascii="Comic Sans MS" w:hAnsi="Comic Sans MS"/>
                <w:color w:val="548DD4" w:themeColor="text2" w:themeTint="99"/>
                <w:sz w:val="20"/>
              </w:rPr>
              <w:t xml:space="preserve">Kenan fährt nun zwölfmal so schnell (12 </w:t>
            </w:r>
            <w:r w:rsidRPr="00851199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851199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10 km/h = 120 km/h). Kenan braucht bei 120 km/h jetzt nur ein Zwölftel der Zeit: 36 </w:t>
            </w:r>
            <w:proofErr w:type="gramStart"/>
            <w:r w:rsidRPr="00851199">
              <w:rPr>
                <w:rFonts w:ascii="Comic Sans MS" w:hAnsi="Comic Sans MS"/>
                <w:color w:val="548DD4" w:themeColor="text2" w:themeTint="99"/>
                <w:sz w:val="20"/>
              </w:rPr>
              <w:t>Stunden :</w:t>
            </w:r>
            <w:proofErr w:type="gramEnd"/>
            <w:r w:rsidRPr="00851199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12 = 3 Stunden. </w:t>
            </w:r>
          </w:p>
          <w:p w14:paraId="7AB38E00" w14:textId="77777777" w:rsidR="003E1D45" w:rsidRDefault="003E1D45" w:rsidP="00DE0900">
            <w:pPr>
              <w:pStyle w:val="Listenabsatz"/>
              <w:numPr>
                <w:ilvl w:val="0"/>
                <w:numId w:val="0"/>
              </w:numPr>
              <w:ind w:left="301"/>
              <w:jc w:val="both"/>
            </w:pPr>
          </w:p>
          <w:p w14:paraId="555B95C0" w14:textId="77777777" w:rsidR="003E1D45" w:rsidRDefault="003E1D45" w:rsidP="00DE0900">
            <w:pPr>
              <w:spacing w:line="360" w:lineRule="auto"/>
              <w:ind w:left="272" w:hanging="272"/>
            </w:pPr>
            <w:r>
              <w:t xml:space="preserve">Kenan kann auch schneller rechnen: </w:t>
            </w:r>
          </w:p>
          <w:p w14:paraId="1AD9FEC0" w14:textId="77777777" w:rsidR="003E1D45" w:rsidRDefault="003E1D45" w:rsidP="00851199">
            <w:pPr>
              <w:pStyle w:val="Listenabsatz"/>
              <w:numPr>
                <w:ilvl w:val="0"/>
                <w:numId w:val="5"/>
              </w:numPr>
              <w:spacing w:line="276" w:lineRule="auto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51199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Das Auto fährt bei 120 km/h doppelt so schnell wie bei 60 km/h:</w:t>
            </w:r>
            <w:r w:rsidRPr="00851199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 </w:t>
            </w:r>
          </w:p>
          <w:p w14:paraId="358CDB6A" w14:textId="380EC585" w:rsidR="003E1D45" w:rsidRPr="00851199" w:rsidRDefault="003E1D45" w:rsidP="007533EF">
            <w:pPr>
              <w:pStyle w:val="Listenabsatz"/>
              <w:numPr>
                <w:ilvl w:val="0"/>
                <w:numId w:val="0"/>
              </w:numPr>
              <w:spacing w:line="276" w:lineRule="auto"/>
              <w:ind w:left="301"/>
              <w:jc w:val="center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51199">
              <w:rPr>
                <w:rFonts w:ascii="Comic Sans MS" w:hAnsi="Comic Sans MS"/>
                <w:color w:val="548DD4" w:themeColor="text2" w:themeTint="99"/>
                <w:sz w:val="20"/>
              </w:rPr>
              <w:t xml:space="preserve">60 km/h </w:t>
            </w:r>
            <w:r w:rsidRPr="00851199">
              <w:rPr>
                <w:rFonts w:ascii="Comic Sans MS" w:hAnsi="Comic Sans MS" w:cs="Calibri"/>
                <w:color w:val="548DD4" w:themeColor="text2" w:themeTint="99"/>
                <w:sz w:val="20"/>
              </w:rPr>
              <w:t>∙</w:t>
            </w:r>
            <w:r w:rsidRPr="00851199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2 = 120 km/h.</w:t>
            </w:r>
          </w:p>
          <w:p w14:paraId="77CA443A" w14:textId="77777777" w:rsidR="003E1D45" w:rsidRPr="00851199" w:rsidRDefault="003E1D45" w:rsidP="00851199">
            <w:pPr>
              <w:pStyle w:val="Listenabsatz"/>
              <w:numPr>
                <w:ilvl w:val="0"/>
                <w:numId w:val="5"/>
              </w:numPr>
              <w:spacing w:line="276" w:lineRule="auto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51199">
              <w:rPr>
                <w:rFonts w:ascii="Comic Sans MS" w:hAnsi="Comic Sans MS"/>
                <w:color w:val="548DD4" w:themeColor="text2" w:themeTint="99"/>
                <w:sz w:val="20"/>
              </w:rPr>
              <w:t xml:space="preserve">Kenan braucht jetzt nur die Hälfte der Zeit: 6 </w:t>
            </w:r>
            <w:proofErr w:type="gramStart"/>
            <w:r w:rsidRPr="00851199">
              <w:rPr>
                <w:rFonts w:ascii="Comic Sans MS" w:hAnsi="Comic Sans MS"/>
                <w:color w:val="548DD4" w:themeColor="text2" w:themeTint="99"/>
                <w:sz w:val="20"/>
              </w:rPr>
              <w:t>h :</w:t>
            </w:r>
            <w:proofErr w:type="gramEnd"/>
            <w:r w:rsidRPr="00851199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2 = 3 h</w:t>
            </w:r>
          </w:p>
          <w:p w14:paraId="25A8534B" w14:textId="77777777" w:rsidR="003E1D45" w:rsidRPr="00851199" w:rsidRDefault="003E1D45" w:rsidP="00851199">
            <w:pPr>
              <w:pStyle w:val="Listenabsatz"/>
              <w:numPr>
                <w:ilvl w:val="0"/>
                <w:numId w:val="5"/>
              </w:numPr>
              <w:spacing w:line="276" w:lineRule="auto"/>
              <w:ind w:left="301" w:hanging="284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851199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Wenn Kenan doppelt so schnell fährt, dann</w:t>
            </w:r>
            <w:r w:rsidRPr="00851199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braucht er halb so lange. </w:t>
            </w:r>
          </w:p>
          <w:p w14:paraId="45901F37" w14:textId="77777777" w:rsidR="003E1D45" w:rsidRPr="002736AC" w:rsidRDefault="003E1D45" w:rsidP="00851199">
            <w:pPr>
              <w:pStyle w:val="Listenabsatz"/>
              <w:numPr>
                <w:ilvl w:val="0"/>
                <w:numId w:val="5"/>
              </w:numPr>
              <w:spacing w:after="120" w:line="276" w:lineRule="auto"/>
              <w:ind w:left="301" w:hanging="283"/>
              <w:jc w:val="both"/>
            </w:pPr>
            <w:r w:rsidRPr="00851199">
              <w:rPr>
                <w:rFonts w:ascii="Comic Sans MS" w:hAnsi="Comic Sans MS"/>
                <w:color w:val="548DD4" w:themeColor="text2" w:themeTint="99"/>
                <w:sz w:val="20"/>
              </w:rPr>
              <w:t>Kenan kann so schnell rechnen.</w:t>
            </w:r>
            <w:r w:rsidRPr="00851199">
              <w:rPr>
                <w:color w:val="548DD4" w:themeColor="text2" w:themeTint="99"/>
              </w:rPr>
              <w:t xml:space="preserve"> </w:t>
            </w:r>
          </w:p>
        </w:tc>
      </w:tr>
    </w:tbl>
    <w:p w14:paraId="39031F32" w14:textId="77777777" w:rsidR="00DE0900" w:rsidRDefault="00DE0900" w:rsidP="00DE0900">
      <w:pPr>
        <w:rPr>
          <w:sz w:val="8"/>
        </w:rPr>
      </w:pPr>
    </w:p>
    <w:p w14:paraId="0496867E" w14:textId="7F1D719D" w:rsidR="00962BBA" w:rsidRDefault="00962BBA" w:rsidP="00DE0900">
      <w:pPr>
        <w:pStyle w:val="berschrift1"/>
      </w:pPr>
      <w:bookmarkStart w:id="4" w:name="_D1_Antiproportionale_Zuordnungen"/>
      <w:bookmarkEnd w:id="4"/>
      <w:r>
        <w:lastRenderedPageBreak/>
        <w:t>D1</w:t>
      </w:r>
      <w:r>
        <w:tab/>
        <w:t>Antip</w:t>
      </w:r>
      <w:r w:rsidRPr="00724F87">
        <w:t xml:space="preserve">roportionale Zuordnungen </w:t>
      </w:r>
      <w:r>
        <w:t>zeichnen und erkennen: Erarbeiten</w:t>
      </w:r>
    </w:p>
    <w:p w14:paraId="2BC172B2" w14:textId="01BB447E" w:rsidR="00962BBA" w:rsidRDefault="00962BBA" w:rsidP="00962BBA">
      <w:pPr>
        <w:tabs>
          <w:tab w:val="left" w:pos="1211"/>
        </w:tabs>
      </w:pPr>
      <w:r>
        <w:tab/>
      </w:r>
    </w:p>
    <w:tbl>
      <w:tblPr>
        <w:tblStyle w:val="Tabellenraster"/>
        <w:tblW w:w="5017" w:type="pct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708"/>
        <w:gridCol w:w="993"/>
        <w:gridCol w:w="992"/>
        <w:gridCol w:w="1135"/>
        <w:gridCol w:w="142"/>
        <w:gridCol w:w="850"/>
        <w:gridCol w:w="3836"/>
      </w:tblGrid>
      <w:tr w:rsidR="00DE0900" w:rsidRPr="009216C2" w14:paraId="3F67E70E" w14:textId="77777777" w:rsidTr="00962BBA">
        <w:trPr>
          <w:trHeight w:val="645"/>
        </w:trPr>
        <w:tc>
          <w:tcPr>
            <w:tcW w:w="9081" w:type="dxa"/>
            <w:gridSpan w:val="8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24650B71" w14:textId="77777777" w:rsidR="00DE0900" w:rsidRDefault="00DE0900" w:rsidP="00DE0900">
            <w:pPr>
              <w:pStyle w:val="berschrift2"/>
            </w:pPr>
            <w:r>
              <w:t xml:space="preserve"> 1 Wie kann ich </w:t>
            </w:r>
            <w:r w:rsidRPr="00AB2540">
              <w:rPr>
                <w:u w:val="single"/>
              </w:rPr>
              <w:t>anti</w:t>
            </w:r>
            <w:r w:rsidRPr="009705C1">
              <w:t>proportionale Zuordnung</w:t>
            </w:r>
            <w:r>
              <w:t>en mit einer Formel</w:t>
            </w:r>
            <w:r w:rsidRPr="009705C1">
              <w:t xml:space="preserve"> darstellen?    </w:t>
            </w:r>
          </w:p>
          <w:p w14:paraId="5374B59B" w14:textId="6F2BCAAF" w:rsidR="00DE0900" w:rsidRPr="004F45C4" w:rsidRDefault="00DE0900" w:rsidP="00DE0900">
            <w:pPr>
              <w:pStyle w:val="berschrift3"/>
              <w:ind w:left="0" w:firstLine="0"/>
              <w:jc w:val="right"/>
            </w:pPr>
            <w:r w:rsidRPr="000B4522">
              <w:rPr>
                <w:b w:val="0"/>
              </w:rPr>
              <w:t xml:space="preserve">Schreibe </w:t>
            </w:r>
            <w:r>
              <w:rPr>
                <w:b w:val="0"/>
              </w:rPr>
              <w:t>zu</w:t>
            </w:r>
            <w:r w:rsidR="00962BBA">
              <w:rPr>
                <w:b w:val="0"/>
              </w:rPr>
              <w:t>m</w:t>
            </w:r>
            <w:r>
              <w:rPr>
                <w:b w:val="0"/>
              </w:rPr>
              <w:t xml:space="preserve"> Symbol </w:t>
            </w:r>
            <w:r w:rsidRPr="00751DD7">
              <w:drawing>
                <wp:inline distT="0" distB="0" distL="0" distR="0" wp14:anchorId="32031FF2" wp14:editId="3CED5D88">
                  <wp:extent cx="156462" cy="144000"/>
                  <wp:effectExtent l="0" t="0" r="0" b="0"/>
                  <wp:docPr id="556" name="Grafik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 w:val="0"/>
              </w:rPr>
              <w:t xml:space="preserve"> deine Übersetzung</w:t>
            </w:r>
            <w:r w:rsidR="00962BBA">
              <w:rPr>
                <w:b w:val="0"/>
              </w:rPr>
              <w:t>en</w:t>
            </w:r>
            <w:r>
              <w:rPr>
                <w:b w:val="0"/>
              </w:rPr>
              <w:t>.</w:t>
            </w:r>
          </w:p>
        </w:tc>
      </w:tr>
      <w:tr w:rsidR="00DE0900" w:rsidRPr="009216C2" w14:paraId="22C4ADFD" w14:textId="77777777" w:rsidTr="00962BBA">
        <w:tc>
          <w:tcPr>
            <w:tcW w:w="4253" w:type="dxa"/>
            <w:gridSpan w:val="5"/>
            <w:tcBorders>
              <w:left w:val="single" w:sz="8" w:space="0" w:color="808080" w:themeColor="background1" w:themeShade="80"/>
            </w:tcBorders>
          </w:tcPr>
          <w:p w14:paraId="1017E592" w14:textId="77777777" w:rsidR="00DE0900" w:rsidRPr="0001285C" w:rsidRDefault="00DE0900" w:rsidP="00DE0900">
            <w:pPr>
              <w:pStyle w:val="berschrift3"/>
              <w:spacing w:after="120"/>
            </w:pPr>
            <w:r>
              <w:t xml:space="preserve">  </w:t>
            </w:r>
            <w:r w:rsidRPr="0001285C">
              <w:t>Wir rechnen</w:t>
            </w:r>
            <w:r>
              <w:t>:</w:t>
            </w:r>
          </w:p>
        </w:tc>
        <w:tc>
          <w:tcPr>
            <w:tcW w:w="142" w:type="dxa"/>
            <w:tcBorders>
              <w:right w:val="single" w:sz="8" w:space="0" w:color="808080" w:themeColor="background1" w:themeShade="80"/>
            </w:tcBorders>
          </w:tcPr>
          <w:p w14:paraId="7FCED193" w14:textId="77777777" w:rsidR="00DE0900" w:rsidRPr="000E78B5" w:rsidRDefault="00DE0900" w:rsidP="00DE0900"/>
        </w:tc>
        <w:tc>
          <w:tcPr>
            <w:tcW w:w="4686" w:type="dxa"/>
            <w:gridSpan w:val="2"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3C4AF5CE" w14:textId="77777777" w:rsidR="00DE0900" w:rsidRPr="00657E9B" w:rsidRDefault="00DE0900" w:rsidP="00DE0900">
            <w:pPr>
              <w:pStyle w:val="berschrift3"/>
              <w:ind w:hanging="426"/>
            </w:pPr>
            <w:r w:rsidRPr="00C71350">
              <w:t>Das bedeutet</w:t>
            </w:r>
            <w:r>
              <w:t>:</w:t>
            </w:r>
          </w:p>
        </w:tc>
      </w:tr>
      <w:tr w:rsidR="00DE0900" w:rsidRPr="009216C2" w14:paraId="3542F700" w14:textId="77777777" w:rsidTr="00962BBA">
        <w:trPr>
          <w:trHeight w:val="475"/>
        </w:trPr>
        <w:tc>
          <w:tcPr>
            <w:tcW w:w="1133" w:type="dxa"/>
            <w:gridSpan w:val="2"/>
            <w:tcBorders>
              <w:left w:val="single" w:sz="8" w:space="0" w:color="808080" w:themeColor="background1" w:themeShade="80"/>
              <w:right w:val="single" w:sz="2" w:space="0" w:color="A6A6A6" w:themeColor="background1" w:themeShade="A6"/>
            </w:tcBorders>
          </w:tcPr>
          <w:p w14:paraId="6E5387B1" w14:textId="77777777" w:rsidR="00DE0900" w:rsidRPr="0001285C" w:rsidRDefault="00DE0900" w:rsidP="00DE090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792A0358" wp14:editId="5BCF381C">
                      <wp:simplePos x="0" y="0"/>
                      <wp:positionH relativeFrom="column">
                        <wp:posOffset>710353</wp:posOffset>
                      </wp:positionH>
                      <wp:positionV relativeFrom="paragraph">
                        <wp:posOffset>361103</wp:posOffset>
                      </wp:positionV>
                      <wp:extent cx="1261534" cy="224790"/>
                      <wp:effectExtent l="0" t="0" r="15240" b="22860"/>
                      <wp:wrapNone/>
                      <wp:docPr id="473" name="Abgerundetes Rechteck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61534" cy="22479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oundrect w14:anchorId="0EE71176" id="Abgerundetes Rechteck 473" o:spid="_x0000_s1026" style="position:absolute;margin-left:55.95pt;margin-top:28.45pt;width:99.35pt;height:17.7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" filled="f" strokecolor="#c00000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7A86ECD" wp14:editId="53AF8623">
                  <wp:extent cx="359833" cy="359833"/>
                  <wp:effectExtent l="0" t="0" r="2540" b="2540"/>
                  <wp:docPr id="472" name="Grafik 472" descr="Bag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Excavator.sv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34" cy="360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D9D9D9" w:themeFill="background1" w:themeFillShade="D9"/>
          </w:tcPr>
          <w:p w14:paraId="158987C4" w14:textId="77777777" w:rsidR="00DE0900" w:rsidRPr="00941637" w:rsidRDefault="00DE0900" w:rsidP="00DE0900">
            <w:pPr>
              <w:jc w:val="center"/>
              <w:rPr>
                <w:rFonts w:asciiTheme="majorHAnsi" w:hAnsiTheme="majorHAnsi"/>
                <w:b/>
                <w:color w:val="0D0D0D" w:themeColor="text1" w:themeTint="F2"/>
              </w:rPr>
            </w:pPr>
            <w:r w:rsidRPr="00941637">
              <w:rPr>
                <w:rFonts w:asciiTheme="majorHAnsi" w:hAnsiTheme="majorHAnsi"/>
                <w:b/>
                <w:color w:val="0D0D0D" w:themeColor="text1" w:themeTint="F2"/>
              </w:rPr>
              <w:t xml:space="preserve">Anzahl </w:t>
            </w:r>
          </w:p>
          <w:p w14:paraId="582A246C" w14:textId="77777777" w:rsidR="00DE0900" w:rsidRPr="00941637" w:rsidRDefault="00DE0900" w:rsidP="00DE0900">
            <w:pPr>
              <w:jc w:val="center"/>
              <w:rPr>
                <w:rFonts w:asciiTheme="majorHAnsi" w:hAnsiTheme="majorHAnsi"/>
                <w:b/>
                <w:color w:val="0D0D0D" w:themeColor="text1" w:themeTint="F2"/>
              </w:rPr>
            </w:pPr>
            <w:r>
              <w:rPr>
                <w:rFonts w:asciiTheme="majorHAnsi" w:hAnsiTheme="majorHAnsi"/>
                <w:b/>
                <w:color w:val="0D0D0D" w:themeColor="text1" w:themeTint="F2"/>
              </w:rPr>
              <w:t>Bagger</w:t>
            </w:r>
          </w:p>
        </w:tc>
        <w:tc>
          <w:tcPr>
            <w:tcW w:w="992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D9D9D9" w:themeFill="background1" w:themeFillShade="D9"/>
          </w:tcPr>
          <w:p w14:paraId="63C4223E" w14:textId="77777777" w:rsidR="00DE0900" w:rsidRDefault="00DE0900" w:rsidP="00DE0900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Zeit</w:t>
            </w:r>
          </w:p>
          <w:p w14:paraId="76628AA6" w14:textId="77777777" w:rsidR="00DE0900" w:rsidRPr="00941637" w:rsidRDefault="00DE0900" w:rsidP="00DE0900">
            <w:pPr>
              <w:jc w:val="center"/>
              <w:rPr>
                <w:b/>
              </w:rPr>
            </w:pPr>
            <w:r w:rsidRPr="005F3069">
              <w:rPr>
                <w:b/>
                <w:sz w:val="18"/>
              </w:rPr>
              <w:t>(in Stunden)</w:t>
            </w:r>
          </w:p>
        </w:tc>
        <w:tc>
          <w:tcPr>
            <w:tcW w:w="1135" w:type="dxa"/>
            <w:tcBorders>
              <w:left w:val="single" w:sz="2" w:space="0" w:color="A6A6A6" w:themeColor="background1" w:themeShade="A6"/>
            </w:tcBorders>
          </w:tcPr>
          <w:p w14:paraId="3D6DF240" w14:textId="77777777" w:rsidR="00DE0900" w:rsidRPr="0001285C" w:rsidRDefault="00DE0900" w:rsidP="00DE0900"/>
        </w:tc>
        <w:tc>
          <w:tcPr>
            <w:tcW w:w="142" w:type="dxa"/>
            <w:vMerge w:val="restart"/>
            <w:tcBorders>
              <w:right w:val="single" w:sz="8" w:space="0" w:color="808080" w:themeColor="background1" w:themeShade="80"/>
            </w:tcBorders>
          </w:tcPr>
          <w:p w14:paraId="3DF3431D" w14:textId="77777777" w:rsidR="00DE0900" w:rsidRPr="0001285C" w:rsidRDefault="00DE0900" w:rsidP="00DE0900"/>
        </w:tc>
        <w:tc>
          <w:tcPr>
            <w:tcW w:w="4686" w:type="dxa"/>
            <w:gridSpan w:val="2"/>
            <w:vMerge w:val="restart"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38627C6A" w14:textId="77777777" w:rsidR="00DE0900" w:rsidRDefault="00DE0900" w:rsidP="00DE0900">
            <w:pPr>
              <w:pStyle w:val="Listenabsatz"/>
              <w:numPr>
                <w:ilvl w:val="0"/>
                <w:numId w:val="0"/>
              </w:numPr>
              <w:ind w:left="272"/>
            </w:pPr>
          </w:p>
          <w:p w14:paraId="354BAFEC" w14:textId="77777777" w:rsidR="00DE0900" w:rsidRPr="00657E9B" w:rsidRDefault="00DE0900" w:rsidP="00DE0900">
            <w:pPr>
              <w:pStyle w:val="Listenabsatz"/>
              <w:numPr>
                <w:ilvl w:val="0"/>
                <w:numId w:val="0"/>
              </w:numPr>
              <w:ind w:left="272"/>
              <w:rPr>
                <w:sz w:val="10"/>
              </w:rPr>
            </w:pPr>
          </w:p>
          <w:p w14:paraId="33A8BA2A" w14:textId="77777777" w:rsidR="00DE0900" w:rsidRPr="007533EF" w:rsidRDefault="00DE0900" w:rsidP="00DE0900">
            <w:pPr>
              <w:ind w:left="425" w:hanging="284"/>
              <w:rPr>
                <w:sz w:val="12"/>
                <w:szCs w:val="12"/>
              </w:rPr>
            </w:pPr>
          </w:p>
          <w:p w14:paraId="6AFAB765" w14:textId="77777777" w:rsidR="00DE0900" w:rsidRDefault="00DE0900" w:rsidP="00DE0900">
            <w:pPr>
              <w:ind w:left="425" w:hanging="284"/>
            </w:pPr>
            <w:r>
              <w:sym w:font="Symbol" w:char="F0DE"/>
            </w:r>
            <w:r>
              <w:t xml:space="preserve"> Ein Bagger braucht 36 Stunden. </w:t>
            </w:r>
          </w:p>
          <w:p w14:paraId="2F5A8B3D" w14:textId="77777777" w:rsidR="00DE0900" w:rsidRPr="00092F67" w:rsidRDefault="00DE0900" w:rsidP="00DE0900">
            <w:pPr>
              <w:pStyle w:val="Listenabsatz"/>
              <w:numPr>
                <w:ilvl w:val="0"/>
                <w:numId w:val="0"/>
              </w:numPr>
              <w:ind w:left="425" w:hanging="284"/>
              <w:rPr>
                <w:sz w:val="10"/>
              </w:rPr>
            </w:pPr>
          </w:p>
          <w:p w14:paraId="3F9C6C37" w14:textId="77777777" w:rsidR="00DE0900" w:rsidRDefault="00DE0900" w:rsidP="00DE0900">
            <w:pPr>
              <w:ind w:left="425" w:hanging="284"/>
            </w:pPr>
            <w:r>
              <w:sym w:font="Symbol" w:char="F0DE"/>
            </w:r>
            <w:r>
              <w:t xml:space="preserve"> 2 Bagger brauchen 18 Stunden.  </w:t>
            </w:r>
          </w:p>
          <w:p w14:paraId="6EF057A3" w14:textId="77777777" w:rsidR="00DE0900" w:rsidRPr="00092F67" w:rsidRDefault="00DE0900" w:rsidP="00DE0900">
            <w:pPr>
              <w:pStyle w:val="Listenabsatz"/>
              <w:numPr>
                <w:ilvl w:val="0"/>
                <w:numId w:val="0"/>
              </w:numPr>
              <w:ind w:left="425" w:hanging="284"/>
              <w:rPr>
                <w:sz w:val="10"/>
                <w:szCs w:val="10"/>
              </w:rPr>
            </w:pPr>
          </w:p>
          <w:p w14:paraId="155F0A5E" w14:textId="77777777" w:rsidR="00DE0900" w:rsidRDefault="00DE0900" w:rsidP="00DE0900">
            <w:pPr>
              <w:ind w:left="425" w:hanging="284"/>
            </w:pPr>
            <w:r>
              <w:sym w:font="Symbol" w:char="F0DE"/>
            </w:r>
            <w:r>
              <w:t xml:space="preserve"> 3 Bagger brauchen 12 Stunden.</w:t>
            </w:r>
          </w:p>
          <w:p w14:paraId="7A1D7F41" w14:textId="77777777" w:rsidR="00DE0900" w:rsidRPr="00092F67" w:rsidRDefault="00DE0900" w:rsidP="00DE0900">
            <w:pPr>
              <w:pStyle w:val="Listenabsatz"/>
              <w:numPr>
                <w:ilvl w:val="0"/>
                <w:numId w:val="0"/>
              </w:numPr>
              <w:ind w:left="425" w:hanging="284"/>
              <w:rPr>
                <w:sz w:val="10"/>
                <w:szCs w:val="10"/>
              </w:rPr>
            </w:pPr>
          </w:p>
          <w:p w14:paraId="58A7C8EA" w14:textId="77777777" w:rsidR="00DE0900" w:rsidRDefault="00DE0900" w:rsidP="00DE0900">
            <w:pPr>
              <w:ind w:left="425" w:hanging="284"/>
            </w:pPr>
            <w:r>
              <w:sym w:font="Symbol" w:char="F0DE"/>
            </w:r>
            <w:r>
              <w:t xml:space="preserve"> 4 Bagger brauchen 9 Stunden.  </w:t>
            </w:r>
          </w:p>
          <w:p w14:paraId="37D38CDA" w14:textId="77777777" w:rsidR="00DE0900" w:rsidRDefault="00DE0900" w:rsidP="00DE0900">
            <w:pPr>
              <w:pStyle w:val="Listenabsatz"/>
              <w:numPr>
                <w:ilvl w:val="0"/>
                <w:numId w:val="0"/>
              </w:numPr>
              <w:ind w:left="425" w:hanging="284"/>
            </w:pPr>
            <w:r>
              <w:t xml:space="preserve">… </w:t>
            </w:r>
          </w:p>
          <w:p w14:paraId="49CF6ADA" w14:textId="77777777" w:rsidR="00DE0900" w:rsidRPr="00D54436" w:rsidRDefault="00DE0900" w:rsidP="00DE0900">
            <w:pPr>
              <w:pStyle w:val="Listenabsatz"/>
              <w:ind w:left="425" w:hanging="284"/>
            </w:pPr>
            <w:r>
              <w:t xml:space="preserve">Ich weiß: x Bagger brauchen </w:t>
            </w:r>
            <w:proofErr w:type="gramStart"/>
            <w:r w:rsidRPr="00C071A2">
              <w:rPr>
                <w:b/>
              </w:rPr>
              <w:t>36</w:t>
            </w:r>
            <w:r>
              <w:t xml:space="preserve"> :</w:t>
            </w:r>
            <w:proofErr w:type="gramEnd"/>
            <w:r>
              <w:t xml:space="preserve"> x Stunden.</w:t>
            </w:r>
          </w:p>
        </w:tc>
      </w:tr>
      <w:tr w:rsidR="00DE0900" w:rsidRPr="009216C2" w14:paraId="1E00FAAD" w14:textId="77777777" w:rsidTr="00962BBA">
        <w:trPr>
          <w:trHeight w:hRule="exact" w:val="341"/>
        </w:trPr>
        <w:tc>
          <w:tcPr>
            <w:tcW w:w="1133" w:type="dxa"/>
            <w:gridSpan w:val="2"/>
            <w:vMerge w:val="restart"/>
            <w:tcBorders>
              <w:left w:val="single" w:sz="8" w:space="0" w:color="808080" w:themeColor="background1" w:themeShade="80"/>
              <w:bottom w:val="nil"/>
              <w:right w:val="single" w:sz="2" w:space="0" w:color="A6A6A6" w:themeColor="background1" w:themeShade="A6"/>
            </w:tcBorders>
          </w:tcPr>
          <w:p w14:paraId="650A919D" w14:textId="77777777" w:rsidR="00DE0900" w:rsidRPr="00092F67" w:rsidRDefault="00DE0900" w:rsidP="00DE0900">
            <w:pPr>
              <w:rPr>
                <w:sz w:val="14"/>
                <w:szCs w:val="14"/>
              </w:rPr>
            </w:pPr>
            <w:r w:rsidRPr="00092F67">
              <w:rPr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0FB9DA7D" wp14:editId="67FFA4DB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73660</wp:posOffset>
                      </wp:positionV>
                      <wp:extent cx="57150" cy="800100"/>
                      <wp:effectExtent l="0" t="0" r="19050" b="19050"/>
                      <wp:wrapNone/>
                      <wp:docPr id="55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8001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E0E147F" id="Pfeil: nach rechts gekrümmt 59" o:spid="_x0000_s1026" type="#_x0000_t102" style="position:absolute;margin-left:16.6pt;margin-top:5.8pt;width:4.5pt;height:63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" adj="20829,21407,16200" fillcolor="#a5a5a5 [2092]" strokecolor="#a5a5a5 [2092]" strokeweight="2pt"/>
                  </w:pict>
                </mc:Fallback>
              </mc:AlternateContent>
            </w:r>
            <w:r w:rsidRPr="00092F67">
              <w:rPr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55644F48" wp14:editId="04426250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64135</wp:posOffset>
                      </wp:positionV>
                      <wp:extent cx="47625" cy="495300"/>
                      <wp:effectExtent l="0" t="0" r="28575" b="19050"/>
                      <wp:wrapNone/>
                      <wp:docPr id="55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" cy="4953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D4564DF" id="Pfeil: nach rechts gekrümmt 59" o:spid="_x0000_s1026" type="#_x0000_t102" style="position:absolute;margin-left:32.35pt;margin-top:5.05pt;width:3.75pt;height:39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" adj="20562,21341,16200" fillcolor="#a5a5a5 [2092]" strokecolor="#a5a5a5 [2092]" strokeweight="2pt"/>
                  </w:pict>
                </mc:Fallback>
              </mc:AlternateContent>
            </w:r>
            <w:r w:rsidRPr="00092F67">
              <w:rPr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01C252C9" wp14:editId="16EE9395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54610</wp:posOffset>
                      </wp:positionV>
                      <wp:extent cx="47625" cy="236220"/>
                      <wp:effectExtent l="0" t="0" r="28575" b="11430"/>
                      <wp:wrapNone/>
                      <wp:docPr id="46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E369F7A" id="Pfeil: nach rechts gekrümmt 59" o:spid="_x0000_s1026" type="#_x0000_t102" style="position:absolute;margin-left:50.8pt;margin-top:4.3pt;width:3.75pt;height:18.6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" adj="19423,21056,16200" fillcolor="#a5a5a5 [2092]" strokecolor="#a5a5a5 [2092]" strokeweight="2pt"/>
                  </w:pict>
                </mc:Fallback>
              </mc:AlternateContent>
            </w:r>
            <w:r w:rsidRPr="00092F67">
              <w:rPr>
                <w:sz w:val="14"/>
                <w:szCs w:val="14"/>
              </w:rPr>
              <w:t xml:space="preserve">               </w:t>
            </w:r>
            <w:r>
              <w:rPr>
                <w:sz w:val="14"/>
                <w:szCs w:val="14"/>
              </w:rPr>
              <w:t xml:space="preserve">        </w:t>
            </w:r>
            <w:r w:rsidRPr="00092F67">
              <w:rPr>
                <w:sz w:val="14"/>
                <w:szCs w:val="14"/>
              </w:rPr>
              <w:t xml:space="preserve"> </w:t>
            </w:r>
            <w:r w:rsidRPr="00092F67">
              <w:rPr>
                <w:szCs w:val="14"/>
              </w:rPr>
              <w:sym w:font="Symbol" w:char="F0D7"/>
            </w:r>
            <w:r w:rsidRPr="00092F67">
              <w:rPr>
                <w:szCs w:val="14"/>
              </w:rPr>
              <w:t xml:space="preserve"> 2</w:t>
            </w:r>
          </w:p>
        </w:tc>
        <w:tc>
          <w:tcPr>
            <w:tcW w:w="99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61813356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  <w:r w:rsidRPr="00092F67">
              <w:rPr>
                <w:szCs w:val="21"/>
              </w:rPr>
              <w:t>1</w:t>
            </w:r>
          </w:p>
        </w:tc>
        <w:tc>
          <w:tcPr>
            <w:tcW w:w="992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349B5B63" w14:textId="77777777" w:rsidR="00DE0900" w:rsidRPr="00C071A2" w:rsidRDefault="00DE0900" w:rsidP="00DE0900">
            <w:pPr>
              <w:jc w:val="center"/>
              <w:rPr>
                <w:b/>
                <w:szCs w:val="21"/>
              </w:rPr>
            </w:pPr>
            <w:r w:rsidRPr="00C071A2">
              <w:rPr>
                <w:b/>
                <w:szCs w:val="21"/>
              </w:rPr>
              <w:t>36</w:t>
            </w:r>
          </w:p>
        </w:tc>
        <w:tc>
          <w:tcPr>
            <w:tcW w:w="1135" w:type="dxa"/>
            <w:vMerge w:val="restart"/>
            <w:tcBorders>
              <w:left w:val="single" w:sz="2" w:space="0" w:color="A6A6A6" w:themeColor="background1" w:themeShade="A6"/>
              <w:bottom w:val="nil"/>
            </w:tcBorders>
          </w:tcPr>
          <w:p w14:paraId="470DA315" w14:textId="77777777" w:rsidR="00DE0900" w:rsidRPr="00092F67" w:rsidRDefault="00DE0900" w:rsidP="00DE0900">
            <w:pPr>
              <w:rPr>
                <w:sz w:val="14"/>
                <w:szCs w:val="14"/>
              </w:rPr>
            </w:pPr>
            <w:r w:rsidRPr="00092F67">
              <w:rPr>
                <w:noProof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59A07533" wp14:editId="7BBD0D99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83186</wp:posOffset>
                      </wp:positionV>
                      <wp:extent cx="45719" cy="781050"/>
                      <wp:effectExtent l="0" t="0" r="12065" b="19050"/>
                      <wp:wrapNone/>
                      <wp:docPr id="55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719" cy="7810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2D8C388" id="Pfeil: nach rechts gekrümmt 59" o:spid="_x0000_s1026" type="#_x0000_t102" style="position:absolute;margin-left:38.35pt;margin-top:6.55pt;width:3.6pt;height:61.5pt;flip:x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" adj="20968,21442,16200" fillcolor="#a5a5a5 [2092]" strokecolor="#a5a5a5 [2092]" strokeweight="2pt"/>
                  </w:pict>
                </mc:Fallback>
              </mc:AlternateContent>
            </w:r>
            <w:r w:rsidRPr="00092F67">
              <w:rPr>
                <w:noProof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1EBFB240" wp14:editId="3B260AE8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64135</wp:posOffset>
                      </wp:positionV>
                      <wp:extent cx="45719" cy="514350"/>
                      <wp:effectExtent l="0" t="0" r="12065" b="19050"/>
                      <wp:wrapNone/>
                      <wp:docPr id="50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719" cy="5143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91F753A" id="Pfeil: nach rechts gekrümmt 59" o:spid="_x0000_s1026" type="#_x0000_t102" style="position:absolute;margin-left:22.2pt;margin-top:5.05pt;width:3.6pt;height:40.5pt;flip:x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" adj="20640,21360,16200" fillcolor="#a5a5a5 [2092]" strokecolor="#a5a5a5 [2092]" strokeweight="2pt"/>
                  </w:pict>
                </mc:Fallback>
              </mc:AlternateContent>
            </w:r>
            <w:r w:rsidRPr="00092F67">
              <w:rPr>
                <w:noProof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3D7D2EF6" wp14:editId="067F748E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45085</wp:posOffset>
                      </wp:positionV>
                      <wp:extent cx="47625" cy="236220"/>
                      <wp:effectExtent l="0" t="0" r="28575" b="11430"/>
                      <wp:wrapNone/>
                      <wp:docPr id="46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7625" cy="23622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CB57FC4" id="Pfeil: nach rechts gekrümmt 59" o:spid="_x0000_s1026" type="#_x0000_t102" style="position:absolute;margin-left:2.4pt;margin-top:3.55pt;width:3.75pt;height:18.6pt;flip:x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" adj="19423,21056,16200" fillcolor="#a5a5a5 [2092]" strokecolor="#a5a5a5 [2092]" strokeweight="2pt"/>
                  </w:pict>
                </mc:Fallback>
              </mc:AlternateContent>
            </w:r>
            <w:r w:rsidRPr="00092F67">
              <w:rPr>
                <w:szCs w:val="14"/>
              </w:rPr>
              <w:t xml:space="preserve">   </w:t>
            </w:r>
            <w:r>
              <w:rPr>
                <w:szCs w:val="14"/>
              </w:rPr>
              <w:t>:</w:t>
            </w:r>
            <w:r w:rsidRPr="00092F67">
              <w:rPr>
                <w:szCs w:val="14"/>
              </w:rPr>
              <w:t xml:space="preserve"> 2</w:t>
            </w:r>
          </w:p>
        </w:tc>
        <w:tc>
          <w:tcPr>
            <w:tcW w:w="142" w:type="dxa"/>
            <w:vMerge/>
            <w:tcBorders>
              <w:bottom w:val="nil"/>
              <w:right w:val="single" w:sz="8" w:space="0" w:color="808080" w:themeColor="background1" w:themeShade="80"/>
            </w:tcBorders>
          </w:tcPr>
          <w:p w14:paraId="7136265B" w14:textId="77777777" w:rsidR="00DE0900" w:rsidRPr="0001285C" w:rsidRDefault="00DE0900" w:rsidP="00DE0900"/>
        </w:tc>
        <w:tc>
          <w:tcPr>
            <w:tcW w:w="4686" w:type="dxa"/>
            <w:gridSpan w:val="2"/>
            <w:vMerge/>
            <w:tcBorders>
              <w:left w:val="single" w:sz="8" w:space="0" w:color="808080" w:themeColor="background1" w:themeShade="80"/>
              <w:bottom w:val="nil"/>
              <w:right w:val="single" w:sz="8" w:space="0" w:color="808080" w:themeColor="background1" w:themeShade="80"/>
            </w:tcBorders>
          </w:tcPr>
          <w:p w14:paraId="456A6712" w14:textId="77777777" w:rsidR="00DE0900" w:rsidRPr="0001285C" w:rsidRDefault="00DE0900" w:rsidP="00DE0900"/>
        </w:tc>
      </w:tr>
      <w:tr w:rsidR="00DE0900" w:rsidRPr="009216C2" w14:paraId="3C8D1FFB" w14:textId="77777777" w:rsidTr="00962BBA">
        <w:trPr>
          <w:trHeight w:hRule="exact" w:val="170"/>
        </w:trPr>
        <w:tc>
          <w:tcPr>
            <w:tcW w:w="1133" w:type="dxa"/>
            <w:gridSpan w:val="2"/>
            <w:vMerge/>
            <w:tcBorders>
              <w:left w:val="single" w:sz="8" w:space="0" w:color="808080" w:themeColor="background1" w:themeShade="80"/>
              <w:right w:val="single" w:sz="2" w:space="0" w:color="A6A6A6" w:themeColor="background1" w:themeShade="A6"/>
            </w:tcBorders>
          </w:tcPr>
          <w:p w14:paraId="269D9039" w14:textId="77777777" w:rsidR="00DE0900" w:rsidRPr="00092F67" w:rsidRDefault="00DE0900" w:rsidP="00DE0900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05B2983A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  <w:r w:rsidRPr="00092F67">
              <w:rPr>
                <w:szCs w:val="21"/>
              </w:rPr>
              <w:t>2</w:t>
            </w:r>
          </w:p>
        </w:tc>
        <w:tc>
          <w:tcPr>
            <w:tcW w:w="992" w:type="dxa"/>
            <w:vMerge w:val="restar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2F86A16B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  <w:proofErr w:type="gramStart"/>
            <w:r w:rsidRPr="00C071A2">
              <w:rPr>
                <w:b/>
                <w:szCs w:val="21"/>
              </w:rPr>
              <w:t>36</w:t>
            </w:r>
            <w:r>
              <w:rPr>
                <w:szCs w:val="21"/>
              </w:rPr>
              <w:t xml:space="preserve"> :</w:t>
            </w:r>
            <w:proofErr w:type="gramEnd"/>
            <w:r>
              <w:rPr>
                <w:szCs w:val="21"/>
              </w:rPr>
              <w:t xml:space="preserve"> 2 = 18</w:t>
            </w:r>
          </w:p>
        </w:tc>
        <w:tc>
          <w:tcPr>
            <w:tcW w:w="1135" w:type="dxa"/>
            <w:vMerge/>
            <w:tcBorders>
              <w:left w:val="single" w:sz="2" w:space="0" w:color="A6A6A6" w:themeColor="background1" w:themeShade="A6"/>
            </w:tcBorders>
          </w:tcPr>
          <w:p w14:paraId="5AEB5020" w14:textId="77777777" w:rsidR="00DE0900" w:rsidRPr="00092F67" w:rsidRDefault="00DE0900" w:rsidP="00DE0900">
            <w:pPr>
              <w:rPr>
                <w:sz w:val="14"/>
                <w:szCs w:val="14"/>
              </w:rPr>
            </w:pPr>
          </w:p>
        </w:tc>
        <w:tc>
          <w:tcPr>
            <w:tcW w:w="142" w:type="dxa"/>
            <w:vMerge/>
            <w:tcBorders>
              <w:right w:val="single" w:sz="8" w:space="0" w:color="808080" w:themeColor="background1" w:themeShade="80"/>
            </w:tcBorders>
          </w:tcPr>
          <w:p w14:paraId="106DB5B1" w14:textId="77777777" w:rsidR="00DE0900" w:rsidRPr="0001285C" w:rsidRDefault="00DE0900" w:rsidP="00DE0900"/>
        </w:tc>
        <w:tc>
          <w:tcPr>
            <w:tcW w:w="4686" w:type="dxa"/>
            <w:gridSpan w:val="2"/>
            <w:vMerge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5BE00783" w14:textId="77777777" w:rsidR="00DE0900" w:rsidRPr="0001285C" w:rsidRDefault="00DE0900" w:rsidP="00DE0900"/>
        </w:tc>
      </w:tr>
      <w:tr w:rsidR="00DE0900" w:rsidRPr="009216C2" w14:paraId="2761DD14" w14:textId="77777777" w:rsidTr="00962BBA">
        <w:trPr>
          <w:trHeight w:hRule="exact" w:val="170"/>
        </w:trPr>
        <w:tc>
          <w:tcPr>
            <w:tcW w:w="1133" w:type="dxa"/>
            <w:gridSpan w:val="2"/>
            <w:vMerge w:val="restart"/>
            <w:tcBorders>
              <w:left w:val="single" w:sz="8" w:space="0" w:color="808080" w:themeColor="background1" w:themeShade="80"/>
              <w:right w:val="single" w:sz="2" w:space="0" w:color="A6A6A6" w:themeColor="background1" w:themeShade="A6"/>
            </w:tcBorders>
          </w:tcPr>
          <w:p w14:paraId="0D10AF89" w14:textId="77777777" w:rsidR="00DE0900" w:rsidRPr="00092F67" w:rsidRDefault="00DE0900" w:rsidP="00DE0900">
            <w:pPr>
              <w:rPr>
                <w:sz w:val="14"/>
                <w:szCs w:val="14"/>
              </w:rPr>
            </w:pPr>
            <w:r w:rsidRPr="00092F67">
              <w:rPr>
                <w:szCs w:val="14"/>
              </w:rPr>
              <w:t xml:space="preserve">        </w:t>
            </w:r>
            <w:r w:rsidRPr="00092F67">
              <w:rPr>
                <w:szCs w:val="14"/>
              </w:rPr>
              <w:sym w:font="Symbol" w:char="F0D7"/>
            </w:r>
            <w:r w:rsidRPr="00092F67">
              <w:rPr>
                <w:szCs w:val="14"/>
              </w:rPr>
              <w:t xml:space="preserve"> 3 </w:t>
            </w:r>
          </w:p>
        </w:tc>
        <w:tc>
          <w:tcPr>
            <w:tcW w:w="993" w:type="dxa"/>
            <w:vMerge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542ADBF5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0B4520E5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</w:p>
        </w:tc>
        <w:tc>
          <w:tcPr>
            <w:tcW w:w="1135" w:type="dxa"/>
            <w:vMerge w:val="restart"/>
            <w:tcBorders>
              <w:left w:val="single" w:sz="2" w:space="0" w:color="A6A6A6" w:themeColor="background1" w:themeShade="A6"/>
            </w:tcBorders>
          </w:tcPr>
          <w:p w14:paraId="760BB154" w14:textId="77777777" w:rsidR="00DE0900" w:rsidRPr="00092F67" w:rsidRDefault="00DE0900" w:rsidP="00DE0900">
            <w:pPr>
              <w:rPr>
                <w:szCs w:val="21"/>
              </w:rPr>
            </w:pPr>
            <w:r w:rsidRPr="00092F67">
              <w:rPr>
                <w:szCs w:val="21"/>
              </w:rPr>
              <w:t xml:space="preserve">           </w:t>
            </w:r>
            <w:r>
              <w:rPr>
                <w:szCs w:val="21"/>
              </w:rPr>
              <w:t xml:space="preserve"> :</w:t>
            </w:r>
            <w:r w:rsidRPr="00092F67">
              <w:rPr>
                <w:szCs w:val="21"/>
              </w:rPr>
              <w:t>3</w:t>
            </w:r>
          </w:p>
        </w:tc>
        <w:tc>
          <w:tcPr>
            <w:tcW w:w="142" w:type="dxa"/>
            <w:vMerge/>
            <w:tcBorders>
              <w:right w:val="single" w:sz="8" w:space="0" w:color="808080" w:themeColor="background1" w:themeShade="80"/>
            </w:tcBorders>
          </w:tcPr>
          <w:p w14:paraId="399ECFF0" w14:textId="77777777" w:rsidR="00DE0900" w:rsidRPr="00092F67" w:rsidRDefault="00DE0900" w:rsidP="00DE0900">
            <w:pPr>
              <w:rPr>
                <w:szCs w:val="21"/>
              </w:rPr>
            </w:pPr>
          </w:p>
        </w:tc>
        <w:tc>
          <w:tcPr>
            <w:tcW w:w="4686" w:type="dxa"/>
            <w:gridSpan w:val="2"/>
            <w:vMerge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1C9BFDBC" w14:textId="77777777" w:rsidR="00DE0900" w:rsidRPr="00092F67" w:rsidRDefault="00DE0900" w:rsidP="00DE0900">
            <w:pPr>
              <w:rPr>
                <w:szCs w:val="21"/>
              </w:rPr>
            </w:pPr>
          </w:p>
        </w:tc>
      </w:tr>
      <w:tr w:rsidR="00DE0900" w:rsidRPr="009216C2" w14:paraId="5082CDD0" w14:textId="77777777" w:rsidTr="00962BBA">
        <w:trPr>
          <w:trHeight w:hRule="exact" w:val="170"/>
        </w:trPr>
        <w:tc>
          <w:tcPr>
            <w:tcW w:w="1133" w:type="dxa"/>
            <w:gridSpan w:val="2"/>
            <w:vMerge/>
            <w:tcBorders>
              <w:left w:val="single" w:sz="8" w:space="0" w:color="808080" w:themeColor="background1" w:themeShade="80"/>
              <w:right w:val="single" w:sz="2" w:space="0" w:color="A6A6A6" w:themeColor="background1" w:themeShade="A6"/>
            </w:tcBorders>
          </w:tcPr>
          <w:p w14:paraId="706B228D" w14:textId="77777777" w:rsidR="00DE0900" w:rsidRPr="00092F67" w:rsidRDefault="00DE0900" w:rsidP="00DE0900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591976B4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  <w:r w:rsidRPr="00092F67">
              <w:rPr>
                <w:szCs w:val="21"/>
              </w:rPr>
              <w:t>3</w:t>
            </w:r>
          </w:p>
        </w:tc>
        <w:tc>
          <w:tcPr>
            <w:tcW w:w="992" w:type="dxa"/>
            <w:vMerge w:val="restar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40EBBE6B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  <w:proofErr w:type="gramStart"/>
            <w:r w:rsidRPr="00C071A2">
              <w:rPr>
                <w:b/>
                <w:szCs w:val="21"/>
              </w:rPr>
              <w:t>36</w:t>
            </w:r>
            <w:r>
              <w:rPr>
                <w:szCs w:val="21"/>
              </w:rPr>
              <w:t xml:space="preserve"> :</w:t>
            </w:r>
            <w:proofErr w:type="gramEnd"/>
            <w:r>
              <w:rPr>
                <w:szCs w:val="21"/>
              </w:rPr>
              <w:t xml:space="preserve"> 3 = 12</w:t>
            </w:r>
          </w:p>
        </w:tc>
        <w:tc>
          <w:tcPr>
            <w:tcW w:w="1135" w:type="dxa"/>
            <w:vMerge/>
            <w:tcBorders>
              <w:left w:val="single" w:sz="2" w:space="0" w:color="A6A6A6" w:themeColor="background1" w:themeShade="A6"/>
            </w:tcBorders>
          </w:tcPr>
          <w:p w14:paraId="2EF4DF58" w14:textId="77777777" w:rsidR="00DE0900" w:rsidRPr="00092F67" w:rsidRDefault="00DE0900" w:rsidP="00DE0900">
            <w:pPr>
              <w:rPr>
                <w:sz w:val="14"/>
                <w:szCs w:val="14"/>
              </w:rPr>
            </w:pPr>
          </w:p>
        </w:tc>
        <w:tc>
          <w:tcPr>
            <w:tcW w:w="142" w:type="dxa"/>
            <w:vMerge/>
            <w:tcBorders>
              <w:right w:val="single" w:sz="8" w:space="0" w:color="808080" w:themeColor="background1" w:themeShade="80"/>
            </w:tcBorders>
          </w:tcPr>
          <w:p w14:paraId="03290FF5" w14:textId="77777777" w:rsidR="00DE0900" w:rsidRPr="0001285C" w:rsidRDefault="00DE0900" w:rsidP="00DE0900"/>
        </w:tc>
        <w:tc>
          <w:tcPr>
            <w:tcW w:w="4686" w:type="dxa"/>
            <w:gridSpan w:val="2"/>
            <w:vMerge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5955ED70" w14:textId="77777777" w:rsidR="00DE0900" w:rsidRPr="0001285C" w:rsidRDefault="00DE0900" w:rsidP="00DE0900"/>
        </w:tc>
      </w:tr>
      <w:tr w:rsidR="00DE0900" w:rsidRPr="009216C2" w14:paraId="53DB7922" w14:textId="77777777" w:rsidTr="00962BBA">
        <w:trPr>
          <w:trHeight w:hRule="exact" w:val="170"/>
        </w:trPr>
        <w:tc>
          <w:tcPr>
            <w:tcW w:w="1133" w:type="dxa"/>
            <w:gridSpan w:val="2"/>
            <w:vMerge w:val="restart"/>
            <w:tcBorders>
              <w:left w:val="single" w:sz="8" w:space="0" w:color="808080" w:themeColor="background1" w:themeShade="80"/>
              <w:right w:val="single" w:sz="2" w:space="0" w:color="A6A6A6" w:themeColor="background1" w:themeShade="A6"/>
            </w:tcBorders>
          </w:tcPr>
          <w:p w14:paraId="451E732A" w14:textId="77777777" w:rsidR="00DE0900" w:rsidRPr="00092F67" w:rsidRDefault="00DE0900" w:rsidP="00DE0900">
            <w:pPr>
              <w:jc w:val="left"/>
              <w:rPr>
                <w:szCs w:val="21"/>
              </w:rPr>
            </w:pPr>
            <w:r w:rsidRPr="00092F67">
              <w:rPr>
                <w:szCs w:val="21"/>
              </w:rPr>
              <w:t xml:space="preserve">  </w:t>
            </w:r>
            <w:r w:rsidRPr="00092F67">
              <w:rPr>
                <w:szCs w:val="21"/>
              </w:rPr>
              <w:sym w:font="Symbol" w:char="F0D7"/>
            </w:r>
            <w:r w:rsidRPr="00092F67">
              <w:rPr>
                <w:szCs w:val="21"/>
              </w:rPr>
              <w:t xml:space="preserve"> 4</w:t>
            </w:r>
          </w:p>
        </w:tc>
        <w:tc>
          <w:tcPr>
            <w:tcW w:w="993" w:type="dxa"/>
            <w:vMerge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3C34DA7D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52AECB25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</w:p>
        </w:tc>
        <w:tc>
          <w:tcPr>
            <w:tcW w:w="1135" w:type="dxa"/>
            <w:vMerge w:val="restart"/>
            <w:tcBorders>
              <w:left w:val="single" w:sz="2" w:space="0" w:color="A6A6A6" w:themeColor="background1" w:themeShade="A6"/>
            </w:tcBorders>
          </w:tcPr>
          <w:p w14:paraId="16B42D33" w14:textId="77777777" w:rsidR="00DE0900" w:rsidRPr="00092F67" w:rsidRDefault="00DE0900" w:rsidP="00DE0900">
            <w:pPr>
              <w:rPr>
                <w:szCs w:val="21"/>
              </w:rPr>
            </w:pPr>
            <w:r w:rsidRPr="00092F67">
              <w:rPr>
                <w:szCs w:val="21"/>
              </w:rPr>
              <w:t xml:space="preserve">                 </w:t>
            </w:r>
            <w:r w:rsidRPr="00092F67">
              <w:rPr>
                <w:szCs w:val="21"/>
              </w:rPr>
              <w:sym w:font="Symbol" w:char="F0D7"/>
            </w:r>
            <w:r w:rsidRPr="00092F67">
              <w:rPr>
                <w:szCs w:val="21"/>
              </w:rPr>
              <w:t xml:space="preserve"> </w:t>
            </w:r>
            <w:r>
              <w:rPr>
                <w:szCs w:val="21"/>
              </w:rPr>
              <w:t>:</w:t>
            </w:r>
            <w:r w:rsidRPr="00092F67">
              <w:rPr>
                <w:szCs w:val="21"/>
              </w:rPr>
              <w:t>4</w:t>
            </w:r>
          </w:p>
        </w:tc>
        <w:tc>
          <w:tcPr>
            <w:tcW w:w="142" w:type="dxa"/>
            <w:vMerge/>
            <w:tcBorders>
              <w:right w:val="single" w:sz="8" w:space="0" w:color="808080" w:themeColor="background1" w:themeShade="80"/>
            </w:tcBorders>
          </w:tcPr>
          <w:p w14:paraId="1936C071" w14:textId="77777777" w:rsidR="00DE0900" w:rsidRPr="00092F67" w:rsidRDefault="00DE0900" w:rsidP="00DE0900">
            <w:pPr>
              <w:rPr>
                <w:szCs w:val="21"/>
              </w:rPr>
            </w:pPr>
          </w:p>
        </w:tc>
        <w:tc>
          <w:tcPr>
            <w:tcW w:w="4686" w:type="dxa"/>
            <w:gridSpan w:val="2"/>
            <w:vMerge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64816A64" w14:textId="77777777" w:rsidR="00DE0900" w:rsidRPr="00092F67" w:rsidRDefault="00DE0900" w:rsidP="00DE0900">
            <w:pPr>
              <w:rPr>
                <w:szCs w:val="21"/>
              </w:rPr>
            </w:pPr>
          </w:p>
        </w:tc>
      </w:tr>
      <w:tr w:rsidR="00DE0900" w:rsidRPr="009216C2" w14:paraId="6694E419" w14:textId="77777777" w:rsidTr="00962BBA">
        <w:trPr>
          <w:trHeight w:hRule="exact" w:val="170"/>
        </w:trPr>
        <w:tc>
          <w:tcPr>
            <w:tcW w:w="1133" w:type="dxa"/>
            <w:gridSpan w:val="2"/>
            <w:vMerge/>
            <w:tcBorders>
              <w:left w:val="single" w:sz="8" w:space="0" w:color="808080" w:themeColor="background1" w:themeShade="80"/>
              <w:right w:val="single" w:sz="2" w:space="0" w:color="A6A6A6" w:themeColor="background1" w:themeShade="A6"/>
            </w:tcBorders>
          </w:tcPr>
          <w:p w14:paraId="25C30264" w14:textId="77777777" w:rsidR="00DE0900" w:rsidRPr="00092F67" w:rsidRDefault="00DE0900" w:rsidP="00DE0900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vMerge w:val="restar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453F8587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  <w:r w:rsidRPr="00092F67">
              <w:rPr>
                <w:szCs w:val="21"/>
              </w:rPr>
              <w:t>4</w:t>
            </w:r>
          </w:p>
        </w:tc>
        <w:tc>
          <w:tcPr>
            <w:tcW w:w="992" w:type="dxa"/>
            <w:vMerge w:val="restart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30F265A9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  <w:proofErr w:type="gramStart"/>
            <w:r w:rsidRPr="00C071A2">
              <w:rPr>
                <w:b/>
                <w:szCs w:val="21"/>
              </w:rPr>
              <w:t>36</w:t>
            </w:r>
            <w:r>
              <w:rPr>
                <w:szCs w:val="21"/>
              </w:rPr>
              <w:t xml:space="preserve"> :</w:t>
            </w:r>
            <w:proofErr w:type="gramEnd"/>
            <w:r>
              <w:rPr>
                <w:szCs w:val="21"/>
              </w:rPr>
              <w:t xml:space="preserve"> 4 =  9</w:t>
            </w:r>
          </w:p>
        </w:tc>
        <w:tc>
          <w:tcPr>
            <w:tcW w:w="1135" w:type="dxa"/>
            <w:vMerge/>
            <w:tcBorders>
              <w:left w:val="single" w:sz="2" w:space="0" w:color="A6A6A6" w:themeColor="background1" w:themeShade="A6"/>
            </w:tcBorders>
          </w:tcPr>
          <w:p w14:paraId="5E32C129" w14:textId="77777777" w:rsidR="00DE0900" w:rsidRPr="00092F67" w:rsidRDefault="00DE0900" w:rsidP="00DE0900">
            <w:pPr>
              <w:rPr>
                <w:sz w:val="14"/>
                <w:szCs w:val="14"/>
              </w:rPr>
            </w:pPr>
          </w:p>
        </w:tc>
        <w:tc>
          <w:tcPr>
            <w:tcW w:w="142" w:type="dxa"/>
            <w:vMerge/>
            <w:tcBorders>
              <w:right w:val="single" w:sz="8" w:space="0" w:color="808080" w:themeColor="background1" w:themeShade="80"/>
            </w:tcBorders>
          </w:tcPr>
          <w:p w14:paraId="5C2927A5" w14:textId="77777777" w:rsidR="00DE0900" w:rsidRPr="0001285C" w:rsidRDefault="00DE0900" w:rsidP="00DE0900"/>
        </w:tc>
        <w:tc>
          <w:tcPr>
            <w:tcW w:w="4686" w:type="dxa"/>
            <w:gridSpan w:val="2"/>
            <w:vMerge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31E2D868" w14:textId="77777777" w:rsidR="00DE0900" w:rsidRPr="0001285C" w:rsidRDefault="00DE0900" w:rsidP="00DE0900"/>
        </w:tc>
      </w:tr>
      <w:tr w:rsidR="00DE0900" w:rsidRPr="009216C2" w14:paraId="3514E7E5" w14:textId="77777777" w:rsidTr="00962BBA">
        <w:trPr>
          <w:trHeight w:hRule="exact" w:val="170"/>
        </w:trPr>
        <w:tc>
          <w:tcPr>
            <w:tcW w:w="1133" w:type="dxa"/>
            <w:gridSpan w:val="2"/>
            <w:vMerge w:val="restart"/>
            <w:tcBorders>
              <w:left w:val="single" w:sz="8" w:space="0" w:color="808080" w:themeColor="background1" w:themeShade="80"/>
              <w:right w:val="single" w:sz="2" w:space="0" w:color="A6A6A6" w:themeColor="background1" w:themeShade="A6"/>
            </w:tcBorders>
          </w:tcPr>
          <w:p w14:paraId="78FF7682" w14:textId="77777777" w:rsidR="00DE0900" w:rsidRPr="00092F67" w:rsidRDefault="00DE0900" w:rsidP="00DE0900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vMerge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7B725AD9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6D144053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</w:p>
        </w:tc>
        <w:tc>
          <w:tcPr>
            <w:tcW w:w="1135" w:type="dxa"/>
            <w:vMerge w:val="restart"/>
            <w:tcBorders>
              <w:left w:val="single" w:sz="2" w:space="0" w:color="A6A6A6" w:themeColor="background1" w:themeShade="A6"/>
            </w:tcBorders>
          </w:tcPr>
          <w:p w14:paraId="3CF495FB" w14:textId="77777777" w:rsidR="00DE0900" w:rsidRPr="00092F67" w:rsidRDefault="00DE0900" w:rsidP="00DE0900">
            <w:pPr>
              <w:rPr>
                <w:sz w:val="14"/>
                <w:szCs w:val="14"/>
              </w:rPr>
            </w:pPr>
          </w:p>
        </w:tc>
        <w:tc>
          <w:tcPr>
            <w:tcW w:w="142" w:type="dxa"/>
            <w:vMerge/>
            <w:tcBorders>
              <w:right w:val="single" w:sz="8" w:space="0" w:color="808080" w:themeColor="background1" w:themeShade="80"/>
            </w:tcBorders>
          </w:tcPr>
          <w:p w14:paraId="0E2A9255" w14:textId="77777777" w:rsidR="00DE0900" w:rsidRPr="0001285C" w:rsidRDefault="00DE0900" w:rsidP="00DE0900"/>
        </w:tc>
        <w:tc>
          <w:tcPr>
            <w:tcW w:w="4686" w:type="dxa"/>
            <w:gridSpan w:val="2"/>
            <w:vMerge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123C79AF" w14:textId="77777777" w:rsidR="00DE0900" w:rsidRPr="0001285C" w:rsidRDefault="00DE0900" w:rsidP="00DE0900"/>
        </w:tc>
      </w:tr>
      <w:tr w:rsidR="00DE0900" w:rsidRPr="009216C2" w14:paraId="2A9C930C" w14:textId="77777777" w:rsidTr="00962BBA">
        <w:trPr>
          <w:trHeight w:hRule="exact" w:val="261"/>
        </w:trPr>
        <w:tc>
          <w:tcPr>
            <w:tcW w:w="1133" w:type="dxa"/>
            <w:gridSpan w:val="2"/>
            <w:vMerge/>
            <w:tcBorders>
              <w:left w:val="single" w:sz="8" w:space="0" w:color="808080" w:themeColor="background1" w:themeShade="80"/>
              <w:right w:val="single" w:sz="2" w:space="0" w:color="A6A6A6" w:themeColor="background1" w:themeShade="A6"/>
            </w:tcBorders>
          </w:tcPr>
          <w:p w14:paraId="7E11144E" w14:textId="77777777" w:rsidR="00DE0900" w:rsidRPr="00092F67" w:rsidRDefault="00DE0900" w:rsidP="00DE0900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7044E58D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  <w:r w:rsidRPr="00092F67">
              <w:rPr>
                <w:szCs w:val="21"/>
              </w:rPr>
              <w:t>…</w:t>
            </w:r>
          </w:p>
        </w:tc>
        <w:tc>
          <w:tcPr>
            <w:tcW w:w="992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1E273DBF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  <w:r w:rsidRPr="00092F67">
              <w:rPr>
                <w:szCs w:val="21"/>
              </w:rPr>
              <w:t>…</w:t>
            </w:r>
          </w:p>
        </w:tc>
        <w:tc>
          <w:tcPr>
            <w:tcW w:w="1135" w:type="dxa"/>
            <w:vMerge/>
            <w:tcBorders>
              <w:left w:val="single" w:sz="2" w:space="0" w:color="A6A6A6" w:themeColor="background1" w:themeShade="A6"/>
            </w:tcBorders>
          </w:tcPr>
          <w:p w14:paraId="62789509" w14:textId="77777777" w:rsidR="00DE0900" w:rsidRPr="00092F67" w:rsidRDefault="00DE0900" w:rsidP="00DE0900">
            <w:pPr>
              <w:rPr>
                <w:sz w:val="14"/>
                <w:szCs w:val="14"/>
              </w:rPr>
            </w:pPr>
          </w:p>
        </w:tc>
        <w:tc>
          <w:tcPr>
            <w:tcW w:w="142" w:type="dxa"/>
            <w:vMerge/>
            <w:tcBorders>
              <w:right w:val="single" w:sz="8" w:space="0" w:color="808080" w:themeColor="background1" w:themeShade="80"/>
            </w:tcBorders>
          </w:tcPr>
          <w:p w14:paraId="46FA7381" w14:textId="77777777" w:rsidR="00DE0900" w:rsidRPr="0001285C" w:rsidRDefault="00DE0900" w:rsidP="00DE0900"/>
        </w:tc>
        <w:tc>
          <w:tcPr>
            <w:tcW w:w="4686" w:type="dxa"/>
            <w:gridSpan w:val="2"/>
            <w:vMerge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112DF1A9" w14:textId="77777777" w:rsidR="00DE0900" w:rsidRPr="0001285C" w:rsidRDefault="00DE0900" w:rsidP="00DE0900"/>
        </w:tc>
      </w:tr>
      <w:tr w:rsidR="00DE0900" w:rsidRPr="009216C2" w14:paraId="1740916B" w14:textId="77777777" w:rsidTr="00962BBA">
        <w:trPr>
          <w:trHeight w:hRule="exact" w:val="279"/>
        </w:trPr>
        <w:tc>
          <w:tcPr>
            <w:tcW w:w="1133" w:type="dxa"/>
            <w:gridSpan w:val="2"/>
            <w:tcBorders>
              <w:left w:val="single" w:sz="8" w:space="0" w:color="808080" w:themeColor="background1" w:themeShade="80"/>
              <w:right w:val="single" w:sz="2" w:space="0" w:color="A6A6A6" w:themeColor="background1" w:themeShade="A6"/>
            </w:tcBorders>
          </w:tcPr>
          <w:p w14:paraId="53C2051B" w14:textId="77777777" w:rsidR="00DE0900" w:rsidRPr="00092F67" w:rsidRDefault="00DE0900" w:rsidP="00DE0900">
            <w:pPr>
              <w:rPr>
                <w:sz w:val="14"/>
                <w:szCs w:val="14"/>
              </w:rPr>
            </w:pPr>
          </w:p>
        </w:tc>
        <w:tc>
          <w:tcPr>
            <w:tcW w:w="99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554ABD2A" w14:textId="77777777" w:rsidR="00DE0900" w:rsidRPr="00092F67" w:rsidRDefault="00DE0900" w:rsidP="00DE0900">
            <w:pPr>
              <w:jc w:val="center"/>
              <w:rPr>
                <w:b/>
                <w:szCs w:val="21"/>
              </w:rPr>
            </w:pPr>
            <w:r w:rsidRPr="00092F67">
              <w:rPr>
                <w:b/>
                <w:szCs w:val="21"/>
              </w:rPr>
              <w:t>x</w:t>
            </w:r>
          </w:p>
        </w:tc>
        <w:tc>
          <w:tcPr>
            <w:tcW w:w="992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2F47E4BA" w14:textId="77777777" w:rsidR="00DE0900" w:rsidRPr="00092F67" w:rsidRDefault="00DE0900" w:rsidP="00DE0900">
            <w:pPr>
              <w:jc w:val="center"/>
              <w:rPr>
                <w:szCs w:val="21"/>
              </w:rPr>
            </w:pPr>
            <w:proofErr w:type="gramStart"/>
            <w:r w:rsidRPr="00C071A2">
              <w:rPr>
                <w:b/>
                <w:szCs w:val="21"/>
              </w:rPr>
              <w:t>36</w:t>
            </w:r>
            <w:r w:rsidRPr="00092F67">
              <w:rPr>
                <w:szCs w:val="21"/>
              </w:rPr>
              <w:t xml:space="preserve"> </w:t>
            </w:r>
            <w:r>
              <w:rPr>
                <w:szCs w:val="21"/>
              </w:rPr>
              <w:t>:</w:t>
            </w:r>
            <w:proofErr w:type="gramEnd"/>
            <w:r w:rsidRPr="00092F67">
              <w:rPr>
                <w:szCs w:val="21"/>
              </w:rPr>
              <w:t xml:space="preserve"> x</w:t>
            </w:r>
          </w:p>
        </w:tc>
        <w:tc>
          <w:tcPr>
            <w:tcW w:w="1135" w:type="dxa"/>
            <w:tcBorders>
              <w:left w:val="single" w:sz="2" w:space="0" w:color="A6A6A6" w:themeColor="background1" w:themeShade="A6"/>
            </w:tcBorders>
          </w:tcPr>
          <w:p w14:paraId="741E7FB2" w14:textId="77777777" w:rsidR="00DE0900" w:rsidRPr="00092F67" w:rsidRDefault="00DE0900" w:rsidP="00DE0900">
            <w:pPr>
              <w:rPr>
                <w:sz w:val="14"/>
                <w:szCs w:val="14"/>
              </w:rPr>
            </w:pPr>
          </w:p>
        </w:tc>
        <w:tc>
          <w:tcPr>
            <w:tcW w:w="142" w:type="dxa"/>
            <w:vMerge/>
            <w:tcBorders>
              <w:right w:val="single" w:sz="8" w:space="0" w:color="808080" w:themeColor="background1" w:themeShade="80"/>
            </w:tcBorders>
          </w:tcPr>
          <w:p w14:paraId="5115BE7B" w14:textId="77777777" w:rsidR="00DE0900" w:rsidRPr="0001285C" w:rsidRDefault="00DE0900" w:rsidP="00DE0900"/>
        </w:tc>
        <w:tc>
          <w:tcPr>
            <w:tcW w:w="4686" w:type="dxa"/>
            <w:gridSpan w:val="2"/>
            <w:vMerge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4A396766" w14:textId="77777777" w:rsidR="00DE0900" w:rsidRPr="0001285C" w:rsidRDefault="00DE0900" w:rsidP="00DE0900"/>
        </w:tc>
      </w:tr>
      <w:tr w:rsidR="00DE0900" w:rsidRPr="009216C2" w14:paraId="15691B73" w14:textId="77777777" w:rsidTr="00962BBA">
        <w:tc>
          <w:tcPr>
            <w:tcW w:w="1133" w:type="dxa"/>
            <w:gridSpan w:val="2"/>
            <w:tcBorders>
              <w:left w:val="single" w:sz="8" w:space="0" w:color="808080" w:themeColor="background1" w:themeShade="80"/>
            </w:tcBorders>
          </w:tcPr>
          <w:p w14:paraId="231775C9" w14:textId="77777777" w:rsidR="00DE0900" w:rsidRPr="008850A6" w:rsidRDefault="00DE0900" w:rsidP="00DE0900">
            <w:pPr>
              <w:rPr>
                <w:sz w:val="10"/>
              </w:rPr>
            </w:pPr>
          </w:p>
        </w:tc>
        <w:tc>
          <w:tcPr>
            <w:tcW w:w="993" w:type="dxa"/>
            <w:tcBorders>
              <w:top w:val="single" w:sz="2" w:space="0" w:color="A6A6A6" w:themeColor="background1" w:themeShade="A6"/>
            </w:tcBorders>
          </w:tcPr>
          <w:p w14:paraId="560E7789" w14:textId="77777777" w:rsidR="00DE0900" w:rsidRPr="008850A6" w:rsidRDefault="00DE0900" w:rsidP="00DE0900">
            <w:pPr>
              <w:rPr>
                <w:sz w:val="10"/>
              </w:rPr>
            </w:pPr>
          </w:p>
        </w:tc>
        <w:tc>
          <w:tcPr>
            <w:tcW w:w="992" w:type="dxa"/>
            <w:tcBorders>
              <w:top w:val="single" w:sz="2" w:space="0" w:color="A6A6A6" w:themeColor="background1" w:themeShade="A6"/>
            </w:tcBorders>
          </w:tcPr>
          <w:p w14:paraId="040CA29B" w14:textId="77777777" w:rsidR="00DE0900" w:rsidRPr="008850A6" w:rsidRDefault="00DE0900" w:rsidP="00DE0900">
            <w:pPr>
              <w:rPr>
                <w:sz w:val="10"/>
              </w:rPr>
            </w:pPr>
          </w:p>
        </w:tc>
        <w:tc>
          <w:tcPr>
            <w:tcW w:w="1135" w:type="dxa"/>
          </w:tcPr>
          <w:p w14:paraId="73C6D3FF" w14:textId="77777777" w:rsidR="00DE0900" w:rsidRPr="008850A6" w:rsidRDefault="00DE0900" w:rsidP="00DE0900">
            <w:pPr>
              <w:rPr>
                <w:sz w:val="10"/>
              </w:rPr>
            </w:pPr>
          </w:p>
        </w:tc>
        <w:tc>
          <w:tcPr>
            <w:tcW w:w="142" w:type="dxa"/>
            <w:vMerge/>
            <w:tcBorders>
              <w:right w:val="single" w:sz="8" w:space="0" w:color="808080" w:themeColor="background1" w:themeShade="80"/>
            </w:tcBorders>
          </w:tcPr>
          <w:p w14:paraId="2DBFC69D" w14:textId="77777777" w:rsidR="00DE0900" w:rsidRPr="0001285C" w:rsidRDefault="00DE0900" w:rsidP="00DE0900"/>
        </w:tc>
        <w:tc>
          <w:tcPr>
            <w:tcW w:w="4686" w:type="dxa"/>
            <w:gridSpan w:val="2"/>
            <w:vMerge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31333AF2" w14:textId="77777777" w:rsidR="00DE0900" w:rsidRPr="0001285C" w:rsidRDefault="00DE0900" w:rsidP="00DE0900"/>
        </w:tc>
      </w:tr>
      <w:tr w:rsidR="00DE0900" w:rsidRPr="00F14378" w14:paraId="36C28C5E" w14:textId="77777777" w:rsidTr="00962BBA">
        <w:tc>
          <w:tcPr>
            <w:tcW w:w="9081" w:type="dxa"/>
            <w:gridSpan w:val="8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7C4ED3D4" w14:textId="77777777" w:rsidR="00DE0900" w:rsidRPr="00D54436" w:rsidRDefault="00DE0900" w:rsidP="00DE0900">
            <w:pPr>
              <w:pStyle w:val="Listenabsatz"/>
              <w:numPr>
                <w:ilvl w:val="0"/>
                <w:numId w:val="0"/>
              </w:numPr>
              <w:spacing w:before="120"/>
              <w:rPr>
                <w:b/>
              </w:rPr>
            </w:pPr>
            <w:r>
              <w:rPr>
                <w:b/>
              </w:rPr>
              <w:t xml:space="preserve"> </w:t>
            </w:r>
            <w:r w:rsidRPr="00D54436">
              <w:rPr>
                <w:b/>
              </w:rPr>
              <w:t xml:space="preserve">Ich </w:t>
            </w:r>
            <w:r>
              <w:rPr>
                <w:b/>
              </w:rPr>
              <w:t>beschreibe</w:t>
            </w:r>
            <w:r w:rsidRPr="00D54436">
              <w:rPr>
                <w:b/>
              </w:rPr>
              <w:t xml:space="preserve">: </w:t>
            </w:r>
          </w:p>
          <w:p w14:paraId="77217009" w14:textId="77777777" w:rsidR="00DE0900" w:rsidRDefault="00DE0900" w:rsidP="00665C73">
            <w:pPr>
              <w:pStyle w:val="Listenabsatz"/>
              <w:numPr>
                <w:ilvl w:val="0"/>
                <w:numId w:val="11"/>
              </w:numPr>
              <w:ind w:left="284" w:hanging="142"/>
            </w:pPr>
            <w:r>
              <w:t xml:space="preserve">Die </w:t>
            </w:r>
            <w:r w:rsidRPr="00DB3186">
              <w:rPr>
                <w:b/>
                <w:color w:val="0D0D0D" w:themeColor="text1" w:themeTint="F2"/>
              </w:rPr>
              <w:t>Formel</w:t>
            </w:r>
            <w:r>
              <w:t xml:space="preserve"> für die Zeit von x Baggern ist:     </w:t>
            </w:r>
            <w:proofErr w:type="gramStart"/>
            <w:r>
              <w:t>36 :</w:t>
            </w:r>
            <w:proofErr w:type="gramEnd"/>
            <w:r>
              <w:t xml:space="preserve"> x      </w:t>
            </w:r>
            <w:r w:rsidRPr="00751DD7">
              <w:rPr>
                <w:noProof/>
              </w:rPr>
              <w:drawing>
                <wp:inline distT="0" distB="0" distL="0" distR="0" wp14:anchorId="62A70F40" wp14:editId="3E00F5C6">
                  <wp:extent cx="156462" cy="144000"/>
                  <wp:effectExtent l="0" t="0" r="0" b="0"/>
                  <wp:docPr id="567" name="Grafik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D40B92" w14:textId="77777777" w:rsidR="00DE0900" w:rsidRPr="005D082B" w:rsidRDefault="00DE0900" w:rsidP="00665C73">
            <w:pPr>
              <w:pStyle w:val="Listenabsatz"/>
              <w:numPr>
                <w:ilvl w:val="0"/>
                <w:numId w:val="10"/>
              </w:numPr>
              <w:ind w:left="283" w:hanging="142"/>
              <w:rPr>
                <w:szCs w:val="21"/>
                <w:lang w:val="en-US"/>
              </w:rPr>
            </w:pPr>
            <w:r>
              <w:t xml:space="preserve">Ich kann mit der Formel berechnen: Wie lange brauchen x Bagger? </w:t>
            </w:r>
            <w:r w:rsidRPr="005D082B">
              <w:rPr>
                <w:lang w:val="en-US"/>
              </w:rPr>
              <w:t>(</w:t>
            </w:r>
            <w:proofErr w:type="spellStart"/>
            <w:r w:rsidRPr="005D082B">
              <w:rPr>
                <w:lang w:val="en-US"/>
              </w:rPr>
              <w:t>z.B</w:t>
            </w:r>
            <w:proofErr w:type="spellEnd"/>
            <w:r w:rsidRPr="005D082B">
              <w:rPr>
                <w:lang w:val="en-US"/>
              </w:rPr>
              <w:t xml:space="preserve">. x = </w:t>
            </w:r>
            <w:r w:rsidRPr="005D082B">
              <w:rPr>
                <w:u w:val="single"/>
                <w:lang w:val="en-US"/>
              </w:rPr>
              <w:t>4</w:t>
            </w:r>
            <w:r w:rsidRPr="005D082B">
              <w:rPr>
                <w:lang w:val="en-US"/>
              </w:rPr>
              <w:t xml:space="preserve"> Bagger:  </w:t>
            </w:r>
            <w:r w:rsidRPr="005D082B">
              <w:rPr>
                <w:b/>
                <w:lang w:val="en-US"/>
              </w:rPr>
              <w:t>36</w:t>
            </w:r>
            <w:r w:rsidRPr="005D082B">
              <w:rPr>
                <w:lang w:val="en-US"/>
              </w:rPr>
              <w:t xml:space="preserve"> </w:t>
            </w:r>
            <w:proofErr w:type="gramStart"/>
            <w:r w:rsidRPr="005D082B">
              <w:rPr>
                <w:lang w:val="en-US"/>
              </w:rPr>
              <w:t>h :</w:t>
            </w:r>
            <w:proofErr w:type="gramEnd"/>
            <w:r w:rsidRPr="005D082B">
              <w:rPr>
                <w:lang w:val="en-US"/>
              </w:rPr>
              <w:t xml:space="preserve"> </w:t>
            </w:r>
            <w:r w:rsidRPr="005D082B">
              <w:rPr>
                <w:u w:val="single"/>
                <w:lang w:val="en-US"/>
              </w:rPr>
              <w:t>4</w:t>
            </w:r>
            <w:r w:rsidRPr="005D082B">
              <w:rPr>
                <w:lang w:val="en-US"/>
              </w:rPr>
              <w:t xml:space="preserve"> = 9 h) </w:t>
            </w:r>
          </w:p>
          <w:p w14:paraId="59CCB515" w14:textId="77777777" w:rsidR="00DE0900" w:rsidRPr="00092F67" w:rsidRDefault="00DE0900" w:rsidP="00DE0900">
            <w:pPr>
              <w:spacing w:before="120"/>
              <w:rPr>
                <w:b/>
              </w:rPr>
            </w:pPr>
            <w:r w:rsidRPr="005D082B">
              <w:rPr>
                <w:b/>
                <w:lang w:val="en-US"/>
              </w:rPr>
              <w:t xml:space="preserve"> </w:t>
            </w:r>
            <w:r w:rsidRPr="00092F67">
              <w:rPr>
                <w:b/>
              </w:rPr>
              <w:t xml:space="preserve">So erkenne ich </w:t>
            </w:r>
            <w:r w:rsidRPr="00C535DD">
              <w:rPr>
                <w:b/>
                <w:u w:val="single"/>
              </w:rPr>
              <w:t>anti</w:t>
            </w:r>
            <w:r w:rsidRPr="00092F67">
              <w:rPr>
                <w:b/>
              </w:rPr>
              <w:t>proportionale Zuordnungen:</w:t>
            </w:r>
          </w:p>
          <w:p w14:paraId="1D4BC6B0" w14:textId="77777777" w:rsidR="00DE0900" w:rsidRDefault="00DE0900" w:rsidP="00DE0900">
            <w:pPr>
              <w:spacing w:before="120"/>
            </w:pPr>
            <w:r>
              <w:rPr>
                <w:b/>
              </w:rPr>
              <w:t xml:space="preserve"> </w:t>
            </w:r>
            <w:r w:rsidRPr="00912278">
              <w:rPr>
                <w:b/>
              </w:rPr>
              <w:t>Wenn</w:t>
            </w:r>
            <w:r>
              <w:t xml:space="preserve"> die Zuordnung antiproportional ist, </w:t>
            </w:r>
            <w:r w:rsidRPr="00912278">
              <w:rPr>
                <w:b/>
              </w:rPr>
              <w:t>dann</w:t>
            </w:r>
            <w:r>
              <w:t xml:space="preserve"> gilt: Die Verdopplung der einen Größe (z.B. Anzahl der  </w:t>
            </w:r>
          </w:p>
          <w:p w14:paraId="7F122287" w14:textId="77777777" w:rsidR="00DE0900" w:rsidRPr="00912278" w:rsidRDefault="00DE0900" w:rsidP="00DE0900">
            <w:pPr>
              <w:rPr>
                <w:szCs w:val="21"/>
              </w:rPr>
            </w:pPr>
            <w:r>
              <w:t xml:space="preserve"> Bagger) führt zu einer Halbierung der anderen Größe (z.B. Zeit in Stunden). </w:t>
            </w:r>
          </w:p>
          <w:p w14:paraId="75C39804" w14:textId="77777777" w:rsidR="00DE0900" w:rsidRDefault="00DE0900" w:rsidP="00DE0900">
            <w:pPr>
              <w:pStyle w:val="Listenabsatz"/>
              <w:numPr>
                <w:ilvl w:val="0"/>
                <w:numId w:val="0"/>
              </w:numPr>
              <w:spacing w:before="120"/>
            </w:pPr>
            <w:r>
              <w:t xml:space="preserve"> Die Verdreifachung (Vervierfachung, …) der einen Größe führt zu einer Drittelung (</w:t>
            </w:r>
            <w:proofErr w:type="spellStart"/>
            <w:r>
              <w:t>Viertelung</w:t>
            </w:r>
            <w:proofErr w:type="spellEnd"/>
            <w:r>
              <w:t xml:space="preserve">, …) der </w:t>
            </w:r>
          </w:p>
          <w:p w14:paraId="6BABBEC5" w14:textId="77777777" w:rsidR="00DE0900" w:rsidRPr="00912278" w:rsidRDefault="00DE0900" w:rsidP="00DE0900">
            <w:pPr>
              <w:pStyle w:val="Listenabsatz"/>
              <w:numPr>
                <w:ilvl w:val="0"/>
                <w:numId w:val="0"/>
              </w:numPr>
              <w:rPr>
                <w:szCs w:val="21"/>
              </w:rPr>
            </w:pPr>
            <w:r>
              <w:t xml:space="preserve"> anderen Größe. </w:t>
            </w:r>
          </w:p>
        </w:tc>
      </w:tr>
      <w:tr w:rsidR="00DE0900" w:rsidRPr="00F14378" w14:paraId="3CD4F501" w14:textId="77777777" w:rsidTr="00962BBA">
        <w:tc>
          <w:tcPr>
            <w:tcW w:w="4253" w:type="dxa"/>
            <w:gridSpan w:val="5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608FD547" w14:textId="77777777" w:rsidR="00DE0900" w:rsidRPr="00362749" w:rsidRDefault="00DE0900" w:rsidP="00DE0900">
            <w:pPr>
              <w:pStyle w:val="berschrift2"/>
              <w:rPr>
                <w:sz w:val="4"/>
              </w:rPr>
            </w:pPr>
          </w:p>
        </w:tc>
        <w:tc>
          <w:tcPr>
            <w:tcW w:w="142" w:type="dxa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08F5EA8D" w14:textId="77777777" w:rsidR="00DE0900" w:rsidRPr="00362749" w:rsidRDefault="00DE0900" w:rsidP="00DE0900">
            <w:pPr>
              <w:rPr>
                <w:sz w:val="4"/>
              </w:rPr>
            </w:pPr>
          </w:p>
        </w:tc>
        <w:tc>
          <w:tcPr>
            <w:tcW w:w="4686" w:type="dxa"/>
            <w:gridSpan w:val="2"/>
            <w:tcBorders>
              <w:top w:val="single" w:sz="8" w:space="0" w:color="808080" w:themeColor="background1" w:themeShade="80"/>
              <w:bottom w:val="single" w:sz="8" w:space="0" w:color="808080" w:themeColor="background1" w:themeShade="80"/>
            </w:tcBorders>
          </w:tcPr>
          <w:p w14:paraId="5D33C9F6" w14:textId="77777777" w:rsidR="00DE0900" w:rsidRPr="00362749" w:rsidRDefault="00DE0900" w:rsidP="00DE0900">
            <w:pPr>
              <w:rPr>
                <w:sz w:val="4"/>
              </w:rPr>
            </w:pPr>
          </w:p>
          <w:p w14:paraId="26D7B8B0" w14:textId="77777777" w:rsidR="00DE0900" w:rsidRPr="00362749" w:rsidRDefault="00DE0900" w:rsidP="00DE0900">
            <w:pPr>
              <w:rPr>
                <w:sz w:val="4"/>
              </w:rPr>
            </w:pPr>
          </w:p>
        </w:tc>
      </w:tr>
      <w:tr w:rsidR="00DE0900" w:rsidRPr="0063234A" w14:paraId="578BD578" w14:textId="77777777" w:rsidTr="00962BBA">
        <w:tc>
          <w:tcPr>
            <w:tcW w:w="425" w:type="dxa"/>
            <w:tcBorders>
              <w:top w:val="single" w:sz="8" w:space="0" w:color="808080" w:themeColor="background1" w:themeShade="80"/>
              <w:left w:val="single" w:sz="8" w:space="0" w:color="808080" w:themeColor="background1" w:themeShade="80"/>
            </w:tcBorders>
          </w:tcPr>
          <w:p w14:paraId="50C802A0" w14:textId="77777777" w:rsidR="00DE0900" w:rsidRPr="00B94D51" w:rsidRDefault="00DE0900" w:rsidP="00DE0900">
            <w:pPr>
              <w:pStyle w:val="berschrift2"/>
              <w:rPr>
                <w:noProof/>
              </w:rPr>
            </w:pPr>
            <w:r w:rsidRPr="00B94D51">
              <w:rPr>
                <w:noProof/>
              </w:rPr>
              <w:t>2</w:t>
            </w:r>
          </w:p>
        </w:tc>
        <w:tc>
          <w:tcPr>
            <w:tcW w:w="8656" w:type="dxa"/>
            <w:gridSpan w:val="7"/>
            <w:tcBorders>
              <w:top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2419971B" w14:textId="77777777" w:rsidR="00DE0900" w:rsidRDefault="00DE0900" w:rsidP="00DE0900">
            <w:pPr>
              <w:pStyle w:val="berschrift2"/>
            </w:pPr>
            <w:r w:rsidRPr="00B94D51">
              <w:t>Wi</w:t>
            </w:r>
            <w:r>
              <w:t xml:space="preserve">e kann ich </w:t>
            </w:r>
            <w:r w:rsidRPr="00AB2540">
              <w:rPr>
                <w:u w:val="single"/>
              </w:rPr>
              <w:t>anti</w:t>
            </w:r>
            <w:r>
              <w:t>proportionale Zuordnungen im</w:t>
            </w:r>
            <w:r w:rsidRPr="00B94D51">
              <w:t xml:space="preserve"> Koordinatensystem</w:t>
            </w:r>
            <w:r>
              <w:t xml:space="preserve"> darstellen?</w:t>
            </w:r>
            <w:r w:rsidRPr="00B94D51">
              <w:t xml:space="preserve"> </w:t>
            </w:r>
            <w:r w:rsidRPr="00B94D51">
              <w:rPr>
                <w:noProof/>
              </w:rPr>
              <w:drawing>
                <wp:inline distT="0" distB="0" distL="0" distR="0" wp14:anchorId="45E17982" wp14:editId="75FF3C20">
                  <wp:extent cx="156462" cy="144000"/>
                  <wp:effectExtent l="0" t="0" r="0" b="0"/>
                  <wp:docPr id="559" name="Grafik 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94D51">
              <w:t xml:space="preserve">. </w:t>
            </w:r>
          </w:p>
          <w:p w14:paraId="04C6BEA1" w14:textId="77777777" w:rsidR="00DE0900" w:rsidRPr="00A80308" w:rsidRDefault="00DE0900" w:rsidP="00DE0900">
            <w:pPr>
              <w:rPr>
                <w:sz w:val="16"/>
              </w:rPr>
            </w:pPr>
          </w:p>
        </w:tc>
      </w:tr>
      <w:tr w:rsidR="00DE0900" w:rsidRPr="0063234A" w14:paraId="1777E023" w14:textId="77777777" w:rsidTr="00962BBA">
        <w:trPr>
          <w:trHeight w:val="3190"/>
        </w:trPr>
        <w:tc>
          <w:tcPr>
            <w:tcW w:w="425" w:type="dxa"/>
            <w:tcBorders>
              <w:left w:val="single" w:sz="8" w:space="0" w:color="808080" w:themeColor="background1" w:themeShade="80"/>
            </w:tcBorders>
          </w:tcPr>
          <w:p w14:paraId="2A89322A" w14:textId="77777777" w:rsidR="00DE0900" w:rsidRDefault="00DE0900" w:rsidP="00DE0900">
            <w:pPr>
              <w:pStyle w:val="berschrift2"/>
              <w:tabs>
                <w:tab w:val="left" w:pos="1185"/>
              </w:tabs>
            </w:pPr>
            <w:r>
              <w:tab/>
            </w:r>
            <w:r>
              <w:tab/>
            </w:r>
          </w:p>
        </w:tc>
        <w:tc>
          <w:tcPr>
            <w:tcW w:w="4820" w:type="dxa"/>
            <w:gridSpan w:val="6"/>
            <w:tcBorders>
              <w:right w:val="single" w:sz="8" w:space="0" w:color="808080" w:themeColor="background1" w:themeShade="80"/>
            </w:tcBorders>
          </w:tcPr>
          <w:p w14:paraId="6C56395E" w14:textId="77777777" w:rsidR="00DE0900" w:rsidRDefault="00DE0900" w:rsidP="00DE0900">
            <w:pPr>
              <w:pStyle w:val="berschrift2"/>
              <w:tabs>
                <w:tab w:val="left" w:pos="1185"/>
              </w:tabs>
            </w:pPr>
            <w:r w:rsidRPr="001F4847">
              <w:rPr>
                <w:noProof/>
              </w:rPr>
              <w:drawing>
                <wp:inline distT="0" distB="0" distL="0" distR="0" wp14:anchorId="5BB297E7" wp14:editId="6D7A518E">
                  <wp:extent cx="2871913" cy="2116666"/>
                  <wp:effectExtent l="0" t="0" r="508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3"/>
                          <a:srcRect b="1759"/>
                          <a:stretch/>
                        </pic:blipFill>
                        <pic:spPr bwMode="auto">
                          <a:xfrm>
                            <a:off x="0" y="0"/>
                            <a:ext cx="2885984" cy="2127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6" w:type="dxa"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42E3A942" w14:textId="77777777" w:rsidR="00DE0900" w:rsidRPr="008850A6" w:rsidRDefault="00DE0900" w:rsidP="00DE0900">
            <w:pPr>
              <w:pStyle w:val="berschrift2"/>
              <w:tabs>
                <w:tab w:val="left" w:pos="1185"/>
              </w:tabs>
              <w:ind w:left="563" w:hanging="287"/>
              <w:rPr>
                <w:color w:val="0D0D0D" w:themeColor="text1" w:themeTint="F2"/>
              </w:rPr>
            </w:pPr>
            <w:r w:rsidRPr="008850A6">
              <w:rPr>
                <w:color w:val="0D0D0D" w:themeColor="text1" w:themeTint="F2"/>
              </w:rPr>
              <w:t xml:space="preserve">Das bedeutet: </w:t>
            </w:r>
          </w:p>
          <w:p w14:paraId="32E12836" w14:textId="77777777" w:rsidR="00DE0900" w:rsidRPr="00FF3946" w:rsidRDefault="00DE0900" w:rsidP="00DE0900">
            <w:pPr>
              <w:ind w:left="563" w:hanging="287"/>
              <w:rPr>
                <w:sz w:val="8"/>
              </w:rPr>
            </w:pPr>
          </w:p>
          <w:p w14:paraId="02D0744A" w14:textId="77777777" w:rsidR="00DE0900" w:rsidRDefault="00DE0900" w:rsidP="00DE0900">
            <w:pPr>
              <w:ind w:left="563" w:hanging="287"/>
            </w:pPr>
            <w:r>
              <w:sym w:font="Symbol" w:char="F0DE"/>
            </w:r>
            <w:r>
              <w:t xml:space="preserve"> Ein Bagger braucht 36 Stunden.  </w:t>
            </w:r>
          </w:p>
          <w:p w14:paraId="1209F81A" w14:textId="77777777" w:rsidR="00DE0900" w:rsidRDefault="00DE0900" w:rsidP="00DE0900">
            <w:pPr>
              <w:ind w:left="563" w:hanging="287"/>
            </w:pPr>
            <w:r>
              <w:sym w:font="Symbol" w:char="F0DE"/>
            </w:r>
            <w:r>
              <w:t xml:space="preserve"> Das ist der </w:t>
            </w:r>
            <w:r w:rsidRPr="00151067">
              <w:rPr>
                <w:b/>
              </w:rPr>
              <w:t>Punkt</w:t>
            </w:r>
            <w:r>
              <w:t xml:space="preserve"> (1, 36).</w:t>
            </w:r>
            <w:r w:rsidRPr="00751DD7">
              <w:rPr>
                <w:noProof/>
              </w:rPr>
              <w:t xml:space="preserve"> </w:t>
            </w:r>
            <w:r w:rsidRPr="00751DD7">
              <w:rPr>
                <w:noProof/>
              </w:rPr>
              <w:drawing>
                <wp:inline distT="0" distB="0" distL="0" distR="0" wp14:anchorId="0897B039" wp14:editId="3E502318">
                  <wp:extent cx="156462" cy="144000"/>
                  <wp:effectExtent l="0" t="0" r="0" b="0"/>
                  <wp:docPr id="558" name="Grafik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7FC049" w14:textId="77777777" w:rsidR="00DE0900" w:rsidRPr="00912278" w:rsidRDefault="00DE0900" w:rsidP="00DE0900">
            <w:pPr>
              <w:ind w:left="563" w:hanging="287"/>
              <w:rPr>
                <w:sz w:val="10"/>
              </w:rPr>
            </w:pPr>
          </w:p>
          <w:p w14:paraId="77007BE5" w14:textId="77777777" w:rsidR="00DE0900" w:rsidRPr="001D1B25" w:rsidRDefault="00DE0900" w:rsidP="00DE0900">
            <w:pPr>
              <w:ind w:left="563" w:hanging="287"/>
              <w:rPr>
                <w:sz w:val="20"/>
              </w:rPr>
            </w:pPr>
          </w:p>
          <w:p w14:paraId="689DF60D" w14:textId="77777777" w:rsidR="00DE0900" w:rsidRDefault="00DE0900" w:rsidP="00DE0900">
            <w:pPr>
              <w:ind w:left="563" w:hanging="287"/>
            </w:pPr>
            <w:r>
              <w:sym w:font="Symbol" w:char="F0DE"/>
            </w:r>
            <w:r>
              <w:t xml:space="preserve"> 2 Bagger brauchen 18 Stunden.  </w:t>
            </w:r>
          </w:p>
          <w:p w14:paraId="0EF5464A" w14:textId="77777777" w:rsidR="00DE0900" w:rsidRDefault="00DE0900" w:rsidP="00DE0900">
            <w:pPr>
              <w:ind w:left="563" w:hanging="287"/>
            </w:pPr>
            <w:r>
              <w:sym w:font="Symbol" w:char="F0DE"/>
            </w:r>
            <w:r>
              <w:t xml:space="preserve"> Das ist der Punkt (2, 18).</w:t>
            </w:r>
          </w:p>
          <w:p w14:paraId="72963822" w14:textId="77777777" w:rsidR="00DE0900" w:rsidRPr="001D1B25" w:rsidRDefault="00DE0900" w:rsidP="00DE0900">
            <w:pPr>
              <w:ind w:left="563" w:hanging="287"/>
              <w:rPr>
                <w:sz w:val="12"/>
              </w:rPr>
            </w:pPr>
          </w:p>
          <w:p w14:paraId="07F4537C" w14:textId="77777777" w:rsidR="00DE0900" w:rsidRDefault="00DE0900" w:rsidP="00DE0900">
            <w:pPr>
              <w:ind w:left="563" w:hanging="287"/>
            </w:pPr>
            <w:r>
              <w:sym w:font="Symbol" w:char="F0DE"/>
            </w:r>
            <w:r>
              <w:t xml:space="preserve"> 3 Bagger brauchen 12 Stunden.   </w:t>
            </w:r>
          </w:p>
          <w:p w14:paraId="43337B83" w14:textId="77777777" w:rsidR="00DE0900" w:rsidRDefault="00DE0900" w:rsidP="00DE0900">
            <w:pPr>
              <w:ind w:left="563" w:hanging="287"/>
            </w:pPr>
            <w:r>
              <w:sym w:font="Symbol" w:char="F0DE"/>
            </w:r>
            <w:r>
              <w:t xml:space="preserve"> Das ist der Punkt (3, 12).</w:t>
            </w:r>
          </w:p>
          <w:p w14:paraId="291624A9" w14:textId="77777777" w:rsidR="00DE0900" w:rsidRPr="00DB3186" w:rsidRDefault="00DE0900" w:rsidP="00DE0900">
            <w:pPr>
              <w:ind w:left="563" w:hanging="287"/>
              <w:rPr>
                <w:sz w:val="24"/>
              </w:rPr>
            </w:pPr>
            <w:r>
              <w:rPr>
                <w:sz w:val="24"/>
              </w:rPr>
              <w:t>…</w:t>
            </w:r>
          </w:p>
          <w:p w14:paraId="51893997" w14:textId="77777777" w:rsidR="00DE0900" w:rsidRDefault="00DE0900" w:rsidP="00DE0900">
            <w:pPr>
              <w:ind w:left="563" w:hanging="287"/>
            </w:pPr>
            <w:r>
              <w:sym w:font="Symbol" w:char="F0DE"/>
            </w:r>
            <w:r>
              <w:t xml:space="preserve"> 12 Bagger brauchen 3 Stunden. </w:t>
            </w:r>
          </w:p>
          <w:p w14:paraId="187339AA" w14:textId="77777777" w:rsidR="00DE0900" w:rsidRPr="00B03DB0" w:rsidRDefault="00DE0900" w:rsidP="00DE0900">
            <w:pPr>
              <w:ind w:left="563" w:hanging="287"/>
            </w:pPr>
            <w:r>
              <w:sym w:font="Symbol" w:char="F0DE"/>
            </w:r>
            <w:r>
              <w:t xml:space="preserve"> Das ist der Punkt (12, 3).</w:t>
            </w:r>
          </w:p>
        </w:tc>
      </w:tr>
      <w:tr w:rsidR="00DE0900" w:rsidRPr="0063234A" w14:paraId="2C0BE50C" w14:textId="77777777" w:rsidTr="00962BBA">
        <w:tc>
          <w:tcPr>
            <w:tcW w:w="9081" w:type="dxa"/>
            <w:gridSpan w:val="8"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6CDE6D16" w14:textId="77777777" w:rsidR="00DE0900" w:rsidRPr="00F14378" w:rsidRDefault="00DE0900" w:rsidP="00DE0900">
            <w:pPr>
              <w:pStyle w:val="berschrift2"/>
              <w:ind w:left="142" w:firstLine="0"/>
              <w:rPr>
                <w:color w:val="0D0D0D" w:themeColor="text1" w:themeTint="F2"/>
              </w:rPr>
            </w:pPr>
            <w:r w:rsidRPr="00F14378">
              <w:rPr>
                <w:color w:val="0D0D0D" w:themeColor="text1" w:themeTint="F2"/>
              </w:rPr>
              <w:t xml:space="preserve">Ich </w:t>
            </w:r>
            <w:r>
              <w:rPr>
                <w:color w:val="0D0D0D" w:themeColor="text1" w:themeTint="F2"/>
              </w:rPr>
              <w:t>beschreibe</w:t>
            </w:r>
            <w:r w:rsidRPr="00F14378">
              <w:rPr>
                <w:color w:val="0D0D0D" w:themeColor="text1" w:themeTint="F2"/>
              </w:rPr>
              <w:t xml:space="preserve">: </w:t>
            </w:r>
          </w:p>
        </w:tc>
      </w:tr>
      <w:tr w:rsidR="00DE0900" w:rsidRPr="0063234A" w14:paraId="448C2BFC" w14:textId="77777777" w:rsidTr="00962BBA">
        <w:tc>
          <w:tcPr>
            <w:tcW w:w="9081" w:type="dxa"/>
            <w:gridSpan w:val="8"/>
            <w:tcBorders>
              <w:left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5F5EC12B" w14:textId="77777777" w:rsidR="00DE0900" w:rsidRDefault="00DE0900" w:rsidP="00DE0900">
            <w:pPr>
              <w:pStyle w:val="Listenabsatz"/>
              <w:ind w:left="272" w:hanging="130"/>
              <w:rPr>
                <w:b/>
              </w:rPr>
            </w:pPr>
            <w:r>
              <w:t xml:space="preserve"> </w:t>
            </w:r>
            <w:r w:rsidRPr="00FF3946">
              <w:t xml:space="preserve">Das </w:t>
            </w:r>
            <w:r w:rsidRPr="00DB3186">
              <w:t>Koordinatensystem</w:t>
            </w:r>
            <w:r w:rsidRPr="001B5A89">
              <w:rPr>
                <w:b/>
              </w:rPr>
              <w:t xml:space="preserve"> </w:t>
            </w:r>
            <w:r w:rsidRPr="00FF3946">
              <w:t>hat zwei</w:t>
            </w:r>
            <w:r w:rsidRPr="00F14378">
              <w:rPr>
                <w:b/>
              </w:rPr>
              <w:t xml:space="preserve"> </w:t>
            </w:r>
            <w:r w:rsidRPr="006848DD">
              <w:rPr>
                <w:b/>
              </w:rPr>
              <w:t>Achsen</w:t>
            </w:r>
            <w:r w:rsidRPr="00F14378">
              <w:rPr>
                <w:b/>
              </w:rPr>
              <w:t xml:space="preserve">: </w:t>
            </w:r>
            <w:r>
              <w:rPr>
                <w:b/>
              </w:rPr>
              <w:sym w:font="Symbol" w:char="F0AD"/>
            </w:r>
            <w:r>
              <w:rPr>
                <w:b/>
              </w:rPr>
              <w:sym w:font="Symbol" w:char="F0AE"/>
            </w:r>
            <w:r>
              <w:rPr>
                <w:b/>
              </w:rPr>
              <w:t xml:space="preserve">  </w:t>
            </w:r>
            <w:r w:rsidRPr="009C0281">
              <w:rPr>
                <w:noProof/>
              </w:rPr>
              <w:drawing>
                <wp:inline distT="0" distB="0" distL="0" distR="0" wp14:anchorId="235F25E3" wp14:editId="143D4AF6">
                  <wp:extent cx="156462" cy="144000"/>
                  <wp:effectExtent l="0" t="0" r="0" b="0"/>
                  <wp:docPr id="471" name="Grafik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57738" w14:textId="77777777" w:rsidR="00DE0900" w:rsidRDefault="00DE0900" w:rsidP="00665C73">
            <w:pPr>
              <w:pStyle w:val="Listenabsatz"/>
              <w:numPr>
                <w:ilvl w:val="1"/>
                <w:numId w:val="12"/>
              </w:numPr>
              <w:tabs>
                <w:tab w:val="clear" w:pos="1080"/>
                <w:tab w:val="num" w:pos="567"/>
              </w:tabs>
              <w:ind w:hanging="654"/>
            </w:pPr>
            <w:r w:rsidRPr="00F14378">
              <w:t>Ich trage die</w:t>
            </w:r>
            <w:r>
              <w:t xml:space="preserve"> Anzahl der Bagger</w:t>
            </w:r>
            <w:r w:rsidRPr="00F14378">
              <w:t xml:space="preserve"> auf der </w:t>
            </w:r>
            <w:r w:rsidRPr="00DB3186">
              <w:t>x-Achse</w:t>
            </w:r>
            <w:r>
              <w:t xml:space="preserve"> </w:t>
            </w:r>
            <w:r w:rsidRPr="00151067">
              <w:t>(</w:t>
            </w:r>
            <w:r>
              <w:sym w:font="Symbol" w:char="F0AE"/>
            </w:r>
            <w:r>
              <w:t>)</w:t>
            </w:r>
            <w:r w:rsidRPr="00DB3186">
              <w:t xml:space="preserve"> </w:t>
            </w:r>
            <w:r>
              <w:t xml:space="preserve">ein.  </w:t>
            </w:r>
            <w:r w:rsidRPr="009C0281">
              <w:rPr>
                <w:noProof/>
              </w:rPr>
              <w:drawing>
                <wp:inline distT="0" distB="0" distL="0" distR="0" wp14:anchorId="0E717C83" wp14:editId="32C26975">
                  <wp:extent cx="156462" cy="144000"/>
                  <wp:effectExtent l="0" t="0" r="0" b="0"/>
                  <wp:docPr id="565" name="Grafik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5B8F10" w14:textId="77777777" w:rsidR="00DE0900" w:rsidRPr="00D54436" w:rsidRDefault="00DE0900" w:rsidP="00665C73">
            <w:pPr>
              <w:pStyle w:val="Listenabsatz"/>
              <w:numPr>
                <w:ilvl w:val="1"/>
                <w:numId w:val="12"/>
              </w:numPr>
              <w:tabs>
                <w:tab w:val="clear" w:pos="1080"/>
                <w:tab w:val="num" w:pos="567"/>
              </w:tabs>
              <w:ind w:hanging="654"/>
            </w:pPr>
            <w:r w:rsidRPr="00D54436">
              <w:t>Ich trage d</w:t>
            </w:r>
            <w:r>
              <w:t>ie Zeit</w:t>
            </w:r>
            <w:r w:rsidRPr="00D54436">
              <w:t xml:space="preserve"> (in </w:t>
            </w:r>
            <w:r>
              <w:t>Stunden bzw. in h</w:t>
            </w:r>
            <w:r w:rsidRPr="00D54436">
              <w:t xml:space="preserve">) auf der </w:t>
            </w:r>
            <w:r w:rsidRPr="00DB3186">
              <w:t>y-Achse</w:t>
            </w:r>
            <w:r>
              <w:t xml:space="preserve"> </w:t>
            </w:r>
            <w:r w:rsidRPr="00151067">
              <w:t>(</w:t>
            </w:r>
            <w:r>
              <w:sym w:font="Symbol" w:char="F0AD"/>
            </w:r>
            <w:r>
              <w:t xml:space="preserve">) </w:t>
            </w:r>
            <w:r w:rsidRPr="00D54436">
              <w:t>ein.</w:t>
            </w:r>
            <w:r>
              <w:t xml:space="preserve">  </w:t>
            </w:r>
            <w:r w:rsidRPr="00D54436">
              <w:rPr>
                <w:noProof/>
              </w:rPr>
              <w:drawing>
                <wp:inline distT="0" distB="0" distL="0" distR="0" wp14:anchorId="67548C5C" wp14:editId="3199A3FA">
                  <wp:extent cx="156462" cy="144000"/>
                  <wp:effectExtent l="0" t="0" r="0" b="0"/>
                  <wp:docPr id="566" name="Grafik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:rsidRPr="0063234A" w14:paraId="019FFA34" w14:textId="77777777" w:rsidTr="00962BBA">
        <w:tc>
          <w:tcPr>
            <w:tcW w:w="9081" w:type="dxa"/>
            <w:gridSpan w:val="8"/>
            <w:tcBorders>
              <w:left w:val="single" w:sz="8" w:space="0" w:color="808080" w:themeColor="background1" w:themeShade="80"/>
              <w:bottom w:val="single" w:sz="8" w:space="0" w:color="808080" w:themeColor="background1" w:themeShade="80"/>
              <w:right w:val="single" w:sz="8" w:space="0" w:color="808080" w:themeColor="background1" w:themeShade="80"/>
            </w:tcBorders>
          </w:tcPr>
          <w:p w14:paraId="50802DD9" w14:textId="77777777" w:rsidR="00DE0900" w:rsidRPr="00092F67" w:rsidRDefault="00DE0900" w:rsidP="00DE0900">
            <w:pPr>
              <w:spacing w:before="120"/>
              <w:ind w:left="142"/>
              <w:rPr>
                <w:b/>
              </w:rPr>
            </w:pPr>
            <w:r w:rsidRPr="00092F67">
              <w:rPr>
                <w:b/>
              </w:rPr>
              <w:t xml:space="preserve">So erkenne ich </w:t>
            </w:r>
            <w:r>
              <w:rPr>
                <w:b/>
              </w:rPr>
              <w:t>anti</w:t>
            </w:r>
            <w:r w:rsidRPr="00092F67">
              <w:rPr>
                <w:b/>
              </w:rPr>
              <w:t>proportionale Zuordnungen:</w:t>
            </w:r>
          </w:p>
          <w:p w14:paraId="606BCCB9" w14:textId="77777777" w:rsidR="00DE0900" w:rsidRPr="00092F67" w:rsidRDefault="00DE0900" w:rsidP="00665C73">
            <w:pPr>
              <w:pStyle w:val="Listenabsatz"/>
              <w:numPr>
                <w:ilvl w:val="0"/>
                <w:numId w:val="9"/>
              </w:numPr>
              <w:spacing w:before="120"/>
              <w:ind w:left="426" w:hanging="284"/>
              <w:rPr>
                <w:szCs w:val="21"/>
              </w:rPr>
            </w:pPr>
            <w:r>
              <w:t>Wenn die Zuordnung antiproportional ist, dann gilt: Je größer die x-Werte werden, desto kleiner werden die y-Werte: Wenn ich den x-Wert verdopple, dann halbiere ich die y-Wert. …</w:t>
            </w:r>
          </w:p>
          <w:p w14:paraId="2299CED1" w14:textId="77777777" w:rsidR="00DE0900" w:rsidRPr="00092F67" w:rsidRDefault="00DE0900" w:rsidP="00665C73">
            <w:pPr>
              <w:pStyle w:val="berschrift2"/>
              <w:numPr>
                <w:ilvl w:val="0"/>
                <w:numId w:val="9"/>
              </w:numPr>
              <w:spacing w:before="120"/>
              <w:ind w:left="426" w:hanging="284"/>
              <w:rPr>
                <w:b w:val="0"/>
                <w:color w:val="0D0D0D" w:themeColor="text1" w:themeTint="F2"/>
              </w:rPr>
            </w:pPr>
            <w:r w:rsidRPr="00092F67">
              <w:rPr>
                <w:b w:val="0"/>
                <w:color w:val="000000"/>
              </w:rPr>
              <w:t>Ich verbinde die Punkte mit einer</w:t>
            </w:r>
            <w:r w:rsidRPr="00092F67">
              <w:rPr>
                <w:color w:val="000000"/>
              </w:rPr>
              <w:t xml:space="preserve"> </w:t>
            </w:r>
            <w:r w:rsidRPr="00DB3186">
              <w:rPr>
                <w:color w:val="0D0D0D" w:themeColor="text1" w:themeTint="F2"/>
              </w:rPr>
              <w:t>Linie</w:t>
            </w:r>
            <w:r w:rsidRPr="009C0281">
              <w:rPr>
                <w:b w:val="0"/>
                <w:color w:val="0D0D0D" w:themeColor="text1" w:themeTint="F2"/>
              </w:rPr>
              <w:t xml:space="preserve">. </w:t>
            </w:r>
            <w:r>
              <w:rPr>
                <w:b w:val="0"/>
                <w:color w:val="0D0D0D" w:themeColor="text1" w:themeTint="F2"/>
              </w:rPr>
              <w:t>Wenn die Zuordnung antiproportional ist, dann ist</w:t>
            </w:r>
            <w:r w:rsidRPr="009C0281">
              <w:rPr>
                <w:b w:val="0"/>
                <w:color w:val="0D0D0D" w:themeColor="text1" w:themeTint="F2"/>
              </w:rPr>
              <w:t xml:space="preserve"> Linie</w:t>
            </w:r>
            <w:r>
              <w:rPr>
                <w:color w:val="0D0D0D" w:themeColor="text1" w:themeTint="F2"/>
              </w:rPr>
              <w:t xml:space="preserve"> eine gekrümmte Linie </w:t>
            </w:r>
            <w:r w:rsidRPr="00912278">
              <w:rPr>
                <w:b w:val="0"/>
                <w:color w:val="0D0D0D" w:themeColor="text1" w:themeTint="F2"/>
              </w:rPr>
              <w:t>(d.h. eine Hyperbel)</w:t>
            </w:r>
            <w:r>
              <w:rPr>
                <w:color w:val="0D0D0D" w:themeColor="text1" w:themeTint="F2"/>
              </w:rPr>
              <w:t>.</w:t>
            </w:r>
            <w:r>
              <w:rPr>
                <w:b w:val="0"/>
                <w:color w:val="0D0D0D" w:themeColor="text1" w:themeTint="F2"/>
              </w:rPr>
              <w:t xml:space="preserve"> Die</w:t>
            </w:r>
            <w:r w:rsidRPr="009C0281">
              <w:rPr>
                <w:b w:val="0"/>
                <w:color w:val="0D0D0D" w:themeColor="text1" w:themeTint="F2"/>
              </w:rPr>
              <w:t xml:space="preserve"> Linie </w:t>
            </w:r>
            <w:r>
              <w:rPr>
                <w:b w:val="0"/>
                <w:color w:val="0D0D0D" w:themeColor="text1" w:themeTint="F2"/>
              </w:rPr>
              <w:t xml:space="preserve">hat keinen Wert für 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D0D0D" w:themeColor="text1" w:themeTint="F2"/>
                </w:rPr>
                <m:t>x = 0</m:t>
              </m:r>
            </m:oMath>
            <w:r w:rsidRPr="009C0281">
              <w:rPr>
                <w:b w:val="0"/>
                <w:color w:val="0D0D0D" w:themeColor="text1" w:themeTint="F2"/>
              </w:rPr>
              <w:t xml:space="preserve">. </w:t>
            </w:r>
            <w:r w:rsidRPr="009C0281">
              <w:rPr>
                <w:noProof/>
                <w:color w:val="0D0D0D" w:themeColor="text1" w:themeTint="F2"/>
              </w:rPr>
              <w:drawing>
                <wp:inline distT="0" distB="0" distL="0" distR="0" wp14:anchorId="6E347FA4" wp14:editId="6F119DE7">
                  <wp:extent cx="156462" cy="144000"/>
                  <wp:effectExtent l="0" t="0" r="0" b="0"/>
                  <wp:docPr id="562" name="Grafik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2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4E3AEF" w14:textId="77777777" w:rsidR="00DE0900" w:rsidRPr="001D1B25" w:rsidRDefault="00DE0900" w:rsidP="00DE0900">
      <w:pPr>
        <w:rPr>
          <w:sz w:val="2"/>
        </w:rPr>
      </w:pPr>
    </w:p>
    <w:p w14:paraId="6137DCCF" w14:textId="77777777" w:rsidR="00DE0900" w:rsidRPr="00801619" w:rsidRDefault="00DE0900" w:rsidP="00DE0900">
      <w:pPr>
        <w:rPr>
          <w:sz w:val="2"/>
        </w:rPr>
      </w:pPr>
    </w:p>
    <w:tbl>
      <w:tblPr>
        <w:tblStyle w:val="Tabellenraster"/>
        <w:tblW w:w="5000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425"/>
        <w:gridCol w:w="4116"/>
        <w:gridCol w:w="4245"/>
      </w:tblGrid>
      <w:tr w:rsidR="00DE0900" w:rsidRPr="00A17F69" w14:paraId="1D04D512" w14:textId="77777777" w:rsidTr="00DE0900">
        <w:trPr>
          <w:trHeight w:val="591"/>
        </w:trPr>
        <w:tc>
          <w:tcPr>
            <w:tcW w:w="284" w:type="dxa"/>
          </w:tcPr>
          <w:p w14:paraId="371ECB7D" w14:textId="77777777" w:rsidR="00DE0900" w:rsidRPr="00FE2BB4" w:rsidRDefault="00DE0900" w:rsidP="00DE0900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t>3</w:t>
            </w:r>
          </w:p>
        </w:tc>
        <w:tc>
          <w:tcPr>
            <w:tcW w:w="8786" w:type="dxa"/>
            <w:gridSpan w:val="3"/>
          </w:tcPr>
          <w:p w14:paraId="33714F88" w14:textId="77777777" w:rsidR="00DE0900" w:rsidRDefault="00DE0900" w:rsidP="00DE0900">
            <w:pPr>
              <w:pStyle w:val="berschrift2"/>
            </w:pPr>
            <w:r>
              <w:t xml:space="preserve">Sprechen und Schreiben zu </w:t>
            </w:r>
            <w:r w:rsidRPr="00AB2540">
              <w:rPr>
                <w:u w:val="single"/>
              </w:rPr>
              <w:t>anti</w:t>
            </w:r>
            <w:r>
              <w:t>proportionalen Zusammenhängen in Koordinatensystem und Formel</w:t>
            </w:r>
          </w:p>
        </w:tc>
      </w:tr>
      <w:tr w:rsidR="00DE0900" w:rsidRPr="00A17F69" w14:paraId="3F2AD6B4" w14:textId="77777777" w:rsidTr="00DE0900">
        <w:trPr>
          <w:trHeight w:val="386"/>
        </w:trPr>
        <w:tc>
          <w:tcPr>
            <w:tcW w:w="284" w:type="dxa"/>
          </w:tcPr>
          <w:p w14:paraId="5D6EE403" w14:textId="77777777" w:rsidR="00DE0900" w:rsidRDefault="00DE0900" w:rsidP="00DE0900">
            <w:pPr>
              <w:pStyle w:val="berschrift2"/>
              <w:rPr>
                <w:noProof/>
              </w:rPr>
            </w:pPr>
          </w:p>
        </w:tc>
        <w:tc>
          <w:tcPr>
            <w:tcW w:w="8786" w:type="dxa"/>
            <w:gridSpan w:val="3"/>
          </w:tcPr>
          <w:p w14:paraId="022E2414" w14:textId="77777777" w:rsidR="00DE0900" w:rsidRDefault="00DE0900" w:rsidP="00DE0900">
            <w:r>
              <w:t xml:space="preserve">Übe das Sprechen </w:t>
            </w:r>
            <w:r>
              <w:sym w:font="Webdings" w:char="F029"/>
            </w:r>
            <w:r>
              <w:t xml:space="preserve"> und Schreiben </w:t>
            </w:r>
            <w:r w:rsidRPr="00FE2BB4">
              <w:rPr>
                <w:color w:val="808080"/>
                <w:sz w:val="24"/>
              </w:rPr>
              <w:sym w:font="Wingdings" w:char="F03F"/>
            </w:r>
            <w:r>
              <w:t xml:space="preserve"> zum Thema.</w:t>
            </w:r>
          </w:p>
        </w:tc>
      </w:tr>
      <w:tr w:rsidR="00DE0900" w14:paraId="1C59D7DB" w14:textId="77777777" w:rsidTr="00DE0900">
        <w:trPr>
          <w:trHeight w:val="436"/>
        </w:trPr>
        <w:tc>
          <w:tcPr>
            <w:tcW w:w="284" w:type="dxa"/>
          </w:tcPr>
          <w:p w14:paraId="697B7D26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541" w:type="dxa"/>
            <w:gridSpan w:val="2"/>
          </w:tcPr>
          <w:p w14:paraId="417D0FC5" w14:textId="77777777" w:rsidR="00DE0900" w:rsidRDefault="00DE0900" w:rsidP="00DE0900">
            <w:pPr>
              <w:jc w:val="left"/>
            </w:pPr>
            <w:r w:rsidRPr="00052063">
              <w:t>Koordinatensystem 1</w:t>
            </w:r>
          </w:p>
          <w:p w14:paraId="75D2C0CB" w14:textId="77777777" w:rsidR="00DE0900" w:rsidRPr="00052063" w:rsidRDefault="00DE0900" w:rsidP="00DE090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11E39358" wp14:editId="62984426">
                  <wp:extent cx="192616" cy="192616"/>
                  <wp:effectExtent l="0" t="0" r="0" b="0"/>
                  <wp:docPr id="479" name="Grafik 479" descr="Kuchenstü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CakeSlice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42" cy="196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  <w:shd w:val="clear" w:color="auto" w:fill="auto"/>
          </w:tcPr>
          <w:p w14:paraId="313B2FD9" w14:textId="77777777" w:rsidR="00DE0900" w:rsidRDefault="00DE0900" w:rsidP="00DE0900">
            <w:pPr>
              <w:jc w:val="left"/>
            </w:pPr>
            <w:r w:rsidRPr="00052063">
              <w:t>Koordinatensystem 2</w:t>
            </w:r>
          </w:p>
          <w:p w14:paraId="46A7544D" w14:textId="77777777" w:rsidR="00DE0900" w:rsidRPr="00052063" w:rsidRDefault="00DE0900" w:rsidP="00DE090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67B53F4" wp14:editId="44506B91">
                  <wp:extent cx="184150" cy="184150"/>
                  <wp:effectExtent l="0" t="0" r="6350" b="6350"/>
                  <wp:docPr id="157" name="Grafik 157" descr="Uh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Clock.sv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85757" cy="185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502C0DEA" w14:textId="77777777" w:rsidTr="00DE0900">
        <w:trPr>
          <w:trHeight w:val="3174"/>
        </w:trPr>
        <w:tc>
          <w:tcPr>
            <w:tcW w:w="284" w:type="dxa"/>
          </w:tcPr>
          <w:p w14:paraId="3DBAA3C8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541" w:type="dxa"/>
            <w:gridSpan w:val="2"/>
          </w:tcPr>
          <w:p w14:paraId="3C2A047A" w14:textId="77777777" w:rsidR="00DE0900" w:rsidRDefault="00DE0900" w:rsidP="00DE0900">
            <w:pPr>
              <w:jc w:val="left"/>
            </w:pPr>
            <w:r w:rsidRPr="00DD3022">
              <w:rPr>
                <w:noProof/>
              </w:rPr>
              <w:drawing>
                <wp:inline distT="0" distB="0" distL="0" distR="0" wp14:anchorId="5C3B6ECB" wp14:editId="6F1648C5">
                  <wp:extent cx="2607310" cy="1964267"/>
                  <wp:effectExtent l="0" t="0" r="2540" b="0"/>
                  <wp:docPr id="106" name="Grafi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6"/>
                          <a:srcRect b="17018"/>
                          <a:stretch/>
                        </pic:blipFill>
                        <pic:spPr bwMode="auto">
                          <a:xfrm>
                            <a:off x="0" y="0"/>
                            <a:ext cx="2623076" cy="19761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4F2A467" wp14:editId="2B99E08E">
                  <wp:extent cx="194733" cy="194733"/>
                  <wp:effectExtent l="0" t="0" r="0" b="0"/>
                  <wp:docPr id="480" name="Grafik 480" descr="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eam.sv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9773" cy="199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5" w:type="dxa"/>
            <w:shd w:val="clear" w:color="auto" w:fill="auto"/>
          </w:tcPr>
          <w:p w14:paraId="32FA8779" w14:textId="77777777" w:rsidR="00DE0900" w:rsidRDefault="00DE0900" w:rsidP="00DE0900">
            <w:pPr>
              <w:jc w:val="left"/>
            </w:pPr>
            <w:r w:rsidRPr="00DD3022">
              <w:rPr>
                <w:noProof/>
              </w:rPr>
              <w:drawing>
                <wp:inline distT="0" distB="0" distL="0" distR="0" wp14:anchorId="494878F5" wp14:editId="7C5532E1">
                  <wp:extent cx="2379761" cy="1938867"/>
                  <wp:effectExtent l="0" t="0" r="1905" b="4445"/>
                  <wp:docPr id="100" name="Grafik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9"/>
                          <a:srcRect b="13619"/>
                          <a:stretch/>
                        </pic:blipFill>
                        <pic:spPr bwMode="auto">
                          <a:xfrm>
                            <a:off x="0" y="0"/>
                            <a:ext cx="2429465" cy="1979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B8DE6CF" wp14:editId="3DDC83D1">
                  <wp:extent cx="152400" cy="255905"/>
                  <wp:effectExtent l="0" t="0" r="0" b="0"/>
                  <wp:docPr id="77" name="Grafik 77" descr="Ma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n.svg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rcRect l="19851" r="20595"/>
                          <a:stretch/>
                        </pic:blipFill>
                        <pic:spPr bwMode="auto">
                          <a:xfrm>
                            <a:off x="0" y="0"/>
                            <a:ext cx="154154" cy="258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B9C310" wp14:editId="247D2A5C">
                  <wp:extent cx="135025" cy="132470"/>
                  <wp:effectExtent l="0" t="0" r="0" b="1270"/>
                  <wp:docPr id="91" name="Grafik 91" descr="Großer Pins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LargePaintBrush.sv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3884" cy="150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0A54C0D8" w14:textId="77777777" w:rsidTr="00DE0900">
        <w:trPr>
          <w:trHeight w:val="668"/>
        </w:trPr>
        <w:tc>
          <w:tcPr>
            <w:tcW w:w="284" w:type="dxa"/>
          </w:tcPr>
          <w:p w14:paraId="451EA57F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541" w:type="dxa"/>
            <w:gridSpan w:val="2"/>
          </w:tcPr>
          <w:p w14:paraId="43BFCAA9" w14:textId="77777777" w:rsidR="00DE0900" w:rsidRPr="002C6140" w:rsidRDefault="00DE0900" w:rsidP="00DE0900">
            <w:pPr>
              <w:jc w:val="left"/>
              <w:rPr>
                <w:b/>
              </w:rPr>
            </w:pPr>
            <w:r w:rsidRPr="002C6140">
              <w:rPr>
                <w:b/>
              </w:rPr>
              <w:t>Was siehst du im Koordinatensystem 1?</w:t>
            </w:r>
          </w:p>
          <w:p w14:paraId="2FCE80D9" w14:textId="77777777" w:rsidR="00DE0900" w:rsidRPr="002C6140" w:rsidRDefault="00DE0900" w:rsidP="00DE0900">
            <w:pPr>
              <w:jc w:val="left"/>
              <w:rPr>
                <w:b/>
              </w:rPr>
            </w:pPr>
            <w:r w:rsidRPr="002C6140">
              <w:rPr>
                <w:b/>
              </w:rPr>
              <w:t xml:space="preserve">Interpretiere.  </w:t>
            </w:r>
          </w:p>
        </w:tc>
        <w:tc>
          <w:tcPr>
            <w:tcW w:w="4245" w:type="dxa"/>
            <w:tcBorders>
              <w:bottom w:val="single" w:sz="4" w:space="0" w:color="A6A6A6" w:themeColor="background1" w:themeShade="A6"/>
            </w:tcBorders>
            <w:shd w:val="clear" w:color="auto" w:fill="auto"/>
          </w:tcPr>
          <w:p w14:paraId="2031DB4D" w14:textId="77777777" w:rsidR="00DE0900" w:rsidRPr="002C6140" w:rsidRDefault="00DE0900" w:rsidP="00DE0900">
            <w:pPr>
              <w:jc w:val="left"/>
              <w:rPr>
                <w:b/>
              </w:rPr>
            </w:pPr>
            <w:r w:rsidRPr="002C6140">
              <w:rPr>
                <w:b/>
              </w:rPr>
              <w:t xml:space="preserve">Was siehst du im Koordinatensystem 2? </w:t>
            </w:r>
          </w:p>
          <w:p w14:paraId="33B6E3FA" w14:textId="77777777" w:rsidR="00DE0900" w:rsidRPr="002C6140" w:rsidRDefault="00DE0900" w:rsidP="00DE0900">
            <w:pPr>
              <w:jc w:val="left"/>
              <w:rPr>
                <w:b/>
              </w:rPr>
            </w:pPr>
            <w:r w:rsidRPr="002C6140">
              <w:rPr>
                <w:b/>
              </w:rPr>
              <w:t xml:space="preserve">Interpretiere. </w:t>
            </w:r>
          </w:p>
        </w:tc>
      </w:tr>
      <w:tr w:rsidR="00DE0900" w14:paraId="5DE55802" w14:textId="77777777" w:rsidTr="00DE0900">
        <w:trPr>
          <w:trHeight w:val="997"/>
        </w:trPr>
        <w:tc>
          <w:tcPr>
            <w:tcW w:w="284" w:type="dxa"/>
          </w:tcPr>
          <w:p w14:paraId="7076DBD5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vMerge w:val="restart"/>
            <w:shd w:val="clear" w:color="auto" w:fill="D9D9D9" w:themeFill="background1" w:themeFillShade="D9"/>
          </w:tcPr>
          <w:p w14:paraId="1ADC7184" w14:textId="77777777" w:rsidR="00DE0900" w:rsidRDefault="00DE0900" w:rsidP="00DE0900">
            <w:pPr>
              <w:pStyle w:val="berschrift2"/>
            </w:pPr>
            <w:r>
              <w:t>(1)</w:t>
            </w:r>
          </w:p>
          <w:p w14:paraId="15FBA79A" w14:textId="77777777" w:rsidR="00DE0900" w:rsidRDefault="00DE0900" w:rsidP="00DE0900"/>
          <w:p w14:paraId="72597FD5" w14:textId="77777777" w:rsidR="00DE0900" w:rsidRDefault="00DE0900" w:rsidP="00DE0900"/>
          <w:p w14:paraId="6E89F3C1" w14:textId="77777777" w:rsidR="00DE0900" w:rsidRPr="00AB2540" w:rsidRDefault="00DE0900" w:rsidP="00DE0900"/>
          <w:p w14:paraId="3D592A2D" w14:textId="77777777" w:rsidR="00DE0900" w:rsidRDefault="00DE0900" w:rsidP="00DE0900">
            <w:pPr>
              <w:pStyle w:val="berschrift2"/>
            </w:pPr>
            <w:r>
              <w:t>(2)</w:t>
            </w:r>
          </w:p>
          <w:p w14:paraId="20B3CBF4" w14:textId="77777777" w:rsidR="00DE0900" w:rsidRDefault="00DE0900" w:rsidP="00DE0900"/>
          <w:p w14:paraId="2CA40DAF" w14:textId="77777777" w:rsidR="00DE0900" w:rsidRDefault="00DE0900" w:rsidP="00DE0900"/>
          <w:p w14:paraId="2CADB556" w14:textId="77777777" w:rsidR="00DE0900" w:rsidRPr="00AB2540" w:rsidRDefault="00DE0900" w:rsidP="00DE0900">
            <w:pPr>
              <w:rPr>
                <w:sz w:val="18"/>
              </w:rPr>
            </w:pPr>
          </w:p>
          <w:p w14:paraId="1F127804" w14:textId="77777777" w:rsidR="00DE0900" w:rsidRDefault="00DE0900" w:rsidP="00DE0900">
            <w:pPr>
              <w:pStyle w:val="berschrift2"/>
            </w:pPr>
            <w:r>
              <w:t>(3)</w:t>
            </w:r>
          </w:p>
          <w:p w14:paraId="2292E7C7" w14:textId="77777777" w:rsidR="00DE0900" w:rsidRPr="00AB2540" w:rsidRDefault="00DE0900" w:rsidP="00DE0900"/>
          <w:p w14:paraId="78D28B37" w14:textId="77777777" w:rsidR="00DE0900" w:rsidRDefault="00DE0900" w:rsidP="00DE0900">
            <w:pPr>
              <w:pStyle w:val="berschrift2"/>
            </w:pPr>
          </w:p>
          <w:p w14:paraId="4033B996" w14:textId="77777777" w:rsidR="00DE0900" w:rsidRDefault="00DE0900" w:rsidP="00DE0900">
            <w:pPr>
              <w:pStyle w:val="berschrift2"/>
            </w:pPr>
          </w:p>
          <w:p w14:paraId="1B638C08" w14:textId="77777777" w:rsidR="00DE0900" w:rsidRDefault="00DE0900" w:rsidP="00DE0900">
            <w:pPr>
              <w:pStyle w:val="berschrift2"/>
            </w:pPr>
            <w:r>
              <w:t>(4)</w:t>
            </w:r>
          </w:p>
          <w:p w14:paraId="54FFCEE5" w14:textId="77777777" w:rsidR="00DE0900" w:rsidRDefault="00DE0900" w:rsidP="00DE0900"/>
          <w:p w14:paraId="74B105AC" w14:textId="77777777" w:rsidR="00DE0900" w:rsidRPr="00AB2540" w:rsidRDefault="00DE0900" w:rsidP="00DE0900">
            <w:pPr>
              <w:rPr>
                <w:sz w:val="16"/>
              </w:rPr>
            </w:pPr>
          </w:p>
          <w:p w14:paraId="4633998F" w14:textId="77777777" w:rsidR="00DE0900" w:rsidRPr="00AB2540" w:rsidRDefault="00DE0900" w:rsidP="00DE0900">
            <w:pPr>
              <w:rPr>
                <w:sz w:val="14"/>
              </w:rPr>
            </w:pPr>
          </w:p>
          <w:p w14:paraId="4496E960" w14:textId="77777777" w:rsidR="00DE0900" w:rsidRPr="00AB2540" w:rsidRDefault="00DE0900" w:rsidP="00DE0900"/>
          <w:p w14:paraId="6C83ED53" w14:textId="77777777" w:rsidR="00DE0900" w:rsidRDefault="00DE0900" w:rsidP="00DE0900">
            <w:pPr>
              <w:pStyle w:val="berschrift2"/>
            </w:pPr>
            <w:r>
              <w:t>(5)</w:t>
            </w:r>
          </w:p>
          <w:p w14:paraId="1C34871C" w14:textId="77777777" w:rsidR="00DE0900" w:rsidRDefault="00DE0900" w:rsidP="00DE0900"/>
          <w:p w14:paraId="262FFDB0" w14:textId="77777777" w:rsidR="00DE0900" w:rsidRPr="00AB2540" w:rsidRDefault="00DE0900" w:rsidP="00DE0900">
            <w:pPr>
              <w:rPr>
                <w:sz w:val="12"/>
              </w:rPr>
            </w:pPr>
          </w:p>
          <w:p w14:paraId="1A240B7A" w14:textId="77777777" w:rsidR="00DE0900" w:rsidRPr="00AB2540" w:rsidRDefault="00DE0900" w:rsidP="00DE0900">
            <w:pPr>
              <w:rPr>
                <w:sz w:val="18"/>
              </w:rPr>
            </w:pPr>
          </w:p>
          <w:p w14:paraId="73D9062F" w14:textId="77777777" w:rsidR="00DE0900" w:rsidRPr="00AB2540" w:rsidRDefault="00DE0900" w:rsidP="00DE0900"/>
          <w:p w14:paraId="67CF221F" w14:textId="77777777" w:rsidR="00DE0900" w:rsidRDefault="00DE0900" w:rsidP="00DE0900">
            <w:pPr>
              <w:pStyle w:val="berschrift2"/>
            </w:pPr>
            <w:r>
              <w:t>(6)</w:t>
            </w:r>
          </w:p>
          <w:p w14:paraId="105CF294" w14:textId="77777777" w:rsidR="00DE0900" w:rsidRDefault="00DE0900" w:rsidP="00DE0900"/>
          <w:p w14:paraId="58D2E025" w14:textId="77777777" w:rsidR="00DE0900" w:rsidRDefault="00DE0900" w:rsidP="00DE0900"/>
          <w:p w14:paraId="2CEDD71D" w14:textId="77777777" w:rsidR="00DE0900" w:rsidRDefault="00DE0900" w:rsidP="00DE0900"/>
          <w:p w14:paraId="3B624E0D" w14:textId="77777777" w:rsidR="00DE0900" w:rsidRDefault="00DE0900" w:rsidP="00DE0900"/>
          <w:p w14:paraId="45590C62" w14:textId="77777777" w:rsidR="00DE0900" w:rsidRPr="00AB2540" w:rsidRDefault="00DE0900" w:rsidP="00DE0900">
            <w:pPr>
              <w:rPr>
                <w:sz w:val="16"/>
              </w:rPr>
            </w:pPr>
          </w:p>
          <w:p w14:paraId="043CE645" w14:textId="77777777" w:rsidR="00DE0900" w:rsidRDefault="00DE0900" w:rsidP="00DE0900">
            <w:pPr>
              <w:pStyle w:val="berschrift2"/>
            </w:pPr>
            <w:r>
              <w:t xml:space="preserve">(7) </w:t>
            </w:r>
          </w:p>
        </w:tc>
        <w:tc>
          <w:tcPr>
            <w:tcW w:w="4116" w:type="dxa"/>
            <w:tcBorders>
              <w:right w:val="single" w:sz="4" w:space="0" w:color="A6A6A6" w:themeColor="background1" w:themeShade="A6"/>
            </w:tcBorders>
          </w:tcPr>
          <w:p w14:paraId="2F5A904D" w14:textId="77777777" w:rsidR="00DE0900" w:rsidRPr="00AE2D44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>Die</w:t>
            </w:r>
            <w:r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 x-Achse gibt die Anzahl der Personen an. </w:t>
            </w:r>
          </w:p>
          <w:p w14:paraId="405EAC65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>Die y-Achse gibt die Anzahl der Kuchenstücke an.</w:t>
            </w: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  </w:t>
            </w:r>
          </w:p>
        </w:tc>
        <w:tc>
          <w:tcPr>
            <w:tcW w:w="42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0B08710B" w14:textId="77777777" w:rsidR="00DE0900" w:rsidRPr="00FE2BB4" w:rsidRDefault="00DE0900" w:rsidP="00DE0900">
            <w:pPr>
              <w:pStyle w:val="Handschrift"/>
            </w:pPr>
            <w:r w:rsidRPr="00FE2BB4">
              <w:sym w:font="Wingdings" w:char="F03F"/>
            </w:r>
            <w:r>
              <w:t xml:space="preserve"> Die x-Achse </w:t>
            </w:r>
          </w:p>
        </w:tc>
      </w:tr>
      <w:tr w:rsidR="00DE0900" w14:paraId="6114796E" w14:textId="77777777" w:rsidTr="00DE0900">
        <w:trPr>
          <w:trHeight w:val="1007"/>
        </w:trPr>
        <w:tc>
          <w:tcPr>
            <w:tcW w:w="284" w:type="dxa"/>
          </w:tcPr>
          <w:p w14:paraId="426E3A97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vMerge/>
            <w:shd w:val="clear" w:color="auto" w:fill="D9D9D9" w:themeFill="background1" w:themeFillShade="D9"/>
          </w:tcPr>
          <w:p w14:paraId="19CA81FB" w14:textId="77777777" w:rsidR="00DE0900" w:rsidRDefault="00DE0900" w:rsidP="00DE0900">
            <w:pPr>
              <w:pStyle w:val="berschrift2"/>
            </w:pPr>
          </w:p>
        </w:tc>
        <w:tc>
          <w:tcPr>
            <w:tcW w:w="4116" w:type="dxa"/>
            <w:tcBorders>
              <w:right w:val="single" w:sz="4" w:space="0" w:color="A6A6A6" w:themeColor="background1" w:themeShade="A6"/>
            </w:tcBorders>
          </w:tcPr>
          <w:p w14:paraId="08E94CD5" w14:textId="77777777" w:rsidR="00DE090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Der Graph zeigt: </w:t>
            </w:r>
          </w:p>
          <w:p w14:paraId="79354843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Es gibt insgesamt 12 Stücke Kuchen. </w:t>
            </w:r>
          </w:p>
          <w:p w14:paraId="0C223E16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Wie </w:t>
            </w:r>
            <w:r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viele Stücke Kuchen bekommt jede Person? </w:t>
            </w: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 </w:t>
            </w:r>
          </w:p>
        </w:tc>
        <w:tc>
          <w:tcPr>
            <w:tcW w:w="42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18B47C54" w14:textId="77777777" w:rsidR="00DE0900" w:rsidRDefault="00DE0900" w:rsidP="00DE0900">
            <w:pPr>
              <w:pStyle w:val="Handschrift"/>
            </w:pPr>
            <w:r w:rsidRPr="00FE2BB4">
              <w:sym w:font="Wingdings" w:char="F03F"/>
            </w:r>
            <w:r>
              <w:t xml:space="preserve"> Der Graph zeigt:  </w:t>
            </w:r>
          </w:p>
          <w:p w14:paraId="5F126E0B" w14:textId="77777777" w:rsidR="00DE0900" w:rsidRPr="00FE2BB4" w:rsidRDefault="00DE0900" w:rsidP="00DE0900">
            <w:pPr>
              <w:pStyle w:val="Handschrift"/>
            </w:pPr>
          </w:p>
        </w:tc>
      </w:tr>
      <w:tr w:rsidR="00DE0900" w14:paraId="5331B829" w14:textId="77777777" w:rsidTr="00DE0900">
        <w:trPr>
          <w:trHeight w:val="1001"/>
        </w:trPr>
        <w:tc>
          <w:tcPr>
            <w:tcW w:w="284" w:type="dxa"/>
          </w:tcPr>
          <w:p w14:paraId="69835E34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vMerge/>
            <w:shd w:val="clear" w:color="auto" w:fill="D9D9D9" w:themeFill="background1" w:themeFillShade="D9"/>
          </w:tcPr>
          <w:p w14:paraId="6FC1EAA6" w14:textId="77777777" w:rsidR="00DE0900" w:rsidRDefault="00DE0900" w:rsidP="00DE0900">
            <w:pPr>
              <w:pStyle w:val="berschrift2"/>
            </w:pPr>
          </w:p>
        </w:tc>
        <w:tc>
          <w:tcPr>
            <w:tcW w:w="4116" w:type="dxa"/>
            <w:tcBorders>
              <w:right w:val="single" w:sz="4" w:space="0" w:color="A6A6A6" w:themeColor="background1" w:themeShade="A6"/>
            </w:tcBorders>
          </w:tcPr>
          <w:p w14:paraId="7D53C282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Ich sehe: </w:t>
            </w:r>
          </w:p>
          <w:p w14:paraId="1159FE20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Je mehr </w:t>
            </w:r>
            <w:r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>Personen es sind,</w:t>
            </w:r>
          </w:p>
          <w:p w14:paraId="4476BFB5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desto </w:t>
            </w:r>
            <w:r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>weniger Kuchen bekommt jede Person.</w:t>
            </w:r>
          </w:p>
        </w:tc>
        <w:tc>
          <w:tcPr>
            <w:tcW w:w="42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1AA5516E" w14:textId="77777777" w:rsidR="00DE0900" w:rsidRPr="00B81FBE" w:rsidRDefault="00DE0900" w:rsidP="00DE0900">
            <w:pPr>
              <w:pStyle w:val="Handschrift"/>
            </w:pPr>
            <w:r w:rsidRPr="00FE2BB4">
              <w:sym w:font="Wingdings" w:char="F03F"/>
            </w:r>
            <w:r>
              <w:t xml:space="preserve"> Ich sehe: Je mehr Maler </w:t>
            </w:r>
          </w:p>
        </w:tc>
      </w:tr>
      <w:tr w:rsidR="00DE0900" w14:paraId="12B7BF45" w14:textId="77777777" w:rsidTr="00DE0900">
        <w:trPr>
          <w:trHeight w:val="1115"/>
        </w:trPr>
        <w:tc>
          <w:tcPr>
            <w:tcW w:w="284" w:type="dxa"/>
          </w:tcPr>
          <w:p w14:paraId="3572D682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vMerge/>
            <w:shd w:val="clear" w:color="auto" w:fill="D9D9D9" w:themeFill="background1" w:themeFillShade="D9"/>
          </w:tcPr>
          <w:p w14:paraId="119C1C5C" w14:textId="77777777" w:rsidR="00DE0900" w:rsidRDefault="00DE0900" w:rsidP="00DE0900">
            <w:pPr>
              <w:pStyle w:val="berschrift2"/>
            </w:pPr>
          </w:p>
        </w:tc>
        <w:tc>
          <w:tcPr>
            <w:tcW w:w="4116" w:type="dxa"/>
            <w:tcBorders>
              <w:right w:val="single" w:sz="4" w:space="0" w:color="A6A6A6" w:themeColor="background1" w:themeShade="A6"/>
            </w:tcBorders>
          </w:tcPr>
          <w:p w14:paraId="2CF8B4D0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Ich sehe den Punkt (1; </w:t>
            </w:r>
            <w:r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>1</w:t>
            </w: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2). </w:t>
            </w:r>
          </w:p>
          <w:p w14:paraId="5C3D5CAA" w14:textId="77777777" w:rsidR="00DE090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Der Punkt bedeutet: </w:t>
            </w:r>
          </w:p>
          <w:p w14:paraId="3918BC13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Eine </w:t>
            </w:r>
            <w:r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Person bekommt alle 12 Stücke Kuchen. </w:t>
            </w:r>
          </w:p>
        </w:tc>
        <w:tc>
          <w:tcPr>
            <w:tcW w:w="42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04F40856" w14:textId="77777777" w:rsidR="00DE0900" w:rsidRPr="00171F1C" w:rsidRDefault="00DE0900" w:rsidP="00DE0900">
            <w:pPr>
              <w:pStyle w:val="Handschrift"/>
            </w:pPr>
            <w:r w:rsidRPr="00171F1C">
              <w:sym w:font="Wingdings" w:char="F03F"/>
            </w:r>
            <w:r w:rsidRPr="00171F1C">
              <w:t xml:space="preserve"> Ich sehe den </w:t>
            </w:r>
            <w:r>
              <w:t>Punkt</w:t>
            </w:r>
            <w:r w:rsidRPr="00171F1C">
              <w:t xml:space="preserve"> (1; __).</w:t>
            </w:r>
          </w:p>
          <w:p w14:paraId="20F08025" w14:textId="77777777" w:rsidR="00DE0900" w:rsidRPr="00171F1C" w:rsidRDefault="00DE0900" w:rsidP="00DE0900">
            <w:pPr>
              <w:pStyle w:val="Handschrift"/>
            </w:pPr>
            <w:r w:rsidRPr="00171F1C">
              <w:t xml:space="preserve">Der Punkt bedeutet: </w:t>
            </w:r>
          </w:p>
          <w:p w14:paraId="4570C80F" w14:textId="77777777" w:rsidR="00DE0900" w:rsidRPr="00FE2BB4" w:rsidRDefault="00DE0900" w:rsidP="00DE0900">
            <w:pPr>
              <w:pStyle w:val="Handschrift"/>
            </w:pPr>
          </w:p>
        </w:tc>
      </w:tr>
      <w:tr w:rsidR="00DE0900" w14:paraId="641B14F8" w14:textId="77777777" w:rsidTr="00DE0900">
        <w:trPr>
          <w:trHeight w:val="1134"/>
        </w:trPr>
        <w:tc>
          <w:tcPr>
            <w:tcW w:w="284" w:type="dxa"/>
          </w:tcPr>
          <w:p w14:paraId="2E31690C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vMerge/>
            <w:shd w:val="clear" w:color="auto" w:fill="D9D9D9" w:themeFill="background1" w:themeFillShade="D9"/>
          </w:tcPr>
          <w:p w14:paraId="3897C6EE" w14:textId="77777777" w:rsidR="00DE0900" w:rsidRDefault="00DE0900" w:rsidP="00DE0900">
            <w:pPr>
              <w:pStyle w:val="berschrift2"/>
            </w:pPr>
          </w:p>
        </w:tc>
        <w:tc>
          <w:tcPr>
            <w:tcW w:w="4116" w:type="dxa"/>
            <w:tcBorders>
              <w:right w:val="single" w:sz="4" w:space="0" w:color="A6A6A6" w:themeColor="background1" w:themeShade="A6"/>
            </w:tcBorders>
          </w:tcPr>
          <w:p w14:paraId="31B75C92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>Ich sehe den Punkt (2; 6</w:t>
            </w: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>).</w:t>
            </w:r>
          </w:p>
          <w:p w14:paraId="62672B26" w14:textId="77777777" w:rsidR="00DE090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Der Punkt bedeutet: </w:t>
            </w:r>
          </w:p>
          <w:p w14:paraId="2AEF300A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>2 Personen bekommen je 6 Stücke Kuchen.</w:t>
            </w:r>
          </w:p>
        </w:tc>
        <w:tc>
          <w:tcPr>
            <w:tcW w:w="42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3512C44E" w14:textId="77777777" w:rsidR="00DE0900" w:rsidRPr="00171F1C" w:rsidRDefault="00DE0900" w:rsidP="00DE0900">
            <w:pPr>
              <w:pStyle w:val="Handschrift"/>
            </w:pPr>
            <w:r w:rsidRPr="00171F1C">
              <w:sym w:font="Wingdings" w:char="F03F"/>
            </w:r>
            <w:r w:rsidRPr="00171F1C">
              <w:t xml:space="preserve"> Ich sehe den </w:t>
            </w:r>
            <w:r>
              <w:t>Punkt</w:t>
            </w:r>
            <w:r w:rsidRPr="00171F1C">
              <w:t xml:space="preserve"> (</w:t>
            </w:r>
            <w:r>
              <w:t>2</w:t>
            </w:r>
            <w:r w:rsidRPr="00171F1C">
              <w:t>; __).</w:t>
            </w:r>
          </w:p>
          <w:p w14:paraId="2C01A18E" w14:textId="77777777" w:rsidR="00DE0900" w:rsidRPr="00171F1C" w:rsidRDefault="00DE0900" w:rsidP="00DE0900">
            <w:pPr>
              <w:pStyle w:val="Handschrift"/>
            </w:pPr>
            <w:r w:rsidRPr="00171F1C">
              <w:t xml:space="preserve">Der Punkt bedeutet: </w:t>
            </w:r>
          </w:p>
          <w:p w14:paraId="559F876C" w14:textId="77777777" w:rsidR="00DE0900" w:rsidRPr="00A579B3" w:rsidRDefault="00DE0900" w:rsidP="00DE0900">
            <w:pPr>
              <w:pStyle w:val="Handschrift"/>
            </w:pPr>
          </w:p>
        </w:tc>
      </w:tr>
      <w:tr w:rsidR="00DE0900" w14:paraId="3CA128C8" w14:textId="77777777" w:rsidTr="00DE0900">
        <w:trPr>
          <w:trHeight w:val="1513"/>
        </w:trPr>
        <w:tc>
          <w:tcPr>
            <w:tcW w:w="284" w:type="dxa"/>
          </w:tcPr>
          <w:p w14:paraId="7E006D05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vMerge/>
            <w:shd w:val="clear" w:color="auto" w:fill="D9D9D9" w:themeFill="background1" w:themeFillShade="D9"/>
          </w:tcPr>
          <w:p w14:paraId="71634D7A" w14:textId="77777777" w:rsidR="00DE0900" w:rsidRDefault="00DE0900" w:rsidP="00DE0900">
            <w:pPr>
              <w:pStyle w:val="berschrift2"/>
            </w:pPr>
          </w:p>
        </w:tc>
        <w:tc>
          <w:tcPr>
            <w:tcW w:w="4116" w:type="dxa"/>
            <w:tcBorders>
              <w:right w:val="single" w:sz="4" w:space="0" w:color="A6A6A6" w:themeColor="background1" w:themeShade="A6"/>
            </w:tcBorders>
          </w:tcPr>
          <w:p w14:paraId="09A03A7C" w14:textId="77777777" w:rsidR="00DE090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Ich weiß: </w:t>
            </w:r>
            <w:r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Je mehr Personen es sind, desto </w:t>
            </w:r>
          </w:p>
          <w:p w14:paraId="62F04F95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weniger Kuchen bekommt jede Person. </w:t>
            </w:r>
          </w:p>
          <w:p w14:paraId="3829EB3C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14"/>
                <w:szCs w:val="21"/>
              </w:rPr>
            </w:pPr>
          </w:p>
          <w:p w14:paraId="3B322A0C" w14:textId="77777777" w:rsidR="00DE090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Ich sehe: Die Zuordnung ist deshalb eine </w:t>
            </w:r>
          </w:p>
          <w:p w14:paraId="0E83F29E" w14:textId="77777777" w:rsidR="00DE0900" w:rsidRPr="002C614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>gekrümmte Linie, eine Hyperbel</w:t>
            </w: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. </w:t>
            </w:r>
          </w:p>
        </w:tc>
        <w:tc>
          <w:tcPr>
            <w:tcW w:w="42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76FF4C38" w14:textId="77777777" w:rsidR="00DE0900" w:rsidRPr="00171F1C" w:rsidRDefault="00DE0900" w:rsidP="00DE0900">
            <w:pPr>
              <w:pStyle w:val="Handschrift"/>
            </w:pPr>
            <w:r w:rsidRPr="00171F1C">
              <w:sym w:font="Wingdings" w:char="F03F"/>
            </w:r>
            <w:r w:rsidRPr="00171F1C">
              <w:t xml:space="preserve"> Ich </w:t>
            </w:r>
            <w:r>
              <w:t xml:space="preserve">weiß: </w:t>
            </w:r>
          </w:p>
          <w:p w14:paraId="3B1C02B8" w14:textId="77777777" w:rsidR="00DE0900" w:rsidRPr="00A579B3" w:rsidRDefault="00DE0900" w:rsidP="00DE0900">
            <w:pPr>
              <w:pStyle w:val="Handschrift"/>
            </w:pPr>
          </w:p>
        </w:tc>
      </w:tr>
      <w:tr w:rsidR="00DE0900" w14:paraId="224F44AF" w14:textId="77777777" w:rsidTr="00DE0900">
        <w:trPr>
          <w:trHeight w:val="1137"/>
        </w:trPr>
        <w:tc>
          <w:tcPr>
            <w:tcW w:w="284" w:type="dxa"/>
          </w:tcPr>
          <w:p w14:paraId="0DA655A1" w14:textId="77777777" w:rsidR="00DE0900" w:rsidRPr="00282BC6" w:rsidRDefault="00DE0900" w:rsidP="00DE0900">
            <w:pPr>
              <w:pStyle w:val="berschrift1"/>
              <w:rPr>
                <w:noProof/>
              </w:rPr>
            </w:pPr>
          </w:p>
        </w:tc>
        <w:tc>
          <w:tcPr>
            <w:tcW w:w="425" w:type="dxa"/>
            <w:vMerge/>
            <w:shd w:val="clear" w:color="auto" w:fill="D9D9D9" w:themeFill="background1" w:themeFillShade="D9"/>
          </w:tcPr>
          <w:p w14:paraId="412FB437" w14:textId="77777777" w:rsidR="00DE0900" w:rsidRDefault="00DE0900" w:rsidP="00DE0900">
            <w:pPr>
              <w:pStyle w:val="berschrift2"/>
            </w:pPr>
          </w:p>
        </w:tc>
        <w:tc>
          <w:tcPr>
            <w:tcW w:w="4116" w:type="dxa"/>
            <w:tcBorders>
              <w:right w:val="single" w:sz="4" w:space="0" w:color="A6A6A6" w:themeColor="background1" w:themeShade="A6"/>
            </w:tcBorders>
          </w:tcPr>
          <w:p w14:paraId="5E217AB2" w14:textId="77777777" w:rsidR="00DE090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>Ich weiß</w:t>
            </w:r>
            <w:r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 jetzt</w:t>
            </w: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: </w:t>
            </w:r>
          </w:p>
          <w:p w14:paraId="456CDAE7" w14:textId="77777777" w:rsidR="00DE090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21"/>
                <w:szCs w:val="21"/>
              </w:rPr>
            </w:pP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Die Formel für </w:t>
            </w:r>
            <w:r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die Anzahl der Kuchenstücke </w:t>
            </w:r>
          </w:p>
          <w:p w14:paraId="7C169A65" w14:textId="77777777" w:rsidR="00DE0900" w:rsidRDefault="00DE0900" w:rsidP="00DE0900">
            <w:pPr>
              <w:pStyle w:val="Handschrift"/>
              <w:rPr>
                <w:rFonts w:asciiTheme="majorHAnsi" w:hAnsiTheme="majorHAnsi" w:cstheme="majorHAnsi"/>
                <w:i/>
                <w:color w:val="0D0D0D" w:themeColor="text1" w:themeTint="F2"/>
                <w:sz w:val="18"/>
                <w:szCs w:val="21"/>
              </w:rPr>
            </w:pPr>
            <w:r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>pro Person</w:t>
            </w:r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 ist: </w:t>
            </w:r>
            <w:r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  </w:t>
            </w:r>
            <w:proofErr w:type="gramStart"/>
            <w:r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>36 :</w:t>
            </w:r>
            <w:proofErr w:type="gramEnd"/>
            <w:r w:rsidRPr="002C6140">
              <w:rPr>
                <w:rFonts w:asciiTheme="majorHAnsi" w:hAnsiTheme="majorHAnsi" w:cstheme="majorHAnsi"/>
                <w:color w:val="0D0D0D" w:themeColor="text1" w:themeTint="F2"/>
                <w:sz w:val="21"/>
                <w:szCs w:val="21"/>
              </w:rPr>
              <w:t xml:space="preserve"> x</w:t>
            </w:r>
          </w:p>
        </w:tc>
        <w:tc>
          <w:tcPr>
            <w:tcW w:w="424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</w:tcPr>
          <w:p w14:paraId="0A2E03AA" w14:textId="77777777" w:rsidR="00DE0900" w:rsidRPr="00171F1C" w:rsidRDefault="00DE0900" w:rsidP="00DE0900">
            <w:pPr>
              <w:pStyle w:val="Handschrift"/>
            </w:pPr>
            <w:r w:rsidRPr="00171F1C">
              <w:sym w:font="Wingdings" w:char="F03F"/>
            </w:r>
            <w:r w:rsidRPr="00171F1C">
              <w:t xml:space="preserve"> Ich </w:t>
            </w:r>
            <w:r>
              <w:t xml:space="preserve">weiß jetzt: </w:t>
            </w:r>
          </w:p>
        </w:tc>
      </w:tr>
    </w:tbl>
    <w:p w14:paraId="560AC2B1" w14:textId="77777777" w:rsidR="00DE0900" w:rsidRDefault="00DE0900" w:rsidP="00DE0900">
      <w:pPr>
        <w:rPr>
          <w:sz w:val="8"/>
        </w:rPr>
      </w:pPr>
    </w:p>
    <w:p w14:paraId="75DBE753" w14:textId="77777777" w:rsidR="00DE0900" w:rsidRDefault="00DE0900" w:rsidP="00DE0900">
      <w:pPr>
        <w:rPr>
          <w:sz w:val="8"/>
        </w:rPr>
      </w:pPr>
    </w:p>
    <w:p w14:paraId="104651FE" w14:textId="77777777" w:rsidR="00DE0900" w:rsidRDefault="00DE0900" w:rsidP="00DE0900">
      <w:pPr>
        <w:rPr>
          <w:sz w:val="8"/>
        </w:rPr>
      </w:pPr>
    </w:p>
    <w:p w14:paraId="039216DB" w14:textId="77777777" w:rsidR="00962BBA" w:rsidRDefault="00962BBA" w:rsidP="00DE0900">
      <w:pPr>
        <w:pStyle w:val="berschrift1"/>
      </w:pPr>
      <w:r>
        <w:rPr>
          <w:color w:val="auto"/>
          <w:sz w:val="28"/>
        </w:rPr>
        <w:lastRenderedPageBreak/>
        <w:t>D2</w:t>
      </w:r>
      <w:r w:rsidRPr="006269F6">
        <w:rPr>
          <w:rFonts w:eastAsia="Times New Roman"/>
          <w:iCs/>
          <w:color w:val="7F7F7F" w:themeColor="text1" w:themeTint="80"/>
          <w:kern w:val="0"/>
          <w:sz w:val="28"/>
          <w:szCs w:val="28"/>
        </w:rPr>
        <w:tab/>
      </w:r>
      <w:r w:rsidRPr="00DE0900">
        <w:t>Antipropo</w:t>
      </w:r>
      <w:r w:rsidRPr="00724F87">
        <w:t xml:space="preserve">rtionale Zuordnungen </w:t>
      </w:r>
      <w:r>
        <w:t>zeichnen und erkennen: Üben</w:t>
      </w:r>
    </w:p>
    <w:p w14:paraId="6BE9937F" w14:textId="77777777" w:rsidR="00962BBA" w:rsidRDefault="00962BBA"/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251"/>
        <w:gridCol w:w="450"/>
        <w:gridCol w:w="1578"/>
        <w:gridCol w:w="1407"/>
        <w:gridCol w:w="623"/>
        <w:gridCol w:w="510"/>
        <w:gridCol w:w="1590"/>
        <w:gridCol w:w="1245"/>
        <w:gridCol w:w="288"/>
        <w:gridCol w:w="426"/>
      </w:tblGrid>
      <w:tr w:rsidR="00DE0900" w14:paraId="4CB21B53" w14:textId="77777777" w:rsidTr="00DE0900">
        <w:tc>
          <w:tcPr>
            <w:tcW w:w="709" w:type="dxa"/>
          </w:tcPr>
          <w:p w14:paraId="657BF6C8" w14:textId="77777777" w:rsidR="00DE0900" w:rsidRDefault="00DE0900" w:rsidP="00DE0900">
            <w:pPr>
              <w:pStyle w:val="berschrift2"/>
            </w:pPr>
            <w:r>
              <w:t>4</w:t>
            </w:r>
          </w:p>
        </w:tc>
        <w:tc>
          <w:tcPr>
            <w:tcW w:w="8368" w:type="dxa"/>
            <w:gridSpan w:val="10"/>
          </w:tcPr>
          <w:p w14:paraId="5FB7544F" w14:textId="77777777" w:rsidR="00DE0900" w:rsidRDefault="00DE0900" w:rsidP="00DE0900">
            <w:pPr>
              <w:pStyle w:val="berschrift2"/>
              <w:ind w:left="266" w:hanging="266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Pizza und Erbe teilen</w:t>
            </w:r>
          </w:p>
          <w:p w14:paraId="172A4BFE" w14:textId="77777777" w:rsidR="00DE0900" w:rsidRPr="005E2A97" w:rsidRDefault="00DE0900" w:rsidP="00DE0900"/>
        </w:tc>
      </w:tr>
      <w:tr w:rsidR="00DE0900" w:rsidRPr="00A82778" w14:paraId="6BC77FA8" w14:textId="77777777" w:rsidTr="00DE0900">
        <w:tc>
          <w:tcPr>
            <w:tcW w:w="709" w:type="dxa"/>
          </w:tcPr>
          <w:p w14:paraId="67CF2700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111821C4" w14:textId="77777777" w:rsidR="00DE0900" w:rsidRDefault="00DE0900" w:rsidP="00DE0900">
            <w:pPr>
              <w:pStyle w:val="berschrift2"/>
            </w:pPr>
            <w:r>
              <w:t>a)</w:t>
            </w:r>
          </w:p>
        </w:tc>
        <w:tc>
          <w:tcPr>
            <w:tcW w:w="8117" w:type="dxa"/>
            <w:gridSpan w:val="9"/>
          </w:tcPr>
          <w:p w14:paraId="65D40BDB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7" w:right="142"/>
              <w:jc w:val="left"/>
              <w:textAlignment w:val="auto"/>
            </w:pPr>
            <w:r>
              <w:t xml:space="preserve">Fülle die Tabellen aus. Zeichne die Punkte in das Koordinatensystem. </w:t>
            </w:r>
          </w:p>
          <w:p w14:paraId="12D7BE7B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7" w:right="142"/>
              <w:jc w:val="left"/>
              <w:textAlignment w:val="auto"/>
            </w:pPr>
            <w:r>
              <w:t xml:space="preserve">Zeichne den Graphen ein. </w:t>
            </w:r>
          </w:p>
          <w:p w14:paraId="79B33A10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7" w:right="142"/>
              <w:jc w:val="left"/>
              <w:textAlignment w:val="auto"/>
            </w:pPr>
          </w:p>
        </w:tc>
      </w:tr>
      <w:tr w:rsidR="00DE0900" w:rsidRPr="00A82778" w14:paraId="00CECA1A" w14:textId="77777777" w:rsidTr="00DE0900">
        <w:tc>
          <w:tcPr>
            <w:tcW w:w="709" w:type="dxa"/>
          </w:tcPr>
          <w:p w14:paraId="5F793602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4819CCCF" w14:textId="77777777" w:rsidR="00DE0900" w:rsidRDefault="00DE0900" w:rsidP="00DE0900">
            <w:pPr>
              <w:pStyle w:val="berschrift2"/>
            </w:pPr>
          </w:p>
        </w:tc>
        <w:tc>
          <w:tcPr>
            <w:tcW w:w="3435" w:type="dxa"/>
            <w:gridSpan w:val="3"/>
          </w:tcPr>
          <w:p w14:paraId="20D2F220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33"/>
              <w:contextualSpacing/>
              <w:jc w:val="left"/>
              <w:textAlignment w:val="auto"/>
            </w:pPr>
            <w:r w:rsidRPr="00667CE6">
              <w:t xml:space="preserve">a1) </w:t>
            </w:r>
            <w:r>
              <w:t xml:space="preserve">Eine Pizza hat 24 Stücke. </w:t>
            </w:r>
          </w:p>
          <w:p w14:paraId="579F6FB1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  <w:r>
              <w:t xml:space="preserve">Wie viele Stücke bekommen jede </w:t>
            </w:r>
          </w:p>
          <w:p w14:paraId="1A8CD0BD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  <w:r>
              <w:t>Person, wenn es 2, 4, 6 oder 8 Personen sind?</w:t>
            </w:r>
          </w:p>
          <w:p w14:paraId="2730AAAB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74" w:right="190"/>
              <w:contextualSpacing/>
              <w:jc w:val="left"/>
              <w:textAlignment w:val="auto"/>
            </w:pPr>
          </w:p>
        </w:tc>
        <w:tc>
          <w:tcPr>
            <w:tcW w:w="623" w:type="dxa"/>
            <w:tcBorders>
              <w:right w:val="single" w:sz="4" w:space="0" w:color="A6A6A6"/>
            </w:tcBorders>
          </w:tcPr>
          <w:p w14:paraId="11102AF4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ind w:right="190"/>
              <w:contextualSpacing/>
              <w:jc w:val="center"/>
              <w:textAlignment w:val="auto"/>
            </w:pPr>
            <w:r>
              <w:rPr>
                <w:noProof/>
              </w:rPr>
              <w:drawing>
                <wp:inline distT="0" distB="0" distL="0" distR="0" wp14:anchorId="70CED453" wp14:editId="49B46A3D">
                  <wp:extent cx="319518" cy="385233"/>
                  <wp:effectExtent l="0" t="0" r="4445" b="0"/>
                  <wp:docPr id="119" name="Grafik 119" descr="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zza.sv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 l="8824" r="8235"/>
                          <a:stretch/>
                        </pic:blipFill>
                        <pic:spPr bwMode="auto">
                          <a:xfrm>
                            <a:off x="0" y="0"/>
                            <a:ext cx="327429" cy="394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4C9B66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ind w:right="190"/>
              <w:contextualSpacing/>
              <w:jc w:val="left"/>
              <w:textAlignment w:val="auto"/>
            </w:pPr>
          </w:p>
        </w:tc>
        <w:tc>
          <w:tcPr>
            <w:tcW w:w="3345" w:type="dxa"/>
            <w:gridSpan w:val="3"/>
            <w:tcBorders>
              <w:left w:val="single" w:sz="4" w:space="0" w:color="A6A6A6"/>
            </w:tcBorders>
          </w:tcPr>
          <w:p w14:paraId="79F259D7" w14:textId="77777777" w:rsidR="00DE0900" w:rsidRPr="00667CE6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74" w:right="190"/>
              <w:contextualSpacing/>
              <w:jc w:val="left"/>
              <w:textAlignment w:val="auto"/>
            </w:pPr>
            <w:r>
              <w:t xml:space="preserve">a2) </w:t>
            </w:r>
            <w:r w:rsidRPr="00667CE6">
              <w:t xml:space="preserve">Familie Meier erbt 2600 Euro. </w:t>
            </w:r>
          </w:p>
          <w:p w14:paraId="616D7960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221"/>
              <w:contextualSpacing/>
              <w:jc w:val="left"/>
              <w:textAlignment w:val="auto"/>
            </w:pPr>
            <w:r w:rsidRPr="00667CE6">
              <w:t>Wie viel Euro bekommt jede Person, wenn es 2, 4, 5 oder 8 Personen sind?</w:t>
            </w:r>
          </w:p>
          <w:p w14:paraId="3FD643D9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221"/>
              <w:contextualSpacing/>
              <w:jc w:val="left"/>
              <w:textAlignment w:val="auto"/>
            </w:pPr>
          </w:p>
        </w:tc>
        <w:tc>
          <w:tcPr>
            <w:tcW w:w="714" w:type="dxa"/>
            <w:gridSpan w:val="2"/>
          </w:tcPr>
          <w:p w14:paraId="19F5ABDC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 wp14:anchorId="295C8A31" wp14:editId="5E2E4015">
                  <wp:extent cx="264584" cy="264584"/>
                  <wp:effectExtent l="0" t="0" r="2540" b="2540"/>
                  <wp:docPr id="515" name="Grafik 515" descr="Mün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Coins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04" cy="26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5D4E01" wp14:editId="2986572E">
                  <wp:extent cx="256117" cy="256117"/>
                  <wp:effectExtent l="0" t="0" r="0" b="0"/>
                  <wp:docPr id="520" name="Grafik 520" descr="G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Money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89" cy="257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284905AB" w14:textId="77777777" w:rsidTr="00DE0900">
        <w:tc>
          <w:tcPr>
            <w:tcW w:w="709" w:type="dxa"/>
            <w:vMerge w:val="restart"/>
          </w:tcPr>
          <w:p w14:paraId="182BFD3F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 w:val="restart"/>
          </w:tcPr>
          <w:p w14:paraId="6A9F1D65" w14:textId="77777777" w:rsidR="00DE0900" w:rsidRDefault="00DE0900" w:rsidP="00DE0900">
            <w:pPr>
              <w:pStyle w:val="berschrift2"/>
            </w:pPr>
            <w:r>
              <w:rPr>
                <w:noProof/>
                <w:sz w:val="10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21CB38E2" wp14:editId="0C520049">
                      <wp:simplePos x="0" y="0"/>
                      <wp:positionH relativeFrom="column">
                        <wp:posOffset>54822</wp:posOffset>
                      </wp:positionH>
                      <wp:positionV relativeFrom="paragraph">
                        <wp:posOffset>644524</wp:posOffset>
                      </wp:positionV>
                      <wp:extent cx="1155700" cy="1494367"/>
                      <wp:effectExtent l="57150" t="76200" r="0" b="29845"/>
                      <wp:wrapNone/>
                      <wp:docPr id="108" name="Bogen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155700" cy="1494367"/>
                              </a:xfrm>
                              <a:prstGeom prst="arc">
                                <a:avLst>
                                  <a:gd name="adj1" fmla="val 15653086"/>
                                  <a:gd name="adj2" fmla="val 4299155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7DB52B9" id="Bogen 108" o:spid="_x0000_s1026" style="position:absolute;margin-left:4.3pt;margin-top:50.75pt;width:91pt;height:117.65pt;flip:x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5700,1494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" path="m460466,15579nsc776888,-69304,1085643,197849,1145650,608441v50305,344207,-91079,687395,-340063,825452l577850,747184,460466,15579xem460466,15579nfc776888,-69304,1085643,197849,1145650,608441v50305,344207,-91079,687395,-340063,825452e" filled="f" strokecolor="#0d0d0d [3069]" strokeweight="2pt">
                      <v:stroke startarrow="block" endarrow="block"/>
                      <v:shadow on="t" color="black" opacity="24903f" origin=",.5" offset="0,.55556mm"/>
                      <v:path arrowok="t" o:connecttype="custom" o:connectlocs="460466,15579;1145650,608441;805587,1433893" o:connectangles="0,0,0"/>
                    </v:shape>
                  </w:pict>
                </mc:Fallback>
              </mc:AlternateContent>
            </w:r>
          </w:p>
        </w:tc>
        <w:tc>
          <w:tcPr>
            <w:tcW w:w="2028" w:type="dxa"/>
            <w:gridSpan w:val="2"/>
          </w:tcPr>
          <w:p w14:paraId="7537AA48" w14:textId="77777777" w:rsidR="00DE0900" w:rsidRPr="00723E20" w:rsidRDefault="00DE0900" w:rsidP="00DE0900">
            <w:pPr>
              <w:overflowPunct/>
              <w:autoSpaceDE/>
              <w:autoSpaceDN/>
              <w:adjustRightInd/>
              <w:ind w:left="174"/>
              <w:contextualSpacing/>
              <w:jc w:val="left"/>
              <w:textAlignment w:val="auto"/>
              <w:rPr>
                <w:b/>
                <w:szCs w:val="21"/>
              </w:rPr>
            </w:pPr>
            <w:r w:rsidRPr="00723E20">
              <w:rPr>
                <w:b/>
                <w:szCs w:val="21"/>
              </w:rPr>
              <w:t>Tabelle</w:t>
            </w:r>
          </w:p>
        </w:tc>
        <w:tc>
          <w:tcPr>
            <w:tcW w:w="1407" w:type="dxa"/>
          </w:tcPr>
          <w:p w14:paraId="738C749A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623" w:type="dxa"/>
            <w:tcBorders>
              <w:right w:val="single" w:sz="4" w:space="0" w:color="A6A6A6"/>
            </w:tcBorders>
          </w:tcPr>
          <w:p w14:paraId="6E62403D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2100" w:type="dxa"/>
            <w:gridSpan w:val="2"/>
            <w:tcBorders>
              <w:left w:val="single" w:sz="4" w:space="0" w:color="A6A6A6"/>
            </w:tcBorders>
          </w:tcPr>
          <w:p w14:paraId="4A474D95" w14:textId="77777777" w:rsidR="00DE0900" w:rsidRPr="001620CC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221"/>
              <w:contextualSpacing/>
              <w:jc w:val="left"/>
              <w:textAlignment w:val="auto"/>
              <w:rPr>
                <w:b/>
                <w:bCs/>
                <w:szCs w:val="21"/>
              </w:rPr>
            </w:pPr>
            <w:r>
              <w:rPr>
                <w:b/>
                <w:bCs/>
                <w:szCs w:val="21"/>
              </w:rPr>
              <w:t>Tabelle</w:t>
            </w:r>
          </w:p>
        </w:tc>
        <w:tc>
          <w:tcPr>
            <w:tcW w:w="1533" w:type="dxa"/>
            <w:gridSpan w:val="2"/>
          </w:tcPr>
          <w:p w14:paraId="2C783CD9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26" w:type="dxa"/>
          </w:tcPr>
          <w:p w14:paraId="1BC32401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0FBBDE70" w14:textId="77777777" w:rsidTr="00DE0900">
        <w:tc>
          <w:tcPr>
            <w:tcW w:w="709" w:type="dxa"/>
            <w:vMerge/>
          </w:tcPr>
          <w:p w14:paraId="146B39A8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708F8EE9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</w:tcPr>
          <w:p w14:paraId="4E6A7947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78" w:type="dxa"/>
            <w:tcBorders>
              <w:bottom w:val="single" w:sz="4" w:space="0" w:color="A6A6A6"/>
            </w:tcBorders>
          </w:tcPr>
          <w:p w14:paraId="65BB83B7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407" w:type="dxa"/>
            <w:tcBorders>
              <w:bottom w:val="single" w:sz="4" w:space="0" w:color="A6A6A6"/>
            </w:tcBorders>
          </w:tcPr>
          <w:p w14:paraId="65B8E509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623" w:type="dxa"/>
            <w:tcBorders>
              <w:right w:val="single" w:sz="4" w:space="0" w:color="A6A6A6"/>
            </w:tcBorders>
          </w:tcPr>
          <w:p w14:paraId="01377725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0" w:type="dxa"/>
            <w:tcBorders>
              <w:left w:val="single" w:sz="4" w:space="0" w:color="A6A6A6"/>
            </w:tcBorders>
          </w:tcPr>
          <w:p w14:paraId="47E276FF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90" w:type="dxa"/>
            <w:tcBorders>
              <w:bottom w:val="single" w:sz="4" w:space="0" w:color="A6A6A6"/>
            </w:tcBorders>
          </w:tcPr>
          <w:p w14:paraId="55FBE316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33" w:type="dxa"/>
            <w:gridSpan w:val="2"/>
            <w:tcBorders>
              <w:bottom w:val="single" w:sz="4" w:space="0" w:color="A6A6A6"/>
            </w:tcBorders>
          </w:tcPr>
          <w:p w14:paraId="3B43AF1D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26" w:type="dxa"/>
          </w:tcPr>
          <w:p w14:paraId="2EA1C97F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761242C7" w14:textId="77777777" w:rsidTr="00DE0900">
        <w:tc>
          <w:tcPr>
            <w:tcW w:w="709" w:type="dxa"/>
            <w:vMerge/>
          </w:tcPr>
          <w:p w14:paraId="3551253C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050E51A2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A6A6A6"/>
            </w:tcBorders>
          </w:tcPr>
          <w:p w14:paraId="115E575F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6B4A8EBB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>Anzahl</w:t>
            </w:r>
          </w:p>
          <w:p w14:paraId="2652971E" w14:textId="77777777" w:rsidR="00DE0900" w:rsidRPr="00C2165E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b/>
              </w:rPr>
            </w:pPr>
            <w:r>
              <w:rPr>
                <w:b/>
              </w:rPr>
              <w:t xml:space="preserve">Personen  </w:t>
            </w:r>
            <w:r>
              <w:rPr>
                <w:noProof/>
              </w:rPr>
              <w:drawing>
                <wp:inline distT="0" distB="0" distL="0" distR="0" wp14:anchorId="40E19D41" wp14:editId="2A5A8AF3">
                  <wp:extent cx="127000" cy="127000"/>
                  <wp:effectExtent l="0" t="0" r="6350" b="6350"/>
                  <wp:docPr id="546" name="Grafik 546" descr="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eam.sv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1459" cy="13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497C250D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 xml:space="preserve">Anzahl </w:t>
            </w:r>
          </w:p>
          <w:p w14:paraId="3AA644AE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rPr>
                <w:b/>
              </w:rPr>
              <w:t>Pizzastücke</w:t>
            </w:r>
            <w:r>
              <w:rPr>
                <w:noProof/>
              </w:rPr>
              <w:drawing>
                <wp:inline distT="0" distB="0" distL="0" distR="0" wp14:anchorId="6E9158ED" wp14:editId="590D7555">
                  <wp:extent cx="76200" cy="91872"/>
                  <wp:effectExtent l="0" t="0" r="0" b="3810"/>
                  <wp:docPr id="543" name="Grafik 543" descr="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zza.sv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 l="8824" r="8235"/>
                          <a:stretch/>
                        </pic:blipFill>
                        <pic:spPr bwMode="auto">
                          <a:xfrm>
                            <a:off x="0" y="0"/>
                            <a:ext cx="84355" cy="1017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" w:type="dxa"/>
            <w:tcBorders>
              <w:left w:val="single" w:sz="4" w:space="0" w:color="A6A6A6"/>
              <w:right w:val="single" w:sz="4" w:space="0" w:color="A6A6A6"/>
            </w:tcBorders>
          </w:tcPr>
          <w:p w14:paraId="17A5A2B3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4" w:space="0" w:color="A6A6A6"/>
              <w:right w:val="single" w:sz="4" w:space="0" w:color="A6A6A6"/>
            </w:tcBorders>
          </w:tcPr>
          <w:p w14:paraId="485F7E8D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1286B2AE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Anzahl</w:t>
            </w:r>
          </w:p>
          <w:p w14:paraId="54816D50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 xml:space="preserve">Personen </w:t>
            </w:r>
            <w:r>
              <w:rPr>
                <w:noProof/>
              </w:rPr>
              <w:drawing>
                <wp:inline distT="0" distB="0" distL="0" distR="0" wp14:anchorId="745B13D2" wp14:editId="6514463D">
                  <wp:extent cx="127000" cy="127000"/>
                  <wp:effectExtent l="0" t="0" r="6350" b="6350"/>
                  <wp:docPr id="547" name="Grafik 547" descr="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eam.sv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1459" cy="13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044B876F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>Euro (</w:t>
            </w:r>
            <w:r>
              <w:rPr>
                <w:rFonts w:cs="Calibri"/>
                <w:b/>
              </w:rPr>
              <w:t>€</w:t>
            </w:r>
            <w:r>
              <w:rPr>
                <w:b/>
              </w:rPr>
              <w:t>)</w:t>
            </w:r>
          </w:p>
          <w:p w14:paraId="609759FB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55D7822D" wp14:editId="47A9E764">
                  <wp:extent cx="154094" cy="154094"/>
                  <wp:effectExtent l="0" t="0" r="0" b="0"/>
                  <wp:docPr id="544" name="Grafik 544" descr="Mün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Coins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14" cy="15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1EC882" wp14:editId="23FF139F">
                  <wp:extent cx="152400" cy="152400"/>
                  <wp:effectExtent l="0" t="0" r="0" b="0"/>
                  <wp:docPr id="545" name="Grafik 545" descr="G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Money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05" cy="15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left w:val="single" w:sz="4" w:space="0" w:color="A6A6A6"/>
            </w:tcBorders>
          </w:tcPr>
          <w:p w14:paraId="2963D5EA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49D3F79D" w14:textId="77777777" w:rsidTr="00DE0900">
        <w:tc>
          <w:tcPr>
            <w:tcW w:w="709" w:type="dxa"/>
            <w:vMerge/>
          </w:tcPr>
          <w:p w14:paraId="3598C527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40D0428F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A6A6A6"/>
            </w:tcBorders>
          </w:tcPr>
          <w:p w14:paraId="1096362D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DA92819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1</w:t>
            </w:r>
          </w:p>
        </w:tc>
        <w:tc>
          <w:tcPr>
            <w:tcW w:w="140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D74396D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24</w:t>
            </w:r>
          </w:p>
        </w:tc>
        <w:tc>
          <w:tcPr>
            <w:tcW w:w="623" w:type="dxa"/>
            <w:tcBorders>
              <w:left w:val="single" w:sz="4" w:space="0" w:color="A6A6A6"/>
              <w:right w:val="single" w:sz="4" w:space="0" w:color="A6A6A6"/>
            </w:tcBorders>
          </w:tcPr>
          <w:p w14:paraId="3ECBC544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4" w:space="0" w:color="A6A6A6"/>
              <w:right w:val="single" w:sz="4" w:space="0" w:color="A6A6A6"/>
            </w:tcBorders>
          </w:tcPr>
          <w:p w14:paraId="2A5BA429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8B5864C" w14:textId="77777777" w:rsidR="00DE0900" w:rsidRPr="00C10A01" w:rsidRDefault="00DE0900" w:rsidP="00DE0900">
            <w:pPr>
              <w:jc w:val="center"/>
            </w:pPr>
            <w:r>
              <w:t>1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6EDDD71" w14:textId="77777777" w:rsidR="00DE0900" w:rsidRPr="00C10A01" w:rsidRDefault="00DE0900" w:rsidP="00DE0900">
            <w:pPr>
              <w:jc w:val="center"/>
            </w:pPr>
            <w:r>
              <w:t>2600</w:t>
            </w:r>
          </w:p>
        </w:tc>
        <w:tc>
          <w:tcPr>
            <w:tcW w:w="426" w:type="dxa"/>
            <w:tcBorders>
              <w:left w:val="single" w:sz="4" w:space="0" w:color="A6A6A6"/>
            </w:tcBorders>
          </w:tcPr>
          <w:p w14:paraId="6E54E4A1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4437F930" w14:textId="77777777" w:rsidTr="00DE0900">
        <w:tc>
          <w:tcPr>
            <w:tcW w:w="709" w:type="dxa"/>
            <w:vMerge/>
          </w:tcPr>
          <w:p w14:paraId="63CF1714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1AB53A54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A6A6A6"/>
            </w:tcBorders>
          </w:tcPr>
          <w:p w14:paraId="358B56BF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D8BBA00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2</w:t>
            </w:r>
          </w:p>
        </w:tc>
        <w:tc>
          <w:tcPr>
            <w:tcW w:w="140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346B58F5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</w:p>
        </w:tc>
        <w:tc>
          <w:tcPr>
            <w:tcW w:w="623" w:type="dxa"/>
            <w:tcBorders>
              <w:left w:val="single" w:sz="4" w:space="0" w:color="A6A6A6"/>
              <w:right w:val="single" w:sz="4" w:space="0" w:color="A6A6A6"/>
            </w:tcBorders>
          </w:tcPr>
          <w:p w14:paraId="1540895F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4" w:space="0" w:color="A6A6A6"/>
              <w:right w:val="single" w:sz="4" w:space="0" w:color="A6A6A6"/>
            </w:tcBorders>
          </w:tcPr>
          <w:p w14:paraId="67E2B73C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F9C5BB3" w14:textId="77777777" w:rsidR="00DE0900" w:rsidRPr="00C10A01" w:rsidRDefault="00DE0900" w:rsidP="00DE0900">
            <w:pPr>
              <w:jc w:val="center"/>
            </w:pPr>
            <w:r>
              <w:rPr>
                <w:noProof/>
                <w:sz w:val="10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0BA07FED" wp14:editId="27584D50">
                      <wp:simplePos x="0" y="0"/>
                      <wp:positionH relativeFrom="column">
                        <wp:posOffset>-273685</wp:posOffset>
                      </wp:positionH>
                      <wp:positionV relativeFrom="paragraph">
                        <wp:posOffset>-113665</wp:posOffset>
                      </wp:positionV>
                      <wp:extent cx="1168400" cy="1371600"/>
                      <wp:effectExtent l="57150" t="76200" r="0" b="57150"/>
                      <wp:wrapNone/>
                      <wp:docPr id="561" name="Bogen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168400" cy="1371600"/>
                              </a:xfrm>
                              <a:prstGeom prst="arc">
                                <a:avLst>
                                  <a:gd name="adj1" fmla="val 15653086"/>
                                  <a:gd name="adj2" fmla="val 4299155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FF94A14" id="Bogen 561" o:spid="_x0000_s1026" style="position:absolute;margin-left:-21.55pt;margin-top:-8.95pt;width:92pt;height:108pt;flip:x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68400,137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" path="m476067,11850nsc788873,-57314,1091275,180221,1156141,546044v58157,327985,-94059,657293,-360000,778833l584200,685800,476067,11850xem476067,11850nfc788873,-57314,1091275,180221,1156141,546044v58157,327985,-94059,657293,-360000,778833e" filled="f" strokecolor="#0d0d0d [3069]" strokeweight="2pt">
                      <v:stroke startarrow="block" endarrow="block"/>
                      <v:shadow on="t" color="black" opacity="24903f" origin=",.5" offset="0,.55556mm"/>
                      <v:path arrowok="t" o:connecttype="custom" o:connectlocs="476067,11850;1156141,546044;796141,1324877" o:connectangles="0,0,0"/>
                    </v:shape>
                  </w:pict>
                </mc:Fallback>
              </mc:AlternateContent>
            </w:r>
            <w:r>
              <w:t>2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2C76D93D" w14:textId="77777777" w:rsidR="00DE0900" w:rsidRPr="00C10A01" w:rsidRDefault="00DE0900" w:rsidP="00DE0900">
            <w:pPr>
              <w:jc w:val="center"/>
            </w:pPr>
          </w:p>
        </w:tc>
        <w:tc>
          <w:tcPr>
            <w:tcW w:w="426" w:type="dxa"/>
            <w:tcBorders>
              <w:left w:val="single" w:sz="4" w:space="0" w:color="A6A6A6"/>
            </w:tcBorders>
          </w:tcPr>
          <w:p w14:paraId="6678D2B3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5CA6B445" w14:textId="77777777" w:rsidTr="00DE0900">
        <w:tc>
          <w:tcPr>
            <w:tcW w:w="709" w:type="dxa"/>
            <w:vMerge/>
          </w:tcPr>
          <w:p w14:paraId="325F9050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173019CB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A6A6A6"/>
            </w:tcBorders>
          </w:tcPr>
          <w:p w14:paraId="2B5A3439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E924061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4</w:t>
            </w:r>
          </w:p>
        </w:tc>
        <w:tc>
          <w:tcPr>
            <w:tcW w:w="140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0BBCA2A2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</w:p>
        </w:tc>
        <w:tc>
          <w:tcPr>
            <w:tcW w:w="623" w:type="dxa"/>
            <w:tcBorders>
              <w:left w:val="single" w:sz="4" w:space="0" w:color="A6A6A6"/>
              <w:right w:val="single" w:sz="4" w:space="0" w:color="A6A6A6"/>
            </w:tcBorders>
          </w:tcPr>
          <w:p w14:paraId="5EB7C8B6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4" w:space="0" w:color="A6A6A6"/>
              <w:right w:val="single" w:sz="4" w:space="0" w:color="A6A6A6"/>
            </w:tcBorders>
          </w:tcPr>
          <w:p w14:paraId="4B9BE03C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5F629C6" w14:textId="77777777" w:rsidR="00DE0900" w:rsidRPr="00C10A01" w:rsidRDefault="00DE0900" w:rsidP="00DE0900">
            <w:pPr>
              <w:jc w:val="center"/>
            </w:pPr>
            <w:r>
              <w:t>4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3FAD71D0" w14:textId="77777777" w:rsidR="00DE0900" w:rsidRPr="00C10A01" w:rsidRDefault="00DE0900" w:rsidP="00DE0900">
            <w:pPr>
              <w:jc w:val="center"/>
            </w:pPr>
          </w:p>
        </w:tc>
        <w:tc>
          <w:tcPr>
            <w:tcW w:w="426" w:type="dxa"/>
            <w:tcBorders>
              <w:left w:val="single" w:sz="4" w:space="0" w:color="A6A6A6"/>
            </w:tcBorders>
          </w:tcPr>
          <w:p w14:paraId="7BF40D14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6EF79B77" w14:textId="77777777" w:rsidTr="00DE0900">
        <w:tc>
          <w:tcPr>
            <w:tcW w:w="709" w:type="dxa"/>
            <w:vMerge/>
          </w:tcPr>
          <w:p w14:paraId="025EAC96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050FB117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A6A6A6"/>
            </w:tcBorders>
          </w:tcPr>
          <w:p w14:paraId="4609747B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3C67B32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6</w:t>
            </w:r>
          </w:p>
        </w:tc>
        <w:tc>
          <w:tcPr>
            <w:tcW w:w="140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20712CFE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</w:p>
        </w:tc>
        <w:tc>
          <w:tcPr>
            <w:tcW w:w="623" w:type="dxa"/>
            <w:tcBorders>
              <w:left w:val="single" w:sz="4" w:space="0" w:color="A6A6A6"/>
              <w:right w:val="single" w:sz="4" w:space="0" w:color="A6A6A6"/>
            </w:tcBorders>
          </w:tcPr>
          <w:p w14:paraId="30D7E19E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4" w:space="0" w:color="A6A6A6"/>
              <w:right w:val="single" w:sz="4" w:space="0" w:color="A6A6A6"/>
            </w:tcBorders>
          </w:tcPr>
          <w:p w14:paraId="64F73FF7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C5DD133" w14:textId="77777777" w:rsidR="00DE0900" w:rsidRPr="00C10A01" w:rsidRDefault="00DE0900" w:rsidP="00DE0900">
            <w:pPr>
              <w:jc w:val="center"/>
            </w:pPr>
            <w:r>
              <w:t>5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362F9600" w14:textId="77777777" w:rsidR="00DE0900" w:rsidRPr="00C10A01" w:rsidRDefault="00DE0900" w:rsidP="00DE0900">
            <w:pPr>
              <w:jc w:val="center"/>
            </w:pPr>
          </w:p>
        </w:tc>
        <w:tc>
          <w:tcPr>
            <w:tcW w:w="426" w:type="dxa"/>
            <w:tcBorders>
              <w:left w:val="single" w:sz="4" w:space="0" w:color="A6A6A6"/>
            </w:tcBorders>
          </w:tcPr>
          <w:p w14:paraId="5A9A5D3C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2FA0957F" w14:textId="77777777" w:rsidTr="00DE0900">
        <w:tc>
          <w:tcPr>
            <w:tcW w:w="709" w:type="dxa"/>
            <w:vMerge/>
          </w:tcPr>
          <w:p w14:paraId="2C1407D0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177C797A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A6A6A6"/>
            </w:tcBorders>
          </w:tcPr>
          <w:p w14:paraId="1D4CF8AA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CEC6634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8</w:t>
            </w:r>
          </w:p>
        </w:tc>
        <w:tc>
          <w:tcPr>
            <w:tcW w:w="140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0419A792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</w:p>
        </w:tc>
        <w:tc>
          <w:tcPr>
            <w:tcW w:w="623" w:type="dxa"/>
            <w:tcBorders>
              <w:left w:val="single" w:sz="4" w:space="0" w:color="A6A6A6"/>
              <w:right w:val="single" w:sz="4" w:space="0" w:color="A6A6A6"/>
            </w:tcBorders>
          </w:tcPr>
          <w:p w14:paraId="673E34DF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tcBorders>
              <w:left w:val="single" w:sz="4" w:space="0" w:color="A6A6A6"/>
              <w:right w:val="single" w:sz="4" w:space="0" w:color="A6A6A6"/>
            </w:tcBorders>
          </w:tcPr>
          <w:p w14:paraId="587F4EFD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706230B" w14:textId="77777777" w:rsidR="00DE0900" w:rsidRPr="00C10A01" w:rsidRDefault="00DE0900" w:rsidP="00DE0900">
            <w:pPr>
              <w:jc w:val="center"/>
            </w:pPr>
            <w:r>
              <w:t>8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317B1C63" w14:textId="77777777" w:rsidR="00DE0900" w:rsidRDefault="00DE0900" w:rsidP="00DE0900">
            <w:pPr>
              <w:jc w:val="center"/>
            </w:pPr>
          </w:p>
        </w:tc>
        <w:tc>
          <w:tcPr>
            <w:tcW w:w="426" w:type="dxa"/>
            <w:tcBorders>
              <w:left w:val="single" w:sz="4" w:space="0" w:color="A6A6A6"/>
            </w:tcBorders>
          </w:tcPr>
          <w:p w14:paraId="5AFCCF11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7BFC91FF" w14:textId="77777777" w:rsidTr="00DE0900">
        <w:tc>
          <w:tcPr>
            <w:tcW w:w="709" w:type="dxa"/>
            <w:vMerge/>
          </w:tcPr>
          <w:p w14:paraId="3E93E634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4AF33427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</w:tcPr>
          <w:p w14:paraId="6F249F25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78" w:type="dxa"/>
            <w:tcBorders>
              <w:top w:val="single" w:sz="4" w:space="0" w:color="A6A6A6"/>
            </w:tcBorders>
          </w:tcPr>
          <w:p w14:paraId="6AFA4C9E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407" w:type="dxa"/>
            <w:tcBorders>
              <w:top w:val="single" w:sz="4" w:space="0" w:color="A6A6A6"/>
            </w:tcBorders>
          </w:tcPr>
          <w:p w14:paraId="1F5A451B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623" w:type="dxa"/>
            <w:tcBorders>
              <w:right w:val="single" w:sz="4" w:space="0" w:color="A6A6A6"/>
            </w:tcBorders>
          </w:tcPr>
          <w:p w14:paraId="6519F273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0" w:type="dxa"/>
            <w:tcBorders>
              <w:left w:val="single" w:sz="4" w:space="0" w:color="A6A6A6"/>
            </w:tcBorders>
          </w:tcPr>
          <w:p w14:paraId="2F771738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1590" w:type="dxa"/>
            <w:tcBorders>
              <w:top w:val="single" w:sz="4" w:space="0" w:color="A6A6A6"/>
            </w:tcBorders>
          </w:tcPr>
          <w:p w14:paraId="06C29956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1533" w:type="dxa"/>
            <w:gridSpan w:val="2"/>
            <w:tcBorders>
              <w:top w:val="single" w:sz="4" w:space="0" w:color="A6A6A6"/>
            </w:tcBorders>
          </w:tcPr>
          <w:p w14:paraId="7281317C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426" w:type="dxa"/>
          </w:tcPr>
          <w:p w14:paraId="6154598E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</w:tr>
      <w:tr w:rsidR="00DE0900" w14:paraId="51BC71F7" w14:textId="77777777" w:rsidTr="00DE0900">
        <w:tc>
          <w:tcPr>
            <w:tcW w:w="709" w:type="dxa"/>
          </w:tcPr>
          <w:p w14:paraId="2379D5AE" w14:textId="77777777" w:rsidR="00DE0900" w:rsidRPr="001B7F82" w:rsidRDefault="00DE0900" w:rsidP="00DE0900">
            <w:pPr>
              <w:jc w:val="left"/>
              <w:rPr>
                <w:sz w:val="8"/>
              </w:rPr>
            </w:pPr>
          </w:p>
        </w:tc>
        <w:tc>
          <w:tcPr>
            <w:tcW w:w="251" w:type="dxa"/>
          </w:tcPr>
          <w:p w14:paraId="1407395F" w14:textId="77777777" w:rsidR="00DE0900" w:rsidRPr="001B7F82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4058" w:type="dxa"/>
            <w:gridSpan w:val="4"/>
            <w:tcBorders>
              <w:right w:val="single" w:sz="4" w:space="0" w:color="A6A6A6"/>
            </w:tcBorders>
          </w:tcPr>
          <w:p w14:paraId="7430BE16" w14:textId="77777777" w:rsidR="00DE0900" w:rsidRPr="001B7F82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  <w:tc>
          <w:tcPr>
            <w:tcW w:w="4059" w:type="dxa"/>
            <w:gridSpan w:val="5"/>
            <w:tcBorders>
              <w:left w:val="single" w:sz="4" w:space="0" w:color="A6A6A6"/>
            </w:tcBorders>
          </w:tcPr>
          <w:p w14:paraId="0CF94443" w14:textId="77777777" w:rsidR="00DE0900" w:rsidRPr="001B7F82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</w:tr>
      <w:tr w:rsidR="00DE0900" w14:paraId="6A47150B" w14:textId="77777777" w:rsidTr="00DE0900">
        <w:tc>
          <w:tcPr>
            <w:tcW w:w="709" w:type="dxa"/>
          </w:tcPr>
          <w:p w14:paraId="456CF057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7F4D0AC0" w14:textId="77777777" w:rsidR="00DE0900" w:rsidRDefault="00DE0900" w:rsidP="00DE0900">
            <w:pPr>
              <w:pStyle w:val="berschrift2"/>
            </w:pPr>
          </w:p>
        </w:tc>
        <w:tc>
          <w:tcPr>
            <w:tcW w:w="4058" w:type="dxa"/>
            <w:gridSpan w:val="4"/>
            <w:tcBorders>
              <w:right w:val="single" w:sz="4" w:space="0" w:color="A6A6A6"/>
            </w:tcBorders>
          </w:tcPr>
          <w:p w14:paraId="49A25D16" w14:textId="77777777" w:rsidR="00DE0900" w:rsidRPr="00723E2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66"/>
              <w:contextualSpacing/>
              <w:jc w:val="left"/>
              <w:textAlignment w:val="auto"/>
              <w:rPr>
                <w:b/>
                <w:bCs/>
                <w:iCs/>
              </w:rPr>
            </w:pPr>
            <w:r w:rsidRPr="00723E20">
              <w:rPr>
                <w:b/>
                <w:bCs/>
                <w:iCs/>
              </w:rPr>
              <w:t xml:space="preserve">Koordinatensystem </w:t>
            </w:r>
          </w:p>
        </w:tc>
        <w:tc>
          <w:tcPr>
            <w:tcW w:w="4059" w:type="dxa"/>
            <w:gridSpan w:val="5"/>
            <w:tcBorders>
              <w:left w:val="single" w:sz="4" w:space="0" w:color="A6A6A6"/>
            </w:tcBorders>
          </w:tcPr>
          <w:p w14:paraId="74DA0036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83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 w:rsidRPr="00E5655D">
              <w:rPr>
                <w:noProof/>
                <w:sz w:val="10"/>
              </w:rPr>
              <mc:AlternateContent>
                <mc:Choice Requires="wps">
                  <w:drawing>
                    <wp:anchor distT="45720" distB="45720" distL="114300" distR="114300" simplePos="0" relativeHeight="252947456" behindDoc="0" locked="0" layoutInCell="1" allowOverlap="1" wp14:anchorId="019AC1F8" wp14:editId="290FFAA5">
                      <wp:simplePos x="0" y="0"/>
                      <wp:positionH relativeFrom="column">
                        <wp:posOffset>-72813</wp:posOffset>
                      </wp:positionH>
                      <wp:positionV relativeFrom="paragraph">
                        <wp:posOffset>128270</wp:posOffset>
                      </wp:positionV>
                      <wp:extent cx="364066" cy="1404620"/>
                      <wp:effectExtent l="0" t="0" r="0" b="0"/>
                      <wp:wrapNone/>
                      <wp:docPr id="5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4066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20B9A8" w14:textId="77777777" w:rsidR="003B5C7E" w:rsidRDefault="003B5C7E" w:rsidP="00DE090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A54A781" wp14:editId="1CAB00F8">
                                        <wp:extent cx="145626" cy="145626"/>
                                        <wp:effectExtent l="0" t="0" r="6985" b="6985"/>
                                        <wp:docPr id="552" name="Grafik 552" descr="Münz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2" name="Coins.svg"/>
                                                <pic:cNvPicPr/>
                                              </pic:nvPicPr>
                                              <pic:blipFill>
                                                <a:blip r:embed="rId4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47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740" cy="1487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47F36B3" w14:textId="77777777" w:rsidR="003B5C7E" w:rsidRDefault="003B5C7E" w:rsidP="00DE090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50DC5E" wp14:editId="2422FDC8">
                                        <wp:extent cx="141605" cy="141605"/>
                                        <wp:effectExtent l="0" t="0" r="0" b="0"/>
                                        <wp:docPr id="555" name="Grafik 555" descr="Gel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3" name="Money.svg"/>
                                                <pic:cNvPicPr/>
                                              </pic:nvPicPr>
                                              <pic:blipFill>
                                                <a:blip r:embed="rId48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49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2668" cy="1426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019AC1F8" id="_x0000_s1080" type="#_x0000_t202" style="position:absolute;left:0;text-align:left;margin-left:-5.75pt;margin-top:10.1pt;width:28.65pt;height:110.6pt;z-index:25294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" filled="f" stroked="f">
                      <v:textbox style="mso-fit-shape-to-text:t">
                        <w:txbxContent>
                          <w:p w14:paraId="4A20B9A8" w14:textId="77777777" w:rsidR="003B5C7E" w:rsidRDefault="003B5C7E" w:rsidP="00DE09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54A781" wp14:editId="1CAB00F8">
                                  <wp:extent cx="145626" cy="145626"/>
                                  <wp:effectExtent l="0" t="0" r="6985" b="6985"/>
                                  <wp:docPr id="552" name="Grafik 552" descr="Münz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2" name="Coins.svg"/>
                                          <pic:cNvPicPr/>
                                        </pic:nvPicPr>
                                        <pic:blipFill>
                                          <a:blip r:embed="rId1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740" cy="148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47F36B3" w14:textId="77777777" w:rsidR="003B5C7E" w:rsidRDefault="003B5C7E" w:rsidP="00DE09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50DC5E" wp14:editId="2422FDC8">
                                  <wp:extent cx="141605" cy="141605"/>
                                  <wp:effectExtent l="0" t="0" r="0" b="0"/>
                                  <wp:docPr id="555" name="Grafik 555" descr="Gel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" name="Money.svg"/>
                                          <pic:cNvPicPr/>
                                        </pic:nvPicPr>
                                        <pic:blipFill>
                                          <a:blip r:embed="rId1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668" cy="142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bCs/>
                <w:i/>
                <w:iCs/>
              </w:rPr>
              <w:t xml:space="preserve">     </w:t>
            </w:r>
            <w:r w:rsidRPr="00723E20">
              <w:rPr>
                <w:b/>
                <w:bCs/>
                <w:iCs/>
              </w:rPr>
              <w:t>Koordinatensystem</w:t>
            </w:r>
          </w:p>
        </w:tc>
      </w:tr>
      <w:tr w:rsidR="00DE0900" w14:paraId="4F05BBDA" w14:textId="77777777" w:rsidTr="00DE0900">
        <w:tc>
          <w:tcPr>
            <w:tcW w:w="709" w:type="dxa"/>
          </w:tcPr>
          <w:p w14:paraId="43FF49E5" w14:textId="77777777" w:rsidR="00DE0900" w:rsidRDefault="00DE0900" w:rsidP="00DE0900">
            <w:pPr>
              <w:jc w:val="left"/>
            </w:pPr>
          </w:p>
          <w:p w14:paraId="33C2BC8B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50C7FEFB" w14:textId="77777777" w:rsidR="00DE0900" w:rsidRDefault="00DE0900" w:rsidP="00DE0900">
            <w:pPr>
              <w:pStyle w:val="berschrift2"/>
            </w:pPr>
            <w:r>
              <w:rPr>
                <w:noProof/>
              </w:rPr>
              <w:drawing>
                <wp:inline distT="0" distB="0" distL="0" distR="0" wp14:anchorId="650F6495" wp14:editId="1A9288E7">
                  <wp:extent cx="152400" cy="183743"/>
                  <wp:effectExtent l="0" t="0" r="0" b="6985"/>
                  <wp:docPr id="548" name="Grafik 548" descr="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zza.sv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rcRect l="8824" r="8235"/>
                          <a:stretch/>
                        </pic:blipFill>
                        <pic:spPr bwMode="auto">
                          <a:xfrm>
                            <a:off x="0" y="0"/>
                            <a:ext cx="173499" cy="209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8" w:type="dxa"/>
            <w:gridSpan w:val="4"/>
            <w:tcBorders>
              <w:right w:val="single" w:sz="4" w:space="0" w:color="A6A6A6"/>
            </w:tcBorders>
          </w:tcPr>
          <w:p w14:paraId="238DBEE6" w14:textId="77777777" w:rsidR="00DE0900" w:rsidRPr="00C10A01" w:rsidRDefault="00DE0900" w:rsidP="00DE0900">
            <w:pPr>
              <w:spacing w:after="240" w:line="257" w:lineRule="auto"/>
              <w:contextualSpacing/>
              <w:jc w:val="left"/>
              <w:rPr>
                <w:sz w:val="10"/>
              </w:rPr>
            </w:pPr>
            <w:r w:rsidRPr="00667CE6">
              <w:rPr>
                <w:noProof/>
                <w:sz w:val="10"/>
              </w:rPr>
              <w:drawing>
                <wp:inline distT="0" distB="0" distL="0" distR="0" wp14:anchorId="029ABCC5" wp14:editId="0548838C">
                  <wp:extent cx="2426937" cy="2450889"/>
                  <wp:effectExtent l="0" t="0" r="0" b="6985"/>
                  <wp:docPr id="533" name="Grafik 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9734" cy="2453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9EB4B42" wp14:editId="62B2F2B0">
                  <wp:extent cx="127000" cy="127000"/>
                  <wp:effectExtent l="0" t="0" r="6350" b="6350"/>
                  <wp:docPr id="549" name="Grafik 549" descr="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eam.sv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1459" cy="13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  <w:gridSpan w:val="5"/>
            <w:tcBorders>
              <w:left w:val="single" w:sz="4" w:space="0" w:color="A6A6A6"/>
            </w:tcBorders>
          </w:tcPr>
          <w:p w14:paraId="0FE13D9F" w14:textId="77777777" w:rsidR="00DE0900" w:rsidRPr="00C10A01" w:rsidRDefault="00DE0900" w:rsidP="00DE0900">
            <w:pPr>
              <w:jc w:val="left"/>
              <w:rPr>
                <w:sz w:val="10"/>
              </w:rPr>
            </w:pPr>
            <w:r>
              <w:rPr>
                <w:sz w:val="10"/>
              </w:rPr>
              <w:t xml:space="preserve">         </w:t>
            </w:r>
            <w:r w:rsidRPr="00E5655D">
              <w:rPr>
                <w:noProof/>
                <w:sz w:val="10"/>
              </w:rPr>
              <w:drawing>
                <wp:inline distT="0" distB="0" distL="0" distR="0" wp14:anchorId="0615450C" wp14:editId="7906A18A">
                  <wp:extent cx="2115380" cy="2324100"/>
                  <wp:effectExtent l="0" t="0" r="0" b="0"/>
                  <wp:docPr id="550" name="Grafik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020" cy="2339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703694" wp14:editId="01EA8098">
                  <wp:extent cx="127000" cy="127000"/>
                  <wp:effectExtent l="0" t="0" r="6350" b="6350"/>
                  <wp:docPr id="560" name="Grafik 560" descr="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eam.sv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1459" cy="13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4F6D6C20" w14:textId="77777777" w:rsidTr="00DE0900">
        <w:tc>
          <w:tcPr>
            <w:tcW w:w="709" w:type="dxa"/>
          </w:tcPr>
          <w:p w14:paraId="2A0471CA" w14:textId="77777777" w:rsidR="00DE0900" w:rsidRPr="001B7F82" w:rsidRDefault="00DE0900" w:rsidP="00DE0900">
            <w:pPr>
              <w:jc w:val="left"/>
              <w:rPr>
                <w:sz w:val="12"/>
              </w:rPr>
            </w:pPr>
          </w:p>
        </w:tc>
        <w:tc>
          <w:tcPr>
            <w:tcW w:w="251" w:type="dxa"/>
          </w:tcPr>
          <w:p w14:paraId="078E12D3" w14:textId="77777777" w:rsidR="00DE0900" w:rsidRPr="001B7F82" w:rsidRDefault="00DE0900" w:rsidP="00DE0900">
            <w:pPr>
              <w:pStyle w:val="berschrift2"/>
              <w:rPr>
                <w:sz w:val="12"/>
              </w:rPr>
            </w:pPr>
          </w:p>
        </w:tc>
        <w:tc>
          <w:tcPr>
            <w:tcW w:w="4058" w:type="dxa"/>
            <w:gridSpan w:val="4"/>
          </w:tcPr>
          <w:p w14:paraId="7074E438" w14:textId="77777777" w:rsidR="00DE0900" w:rsidRPr="001B7F82" w:rsidRDefault="00DE0900" w:rsidP="00DE0900">
            <w:pPr>
              <w:jc w:val="left"/>
              <w:rPr>
                <w:b/>
                <w:sz w:val="12"/>
              </w:rPr>
            </w:pPr>
          </w:p>
        </w:tc>
        <w:tc>
          <w:tcPr>
            <w:tcW w:w="4059" w:type="dxa"/>
            <w:gridSpan w:val="5"/>
          </w:tcPr>
          <w:p w14:paraId="4F6421B1" w14:textId="77777777" w:rsidR="00DE0900" w:rsidRPr="001B7F82" w:rsidRDefault="00DE0900" w:rsidP="00DE0900">
            <w:pPr>
              <w:jc w:val="left"/>
              <w:rPr>
                <w:b/>
                <w:sz w:val="12"/>
              </w:rPr>
            </w:pPr>
          </w:p>
        </w:tc>
      </w:tr>
      <w:tr w:rsidR="00DE0900" w14:paraId="1173A887" w14:textId="77777777" w:rsidTr="00DE0900">
        <w:tc>
          <w:tcPr>
            <w:tcW w:w="709" w:type="dxa"/>
          </w:tcPr>
          <w:p w14:paraId="33D9E5E3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4954FC46" w14:textId="77777777" w:rsidR="00DE0900" w:rsidRDefault="00DE0900" w:rsidP="00DE0900">
            <w:pPr>
              <w:pStyle w:val="berschrift2"/>
            </w:pPr>
          </w:p>
        </w:tc>
        <w:tc>
          <w:tcPr>
            <w:tcW w:w="8117" w:type="dxa"/>
            <w:gridSpan w:val="9"/>
          </w:tcPr>
          <w:tbl>
            <w:tblPr>
              <w:tblStyle w:val="Tabellenraster"/>
              <w:tblpPr w:leftFromText="141" w:rightFromText="141" w:vertAnchor="page" w:horzAnchor="margin" w:tblpXSpec="center" w:tblpY="1"/>
              <w:tblOverlap w:val="never"/>
              <w:tblW w:w="7933" w:type="dxa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1843"/>
              <w:gridCol w:w="283"/>
              <w:gridCol w:w="1701"/>
              <w:gridCol w:w="2126"/>
            </w:tblGrid>
            <w:tr w:rsidR="00DE0900" w:rsidRPr="00B82994" w14:paraId="3D3F16E3" w14:textId="77777777" w:rsidTr="00DE0900">
              <w:trPr>
                <w:trHeight w:val="562"/>
              </w:trPr>
              <w:tc>
                <w:tcPr>
                  <w:tcW w:w="79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5C5ED5DB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0E0A18">
                    <w:rPr>
                      <w:sz w:val="20"/>
                      <w:szCs w:val="20"/>
                    </w:rPr>
                    <w:t xml:space="preserve">Diese </w:t>
                  </w:r>
                  <w:r w:rsidRPr="00A9400C">
                    <w:rPr>
                      <w:b/>
                      <w:i/>
                      <w:sz w:val="20"/>
                      <w:szCs w:val="20"/>
                    </w:rPr>
                    <w:t>Wörter</w:t>
                  </w:r>
                  <w:r w:rsidRPr="00BF0C78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DE0900" w:rsidRPr="00B82994" w14:paraId="696533FA" w14:textId="77777777" w:rsidTr="00DE0900">
              <w:trPr>
                <w:trHeight w:val="70"/>
              </w:trPr>
              <w:tc>
                <w:tcPr>
                  <w:tcW w:w="1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85DE49F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5187FA8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17E605FB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E803FA1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4915EE56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DE0900" w14:paraId="40FE839A" w14:textId="77777777" w:rsidTr="00DE0900">
              <w:trPr>
                <w:trHeight w:val="750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A87FCBF" w14:textId="77777777" w:rsidR="00DE0900" w:rsidRPr="00CF09D7" w:rsidRDefault="00DE0900" w:rsidP="00DE0900">
                  <w:pPr>
                    <w:jc w:val="left"/>
                    <w:rPr>
                      <w:sz w:val="18"/>
                      <w:szCs w:val="18"/>
                    </w:rPr>
                  </w:pPr>
                  <w:r w:rsidRPr="00CF09D7">
                    <w:rPr>
                      <w:sz w:val="18"/>
                      <w:szCs w:val="18"/>
                    </w:rPr>
                    <w:t>das Koordinatensystem</w:t>
                  </w:r>
                </w:p>
                <w:p w14:paraId="7DF8200C" w14:textId="77777777" w:rsidR="00DE0900" w:rsidRPr="004143F9" w:rsidRDefault="00DE0900" w:rsidP="00DE0900">
                  <w:pPr>
                    <w:jc w:val="left"/>
                  </w:pPr>
                  <w:r w:rsidRPr="006848DD">
                    <w:rPr>
                      <w:i/>
                      <w:iCs/>
                      <w:sz w:val="14"/>
                      <w:szCs w:val="16"/>
                    </w:rPr>
                    <w:t xml:space="preserve">(die Koordinatensysteme)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32F26572" w14:textId="77777777" w:rsidR="00DE0900" w:rsidRPr="002D4530" w:rsidRDefault="00DE0900" w:rsidP="00DE0900">
                  <w:pPr>
                    <w:jc w:val="left"/>
                    <w:rPr>
                      <w:sz w:val="20"/>
                      <w:szCs w:val="2"/>
                    </w:rPr>
                  </w:pPr>
                  <w:r w:rsidRPr="00B00189">
                    <w:rPr>
                      <w:noProof/>
                    </w:rPr>
                    <w:drawing>
                      <wp:inline distT="0" distB="0" distL="0" distR="0" wp14:anchorId="1C53FCDF" wp14:editId="5D18AC96">
                        <wp:extent cx="413079" cy="476250"/>
                        <wp:effectExtent l="0" t="0" r="6350" b="0"/>
                        <wp:docPr id="205" name="Grafik 205" descr="C:\Users\Frank Sprütten\Desktop\geogebra-expor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Frank Sprütten\Desktop\geogebra-expor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0">
                                          <a14:imgEffect>
                                            <a14:brightnessContrast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7" t="205" r="-597" b="601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3738" cy="4770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82A8E46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33A0CE53" w14:textId="77777777" w:rsidR="00DE0900" w:rsidRPr="00DC0EE6" w:rsidRDefault="00DE0900" w:rsidP="00DE0900">
                  <w:pPr>
                    <w:jc w:val="left"/>
                    <w:rPr>
                      <w:szCs w:val="23"/>
                    </w:rPr>
                  </w:pPr>
                  <w:r w:rsidRPr="00DC0EE6">
                    <w:rPr>
                      <w:szCs w:val="23"/>
                    </w:rPr>
                    <w:t>die Achse</w:t>
                  </w:r>
                </w:p>
                <w:p w14:paraId="3B181727" w14:textId="77777777" w:rsidR="00DE0900" w:rsidRPr="00D86AD5" w:rsidRDefault="00DE0900" w:rsidP="00DE0900">
                  <w:pPr>
                    <w:jc w:val="left"/>
                    <w:rPr>
                      <w:i/>
                      <w:sz w:val="20"/>
                      <w:szCs w:val="18"/>
                    </w:rPr>
                  </w:pPr>
                  <w:r w:rsidRPr="006848DD">
                    <w:rPr>
                      <w:i/>
                      <w:iCs/>
                      <w:sz w:val="14"/>
                      <w:szCs w:val="16"/>
                    </w:rPr>
                    <w:t>(die Achsen)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808080" w:themeColor="background1" w:themeShade="80"/>
                  </w:tcBorders>
                  <w:vAlign w:val="center"/>
                </w:tcPr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84"/>
                    <w:gridCol w:w="1062"/>
                  </w:tblGrid>
                  <w:tr w:rsidR="00DE0900" w14:paraId="54825986" w14:textId="77777777" w:rsidTr="00DE0900">
                    <w:tc>
                      <w:tcPr>
                        <w:tcW w:w="884" w:type="dxa"/>
                      </w:tcPr>
                      <w:p w14:paraId="263CF435" w14:textId="77777777" w:rsidR="00DE0900" w:rsidRDefault="00DE0900" w:rsidP="00DE0900">
                        <w:pPr>
                          <w:jc w:val="left"/>
                          <w:rPr>
                            <w:sz w:val="14"/>
                            <w:szCs w:val="12"/>
                          </w:rPr>
                        </w:pPr>
                        <w:r>
                          <w:rPr>
                            <w:sz w:val="14"/>
                            <w:szCs w:val="12"/>
                          </w:rPr>
                          <w:sym w:font="Symbol" w:char="F0AD"/>
                        </w:r>
                      </w:p>
                      <w:p w14:paraId="0B716235" w14:textId="77777777" w:rsidR="00DE0900" w:rsidRDefault="00DE0900" w:rsidP="00DE0900">
                        <w:pPr>
                          <w:jc w:val="left"/>
                        </w:pPr>
                        <w:r>
                          <w:rPr>
                            <w:sz w:val="14"/>
                            <w:szCs w:val="12"/>
                          </w:rPr>
                          <w:t>d</w:t>
                        </w:r>
                        <w:r w:rsidRPr="004034C9">
                          <w:rPr>
                            <w:sz w:val="14"/>
                            <w:szCs w:val="12"/>
                          </w:rPr>
                          <w:t>ie y-Achse</w:t>
                        </w:r>
                      </w:p>
                    </w:tc>
                    <w:tc>
                      <w:tcPr>
                        <w:tcW w:w="1062" w:type="dxa"/>
                      </w:tcPr>
                      <w:p w14:paraId="17D153A3" w14:textId="77777777" w:rsidR="00DE0900" w:rsidRDefault="00DE0900" w:rsidP="00DE0900">
                        <w:pPr>
                          <w:jc w:val="left"/>
                        </w:pPr>
                        <w:r w:rsidRPr="00B00189">
                          <w:rPr>
                            <w:noProof/>
                          </w:rPr>
                          <w:drawing>
                            <wp:inline distT="0" distB="0" distL="0" distR="0" wp14:anchorId="16A1E277" wp14:editId="5B79BF41">
                              <wp:extent cx="346987" cy="400050"/>
                              <wp:effectExtent l="0" t="0" r="0" b="0"/>
                              <wp:docPr id="123" name="Grafik 123" descr="C:\Users\Frank Sprütten\Desktop\geogebra-expor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 descr="C:\Users\Frank Sprütten\Desktop\geogebra-export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59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60">
                                                <a14:imgEffect>
                                                  <a14:brightnessContrast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97" t="205" r="-597" b="6016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48651" cy="4019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E0900" w14:paraId="38907A51" w14:textId="77777777" w:rsidTr="00DE0900">
                    <w:tc>
                      <w:tcPr>
                        <w:tcW w:w="884" w:type="dxa"/>
                      </w:tcPr>
                      <w:p w14:paraId="27B14432" w14:textId="77777777" w:rsidR="00DE0900" w:rsidRPr="004871E9" w:rsidRDefault="00DE0900" w:rsidP="00DE0900">
                        <w:pPr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062" w:type="dxa"/>
                      </w:tcPr>
                      <w:p w14:paraId="5691F5D3" w14:textId="77777777" w:rsidR="00DE0900" w:rsidRDefault="00DE0900" w:rsidP="00DE0900">
                        <w:pPr>
                          <w:jc w:val="left"/>
                        </w:pPr>
                        <w:r>
                          <w:rPr>
                            <w:sz w:val="14"/>
                            <w:szCs w:val="12"/>
                          </w:rPr>
                          <w:t>d</w:t>
                        </w:r>
                        <w:r w:rsidRPr="004034C9">
                          <w:rPr>
                            <w:sz w:val="14"/>
                            <w:szCs w:val="12"/>
                          </w:rPr>
                          <w:t>ie x-Achse</w:t>
                        </w:r>
                        <w:r>
                          <w:rPr>
                            <w:sz w:val="14"/>
                            <w:szCs w:val="12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2"/>
                          </w:rPr>
                          <w:sym w:font="Symbol" w:char="F0AE"/>
                        </w:r>
                      </w:p>
                    </w:tc>
                  </w:tr>
                </w:tbl>
                <w:p w14:paraId="19B14706" w14:textId="77777777" w:rsidR="00DE0900" w:rsidRPr="004B310E" w:rsidRDefault="00DE0900" w:rsidP="00DE0900">
                  <w:pPr>
                    <w:jc w:val="left"/>
                    <w:rPr>
                      <w:rFonts w:ascii="Arial" w:eastAsia="MS Mincho" w:hAnsi="Arial" w:cs="Arial"/>
                      <w:sz w:val="14"/>
                      <w:szCs w:val="16"/>
                    </w:rPr>
                  </w:pPr>
                </w:p>
              </w:tc>
            </w:tr>
            <w:tr w:rsidR="00DE0900" w:rsidRPr="002D4530" w14:paraId="67147DBD" w14:textId="77777777" w:rsidTr="00DE0900">
              <w:trPr>
                <w:trHeight w:val="70"/>
              </w:trPr>
              <w:tc>
                <w:tcPr>
                  <w:tcW w:w="1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F0B7D4A" w14:textId="77777777" w:rsidR="00DE0900" w:rsidRPr="002D4530" w:rsidRDefault="00DE0900" w:rsidP="00DE0900">
                  <w:pPr>
                    <w:jc w:val="left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6D2719F" w14:textId="77777777" w:rsidR="00DE0900" w:rsidRPr="002D4530" w:rsidRDefault="00DE0900" w:rsidP="00DE0900">
                  <w:pPr>
                    <w:jc w:val="left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025DD6C7" w14:textId="77777777" w:rsidR="00DE0900" w:rsidRPr="002D4530" w:rsidRDefault="00DE0900" w:rsidP="00DE0900">
                  <w:pPr>
                    <w:jc w:val="left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5054710" w14:textId="77777777" w:rsidR="00DE0900" w:rsidRPr="002D4530" w:rsidRDefault="00DE0900" w:rsidP="00DE0900">
                  <w:pPr>
                    <w:jc w:val="left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684288E" w14:textId="77777777" w:rsidR="00DE0900" w:rsidRPr="002D4530" w:rsidRDefault="00DE0900" w:rsidP="00DE0900">
                  <w:pPr>
                    <w:jc w:val="left"/>
                    <w:rPr>
                      <w:rFonts w:ascii="Arial" w:eastAsia="MS Mincho" w:hAnsi="Arial" w:cs="Arial"/>
                      <w:i/>
                      <w:sz w:val="10"/>
                      <w:szCs w:val="10"/>
                    </w:rPr>
                  </w:pPr>
                </w:p>
              </w:tc>
            </w:tr>
            <w:tr w:rsidR="00DE0900" w14:paraId="645D6F9C" w14:textId="77777777" w:rsidTr="00DE0900">
              <w:trPr>
                <w:trHeight w:val="784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1828B7AB" w14:textId="77777777" w:rsidR="00DE0900" w:rsidRDefault="00DE0900" w:rsidP="00DE0900">
                  <w:pPr>
                    <w:jc w:val="left"/>
                  </w:pPr>
                  <w:r>
                    <w:t>der Punkt</w:t>
                  </w:r>
                </w:p>
                <w:p w14:paraId="6D1AE632" w14:textId="77777777" w:rsidR="00DE0900" w:rsidRPr="0054614B" w:rsidRDefault="00DE0900" w:rsidP="00DE0900">
                  <w:pPr>
                    <w:jc w:val="left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6848DD">
                    <w:rPr>
                      <w:i/>
                      <w:iCs/>
                      <w:sz w:val="14"/>
                      <w:szCs w:val="20"/>
                    </w:rPr>
                    <w:t>(die Punkte)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W w:w="187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41"/>
                    <w:gridCol w:w="838"/>
                  </w:tblGrid>
                  <w:tr w:rsidR="00DE0900" w:rsidRPr="00155BCD" w14:paraId="6C1F5C54" w14:textId="77777777" w:rsidTr="00DE0900">
                    <w:tc>
                      <w:tcPr>
                        <w:tcW w:w="1041" w:type="dxa"/>
                        <w:vAlign w:val="center"/>
                      </w:tcPr>
                      <w:p w14:paraId="3BFE0C84" w14:textId="77777777" w:rsidR="00DE0900" w:rsidRDefault="00DE0900" w:rsidP="00DE0900">
                        <w:pPr>
                          <w:jc w:val="left"/>
                        </w:pPr>
                        <w:r w:rsidRPr="00B00189">
                          <w:rPr>
                            <w:noProof/>
                            <w:color w:val="FF0000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943360" behindDoc="0" locked="0" layoutInCell="1" allowOverlap="1" wp14:anchorId="68AAFA27" wp14:editId="024B8655">
                                  <wp:simplePos x="0" y="0"/>
                                  <wp:positionH relativeFrom="column">
                                    <wp:posOffset>382905</wp:posOffset>
                                  </wp:positionH>
                                  <wp:positionV relativeFrom="paragraph">
                                    <wp:posOffset>225425</wp:posOffset>
                                  </wp:positionV>
                                  <wp:extent cx="257175" cy="45085"/>
                                  <wp:effectExtent l="38100" t="76200" r="0" b="88265"/>
                                  <wp:wrapNone/>
                                  <wp:docPr id="15627" name="Gerade Verbindung mit Pfeil 15627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H="1">
                                            <a:off x="0" y="0"/>
                                            <a:ext cx="257175" cy="4508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6="http://schemas.microsoft.com/office/word/2018/wordml" xmlns:w16cex="http://schemas.microsoft.com/office/word/2018/wordml/cex">
                              <w:pict>
                                <v:shape w14:anchorId="4E8B486C" id="Gerade Verbindung mit Pfeil 15627" o:spid="_x0000_s1026" type="#_x0000_t32" style="position:absolute;margin-left:30.15pt;margin-top:17.75pt;width:20.25pt;height:3.55pt;flip:x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" strokecolor="red" strokeweight="2.25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 w:rsidRPr="00B00189">
                          <w:rPr>
                            <w:noProof/>
                          </w:rPr>
                          <w:drawing>
                            <wp:inline distT="0" distB="0" distL="0" distR="0" wp14:anchorId="266D2E64" wp14:editId="45997F0F">
                              <wp:extent cx="419100" cy="419100"/>
                              <wp:effectExtent l="0" t="0" r="0" b="0"/>
                              <wp:docPr id="206" name="Grafik 206" descr="C:\Users\Frank Sprütten\Desktop\geogebra-expor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 descr="C:\Users\Frank Sprütten\Desktop\geogebra-export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61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62">
                                                <a14:imgEffect>
                                                  <a14:brightnessContrast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611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19100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38" w:type="dxa"/>
                        <w:vAlign w:val="center"/>
                      </w:tcPr>
                      <w:p w14:paraId="1C3303A4" w14:textId="77777777" w:rsidR="00DE0900" w:rsidRPr="00155BCD" w:rsidRDefault="00DE0900" w:rsidP="00DE0900">
                        <w:pPr>
                          <w:jc w:val="left"/>
                          <w:rPr>
                            <w:sz w:val="20"/>
                            <w:szCs w:val="18"/>
                          </w:rPr>
                        </w:pPr>
                        <w:proofErr w:type="gramStart"/>
                        <w:r w:rsidRPr="00155BCD">
                          <w:rPr>
                            <w:sz w:val="20"/>
                            <w:szCs w:val="18"/>
                          </w:rPr>
                          <w:t>P(</w:t>
                        </w:r>
                        <w:proofErr w:type="gramEnd"/>
                        <w:r w:rsidRPr="00155BCD">
                          <w:rPr>
                            <w:sz w:val="20"/>
                            <w:szCs w:val="18"/>
                          </w:rPr>
                          <w:t>2/1)</w:t>
                        </w:r>
                      </w:p>
                    </w:tc>
                  </w:tr>
                </w:tbl>
                <w:p w14:paraId="0A25F3BC" w14:textId="77777777" w:rsidR="00DE0900" w:rsidRPr="00D86AD5" w:rsidRDefault="00DE0900" w:rsidP="00DE0900">
                  <w:pPr>
                    <w:jc w:val="left"/>
                    <w:rPr>
                      <w:rFonts w:ascii="Arial" w:hAnsi="Arial" w:cs="Arial"/>
                      <w:sz w:val="14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6D043874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55F6AD14" w14:textId="77777777" w:rsidR="00DE0900" w:rsidRPr="00CF09D7" w:rsidRDefault="00DE0900" w:rsidP="00DE0900">
                  <w:pPr>
                    <w:jc w:val="left"/>
                    <w:rPr>
                      <w:rFonts w:cs="Arial"/>
                      <w:szCs w:val="23"/>
                    </w:rPr>
                  </w:pPr>
                  <w:r w:rsidRPr="00CF09D7">
                    <w:rPr>
                      <w:rFonts w:cs="Arial"/>
                      <w:szCs w:val="23"/>
                    </w:rPr>
                    <w:t>die Koordinate</w:t>
                  </w:r>
                </w:p>
                <w:p w14:paraId="735ACAAE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  <w:i/>
                      <w:iCs/>
                    </w:rPr>
                  </w:pPr>
                  <w:r w:rsidRPr="006848DD">
                    <w:rPr>
                      <w:rFonts w:cs="Arial"/>
                      <w:i/>
                      <w:iCs/>
                      <w:sz w:val="14"/>
                      <w:szCs w:val="18"/>
                    </w:rPr>
                    <w:t>(die Koordinaten)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7D1E5D0F" w14:textId="77777777" w:rsidR="00DE0900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  <w:r w:rsidRPr="00B00189">
                    <w:rPr>
                      <w:noProof/>
                      <w:color w:val="FF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45408" behindDoc="0" locked="0" layoutInCell="1" allowOverlap="1" wp14:anchorId="2CAC2CEE" wp14:editId="64446F11">
                            <wp:simplePos x="0" y="0"/>
                            <wp:positionH relativeFrom="column">
                              <wp:posOffset>548005</wp:posOffset>
                            </wp:positionH>
                            <wp:positionV relativeFrom="paragraph">
                              <wp:posOffset>141605</wp:posOffset>
                            </wp:positionV>
                            <wp:extent cx="72390" cy="133350"/>
                            <wp:effectExtent l="38100" t="38100" r="41910" b="19050"/>
                            <wp:wrapNone/>
                            <wp:docPr id="111" name="Gerade Verbindung mit Pfeil 1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72568" cy="13335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3E938E5D" id="Gerade Verbindung mit Pfeil 111" o:spid="_x0000_s1026" type="#_x0000_t32" style="position:absolute;margin-left:43.15pt;margin-top:11.15pt;width:5.7pt;height:10.5pt;flip:x y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" strokecolor="red" strokeweight="2.25pt">
                            <v:stroke endarrow="block"/>
                          </v:shape>
                        </w:pict>
                      </mc:Fallback>
                    </mc:AlternateContent>
                  </w:r>
                  <w:r w:rsidRPr="00B00189">
                    <w:rPr>
                      <w:noProof/>
                      <w:color w:val="FF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44384" behindDoc="0" locked="0" layoutInCell="1" allowOverlap="1" wp14:anchorId="3065B964" wp14:editId="4985FF7A">
                            <wp:simplePos x="0" y="0"/>
                            <wp:positionH relativeFrom="column">
                              <wp:posOffset>321945</wp:posOffset>
                            </wp:positionH>
                            <wp:positionV relativeFrom="paragraph">
                              <wp:posOffset>151765</wp:posOffset>
                            </wp:positionV>
                            <wp:extent cx="104775" cy="123825"/>
                            <wp:effectExtent l="19050" t="38100" r="47625" b="28575"/>
                            <wp:wrapNone/>
                            <wp:docPr id="117" name="Gerade Verbindung mit Pfeil 1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04775" cy="123825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48E1D4EC" id="Gerade Verbindung mit Pfeil 117" o:spid="_x0000_s1026" type="#_x0000_t32" style="position:absolute;margin-left:25.35pt;margin-top:11.95pt;width:8.25pt;height:9.75pt;flip:y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" strokecolor="red" strokeweight="2.25pt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</w:rPr>
                    <w:t xml:space="preserve">       </w:t>
                  </w:r>
                  <w:proofErr w:type="gramStart"/>
                  <w:r>
                    <w:rPr>
                      <w:rFonts w:ascii="Arial" w:hAnsi="Arial" w:cs="Arial"/>
                    </w:rPr>
                    <w:t>P(</w:t>
                  </w:r>
                  <w:proofErr w:type="gramEnd"/>
                  <w:r>
                    <w:rPr>
                      <w:rFonts w:ascii="Arial" w:hAnsi="Arial" w:cs="Arial"/>
                    </w:rPr>
                    <w:t>2/1)</w:t>
                  </w:r>
                </w:p>
                <w:p w14:paraId="10E4FF5D" w14:textId="77777777" w:rsidR="00DE0900" w:rsidRPr="00155BCD" w:rsidRDefault="00DE0900" w:rsidP="00DE0900">
                  <w:pPr>
                    <w:jc w:val="left"/>
                    <w:rPr>
                      <w:rFonts w:ascii="Arial" w:hAnsi="Arial" w:cs="Arial"/>
                      <w:sz w:val="12"/>
                      <w:szCs w:val="10"/>
                    </w:rPr>
                  </w:pPr>
                </w:p>
                <w:p w14:paraId="3C255074" w14:textId="77777777" w:rsidR="00DE0900" w:rsidRDefault="00DE0900" w:rsidP="00DE0900">
                  <w:pPr>
                    <w:jc w:val="left"/>
                    <w:rPr>
                      <w:rFonts w:ascii="Arial" w:hAnsi="Arial" w:cs="Arial"/>
                      <w:sz w:val="12"/>
                      <w:szCs w:val="10"/>
                    </w:rPr>
                  </w:pPr>
                </w:p>
                <w:p w14:paraId="7E8C386B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12"/>
                      <w:szCs w:val="10"/>
                    </w:rPr>
                    <w:t xml:space="preserve">die </w:t>
                  </w:r>
                  <w:r w:rsidRPr="00155BCD">
                    <w:rPr>
                      <w:rFonts w:ascii="Arial" w:hAnsi="Arial" w:cs="Arial"/>
                      <w:sz w:val="12"/>
                      <w:szCs w:val="10"/>
                    </w:rPr>
                    <w:t>x-</w:t>
                  </w:r>
                  <w:proofErr w:type="gramStart"/>
                  <w:r w:rsidRPr="00155BCD">
                    <w:rPr>
                      <w:rFonts w:ascii="Arial" w:hAnsi="Arial" w:cs="Arial"/>
                      <w:sz w:val="12"/>
                      <w:szCs w:val="10"/>
                    </w:rPr>
                    <w:t>Koordinate</w:t>
                  </w:r>
                  <w:r>
                    <w:rPr>
                      <w:rFonts w:ascii="Arial" w:hAnsi="Arial" w:cs="Arial"/>
                      <w:sz w:val="12"/>
                      <w:szCs w:val="10"/>
                    </w:rPr>
                    <w:t xml:space="preserve">  die</w:t>
                  </w:r>
                  <w:proofErr w:type="gramEnd"/>
                  <w:r w:rsidRPr="00155BCD">
                    <w:rPr>
                      <w:rFonts w:ascii="Arial" w:hAnsi="Arial" w:cs="Arial"/>
                      <w:sz w:val="12"/>
                      <w:szCs w:val="10"/>
                    </w:rPr>
                    <w:t xml:space="preserve"> y-Koordinate</w:t>
                  </w:r>
                </w:p>
              </w:tc>
            </w:tr>
            <w:tr w:rsidR="00DE0900" w:rsidRPr="004B310E" w14:paraId="67163DDC" w14:textId="77777777" w:rsidTr="00DE0900">
              <w:trPr>
                <w:trHeight w:val="70"/>
              </w:trPr>
              <w:tc>
                <w:tcPr>
                  <w:tcW w:w="1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F8F8E8F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15CEA73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49B2A34" w14:textId="77777777" w:rsidR="00DE0900" w:rsidRPr="004B310E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FAEBA13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D2532B0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</w:tr>
            <w:tr w:rsidR="00DE0900" w:rsidRPr="00B82994" w14:paraId="36372474" w14:textId="77777777" w:rsidTr="00DE0900">
              <w:trPr>
                <w:trHeight w:val="577"/>
              </w:trPr>
              <w:tc>
                <w:tcPr>
                  <w:tcW w:w="38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501C67" w14:textId="77777777" w:rsidR="00DE0900" w:rsidRPr="007C59AA" w:rsidRDefault="00DE0900" w:rsidP="00DE0900">
                  <w:pPr>
                    <w:jc w:val="left"/>
                    <w:rPr>
                      <w:szCs w:val="21"/>
                    </w:rPr>
                  </w:pPr>
                  <w:r>
                    <w:rPr>
                      <w:szCs w:val="21"/>
                    </w:rPr>
                    <w:t xml:space="preserve">Eine Person bekommt … 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2B5E8272" w14:textId="77777777" w:rsidR="00DE0900" w:rsidRPr="007C59AA" w:rsidRDefault="00DE0900" w:rsidP="00DE0900">
                  <w:pPr>
                    <w:jc w:val="left"/>
                    <w:rPr>
                      <w:rFonts w:ascii="Arial" w:hAnsi="Arial" w:cs="Arial"/>
                      <w:szCs w:val="21"/>
                    </w:rPr>
                  </w:pPr>
                </w:p>
              </w:tc>
              <w:tc>
                <w:tcPr>
                  <w:tcW w:w="38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3BF1FE3" w14:textId="77777777" w:rsidR="00DE0900" w:rsidRPr="007C59AA" w:rsidRDefault="00DE0900" w:rsidP="00DE0900">
                  <w:pPr>
                    <w:jc w:val="left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Je mehr Personen es sind, desto …</w:t>
                  </w:r>
                </w:p>
              </w:tc>
            </w:tr>
          </w:tbl>
          <w:p w14:paraId="7C7E3993" w14:textId="77777777" w:rsidR="00DE0900" w:rsidRPr="002B4C69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6C7E7F8D" w14:textId="77777777" w:rsidTr="00DE0900">
        <w:tc>
          <w:tcPr>
            <w:tcW w:w="709" w:type="dxa"/>
          </w:tcPr>
          <w:p w14:paraId="1D14FAB8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48E316BF" w14:textId="77777777" w:rsidR="00DE0900" w:rsidRDefault="00DE0900" w:rsidP="00DE0900">
            <w:pPr>
              <w:pStyle w:val="berschrift2"/>
            </w:pPr>
          </w:p>
        </w:tc>
        <w:tc>
          <w:tcPr>
            <w:tcW w:w="8117" w:type="dxa"/>
            <w:gridSpan w:val="9"/>
          </w:tcPr>
          <w:p w14:paraId="4AEC762D" w14:textId="77777777" w:rsidR="00DE0900" w:rsidRDefault="00DE0900" w:rsidP="00DE0900">
            <w:pPr>
              <w:jc w:val="left"/>
              <w:rPr>
                <w:szCs w:val="23"/>
              </w:rPr>
            </w:pPr>
          </w:p>
        </w:tc>
      </w:tr>
      <w:tr w:rsidR="00DE0900" w14:paraId="1DEFAEE7" w14:textId="77777777" w:rsidTr="00DE0900">
        <w:tc>
          <w:tcPr>
            <w:tcW w:w="709" w:type="dxa"/>
          </w:tcPr>
          <w:p w14:paraId="4BF030F1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58927CF8" w14:textId="77777777" w:rsidR="00DE0900" w:rsidRDefault="00DE0900" w:rsidP="00DE0900">
            <w:pPr>
              <w:pStyle w:val="berschrift2"/>
            </w:pPr>
            <w:r>
              <w:t xml:space="preserve">b) </w:t>
            </w:r>
          </w:p>
        </w:tc>
        <w:tc>
          <w:tcPr>
            <w:tcW w:w="8117" w:type="dxa"/>
            <w:gridSpan w:val="9"/>
          </w:tcPr>
          <w:p w14:paraId="06D113C2" w14:textId="77777777" w:rsidR="00DE0900" w:rsidRPr="00B30F70" w:rsidRDefault="00DE0900" w:rsidP="00DE0900">
            <w:pPr>
              <w:jc w:val="left"/>
              <w:rPr>
                <w:szCs w:val="23"/>
              </w:rPr>
            </w:pPr>
            <w:r>
              <w:rPr>
                <w:szCs w:val="23"/>
              </w:rPr>
              <w:t xml:space="preserve">Was bedeuten die Punkte in der Aufgabe </w:t>
            </w:r>
            <w:r w:rsidRPr="005E2A97">
              <w:rPr>
                <w:rStyle w:val="berschrift2Zchn"/>
              </w:rPr>
              <w:t>a1</w:t>
            </w:r>
            <w:r>
              <w:rPr>
                <w:szCs w:val="23"/>
              </w:rPr>
              <w:t xml:space="preserve">)? </w:t>
            </w:r>
            <w:r w:rsidRPr="00B30F70">
              <w:rPr>
                <w:szCs w:val="23"/>
              </w:rPr>
              <w:t>W</w:t>
            </w:r>
            <w:r>
              <w:rPr>
                <w:szCs w:val="23"/>
              </w:rPr>
              <w:t>o liegen alle Punkte?</w:t>
            </w:r>
          </w:p>
        </w:tc>
      </w:tr>
    </w:tbl>
    <w:p w14:paraId="0F159AF4" w14:textId="77777777" w:rsidR="00DE0900" w:rsidRDefault="00DE0900" w:rsidP="00DE0900">
      <w:pPr>
        <w:rPr>
          <w:sz w:val="2"/>
        </w:rPr>
      </w:pPr>
      <w:r w:rsidRPr="00B47C4D">
        <w:rPr>
          <w:noProof/>
          <w:sz w:val="4"/>
        </w:rPr>
        <w:lastRenderedPageBreak/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34A6D678" wp14:editId="7F7E89B0">
                <wp:simplePos x="0" y="0"/>
                <wp:positionH relativeFrom="column">
                  <wp:posOffset>5563870</wp:posOffset>
                </wp:positionH>
                <wp:positionV relativeFrom="paragraph">
                  <wp:posOffset>-5035338</wp:posOffset>
                </wp:positionV>
                <wp:extent cx="838200" cy="1971675"/>
                <wp:effectExtent l="0" t="0" r="76200" b="104775"/>
                <wp:wrapNone/>
                <wp:docPr id="107" name="Bogen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2172">
                          <a:off x="0" y="0"/>
                          <a:ext cx="838200" cy="1971675"/>
                        </a:xfrm>
                        <a:prstGeom prst="arc">
                          <a:avLst>
                            <a:gd name="adj1" fmla="val 20728212"/>
                            <a:gd name="adj2" fmla="val 5483440"/>
                          </a:avLst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75C78AB" id="Bogen 107" o:spid="_x0000_s1026" style="position:absolute;margin-left:438.1pt;margin-top:-396.5pt;width:66pt;height:155.25pt;rotation:450202fd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8200,1971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" path="m835679,877872nsc842362,1020543,835719,1164926,816216,1300932v-60305,420540,-232640,694443,-421010,669140l419100,985838,835679,877872xem835679,877872nfc842362,1020543,835719,1164926,816216,1300932v-60305,420540,-232640,694443,-421010,669140e" filled="f" strokecolor="#0d0d0d [3069]" strokeweight="2pt">
                <v:stroke startarrow="block" endarrow="block"/>
                <v:shadow on="t" color="black" opacity="24903f" origin=",.5" offset="0,.55556mm"/>
                <v:path arrowok="t" o:connecttype="custom" o:connectlocs="835679,877872;816216,1300932;395206,1970072" o:connectangles="0,0,0"/>
              </v:shape>
            </w:pict>
          </mc:Fallback>
        </mc:AlternateContent>
      </w:r>
    </w:p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303"/>
        <w:gridCol w:w="2271"/>
        <w:gridCol w:w="1419"/>
        <w:gridCol w:w="1703"/>
        <w:gridCol w:w="2696"/>
      </w:tblGrid>
      <w:tr w:rsidR="00DE0900" w14:paraId="737D0E89" w14:textId="77777777" w:rsidTr="00DE0900">
        <w:trPr>
          <w:trHeight w:val="397"/>
        </w:trPr>
        <w:tc>
          <w:tcPr>
            <w:tcW w:w="685" w:type="dxa"/>
            <w:shd w:val="clear" w:color="auto" w:fill="D9D9D9" w:themeFill="background1" w:themeFillShade="D9"/>
          </w:tcPr>
          <w:p w14:paraId="4AE63D9C" w14:textId="77777777" w:rsidR="00DE0900" w:rsidRPr="009C2B8D" w:rsidRDefault="00DE0900" w:rsidP="00DE0900">
            <w:pPr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</w:t>
            </w:r>
            <w:r w:rsidRPr="009C2B8D">
              <w:rPr>
                <w:b/>
                <w:bCs/>
                <w:color w:val="000000"/>
              </w:rPr>
              <w:t>4</w:t>
            </w:r>
          </w:p>
        </w:tc>
        <w:tc>
          <w:tcPr>
            <w:tcW w:w="8392" w:type="dxa"/>
            <w:gridSpan w:val="5"/>
            <w:shd w:val="clear" w:color="auto" w:fill="D9D9D9" w:themeFill="background1" w:themeFillShade="D9"/>
          </w:tcPr>
          <w:p w14:paraId="7DD661A2" w14:textId="77777777" w:rsidR="00DE0900" w:rsidRPr="009C2B8D" w:rsidRDefault="00DE0900" w:rsidP="00DE0900">
            <w:pPr>
              <w:pStyle w:val="berschrift2"/>
              <w:rPr>
                <w:color w:val="000000"/>
              </w:rPr>
            </w:pPr>
            <w:r w:rsidRPr="009C2B8D">
              <w:rPr>
                <w:color w:val="000000"/>
              </w:rPr>
              <w:t>Lösungsbeispiel zur Aufgabe 4 a2)</w:t>
            </w:r>
          </w:p>
          <w:p w14:paraId="246C8D7F" w14:textId="77777777" w:rsidR="00DE0900" w:rsidRPr="009C2B8D" w:rsidRDefault="00DE0900" w:rsidP="00DE0900">
            <w:pPr>
              <w:jc w:val="left"/>
              <w:rPr>
                <w:color w:val="000000"/>
              </w:rPr>
            </w:pPr>
          </w:p>
        </w:tc>
      </w:tr>
      <w:tr w:rsidR="00DE0900" w14:paraId="3F46438C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1FA38FF6" w14:textId="77777777" w:rsidR="00DE0900" w:rsidRPr="00B37EED" w:rsidRDefault="00DE0900" w:rsidP="00DE0900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60D6A350" w14:textId="77777777" w:rsidR="00DE0900" w:rsidRPr="00891198" w:rsidRDefault="00DE0900" w:rsidP="00DE0900">
            <w:pPr>
              <w:pStyle w:val="berschrift2"/>
              <w:ind w:left="-5" w:firstLine="5"/>
              <w:rPr>
                <w:bCs w:val="0"/>
              </w:rPr>
            </w:pPr>
          </w:p>
        </w:tc>
        <w:tc>
          <w:tcPr>
            <w:tcW w:w="8089" w:type="dxa"/>
            <w:gridSpan w:val="4"/>
          </w:tcPr>
          <w:p w14:paraId="254410D3" w14:textId="77777777" w:rsidR="00DE0900" w:rsidRPr="00667CE6" w:rsidRDefault="00DE0900" w:rsidP="00DE0900">
            <w:pPr>
              <w:overflowPunct/>
              <w:autoSpaceDE/>
              <w:autoSpaceDN/>
              <w:adjustRightInd/>
              <w:spacing w:line="257" w:lineRule="auto"/>
              <w:ind w:right="190"/>
              <w:contextualSpacing/>
              <w:jc w:val="left"/>
              <w:textAlignment w:val="auto"/>
            </w:pPr>
          </w:p>
        </w:tc>
      </w:tr>
      <w:tr w:rsidR="00DE0900" w14:paraId="4AB2F25B" w14:textId="77777777" w:rsidTr="00DE0900">
        <w:trPr>
          <w:trHeight w:val="433"/>
        </w:trPr>
        <w:tc>
          <w:tcPr>
            <w:tcW w:w="685" w:type="dxa"/>
            <w:shd w:val="clear" w:color="auto" w:fill="D9D9D9" w:themeFill="background1" w:themeFillShade="D9"/>
          </w:tcPr>
          <w:p w14:paraId="059A23FC" w14:textId="77777777" w:rsidR="00DE0900" w:rsidRPr="00B37EED" w:rsidRDefault="00DE0900" w:rsidP="00DE0900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05633106" w14:textId="77777777" w:rsidR="00DE0900" w:rsidRPr="00891198" w:rsidRDefault="00DE0900" w:rsidP="00DE0900">
            <w:pPr>
              <w:pStyle w:val="berschrift2"/>
              <w:ind w:left="-5" w:firstLine="5"/>
              <w:rPr>
                <w:bCs w:val="0"/>
                <w:color w:val="0D0D0D" w:themeColor="text1" w:themeTint="F2"/>
              </w:rPr>
            </w:pPr>
            <w:r w:rsidRPr="00891198">
              <w:rPr>
                <w:bCs w:val="0"/>
              </w:rPr>
              <w:t>a)</w:t>
            </w:r>
          </w:p>
        </w:tc>
        <w:tc>
          <w:tcPr>
            <w:tcW w:w="8089" w:type="dxa"/>
            <w:gridSpan w:val="4"/>
          </w:tcPr>
          <w:p w14:paraId="495C68AE" w14:textId="77777777" w:rsidR="00DE0900" w:rsidRPr="00667CE6" w:rsidRDefault="00DE0900" w:rsidP="00DE0900">
            <w:pPr>
              <w:overflowPunct/>
              <w:autoSpaceDE/>
              <w:autoSpaceDN/>
              <w:adjustRightInd/>
              <w:spacing w:line="257" w:lineRule="auto"/>
              <w:ind w:right="190"/>
              <w:contextualSpacing/>
              <w:jc w:val="left"/>
              <w:textAlignment w:val="auto"/>
            </w:pPr>
            <w:r w:rsidRPr="00667CE6">
              <w:t xml:space="preserve">Familie Meier erbt 2600 Euro. </w:t>
            </w:r>
          </w:p>
          <w:p w14:paraId="7928A935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</w:pPr>
            <w:r w:rsidRPr="00667CE6">
              <w:t>Wie viel Euro bekommt jede Person, wenn es 2, 4, 5 oder 8 Personen sind?</w:t>
            </w:r>
          </w:p>
          <w:p w14:paraId="27F059D4" w14:textId="77777777" w:rsidR="00DE0900" w:rsidRPr="007F2091" w:rsidRDefault="00DE0900" w:rsidP="00DE0900">
            <w:pPr>
              <w:pStyle w:val="berschrift2"/>
              <w:ind w:left="-5" w:firstLine="5"/>
              <w:rPr>
                <w:b w:val="0"/>
              </w:rPr>
            </w:pPr>
          </w:p>
        </w:tc>
      </w:tr>
      <w:tr w:rsidR="00DE0900" w14:paraId="08D9AE1D" w14:textId="77777777" w:rsidTr="00DE0900">
        <w:trPr>
          <w:trHeight w:val="47"/>
        </w:trPr>
        <w:tc>
          <w:tcPr>
            <w:tcW w:w="685" w:type="dxa"/>
            <w:shd w:val="clear" w:color="auto" w:fill="D9D9D9" w:themeFill="background1" w:themeFillShade="D9"/>
          </w:tcPr>
          <w:p w14:paraId="4E086CD1" w14:textId="77777777" w:rsidR="00DE0900" w:rsidRPr="00B37EED" w:rsidRDefault="00DE0900" w:rsidP="00DE0900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34436D03" w14:textId="77777777" w:rsidR="00DE0900" w:rsidRPr="00891198" w:rsidRDefault="00DE0900" w:rsidP="00DE0900">
            <w:pPr>
              <w:pStyle w:val="berschrift2"/>
              <w:ind w:left="-5" w:firstLine="5"/>
              <w:rPr>
                <w:bCs w:val="0"/>
              </w:rPr>
            </w:pPr>
          </w:p>
        </w:tc>
        <w:tc>
          <w:tcPr>
            <w:tcW w:w="8089" w:type="dxa"/>
            <w:gridSpan w:val="4"/>
          </w:tcPr>
          <w:p w14:paraId="19B9D2D3" w14:textId="77777777" w:rsidR="00DE0900" w:rsidRPr="00A832E9" w:rsidRDefault="00DE0900" w:rsidP="00DE0900">
            <w:pPr>
              <w:pStyle w:val="berschrift2"/>
              <w:ind w:left="-5" w:firstLine="5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a2)</w:t>
            </w:r>
          </w:p>
        </w:tc>
      </w:tr>
      <w:tr w:rsidR="00DE0900" w:rsidRPr="0058588B" w14:paraId="300150C1" w14:textId="77777777" w:rsidTr="00DE0900">
        <w:trPr>
          <w:trHeight w:val="227"/>
        </w:trPr>
        <w:tc>
          <w:tcPr>
            <w:tcW w:w="685" w:type="dxa"/>
            <w:vMerge w:val="restart"/>
            <w:shd w:val="clear" w:color="auto" w:fill="D9D9D9" w:themeFill="background1" w:themeFillShade="D9"/>
          </w:tcPr>
          <w:p w14:paraId="21F950A0" w14:textId="77777777" w:rsidR="00DE0900" w:rsidRPr="00B37EED" w:rsidRDefault="00DE0900" w:rsidP="00DE0900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03" w:type="dxa"/>
            <w:vMerge w:val="restart"/>
          </w:tcPr>
          <w:p w14:paraId="7496C58A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271" w:type="dxa"/>
            <w:vMerge w:val="restart"/>
            <w:tcBorders>
              <w:right w:val="single" w:sz="2" w:space="0" w:color="A6A6A6" w:themeColor="background1" w:themeShade="A6"/>
            </w:tcBorders>
          </w:tcPr>
          <w:p w14:paraId="572540E8" w14:textId="77777777" w:rsidR="00DE0900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  <w:p w14:paraId="4B37F533" w14:textId="77777777" w:rsidR="00DE0900" w:rsidRPr="00E5655D" w:rsidRDefault="00DE0900" w:rsidP="00DE0900"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34752BCF" wp14:editId="0E1E7C3E">
                      <wp:simplePos x="0" y="0"/>
                      <wp:positionH relativeFrom="column">
                        <wp:posOffset>538057</wp:posOffset>
                      </wp:positionH>
                      <wp:positionV relativeFrom="paragraph">
                        <wp:posOffset>168275</wp:posOffset>
                      </wp:positionV>
                      <wp:extent cx="80433" cy="778934"/>
                      <wp:effectExtent l="0" t="0" r="15240" b="21590"/>
                      <wp:wrapNone/>
                      <wp:docPr id="53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433" cy="778934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5605D5A" id="Pfeil: nach rechts gekrümmt 59" o:spid="_x0000_s1026" type="#_x0000_t102" style="position:absolute;margin-left:42.35pt;margin-top:13.25pt;width:6.35pt;height:61.35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" adj="20485,21321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42911A69" wp14:editId="53AEF759">
                      <wp:simplePos x="0" y="0"/>
                      <wp:positionH relativeFrom="column">
                        <wp:posOffset>787822</wp:posOffset>
                      </wp:positionH>
                      <wp:positionV relativeFrom="paragraph">
                        <wp:posOffset>168698</wp:posOffset>
                      </wp:positionV>
                      <wp:extent cx="101177" cy="601134"/>
                      <wp:effectExtent l="0" t="0" r="13335" b="27940"/>
                      <wp:wrapNone/>
                      <wp:docPr id="53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177" cy="601134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7BC4D0E" id="Pfeil: nach rechts gekrümmt 59" o:spid="_x0000_s1026" type="#_x0000_t102" style="position:absolute;margin-left:62.05pt;margin-top:13.3pt;width:7.95pt;height:47.35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" adj="19782,21145,16200" fillcolor="#a5a5a5 [2092]" strokecolor="#a5a5a5 [2092]" strokeweight="2pt"/>
                  </w:pict>
                </mc:Fallback>
              </mc:AlternateContent>
            </w:r>
          </w:p>
          <w:p w14:paraId="3CC6751A" w14:textId="77777777" w:rsidR="00DE0900" w:rsidRPr="000E6A27" w:rsidRDefault="00DE0900" w:rsidP="00DE0900">
            <w:pPr>
              <w:pStyle w:val="berschrift2"/>
              <w:rPr>
                <w:rFonts w:ascii="Comic Sans MS" w:hAnsi="Comic Sans MS"/>
                <w:b w:val="0"/>
                <w:color w:val="0D0D0D" w:themeColor="text1" w:themeTint="F2"/>
                <w:sz w:val="20"/>
                <w:szCs w:val="20"/>
              </w:rPr>
            </w:pPr>
            <w:r>
              <w:rPr>
                <w:noProof/>
                <w:sz w:val="10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7A53FCED" wp14:editId="031B0A03">
                      <wp:simplePos x="0" y="0"/>
                      <wp:positionH relativeFrom="column">
                        <wp:posOffset>1372023</wp:posOffset>
                      </wp:positionH>
                      <wp:positionV relativeFrom="paragraph">
                        <wp:posOffset>98637</wp:posOffset>
                      </wp:positionV>
                      <wp:extent cx="947420" cy="1240155"/>
                      <wp:effectExtent l="57150" t="57150" r="0" b="131445"/>
                      <wp:wrapNone/>
                      <wp:docPr id="563" name="Bogen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47420" cy="1240155"/>
                              </a:xfrm>
                              <a:prstGeom prst="arc">
                                <a:avLst>
                                  <a:gd name="adj1" fmla="val 16290845"/>
                                  <a:gd name="adj2" fmla="val 5979426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73BFD0C" id="Bogen 563" o:spid="_x0000_s1026" style="position:absolute;margin-left:108.05pt;margin-top:7.75pt;width:74.6pt;height:97.65pt;flip:x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47420,1240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" path="m490090,371nsc682393,9080,851565,169189,918152,405498v48579,172402,36240,364128,-33688,523462c781201,1164248,573060,1284318,370720,1225323l473710,620078,490090,371xem490090,371nfc682393,9080,851565,169189,918152,405498v48579,172402,36240,364128,-33688,523462c781201,1164248,573060,1284318,370720,1225323e" filled="f" strokecolor="#0d0d0d [3069]" strokeweight="2pt">
                      <v:stroke startarrow="block" endarrow="block"/>
                      <v:shadow on="t" color="black" opacity="24903f" origin=",.5" offset="0,.55556mm"/>
                      <v:path arrowok="t" o:connecttype="custom" o:connectlocs="490090,371;918152,405498;884464,928960;370720,1225323" o:connectangles="0,0,0,0"/>
                    </v:shape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3F5BB695" wp14:editId="3C785364">
                      <wp:simplePos x="0" y="0"/>
                      <wp:positionH relativeFrom="column">
                        <wp:posOffset>1012190</wp:posOffset>
                      </wp:positionH>
                      <wp:positionV relativeFrom="paragraph">
                        <wp:posOffset>39370</wp:posOffset>
                      </wp:positionV>
                      <wp:extent cx="84455" cy="435610"/>
                      <wp:effectExtent l="0" t="0" r="10795" b="21590"/>
                      <wp:wrapNone/>
                      <wp:docPr id="53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" cy="43561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8AE1E59" id="Pfeil: nach rechts gekrümmt 59" o:spid="_x0000_s1026" type="#_x0000_t102" style="position:absolute;margin-left:79.7pt;margin-top:3.1pt;width:6.65pt;height:34.3pt;z-index:2530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" adj="19506,21076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6F23E4F6" wp14:editId="4F13B611">
                      <wp:simplePos x="0" y="0"/>
                      <wp:positionH relativeFrom="column">
                        <wp:posOffset>1263438</wp:posOffset>
                      </wp:positionH>
                      <wp:positionV relativeFrom="paragraph">
                        <wp:posOffset>52917</wp:posOffset>
                      </wp:positionV>
                      <wp:extent cx="95250" cy="190500"/>
                      <wp:effectExtent l="0" t="0" r="19050" b="19050"/>
                      <wp:wrapNone/>
                      <wp:docPr id="1391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1905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04ABD0F" id="Pfeil: nach rechts gekrümmt 59" o:spid="_x0000_s1026" type="#_x0000_t102" style="position:absolute;margin-left:99.5pt;margin-top:4.15pt;width:7.5pt;height:15pt;z-index:2530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" adj="16200,20250,16200" fillcolor="#a5a5a5 [2092]" strokecolor="#a5a5a5 [2092]" strokeweight="2pt"/>
                  </w:pict>
                </mc:Fallback>
              </mc:AlternateContent>
            </w:r>
            <w:r>
              <w:rPr>
                <w:b w:val="0"/>
                <w:color w:val="0D0D0D" w:themeColor="text1" w:themeTint="F2"/>
              </w:rPr>
              <w:t xml:space="preserve">                                    </w:t>
            </w:r>
            <w:r w:rsidRPr="000E6A27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0E6A27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2</w:t>
            </w:r>
          </w:p>
          <w:p w14:paraId="24873C8A" w14:textId="77777777" w:rsidR="00DE0900" w:rsidRPr="000E6A27" w:rsidRDefault="00DE0900" w:rsidP="00DE0900">
            <w:pPr>
              <w:pStyle w:val="berschrift2"/>
              <w:rPr>
                <w:rFonts w:ascii="Comic Sans MS" w:hAnsi="Comic Sans MS"/>
                <w:b w:val="0"/>
                <w:color w:val="0D0D0D" w:themeColor="text1" w:themeTint="F2"/>
                <w:sz w:val="20"/>
                <w:szCs w:val="20"/>
              </w:rPr>
            </w:pPr>
            <w:r>
              <w:rPr>
                <w:b w:val="0"/>
                <w:color w:val="0D0D0D" w:themeColor="text1" w:themeTint="F2"/>
              </w:rPr>
              <w:t xml:space="preserve">                            </w:t>
            </w:r>
            <w:r w:rsidRPr="000E6A27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0E6A27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4</w:t>
            </w:r>
          </w:p>
          <w:p w14:paraId="732A48A8" w14:textId="77777777" w:rsidR="00DE0900" w:rsidRPr="000E6A27" w:rsidRDefault="00DE0900" w:rsidP="00DE0900">
            <w:pPr>
              <w:jc w:val="left"/>
              <w:rPr>
                <w:rFonts w:ascii="Comic Sans MS" w:hAnsi="Comic Sans MS"/>
                <w:sz w:val="20"/>
                <w:szCs w:val="20"/>
              </w:rPr>
            </w:pPr>
            <w:r>
              <w:t xml:space="preserve">                     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5</w:t>
            </w:r>
          </w:p>
          <w:p w14:paraId="38323CA8" w14:textId="77777777" w:rsidR="00DE0900" w:rsidRPr="000E6A27" w:rsidRDefault="00DE0900" w:rsidP="00DE0900">
            <w:pPr>
              <w:jc w:val="left"/>
              <w:rPr>
                <w:rFonts w:ascii="Comic Sans MS" w:hAnsi="Comic Sans MS"/>
                <w:sz w:val="20"/>
                <w:szCs w:val="20"/>
              </w:rPr>
            </w:pPr>
            <w:r>
              <w:t xml:space="preserve">            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8</w:t>
            </w:r>
          </w:p>
        </w:tc>
        <w:tc>
          <w:tcPr>
            <w:tcW w:w="1419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6A6A6" w:themeFill="background1" w:themeFillShade="A6"/>
          </w:tcPr>
          <w:p w14:paraId="7A4DDAF6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Anzahl</w:t>
            </w:r>
          </w:p>
          <w:p w14:paraId="17D5F8B8" w14:textId="77777777" w:rsidR="00DE0900" w:rsidRPr="001B7F82" w:rsidRDefault="00DE0900" w:rsidP="00DE0900">
            <w:pPr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</w:rPr>
              <w:t xml:space="preserve">Personen </w:t>
            </w:r>
            <w:r>
              <w:rPr>
                <w:noProof/>
              </w:rPr>
              <w:drawing>
                <wp:inline distT="0" distB="0" distL="0" distR="0" wp14:anchorId="423C7807" wp14:editId="24D573D2">
                  <wp:extent cx="127000" cy="127000"/>
                  <wp:effectExtent l="0" t="0" r="6350" b="6350"/>
                  <wp:docPr id="564" name="Grafik 564" descr="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eam.sv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1459" cy="13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6A6A6" w:themeFill="background1" w:themeFillShade="A6"/>
          </w:tcPr>
          <w:p w14:paraId="06B36D4F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>Euro (</w:t>
            </w:r>
            <w:r>
              <w:rPr>
                <w:rFonts w:cs="Calibri"/>
                <w:b/>
              </w:rPr>
              <w:t>€</w:t>
            </w:r>
            <w:r>
              <w:rPr>
                <w:b/>
              </w:rPr>
              <w:t>)</w:t>
            </w:r>
          </w:p>
          <w:p w14:paraId="2C752799" w14:textId="77777777" w:rsidR="00DE0900" w:rsidRPr="001B7F82" w:rsidRDefault="00DE0900" w:rsidP="00DE0900">
            <w:pPr>
              <w:jc w:val="center"/>
              <w:rPr>
                <w:b/>
                <w:color w:val="0D0D0D" w:themeColor="text1" w:themeTint="F2"/>
              </w:rPr>
            </w:pPr>
            <w:r>
              <w:rPr>
                <w:noProof/>
              </w:rPr>
              <w:drawing>
                <wp:inline distT="0" distB="0" distL="0" distR="0" wp14:anchorId="2BC8F983" wp14:editId="5818CF3C">
                  <wp:extent cx="154094" cy="154094"/>
                  <wp:effectExtent l="0" t="0" r="0" b="0"/>
                  <wp:docPr id="568" name="Grafik 568" descr="Mün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Coins.sv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14" cy="15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AD316EC" wp14:editId="1F234BAE">
                  <wp:extent cx="152400" cy="152400"/>
                  <wp:effectExtent l="0" t="0" r="0" b="0"/>
                  <wp:docPr id="569" name="Grafik 569" descr="G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Money.sv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05" cy="15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6" w:type="dxa"/>
            <w:vMerge w:val="restart"/>
            <w:tcBorders>
              <w:left w:val="single" w:sz="2" w:space="0" w:color="A6A6A6" w:themeColor="background1" w:themeShade="A6"/>
            </w:tcBorders>
          </w:tcPr>
          <w:p w14:paraId="257CDF64" w14:textId="77777777" w:rsidR="00DE0900" w:rsidRDefault="00DE0900" w:rsidP="00DE0900">
            <w:pPr>
              <w:spacing w:before="120"/>
              <w:jc w:val="left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</w:t>
            </w:r>
          </w:p>
          <w:p w14:paraId="4292CBC1" w14:textId="77777777" w:rsidR="00DE0900" w:rsidRPr="000E6A27" w:rsidRDefault="00DE0900" w:rsidP="00DE0900">
            <w:pPr>
              <w:spacing w:before="240"/>
              <w:jc w:val="left"/>
              <w:rPr>
                <w:rFonts w:ascii="Comic Sans MS" w:hAnsi="Comic Sans MS"/>
                <w:color w:val="0D0D0D" w:themeColor="text1" w:themeTint="F2"/>
                <w:sz w:val="20"/>
                <w:szCs w:val="20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281B13ED" wp14:editId="31D82A0A">
                      <wp:simplePos x="0" y="0"/>
                      <wp:positionH relativeFrom="column">
                        <wp:posOffset>27093</wp:posOffset>
                      </wp:positionH>
                      <wp:positionV relativeFrom="paragraph">
                        <wp:posOffset>155998</wp:posOffset>
                      </wp:positionV>
                      <wp:extent cx="101600" cy="237490"/>
                      <wp:effectExtent l="0" t="0" r="12700" b="10160"/>
                      <wp:wrapNone/>
                      <wp:docPr id="53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1600" cy="23749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529CCC5" id="Pfeil: nach rechts gekrümmt 59" o:spid="_x0000_s1026" type="#_x0000_t102" style="position:absolute;margin-left:2.15pt;margin-top:12.3pt;width:8pt;height:18.7pt;flip:x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" adj="16980,20445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 wp14:anchorId="4CD18B49" wp14:editId="1DD95E91">
                      <wp:simplePos x="0" y="0"/>
                      <wp:positionH relativeFrom="column">
                        <wp:posOffset>1021926</wp:posOffset>
                      </wp:positionH>
                      <wp:positionV relativeFrom="paragraph">
                        <wp:posOffset>151765</wp:posOffset>
                      </wp:positionV>
                      <wp:extent cx="76200" cy="711200"/>
                      <wp:effectExtent l="0" t="0" r="19050" b="12700"/>
                      <wp:wrapNone/>
                      <wp:docPr id="54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7112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D655927" id="Pfeil: nach rechts gekrümmt 59" o:spid="_x0000_s1026" type="#_x0000_t102" style="position:absolute;margin-left:80.45pt;margin-top:11.95pt;width:6pt;height:56pt;flip:x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" adj="20443,21311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370D9B7F" wp14:editId="2013212B">
                      <wp:simplePos x="0" y="0"/>
                      <wp:positionH relativeFrom="column">
                        <wp:posOffset>657859</wp:posOffset>
                      </wp:positionH>
                      <wp:positionV relativeFrom="paragraph">
                        <wp:posOffset>151765</wp:posOffset>
                      </wp:positionV>
                      <wp:extent cx="104775" cy="575733"/>
                      <wp:effectExtent l="0" t="0" r="28575" b="15240"/>
                      <wp:wrapNone/>
                      <wp:docPr id="53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4775" cy="575733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E79E695" id="Pfeil: nach rechts gekrümmt 59" o:spid="_x0000_s1026" type="#_x0000_t102" style="position:absolute;margin-left:51.8pt;margin-top:11.95pt;width:8.25pt;height:45.35pt;flip:x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" adj="19635,21109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 wp14:anchorId="18EC33C8" wp14:editId="388B4C3C">
                      <wp:simplePos x="0" y="0"/>
                      <wp:positionH relativeFrom="column">
                        <wp:posOffset>353059</wp:posOffset>
                      </wp:positionH>
                      <wp:positionV relativeFrom="paragraph">
                        <wp:posOffset>164465</wp:posOffset>
                      </wp:positionV>
                      <wp:extent cx="104775" cy="397933"/>
                      <wp:effectExtent l="0" t="0" r="28575" b="21590"/>
                      <wp:wrapNone/>
                      <wp:docPr id="538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4775" cy="397933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63A59B2" id="Pfeil: nach rechts gekrümmt 59" o:spid="_x0000_s1026" type="#_x0000_t102" style="position:absolute;margin-left:27.8pt;margin-top:12.95pt;width:8.25pt;height:31.35pt;flip:x;z-index:2530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" adj="18756,20889,16200" fillcolor="#a5a5a5 [2092]" strokecolor="#a5a5a5 [2092]" strokeweight="2pt"/>
                  </w:pict>
                </mc:Fallback>
              </mc:AlternateContent>
            </w:r>
            <w:r>
              <w:rPr>
                <w:color w:val="0D0D0D" w:themeColor="text1" w:themeTint="F2"/>
              </w:rPr>
              <w:t xml:space="preserve">      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: 2</w:t>
            </w:r>
          </w:p>
          <w:p w14:paraId="149F8F72" w14:textId="77777777" w:rsidR="00DE0900" w:rsidRPr="000E6A27" w:rsidRDefault="00DE0900" w:rsidP="00DE0900">
            <w:pPr>
              <w:spacing w:before="120"/>
              <w:jc w:val="left"/>
              <w:rPr>
                <w:rFonts w:ascii="Comic Sans MS" w:hAnsi="Comic Sans MS"/>
                <w:color w:val="0D0D0D" w:themeColor="text1" w:themeTint="F2"/>
                <w:sz w:val="20"/>
                <w:szCs w:val="20"/>
              </w:rPr>
            </w:pPr>
            <w:r>
              <w:rPr>
                <w:color w:val="0D0D0D" w:themeColor="text1" w:themeTint="F2"/>
              </w:rPr>
              <w:t xml:space="preserve">                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: 4</w:t>
            </w:r>
          </w:p>
          <w:p w14:paraId="484EC435" w14:textId="77777777" w:rsidR="00DE0900" w:rsidRPr="000E6A27" w:rsidRDefault="00DE0900" w:rsidP="00DE0900">
            <w:pPr>
              <w:jc w:val="left"/>
              <w:rPr>
                <w:rFonts w:ascii="Comic Sans MS" w:hAnsi="Comic Sans MS"/>
                <w:color w:val="0D0D0D" w:themeColor="text1" w:themeTint="F2"/>
                <w:sz w:val="20"/>
                <w:szCs w:val="20"/>
              </w:rPr>
            </w:pPr>
            <w:r>
              <w:rPr>
                <w:b/>
                <w:color w:val="0D0D0D" w:themeColor="text1" w:themeTint="F2"/>
              </w:rPr>
              <w:t xml:space="preserve">                           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:5         </w:t>
            </w:r>
          </w:p>
          <w:p w14:paraId="10C9FD26" w14:textId="77777777" w:rsidR="00DE0900" w:rsidRPr="000E6A27" w:rsidRDefault="00DE0900" w:rsidP="00DE0900">
            <w:pPr>
              <w:jc w:val="left"/>
              <w:rPr>
                <w:rFonts w:ascii="Comic Sans MS" w:hAnsi="Comic Sans MS"/>
                <w:color w:val="0D0D0D" w:themeColor="text1" w:themeTint="F2"/>
                <w:sz w:val="20"/>
                <w:szCs w:val="20"/>
              </w:rPr>
            </w:pPr>
            <w:r>
              <w:rPr>
                <w:b/>
                <w:color w:val="0D0D0D" w:themeColor="text1" w:themeTint="F2"/>
              </w:rPr>
              <w:t xml:space="preserve">                                      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: 8</w:t>
            </w:r>
          </w:p>
        </w:tc>
      </w:tr>
      <w:tr w:rsidR="00DE0900" w:rsidRPr="0058588B" w14:paraId="0A391BC7" w14:textId="77777777" w:rsidTr="00DE0900">
        <w:trPr>
          <w:trHeight w:val="22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3D83CD90" w14:textId="77777777" w:rsidR="00DE0900" w:rsidRPr="00B37EED" w:rsidRDefault="00DE0900" w:rsidP="00DE0900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03" w:type="dxa"/>
            <w:vMerge/>
          </w:tcPr>
          <w:p w14:paraId="0471D1CD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271" w:type="dxa"/>
            <w:vMerge/>
            <w:tcBorders>
              <w:right w:val="single" w:sz="2" w:space="0" w:color="A6A6A6" w:themeColor="background1" w:themeShade="A6"/>
            </w:tcBorders>
          </w:tcPr>
          <w:p w14:paraId="1D8A59B3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5F9FF2A8" w14:textId="77777777" w:rsidR="00DE0900" w:rsidRPr="001801B7" w:rsidRDefault="00DE0900" w:rsidP="00DE0900">
            <w:pPr>
              <w:pStyle w:val="berschrift2"/>
              <w:jc w:val="center"/>
              <w:rPr>
                <w:b w:val="0"/>
                <w:noProof/>
                <w:color w:val="0D0D0D" w:themeColor="text1" w:themeTint="F2"/>
              </w:rPr>
            </w:pPr>
            <w:r w:rsidRPr="001801B7">
              <w:rPr>
                <w:b w:val="0"/>
                <w:color w:val="0D0D0D" w:themeColor="text1" w:themeTint="F2"/>
              </w:rPr>
              <w:t>1</w:t>
            </w:r>
          </w:p>
        </w:tc>
        <w:tc>
          <w:tcPr>
            <w:tcW w:w="170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162CED94" w14:textId="77777777" w:rsidR="00DE0900" w:rsidRPr="001801B7" w:rsidRDefault="00DE0900" w:rsidP="00DE0900">
            <w:pPr>
              <w:pStyle w:val="berschrift2"/>
              <w:jc w:val="center"/>
              <w:rPr>
                <w:b w:val="0"/>
                <w:noProof/>
                <w:color w:val="0D0D0D" w:themeColor="text1" w:themeTint="F2"/>
              </w:rPr>
            </w:pPr>
            <w:r w:rsidRPr="001801B7">
              <w:rPr>
                <w:b w:val="0"/>
                <w:color w:val="0D0D0D" w:themeColor="text1" w:themeTint="F2"/>
              </w:rPr>
              <w:t>2600</w:t>
            </w:r>
          </w:p>
        </w:tc>
        <w:tc>
          <w:tcPr>
            <w:tcW w:w="2696" w:type="dxa"/>
            <w:vMerge/>
            <w:tcBorders>
              <w:left w:val="single" w:sz="2" w:space="0" w:color="A6A6A6" w:themeColor="background1" w:themeShade="A6"/>
            </w:tcBorders>
          </w:tcPr>
          <w:p w14:paraId="54A2F25F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:rsidRPr="0058588B" w14:paraId="2F2234A5" w14:textId="77777777" w:rsidTr="00DE0900">
        <w:trPr>
          <w:trHeight w:val="22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4BEB5F09" w14:textId="77777777" w:rsidR="00DE0900" w:rsidRPr="00B37EED" w:rsidRDefault="00DE0900" w:rsidP="00DE0900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03" w:type="dxa"/>
            <w:vMerge/>
          </w:tcPr>
          <w:p w14:paraId="1FA9A986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271" w:type="dxa"/>
            <w:vMerge/>
            <w:tcBorders>
              <w:right w:val="single" w:sz="2" w:space="0" w:color="A6A6A6" w:themeColor="background1" w:themeShade="A6"/>
            </w:tcBorders>
          </w:tcPr>
          <w:p w14:paraId="4AD93792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0A35B73B" w14:textId="77777777" w:rsidR="00DE0900" w:rsidRPr="001801B7" w:rsidRDefault="00DE0900" w:rsidP="00DE0900">
            <w:pPr>
              <w:pStyle w:val="berschrift2"/>
              <w:jc w:val="center"/>
              <w:rPr>
                <w:b w:val="0"/>
                <w:noProof/>
                <w:color w:val="0D0D0D" w:themeColor="text1" w:themeTint="F2"/>
              </w:rPr>
            </w:pPr>
            <w:r w:rsidRPr="001801B7">
              <w:rPr>
                <w:b w:val="0"/>
                <w:color w:val="0D0D0D" w:themeColor="text1" w:themeTint="F2"/>
              </w:rPr>
              <w:t>2</w:t>
            </w:r>
          </w:p>
        </w:tc>
        <w:tc>
          <w:tcPr>
            <w:tcW w:w="170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D9D9D9" w:themeFill="background1" w:themeFillShade="D9"/>
          </w:tcPr>
          <w:p w14:paraId="49C30815" w14:textId="77777777" w:rsidR="00DE0900" w:rsidRPr="00236FD4" w:rsidRDefault="00DE0900" w:rsidP="000E6A27">
            <w:pPr>
              <w:pStyle w:val="Handschrift"/>
              <w:jc w:val="center"/>
              <w:rPr>
                <w:noProof/>
              </w:rPr>
            </w:pPr>
            <w:r w:rsidRPr="00236FD4">
              <w:rPr>
                <w:noProof/>
              </w:rPr>
              <w:t>1300</w:t>
            </w:r>
          </w:p>
        </w:tc>
        <w:tc>
          <w:tcPr>
            <w:tcW w:w="2696" w:type="dxa"/>
            <w:vMerge/>
            <w:tcBorders>
              <w:left w:val="single" w:sz="2" w:space="0" w:color="A6A6A6" w:themeColor="background1" w:themeShade="A6"/>
            </w:tcBorders>
          </w:tcPr>
          <w:p w14:paraId="5A19E991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:rsidRPr="0058588B" w14:paraId="1E83B93C" w14:textId="77777777" w:rsidTr="00DE0900">
        <w:trPr>
          <w:trHeight w:val="22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4E4A7708" w14:textId="77777777" w:rsidR="00DE0900" w:rsidRPr="00B37EED" w:rsidRDefault="00DE0900" w:rsidP="00DE0900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03" w:type="dxa"/>
            <w:vMerge/>
          </w:tcPr>
          <w:p w14:paraId="19C546A0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271" w:type="dxa"/>
            <w:vMerge/>
            <w:tcBorders>
              <w:right w:val="single" w:sz="2" w:space="0" w:color="A6A6A6" w:themeColor="background1" w:themeShade="A6"/>
            </w:tcBorders>
          </w:tcPr>
          <w:p w14:paraId="40331E00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0412B07C" w14:textId="77777777" w:rsidR="00DE0900" w:rsidRPr="001801B7" w:rsidRDefault="00DE0900" w:rsidP="00DE0900">
            <w:pPr>
              <w:pStyle w:val="berschrift2"/>
              <w:jc w:val="center"/>
              <w:rPr>
                <w:b w:val="0"/>
                <w:noProof/>
                <w:color w:val="0D0D0D" w:themeColor="text1" w:themeTint="F2"/>
              </w:rPr>
            </w:pPr>
            <w:r w:rsidRPr="001801B7">
              <w:rPr>
                <w:b w:val="0"/>
                <w:color w:val="0D0D0D" w:themeColor="text1" w:themeTint="F2"/>
              </w:rPr>
              <w:t>4</w:t>
            </w:r>
          </w:p>
        </w:tc>
        <w:tc>
          <w:tcPr>
            <w:tcW w:w="170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D9D9D9" w:themeFill="background1" w:themeFillShade="D9"/>
          </w:tcPr>
          <w:p w14:paraId="5C09274A" w14:textId="77777777" w:rsidR="00DE0900" w:rsidRPr="00236FD4" w:rsidRDefault="00DE0900" w:rsidP="000E6A27">
            <w:pPr>
              <w:pStyle w:val="Handschrift"/>
              <w:jc w:val="center"/>
              <w:rPr>
                <w:noProof/>
              </w:rPr>
            </w:pPr>
            <w:r w:rsidRPr="00236FD4">
              <w:rPr>
                <w:noProof/>
              </w:rPr>
              <w:t>650</w:t>
            </w:r>
          </w:p>
        </w:tc>
        <w:tc>
          <w:tcPr>
            <w:tcW w:w="2696" w:type="dxa"/>
            <w:vMerge/>
            <w:tcBorders>
              <w:left w:val="single" w:sz="2" w:space="0" w:color="A6A6A6" w:themeColor="background1" w:themeShade="A6"/>
            </w:tcBorders>
          </w:tcPr>
          <w:p w14:paraId="66351C18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:rsidRPr="0058588B" w14:paraId="08F6C8C4" w14:textId="77777777" w:rsidTr="00DE0900">
        <w:trPr>
          <w:trHeight w:val="227"/>
        </w:trPr>
        <w:tc>
          <w:tcPr>
            <w:tcW w:w="685" w:type="dxa"/>
            <w:vMerge/>
            <w:shd w:val="clear" w:color="auto" w:fill="D9D9D9" w:themeFill="background1" w:themeFillShade="D9"/>
          </w:tcPr>
          <w:p w14:paraId="3E65F795" w14:textId="77777777" w:rsidR="00DE0900" w:rsidRPr="00B37EED" w:rsidRDefault="00DE0900" w:rsidP="00DE0900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68D7DF3A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271" w:type="dxa"/>
            <w:vMerge/>
            <w:tcBorders>
              <w:right w:val="single" w:sz="2" w:space="0" w:color="A6A6A6" w:themeColor="background1" w:themeShade="A6"/>
            </w:tcBorders>
          </w:tcPr>
          <w:p w14:paraId="3C9B9494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379FC9CF" w14:textId="77777777" w:rsidR="00DE0900" w:rsidRPr="001801B7" w:rsidRDefault="00DE0900" w:rsidP="00DE0900">
            <w:pPr>
              <w:pStyle w:val="berschrift2"/>
              <w:jc w:val="center"/>
              <w:rPr>
                <w:b w:val="0"/>
                <w:noProof/>
                <w:color w:val="0D0D0D" w:themeColor="text1" w:themeTint="F2"/>
              </w:rPr>
            </w:pPr>
            <w:r w:rsidRPr="001801B7">
              <w:rPr>
                <w:b w:val="0"/>
                <w:color w:val="0D0D0D" w:themeColor="text1" w:themeTint="F2"/>
              </w:rPr>
              <w:t>5</w:t>
            </w:r>
          </w:p>
        </w:tc>
        <w:tc>
          <w:tcPr>
            <w:tcW w:w="170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D9D9D9" w:themeFill="background1" w:themeFillShade="D9"/>
          </w:tcPr>
          <w:p w14:paraId="080DCE17" w14:textId="77777777" w:rsidR="00DE0900" w:rsidRPr="00236FD4" w:rsidRDefault="00DE0900" w:rsidP="000E6A27">
            <w:pPr>
              <w:pStyle w:val="Handschrift"/>
              <w:jc w:val="center"/>
              <w:rPr>
                <w:noProof/>
              </w:rPr>
            </w:pPr>
            <w:r w:rsidRPr="00236FD4">
              <w:rPr>
                <w:noProof/>
              </w:rPr>
              <w:t>520</w:t>
            </w:r>
          </w:p>
        </w:tc>
        <w:tc>
          <w:tcPr>
            <w:tcW w:w="2696" w:type="dxa"/>
            <w:vMerge/>
            <w:tcBorders>
              <w:left w:val="single" w:sz="2" w:space="0" w:color="A6A6A6" w:themeColor="background1" w:themeShade="A6"/>
            </w:tcBorders>
          </w:tcPr>
          <w:p w14:paraId="14A7EB33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:rsidRPr="0058588B" w14:paraId="6CEB4500" w14:textId="77777777" w:rsidTr="00DE0900">
        <w:trPr>
          <w:trHeight w:val="227"/>
        </w:trPr>
        <w:tc>
          <w:tcPr>
            <w:tcW w:w="685" w:type="dxa"/>
            <w:shd w:val="clear" w:color="auto" w:fill="D9D9D9" w:themeFill="background1" w:themeFillShade="D9"/>
          </w:tcPr>
          <w:p w14:paraId="7E80B462" w14:textId="77777777" w:rsidR="00DE0900" w:rsidRPr="00B37EED" w:rsidRDefault="00DE0900" w:rsidP="00DE0900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2A9501BF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271" w:type="dxa"/>
            <w:vMerge/>
            <w:tcBorders>
              <w:right w:val="single" w:sz="2" w:space="0" w:color="A6A6A6" w:themeColor="background1" w:themeShade="A6"/>
            </w:tcBorders>
          </w:tcPr>
          <w:p w14:paraId="3170D6D4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50EE3FB5" w14:textId="77777777" w:rsidR="00DE0900" w:rsidRPr="001801B7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 w:rsidRPr="001801B7">
              <w:rPr>
                <w:b w:val="0"/>
                <w:color w:val="0D0D0D" w:themeColor="text1" w:themeTint="F2"/>
              </w:rPr>
              <w:t>8</w:t>
            </w:r>
          </w:p>
        </w:tc>
        <w:tc>
          <w:tcPr>
            <w:tcW w:w="170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D9D9D9" w:themeFill="background1" w:themeFillShade="D9"/>
          </w:tcPr>
          <w:p w14:paraId="5F0EE189" w14:textId="77777777" w:rsidR="00DE0900" w:rsidRPr="00236FD4" w:rsidRDefault="00DE0900" w:rsidP="000E6A27">
            <w:pPr>
              <w:pStyle w:val="Handschrift"/>
              <w:jc w:val="center"/>
            </w:pPr>
            <w:r w:rsidRPr="00236FD4">
              <w:t>325</w:t>
            </w:r>
          </w:p>
        </w:tc>
        <w:tc>
          <w:tcPr>
            <w:tcW w:w="2696" w:type="dxa"/>
            <w:vMerge/>
            <w:tcBorders>
              <w:left w:val="single" w:sz="2" w:space="0" w:color="A6A6A6" w:themeColor="background1" w:themeShade="A6"/>
            </w:tcBorders>
          </w:tcPr>
          <w:p w14:paraId="58EF3C5B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14:paraId="5A607110" w14:textId="77777777" w:rsidTr="00DE0900">
        <w:trPr>
          <w:trHeight w:val="225"/>
        </w:trPr>
        <w:tc>
          <w:tcPr>
            <w:tcW w:w="685" w:type="dxa"/>
            <w:shd w:val="clear" w:color="auto" w:fill="D9D9D9" w:themeFill="background1" w:themeFillShade="D9"/>
          </w:tcPr>
          <w:p w14:paraId="18C2F7F4" w14:textId="77777777" w:rsidR="00DE0900" w:rsidRPr="00AC05D4" w:rsidRDefault="00DE0900" w:rsidP="00DE0900">
            <w:pPr>
              <w:jc w:val="left"/>
              <w:rPr>
                <w:color w:val="0D0D0D" w:themeColor="text1" w:themeTint="F2"/>
                <w:sz w:val="10"/>
              </w:rPr>
            </w:pPr>
          </w:p>
        </w:tc>
        <w:tc>
          <w:tcPr>
            <w:tcW w:w="303" w:type="dxa"/>
          </w:tcPr>
          <w:p w14:paraId="0AAF154C" w14:textId="77777777" w:rsidR="00DE0900" w:rsidRPr="00AC05D4" w:rsidRDefault="00DE0900" w:rsidP="00DE0900">
            <w:pPr>
              <w:pStyle w:val="berschrift2"/>
              <w:rPr>
                <w:color w:val="0D0D0D" w:themeColor="text1" w:themeTint="F2"/>
                <w:sz w:val="10"/>
              </w:rPr>
            </w:pPr>
          </w:p>
        </w:tc>
        <w:tc>
          <w:tcPr>
            <w:tcW w:w="8089" w:type="dxa"/>
            <w:gridSpan w:val="4"/>
          </w:tcPr>
          <w:p w14:paraId="79D0CD49" w14:textId="77777777" w:rsidR="00DE0900" w:rsidRPr="00AC05D4" w:rsidRDefault="00DE0900" w:rsidP="00DE0900">
            <w:pPr>
              <w:jc w:val="left"/>
              <w:rPr>
                <w:color w:val="0D0D0D" w:themeColor="text1" w:themeTint="F2"/>
                <w:sz w:val="10"/>
              </w:rPr>
            </w:pPr>
          </w:p>
        </w:tc>
      </w:tr>
      <w:tr w:rsidR="00DE0900" w14:paraId="2C12D019" w14:textId="77777777" w:rsidTr="00DE0900">
        <w:trPr>
          <w:trHeight w:val="227"/>
        </w:trPr>
        <w:tc>
          <w:tcPr>
            <w:tcW w:w="685" w:type="dxa"/>
            <w:shd w:val="clear" w:color="auto" w:fill="D9D9D9" w:themeFill="background1" w:themeFillShade="D9"/>
          </w:tcPr>
          <w:p w14:paraId="40DE6348" w14:textId="77777777" w:rsidR="00DE0900" w:rsidRPr="00B37EED" w:rsidRDefault="00DE0900" w:rsidP="00DE0900">
            <w:pPr>
              <w:jc w:val="left"/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2E938D49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089" w:type="dxa"/>
            <w:gridSpan w:val="4"/>
          </w:tcPr>
          <w:p w14:paraId="6D9FF1F9" w14:textId="77777777" w:rsidR="00DE0900" w:rsidRPr="00E14600" w:rsidRDefault="00DE0900" w:rsidP="00DE0900">
            <w:pPr>
              <w:jc w:val="left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Koordinatensystem</w:t>
            </w:r>
            <w:r w:rsidRPr="00E14600">
              <w:rPr>
                <w:b/>
                <w:i/>
                <w:color w:val="0D0D0D" w:themeColor="text1" w:themeTint="F2"/>
              </w:rPr>
              <w:t xml:space="preserve">:  </w:t>
            </w:r>
          </w:p>
        </w:tc>
      </w:tr>
      <w:tr w:rsidR="00DE0900" w14:paraId="6B6A9F49" w14:textId="77777777" w:rsidTr="00DE0900">
        <w:trPr>
          <w:trHeight w:val="2457"/>
        </w:trPr>
        <w:tc>
          <w:tcPr>
            <w:tcW w:w="685" w:type="dxa"/>
            <w:shd w:val="clear" w:color="auto" w:fill="D9D9D9" w:themeFill="background1" w:themeFillShade="D9"/>
          </w:tcPr>
          <w:p w14:paraId="68C6259F" w14:textId="77777777" w:rsidR="00DE0900" w:rsidRPr="00B33B8B" w:rsidRDefault="00DE0900" w:rsidP="00DE0900">
            <w:pPr>
              <w:jc w:val="left"/>
              <w:rPr>
                <w:sz w:val="8"/>
              </w:rPr>
            </w:pPr>
          </w:p>
        </w:tc>
        <w:tc>
          <w:tcPr>
            <w:tcW w:w="303" w:type="dxa"/>
          </w:tcPr>
          <w:p w14:paraId="149E3D19" w14:textId="77777777" w:rsidR="00DE0900" w:rsidRPr="00B33B8B" w:rsidRDefault="00DE0900" w:rsidP="00DE0900">
            <w:pPr>
              <w:pStyle w:val="berschrift2"/>
              <w:rPr>
                <w:color w:val="C00000"/>
                <w:sz w:val="8"/>
              </w:rPr>
            </w:pPr>
          </w:p>
        </w:tc>
        <w:tc>
          <w:tcPr>
            <w:tcW w:w="8089" w:type="dxa"/>
            <w:gridSpan w:val="4"/>
          </w:tcPr>
          <w:p w14:paraId="159AB6FC" w14:textId="77777777" w:rsidR="00DE0900" w:rsidRPr="00B33B8B" w:rsidRDefault="00DE0900" w:rsidP="00DE0900">
            <w:pPr>
              <w:jc w:val="center"/>
              <w:rPr>
                <w:color w:val="C00000"/>
                <w:sz w:val="8"/>
              </w:rPr>
            </w:pPr>
            <w:r w:rsidRPr="00B47C4D">
              <w:rPr>
                <w:noProof/>
                <w:color w:val="C00000"/>
                <w:sz w:val="8"/>
              </w:rPr>
              <w:drawing>
                <wp:inline distT="0" distB="0" distL="0" distR="0" wp14:anchorId="52F865B3" wp14:editId="1E625DF2">
                  <wp:extent cx="1699264" cy="1866900"/>
                  <wp:effectExtent l="0" t="0" r="0" b="0"/>
                  <wp:docPr id="542" name="Grafik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707" cy="187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6269EDE9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746DA722" w14:textId="77777777" w:rsidR="00DE0900" w:rsidRPr="00E100E5" w:rsidRDefault="00DE0900" w:rsidP="00DE0900">
            <w:pPr>
              <w:jc w:val="left"/>
              <w:rPr>
                <w:sz w:val="10"/>
                <w:szCs w:val="10"/>
              </w:rPr>
            </w:pPr>
          </w:p>
        </w:tc>
        <w:tc>
          <w:tcPr>
            <w:tcW w:w="303" w:type="dxa"/>
          </w:tcPr>
          <w:p w14:paraId="2DB1A7AF" w14:textId="77777777" w:rsidR="00DE0900" w:rsidRPr="00E100E5" w:rsidRDefault="00DE0900" w:rsidP="00DE0900">
            <w:pPr>
              <w:pStyle w:val="berschrift2"/>
              <w:rPr>
                <w:color w:val="C00000"/>
                <w:sz w:val="10"/>
                <w:szCs w:val="10"/>
              </w:rPr>
            </w:pPr>
          </w:p>
        </w:tc>
        <w:tc>
          <w:tcPr>
            <w:tcW w:w="8089" w:type="dxa"/>
            <w:gridSpan w:val="4"/>
          </w:tcPr>
          <w:p w14:paraId="137AA072" w14:textId="77777777" w:rsidR="00DE0900" w:rsidRPr="00E100E5" w:rsidRDefault="00DE0900" w:rsidP="00DE0900">
            <w:pPr>
              <w:jc w:val="left"/>
              <w:rPr>
                <w:color w:val="C00000"/>
                <w:sz w:val="10"/>
                <w:szCs w:val="10"/>
              </w:rPr>
            </w:pPr>
          </w:p>
        </w:tc>
      </w:tr>
      <w:tr w:rsidR="00DE0900" w14:paraId="40178A90" w14:textId="77777777" w:rsidTr="00DE0900">
        <w:trPr>
          <w:trHeight w:val="429"/>
        </w:trPr>
        <w:tc>
          <w:tcPr>
            <w:tcW w:w="685" w:type="dxa"/>
            <w:shd w:val="clear" w:color="auto" w:fill="D9D9D9" w:themeFill="background1" w:themeFillShade="D9"/>
          </w:tcPr>
          <w:p w14:paraId="14D8DBD7" w14:textId="77777777" w:rsidR="00DE0900" w:rsidRDefault="00DE0900" w:rsidP="00DE0900">
            <w:pPr>
              <w:jc w:val="left"/>
            </w:pPr>
          </w:p>
        </w:tc>
        <w:tc>
          <w:tcPr>
            <w:tcW w:w="303" w:type="dxa"/>
          </w:tcPr>
          <w:p w14:paraId="5E767290" w14:textId="77777777" w:rsidR="00DE0900" w:rsidRPr="00E46C10" w:rsidRDefault="00DE0900" w:rsidP="00DE0900">
            <w:pPr>
              <w:pStyle w:val="berschrift2"/>
              <w:rPr>
                <w:color w:val="0D0D0D" w:themeColor="text1" w:themeTint="F2"/>
              </w:rPr>
            </w:pPr>
            <w:r w:rsidRPr="00E100E5">
              <w:t>b)</w:t>
            </w:r>
          </w:p>
        </w:tc>
        <w:tc>
          <w:tcPr>
            <w:tcW w:w="8089" w:type="dxa"/>
            <w:gridSpan w:val="4"/>
          </w:tcPr>
          <w:p w14:paraId="0115E5A5" w14:textId="77777777" w:rsidR="00DE0900" w:rsidRPr="00E46C10" w:rsidRDefault="00DE0900" w:rsidP="00DE0900">
            <w:pPr>
              <w:jc w:val="left"/>
              <w:rPr>
                <w:color w:val="0D0D0D" w:themeColor="text1" w:themeTint="F2"/>
                <w:sz w:val="8"/>
                <w:szCs w:val="6"/>
              </w:rPr>
            </w:pPr>
            <w:r>
              <w:rPr>
                <w:szCs w:val="23"/>
              </w:rPr>
              <w:t xml:space="preserve">Was bedeuten die Punkte in der Aufgabe a2)? </w:t>
            </w:r>
            <w:r w:rsidRPr="00B30F70">
              <w:rPr>
                <w:szCs w:val="23"/>
              </w:rPr>
              <w:t>W</w:t>
            </w:r>
            <w:r>
              <w:rPr>
                <w:szCs w:val="23"/>
              </w:rPr>
              <w:t>o liegen alle Punkte?</w:t>
            </w:r>
          </w:p>
        </w:tc>
      </w:tr>
      <w:tr w:rsidR="00DE0900" w14:paraId="53BF27E1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622B82D0" w14:textId="77777777" w:rsidR="00DE0900" w:rsidRDefault="00DE0900" w:rsidP="00DE0900">
            <w:pPr>
              <w:spacing w:before="120"/>
              <w:jc w:val="left"/>
            </w:pPr>
          </w:p>
        </w:tc>
        <w:tc>
          <w:tcPr>
            <w:tcW w:w="303" w:type="dxa"/>
          </w:tcPr>
          <w:p w14:paraId="3A465C53" w14:textId="77777777" w:rsidR="00DE0900" w:rsidRPr="00E46C10" w:rsidRDefault="00DE0900" w:rsidP="00DE0900">
            <w:pPr>
              <w:pStyle w:val="berschrift2"/>
              <w:spacing w:before="120"/>
              <w:rPr>
                <w:color w:val="0D0D0D" w:themeColor="text1" w:themeTint="F2"/>
              </w:rPr>
            </w:pPr>
          </w:p>
        </w:tc>
        <w:tc>
          <w:tcPr>
            <w:tcW w:w="8089" w:type="dxa"/>
            <w:gridSpan w:val="4"/>
          </w:tcPr>
          <w:p w14:paraId="3850B22C" w14:textId="77777777" w:rsidR="00DE0900" w:rsidRPr="000E6A27" w:rsidRDefault="00DE0900" w:rsidP="000E6A27">
            <w:pPr>
              <w:pStyle w:val="Listenabsatz"/>
              <w:numPr>
                <w:ilvl w:val="0"/>
                <w:numId w:val="5"/>
              </w:numPr>
              <w:spacing w:before="120" w:line="276" w:lineRule="auto"/>
              <w:ind w:left="301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Eine Person allein bekommt 2600 Euro.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Der Punkt heißt (1; 2600).</w:t>
            </w:r>
          </w:p>
          <w:p w14:paraId="0AD0098B" w14:textId="77777777" w:rsidR="00DE0900" w:rsidRPr="000E6A27" w:rsidRDefault="00DE0900" w:rsidP="000E6A27">
            <w:pPr>
              <w:pStyle w:val="Listenabsatz"/>
              <w:numPr>
                <w:ilvl w:val="0"/>
                <w:numId w:val="5"/>
              </w:numPr>
              <w:spacing w:before="200" w:line="276" w:lineRule="auto"/>
              <w:ind w:left="301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Bei 2 Personen gilt: Jede Person bekommt 2600 </w:t>
            </w:r>
            <w:proofErr w:type="gramStart"/>
            <w:r w:rsidRPr="000E6A27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Euro :</w:t>
            </w:r>
            <w:proofErr w:type="gramEnd"/>
            <w:r w:rsidRPr="000E6A27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 2 = 1300 Euro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>.</w:t>
            </w:r>
          </w:p>
          <w:p w14:paraId="6A0ADEE1" w14:textId="77777777" w:rsidR="00DE0900" w:rsidRPr="000E6A27" w:rsidRDefault="00DE0900" w:rsidP="000E6A27">
            <w:pPr>
              <w:pStyle w:val="Listenabsatz"/>
              <w:numPr>
                <w:ilvl w:val="0"/>
                <w:numId w:val="0"/>
              </w:numPr>
              <w:spacing w:line="276" w:lineRule="auto"/>
              <w:ind w:left="301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Dieser Punkt heißt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(2; 1300).</w:t>
            </w:r>
          </w:p>
          <w:p w14:paraId="3E153F38" w14:textId="77777777" w:rsidR="00DE0900" w:rsidRPr="000E6A27" w:rsidRDefault="00DE0900" w:rsidP="000E6A27">
            <w:pPr>
              <w:pStyle w:val="Listenabsatz"/>
              <w:numPr>
                <w:ilvl w:val="0"/>
                <w:numId w:val="5"/>
              </w:numPr>
              <w:spacing w:before="200" w:line="276" w:lineRule="auto"/>
              <w:ind w:left="301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Bei 4 Personen gilt: Jede Person bekommt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2600 </w:t>
            </w:r>
            <w:proofErr w:type="gramStart"/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>Euro :</w:t>
            </w:r>
            <w:proofErr w:type="gramEnd"/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4 = 650 Euro. </w:t>
            </w:r>
          </w:p>
          <w:p w14:paraId="50272D3F" w14:textId="77777777" w:rsidR="00DE0900" w:rsidRPr="000E6A27" w:rsidRDefault="00DE0900" w:rsidP="000E6A27">
            <w:pPr>
              <w:pStyle w:val="Listenabsatz"/>
              <w:numPr>
                <w:ilvl w:val="0"/>
                <w:numId w:val="0"/>
              </w:numPr>
              <w:spacing w:line="276" w:lineRule="auto"/>
              <w:ind w:left="301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>Dieser Punkt heißt (4; 650).</w:t>
            </w:r>
          </w:p>
          <w:p w14:paraId="09FFA4EE" w14:textId="77777777" w:rsidR="00DE0900" w:rsidRPr="000E6A27" w:rsidRDefault="00DE0900" w:rsidP="000E6A27">
            <w:pPr>
              <w:pStyle w:val="Listenabsatz"/>
              <w:numPr>
                <w:ilvl w:val="0"/>
                <w:numId w:val="5"/>
              </w:numPr>
              <w:spacing w:before="200" w:line="276" w:lineRule="auto"/>
              <w:ind w:left="301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Bei 5 Personen gilt: Jede Person bekommt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2600 </w:t>
            </w:r>
            <w:proofErr w:type="gramStart"/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>Euro :</w:t>
            </w:r>
            <w:proofErr w:type="gramEnd"/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5 = 520 Euro. </w:t>
            </w:r>
          </w:p>
          <w:p w14:paraId="2F66E62D" w14:textId="77777777" w:rsidR="00DE0900" w:rsidRPr="000E6A27" w:rsidRDefault="00DE0900" w:rsidP="000E6A27">
            <w:pPr>
              <w:pStyle w:val="Listenabsatz"/>
              <w:numPr>
                <w:ilvl w:val="0"/>
                <w:numId w:val="0"/>
              </w:numPr>
              <w:spacing w:line="276" w:lineRule="auto"/>
              <w:ind w:left="301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>Dieser Punkt heißt (5; 520).</w:t>
            </w:r>
          </w:p>
          <w:p w14:paraId="19990A2B" w14:textId="77777777" w:rsidR="00DE0900" w:rsidRPr="000E6A27" w:rsidRDefault="00DE0900" w:rsidP="000E6A27">
            <w:pPr>
              <w:pStyle w:val="Listenabsatz"/>
              <w:numPr>
                <w:ilvl w:val="0"/>
                <w:numId w:val="5"/>
              </w:numPr>
              <w:spacing w:before="200" w:line="276" w:lineRule="auto"/>
              <w:ind w:left="301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Bei 8 Personen gilt: Jede Person bekommt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2600 </w:t>
            </w:r>
            <w:proofErr w:type="gramStart"/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>Euro :</w:t>
            </w:r>
            <w:proofErr w:type="gramEnd"/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8 = 325 Euro. </w:t>
            </w:r>
          </w:p>
          <w:p w14:paraId="1F27C17B" w14:textId="77777777" w:rsidR="00DE0900" w:rsidRPr="000E6A27" w:rsidRDefault="00DE0900" w:rsidP="000E6A27">
            <w:pPr>
              <w:pStyle w:val="Listenabsatz"/>
              <w:numPr>
                <w:ilvl w:val="0"/>
                <w:numId w:val="0"/>
              </w:numPr>
              <w:spacing w:line="276" w:lineRule="auto"/>
              <w:ind w:left="301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Dieser Punkt heißt (6; 1,2). </w:t>
            </w:r>
          </w:p>
          <w:p w14:paraId="53364574" w14:textId="77777777" w:rsidR="00DE0900" w:rsidRPr="000E6A27" w:rsidRDefault="00DE0900" w:rsidP="000E6A27">
            <w:pPr>
              <w:pStyle w:val="Listenabsatz"/>
              <w:numPr>
                <w:ilvl w:val="0"/>
                <w:numId w:val="5"/>
              </w:numPr>
              <w:spacing w:before="120" w:line="276" w:lineRule="auto"/>
              <w:ind w:left="301" w:hanging="284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Je mehr Personen es sind, desto weniger Geld bekommt jede Person.  </w:t>
            </w:r>
          </w:p>
          <w:p w14:paraId="64134EB3" w14:textId="77777777" w:rsidR="00DE0900" w:rsidRPr="002736AC" w:rsidRDefault="00DE0900" w:rsidP="000E6A27">
            <w:pPr>
              <w:pStyle w:val="Listenabsatz"/>
              <w:numPr>
                <w:ilvl w:val="0"/>
                <w:numId w:val="5"/>
              </w:numPr>
              <w:spacing w:before="120" w:line="276" w:lineRule="auto"/>
              <w:ind w:left="301" w:hanging="284"/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Alle Punkte liegen 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>auf einer gekrümmten Linie, einer Hyperbel.</w:t>
            </w:r>
            <w:r w:rsidRPr="000E6A27">
              <w:rPr>
                <w:color w:val="548DD4" w:themeColor="text2" w:themeTint="99"/>
              </w:rPr>
              <w:t xml:space="preserve"> </w:t>
            </w:r>
          </w:p>
        </w:tc>
      </w:tr>
    </w:tbl>
    <w:p w14:paraId="6769D06E" w14:textId="77777777" w:rsidR="00DE0900" w:rsidRDefault="00DE0900" w:rsidP="00DE0900">
      <w:pPr>
        <w:spacing w:before="120"/>
        <w:rPr>
          <w:sz w:val="2"/>
        </w:rPr>
      </w:pPr>
    </w:p>
    <w:p w14:paraId="616E092A" w14:textId="77777777" w:rsidR="00DE0900" w:rsidRDefault="00DE0900" w:rsidP="00DE0900">
      <w:pPr>
        <w:spacing w:before="120"/>
        <w:rPr>
          <w:sz w:val="2"/>
        </w:rPr>
      </w:pPr>
    </w:p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7"/>
        <w:gridCol w:w="251"/>
        <w:gridCol w:w="455"/>
        <w:gridCol w:w="1576"/>
        <w:gridCol w:w="833"/>
        <w:gridCol w:w="712"/>
        <w:gridCol w:w="484"/>
        <w:gridCol w:w="227"/>
        <w:gridCol w:w="285"/>
        <w:gridCol w:w="1588"/>
        <w:gridCol w:w="816"/>
        <w:gridCol w:w="717"/>
        <w:gridCol w:w="426"/>
      </w:tblGrid>
      <w:tr w:rsidR="00DE0900" w14:paraId="3185C050" w14:textId="77777777" w:rsidTr="00DE0900">
        <w:trPr>
          <w:trHeight w:val="420"/>
        </w:trPr>
        <w:tc>
          <w:tcPr>
            <w:tcW w:w="707" w:type="dxa"/>
          </w:tcPr>
          <w:p w14:paraId="55627E1A" w14:textId="77777777" w:rsidR="00DE0900" w:rsidRDefault="00DE0900" w:rsidP="00DE0900">
            <w:pPr>
              <w:pStyle w:val="berschrift2"/>
            </w:pPr>
            <w:r>
              <w:lastRenderedPageBreak/>
              <w:t>6</w:t>
            </w:r>
          </w:p>
        </w:tc>
        <w:tc>
          <w:tcPr>
            <w:tcW w:w="8370" w:type="dxa"/>
            <w:gridSpan w:val="12"/>
          </w:tcPr>
          <w:p w14:paraId="3E8C9039" w14:textId="77777777" w:rsidR="00DE0900" w:rsidRPr="002F0950" w:rsidRDefault="00DE0900" w:rsidP="00DE0900">
            <w:pPr>
              <w:pStyle w:val="berschrift2"/>
              <w:ind w:left="266" w:hanging="266"/>
              <w:rPr>
                <w:color w:val="808080" w:themeColor="background1" w:themeShade="80"/>
              </w:rPr>
            </w:pPr>
            <w:r w:rsidRPr="00236FD4">
              <w:rPr>
                <w:color w:val="808080" w:themeColor="background1" w:themeShade="80"/>
                <w:u w:val="single"/>
              </w:rPr>
              <w:t>Anti</w:t>
            </w:r>
            <w:r>
              <w:rPr>
                <w:color w:val="808080" w:themeColor="background1" w:themeShade="80"/>
              </w:rPr>
              <w:t>proportionale Zuordnungen vervollständigen</w:t>
            </w:r>
          </w:p>
        </w:tc>
      </w:tr>
      <w:tr w:rsidR="00DE0900" w:rsidRPr="00A82778" w14:paraId="6D29A693" w14:textId="77777777" w:rsidTr="00DE0900">
        <w:trPr>
          <w:trHeight w:val="942"/>
        </w:trPr>
        <w:tc>
          <w:tcPr>
            <w:tcW w:w="707" w:type="dxa"/>
          </w:tcPr>
          <w:p w14:paraId="732F7C39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7FBD9BA0" w14:textId="77777777" w:rsidR="00DE0900" w:rsidRDefault="00DE0900" w:rsidP="00DE0900">
            <w:pPr>
              <w:pStyle w:val="berschrift2"/>
            </w:pPr>
            <w:r>
              <w:t>a)</w:t>
            </w:r>
          </w:p>
        </w:tc>
        <w:tc>
          <w:tcPr>
            <w:tcW w:w="8119" w:type="dxa"/>
            <w:gridSpan w:val="11"/>
          </w:tcPr>
          <w:p w14:paraId="28085252" w14:textId="77777777" w:rsidR="00DE0900" w:rsidRDefault="00DE0900" w:rsidP="00DE0900">
            <w:r>
              <w:t xml:space="preserve">Die Tabellen gehören zu einer antiproportionalen Zuordnung. </w:t>
            </w:r>
          </w:p>
          <w:p w14:paraId="624ADDBE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after="120" w:line="257" w:lineRule="auto"/>
              <w:ind w:left="19" w:right="139"/>
              <w:jc w:val="left"/>
              <w:textAlignment w:val="auto"/>
            </w:pPr>
            <w:r>
              <w:t xml:space="preserve">Fülle die </w:t>
            </w:r>
            <w:r w:rsidRPr="003B2769">
              <w:rPr>
                <w:shd w:val="clear" w:color="auto" w:fill="D9D9D9" w:themeFill="background1" w:themeFillShade="D9"/>
              </w:rPr>
              <w:t>grauen Kästchen</w:t>
            </w:r>
            <w:r>
              <w:t xml:space="preserve"> richtig aus. Zeichne die Punkte in das Koordinatensystem.</w:t>
            </w:r>
          </w:p>
        </w:tc>
      </w:tr>
      <w:tr w:rsidR="00DE0900" w:rsidRPr="00A82778" w14:paraId="39082C18" w14:textId="77777777" w:rsidTr="00DE0900">
        <w:trPr>
          <w:trHeight w:val="340"/>
        </w:trPr>
        <w:tc>
          <w:tcPr>
            <w:tcW w:w="707" w:type="dxa"/>
          </w:tcPr>
          <w:p w14:paraId="71E84C76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77CA3CD4" w14:textId="77777777" w:rsidR="00DE0900" w:rsidRDefault="00DE0900" w:rsidP="00DE0900">
            <w:pPr>
              <w:pStyle w:val="berschrift2"/>
            </w:pPr>
          </w:p>
        </w:tc>
        <w:tc>
          <w:tcPr>
            <w:tcW w:w="2864" w:type="dxa"/>
            <w:gridSpan w:val="3"/>
          </w:tcPr>
          <w:p w14:paraId="248C9BDC" w14:textId="77777777" w:rsidR="00DE0900" w:rsidRPr="00723E2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74" w:right="190"/>
              <w:contextualSpacing/>
              <w:jc w:val="left"/>
              <w:textAlignment w:val="auto"/>
              <w:rPr>
                <w:b/>
              </w:rPr>
            </w:pPr>
            <w:r>
              <w:rPr>
                <w:b/>
              </w:rPr>
              <w:t xml:space="preserve">a1) </w:t>
            </w:r>
          </w:p>
        </w:tc>
        <w:tc>
          <w:tcPr>
            <w:tcW w:w="1196" w:type="dxa"/>
            <w:gridSpan w:val="2"/>
            <w:tcBorders>
              <w:right w:val="single" w:sz="4" w:space="0" w:color="A6A6A6"/>
            </w:tcBorders>
          </w:tcPr>
          <w:p w14:paraId="414410BA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ind w:right="190"/>
              <w:contextualSpacing/>
              <w:jc w:val="left"/>
              <w:textAlignment w:val="auto"/>
              <w:rPr>
                <w:noProof/>
              </w:rPr>
            </w:pPr>
          </w:p>
        </w:tc>
        <w:tc>
          <w:tcPr>
            <w:tcW w:w="2916" w:type="dxa"/>
            <w:gridSpan w:val="4"/>
            <w:tcBorders>
              <w:left w:val="single" w:sz="4" w:space="0" w:color="A6A6A6"/>
            </w:tcBorders>
          </w:tcPr>
          <w:p w14:paraId="6B42862F" w14:textId="77777777" w:rsidR="00DE0900" w:rsidRPr="00932988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221"/>
              <w:contextualSpacing/>
              <w:jc w:val="left"/>
              <w:textAlignment w:val="auto"/>
              <w:rPr>
                <w:b/>
              </w:rPr>
            </w:pPr>
            <w:r w:rsidRPr="00932988">
              <w:rPr>
                <w:b/>
              </w:rPr>
              <w:t>a2)</w:t>
            </w:r>
          </w:p>
        </w:tc>
        <w:tc>
          <w:tcPr>
            <w:tcW w:w="1143" w:type="dxa"/>
            <w:gridSpan w:val="2"/>
          </w:tcPr>
          <w:p w14:paraId="7222B860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noProof/>
              </w:rPr>
            </w:pPr>
          </w:p>
        </w:tc>
      </w:tr>
      <w:tr w:rsidR="00DE0900" w14:paraId="475801B7" w14:textId="77777777" w:rsidTr="00DE0900">
        <w:trPr>
          <w:trHeight w:val="70"/>
        </w:trPr>
        <w:tc>
          <w:tcPr>
            <w:tcW w:w="707" w:type="dxa"/>
            <w:vMerge w:val="restart"/>
          </w:tcPr>
          <w:p w14:paraId="099059E2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 w:val="restart"/>
          </w:tcPr>
          <w:p w14:paraId="01D4D952" w14:textId="77777777" w:rsidR="00DE0900" w:rsidRDefault="00DE0900" w:rsidP="00DE0900">
            <w:pPr>
              <w:pStyle w:val="berschrift2"/>
            </w:pPr>
          </w:p>
        </w:tc>
        <w:tc>
          <w:tcPr>
            <w:tcW w:w="2031" w:type="dxa"/>
            <w:gridSpan w:val="2"/>
          </w:tcPr>
          <w:p w14:paraId="5DA1C454" w14:textId="77777777" w:rsidR="00DE0900" w:rsidRPr="00723E20" w:rsidRDefault="00DE0900" w:rsidP="00DE0900">
            <w:pPr>
              <w:overflowPunct/>
              <w:autoSpaceDE/>
              <w:autoSpaceDN/>
              <w:adjustRightInd/>
              <w:ind w:left="174"/>
              <w:contextualSpacing/>
              <w:jc w:val="left"/>
              <w:textAlignment w:val="auto"/>
              <w:rPr>
                <w:b/>
                <w:szCs w:val="21"/>
              </w:rPr>
            </w:pPr>
            <w:r w:rsidRPr="00723E20">
              <w:rPr>
                <w:b/>
                <w:szCs w:val="21"/>
              </w:rPr>
              <w:t>Tabelle</w:t>
            </w:r>
          </w:p>
        </w:tc>
        <w:tc>
          <w:tcPr>
            <w:tcW w:w="1545" w:type="dxa"/>
            <w:gridSpan w:val="2"/>
          </w:tcPr>
          <w:p w14:paraId="21F5A46F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4" w:type="dxa"/>
            <w:tcBorders>
              <w:right w:val="single" w:sz="4" w:space="0" w:color="A6A6A6"/>
            </w:tcBorders>
          </w:tcPr>
          <w:p w14:paraId="67B1FF9A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227" w:type="dxa"/>
            <w:tcBorders>
              <w:left w:val="single" w:sz="4" w:space="0" w:color="A6A6A6"/>
            </w:tcBorders>
          </w:tcPr>
          <w:p w14:paraId="32A7A983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873" w:type="dxa"/>
            <w:gridSpan w:val="2"/>
          </w:tcPr>
          <w:p w14:paraId="651ED603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  <w:r w:rsidRPr="00723E20">
              <w:rPr>
                <w:b/>
                <w:szCs w:val="21"/>
              </w:rPr>
              <w:t>Tabelle</w:t>
            </w:r>
          </w:p>
        </w:tc>
        <w:tc>
          <w:tcPr>
            <w:tcW w:w="1533" w:type="dxa"/>
            <w:gridSpan w:val="2"/>
          </w:tcPr>
          <w:p w14:paraId="6B051F9B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26" w:type="dxa"/>
          </w:tcPr>
          <w:p w14:paraId="3E9A7A70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7F40A7B3" w14:textId="77777777" w:rsidTr="00DE0900">
        <w:trPr>
          <w:trHeight w:val="70"/>
        </w:trPr>
        <w:tc>
          <w:tcPr>
            <w:tcW w:w="707" w:type="dxa"/>
            <w:vMerge/>
          </w:tcPr>
          <w:p w14:paraId="164699F5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2D8D02A1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</w:tcPr>
          <w:p w14:paraId="15AA9DED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76" w:type="dxa"/>
            <w:tcBorders>
              <w:bottom w:val="single" w:sz="4" w:space="0" w:color="A6A6A6"/>
            </w:tcBorders>
          </w:tcPr>
          <w:p w14:paraId="4D7952DB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45" w:type="dxa"/>
            <w:gridSpan w:val="2"/>
            <w:tcBorders>
              <w:bottom w:val="single" w:sz="4" w:space="0" w:color="A6A6A6"/>
            </w:tcBorders>
          </w:tcPr>
          <w:p w14:paraId="426C7985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4" w:type="dxa"/>
            <w:tcBorders>
              <w:right w:val="single" w:sz="4" w:space="0" w:color="A6A6A6"/>
            </w:tcBorders>
          </w:tcPr>
          <w:p w14:paraId="567EB49D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2" w:type="dxa"/>
            <w:gridSpan w:val="2"/>
            <w:tcBorders>
              <w:left w:val="single" w:sz="4" w:space="0" w:color="A6A6A6"/>
            </w:tcBorders>
          </w:tcPr>
          <w:p w14:paraId="55E3C7F2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88" w:type="dxa"/>
            <w:tcBorders>
              <w:bottom w:val="single" w:sz="4" w:space="0" w:color="A6A6A6"/>
            </w:tcBorders>
          </w:tcPr>
          <w:p w14:paraId="1E7A71BF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33" w:type="dxa"/>
            <w:gridSpan w:val="2"/>
            <w:tcBorders>
              <w:bottom w:val="single" w:sz="4" w:space="0" w:color="A6A6A6"/>
            </w:tcBorders>
          </w:tcPr>
          <w:p w14:paraId="5A6A7644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26" w:type="dxa"/>
          </w:tcPr>
          <w:p w14:paraId="4147EC4A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62B79F1A" w14:textId="77777777" w:rsidTr="00DE0900">
        <w:trPr>
          <w:trHeight w:val="257"/>
        </w:trPr>
        <w:tc>
          <w:tcPr>
            <w:tcW w:w="707" w:type="dxa"/>
            <w:vMerge/>
          </w:tcPr>
          <w:p w14:paraId="6E6E6F8B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1DBA0888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04E60594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0770ACC6" w14:textId="77777777" w:rsidR="00DE0900" w:rsidRPr="00C2165E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b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08A0EFA4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2116138A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66F84802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5DEF5B60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42916C3C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426" w:type="dxa"/>
            <w:tcBorders>
              <w:left w:val="single" w:sz="4" w:space="0" w:color="A6A6A6"/>
            </w:tcBorders>
          </w:tcPr>
          <w:p w14:paraId="5FF20506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70E68FB8" w14:textId="77777777" w:rsidTr="00DE0900">
        <w:trPr>
          <w:trHeight w:val="257"/>
        </w:trPr>
        <w:tc>
          <w:tcPr>
            <w:tcW w:w="707" w:type="dxa"/>
            <w:vMerge/>
          </w:tcPr>
          <w:p w14:paraId="395FA62D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2576DE3F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5C38DED1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CC8E028" w14:textId="77777777" w:rsidR="00DE0900" w:rsidRPr="00C10A01" w:rsidRDefault="00DE0900" w:rsidP="00DE0900">
            <w:pPr>
              <w:overflowPunct/>
              <w:autoSpaceDE/>
              <w:autoSpaceDN/>
              <w:adjustRightInd/>
              <w:ind w:left="287"/>
              <w:contextualSpacing/>
              <w:jc w:val="center"/>
              <w:textAlignment w:val="auto"/>
            </w:pPr>
            <w:r>
              <w:t>0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114C050C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2C6A5EC6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07C29B5D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FCEF28F" w14:textId="77777777" w:rsidR="00DE0900" w:rsidRPr="00C10A01" w:rsidRDefault="00DE0900" w:rsidP="00DE0900">
            <w:pPr>
              <w:jc w:val="center"/>
            </w:pPr>
            <w:r>
              <w:t>0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513C457E" w14:textId="77777777" w:rsidR="00DE0900" w:rsidRPr="00C10A01" w:rsidRDefault="00DE0900" w:rsidP="00DE0900">
            <w:pPr>
              <w:jc w:val="center"/>
            </w:pPr>
          </w:p>
        </w:tc>
        <w:tc>
          <w:tcPr>
            <w:tcW w:w="426" w:type="dxa"/>
            <w:tcBorders>
              <w:left w:val="single" w:sz="4" w:space="0" w:color="A6A6A6"/>
            </w:tcBorders>
          </w:tcPr>
          <w:p w14:paraId="1042E20C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710D934A" w14:textId="77777777" w:rsidTr="00DE0900">
        <w:trPr>
          <w:trHeight w:val="257"/>
        </w:trPr>
        <w:tc>
          <w:tcPr>
            <w:tcW w:w="707" w:type="dxa"/>
            <w:vMerge/>
          </w:tcPr>
          <w:p w14:paraId="582469DF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07FE7CBD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49040147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9B1D77C" w14:textId="77777777" w:rsidR="00DE0900" w:rsidRPr="00C10A01" w:rsidRDefault="00DE0900" w:rsidP="00DE0900">
            <w:pPr>
              <w:overflowPunct/>
              <w:autoSpaceDE/>
              <w:autoSpaceDN/>
              <w:adjustRightInd/>
              <w:ind w:left="287"/>
              <w:contextualSpacing/>
              <w:jc w:val="center"/>
              <w:textAlignment w:val="auto"/>
            </w:pPr>
            <w:r>
              <w:rPr>
                <w:noProof/>
                <w:sz w:val="10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3EBABF31" wp14:editId="1D459012">
                      <wp:simplePos x="0" y="0"/>
                      <wp:positionH relativeFrom="column">
                        <wp:posOffset>396240</wp:posOffset>
                      </wp:positionH>
                      <wp:positionV relativeFrom="paragraph">
                        <wp:posOffset>70485</wp:posOffset>
                      </wp:positionV>
                      <wp:extent cx="896620" cy="2421890"/>
                      <wp:effectExtent l="76200" t="0" r="341630" b="0"/>
                      <wp:wrapNone/>
                      <wp:docPr id="13931" name="Bogen 13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64532">
                                <a:off x="0" y="0"/>
                                <a:ext cx="896620" cy="2421890"/>
                              </a:xfrm>
                              <a:prstGeom prst="arc">
                                <a:avLst>
                                  <a:gd name="adj1" fmla="val 16531762"/>
                                  <a:gd name="adj2" fmla="val 5150715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9BA4E82" id="Bogen 13931" o:spid="_x0000_s1026" style="position:absolute;margin-left:31.2pt;margin-top:5.55pt;width:70.6pt;height:190.7pt;rotation:1927339fd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6620,242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" path="m561724,39391nsc759723,179240,897525,663526,896616,1216324v-949,576866,-152417,1071837,-361987,1182909l448310,1210945,561724,39391xem561724,39391nfc759723,179240,897525,663526,896616,1216324v-949,576866,-152417,1071837,-361987,1182909e" filled="f" strokecolor="#0d0d0d [3069]" strokeweight="2pt">
                      <v:stroke startarrow="block" endarrow="block"/>
                      <v:shadow on="t" color="black" opacity="24903f" origin=",.5" offset="0,.55556mm"/>
                      <v:path arrowok="t" o:connecttype="custom" o:connectlocs="561724,39391;896616,1216324;534629,2399233" o:connectangles="0,0,0"/>
                    </v:shape>
                  </w:pict>
                </mc:Fallback>
              </mc:AlternateContent>
            </w:r>
            <w:r>
              <w:t>1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76A48FF4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223370AA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2A75E853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85E8555" w14:textId="77777777" w:rsidR="00DE0900" w:rsidRPr="00C10A01" w:rsidRDefault="00DE0900" w:rsidP="00DE0900">
            <w:pPr>
              <w:jc w:val="center"/>
            </w:pPr>
            <w:r>
              <w:t>1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2D2DC4CE" w14:textId="77777777" w:rsidR="00DE0900" w:rsidRPr="00C10A01" w:rsidRDefault="00DE0900" w:rsidP="00DE0900">
            <w:pPr>
              <w:jc w:val="center"/>
            </w:pPr>
          </w:p>
        </w:tc>
        <w:tc>
          <w:tcPr>
            <w:tcW w:w="426" w:type="dxa"/>
            <w:tcBorders>
              <w:left w:val="single" w:sz="4" w:space="0" w:color="A6A6A6"/>
            </w:tcBorders>
          </w:tcPr>
          <w:p w14:paraId="4FE3CBC8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5FFD11B0" w14:textId="77777777" w:rsidTr="00DE0900">
        <w:trPr>
          <w:trHeight w:val="175"/>
        </w:trPr>
        <w:tc>
          <w:tcPr>
            <w:tcW w:w="707" w:type="dxa"/>
            <w:vMerge/>
          </w:tcPr>
          <w:p w14:paraId="30D883B5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7D417A1C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53F68FB0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4F3352B" w14:textId="77777777" w:rsidR="00DE0900" w:rsidRPr="00C10A01" w:rsidRDefault="00DE0900" w:rsidP="00DE0900">
            <w:pPr>
              <w:overflowPunct/>
              <w:autoSpaceDE/>
              <w:autoSpaceDN/>
              <w:adjustRightInd/>
              <w:ind w:left="287"/>
              <w:contextualSpacing/>
              <w:jc w:val="center"/>
              <w:textAlignment w:val="auto"/>
            </w:pPr>
            <w:r>
              <w:t>2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 w:themeFill="background1"/>
          </w:tcPr>
          <w:p w14:paraId="714B917A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8</w:t>
            </w: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7B18F3DF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0750AA47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CA10770" w14:textId="77777777" w:rsidR="00DE0900" w:rsidRPr="00C10A01" w:rsidRDefault="00DE0900" w:rsidP="00DE0900">
            <w:pPr>
              <w:jc w:val="center"/>
            </w:pPr>
            <w:r>
              <w:rPr>
                <w:noProof/>
                <w:sz w:val="10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10B4D124" wp14:editId="03C81A50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66675</wp:posOffset>
                      </wp:positionV>
                      <wp:extent cx="687537" cy="2519898"/>
                      <wp:effectExtent l="152400" t="0" r="322580" b="0"/>
                      <wp:wrapNone/>
                      <wp:docPr id="13930" name="Bogen 13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21022">
                                <a:off x="0" y="0"/>
                                <a:ext cx="687537" cy="2519898"/>
                              </a:xfrm>
                              <a:prstGeom prst="arc">
                                <a:avLst>
                                  <a:gd name="adj1" fmla="val 16632175"/>
                                  <a:gd name="adj2" fmla="val 5265348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29842A6" id="Bogen 13930" o:spid="_x0000_s1026" style="position:absolute;margin-left:43.8pt;margin-top:5.25pt;width:54.15pt;height:198.4pt;rotation:1552135fd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7537,2519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" path="m488255,116691nsc611104,325248,689113,778659,687514,1274834,685512,1895797,560359,2418812,392643,2507100l343769,1259949,488255,116691xem488255,116691nfc611104,325248,689113,778659,687514,1274834,685512,1895797,560359,2418812,392643,2507100e" filled="f" strokecolor="#0d0d0d [3069]" strokeweight="2pt">
                      <v:stroke startarrow="block" endarrow="block"/>
                      <v:shadow on="t" color="black" opacity="24903f" origin=",.5" offset="0,.55556mm"/>
                      <v:path arrowok="t" o:connecttype="custom" o:connectlocs="488255,116691;687514,1274834;392643,2507100" o:connectangles="0,0,0"/>
                    </v:shape>
                  </w:pict>
                </mc:Fallback>
              </mc:AlternateContent>
            </w:r>
            <w:r>
              <w:t>2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08A71C86" w14:textId="77777777" w:rsidR="00DE0900" w:rsidRPr="00C10A01" w:rsidRDefault="00DE0900" w:rsidP="00DE0900">
            <w:pPr>
              <w:jc w:val="center"/>
            </w:pPr>
          </w:p>
        </w:tc>
        <w:tc>
          <w:tcPr>
            <w:tcW w:w="426" w:type="dxa"/>
            <w:tcBorders>
              <w:left w:val="single" w:sz="4" w:space="0" w:color="A6A6A6"/>
            </w:tcBorders>
          </w:tcPr>
          <w:p w14:paraId="0DFDE313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14E48311" w14:textId="77777777" w:rsidTr="00DE0900">
        <w:trPr>
          <w:trHeight w:val="257"/>
        </w:trPr>
        <w:tc>
          <w:tcPr>
            <w:tcW w:w="707" w:type="dxa"/>
            <w:vMerge/>
          </w:tcPr>
          <w:p w14:paraId="0A9C7936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2FE2D227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2BA4EB3A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0E0C75D" w14:textId="77777777" w:rsidR="00DE0900" w:rsidRPr="00C10A01" w:rsidRDefault="00DE0900" w:rsidP="00DE0900">
            <w:pPr>
              <w:overflowPunct/>
              <w:autoSpaceDE/>
              <w:autoSpaceDN/>
              <w:adjustRightInd/>
              <w:ind w:left="287"/>
              <w:contextualSpacing/>
              <w:jc w:val="center"/>
              <w:textAlignment w:val="auto"/>
            </w:pPr>
            <w:r>
              <w:t>4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7A4D3CEF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00278A4C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07F147A0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E557993" w14:textId="77777777" w:rsidR="00DE0900" w:rsidRPr="00C10A01" w:rsidRDefault="00DE0900" w:rsidP="00DE0900">
            <w:pPr>
              <w:jc w:val="center"/>
            </w:pPr>
            <w:r>
              <w:t>3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 w:themeFill="background1"/>
          </w:tcPr>
          <w:p w14:paraId="4025EA50" w14:textId="77777777" w:rsidR="00DE0900" w:rsidRPr="00C10A01" w:rsidRDefault="00DE0900" w:rsidP="00DE0900">
            <w:pPr>
              <w:jc w:val="center"/>
            </w:pPr>
            <w:r>
              <w:t>6</w:t>
            </w:r>
          </w:p>
        </w:tc>
        <w:tc>
          <w:tcPr>
            <w:tcW w:w="426" w:type="dxa"/>
            <w:tcBorders>
              <w:left w:val="single" w:sz="4" w:space="0" w:color="A6A6A6"/>
            </w:tcBorders>
          </w:tcPr>
          <w:p w14:paraId="099ADB87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4E7F880D" w14:textId="77777777" w:rsidTr="00DE0900">
        <w:trPr>
          <w:trHeight w:val="257"/>
        </w:trPr>
        <w:tc>
          <w:tcPr>
            <w:tcW w:w="707" w:type="dxa"/>
            <w:vMerge/>
          </w:tcPr>
          <w:p w14:paraId="1D84DF6C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0D7BE736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  <w:tcBorders>
              <w:right w:val="single" w:sz="4" w:space="0" w:color="A6A6A6"/>
            </w:tcBorders>
          </w:tcPr>
          <w:p w14:paraId="6561C633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6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2FD8C95" w14:textId="77777777" w:rsidR="00DE0900" w:rsidRDefault="00DE0900" w:rsidP="00DE0900">
            <w:pPr>
              <w:overflowPunct/>
              <w:autoSpaceDE/>
              <w:autoSpaceDN/>
              <w:adjustRightInd/>
              <w:ind w:left="287"/>
              <w:contextualSpacing/>
              <w:jc w:val="center"/>
              <w:textAlignment w:val="auto"/>
            </w:pPr>
            <w:r>
              <w:t>8</w:t>
            </w:r>
          </w:p>
        </w:tc>
        <w:tc>
          <w:tcPr>
            <w:tcW w:w="154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04072C37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</w:p>
        </w:tc>
        <w:tc>
          <w:tcPr>
            <w:tcW w:w="484" w:type="dxa"/>
            <w:tcBorders>
              <w:left w:val="single" w:sz="4" w:space="0" w:color="A6A6A6"/>
              <w:right w:val="single" w:sz="4" w:space="0" w:color="A6A6A6"/>
            </w:tcBorders>
          </w:tcPr>
          <w:p w14:paraId="2237E5AA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557280A0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8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4BD5A1C" w14:textId="77777777" w:rsidR="00DE0900" w:rsidRPr="00C10A01" w:rsidRDefault="00DE0900" w:rsidP="00DE0900">
            <w:pPr>
              <w:jc w:val="center"/>
            </w:pPr>
            <w:r>
              <w:t>9</w:t>
            </w:r>
          </w:p>
        </w:tc>
        <w:tc>
          <w:tcPr>
            <w:tcW w:w="1533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0F36B1CD" w14:textId="77777777" w:rsidR="00DE0900" w:rsidRDefault="00DE0900" w:rsidP="00DE0900">
            <w:pPr>
              <w:jc w:val="center"/>
            </w:pPr>
          </w:p>
        </w:tc>
        <w:tc>
          <w:tcPr>
            <w:tcW w:w="426" w:type="dxa"/>
            <w:tcBorders>
              <w:left w:val="single" w:sz="4" w:space="0" w:color="A6A6A6"/>
            </w:tcBorders>
          </w:tcPr>
          <w:p w14:paraId="404FBFD8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0966D08B" w14:textId="77777777" w:rsidTr="00DE0900">
        <w:trPr>
          <w:trHeight w:val="113"/>
        </w:trPr>
        <w:tc>
          <w:tcPr>
            <w:tcW w:w="707" w:type="dxa"/>
            <w:vMerge/>
          </w:tcPr>
          <w:p w14:paraId="0D93389C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63EF8300" w14:textId="77777777" w:rsidR="00DE0900" w:rsidRDefault="00DE0900" w:rsidP="00DE0900">
            <w:pPr>
              <w:pStyle w:val="berschrift2"/>
            </w:pPr>
          </w:p>
        </w:tc>
        <w:tc>
          <w:tcPr>
            <w:tcW w:w="455" w:type="dxa"/>
          </w:tcPr>
          <w:p w14:paraId="76817807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76" w:type="dxa"/>
            <w:tcBorders>
              <w:top w:val="single" w:sz="4" w:space="0" w:color="A6A6A6"/>
            </w:tcBorders>
          </w:tcPr>
          <w:p w14:paraId="5FE6AD5C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45" w:type="dxa"/>
            <w:gridSpan w:val="2"/>
            <w:tcBorders>
              <w:top w:val="single" w:sz="4" w:space="0" w:color="A6A6A6"/>
            </w:tcBorders>
          </w:tcPr>
          <w:p w14:paraId="2F959656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4" w:type="dxa"/>
            <w:tcBorders>
              <w:right w:val="single" w:sz="4" w:space="0" w:color="A6A6A6"/>
            </w:tcBorders>
          </w:tcPr>
          <w:p w14:paraId="18B53B02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2" w:type="dxa"/>
            <w:gridSpan w:val="2"/>
            <w:tcBorders>
              <w:left w:val="single" w:sz="4" w:space="0" w:color="A6A6A6"/>
            </w:tcBorders>
          </w:tcPr>
          <w:p w14:paraId="7BA5866D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1588" w:type="dxa"/>
            <w:tcBorders>
              <w:top w:val="single" w:sz="4" w:space="0" w:color="A6A6A6"/>
            </w:tcBorders>
          </w:tcPr>
          <w:p w14:paraId="18230779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1533" w:type="dxa"/>
            <w:gridSpan w:val="2"/>
            <w:tcBorders>
              <w:top w:val="single" w:sz="4" w:space="0" w:color="A6A6A6"/>
            </w:tcBorders>
          </w:tcPr>
          <w:p w14:paraId="12E27AD0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426" w:type="dxa"/>
          </w:tcPr>
          <w:p w14:paraId="158E267A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</w:tr>
      <w:tr w:rsidR="00DE0900" w14:paraId="76521C71" w14:textId="77777777" w:rsidTr="00DE0900">
        <w:trPr>
          <w:trHeight w:val="20"/>
        </w:trPr>
        <w:tc>
          <w:tcPr>
            <w:tcW w:w="707" w:type="dxa"/>
          </w:tcPr>
          <w:p w14:paraId="485B1D24" w14:textId="77777777" w:rsidR="00DE0900" w:rsidRPr="001B7F82" w:rsidRDefault="00DE0900" w:rsidP="00DE0900">
            <w:pPr>
              <w:jc w:val="left"/>
              <w:rPr>
                <w:sz w:val="8"/>
              </w:rPr>
            </w:pPr>
          </w:p>
        </w:tc>
        <w:tc>
          <w:tcPr>
            <w:tcW w:w="251" w:type="dxa"/>
          </w:tcPr>
          <w:p w14:paraId="6A79D434" w14:textId="77777777" w:rsidR="00DE0900" w:rsidRPr="001B7F82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4060" w:type="dxa"/>
            <w:gridSpan w:val="5"/>
            <w:tcBorders>
              <w:right w:val="single" w:sz="4" w:space="0" w:color="A6A6A6"/>
            </w:tcBorders>
          </w:tcPr>
          <w:p w14:paraId="5ECEBED5" w14:textId="77777777" w:rsidR="00DE0900" w:rsidRPr="001B7F82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  <w:tc>
          <w:tcPr>
            <w:tcW w:w="4059" w:type="dxa"/>
            <w:gridSpan w:val="6"/>
            <w:tcBorders>
              <w:left w:val="single" w:sz="4" w:space="0" w:color="A6A6A6"/>
            </w:tcBorders>
          </w:tcPr>
          <w:p w14:paraId="3C7BD974" w14:textId="77777777" w:rsidR="00DE0900" w:rsidRPr="001B7F82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</w:tr>
      <w:tr w:rsidR="00DE0900" w14:paraId="39D24E57" w14:textId="77777777" w:rsidTr="00DE0900">
        <w:trPr>
          <w:trHeight w:val="20"/>
        </w:trPr>
        <w:tc>
          <w:tcPr>
            <w:tcW w:w="707" w:type="dxa"/>
          </w:tcPr>
          <w:p w14:paraId="471A0B12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4D277A4B" w14:textId="77777777" w:rsidR="00DE0900" w:rsidRDefault="00DE0900" w:rsidP="00DE0900">
            <w:pPr>
              <w:pStyle w:val="berschrift2"/>
            </w:pPr>
          </w:p>
        </w:tc>
        <w:tc>
          <w:tcPr>
            <w:tcW w:w="4060" w:type="dxa"/>
            <w:gridSpan w:val="5"/>
            <w:tcBorders>
              <w:right w:val="single" w:sz="4" w:space="0" w:color="A6A6A6"/>
            </w:tcBorders>
          </w:tcPr>
          <w:p w14:paraId="7E8B7765" w14:textId="77777777" w:rsidR="00DE0900" w:rsidRPr="00723E2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66"/>
              <w:contextualSpacing/>
              <w:jc w:val="left"/>
              <w:textAlignment w:val="auto"/>
              <w:rPr>
                <w:b/>
                <w:bCs/>
                <w:iCs/>
              </w:rPr>
            </w:pPr>
            <w:r w:rsidRPr="00723E20">
              <w:rPr>
                <w:b/>
                <w:bCs/>
                <w:iCs/>
              </w:rPr>
              <w:t xml:space="preserve">Koordinatensystem </w:t>
            </w:r>
          </w:p>
        </w:tc>
        <w:tc>
          <w:tcPr>
            <w:tcW w:w="4059" w:type="dxa"/>
            <w:gridSpan w:val="6"/>
            <w:tcBorders>
              <w:left w:val="single" w:sz="4" w:space="0" w:color="A6A6A6"/>
            </w:tcBorders>
          </w:tcPr>
          <w:p w14:paraId="477049F6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83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</w:t>
            </w:r>
            <w:r w:rsidRPr="00723E20">
              <w:rPr>
                <w:b/>
                <w:bCs/>
                <w:iCs/>
              </w:rPr>
              <w:t>Koordinatensystem</w:t>
            </w:r>
          </w:p>
        </w:tc>
      </w:tr>
      <w:tr w:rsidR="00DE0900" w14:paraId="1AE5DD82" w14:textId="77777777" w:rsidTr="00DE0900">
        <w:trPr>
          <w:trHeight w:val="1648"/>
        </w:trPr>
        <w:tc>
          <w:tcPr>
            <w:tcW w:w="707" w:type="dxa"/>
          </w:tcPr>
          <w:p w14:paraId="54142FA1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25740D08" w14:textId="77777777" w:rsidR="00DE0900" w:rsidRDefault="00DE0900" w:rsidP="00DE0900">
            <w:pPr>
              <w:pStyle w:val="berschrift2"/>
            </w:pPr>
          </w:p>
        </w:tc>
        <w:tc>
          <w:tcPr>
            <w:tcW w:w="4060" w:type="dxa"/>
            <w:gridSpan w:val="5"/>
            <w:tcBorders>
              <w:right w:val="single" w:sz="4" w:space="0" w:color="A6A6A6"/>
            </w:tcBorders>
          </w:tcPr>
          <w:p w14:paraId="7024A1B4" w14:textId="77777777" w:rsidR="00DE0900" w:rsidRPr="00C10A01" w:rsidRDefault="00DE0900" w:rsidP="00DE0900">
            <w:pPr>
              <w:spacing w:line="257" w:lineRule="auto"/>
              <w:contextualSpacing/>
              <w:jc w:val="left"/>
              <w:rPr>
                <w:sz w:val="10"/>
              </w:rPr>
            </w:pPr>
            <w:r w:rsidRPr="00746726">
              <w:rPr>
                <w:noProof/>
                <w:sz w:val="10"/>
              </w:rPr>
              <w:drawing>
                <wp:inline distT="0" distB="0" distL="0" distR="0" wp14:anchorId="2EA62670" wp14:editId="371D5315">
                  <wp:extent cx="2482224" cy="2662767"/>
                  <wp:effectExtent l="0" t="0" r="0" b="4445"/>
                  <wp:docPr id="574" name="Grafik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7"/>
                          <a:srcRect b="16089"/>
                          <a:stretch/>
                        </pic:blipFill>
                        <pic:spPr bwMode="auto">
                          <a:xfrm>
                            <a:off x="0" y="0"/>
                            <a:ext cx="2491780" cy="2673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  <w:gridSpan w:val="6"/>
            <w:tcBorders>
              <w:left w:val="single" w:sz="4" w:space="0" w:color="A6A6A6"/>
            </w:tcBorders>
          </w:tcPr>
          <w:p w14:paraId="485C6044" w14:textId="77777777" w:rsidR="00DE0900" w:rsidRPr="00C10A01" w:rsidRDefault="00DE0900" w:rsidP="00DE0900">
            <w:pPr>
              <w:jc w:val="left"/>
              <w:rPr>
                <w:sz w:val="10"/>
              </w:rPr>
            </w:pPr>
            <w:r w:rsidRPr="00746726">
              <w:rPr>
                <w:noProof/>
                <w:sz w:val="10"/>
              </w:rPr>
              <w:drawing>
                <wp:inline distT="0" distB="0" distL="0" distR="0" wp14:anchorId="7B090F89" wp14:editId="25A602D7">
                  <wp:extent cx="2482637" cy="2637367"/>
                  <wp:effectExtent l="0" t="0" r="0" b="0"/>
                  <wp:docPr id="575" name="Grafik 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8"/>
                          <a:srcRect b="16908"/>
                          <a:stretch/>
                        </pic:blipFill>
                        <pic:spPr bwMode="auto">
                          <a:xfrm>
                            <a:off x="0" y="0"/>
                            <a:ext cx="2487433" cy="2642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0AB5FBBC" w14:textId="77777777" w:rsidTr="00DE0900">
        <w:trPr>
          <w:trHeight w:val="20"/>
        </w:trPr>
        <w:tc>
          <w:tcPr>
            <w:tcW w:w="707" w:type="dxa"/>
          </w:tcPr>
          <w:p w14:paraId="7F6F7EAB" w14:textId="77777777" w:rsidR="00DE0900" w:rsidRPr="001B7F82" w:rsidRDefault="00DE0900" w:rsidP="00DE0900">
            <w:pPr>
              <w:jc w:val="left"/>
              <w:rPr>
                <w:sz w:val="12"/>
              </w:rPr>
            </w:pPr>
          </w:p>
        </w:tc>
        <w:tc>
          <w:tcPr>
            <w:tcW w:w="251" w:type="dxa"/>
          </w:tcPr>
          <w:p w14:paraId="735B5A08" w14:textId="77777777" w:rsidR="00DE0900" w:rsidRPr="001B7F82" w:rsidRDefault="00DE0900" w:rsidP="00DE0900">
            <w:pPr>
              <w:pStyle w:val="berschrift2"/>
              <w:rPr>
                <w:sz w:val="12"/>
              </w:rPr>
            </w:pPr>
          </w:p>
        </w:tc>
        <w:tc>
          <w:tcPr>
            <w:tcW w:w="4060" w:type="dxa"/>
            <w:gridSpan w:val="5"/>
          </w:tcPr>
          <w:p w14:paraId="1299E51D" w14:textId="77777777" w:rsidR="00DE0900" w:rsidRPr="001B7F82" w:rsidRDefault="00DE0900" w:rsidP="00DE0900">
            <w:pPr>
              <w:jc w:val="left"/>
              <w:rPr>
                <w:b/>
                <w:sz w:val="12"/>
              </w:rPr>
            </w:pPr>
          </w:p>
        </w:tc>
        <w:tc>
          <w:tcPr>
            <w:tcW w:w="4059" w:type="dxa"/>
            <w:gridSpan w:val="6"/>
          </w:tcPr>
          <w:p w14:paraId="34F734EB" w14:textId="77777777" w:rsidR="00DE0900" w:rsidRPr="001B7F82" w:rsidRDefault="00DE0900" w:rsidP="00DE0900">
            <w:pPr>
              <w:jc w:val="left"/>
              <w:rPr>
                <w:b/>
                <w:sz w:val="12"/>
              </w:rPr>
            </w:pPr>
          </w:p>
        </w:tc>
      </w:tr>
      <w:tr w:rsidR="00DE0900" w14:paraId="26A9E23F" w14:textId="77777777" w:rsidTr="00DE0900">
        <w:trPr>
          <w:trHeight w:val="3226"/>
        </w:trPr>
        <w:tc>
          <w:tcPr>
            <w:tcW w:w="707" w:type="dxa"/>
          </w:tcPr>
          <w:p w14:paraId="0286FF0B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0FF2EEC3" w14:textId="77777777" w:rsidR="00DE0900" w:rsidRDefault="00DE0900" w:rsidP="00DE0900">
            <w:pPr>
              <w:pStyle w:val="berschrift2"/>
            </w:pPr>
          </w:p>
        </w:tc>
        <w:tc>
          <w:tcPr>
            <w:tcW w:w="8119" w:type="dxa"/>
            <w:gridSpan w:val="11"/>
          </w:tcPr>
          <w:tbl>
            <w:tblPr>
              <w:tblStyle w:val="Tabellenraster"/>
              <w:tblpPr w:leftFromText="141" w:rightFromText="141" w:vertAnchor="page" w:horzAnchor="margin" w:tblpXSpec="center" w:tblpY="1"/>
              <w:tblOverlap w:val="never"/>
              <w:tblW w:w="7933" w:type="dxa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1843"/>
              <w:gridCol w:w="283"/>
              <w:gridCol w:w="1701"/>
              <w:gridCol w:w="2126"/>
            </w:tblGrid>
            <w:tr w:rsidR="00DE0900" w:rsidRPr="00B82994" w14:paraId="26F381E4" w14:textId="77777777" w:rsidTr="00DE0900">
              <w:trPr>
                <w:trHeight w:val="562"/>
              </w:trPr>
              <w:tc>
                <w:tcPr>
                  <w:tcW w:w="79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5BE774B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0E0A18">
                    <w:rPr>
                      <w:sz w:val="20"/>
                      <w:szCs w:val="20"/>
                    </w:rPr>
                    <w:t xml:space="preserve">Diese </w:t>
                  </w:r>
                  <w:r w:rsidRPr="00A9400C">
                    <w:rPr>
                      <w:b/>
                      <w:i/>
                      <w:sz w:val="20"/>
                      <w:szCs w:val="20"/>
                    </w:rPr>
                    <w:t>Wörter</w:t>
                  </w:r>
                  <w:r w:rsidRPr="00BF0C78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DE0900" w:rsidRPr="00B82994" w14:paraId="5FD311D8" w14:textId="77777777" w:rsidTr="00DE0900">
              <w:trPr>
                <w:trHeight w:val="70"/>
              </w:trPr>
              <w:tc>
                <w:tcPr>
                  <w:tcW w:w="1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6CAD53A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E630444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07A7514A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8E63A48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7356B10C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DE0900" w14:paraId="681C9AA9" w14:textId="77777777" w:rsidTr="00DE0900">
              <w:trPr>
                <w:trHeight w:val="750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3F60684E" w14:textId="77777777" w:rsidR="00DE0900" w:rsidRPr="00CF09D7" w:rsidRDefault="00DE0900" w:rsidP="00DE0900">
                  <w:pPr>
                    <w:jc w:val="left"/>
                    <w:rPr>
                      <w:sz w:val="18"/>
                      <w:szCs w:val="18"/>
                    </w:rPr>
                  </w:pPr>
                  <w:r w:rsidRPr="00CF09D7">
                    <w:rPr>
                      <w:sz w:val="18"/>
                      <w:szCs w:val="18"/>
                    </w:rPr>
                    <w:t>das Koordinatensystem</w:t>
                  </w:r>
                </w:p>
                <w:p w14:paraId="708E5432" w14:textId="77777777" w:rsidR="00DE0900" w:rsidRPr="004143F9" w:rsidRDefault="00DE0900" w:rsidP="00DE0900">
                  <w:pPr>
                    <w:jc w:val="left"/>
                  </w:pPr>
                  <w:r w:rsidRPr="00155BCD">
                    <w:rPr>
                      <w:i/>
                      <w:iCs/>
                      <w:sz w:val="16"/>
                      <w:szCs w:val="16"/>
                    </w:rPr>
                    <w:t xml:space="preserve">(die Koordinatensysteme)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1F40F688" w14:textId="77777777" w:rsidR="00DE0900" w:rsidRPr="002D4530" w:rsidRDefault="00DE0900" w:rsidP="00DE0900">
                  <w:pPr>
                    <w:jc w:val="left"/>
                    <w:rPr>
                      <w:sz w:val="20"/>
                      <w:szCs w:val="2"/>
                    </w:rPr>
                  </w:pPr>
                  <w:r w:rsidRPr="00B00189">
                    <w:rPr>
                      <w:noProof/>
                    </w:rPr>
                    <w:drawing>
                      <wp:inline distT="0" distB="0" distL="0" distR="0" wp14:anchorId="6CC7C68C" wp14:editId="4718DDE6">
                        <wp:extent cx="413079" cy="476250"/>
                        <wp:effectExtent l="0" t="0" r="6350" b="0"/>
                        <wp:docPr id="13939" name="Grafik 13939" descr="C:\Users\Frank Sprütten\Desktop\geogebra-expor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Frank Sprütten\Desktop\geogebra-expor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0">
                                          <a14:imgEffect>
                                            <a14:brightnessContrast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7" t="205" r="-597" b="601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3738" cy="4770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1A3E7655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94E53D2" w14:textId="77777777" w:rsidR="00DE0900" w:rsidRPr="00DC0EE6" w:rsidRDefault="00DE0900" w:rsidP="00DE0900">
                  <w:pPr>
                    <w:jc w:val="left"/>
                    <w:rPr>
                      <w:szCs w:val="23"/>
                    </w:rPr>
                  </w:pPr>
                  <w:r w:rsidRPr="00DC0EE6">
                    <w:rPr>
                      <w:szCs w:val="23"/>
                    </w:rPr>
                    <w:t>die Achse</w:t>
                  </w:r>
                </w:p>
                <w:p w14:paraId="7CF2A149" w14:textId="77777777" w:rsidR="00DE0900" w:rsidRPr="00D86AD5" w:rsidRDefault="00DE0900" w:rsidP="00DE0900">
                  <w:pPr>
                    <w:jc w:val="left"/>
                    <w:rPr>
                      <w:i/>
                      <w:sz w:val="20"/>
                      <w:szCs w:val="18"/>
                    </w:rPr>
                  </w:pPr>
                  <w:r w:rsidRPr="004034C9">
                    <w:rPr>
                      <w:i/>
                      <w:iCs/>
                      <w:sz w:val="18"/>
                      <w:szCs w:val="16"/>
                    </w:rPr>
                    <w:t>(die Achsen)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808080" w:themeColor="background1" w:themeShade="80"/>
                  </w:tcBorders>
                  <w:vAlign w:val="center"/>
                </w:tcPr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84"/>
                    <w:gridCol w:w="1062"/>
                  </w:tblGrid>
                  <w:tr w:rsidR="00DE0900" w14:paraId="3AF55235" w14:textId="77777777" w:rsidTr="00DE0900">
                    <w:tc>
                      <w:tcPr>
                        <w:tcW w:w="884" w:type="dxa"/>
                      </w:tcPr>
                      <w:p w14:paraId="03227358" w14:textId="77777777" w:rsidR="00DE0900" w:rsidRDefault="00DE0900" w:rsidP="00DE0900">
                        <w:pPr>
                          <w:jc w:val="left"/>
                          <w:rPr>
                            <w:sz w:val="14"/>
                            <w:szCs w:val="12"/>
                          </w:rPr>
                        </w:pPr>
                        <w:r>
                          <w:rPr>
                            <w:sz w:val="14"/>
                            <w:szCs w:val="12"/>
                          </w:rPr>
                          <w:sym w:font="Symbol" w:char="F0AD"/>
                        </w:r>
                      </w:p>
                      <w:p w14:paraId="5BAFBA54" w14:textId="77777777" w:rsidR="00DE0900" w:rsidRDefault="00DE0900" w:rsidP="00DE0900">
                        <w:pPr>
                          <w:jc w:val="left"/>
                        </w:pPr>
                        <w:r>
                          <w:rPr>
                            <w:sz w:val="14"/>
                            <w:szCs w:val="12"/>
                          </w:rPr>
                          <w:t>d</w:t>
                        </w:r>
                        <w:r w:rsidRPr="004034C9">
                          <w:rPr>
                            <w:sz w:val="14"/>
                            <w:szCs w:val="12"/>
                          </w:rPr>
                          <w:t>ie y-Achse</w:t>
                        </w:r>
                      </w:p>
                    </w:tc>
                    <w:tc>
                      <w:tcPr>
                        <w:tcW w:w="1062" w:type="dxa"/>
                      </w:tcPr>
                      <w:p w14:paraId="7F8C0DAB" w14:textId="77777777" w:rsidR="00DE0900" w:rsidRDefault="00DE0900" w:rsidP="00DE0900">
                        <w:pPr>
                          <w:jc w:val="left"/>
                        </w:pPr>
                        <w:r w:rsidRPr="00B00189">
                          <w:rPr>
                            <w:noProof/>
                          </w:rPr>
                          <w:drawing>
                            <wp:inline distT="0" distB="0" distL="0" distR="0" wp14:anchorId="20058FE8" wp14:editId="106E7879">
                              <wp:extent cx="346987" cy="400050"/>
                              <wp:effectExtent l="0" t="0" r="0" b="0"/>
                              <wp:docPr id="13940" name="Grafik 13940" descr="C:\Users\Frank Sprütten\Desktop\geogebra-expor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 descr="C:\Users\Frank Sprütten\Desktop\geogebra-export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59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60">
                                                <a14:imgEffect>
                                                  <a14:brightnessContrast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97" t="205" r="-597" b="6016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48651" cy="4019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E0900" w14:paraId="74D80F1B" w14:textId="77777777" w:rsidTr="00DE0900">
                    <w:tc>
                      <w:tcPr>
                        <w:tcW w:w="884" w:type="dxa"/>
                      </w:tcPr>
                      <w:p w14:paraId="705F831C" w14:textId="77777777" w:rsidR="00DE0900" w:rsidRPr="004871E9" w:rsidRDefault="00DE0900" w:rsidP="00DE0900">
                        <w:pPr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062" w:type="dxa"/>
                      </w:tcPr>
                      <w:p w14:paraId="1B35AA6E" w14:textId="77777777" w:rsidR="00DE0900" w:rsidRDefault="00DE0900" w:rsidP="00DE0900">
                        <w:pPr>
                          <w:jc w:val="left"/>
                        </w:pPr>
                        <w:r>
                          <w:rPr>
                            <w:sz w:val="14"/>
                            <w:szCs w:val="12"/>
                          </w:rPr>
                          <w:t>d</w:t>
                        </w:r>
                        <w:r w:rsidRPr="004034C9">
                          <w:rPr>
                            <w:sz w:val="14"/>
                            <w:szCs w:val="12"/>
                          </w:rPr>
                          <w:t>ie x-Achse</w:t>
                        </w:r>
                        <w:r>
                          <w:rPr>
                            <w:sz w:val="14"/>
                            <w:szCs w:val="12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2"/>
                          </w:rPr>
                          <w:sym w:font="Symbol" w:char="F0AE"/>
                        </w:r>
                      </w:p>
                    </w:tc>
                  </w:tr>
                </w:tbl>
                <w:p w14:paraId="1FC87426" w14:textId="77777777" w:rsidR="00DE0900" w:rsidRPr="004B310E" w:rsidRDefault="00DE0900" w:rsidP="00DE0900">
                  <w:pPr>
                    <w:jc w:val="left"/>
                    <w:rPr>
                      <w:rFonts w:ascii="Arial" w:eastAsia="MS Mincho" w:hAnsi="Arial" w:cs="Arial"/>
                      <w:sz w:val="14"/>
                      <w:szCs w:val="16"/>
                    </w:rPr>
                  </w:pPr>
                </w:p>
              </w:tc>
            </w:tr>
            <w:tr w:rsidR="00DE0900" w:rsidRPr="002D4530" w14:paraId="435D141C" w14:textId="77777777" w:rsidTr="00DE0900">
              <w:trPr>
                <w:trHeight w:val="70"/>
              </w:trPr>
              <w:tc>
                <w:tcPr>
                  <w:tcW w:w="1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C6642D3" w14:textId="77777777" w:rsidR="00DE0900" w:rsidRPr="002D4530" w:rsidRDefault="00DE0900" w:rsidP="00DE0900">
                  <w:pPr>
                    <w:jc w:val="left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A1E7509" w14:textId="77777777" w:rsidR="00DE0900" w:rsidRPr="002D4530" w:rsidRDefault="00DE0900" w:rsidP="00DE0900">
                  <w:pPr>
                    <w:jc w:val="left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D7CD90D" w14:textId="77777777" w:rsidR="00DE0900" w:rsidRPr="002D4530" w:rsidRDefault="00DE0900" w:rsidP="00DE0900">
                  <w:pPr>
                    <w:jc w:val="left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99F8816" w14:textId="77777777" w:rsidR="00DE0900" w:rsidRPr="002D4530" w:rsidRDefault="00DE0900" w:rsidP="00DE0900">
                  <w:pPr>
                    <w:jc w:val="left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8348EF4" w14:textId="77777777" w:rsidR="00DE0900" w:rsidRPr="002D4530" w:rsidRDefault="00DE0900" w:rsidP="00DE0900">
                  <w:pPr>
                    <w:jc w:val="left"/>
                    <w:rPr>
                      <w:rFonts w:ascii="Arial" w:eastAsia="MS Mincho" w:hAnsi="Arial" w:cs="Arial"/>
                      <w:i/>
                      <w:sz w:val="10"/>
                      <w:szCs w:val="10"/>
                    </w:rPr>
                  </w:pPr>
                </w:p>
              </w:tc>
            </w:tr>
            <w:tr w:rsidR="00DE0900" w14:paraId="60E7D051" w14:textId="77777777" w:rsidTr="00DE0900">
              <w:trPr>
                <w:trHeight w:val="784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64D95E78" w14:textId="77777777" w:rsidR="00DE0900" w:rsidRDefault="00DE0900" w:rsidP="00DE0900">
                  <w:pPr>
                    <w:jc w:val="left"/>
                  </w:pPr>
                  <w:r>
                    <w:t>der Punkt</w:t>
                  </w:r>
                </w:p>
                <w:p w14:paraId="020A1BCE" w14:textId="77777777" w:rsidR="00DE0900" w:rsidRPr="0054614B" w:rsidRDefault="00DE0900" w:rsidP="00DE0900">
                  <w:pPr>
                    <w:jc w:val="left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B45806">
                    <w:rPr>
                      <w:i/>
                      <w:iCs/>
                      <w:sz w:val="20"/>
                      <w:szCs w:val="20"/>
                    </w:rPr>
                    <w:t>(die Punkte)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W w:w="187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41"/>
                    <w:gridCol w:w="838"/>
                  </w:tblGrid>
                  <w:tr w:rsidR="00DE0900" w:rsidRPr="00155BCD" w14:paraId="2E124B5E" w14:textId="77777777" w:rsidTr="00DE0900">
                    <w:tc>
                      <w:tcPr>
                        <w:tcW w:w="1041" w:type="dxa"/>
                        <w:vAlign w:val="center"/>
                      </w:tcPr>
                      <w:p w14:paraId="58D96B20" w14:textId="77777777" w:rsidR="00DE0900" w:rsidRDefault="00DE0900" w:rsidP="00DE0900">
                        <w:pPr>
                          <w:jc w:val="left"/>
                        </w:pPr>
                        <w:r w:rsidRPr="00B00189">
                          <w:rPr>
                            <w:noProof/>
                            <w:color w:val="FF0000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951552" behindDoc="0" locked="0" layoutInCell="1" allowOverlap="1" wp14:anchorId="79106E7B" wp14:editId="066B4B30">
                                  <wp:simplePos x="0" y="0"/>
                                  <wp:positionH relativeFrom="column">
                                    <wp:posOffset>382905</wp:posOffset>
                                  </wp:positionH>
                                  <wp:positionV relativeFrom="paragraph">
                                    <wp:posOffset>225425</wp:posOffset>
                                  </wp:positionV>
                                  <wp:extent cx="257175" cy="45085"/>
                                  <wp:effectExtent l="38100" t="76200" r="0" b="88265"/>
                                  <wp:wrapNone/>
                                  <wp:docPr id="13932" name="Gerade Verbindung mit Pfeil 13932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H="1">
                                            <a:off x="0" y="0"/>
                                            <a:ext cx="257175" cy="4508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6="http://schemas.microsoft.com/office/word/2018/wordml" xmlns:w16cex="http://schemas.microsoft.com/office/word/2018/wordml/cex">
                              <w:pict>
                                <v:shape w14:anchorId="1B430B2F" id="Gerade Verbindung mit Pfeil 13932" o:spid="_x0000_s1026" type="#_x0000_t32" style="position:absolute;margin-left:30.15pt;margin-top:17.75pt;width:20.25pt;height:3.55pt;flip:x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" strokecolor="red" strokeweight="2.25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 w:rsidRPr="00B00189">
                          <w:rPr>
                            <w:noProof/>
                          </w:rPr>
                          <w:drawing>
                            <wp:inline distT="0" distB="0" distL="0" distR="0" wp14:anchorId="5D30367E" wp14:editId="1DA7799C">
                              <wp:extent cx="419100" cy="419100"/>
                              <wp:effectExtent l="0" t="0" r="0" b="0"/>
                              <wp:docPr id="13941" name="Grafik 13941" descr="C:\Users\Frank Sprütten\Desktop\geogebra-expor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 descr="C:\Users\Frank Sprütten\Desktop\geogebra-export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61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62">
                                                <a14:imgEffect>
                                                  <a14:brightnessContrast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611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19100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38" w:type="dxa"/>
                        <w:vAlign w:val="center"/>
                      </w:tcPr>
                      <w:p w14:paraId="27EF9ACC" w14:textId="77777777" w:rsidR="00DE0900" w:rsidRPr="00155BCD" w:rsidRDefault="00DE0900" w:rsidP="00DE0900">
                        <w:pPr>
                          <w:jc w:val="left"/>
                          <w:rPr>
                            <w:sz w:val="20"/>
                            <w:szCs w:val="18"/>
                          </w:rPr>
                        </w:pPr>
                        <w:proofErr w:type="gramStart"/>
                        <w:r w:rsidRPr="00155BCD">
                          <w:rPr>
                            <w:sz w:val="20"/>
                            <w:szCs w:val="18"/>
                          </w:rPr>
                          <w:t>P(</w:t>
                        </w:r>
                        <w:proofErr w:type="gramEnd"/>
                        <w:r w:rsidRPr="00155BCD">
                          <w:rPr>
                            <w:sz w:val="20"/>
                            <w:szCs w:val="18"/>
                          </w:rPr>
                          <w:t>2/1)</w:t>
                        </w:r>
                      </w:p>
                    </w:tc>
                  </w:tr>
                </w:tbl>
                <w:p w14:paraId="0EE22506" w14:textId="77777777" w:rsidR="00DE0900" w:rsidRPr="00D86AD5" w:rsidRDefault="00DE0900" w:rsidP="00DE0900">
                  <w:pPr>
                    <w:jc w:val="left"/>
                    <w:rPr>
                      <w:rFonts w:ascii="Arial" w:hAnsi="Arial" w:cs="Arial"/>
                      <w:sz w:val="14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14B322C9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374A3710" w14:textId="77777777" w:rsidR="00DE0900" w:rsidRPr="00CF09D7" w:rsidRDefault="00DE0900" w:rsidP="00DE0900">
                  <w:pPr>
                    <w:jc w:val="left"/>
                    <w:rPr>
                      <w:rFonts w:cs="Arial"/>
                      <w:szCs w:val="23"/>
                    </w:rPr>
                  </w:pPr>
                  <w:r w:rsidRPr="00CF09D7">
                    <w:rPr>
                      <w:rFonts w:cs="Arial"/>
                      <w:szCs w:val="23"/>
                    </w:rPr>
                    <w:t>die Koordinate</w:t>
                  </w:r>
                </w:p>
                <w:p w14:paraId="352F2393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  <w:i/>
                      <w:iCs/>
                    </w:rPr>
                  </w:pPr>
                  <w:r w:rsidRPr="00172158">
                    <w:rPr>
                      <w:rFonts w:cs="Arial"/>
                      <w:i/>
                      <w:iCs/>
                      <w:sz w:val="18"/>
                      <w:szCs w:val="18"/>
                    </w:rPr>
                    <w:t>(die Koordinaten)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6C74922B" w14:textId="77777777" w:rsidR="00DE0900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  <w:r w:rsidRPr="00B00189">
                    <w:rPr>
                      <w:noProof/>
                      <w:color w:val="FF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53600" behindDoc="0" locked="0" layoutInCell="1" allowOverlap="1" wp14:anchorId="3CF1167C" wp14:editId="07F87176">
                            <wp:simplePos x="0" y="0"/>
                            <wp:positionH relativeFrom="column">
                              <wp:posOffset>548005</wp:posOffset>
                            </wp:positionH>
                            <wp:positionV relativeFrom="paragraph">
                              <wp:posOffset>141605</wp:posOffset>
                            </wp:positionV>
                            <wp:extent cx="72390" cy="133350"/>
                            <wp:effectExtent l="38100" t="38100" r="41910" b="19050"/>
                            <wp:wrapNone/>
                            <wp:docPr id="13933" name="Gerade Verbindung mit Pfeil 139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 flipV="1">
                                      <a:off x="0" y="0"/>
                                      <a:ext cx="72568" cy="13335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48186C6E" id="Gerade Verbindung mit Pfeil 13933" o:spid="_x0000_s1026" type="#_x0000_t32" style="position:absolute;margin-left:43.15pt;margin-top:11.15pt;width:5.7pt;height:10.5pt;flip:x y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" strokecolor="red" strokeweight="2.25pt">
                            <v:stroke endarrow="block"/>
                          </v:shape>
                        </w:pict>
                      </mc:Fallback>
                    </mc:AlternateContent>
                  </w:r>
                  <w:r w:rsidRPr="00B00189">
                    <w:rPr>
                      <w:noProof/>
                      <w:color w:val="FF000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952576" behindDoc="0" locked="0" layoutInCell="1" allowOverlap="1" wp14:anchorId="61256A3F" wp14:editId="7369DD6F">
                            <wp:simplePos x="0" y="0"/>
                            <wp:positionH relativeFrom="column">
                              <wp:posOffset>321945</wp:posOffset>
                            </wp:positionH>
                            <wp:positionV relativeFrom="paragraph">
                              <wp:posOffset>151765</wp:posOffset>
                            </wp:positionV>
                            <wp:extent cx="104775" cy="123825"/>
                            <wp:effectExtent l="19050" t="38100" r="47625" b="28575"/>
                            <wp:wrapNone/>
                            <wp:docPr id="570" name="Gerade Verbindung mit Pfeil 5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104775" cy="123825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shape w14:anchorId="7FD2CBBF" id="Gerade Verbindung mit Pfeil 570" o:spid="_x0000_s1026" type="#_x0000_t32" style="position:absolute;margin-left:25.35pt;margin-top:11.95pt;width:8.25pt;height:9.75pt;flip:y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" strokecolor="red" strokeweight="2.25pt">
                            <v:stroke endarrow="block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</w:rPr>
                    <w:t xml:space="preserve">      </w:t>
                  </w:r>
                  <w:proofErr w:type="gramStart"/>
                  <w:r>
                    <w:rPr>
                      <w:rFonts w:ascii="Arial" w:hAnsi="Arial" w:cs="Arial"/>
                    </w:rPr>
                    <w:t>P(</w:t>
                  </w:r>
                  <w:proofErr w:type="gramEnd"/>
                  <w:r>
                    <w:rPr>
                      <w:rFonts w:ascii="Arial" w:hAnsi="Arial" w:cs="Arial"/>
                    </w:rPr>
                    <w:t>2/1)</w:t>
                  </w:r>
                </w:p>
                <w:p w14:paraId="4F187EAC" w14:textId="77777777" w:rsidR="00DE0900" w:rsidRPr="00155BCD" w:rsidRDefault="00DE0900" w:rsidP="00DE0900">
                  <w:pPr>
                    <w:jc w:val="left"/>
                    <w:rPr>
                      <w:rFonts w:ascii="Arial" w:hAnsi="Arial" w:cs="Arial"/>
                      <w:sz w:val="12"/>
                      <w:szCs w:val="10"/>
                    </w:rPr>
                  </w:pPr>
                </w:p>
                <w:p w14:paraId="79C05A7B" w14:textId="77777777" w:rsidR="00DE0900" w:rsidRDefault="00DE0900" w:rsidP="00DE0900">
                  <w:pPr>
                    <w:jc w:val="left"/>
                    <w:rPr>
                      <w:rFonts w:ascii="Arial" w:hAnsi="Arial" w:cs="Arial"/>
                      <w:sz w:val="12"/>
                      <w:szCs w:val="10"/>
                    </w:rPr>
                  </w:pPr>
                </w:p>
                <w:p w14:paraId="635C2441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12"/>
                      <w:szCs w:val="10"/>
                    </w:rPr>
                    <w:t xml:space="preserve">die </w:t>
                  </w:r>
                  <w:r w:rsidRPr="00155BCD">
                    <w:rPr>
                      <w:rFonts w:ascii="Arial" w:hAnsi="Arial" w:cs="Arial"/>
                      <w:sz w:val="12"/>
                      <w:szCs w:val="10"/>
                    </w:rPr>
                    <w:t>x-</w:t>
                  </w:r>
                  <w:proofErr w:type="gramStart"/>
                  <w:r w:rsidRPr="00155BCD">
                    <w:rPr>
                      <w:rFonts w:ascii="Arial" w:hAnsi="Arial" w:cs="Arial"/>
                      <w:sz w:val="12"/>
                      <w:szCs w:val="10"/>
                    </w:rPr>
                    <w:t>Koordinate</w:t>
                  </w:r>
                  <w:r>
                    <w:rPr>
                      <w:rFonts w:ascii="Arial" w:hAnsi="Arial" w:cs="Arial"/>
                      <w:sz w:val="12"/>
                      <w:szCs w:val="10"/>
                    </w:rPr>
                    <w:t xml:space="preserve">  die</w:t>
                  </w:r>
                  <w:proofErr w:type="gramEnd"/>
                  <w:r w:rsidRPr="00155BCD">
                    <w:rPr>
                      <w:rFonts w:ascii="Arial" w:hAnsi="Arial" w:cs="Arial"/>
                      <w:sz w:val="12"/>
                      <w:szCs w:val="10"/>
                    </w:rPr>
                    <w:t xml:space="preserve"> y-Koordinate</w:t>
                  </w:r>
                </w:p>
              </w:tc>
            </w:tr>
            <w:tr w:rsidR="00DE0900" w:rsidRPr="004B310E" w14:paraId="6CE65290" w14:textId="77777777" w:rsidTr="00DE0900">
              <w:trPr>
                <w:trHeight w:val="70"/>
              </w:trPr>
              <w:tc>
                <w:tcPr>
                  <w:tcW w:w="1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82F932F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42E5129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4FEC58A0" w14:textId="77777777" w:rsidR="00DE0900" w:rsidRPr="004B310E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910DDF3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71F755D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</w:tr>
            <w:tr w:rsidR="00DE0900" w:rsidRPr="00B82994" w14:paraId="12F6C870" w14:textId="77777777" w:rsidTr="00DE0900">
              <w:trPr>
                <w:trHeight w:val="577"/>
              </w:trPr>
              <w:tc>
                <w:tcPr>
                  <w:tcW w:w="38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AFA6016" w14:textId="77777777" w:rsidR="00DE0900" w:rsidRPr="007C59AA" w:rsidRDefault="00DE0900" w:rsidP="00DE0900">
                  <w:pPr>
                    <w:jc w:val="left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…  kostet/ wiegt/ braucht …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52451CE9" w14:textId="77777777" w:rsidR="00DE0900" w:rsidRPr="007C59AA" w:rsidRDefault="00DE0900" w:rsidP="00DE0900">
                  <w:pPr>
                    <w:jc w:val="left"/>
                    <w:rPr>
                      <w:rFonts w:ascii="Arial" w:hAnsi="Arial" w:cs="Arial"/>
                      <w:szCs w:val="21"/>
                    </w:rPr>
                  </w:pPr>
                </w:p>
              </w:tc>
              <w:tc>
                <w:tcPr>
                  <w:tcW w:w="38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072E638" w14:textId="77777777" w:rsidR="00DE0900" w:rsidRPr="007C59AA" w:rsidRDefault="00DE0900" w:rsidP="00DE0900">
                  <w:pPr>
                    <w:jc w:val="left"/>
                    <w:rPr>
                      <w:szCs w:val="21"/>
                    </w:rPr>
                  </w:pPr>
                  <w:r>
                    <w:rPr>
                      <w:szCs w:val="21"/>
                    </w:rPr>
                    <w:t>Je mehr …, desto weniger …</w:t>
                  </w:r>
                </w:p>
              </w:tc>
            </w:tr>
          </w:tbl>
          <w:p w14:paraId="20743F37" w14:textId="77777777" w:rsidR="00DE0900" w:rsidRPr="002B4C69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0A30A11E" w14:textId="77777777" w:rsidTr="00DE0900">
        <w:trPr>
          <w:trHeight w:val="86"/>
        </w:trPr>
        <w:tc>
          <w:tcPr>
            <w:tcW w:w="707" w:type="dxa"/>
          </w:tcPr>
          <w:p w14:paraId="5E594661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21EDD99F" w14:textId="77777777" w:rsidR="00DE0900" w:rsidRDefault="00DE0900" w:rsidP="00DE0900">
            <w:pPr>
              <w:pStyle w:val="berschrift2"/>
            </w:pPr>
          </w:p>
        </w:tc>
        <w:tc>
          <w:tcPr>
            <w:tcW w:w="8119" w:type="dxa"/>
            <w:gridSpan w:val="11"/>
          </w:tcPr>
          <w:p w14:paraId="3CC26F32" w14:textId="77777777" w:rsidR="00DE0900" w:rsidRDefault="00DE0900" w:rsidP="00DE0900">
            <w:pPr>
              <w:jc w:val="left"/>
              <w:rPr>
                <w:szCs w:val="23"/>
              </w:rPr>
            </w:pPr>
          </w:p>
        </w:tc>
      </w:tr>
      <w:tr w:rsidR="00DE0900" w14:paraId="30F29849" w14:textId="77777777" w:rsidTr="00DE0900">
        <w:trPr>
          <w:trHeight w:val="86"/>
        </w:trPr>
        <w:tc>
          <w:tcPr>
            <w:tcW w:w="707" w:type="dxa"/>
          </w:tcPr>
          <w:p w14:paraId="06A1A81C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02BAF418" w14:textId="77777777" w:rsidR="00DE0900" w:rsidRDefault="00DE0900" w:rsidP="00DE0900">
            <w:pPr>
              <w:pStyle w:val="berschrift2"/>
            </w:pPr>
            <w:r>
              <w:t xml:space="preserve">b) </w:t>
            </w:r>
          </w:p>
        </w:tc>
        <w:tc>
          <w:tcPr>
            <w:tcW w:w="8119" w:type="dxa"/>
            <w:gridSpan w:val="11"/>
          </w:tcPr>
          <w:p w14:paraId="5932FFDA" w14:textId="77777777" w:rsidR="00DE0900" w:rsidRDefault="00DE0900" w:rsidP="00DE0900">
            <w:pPr>
              <w:jc w:val="left"/>
              <w:rPr>
                <w:szCs w:val="23"/>
              </w:rPr>
            </w:pPr>
            <w:r>
              <w:rPr>
                <w:szCs w:val="23"/>
              </w:rPr>
              <w:t xml:space="preserve">Überlege dir eine Aufgabe zur Tabelle und zum Koordinatensystem von Aufgabe a1). </w:t>
            </w:r>
          </w:p>
          <w:p w14:paraId="148E44D0" w14:textId="77777777" w:rsidR="00DE0900" w:rsidRPr="00B30F70" w:rsidRDefault="00DE0900" w:rsidP="00DE0900">
            <w:pPr>
              <w:jc w:val="left"/>
              <w:rPr>
                <w:szCs w:val="23"/>
              </w:rPr>
            </w:pPr>
            <w:r>
              <w:rPr>
                <w:szCs w:val="23"/>
              </w:rPr>
              <w:t xml:space="preserve">Erkläre deine Aufgabe. </w:t>
            </w:r>
          </w:p>
        </w:tc>
      </w:tr>
    </w:tbl>
    <w:p w14:paraId="65C8EF40" w14:textId="77777777" w:rsidR="00DE0900" w:rsidRDefault="00DE0900" w:rsidP="00DE0900">
      <w:pPr>
        <w:rPr>
          <w:sz w:val="2"/>
        </w:rPr>
      </w:pPr>
    </w:p>
    <w:p w14:paraId="688F5612" w14:textId="77777777" w:rsidR="00DE0900" w:rsidRDefault="00DE0900" w:rsidP="00DE0900">
      <w:pPr>
        <w:rPr>
          <w:sz w:val="2"/>
        </w:rPr>
      </w:pPr>
    </w:p>
    <w:p w14:paraId="5DE5D8FD" w14:textId="77777777" w:rsidR="00DE0900" w:rsidRDefault="00DE0900" w:rsidP="00DE0900">
      <w:pPr>
        <w:rPr>
          <w:sz w:val="2"/>
        </w:rPr>
      </w:pPr>
    </w:p>
    <w:p w14:paraId="55C243B1" w14:textId="77777777" w:rsidR="00DE0900" w:rsidRDefault="00DE0900" w:rsidP="00DE0900">
      <w:pPr>
        <w:rPr>
          <w:sz w:val="2"/>
        </w:rPr>
      </w:pPr>
    </w:p>
    <w:p w14:paraId="18ABB8B7" w14:textId="77777777" w:rsidR="00DE0900" w:rsidRDefault="00DE0900" w:rsidP="00DE0900">
      <w:pPr>
        <w:rPr>
          <w:sz w:val="2"/>
        </w:rPr>
      </w:pPr>
    </w:p>
    <w:p w14:paraId="0EDA0F0A" w14:textId="77777777" w:rsidR="00DE0900" w:rsidRDefault="00DE0900" w:rsidP="00DE0900">
      <w:pPr>
        <w:rPr>
          <w:sz w:val="2"/>
        </w:rPr>
      </w:pPr>
    </w:p>
    <w:p w14:paraId="5E7F9BD8" w14:textId="77777777" w:rsidR="00DE0900" w:rsidRDefault="00DE0900" w:rsidP="00DE0900">
      <w:pPr>
        <w:rPr>
          <w:sz w:val="2"/>
        </w:rPr>
      </w:pPr>
    </w:p>
    <w:p w14:paraId="608A838F" w14:textId="77777777" w:rsidR="00DE0900" w:rsidRDefault="00DE0900" w:rsidP="00DE0900">
      <w:pPr>
        <w:rPr>
          <w:sz w:val="2"/>
        </w:rPr>
      </w:pPr>
    </w:p>
    <w:p w14:paraId="3CE5F9D6" w14:textId="77777777" w:rsidR="00DE0900" w:rsidRDefault="00DE0900" w:rsidP="00DE0900">
      <w:pPr>
        <w:rPr>
          <w:sz w:val="2"/>
        </w:rPr>
      </w:pPr>
    </w:p>
    <w:p w14:paraId="5DAE6E5E" w14:textId="77777777" w:rsidR="00DE0900" w:rsidRDefault="00DE0900" w:rsidP="00DE0900">
      <w:pPr>
        <w:rPr>
          <w:sz w:val="2"/>
        </w:rPr>
      </w:pPr>
    </w:p>
    <w:p w14:paraId="07CCEE02" w14:textId="77777777" w:rsidR="00DE0900" w:rsidRDefault="00DE0900" w:rsidP="00DE0900">
      <w:pPr>
        <w:rPr>
          <w:sz w:val="2"/>
        </w:rPr>
      </w:pPr>
    </w:p>
    <w:p w14:paraId="5BD37EBE" w14:textId="77777777" w:rsidR="00DE0900" w:rsidRDefault="00DE0900" w:rsidP="00DE0900">
      <w:pPr>
        <w:rPr>
          <w:sz w:val="2"/>
        </w:rPr>
      </w:pPr>
    </w:p>
    <w:p w14:paraId="5BB22BD1" w14:textId="77777777" w:rsidR="00DE0900" w:rsidRDefault="00DE0900" w:rsidP="00DE0900">
      <w:pPr>
        <w:rPr>
          <w:sz w:val="2"/>
        </w:rPr>
      </w:pPr>
    </w:p>
    <w:p w14:paraId="5D47E73C" w14:textId="77777777" w:rsidR="00DE0900" w:rsidRDefault="00DE0900" w:rsidP="00DE0900">
      <w:pPr>
        <w:rPr>
          <w:sz w:val="2"/>
        </w:rPr>
      </w:pPr>
    </w:p>
    <w:p w14:paraId="2A7EE1BC" w14:textId="77777777" w:rsidR="00DE0900" w:rsidRDefault="00DE0900" w:rsidP="00DE0900">
      <w:pPr>
        <w:rPr>
          <w:sz w:val="2"/>
        </w:rPr>
      </w:pPr>
    </w:p>
    <w:p w14:paraId="60A6A337" w14:textId="77777777" w:rsidR="00DE0900" w:rsidRDefault="00DE0900" w:rsidP="00DE0900">
      <w:pPr>
        <w:rPr>
          <w:sz w:val="2"/>
        </w:rPr>
      </w:pPr>
    </w:p>
    <w:p w14:paraId="73D05E7A" w14:textId="77777777" w:rsidR="00DE0900" w:rsidRDefault="00DE0900" w:rsidP="00DE0900">
      <w:pPr>
        <w:rPr>
          <w:sz w:val="2"/>
        </w:rPr>
      </w:pPr>
    </w:p>
    <w:p w14:paraId="1BC564EF" w14:textId="77777777" w:rsidR="00DE0900" w:rsidRDefault="00DE0900" w:rsidP="00DE0900">
      <w:pPr>
        <w:rPr>
          <w:sz w:val="2"/>
        </w:rPr>
      </w:pPr>
    </w:p>
    <w:p w14:paraId="7EBDECFA" w14:textId="77777777" w:rsidR="00DE0900" w:rsidRDefault="00DE0900" w:rsidP="00DE0900">
      <w:pPr>
        <w:rPr>
          <w:sz w:val="2"/>
        </w:rPr>
      </w:pPr>
    </w:p>
    <w:p w14:paraId="57392FF3" w14:textId="77777777" w:rsidR="00DE0900" w:rsidRDefault="00DE0900" w:rsidP="00DE0900">
      <w:pPr>
        <w:rPr>
          <w:sz w:val="2"/>
        </w:rPr>
      </w:pPr>
    </w:p>
    <w:p w14:paraId="47F1644E" w14:textId="77777777" w:rsidR="00DE0900" w:rsidRDefault="00DE0900" w:rsidP="00DE0900">
      <w:pPr>
        <w:rPr>
          <w:sz w:val="2"/>
        </w:rPr>
      </w:pPr>
    </w:p>
    <w:p w14:paraId="12A1D4D0" w14:textId="77777777" w:rsidR="00DE0900" w:rsidRDefault="00DE0900" w:rsidP="00DE0900">
      <w:pPr>
        <w:rPr>
          <w:sz w:val="2"/>
        </w:rPr>
      </w:pPr>
    </w:p>
    <w:p w14:paraId="656DE62F" w14:textId="77777777" w:rsidR="00DE0900" w:rsidRDefault="00DE0900" w:rsidP="00DE0900">
      <w:pPr>
        <w:rPr>
          <w:sz w:val="2"/>
        </w:rPr>
      </w:pPr>
    </w:p>
    <w:p w14:paraId="442482DF" w14:textId="77777777" w:rsidR="00DE0900" w:rsidRDefault="00DE0900" w:rsidP="00DE0900">
      <w:pPr>
        <w:rPr>
          <w:sz w:val="2"/>
        </w:rPr>
      </w:pPr>
    </w:p>
    <w:p w14:paraId="47BD9122" w14:textId="77777777" w:rsidR="00DE0900" w:rsidRDefault="00DE0900" w:rsidP="00DE0900">
      <w:pPr>
        <w:rPr>
          <w:sz w:val="2"/>
        </w:rPr>
      </w:pPr>
    </w:p>
    <w:p w14:paraId="4E75A350" w14:textId="77777777" w:rsidR="00DE0900" w:rsidRDefault="00DE0900" w:rsidP="00DE0900">
      <w:pPr>
        <w:rPr>
          <w:sz w:val="2"/>
        </w:rPr>
      </w:pPr>
    </w:p>
    <w:p w14:paraId="1207055D" w14:textId="77777777" w:rsidR="00DE0900" w:rsidRDefault="00DE0900" w:rsidP="00DE0900">
      <w:pPr>
        <w:rPr>
          <w:sz w:val="2"/>
        </w:rPr>
      </w:pPr>
    </w:p>
    <w:p w14:paraId="32657756" w14:textId="77777777" w:rsidR="00DE0900" w:rsidRDefault="00DE0900" w:rsidP="00DE0900">
      <w:pPr>
        <w:rPr>
          <w:sz w:val="2"/>
        </w:rPr>
      </w:pPr>
    </w:p>
    <w:p w14:paraId="799FDAB5" w14:textId="77777777" w:rsidR="00DE0900" w:rsidRDefault="00DE0900" w:rsidP="00DE0900">
      <w:pPr>
        <w:rPr>
          <w:sz w:val="2"/>
        </w:rPr>
      </w:pPr>
    </w:p>
    <w:p w14:paraId="04964200" w14:textId="77777777" w:rsidR="00DE0900" w:rsidRDefault="00DE0900" w:rsidP="00DE0900">
      <w:pPr>
        <w:rPr>
          <w:sz w:val="2"/>
        </w:rPr>
      </w:pPr>
    </w:p>
    <w:p w14:paraId="136EB160" w14:textId="77777777" w:rsidR="00DE0900" w:rsidRDefault="00DE0900" w:rsidP="00DE0900">
      <w:pPr>
        <w:rPr>
          <w:sz w:val="2"/>
        </w:rPr>
      </w:pPr>
    </w:p>
    <w:p w14:paraId="18976C45" w14:textId="77777777" w:rsidR="00DE0900" w:rsidRDefault="00DE0900" w:rsidP="00DE0900">
      <w:pPr>
        <w:rPr>
          <w:sz w:val="2"/>
        </w:rPr>
      </w:pPr>
    </w:p>
    <w:p w14:paraId="042155FB" w14:textId="77777777" w:rsidR="00DE0900" w:rsidRDefault="00DE0900" w:rsidP="00DE0900">
      <w:pPr>
        <w:rPr>
          <w:sz w:val="2"/>
        </w:rPr>
      </w:pPr>
    </w:p>
    <w:p w14:paraId="0DEC3988" w14:textId="77777777" w:rsidR="00DE0900" w:rsidRDefault="00DE0900" w:rsidP="00DE0900">
      <w:pPr>
        <w:rPr>
          <w:sz w:val="2"/>
        </w:rPr>
      </w:pPr>
    </w:p>
    <w:p w14:paraId="3A67C47D" w14:textId="77777777" w:rsidR="00DE0900" w:rsidRDefault="00DE0900" w:rsidP="00DE0900">
      <w:pPr>
        <w:rPr>
          <w:sz w:val="2"/>
        </w:rPr>
      </w:pPr>
    </w:p>
    <w:p w14:paraId="39E9BE16" w14:textId="77777777" w:rsidR="00DE0900" w:rsidRDefault="00DE0900" w:rsidP="00DE0900">
      <w:pPr>
        <w:rPr>
          <w:sz w:val="2"/>
        </w:rPr>
      </w:pPr>
    </w:p>
    <w:p w14:paraId="572E2131" w14:textId="77777777" w:rsidR="00DE0900" w:rsidRDefault="00DE0900" w:rsidP="00DE0900">
      <w:pPr>
        <w:rPr>
          <w:sz w:val="2"/>
        </w:rPr>
      </w:pPr>
    </w:p>
    <w:p w14:paraId="1FBC2E6B" w14:textId="77777777" w:rsidR="00DE0900" w:rsidRDefault="00DE0900" w:rsidP="00DE0900">
      <w:pPr>
        <w:rPr>
          <w:sz w:val="2"/>
        </w:rPr>
      </w:pPr>
    </w:p>
    <w:p w14:paraId="114D7BA4" w14:textId="77777777" w:rsidR="00DE0900" w:rsidRDefault="00DE0900" w:rsidP="00DE0900">
      <w:pPr>
        <w:rPr>
          <w:sz w:val="2"/>
        </w:rPr>
      </w:pPr>
    </w:p>
    <w:p w14:paraId="648D01F7" w14:textId="77777777" w:rsidR="00DE0900" w:rsidRDefault="00DE0900" w:rsidP="00DE0900">
      <w:pPr>
        <w:rPr>
          <w:sz w:val="2"/>
        </w:rPr>
      </w:pPr>
    </w:p>
    <w:p w14:paraId="10915433" w14:textId="77777777" w:rsidR="00DE0900" w:rsidRDefault="00DE0900" w:rsidP="00DE0900">
      <w:pPr>
        <w:rPr>
          <w:sz w:val="2"/>
        </w:rPr>
      </w:pPr>
    </w:p>
    <w:p w14:paraId="3257D87C" w14:textId="77777777" w:rsidR="00DE0900" w:rsidRDefault="00DE0900" w:rsidP="00DE0900">
      <w:pPr>
        <w:rPr>
          <w:sz w:val="2"/>
        </w:rPr>
      </w:pPr>
    </w:p>
    <w:p w14:paraId="6F18CA1C" w14:textId="77777777" w:rsidR="00DE0900" w:rsidRDefault="00DE0900" w:rsidP="00DE0900">
      <w:pPr>
        <w:rPr>
          <w:sz w:val="2"/>
        </w:rPr>
      </w:pPr>
    </w:p>
    <w:p w14:paraId="250E95CD" w14:textId="77777777" w:rsidR="00DE0900" w:rsidRDefault="00DE0900" w:rsidP="00DE0900">
      <w:pPr>
        <w:rPr>
          <w:sz w:val="2"/>
        </w:rPr>
      </w:pPr>
    </w:p>
    <w:p w14:paraId="3B95963D" w14:textId="77777777" w:rsidR="00DE0900" w:rsidRDefault="00DE0900" w:rsidP="00DE0900">
      <w:pPr>
        <w:rPr>
          <w:sz w:val="2"/>
        </w:rPr>
      </w:pPr>
    </w:p>
    <w:p w14:paraId="74B187E9" w14:textId="77777777" w:rsidR="00DE0900" w:rsidRDefault="00DE0900" w:rsidP="00DE0900">
      <w:pPr>
        <w:rPr>
          <w:sz w:val="2"/>
        </w:rPr>
      </w:pPr>
    </w:p>
    <w:p w14:paraId="59B7E91C" w14:textId="77777777" w:rsidR="00DE0900" w:rsidRDefault="00DE0900" w:rsidP="00DE0900">
      <w:pPr>
        <w:rPr>
          <w:sz w:val="2"/>
        </w:rPr>
      </w:pPr>
    </w:p>
    <w:p w14:paraId="7F76AD90" w14:textId="77777777" w:rsidR="00DE0900" w:rsidRDefault="00DE0900" w:rsidP="00DE0900">
      <w:pPr>
        <w:rPr>
          <w:sz w:val="2"/>
        </w:rPr>
      </w:pPr>
    </w:p>
    <w:p w14:paraId="06ED57B7" w14:textId="77777777" w:rsidR="00DE0900" w:rsidRDefault="00DE0900" w:rsidP="00DE0900">
      <w:pPr>
        <w:rPr>
          <w:sz w:val="2"/>
        </w:rPr>
      </w:pPr>
    </w:p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5"/>
        <w:gridCol w:w="303"/>
        <w:gridCol w:w="2271"/>
        <w:gridCol w:w="1419"/>
        <w:gridCol w:w="1703"/>
        <w:gridCol w:w="2696"/>
      </w:tblGrid>
      <w:tr w:rsidR="00DE0900" w:rsidRPr="00871969" w14:paraId="18E6032A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5A4AB842" w14:textId="77777777" w:rsidR="00DE0900" w:rsidRPr="009C2B8D" w:rsidRDefault="00DE0900" w:rsidP="00DE0900">
            <w:pPr>
              <w:rPr>
                <w:b/>
                <w:bCs/>
                <w:color w:val="000000"/>
              </w:rPr>
            </w:pPr>
            <w:r w:rsidRPr="009C2B8D">
              <w:rPr>
                <w:b/>
                <w:bCs/>
                <w:color w:val="000000"/>
              </w:rPr>
              <w:lastRenderedPageBreak/>
              <w:t>6</w:t>
            </w:r>
          </w:p>
        </w:tc>
        <w:tc>
          <w:tcPr>
            <w:tcW w:w="8392" w:type="dxa"/>
            <w:gridSpan w:val="5"/>
            <w:shd w:val="clear" w:color="auto" w:fill="D9D9D9" w:themeFill="background1" w:themeFillShade="D9"/>
          </w:tcPr>
          <w:p w14:paraId="7F8B9F54" w14:textId="77777777" w:rsidR="00DE0900" w:rsidRPr="009C2B8D" w:rsidRDefault="00DE0900" w:rsidP="00DE0900">
            <w:pPr>
              <w:pStyle w:val="berschrift2"/>
              <w:rPr>
                <w:color w:val="000000"/>
              </w:rPr>
            </w:pPr>
            <w:r w:rsidRPr="009C2B8D">
              <w:rPr>
                <w:color w:val="000000"/>
              </w:rPr>
              <w:t>Lösungsbeispiel zur Aufgabe 6 a2)</w:t>
            </w:r>
          </w:p>
          <w:p w14:paraId="2A6C542D" w14:textId="77777777" w:rsidR="00DE0900" w:rsidRPr="009C2B8D" w:rsidRDefault="00DE0900" w:rsidP="00DE0900">
            <w:pPr>
              <w:pStyle w:val="berschrift2"/>
              <w:rPr>
                <w:color w:val="000000"/>
              </w:rPr>
            </w:pPr>
          </w:p>
        </w:tc>
      </w:tr>
      <w:tr w:rsidR="00DE0900" w14:paraId="01AFA4A5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4B141A4E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5D41F714" w14:textId="77777777" w:rsidR="00DE0900" w:rsidRPr="00871969" w:rsidRDefault="00DE0900" w:rsidP="00DE0900">
            <w:pPr>
              <w:pStyle w:val="berschrift2"/>
            </w:pPr>
          </w:p>
        </w:tc>
        <w:tc>
          <w:tcPr>
            <w:tcW w:w="8089" w:type="dxa"/>
            <w:gridSpan w:val="4"/>
          </w:tcPr>
          <w:p w14:paraId="46B0A4D0" w14:textId="77777777" w:rsidR="00DE0900" w:rsidRDefault="00DE0900" w:rsidP="00DE0900">
            <w:pPr>
              <w:overflowPunct/>
              <w:autoSpaceDE/>
              <w:autoSpaceDN/>
              <w:adjustRightInd/>
              <w:spacing w:after="120" w:line="257" w:lineRule="auto"/>
              <w:ind w:left="19" w:right="139"/>
              <w:textAlignment w:val="auto"/>
            </w:pPr>
          </w:p>
        </w:tc>
      </w:tr>
      <w:tr w:rsidR="00DE0900" w14:paraId="76F2CDC2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4A4C02B1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61101558" w14:textId="77777777" w:rsidR="00DE0900" w:rsidRPr="00871969" w:rsidRDefault="00DE0900" w:rsidP="00DE0900">
            <w:pPr>
              <w:pStyle w:val="berschrift2"/>
            </w:pPr>
            <w:r w:rsidRPr="00871969">
              <w:t>a)</w:t>
            </w:r>
          </w:p>
        </w:tc>
        <w:tc>
          <w:tcPr>
            <w:tcW w:w="8089" w:type="dxa"/>
            <w:gridSpan w:val="4"/>
          </w:tcPr>
          <w:p w14:paraId="410FC808" w14:textId="77777777" w:rsidR="00DE0900" w:rsidRDefault="00DE0900" w:rsidP="00DE0900">
            <w:pPr>
              <w:overflowPunct/>
              <w:autoSpaceDE/>
              <w:autoSpaceDN/>
              <w:adjustRightInd/>
              <w:spacing w:after="120" w:line="257" w:lineRule="auto"/>
              <w:ind w:left="19" w:right="139"/>
              <w:textAlignment w:val="auto"/>
            </w:pPr>
            <w:r>
              <w:t xml:space="preserve">Die Tabellen gehören zu einer antiproportionalen Zuordnung. </w:t>
            </w:r>
          </w:p>
          <w:p w14:paraId="1579A670" w14:textId="77777777" w:rsidR="00DE0900" w:rsidRDefault="00DE0900" w:rsidP="00DE0900">
            <w:pPr>
              <w:overflowPunct/>
              <w:autoSpaceDE/>
              <w:autoSpaceDN/>
              <w:adjustRightInd/>
              <w:spacing w:after="120" w:line="257" w:lineRule="auto"/>
              <w:ind w:left="19" w:right="139"/>
              <w:textAlignment w:val="auto"/>
            </w:pPr>
            <w:r>
              <w:t xml:space="preserve">Fülle die </w:t>
            </w:r>
            <w:r w:rsidRPr="003B2769">
              <w:rPr>
                <w:shd w:val="clear" w:color="auto" w:fill="D9D9D9" w:themeFill="background1" w:themeFillShade="D9"/>
              </w:rPr>
              <w:t>grauen Kästchen</w:t>
            </w:r>
            <w:r>
              <w:t xml:space="preserve"> richtig aus. Zeichne die Punkte in das Koordinatensystem.</w:t>
            </w:r>
          </w:p>
        </w:tc>
      </w:tr>
      <w:tr w:rsidR="00DE0900" w14:paraId="74E921CD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5BCC78B8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4E4024C0" w14:textId="77777777" w:rsidR="00DE0900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089" w:type="dxa"/>
            <w:gridSpan w:val="4"/>
          </w:tcPr>
          <w:p w14:paraId="0DCEC7E6" w14:textId="77777777" w:rsidR="00DE0900" w:rsidRPr="00871969" w:rsidRDefault="00DE0900" w:rsidP="00DE0900">
            <w:pPr>
              <w:pStyle w:val="berschrift2"/>
              <w:ind w:left="-5" w:firstLine="5"/>
              <w:rPr>
                <w:color w:val="0D0D0D" w:themeColor="text1" w:themeTint="F2"/>
              </w:rPr>
            </w:pPr>
          </w:p>
          <w:p w14:paraId="50D7767B" w14:textId="77777777" w:rsidR="00DE0900" w:rsidRPr="00B75152" w:rsidRDefault="00DE0900" w:rsidP="00DE0900">
            <w:pPr>
              <w:spacing w:before="40"/>
              <w:rPr>
                <w:b/>
              </w:rPr>
            </w:pPr>
            <w:r w:rsidRPr="00B75152">
              <w:rPr>
                <w:b/>
              </w:rPr>
              <w:t>Tabelle</w:t>
            </w:r>
            <w:r>
              <w:rPr>
                <w:b/>
              </w:rPr>
              <w:t xml:space="preserve"> zu a2)</w:t>
            </w:r>
          </w:p>
        </w:tc>
      </w:tr>
      <w:tr w:rsidR="00DE0900" w:rsidRPr="0058588B" w14:paraId="2916E434" w14:textId="77777777" w:rsidTr="00DE0900">
        <w:tc>
          <w:tcPr>
            <w:tcW w:w="685" w:type="dxa"/>
            <w:vMerge w:val="restart"/>
            <w:shd w:val="clear" w:color="auto" w:fill="D9D9D9" w:themeFill="background1" w:themeFillShade="D9"/>
          </w:tcPr>
          <w:p w14:paraId="2EC29C80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303" w:type="dxa"/>
            <w:vMerge w:val="restart"/>
          </w:tcPr>
          <w:p w14:paraId="7AFAAB0B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271" w:type="dxa"/>
            <w:vMerge w:val="restart"/>
            <w:tcBorders>
              <w:right w:val="single" w:sz="2" w:space="0" w:color="A6A6A6" w:themeColor="background1" w:themeShade="A6"/>
            </w:tcBorders>
          </w:tcPr>
          <w:p w14:paraId="7D80CF4F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  <w:p w14:paraId="519E15E4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3F60D067" wp14:editId="0027DA9C">
                      <wp:simplePos x="0" y="0"/>
                      <wp:positionH relativeFrom="column">
                        <wp:posOffset>704215</wp:posOffset>
                      </wp:positionH>
                      <wp:positionV relativeFrom="paragraph">
                        <wp:posOffset>35560</wp:posOffset>
                      </wp:positionV>
                      <wp:extent cx="95250" cy="533400"/>
                      <wp:effectExtent l="0" t="0" r="19050" b="19050"/>
                      <wp:wrapNone/>
                      <wp:docPr id="14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5334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345F43F" id="Pfeil: nach rechts gekrümmt 59" o:spid="_x0000_s1026" type="#_x0000_t102" style="position:absolute;margin-left:55.45pt;margin-top:2.8pt;width:7.5pt;height:42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" adj="19671,21118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13FA4853" wp14:editId="03B54DBB">
                      <wp:simplePos x="0" y="0"/>
                      <wp:positionH relativeFrom="column">
                        <wp:posOffset>1308524</wp:posOffset>
                      </wp:positionH>
                      <wp:positionV relativeFrom="paragraph">
                        <wp:posOffset>79798</wp:posOffset>
                      </wp:positionV>
                      <wp:extent cx="96732" cy="359410"/>
                      <wp:effectExtent l="0" t="0" r="17780" b="21590"/>
                      <wp:wrapNone/>
                      <wp:docPr id="14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96732" cy="35941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DB2E495" id="Pfeil: nach rechts gekrümmt 59" o:spid="_x0000_s1026" type="#_x0000_t102" style="position:absolute;margin-left:103.05pt;margin-top:6.3pt;width:7.6pt;height:28.3pt;flip:y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" adj="18693,20873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5D73BBE8" wp14:editId="3BFC8F6D">
                      <wp:simplePos x="0" y="0"/>
                      <wp:positionH relativeFrom="column">
                        <wp:posOffset>974089</wp:posOffset>
                      </wp:positionH>
                      <wp:positionV relativeFrom="paragraph">
                        <wp:posOffset>33233</wp:posOffset>
                      </wp:positionV>
                      <wp:extent cx="93133" cy="224366"/>
                      <wp:effectExtent l="0" t="0" r="21590" b="23495"/>
                      <wp:wrapNone/>
                      <wp:docPr id="16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133" cy="224366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A98CF08" id="Pfeil: nach rechts gekrümmt 59" o:spid="_x0000_s1026" type="#_x0000_t102" style="position:absolute;margin-left:76.7pt;margin-top:2.6pt;width:7.35pt;height:17.65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" adj="17117,20479,16200" fillcolor="#a5a5a5 [2092]" strokecolor="#a5a5a5 [2092]" strokeweight="2pt"/>
                  </w:pict>
                </mc:Fallback>
              </mc:AlternateContent>
            </w:r>
            <w:r>
              <w:rPr>
                <w:b w:val="0"/>
                <w:color w:val="0D0D0D" w:themeColor="text1" w:themeTint="F2"/>
              </w:rPr>
              <w:t xml:space="preserve">                           </w:t>
            </w:r>
            <w:r w:rsidRPr="000E6A27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0E6A27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2</w:t>
            </w:r>
            <w:r w:rsidRPr="000E6A27">
              <w:rPr>
                <w:b w:val="0"/>
                <w:color w:val="548DD4" w:themeColor="text2" w:themeTint="99"/>
              </w:rPr>
              <w:t xml:space="preserve">     </w:t>
            </w:r>
            <w:proofErr w:type="gramStart"/>
            <w:r w:rsidRPr="000E6A27">
              <w:rPr>
                <w:b w:val="0"/>
                <w:color w:val="548DD4" w:themeColor="text2" w:themeTint="99"/>
              </w:rPr>
              <w:t xml:space="preserve">  </w:t>
            </w:r>
            <w:r w:rsidRPr="000E6A27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:</w:t>
            </w:r>
            <w:proofErr w:type="gramEnd"/>
            <w:r w:rsidRPr="000E6A27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3</w:t>
            </w:r>
          </w:p>
          <w:p w14:paraId="38BA9FF9" w14:textId="77777777" w:rsidR="00DE0900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  <w:r>
              <w:rPr>
                <w:b w:val="0"/>
                <w:color w:val="0D0D0D" w:themeColor="text1" w:themeTint="F2"/>
              </w:rPr>
              <w:t xml:space="preserve">                           </w:t>
            </w:r>
          </w:p>
          <w:p w14:paraId="6A97EC9F" w14:textId="77777777" w:rsidR="00DE0900" w:rsidRPr="000E6A27" w:rsidRDefault="00DE0900" w:rsidP="00DE0900">
            <w:pPr>
              <w:rPr>
                <w:rFonts w:ascii="Comic Sans MS" w:hAnsi="Comic Sans MS"/>
                <w:sz w:val="20"/>
                <w:szCs w:val="20"/>
              </w:rPr>
            </w:pPr>
            <w:r>
              <w:t xml:space="preserve">                  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9</w:t>
            </w:r>
          </w:p>
        </w:tc>
        <w:tc>
          <w:tcPr>
            <w:tcW w:w="1419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6A6A6" w:themeFill="background1" w:themeFillShade="A6"/>
          </w:tcPr>
          <w:p w14:paraId="615D6F72" w14:textId="77777777" w:rsidR="00DE0900" w:rsidRPr="001B7F82" w:rsidRDefault="00DE0900" w:rsidP="00DE0900">
            <w:pPr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 xml:space="preserve">Personen </w:t>
            </w:r>
            <w:r>
              <w:rPr>
                <w:noProof/>
              </w:rPr>
              <w:drawing>
                <wp:inline distT="0" distB="0" distL="0" distR="0" wp14:anchorId="631713F9" wp14:editId="07662D53">
                  <wp:extent cx="114300" cy="114300"/>
                  <wp:effectExtent l="0" t="0" r="0" b="0"/>
                  <wp:docPr id="163" name="Grafik 163" descr="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eam.sv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62" cy="11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6A6A6" w:themeFill="background1" w:themeFillShade="A6"/>
          </w:tcPr>
          <w:p w14:paraId="58894087" w14:textId="77777777" w:rsidR="00DE0900" w:rsidRPr="001B7F82" w:rsidRDefault="00DE0900" w:rsidP="00DE0900">
            <w:pPr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 xml:space="preserve">Pizzastücke </w:t>
            </w:r>
            <w:r>
              <w:rPr>
                <w:noProof/>
              </w:rPr>
              <w:drawing>
                <wp:inline distT="0" distB="0" distL="0" distR="0" wp14:anchorId="75E571E9" wp14:editId="7E4FF0A6">
                  <wp:extent cx="122767" cy="122767"/>
                  <wp:effectExtent l="0" t="0" r="0" b="0"/>
                  <wp:docPr id="325" name="Grafik 325" descr="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zza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" cy="12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D0D0D" w:themeColor="text1" w:themeTint="F2"/>
              </w:rPr>
              <w:t xml:space="preserve"> </w:t>
            </w:r>
          </w:p>
        </w:tc>
        <w:tc>
          <w:tcPr>
            <w:tcW w:w="2696" w:type="dxa"/>
            <w:vMerge w:val="restart"/>
            <w:tcBorders>
              <w:left w:val="single" w:sz="2" w:space="0" w:color="A6A6A6" w:themeColor="background1" w:themeShade="A6"/>
            </w:tcBorders>
          </w:tcPr>
          <w:p w14:paraId="247D6C43" w14:textId="77777777" w:rsidR="00DE0900" w:rsidRDefault="00DE0900" w:rsidP="00DE0900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</w:t>
            </w:r>
          </w:p>
          <w:p w14:paraId="7AAF0B6C" w14:textId="77777777" w:rsidR="00DE0900" w:rsidRDefault="00DE0900" w:rsidP="00DE0900">
            <w:pPr>
              <w:rPr>
                <w:color w:val="0D0D0D" w:themeColor="text1" w:themeTint="F2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5BD01DFE" wp14:editId="5A1B85B2">
                      <wp:simplePos x="0" y="0"/>
                      <wp:positionH relativeFrom="column">
                        <wp:posOffset>674792</wp:posOffset>
                      </wp:positionH>
                      <wp:positionV relativeFrom="paragraph">
                        <wp:posOffset>92499</wp:posOffset>
                      </wp:positionV>
                      <wp:extent cx="57785" cy="524934"/>
                      <wp:effectExtent l="0" t="0" r="18415" b="27940"/>
                      <wp:wrapNone/>
                      <wp:docPr id="15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7785" cy="524934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BEBAA6C" id="Pfeil: nach rechts gekrümmt 59" o:spid="_x0000_s1026" type="#_x0000_t102" style="position:absolute;margin-left:53.15pt;margin-top:7.3pt;width:4.55pt;height:41.35pt;flip:x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" adj="20411,21303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6CE4D122" wp14:editId="2137EC88">
                      <wp:simplePos x="0" y="0"/>
                      <wp:positionH relativeFrom="column">
                        <wp:posOffset>310303</wp:posOffset>
                      </wp:positionH>
                      <wp:positionV relativeFrom="paragraph">
                        <wp:posOffset>79586</wp:posOffset>
                      </wp:positionV>
                      <wp:extent cx="72390" cy="224155"/>
                      <wp:effectExtent l="0" t="0" r="22860" b="23495"/>
                      <wp:wrapNone/>
                      <wp:docPr id="16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2390" cy="22415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461B315" id="Pfeil: nach rechts gekrümmt 59" o:spid="_x0000_s1026" type="#_x0000_t102" style="position:absolute;margin-left:24.45pt;margin-top:6.25pt;width:5.7pt;height:17.65pt;flip:x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" adj="18112,20728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7979D586" wp14:editId="520177C1">
                      <wp:simplePos x="0" y="0"/>
                      <wp:positionH relativeFrom="column">
                        <wp:posOffset>27092</wp:posOffset>
                      </wp:positionH>
                      <wp:positionV relativeFrom="paragraph">
                        <wp:posOffset>67098</wp:posOffset>
                      </wp:positionV>
                      <wp:extent cx="84667" cy="397934"/>
                      <wp:effectExtent l="0" t="0" r="10795" b="21590"/>
                      <wp:wrapNone/>
                      <wp:docPr id="15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84667" cy="397934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41B7292" id="Pfeil: nach rechts gekrümmt 59" o:spid="_x0000_s1026" type="#_x0000_t102" style="position:absolute;margin-left:2.15pt;margin-top:5.3pt;width:6.65pt;height:31.35pt;flip:x y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" adj="19302,21025,16200" fillcolor="#a5a5a5 [2092]" strokecolor="#a5a5a5 [2092]" strokeweight="2pt"/>
                  </w:pict>
                </mc:Fallback>
              </mc:AlternateContent>
            </w:r>
            <w:r>
              <w:rPr>
                <w:color w:val="0D0D0D" w:themeColor="text1" w:themeTint="F2"/>
              </w:rPr>
              <w:t xml:space="preserve">    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3</w:t>
            </w:r>
            <w:r w:rsidRPr="000E6A27">
              <w:rPr>
                <w:color w:val="548DD4" w:themeColor="text2" w:themeTint="99"/>
              </w:rPr>
              <w:t xml:space="preserve">   </w:t>
            </w:r>
            <w:proofErr w:type="gramStart"/>
            <w:r w:rsidRPr="000E6A27">
              <w:rPr>
                <w:color w:val="548DD4" w:themeColor="text2" w:themeTint="99"/>
              </w:rPr>
              <w:t xml:space="preserve">  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:</w:t>
            </w:r>
            <w:proofErr w:type="gramEnd"/>
            <w:r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2</w:t>
            </w:r>
          </w:p>
          <w:p w14:paraId="28561A35" w14:textId="77777777" w:rsidR="00DE0900" w:rsidRDefault="00DE0900" w:rsidP="00DE0900">
            <w:pPr>
              <w:rPr>
                <w:b/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            </w:t>
            </w:r>
          </w:p>
          <w:p w14:paraId="0A38335B" w14:textId="77777777" w:rsidR="00DE0900" w:rsidRPr="000E6A27" w:rsidRDefault="00DE0900" w:rsidP="00DE0900">
            <w:pPr>
              <w:rPr>
                <w:rFonts w:ascii="Comic Sans MS" w:hAnsi="Comic Sans MS"/>
                <w:bCs/>
                <w:color w:val="0D0D0D" w:themeColor="text1" w:themeTint="F2"/>
                <w:sz w:val="20"/>
                <w:szCs w:val="20"/>
              </w:rPr>
            </w:pPr>
            <w:r>
              <w:rPr>
                <w:b/>
                <w:color w:val="0D0D0D" w:themeColor="text1" w:themeTint="F2"/>
              </w:rPr>
              <w:t xml:space="preserve">                         </w:t>
            </w:r>
            <w:r w:rsidRPr="000E6A27">
              <w:rPr>
                <w:rFonts w:ascii="Comic Sans MS" w:hAnsi="Comic Sans MS"/>
                <w:bCs/>
                <w:color w:val="548DD4" w:themeColor="text2" w:themeTint="99"/>
                <w:sz w:val="20"/>
                <w:szCs w:val="20"/>
              </w:rPr>
              <w:t>: 9</w:t>
            </w:r>
          </w:p>
        </w:tc>
      </w:tr>
      <w:tr w:rsidR="00DE0900" w:rsidRPr="0058588B" w14:paraId="22654D69" w14:textId="77777777" w:rsidTr="00DE0900">
        <w:tc>
          <w:tcPr>
            <w:tcW w:w="685" w:type="dxa"/>
            <w:vMerge/>
            <w:shd w:val="clear" w:color="auto" w:fill="D9D9D9" w:themeFill="background1" w:themeFillShade="D9"/>
          </w:tcPr>
          <w:p w14:paraId="6E3D76EE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303" w:type="dxa"/>
            <w:vMerge/>
          </w:tcPr>
          <w:p w14:paraId="470872B6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271" w:type="dxa"/>
            <w:vMerge/>
            <w:tcBorders>
              <w:right w:val="single" w:sz="2" w:space="0" w:color="A6A6A6" w:themeColor="background1" w:themeShade="A6"/>
            </w:tcBorders>
          </w:tcPr>
          <w:p w14:paraId="2A257979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7AB1EA20" w14:textId="77777777" w:rsidR="00DE0900" w:rsidRPr="00236FD4" w:rsidRDefault="00DE0900" w:rsidP="00DE0900">
            <w:pPr>
              <w:pStyle w:val="berschrift2"/>
              <w:jc w:val="center"/>
              <w:rPr>
                <w:b w:val="0"/>
                <w:noProof/>
                <w:color w:val="0D0D0D" w:themeColor="text1" w:themeTint="F2"/>
              </w:rPr>
            </w:pPr>
            <w:r w:rsidRPr="00236FD4">
              <w:rPr>
                <w:b w:val="0"/>
                <w:noProof/>
                <w:color w:val="0D0D0D" w:themeColor="text1" w:themeTint="F2"/>
                <w:sz w:val="10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1D5C0D8B" wp14:editId="6F804C95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134620</wp:posOffset>
                      </wp:positionV>
                      <wp:extent cx="1247140" cy="2474595"/>
                      <wp:effectExtent l="76200" t="0" r="314960" b="0"/>
                      <wp:wrapNone/>
                      <wp:docPr id="158" name="Bogen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07932">
                                <a:off x="0" y="0"/>
                                <a:ext cx="1247140" cy="2474595"/>
                              </a:xfrm>
                              <a:prstGeom prst="arc">
                                <a:avLst>
                                  <a:gd name="adj1" fmla="val 16611746"/>
                                  <a:gd name="adj2" fmla="val 5383286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B698C05" id="Bogen 158" o:spid="_x0000_s1026" style="position:absolute;margin-left:8.05pt;margin-top:10.6pt;width:98.2pt;height:194.85pt;rotation:2193197fd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47140,2474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" path="m768404,33837nsc1055689,169960,1255436,687332,1246878,1273149v-9707,664471,-282289,1194976,-617293,1201389l623570,1237298,768404,33837xem768404,33837nfc1055689,169960,1255436,687332,1246878,1273149v-9707,664471,-282289,1194976,-617293,1201389e" filled="f" strokecolor="#0d0d0d [3069]" strokeweight="2pt">
                      <v:stroke startarrow="block" endarrow="block"/>
                      <v:shadow on="t" color="black" opacity="24903f" origin=",.5" offset="0,.55556mm"/>
                      <v:path arrowok="t" o:connecttype="custom" o:connectlocs="768404,33837;1246878,1273149;629585,2474538" o:connectangles="0,0,0"/>
                    </v:shape>
                  </w:pict>
                </mc:Fallback>
              </mc:AlternateContent>
            </w:r>
            <w:r w:rsidRPr="00236FD4">
              <w:rPr>
                <w:b w:val="0"/>
                <w:color w:val="0D0D0D" w:themeColor="text1" w:themeTint="F2"/>
              </w:rPr>
              <w:t>1</w:t>
            </w:r>
          </w:p>
        </w:tc>
        <w:tc>
          <w:tcPr>
            <w:tcW w:w="170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D9D9D9" w:themeFill="background1" w:themeFillShade="D9"/>
          </w:tcPr>
          <w:p w14:paraId="166FBF4B" w14:textId="77777777" w:rsidR="00DE0900" w:rsidRPr="00236FD4" w:rsidRDefault="00DE0900" w:rsidP="000E6A27">
            <w:pPr>
              <w:pStyle w:val="Handschrift"/>
              <w:jc w:val="center"/>
              <w:rPr>
                <w:noProof/>
              </w:rPr>
            </w:pPr>
            <w:r w:rsidRPr="00236FD4">
              <w:rPr>
                <w:noProof/>
              </w:rPr>
              <w:t>18</w:t>
            </w:r>
          </w:p>
        </w:tc>
        <w:tc>
          <w:tcPr>
            <w:tcW w:w="2696" w:type="dxa"/>
            <w:vMerge/>
            <w:tcBorders>
              <w:left w:val="single" w:sz="2" w:space="0" w:color="A6A6A6" w:themeColor="background1" w:themeShade="A6"/>
            </w:tcBorders>
          </w:tcPr>
          <w:p w14:paraId="580A68DA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:rsidRPr="0058588B" w14:paraId="5F1FF6F6" w14:textId="77777777" w:rsidTr="00DE0900">
        <w:tc>
          <w:tcPr>
            <w:tcW w:w="685" w:type="dxa"/>
            <w:vMerge/>
            <w:shd w:val="clear" w:color="auto" w:fill="D9D9D9" w:themeFill="background1" w:themeFillShade="D9"/>
          </w:tcPr>
          <w:p w14:paraId="2357834C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303" w:type="dxa"/>
            <w:vMerge/>
          </w:tcPr>
          <w:p w14:paraId="6F54BF64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271" w:type="dxa"/>
            <w:vMerge/>
            <w:tcBorders>
              <w:right w:val="single" w:sz="2" w:space="0" w:color="A6A6A6" w:themeColor="background1" w:themeShade="A6"/>
            </w:tcBorders>
          </w:tcPr>
          <w:p w14:paraId="213F55CB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15CB06F8" w14:textId="77777777" w:rsidR="00DE0900" w:rsidRPr="00236FD4" w:rsidRDefault="00DE0900" w:rsidP="00DE0900">
            <w:pPr>
              <w:pStyle w:val="berschrift2"/>
              <w:jc w:val="center"/>
              <w:rPr>
                <w:b w:val="0"/>
                <w:noProof/>
                <w:color w:val="0D0D0D" w:themeColor="text1" w:themeTint="F2"/>
              </w:rPr>
            </w:pPr>
            <w:r w:rsidRPr="00236FD4">
              <w:rPr>
                <w:b w:val="0"/>
                <w:color w:val="0D0D0D" w:themeColor="text1" w:themeTint="F2"/>
              </w:rPr>
              <w:t>2</w:t>
            </w:r>
          </w:p>
        </w:tc>
        <w:tc>
          <w:tcPr>
            <w:tcW w:w="170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D9D9D9" w:themeFill="background1" w:themeFillShade="D9"/>
          </w:tcPr>
          <w:p w14:paraId="28D710BE" w14:textId="77777777" w:rsidR="00DE0900" w:rsidRPr="00236FD4" w:rsidRDefault="00DE0900" w:rsidP="000E6A27">
            <w:pPr>
              <w:pStyle w:val="Handschrift"/>
              <w:jc w:val="center"/>
              <w:rPr>
                <w:noProof/>
              </w:rPr>
            </w:pPr>
            <w:r w:rsidRPr="00236FD4">
              <w:rPr>
                <w:noProof/>
              </w:rPr>
              <w:t>9</w:t>
            </w:r>
          </w:p>
        </w:tc>
        <w:tc>
          <w:tcPr>
            <w:tcW w:w="2696" w:type="dxa"/>
            <w:vMerge/>
            <w:tcBorders>
              <w:left w:val="single" w:sz="2" w:space="0" w:color="A6A6A6" w:themeColor="background1" w:themeShade="A6"/>
            </w:tcBorders>
          </w:tcPr>
          <w:p w14:paraId="5DAA08C9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:rsidRPr="0058588B" w14:paraId="2701C7C5" w14:textId="77777777" w:rsidTr="00DE0900">
        <w:tc>
          <w:tcPr>
            <w:tcW w:w="685" w:type="dxa"/>
            <w:vMerge/>
            <w:shd w:val="clear" w:color="auto" w:fill="D9D9D9" w:themeFill="background1" w:themeFillShade="D9"/>
          </w:tcPr>
          <w:p w14:paraId="68522371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32268B5B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271" w:type="dxa"/>
            <w:vMerge/>
            <w:tcBorders>
              <w:right w:val="single" w:sz="2" w:space="0" w:color="A6A6A6" w:themeColor="background1" w:themeShade="A6"/>
            </w:tcBorders>
          </w:tcPr>
          <w:p w14:paraId="0BBCEBB7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69AB9429" w14:textId="77777777" w:rsidR="00DE0900" w:rsidRPr="00236FD4" w:rsidRDefault="00DE0900" w:rsidP="00DE0900">
            <w:pPr>
              <w:pStyle w:val="berschrift2"/>
              <w:jc w:val="center"/>
              <w:rPr>
                <w:b w:val="0"/>
                <w:noProof/>
                <w:color w:val="0D0D0D" w:themeColor="text1" w:themeTint="F2"/>
              </w:rPr>
            </w:pPr>
            <w:r w:rsidRPr="00236FD4">
              <w:rPr>
                <w:b w:val="0"/>
                <w:color w:val="0D0D0D" w:themeColor="text1" w:themeTint="F2"/>
              </w:rPr>
              <w:t>3</w:t>
            </w:r>
          </w:p>
        </w:tc>
        <w:tc>
          <w:tcPr>
            <w:tcW w:w="170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FFFFFF" w:themeFill="background1"/>
          </w:tcPr>
          <w:p w14:paraId="765FCA13" w14:textId="77777777" w:rsidR="00DE0900" w:rsidRPr="00236FD4" w:rsidRDefault="00DE0900" w:rsidP="00DE0900">
            <w:pPr>
              <w:pStyle w:val="berschrift2"/>
              <w:jc w:val="center"/>
              <w:rPr>
                <w:b w:val="0"/>
                <w:noProof/>
                <w:color w:val="0D0D0D" w:themeColor="text1" w:themeTint="F2"/>
              </w:rPr>
            </w:pPr>
            <w:r w:rsidRPr="00236FD4">
              <w:rPr>
                <w:b w:val="0"/>
                <w:color w:val="0D0D0D" w:themeColor="text1" w:themeTint="F2"/>
              </w:rPr>
              <w:t>6</w:t>
            </w:r>
          </w:p>
        </w:tc>
        <w:tc>
          <w:tcPr>
            <w:tcW w:w="2696" w:type="dxa"/>
            <w:vMerge/>
            <w:tcBorders>
              <w:left w:val="single" w:sz="2" w:space="0" w:color="A6A6A6" w:themeColor="background1" w:themeShade="A6"/>
            </w:tcBorders>
          </w:tcPr>
          <w:p w14:paraId="53D82B4B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:rsidRPr="0058588B" w14:paraId="57B85110" w14:textId="77777777" w:rsidTr="00DE0900">
        <w:tc>
          <w:tcPr>
            <w:tcW w:w="685" w:type="dxa"/>
            <w:vMerge/>
            <w:shd w:val="clear" w:color="auto" w:fill="D9D9D9" w:themeFill="background1" w:themeFillShade="D9"/>
          </w:tcPr>
          <w:p w14:paraId="0A599D26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2AEE6058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271" w:type="dxa"/>
            <w:vMerge/>
            <w:tcBorders>
              <w:right w:val="single" w:sz="2" w:space="0" w:color="A6A6A6" w:themeColor="background1" w:themeShade="A6"/>
            </w:tcBorders>
          </w:tcPr>
          <w:p w14:paraId="15F2E9E3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auto"/>
          </w:tcPr>
          <w:p w14:paraId="23035BBE" w14:textId="77777777" w:rsidR="00DE0900" w:rsidRPr="00236FD4" w:rsidRDefault="00DE0900" w:rsidP="00DE0900">
            <w:pPr>
              <w:pStyle w:val="berschrift2"/>
              <w:jc w:val="center"/>
              <w:rPr>
                <w:b w:val="0"/>
                <w:color w:val="0D0D0D" w:themeColor="text1" w:themeTint="F2"/>
              </w:rPr>
            </w:pPr>
            <w:r w:rsidRPr="00236FD4">
              <w:rPr>
                <w:b w:val="0"/>
                <w:color w:val="0D0D0D" w:themeColor="text1" w:themeTint="F2"/>
              </w:rPr>
              <w:t>9</w:t>
            </w:r>
          </w:p>
        </w:tc>
        <w:tc>
          <w:tcPr>
            <w:tcW w:w="1703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  <w:shd w:val="clear" w:color="auto" w:fill="D9D9D9" w:themeFill="background1" w:themeFillShade="D9"/>
          </w:tcPr>
          <w:p w14:paraId="52E35D4A" w14:textId="77777777" w:rsidR="00DE0900" w:rsidRPr="00E71ADB" w:rsidRDefault="00DE0900" w:rsidP="000E6A27">
            <w:pPr>
              <w:pStyle w:val="Handschrift"/>
              <w:jc w:val="center"/>
              <w:rPr>
                <w:color w:val="0D0D0D" w:themeColor="text1" w:themeTint="F2"/>
              </w:rPr>
            </w:pPr>
            <w:r w:rsidRPr="00236FD4">
              <w:t>2</w:t>
            </w:r>
          </w:p>
        </w:tc>
        <w:tc>
          <w:tcPr>
            <w:tcW w:w="2696" w:type="dxa"/>
            <w:vMerge/>
            <w:tcBorders>
              <w:left w:val="single" w:sz="2" w:space="0" w:color="A6A6A6" w:themeColor="background1" w:themeShade="A6"/>
            </w:tcBorders>
          </w:tcPr>
          <w:p w14:paraId="777ED4D8" w14:textId="77777777" w:rsidR="00DE0900" w:rsidRPr="0058588B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14:paraId="236A5D68" w14:textId="77777777" w:rsidTr="00DE0900">
        <w:tc>
          <w:tcPr>
            <w:tcW w:w="685" w:type="dxa"/>
            <w:vMerge/>
            <w:shd w:val="clear" w:color="auto" w:fill="D9D9D9" w:themeFill="background1" w:themeFillShade="D9"/>
          </w:tcPr>
          <w:p w14:paraId="550AB08C" w14:textId="77777777" w:rsidR="00DE0900" w:rsidRPr="00AC05D4" w:rsidRDefault="00DE0900" w:rsidP="00DE0900">
            <w:pPr>
              <w:rPr>
                <w:color w:val="0D0D0D" w:themeColor="text1" w:themeTint="F2"/>
                <w:sz w:val="10"/>
              </w:rPr>
            </w:pPr>
          </w:p>
        </w:tc>
        <w:tc>
          <w:tcPr>
            <w:tcW w:w="303" w:type="dxa"/>
          </w:tcPr>
          <w:p w14:paraId="1623CD9E" w14:textId="77777777" w:rsidR="00DE0900" w:rsidRPr="00AC05D4" w:rsidRDefault="00DE0900" w:rsidP="00DE0900">
            <w:pPr>
              <w:pStyle w:val="berschrift2"/>
              <w:rPr>
                <w:color w:val="0D0D0D" w:themeColor="text1" w:themeTint="F2"/>
                <w:sz w:val="10"/>
              </w:rPr>
            </w:pPr>
          </w:p>
        </w:tc>
        <w:tc>
          <w:tcPr>
            <w:tcW w:w="8089" w:type="dxa"/>
            <w:gridSpan w:val="4"/>
          </w:tcPr>
          <w:p w14:paraId="7693E94E" w14:textId="77777777" w:rsidR="00DE0900" w:rsidRPr="00AC05D4" w:rsidRDefault="00DE0900" w:rsidP="00DE0900">
            <w:pPr>
              <w:rPr>
                <w:color w:val="0D0D0D" w:themeColor="text1" w:themeTint="F2"/>
                <w:sz w:val="10"/>
              </w:rPr>
            </w:pPr>
          </w:p>
        </w:tc>
      </w:tr>
      <w:tr w:rsidR="00DE0900" w14:paraId="1D5BEEF1" w14:textId="77777777" w:rsidTr="00DE0900">
        <w:tc>
          <w:tcPr>
            <w:tcW w:w="685" w:type="dxa"/>
            <w:vMerge/>
            <w:shd w:val="clear" w:color="auto" w:fill="D9D9D9" w:themeFill="background1" w:themeFillShade="D9"/>
          </w:tcPr>
          <w:p w14:paraId="428E333A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303" w:type="dxa"/>
          </w:tcPr>
          <w:p w14:paraId="645006BE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 xml:space="preserve">    </w:t>
            </w:r>
          </w:p>
        </w:tc>
        <w:tc>
          <w:tcPr>
            <w:tcW w:w="8089" w:type="dxa"/>
            <w:gridSpan w:val="4"/>
          </w:tcPr>
          <w:p w14:paraId="6D1F9C95" w14:textId="77777777" w:rsidR="00DE0900" w:rsidRDefault="00DE0900" w:rsidP="00DE0900">
            <w:pPr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Koordinatensystem</w:t>
            </w:r>
            <w:r w:rsidRPr="00E14600">
              <w:rPr>
                <w:b/>
                <w:i/>
                <w:color w:val="0D0D0D" w:themeColor="text1" w:themeTint="F2"/>
              </w:rPr>
              <w:t xml:space="preserve">:  </w:t>
            </w:r>
          </w:p>
          <w:p w14:paraId="70C7001B" w14:textId="77777777" w:rsidR="00DE0900" w:rsidRPr="00E14600" w:rsidRDefault="00DE0900" w:rsidP="00DE0900">
            <w:pPr>
              <w:rPr>
                <w:b/>
                <w:i/>
                <w:color w:val="0D0D0D" w:themeColor="text1" w:themeTint="F2"/>
              </w:rPr>
            </w:pPr>
            <w:r>
              <w:rPr>
                <w:color w:val="0D0D0D" w:themeColor="text1" w:themeTint="F2"/>
                <w:sz w:val="16"/>
              </w:rPr>
              <w:t xml:space="preserve">                            y: </w:t>
            </w:r>
            <w:r w:rsidRPr="00FD62AF">
              <w:rPr>
                <w:color w:val="0D0D0D" w:themeColor="text1" w:themeTint="F2"/>
                <w:sz w:val="16"/>
              </w:rPr>
              <w:t>Pizzastücke</w:t>
            </w:r>
            <w:r>
              <w:rPr>
                <w:noProof/>
              </w:rPr>
              <w:drawing>
                <wp:inline distT="0" distB="0" distL="0" distR="0" wp14:anchorId="2806EE16" wp14:editId="2CE88282">
                  <wp:extent cx="122767" cy="122767"/>
                  <wp:effectExtent l="0" t="0" r="0" b="0"/>
                  <wp:docPr id="176" name="Grafik 176" descr="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zza.sv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49" cy="125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399F8B3C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6AEA5303" w14:textId="77777777" w:rsidR="00DE0900" w:rsidRPr="00B33B8B" w:rsidRDefault="00DE0900" w:rsidP="00DE0900">
            <w:pPr>
              <w:rPr>
                <w:sz w:val="8"/>
              </w:rPr>
            </w:pPr>
          </w:p>
        </w:tc>
        <w:tc>
          <w:tcPr>
            <w:tcW w:w="303" w:type="dxa"/>
          </w:tcPr>
          <w:p w14:paraId="3A7F9486" w14:textId="77777777" w:rsidR="00DE0900" w:rsidRDefault="00DE0900" w:rsidP="00DE0900">
            <w:pPr>
              <w:pStyle w:val="berschrift2"/>
              <w:rPr>
                <w:color w:val="C00000"/>
                <w:sz w:val="8"/>
              </w:rPr>
            </w:pPr>
          </w:p>
          <w:p w14:paraId="4B71AB07" w14:textId="77777777" w:rsidR="00DE0900" w:rsidRPr="00FD62AF" w:rsidRDefault="00DE0900" w:rsidP="00DE0900"/>
        </w:tc>
        <w:tc>
          <w:tcPr>
            <w:tcW w:w="8089" w:type="dxa"/>
            <w:gridSpan w:val="4"/>
          </w:tcPr>
          <w:p w14:paraId="62BAF6EB" w14:textId="77777777" w:rsidR="00DE0900" w:rsidRPr="00B33B8B" w:rsidRDefault="00DE0900" w:rsidP="00DE0900">
            <w:pPr>
              <w:rPr>
                <w:color w:val="C00000"/>
                <w:sz w:val="8"/>
              </w:rPr>
            </w:pPr>
            <w:r>
              <w:rPr>
                <w:color w:val="0D0D0D" w:themeColor="text1" w:themeTint="F2"/>
              </w:rPr>
              <w:t xml:space="preserve">                        </w:t>
            </w:r>
            <w:r w:rsidRPr="00ED05FF">
              <w:rPr>
                <w:noProof/>
                <w:color w:val="0D0D0D" w:themeColor="text1" w:themeTint="F2"/>
              </w:rPr>
              <w:drawing>
                <wp:inline distT="0" distB="0" distL="0" distR="0" wp14:anchorId="6EE377C3" wp14:editId="27765912">
                  <wp:extent cx="2391621" cy="2064960"/>
                  <wp:effectExtent l="0" t="0" r="8890" b="0"/>
                  <wp:docPr id="160" name="Grafi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9"/>
                          <a:srcRect b="16815"/>
                          <a:stretch/>
                        </pic:blipFill>
                        <pic:spPr bwMode="auto">
                          <a:xfrm>
                            <a:off x="0" y="0"/>
                            <a:ext cx="2426788" cy="2095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D0D0D" w:themeColor="text1" w:themeTint="F2"/>
              </w:rPr>
              <w:t xml:space="preserve"> </w:t>
            </w:r>
            <w:r w:rsidRPr="00EE788F">
              <w:rPr>
                <w:color w:val="0D0D0D" w:themeColor="text1" w:themeTint="F2"/>
                <w:sz w:val="16"/>
              </w:rPr>
              <w:t xml:space="preserve">x: </w:t>
            </w:r>
            <w:r w:rsidRPr="00FD62AF">
              <w:rPr>
                <w:color w:val="0D0D0D" w:themeColor="text1" w:themeTint="F2"/>
                <w:sz w:val="16"/>
              </w:rPr>
              <w:t>Personen</w:t>
            </w:r>
            <w:r>
              <w:rPr>
                <w:noProof/>
              </w:rPr>
              <w:drawing>
                <wp:inline distT="0" distB="0" distL="0" distR="0" wp14:anchorId="0243CA4E" wp14:editId="7DB4BFBD">
                  <wp:extent cx="114300" cy="114300"/>
                  <wp:effectExtent l="0" t="0" r="0" b="0"/>
                  <wp:docPr id="172" name="Grafik 172" descr="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eam.sv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62" cy="11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52AC5211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38AD4BEC" w14:textId="77777777" w:rsidR="00DE0900" w:rsidRDefault="00DE0900" w:rsidP="00DE0900"/>
        </w:tc>
        <w:tc>
          <w:tcPr>
            <w:tcW w:w="303" w:type="dxa"/>
          </w:tcPr>
          <w:p w14:paraId="6B466F61" w14:textId="77777777" w:rsidR="00DE0900" w:rsidRPr="00FD62AF" w:rsidRDefault="00DE0900" w:rsidP="00DE0900"/>
        </w:tc>
        <w:tc>
          <w:tcPr>
            <w:tcW w:w="8089" w:type="dxa"/>
            <w:gridSpan w:val="4"/>
          </w:tcPr>
          <w:p w14:paraId="082BC37E" w14:textId="77777777" w:rsidR="00DE0900" w:rsidRDefault="00DE0900" w:rsidP="00DE0900">
            <w:pPr>
              <w:pStyle w:val="berschrift2"/>
              <w:rPr>
                <w:b w:val="0"/>
                <w:color w:val="000000" w:themeColor="text1"/>
              </w:rPr>
            </w:pPr>
          </w:p>
          <w:p w14:paraId="11F777F1" w14:textId="77777777" w:rsidR="00DE0900" w:rsidRPr="00871969" w:rsidRDefault="00DE0900" w:rsidP="00DE0900">
            <w:pPr>
              <w:pStyle w:val="berschrift2"/>
              <w:rPr>
                <w:b w:val="0"/>
                <w:color w:val="000000" w:themeColor="text1"/>
              </w:rPr>
            </w:pPr>
            <w:r w:rsidRPr="00291836">
              <w:rPr>
                <w:b w:val="0"/>
                <w:color w:val="000000" w:themeColor="text1"/>
              </w:rPr>
              <w:t xml:space="preserve">Das </w:t>
            </w:r>
            <w:r w:rsidRPr="00291836">
              <w:rPr>
                <w:bCs w:val="0"/>
                <w:color w:val="000000" w:themeColor="text1"/>
              </w:rPr>
              <w:t>Beispiel</w:t>
            </w:r>
            <w:r w:rsidRPr="00291836">
              <w:rPr>
                <w:b w:val="0"/>
                <w:bCs w:val="0"/>
                <w:color w:val="000000" w:themeColor="text1"/>
              </w:rPr>
              <w:t xml:space="preserve"> </w:t>
            </w:r>
            <w:r w:rsidRPr="00291836">
              <w:rPr>
                <w:bCs w:val="0"/>
                <w:color w:val="000000" w:themeColor="text1"/>
              </w:rPr>
              <w:t xml:space="preserve">zu Aufgabe </w:t>
            </w:r>
            <w:r>
              <w:rPr>
                <w:bCs w:val="0"/>
                <w:color w:val="000000" w:themeColor="text1"/>
              </w:rPr>
              <w:t>1</w:t>
            </w:r>
            <w:r w:rsidRPr="00291836">
              <w:rPr>
                <w:bCs w:val="0"/>
                <w:color w:val="000000" w:themeColor="text1"/>
              </w:rPr>
              <w:t>b)</w:t>
            </w:r>
            <w:r w:rsidRPr="00291836">
              <w:rPr>
                <w:b w:val="0"/>
                <w:bCs w:val="0"/>
                <w:color w:val="000000" w:themeColor="text1"/>
              </w:rPr>
              <w:t xml:space="preserve"> </w:t>
            </w:r>
            <w:r w:rsidRPr="00291836">
              <w:rPr>
                <w:b w:val="0"/>
                <w:color w:val="000000" w:themeColor="text1"/>
              </w:rPr>
              <w:t>kann dir helfen:</w:t>
            </w:r>
            <w:r>
              <w:rPr>
                <w:b w:val="0"/>
                <w:color w:val="000000" w:themeColor="text1"/>
              </w:rPr>
              <w:t xml:space="preserve"> Du kannst so sprechen und schreiben:</w:t>
            </w:r>
          </w:p>
          <w:p w14:paraId="5DC110BF" w14:textId="77777777" w:rsidR="00DE0900" w:rsidRPr="00325865" w:rsidRDefault="00DE0900" w:rsidP="00DE0900">
            <w:pPr>
              <w:rPr>
                <w:color w:val="C00000"/>
                <w:sz w:val="18"/>
                <w:szCs w:val="18"/>
              </w:rPr>
            </w:pPr>
          </w:p>
        </w:tc>
      </w:tr>
      <w:tr w:rsidR="00DE0900" w14:paraId="4B312EA9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37D5387C" w14:textId="77777777" w:rsidR="00DE0900" w:rsidRPr="00871969" w:rsidRDefault="00DE0900" w:rsidP="00DE0900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303" w:type="dxa"/>
          </w:tcPr>
          <w:p w14:paraId="09E4AC84" w14:textId="77777777" w:rsidR="00DE0900" w:rsidRPr="00871969" w:rsidRDefault="00DE0900" w:rsidP="00DE0900">
            <w:pPr>
              <w:pStyle w:val="berschrift2"/>
            </w:pPr>
            <w:r w:rsidRPr="00871969">
              <w:t>b)</w:t>
            </w:r>
          </w:p>
        </w:tc>
        <w:tc>
          <w:tcPr>
            <w:tcW w:w="8089" w:type="dxa"/>
            <w:gridSpan w:val="4"/>
          </w:tcPr>
          <w:p w14:paraId="24BAF1A9" w14:textId="77777777" w:rsidR="00DE0900" w:rsidRDefault="00DE0900" w:rsidP="00DE0900">
            <w:pPr>
              <w:jc w:val="left"/>
              <w:rPr>
                <w:szCs w:val="23"/>
              </w:rPr>
            </w:pPr>
            <w:r>
              <w:rPr>
                <w:szCs w:val="23"/>
              </w:rPr>
              <w:t xml:space="preserve">Überlege dir eine Aufgabe zur Tabelle und zum Koordinatensystem von Aufgabe a1). </w:t>
            </w:r>
          </w:p>
          <w:p w14:paraId="32D5B298" w14:textId="77777777" w:rsidR="00DE0900" w:rsidRPr="00E46C10" w:rsidRDefault="00DE0900" w:rsidP="00DE0900">
            <w:pPr>
              <w:spacing w:after="120"/>
              <w:rPr>
                <w:color w:val="0D0D0D" w:themeColor="text1" w:themeTint="F2"/>
                <w:sz w:val="8"/>
                <w:szCs w:val="6"/>
              </w:rPr>
            </w:pPr>
            <w:r>
              <w:rPr>
                <w:szCs w:val="23"/>
              </w:rPr>
              <w:t>Erkläre deine Aufgabe.</w:t>
            </w:r>
          </w:p>
        </w:tc>
      </w:tr>
      <w:tr w:rsidR="00DE0900" w:rsidRPr="000E6A27" w14:paraId="379F1282" w14:textId="77777777" w:rsidTr="00DE0900">
        <w:tc>
          <w:tcPr>
            <w:tcW w:w="685" w:type="dxa"/>
            <w:shd w:val="clear" w:color="auto" w:fill="D9D9D9" w:themeFill="background1" w:themeFillShade="D9"/>
          </w:tcPr>
          <w:p w14:paraId="38D7E123" w14:textId="77777777" w:rsidR="00DE0900" w:rsidRDefault="00DE0900" w:rsidP="00DE0900"/>
        </w:tc>
        <w:tc>
          <w:tcPr>
            <w:tcW w:w="303" w:type="dxa"/>
          </w:tcPr>
          <w:p w14:paraId="4CE4CA17" w14:textId="77777777" w:rsidR="00DE0900" w:rsidRPr="00E46C10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8089" w:type="dxa"/>
            <w:gridSpan w:val="4"/>
          </w:tcPr>
          <w:p w14:paraId="0029AE0D" w14:textId="77777777" w:rsidR="00DE0900" w:rsidRPr="000E6A27" w:rsidRDefault="00DE0900" w:rsidP="000E6A27">
            <w:pPr>
              <w:pStyle w:val="Listenabsatz"/>
              <w:numPr>
                <w:ilvl w:val="0"/>
                <w:numId w:val="5"/>
              </w:numPr>
              <w:spacing w:before="240" w:line="276" w:lineRule="auto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Ich sehe: Bei 3 steht die Zahl 6.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</w:t>
            </w:r>
          </w:p>
          <w:p w14:paraId="5A06C618" w14:textId="77777777" w:rsidR="00DE0900" w:rsidRPr="000E6A27" w:rsidRDefault="00DE0900" w:rsidP="000E6A27">
            <w:pPr>
              <w:pStyle w:val="Listenabsatz"/>
              <w:numPr>
                <w:ilvl w:val="0"/>
                <w:numId w:val="0"/>
              </w:numPr>
              <w:spacing w:line="276" w:lineRule="auto"/>
              <w:ind w:left="301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>Das könnte bedeuten: 3 Personen bekommen jeweils 6 Stücke Pizza.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 </w:t>
            </w:r>
          </w:p>
          <w:p w14:paraId="50EA685A" w14:textId="77777777" w:rsidR="00DE0900" w:rsidRPr="000E6A27" w:rsidRDefault="00DE0900" w:rsidP="000E6A27">
            <w:pPr>
              <w:pStyle w:val="Listenabsatz"/>
              <w:numPr>
                <w:ilvl w:val="0"/>
                <w:numId w:val="5"/>
              </w:numPr>
              <w:spacing w:before="240" w:line="276" w:lineRule="auto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weiß: Eine Person bekommt allein dann 6 Stücke 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 = 18 Stücke.</w:t>
            </w:r>
          </w:p>
          <w:p w14:paraId="4BB2208F" w14:textId="77777777" w:rsidR="00DE0900" w:rsidRPr="000E6A27" w:rsidRDefault="00DE0900" w:rsidP="000E6A27">
            <w:pPr>
              <w:pStyle w:val="Listenabsatz"/>
              <w:numPr>
                <w:ilvl w:val="0"/>
                <w:numId w:val="5"/>
              </w:numPr>
              <w:spacing w:before="240" w:line="276" w:lineRule="auto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2 Personen bekommen dann je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18 </w:t>
            </w:r>
            <w:proofErr w:type="gramStart"/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>Stücke :</w:t>
            </w:r>
            <w:proofErr w:type="gramEnd"/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2 = 9 Stücke.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 </w:t>
            </w:r>
          </w:p>
          <w:p w14:paraId="0B97DBF4" w14:textId="77777777" w:rsidR="00DE0900" w:rsidRPr="000E6A27" w:rsidRDefault="00DE0900" w:rsidP="000E6A27">
            <w:pPr>
              <w:pStyle w:val="Listenabsatz"/>
              <w:numPr>
                <w:ilvl w:val="0"/>
                <w:numId w:val="5"/>
              </w:numPr>
              <w:spacing w:before="240" w:line="276" w:lineRule="auto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9 Personen 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bekommen dann je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18 </w:t>
            </w:r>
            <w:proofErr w:type="gramStart"/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>Stücke :</w:t>
            </w:r>
            <w:proofErr w:type="gramEnd"/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9 = 2 Stücke.</w:t>
            </w:r>
          </w:p>
          <w:p w14:paraId="5BDDD67D" w14:textId="77777777" w:rsidR="00DE0900" w:rsidRPr="000E6A27" w:rsidRDefault="00DE0900" w:rsidP="000E6A27">
            <w:pPr>
              <w:pStyle w:val="Listenabsatz"/>
              <w:numPr>
                <w:ilvl w:val="0"/>
                <w:numId w:val="5"/>
              </w:numPr>
              <w:spacing w:before="240" w:line="276" w:lineRule="auto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Je mehr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Personen es sind, 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desto weniger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bekommt jede Person.  </w:t>
            </w:r>
          </w:p>
          <w:p w14:paraId="687A51C0" w14:textId="77777777" w:rsidR="00DE0900" w:rsidRPr="000E6A27" w:rsidRDefault="00DE0900" w:rsidP="000E6A27">
            <w:pPr>
              <w:pStyle w:val="Listenabsatz"/>
              <w:numPr>
                <w:ilvl w:val="0"/>
                <w:numId w:val="5"/>
              </w:numPr>
              <w:spacing w:before="240" w:line="276" w:lineRule="auto"/>
              <w:ind w:left="301" w:hanging="283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Wenn ich die Personen verdopple, dann halbiere ich die Anzahl der Stücke pro Person. …</w:t>
            </w:r>
          </w:p>
        </w:tc>
      </w:tr>
    </w:tbl>
    <w:p w14:paraId="6C95E44F" w14:textId="77777777" w:rsidR="00DE0900" w:rsidRDefault="00DE0900" w:rsidP="00DE0900">
      <w:pPr>
        <w:rPr>
          <w:sz w:val="2"/>
        </w:rPr>
      </w:pPr>
    </w:p>
    <w:p w14:paraId="4D6497CB" w14:textId="77777777" w:rsidR="00DE0900" w:rsidRDefault="00DE0900" w:rsidP="00DE0900">
      <w:pPr>
        <w:rPr>
          <w:sz w:val="2"/>
        </w:rPr>
      </w:pPr>
    </w:p>
    <w:p w14:paraId="27203292" w14:textId="77777777" w:rsidR="00DE0900" w:rsidRDefault="00DE0900" w:rsidP="00DE0900">
      <w:pPr>
        <w:rPr>
          <w:sz w:val="2"/>
        </w:rPr>
      </w:pPr>
    </w:p>
    <w:p w14:paraId="1940CD21" w14:textId="77777777" w:rsidR="00DE0900" w:rsidRDefault="00DE0900" w:rsidP="00DE0900">
      <w:pPr>
        <w:rPr>
          <w:sz w:val="2"/>
        </w:rPr>
      </w:pPr>
    </w:p>
    <w:p w14:paraId="660A2668" w14:textId="77777777" w:rsidR="00DE0900" w:rsidRDefault="00DE0900" w:rsidP="00DE0900">
      <w:pPr>
        <w:rPr>
          <w:sz w:val="2"/>
        </w:rPr>
      </w:pPr>
    </w:p>
    <w:p w14:paraId="2E703F32" w14:textId="77777777" w:rsidR="00DE0900" w:rsidRDefault="00DE0900" w:rsidP="00DE0900">
      <w:pPr>
        <w:rPr>
          <w:sz w:val="2"/>
        </w:rPr>
      </w:pPr>
    </w:p>
    <w:p w14:paraId="23352BB8" w14:textId="77777777" w:rsidR="00DE0900" w:rsidRDefault="00DE0900" w:rsidP="00DE0900">
      <w:pPr>
        <w:rPr>
          <w:sz w:val="2"/>
        </w:rPr>
      </w:pPr>
    </w:p>
    <w:p w14:paraId="49DB016B" w14:textId="77777777" w:rsidR="00DE0900" w:rsidRDefault="00DE0900" w:rsidP="00DE0900">
      <w:pPr>
        <w:rPr>
          <w:sz w:val="2"/>
        </w:rPr>
      </w:pPr>
    </w:p>
    <w:p w14:paraId="71D23BF6" w14:textId="77777777" w:rsidR="00DE0900" w:rsidRDefault="00DE0900" w:rsidP="00DE0900">
      <w:pPr>
        <w:rPr>
          <w:sz w:val="2"/>
        </w:rPr>
      </w:pPr>
    </w:p>
    <w:p w14:paraId="29534142" w14:textId="77777777" w:rsidR="00DE0900" w:rsidRDefault="00DE0900" w:rsidP="00DE0900">
      <w:pPr>
        <w:rPr>
          <w:sz w:val="2"/>
        </w:rPr>
      </w:pPr>
    </w:p>
    <w:p w14:paraId="79FB423C" w14:textId="77777777" w:rsidR="00DE0900" w:rsidRDefault="00DE0900" w:rsidP="00DE0900">
      <w:pPr>
        <w:rPr>
          <w:sz w:val="2"/>
        </w:rPr>
      </w:pPr>
    </w:p>
    <w:p w14:paraId="37290004" w14:textId="77777777" w:rsidR="00DE0900" w:rsidRDefault="00DE0900" w:rsidP="00DE0900">
      <w:pPr>
        <w:rPr>
          <w:sz w:val="2"/>
        </w:rPr>
      </w:pPr>
    </w:p>
    <w:p w14:paraId="3AF27BFC" w14:textId="77777777" w:rsidR="00DE0900" w:rsidRDefault="00DE0900" w:rsidP="00DE0900">
      <w:pPr>
        <w:rPr>
          <w:sz w:val="2"/>
        </w:rPr>
      </w:pPr>
    </w:p>
    <w:p w14:paraId="038B46EC" w14:textId="77777777" w:rsidR="00DE0900" w:rsidRDefault="00DE0900" w:rsidP="00DE0900">
      <w:pPr>
        <w:rPr>
          <w:sz w:val="2"/>
        </w:rPr>
      </w:pPr>
    </w:p>
    <w:p w14:paraId="112C6D15" w14:textId="77777777" w:rsidR="00DE0900" w:rsidRDefault="00DE0900" w:rsidP="00DE0900">
      <w:pPr>
        <w:rPr>
          <w:sz w:val="2"/>
        </w:rPr>
      </w:pPr>
    </w:p>
    <w:p w14:paraId="70616B95" w14:textId="77777777" w:rsidR="00DE0900" w:rsidRDefault="00DE0900" w:rsidP="00DE0900">
      <w:pPr>
        <w:rPr>
          <w:sz w:val="2"/>
        </w:rPr>
      </w:pPr>
    </w:p>
    <w:p w14:paraId="646932BB" w14:textId="77777777" w:rsidR="00DE0900" w:rsidRDefault="00DE0900" w:rsidP="00DE0900">
      <w:pPr>
        <w:rPr>
          <w:sz w:val="2"/>
        </w:rPr>
      </w:pPr>
    </w:p>
    <w:p w14:paraId="32CC16A9" w14:textId="77777777" w:rsidR="00DE0900" w:rsidRDefault="00DE0900" w:rsidP="00DE0900">
      <w:pPr>
        <w:rPr>
          <w:sz w:val="2"/>
        </w:rPr>
      </w:pPr>
    </w:p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251"/>
        <w:gridCol w:w="450"/>
        <w:gridCol w:w="1578"/>
        <w:gridCol w:w="1545"/>
        <w:gridCol w:w="485"/>
        <w:gridCol w:w="227"/>
        <w:gridCol w:w="283"/>
        <w:gridCol w:w="1590"/>
        <w:gridCol w:w="1533"/>
        <w:gridCol w:w="426"/>
      </w:tblGrid>
      <w:tr w:rsidR="00DE0900" w14:paraId="4943FF58" w14:textId="77777777" w:rsidTr="00DE0900">
        <w:trPr>
          <w:trHeight w:val="420"/>
        </w:trPr>
        <w:tc>
          <w:tcPr>
            <w:tcW w:w="709" w:type="dxa"/>
          </w:tcPr>
          <w:p w14:paraId="5A8E2C5B" w14:textId="77777777" w:rsidR="00DE0900" w:rsidRDefault="00DE0900" w:rsidP="00DE0900">
            <w:pPr>
              <w:pStyle w:val="berschrift2"/>
            </w:pPr>
            <w:r>
              <w:lastRenderedPageBreak/>
              <w:t>7</w:t>
            </w:r>
          </w:p>
        </w:tc>
        <w:tc>
          <w:tcPr>
            <w:tcW w:w="8368" w:type="dxa"/>
            <w:gridSpan w:val="10"/>
          </w:tcPr>
          <w:p w14:paraId="1B488C88" w14:textId="77777777" w:rsidR="00DE0900" w:rsidRPr="002F0950" w:rsidRDefault="00DE0900" w:rsidP="00DE0900">
            <w:pPr>
              <w:pStyle w:val="berschrift2"/>
              <w:ind w:left="266" w:hanging="266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Formeln zum </w:t>
            </w:r>
            <w:r w:rsidRPr="00236FD4">
              <w:rPr>
                <w:color w:val="808080" w:themeColor="background1" w:themeShade="80"/>
                <w:u w:val="single"/>
              </w:rPr>
              <w:t>anti</w:t>
            </w:r>
            <w:r>
              <w:rPr>
                <w:color w:val="808080" w:themeColor="background1" w:themeShade="80"/>
              </w:rPr>
              <w:t>proportionalen Zusammenhang</w:t>
            </w:r>
          </w:p>
        </w:tc>
      </w:tr>
      <w:tr w:rsidR="00DE0900" w:rsidRPr="00A82778" w14:paraId="46DC5F2D" w14:textId="77777777" w:rsidTr="00DE0900">
        <w:trPr>
          <w:trHeight w:val="824"/>
        </w:trPr>
        <w:tc>
          <w:tcPr>
            <w:tcW w:w="709" w:type="dxa"/>
          </w:tcPr>
          <w:p w14:paraId="50A7A6D0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4AB75D38" w14:textId="77777777" w:rsidR="00DE0900" w:rsidRDefault="00DE0900" w:rsidP="00DE0900">
            <w:pPr>
              <w:pStyle w:val="berschrift2"/>
            </w:pPr>
            <w:r>
              <w:t>a)</w:t>
            </w:r>
          </w:p>
        </w:tc>
        <w:tc>
          <w:tcPr>
            <w:tcW w:w="8117" w:type="dxa"/>
            <w:gridSpan w:val="9"/>
          </w:tcPr>
          <w:p w14:paraId="777FF725" w14:textId="77777777" w:rsidR="00DE0900" w:rsidRDefault="00DE0900" w:rsidP="00DE0900">
            <w:pPr>
              <w:overflowPunct/>
              <w:autoSpaceDE/>
              <w:autoSpaceDN/>
              <w:adjustRightInd/>
              <w:spacing w:after="120" w:line="257" w:lineRule="auto"/>
              <w:ind w:left="19" w:right="139"/>
              <w:jc w:val="left"/>
              <w:textAlignment w:val="auto"/>
            </w:pPr>
            <w:r>
              <w:t xml:space="preserve">Die Tabellen gehören zu einer antiproportionalen Zuordnung. </w:t>
            </w:r>
          </w:p>
          <w:p w14:paraId="0339436D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after="120" w:line="257" w:lineRule="auto"/>
              <w:ind w:left="19" w:right="139"/>
              <w:jc w:val="left"/>
              <w:textAlignment w:val="auto"/>
            </w:pPr>
            <w:r>
              <w:t xml:space="preserve">Fülle die </w:t>
            </w:r>
            <w:r w:rsidRPr="003B2769">
              <w:rPr>
                <w:shd w:val="clear" w:color="auto" w:fill="D9D9D9" w:themeFill="background1" w:themeFillShade="D9"/>
              </w:rPr>
              <w:t>grauen Kästchen</w:t>
            </w:r>
            <w:r>
              <w:t xml:space="preserve"> richtig aus. Zeichne die Punkte in das Koordinatensystem.</w:t>
            </w:r>
          </w:p>
        </w:tc>
      </w:tr>
      <w:tr w:rsidR="00DE0900" w14:paraId="1D80237E" w14:textId="77777777" w:rsidTr="00DE0900">
        <w:trPr>
          <w:trHeight w:val="70"/>
        </w:trPr>
        <w:tc>
          <w:tcPr>
            <w:tcW w:w="709" w:type="dxa"/>
            <w:vMerge w:val="restart"/>
          </w:tcPr>
          <w:p w14:paraId="0F3C0C22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 w:val="restart"/>
          </w:tcPr>
          <w:p w14:paraId="0DAA231C" w14:textId="77777777" w:rsidR="00DE0900" w:rsidRDefault="00DE0900" w:rsidP="00DE0900">
            <w:pPr>
              <w:pStyle w:val="berschrift2"/>
            </w:pPr>
          </w:p>
        </w:tc>
        <w:tc>
          <w:tcPr>
            <w:tcW w:w="2028" w:type="dxa"/>
            <w:gridSpan w:val="2"/>
          </w:tcPr>
          <w:p w14:paraId="5311A9D6" w14:textId="77777777" w:rsidR="00DE0900" w:rsidRPr="00723E20" w:rsidRDefault="00DE0900" w:rsidP="00DE0900">
            <w:pPr>
              <w:overflowPunct/>
              <w:autoSpaceDE/>
              <w:autoSpaceDN/>
              <w:adjustRightInd/>
              <w:ind w:left="174"/>
              <w:contextualSpacing/>
              <w:jc w:val="left"/>
              <w:textAlignment w:val="auto"/>
              <w:rPr>
                <w:b/>
                <w:szCs w:val="21"/>
              </w:rPr>
            </w:pPr>
            <w:r>
              <w:rPr>
                <w:b/>
                <w:szCs w:val="21"/>
              </w:rPr>
              <w:t xml:space="preserve">a1) </w:t>
            </w:r>
            <w:r w:rsidRPr="00723E20">
              <w:rPr>
                <w:b/>
                <w:szCs w:val="21"/>
              </w:rPr>
              <w:t>Tabelle</w:t>
            </w:r>
          </w:p>
        </w:tc>
        <w:tc>
          <w:tcPr>
            <w:tcW w:w="1545" w:type="dxa"/>
          </w:tcPr>
          <w:p w14:paraId="67AD4737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5" w:type="dxa"/>
            <w:tcBorders>
              <w:right w:val="single" w:sz="4" w:space="0" w:color="808080" w:themeColor="background1" w:themeShade="80"/>
            </w:tcBorders>
          </w:tcPr>
          <w:p w14:paraId="7D91E5F7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227" w:type="dxa"/>
            <w:tcBorders>
              <w:left w:val="single" w:sz="4" w:space="0" w:color="808080" w:themeColor="background1" w:themeShade="80"/>
            </w:tcBorders>
          </w:tcPr>
          <w:p w14:paraId="61301E87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873" w:type="dxa"/>
            <w:gridSpan w:val="2"/>
          </w:tcPr>
          <w:p w14:paraId="0E100D2B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  <w:r w:rsidRPr="00932988">
              <w:rPr>
                <w:b/>
              </w:rPr>
              <w:t>a2)</w:t>
            </w:r>
            <w:r>
              <w:rPr>
                <w:b/>
              </w:rPr>
              <w:t xml:space="preserve"> </w:t>
            </w:r>
            <w:r w:rsidRPr="00723E20">
              <w:rPr>
                <w:b/>
                <w:szCs w:val="21"/>
              </w:rPr>
              <w:t>Tabelle</w:t>
            </w:r>
          </w:p>
        </w:tc>
        <w:tc>
          <w:tcPr>
            <w:tcW w:w="1533" w:type="dxa"/>
          </w:tcPr>
          <w:p w14:paraId="18D5E238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26" w:type="dxa"/>
          </w:tcPr>
          <w:p w14:paraId="60544FA4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528F5A1A" w14:textId="77777777" w:rsidTr="00DE0900">
        <w:trPr>
          <w:trHeight w:val="70"/>
        </w:trPr>
        <w:tc>
          <w:tcPr>
            <w:tcW w:w="709" w:type="dxa"/>
            <w:vMerge/>
          </w:tcPr>
          <w:p w14:paraId="57DE553D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0778F568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</w:tcPr>
          <w:p w14:paraId="466B4E01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78" w:type="dxa"/>
            <w:tcBorders>
              <w:bottom w:val="single" w:sz="4" w:space="0" w:color="808080" w:themeColor="background1" w:themeShade="80"/>
            </w:tcBorders>
          </w:tcPr>
          <w:p w14:paraId="1D9C512F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45" w:type="dxa"/>
            <w:tcBorders>
              <w:bottom w:val="single" w:sz="4" w:space="0" w:color="808080" w:themeColor="background1" w:themeShade="80"/>
            </w:tcBorders>
          </w:tcPr>
          <w:p w14:paraId="10E3433B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5" w:type="dxa"/>
            <w:tcBorders>
              <w:right w:val="single" w:sz="4" w:space="0" w:color="808080" w:themeColor="background1" w:themeShade="80"/>
            </w:tcBorders>
          </w:tcPr>
          <w:p w14:paraId="7996E906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0" w:type="dxa"/>
            <w:gridSpan w:val="2"/>
            <w:tcBorders>
              <w:left w:val="single" w:sz="4" w:space="0" w:color="808080" w:themeColor="background1" w:themeShade="80"/>
            </w:tcBorders>
          </w:tcPr>
          <w:p w14:paraId="2D768D08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90" w:type="dxa"/>
            <w:tcBorders>
              <w:bottom w:val="single" w:sz="4" w:space="0" w:color="808080" w:themeColor="background1" w:themeShade="80"/>
            </w:tcBorders>
          </w:tcPr>
          <w:p w14:paraId="380D3D81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33" w:type="dxa"/>
            <w:tcBorders>
              <w:bottom w:val="single" w:sz="4" w:space="0" w:color="808080" w:themeColor="background1" w:themeShade="80"/>
            </w:tcBorders>
          </w:tcPr>
          <w:p w14:paraId="6EFD5048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26" w:type="dxa"/>
          </w:tcPr>
          <w:p w14:paraId="06FDD2DF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664027CE" w14:textId="77777777" w:rsidTr="00DE0900">
        <w:trPr>
          <w:trHeight w:val="257"/>
        </w:trPr>
        <w:tc>
          <w:tcPr>
            <w:tcW w:w="709" w:type="dxa"/>
            <w:vMerge/>
          </w:tcPr>
          <w:p w14:paraId="60806DE9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3A057503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808080" w:themeColor="background1" w:themeShade="80"/>
            </w:tcBorders>
          </w:tcPr>
          <w:p w14:paraId="7E66C71B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</w:tcPr>
          <w:p w14:paraId="47F160E7" w14:textId="77777777" w:rsidR="00DE0900" w:rsidRPr="00C2165E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b/>
              </w:rPr>
            </w:pPr>
            <w:r>
              <w:rPr>
                <w:b/>
              </w:rPr>
              <w:t xml:space="preserve">Personen </w:t>
            </w:r>
            <w:r>
              <w:rPr>
                <w:noProof/>
              </w:rPr>
              <w:drawing>
                <wp:inline distT="0" distB="0" distL="0" distR="0" wp14:anchorId="1A2CB8B7" wp14:editId="40B7030C">
                  <wp:extent cx="115994" cy="115994"/>
                  <wp:effectExtent l="0" t="0" r="0" b="0"/>
                  <wp:docPr id="188" name="Grafik 188" descr="Te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Team.svg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46" cy="117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</w:tcPr>
          <w:p w14:paraId="121F4EC5" w14:textId="77777777" w:rsidR="00DE0900" w:rsidRPr="00262009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b/>
              </w:rPr>
            </w:pPr>
            <w:r>
              <w:rPr>
                <w:b/>
              </w:rPr>
              <w:t xml:space="preserve">Zeit  </w:t>
            </w:r>
            <w:r>
              <w:rPr>
                <w:noProof/>
              </w:rPr>
              <w:drawing>
                <wp:inline distT="0" distB="0" distL="0" distR="0" wp14:anchorId="47FCB089" wp14:editId="440D550E">
                  <wp:extent cx="99484" cy="99484"/>
                  <wp:effectExtent l="0" t="0" r="0" b="0"/>
                  <wp:docPr id="189" name="Grafik 189" descr="Uh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Clock.sv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57" cy="101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61D8EAB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gridSpan w:val="2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6F70B51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</w:tcPr>
          <w:p w14:paraId="0E79EA10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 xml:space="preserve">Pferde </w:t>
            </w:r>
            <w:r>
              <w:rPr>
                <w:noProof/>
              </w:rPr>
              <w:drawing>
                <wp:inline distT="0" distB="0" distL="0" distR="0" wp14:anchorId="4E84D965" wp14:editId="5994D354">
                  <wp:extent cx="111972" cy="111972"/>
                  <wp:effectExtent l="0" t="0" r="2540" b="2540"/>
                  <wp:docPr id="5504" name="Grafik 5504" descr="Pfe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Horse.sv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98" cy="11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</w:tcPr>
          <w:p w14:paraId="76150DCC" w14:textId="362B087B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 xml:space="preserve">Heu </w:t>
            </w:r>
            <w:r w:rsidR="003E1D45" w:rsidRPr="001744BA">
              <w:rPr>
                <w:rFonts w:ascii="Arial" w:hAnsi="Arial"/>
                <w:noProof/>
              </w:rPr>
              <w:drawing>
                <wp:inline distT="0" distB="0" distL="0" distR="0" wp14:anchorId="1684CB60" wp14:editId="46A5455A">
                  <wp:extent cx="162752" cy="118110"/>
                  <wp:effectExtent l="0" t="0" r="8890" b="0"/>
                  <wp:docPr id="3" name="Grafik 3" descr="C:\Users\fspruetten\Desktop\Hilgers\Unterrichtsmaterialien\Stohballen (zwei)  (2)_von Em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spruetten\Desktop\Hilgers\Unterrichtsmaterialien\Stohballen (zwei)  (2)_von Em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27" cy="121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(in kg)</w:t>
            </w:r>
          </w:p>
        </w:tc>
        <w:tc>
          <w:tcPr>
            <w:tcW w:w="426" w:type="dxa"/>
            <w:tcBorders>
              <w:left w:val="single" w:sz="4" w:space="0" w:color="808080" w:themeColor="background1" w:themeShade="80"/>
            </w:tcBorders>
          </w:tcPr>
          <w:p w14:paraId="20BF4ED6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284A0E07" w14:textId="77777777" w:rsidTr="00DE0900">
        <w:trPr>
          <w:trHeight w:val="257"/>
        </w:trPr>
        <w:tc>
          <w:tcPr>
            <w:tcW w:w="709" w:type="dxa"/>
            <w:vMerge/>
          </w:tcPr>
          <w:p w14:paraId="4643EF4A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373FC17A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808080" w:themeColor="background1" w:themeShade="80"/>
            </w:tcBorders>
          </w:tcPr>
          <w:p w14:paraId="23EE25C3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22B6569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1</w:t>
            </w:r>
          </w:p>
        </w:tc>
        <w:tc>
          <w:tcPr>
            <w:tcW w:w="15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55DE3021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</w:p>
        </w:tc>
        <w:tc>
          <w:tcPr>
            <w:tcW w:w="485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7E94AAA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gridSpan w:val="2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BE24315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23468FA" w14:textId="77777777" w:rsidR="00DE0900" w:rsidRPr="00C10A01" w:rsidRDefault="00DE0900" w:rsidP="00DE0900">
            <w:pPr>
              <w:jc w:val="center"/>
            </w:pPr>
            <w:r>
              <w:t>1</w:t>
            </w:r>
          </w:p>
        </w:tc>
        <w:tc>
          <w:tcPr>
            <w:tcW w:w="153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7FAC0B52" w14:textId="77777777" w:rsidR="00DE0900" w:rsidRPr="00C10A01" w:rsidRDefault="00DE0900" w:rsidP="00DE0900">
            <w:pPr>
              <w:jc w:val="center"/>
            </w:pPr>
          </w:p>
        </w:tc>
        <w:tc>
          <w:tcPr>
            <w:tcW w:w="426" w:type="dxa"/>
            <w:tcBorders>
              <w:left w:val="single" w:sz="4" w:space="0" w:color="808080" w:themeColor="background1" w:themeShade="80"/>
            </w:tcBorders>
          </w:tcPr>
          <w:p w14:paraId="063B3417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2323F1CC" w14:textId="77777777" w:rsidTr="00DE0900">
        <w:trPr>
          <w:trHeight w:val="175"/>
        </w:trPr>
        <w:tc>
          <w:tcPr>
            <w:tcW w:w="709" w:type="dxa"/>
            <w:vMerge/>
          </w:tcPr>
          <w:p w14:paraId="3C08FACF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3F8AAFFD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808080" w:themeColor="background1" w:themeShade="80"/>
            </w:tcBorders>
          </w:tcPr>
          <w:p w14:paraId="468E601D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F0A2541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rPr>
                <w:noProof/>
                <w:sz w:val="10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3C071820" wp14:editId="77354795">
                      <wp:simplePos x="0" y="0"/>
                      <wp:positionH relativeFrom="column">
                        <wp:posOffset>219075</wp:posOffset>
                      </wp:positionH>
                      <wp:positionV relativeFrom="paragraph">
                        <wp:posOffset>-23495</wp:posOffset>
                      </wp:positionV>
                      <wp:extent cx="1279650" cy="2667814"/>
                      <wp:effectExtent l="38100" t="0" r="301625" b="0"/>
                      <wp:wrapNone/>
                      <wp:docPr id="184" name="Boge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773521">
                                <a:off x="0" y="0"/>
                                <a:ext cx="1279650" cy="2667814"/>
                              </a:xfrm>
                              <a:prstGeom prst="arc">
                                <a:avLst>
                                  <a:gd name="adj1" fmla="val 16259414"/>
                                  <a:gd name="adj2" fmla="val 5658626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F98C7DB" id="Bogen 184" o:spid="_x0000_s1026" style="position:absolute;margin-left:17.25pt;margin-top:-1.85pt;width:100.75pt;height:210.05pt;rotation:1937158fd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9650,2667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" path="m662866,865nsc946820,22197,1190008,431382,1259958,1005521v29217,239813,25865,491842,-9682,727910c1155375,2363673,853510,2754186,540502,2651643l639825,1333907,662866,865xem662866,865nfc946820,22197,1190008,431382,1259958,1005521v29217,239813,25865,491842,-9682,727910c1155375,2363673,853510,2754186,540502,2651643e" filled="f" strokecolor="#0d0d0d [3069]" strokeweight="2pt">
                      <v:stroke startarrow="block" endarrow="block"/>
                      <v:shadow on="t" color="black" opacity="24903f" origin=",.5" offset="0,.55556mm"/>
                      <v:path arrowok="t" o:connecttype="custom" o:connectlocs="662866,865;1259958,1005521;1250276,1733431;540502,2651643" o:connectangles="0,0,0,0"/>
                    </v:shape>
                  </w:pict>
                </mc:Fallback>
              </mc:AlternateContent>
            </w:r>
            <w:r>
              <w:t>2</w:t>
            </w:r>
          </w:p>
        </w:tc>
        <w:tc>
          <w:tcPr>
            <w:tcW w:w="15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23441DF5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10</w:t>
            </w:r>
          </w:p>
        </w:tc>
        <w:tc>
          <w:tcPr>
            <w:tcW w:w="485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73E16B3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gridSpan w:val="2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3F98A92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745F00F" w14:textId="77777777" w:rsidR="00DE0900" w:rsidRPr="00C10A01" w:rsidRDefault="00DE0900" w:rsidP="00DE0900">
            <w:pPr>
              <w:jc w:val="center"/>
            </w:pPr>
            <w:r>
              <w:t>2</w:t>
            </w:r>
          </w:p>
        </w:tc>
        <w:tc>
          <w:tcPr>
            <w:tcW w:w="153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61175460" w14:textId="77777777" w:rsidR="00DE0900" w:rsidRPr="00C10A01" w:rsidRDefault="00DE0900" w:rsidP="00DE0900">
            <w:pPr>
              <w:jc w:val="center"/>
            </w:pPr>
          </w:p>
        </w:tc>
        <w:tc>
          <w:tcPr>
            <w:tcW w:w="426" w:type="dxa"/>
            <w:tcBorders>
              <w:left w:val="single" w:sz="4" w:space="0" w:color="808080" w:themeColor="background1" w:themeShade="80"/>
            </w:tcBorders>
          </w:tcPr>
          <w:p w14:paraId="570CDA6A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5F296DE2" w14:textId="77777777" w:rsidTr="00DE0900">
        <w:trPr>
          <w:trHeight w:val="257"/>
        </w:trPr>
        <w:tc>
          <w:tcPr>
            <w:tcW w:w="709" w:type="dxa"/>
            <w:vMerge/>
          </w:tcPr>
          <w:p w14:paraId="34FFD80E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56106CB9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808080" w:themeColor="background1" w:themeShade="80"/>
            </w:tcBorders>
          </w:tcPr>
          <w:p w14:paraId="4F27D4AA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6166755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4</w:t>
            </w:r>
          </w:p>
        </w:tc>
        <w:tc>
          <w:tcPr>
            <w:tcW w:w="15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6486FF18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</w:p>
        </w:tc>
        <w:tc>
          <w:tcPr>
            <w:tcW w:w="485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9F5260B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gridSpan w:val="2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CC1442B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D610D18" w14:textId="77777777" w:rsidR="00DE0900" w:rsidRPr="00C10A01" w:rsidRDefault="00DE0900" w:rsidP="00DE0900">
            <w:pPr>
              <w:jc w:val="center"/>
            </w:pPr>
            <w:r>
              <w:t>3</w:t>
            </w:r>
          </w:p>
        </w:tc>
        <w:tc>
          <w:tcPr>
            <w:tcW w:w="153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</w:tcPr>
          <w:p w14:paraId="6F404C00" w14:textId="77777777" w:rsidR="00DE0900" w:rsidRPr="00C10A01" w:rsidRDefault="00DE0900" w:rsidP="00DE0900">
            <w:pPr>
              <w:jc w:val="center"/>
            </w:pPr>
            <w:r>
              <w:t>10</w:t>
            </w:r>
          </w:p>
        </w:tc>
        <w:tc>
          <w:tcPr>
            <w:tcW w:w="426" w:type="dxa"/>
            <w:tcBorders>
              <w:left w:val="single" w:sz="4" w:space="0" w:color="808080" w:themeColor="background1" w:themeShade="80"/>
            </w:tcBorders>
          </w:tcPr>
          <w:p w14:paraId="10B086A0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4BDD4FBA" w14:textId="77777777" w:rsidTr="00DE0900">
        <w:trPr>
          <w:trHeight w:val="257"/>
        </w:trPr>
        <w:tc>
          <w:tcPr>
            <w:tcW w:w="709" w:type="dxa"/>
            <w:vMerge/>
          </w:tcPr>
          <w:p w14:paraId="53695510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0AF1181D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808080" w:themeColor="background1" w:themeShade="80"/>
            </w:tcBorders>
          </w:tcPr>
          <w:p w14:paraId="5E36C715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6805375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5</w:t>
            </w:r>
          </w:p>
        </w:tc>
        <w:tc>
          <w:tcPr>
            <w:tcW w:w="15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340E9FBF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</w:p>
        </w:tc>
        <w:tc>
          <w:tcPr>
            <w:tcW w:w="485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0134020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gridSpan w:val="2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D8FC804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FF92ABA" w14:textId="77777777" w:rsidR="00DE0900" w:rsidRPr="00C10A01" w:rsidRDefault="00DE0900" w:rsidP="00DE0900">
            <w:pPr>
              <w:jc w:val="center"/>
            </w:pPr>
            <w:r>
              <w:t>5</w:t>
            </w:r>
          </w:p>
        </w:tc>
        <w:tc>
          <w:tcPr>
            <w:tcW w:w="153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54E9035A" w14:textId="77777777" w:rsidR="00DE0900" w:rsidRDefault="00DE0900" w:rsidP="00DE0900">
            <w:pPr>
              <w:jc w:val="center"/>
            </w:pPr>
          </w:p>
        </w:tc>
        <w:tc>
          <w:tcPr>
            <w:tcW w:w="426" w:type="dxa"/>
            <w:tcBorders>
              <w:left w:val="single" w:sz="4" w:space="0" w:color="808080" w:themeColor="background1" w:themeShade="80"/>
            </w:tcBorders>
          </w:tcPr>
          <w:p w14:paraId="0A326F1D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4301F137" w14:textId="77777777" w:rsidTr="00DE0900">
        <w:trPr>
          <w:trHeight w:val="257"/>
        </w:trPr>
        <w:tc>
          <w:tcPr>
            <w:tcW w:w="709" w:type="dxa"/>
            <w:vMerge/>
          </w:tcPr>
          <w:p w14:paraId="04486226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67E9FB88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808080" w:themeColor="background1" w:themeShade="80"/>
            </w:tcBorders>
          </w:tcPr>
          <w:p w14:paraId="1663854C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2FD75E0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10</w:t>
            </w:r>
          </w:p>
        </w:tc>
        <w:tc>
          <w:tcPr>
            <w:tcW w:w="15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509FCDDE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</w:p>
        </w:tc>
        <w:tc>
          <w:tcPr>
            <w:tcW w:w="485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DA9A009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gridSpan w:val="2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F6D3058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AE466D9" w14:textId="77777777" w:rsidR="00DE0900" w:rsidRDefault="00DE0900" w:rsidP="00DE0900">
            <w:pPr>
              <w:jc w:val="center"/>
            </w:pPr>
            <w:r>
              <w:t>10</w:t>
            </w:r>
          </w:p>
        </w:tc>
        <w:tc>
          <w:tcPr>
            <w:tcW w:w="153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574A8C97" w14:textId="77777777" w:rsidR="00DE0900" w:rsidRDefault="00DE0900" w:rsidP="00DE0900">
            <w:pPr>
              <w:jc w:val="center"/>
            </w:pPr>
            <w:r>
              <w:rPr>
                <w:noProof/>
                <w:sz w:val="10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520815AA" wp14:editId="1B340263">
                      <wp:simplePos x="0" y="0"/>
                      <wp:positionH relativeFrom="column">
                        <wp:posOffset>-636344</wp:posOffset>
                      </wp:positionH>
                      <wp:positionV relativeFrom="paragraph">
                        <wp:posOffset>-499837</wp:posOffset>
                      </wp:positionV>
                      <wp:extent cx="976630" cy="2759150"/>
                      <wp:effectExtent l="0" t="0" r="280670" b="0"/>
                      <wp:wrapNone/>
                      <wp:docPr id="185" name="Bogen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20623">
                                <a:off x="0" y="0"/>
                                <a:ext cx="976630" cy="2759150"/>
                              </a:xfrm>
                              <a:prstGeom prst="arc">
                                <a:avLst>
                                  <a:gd name="adj1" fmla="val 16831025"/>
                                  <a:gd name="adj2" fmla="val 5006904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62DAC67" id="Bogen 185" o:spid="_x0000_s1026" style="position:absolute;margin-left:-50.1pt;margin-top:-39.35pt;width:76.9pt;height:217.25pt;rotation:1442472fd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6630,275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" path="m715126,157844nsc877812,398906,978844,877522,976593,1396479,974027,1988088,838220,2509205,639021,2691804l488315,1379575,715126,157844xem715126,157844nfc877812,398906,978844,877522,976593,1396479,974027,1988088,838220,2509205,639021,2691804e" filled="f" strokecolor="#0d0d0d [3069]" strokeweight="2pt">
                      <v:stroke startarrow="block" endarrow="block"/>
                      <v:shadow on="t" color="black" opacity="24903f" origin=",.5" offset="0,.55556mm"/>
                      <v:path arrowok="t" o:connecttype="custom" o:connectlocs="715126,157844;976593,1396479;639021,2691804" o:connectangles="0,0,0"/>
                    </v:shape>
                  </w:pict>
                </mc:Fallback>
              </mc:AlternateContent>
            </w:r>
          </w:p>
        </w:tc>
        <w:tc>
          <w:tcPr>
            <w:tcW w:w="426" w:type="dxa"/>
            <w:tcBorders>
              <w:left w:val="single" w:sz="4" w:space="0" w:color="808080" w:themeColor="background1" w:themeShade="80"/>
            </w:tcBorders>
          </w:tcPr>
          <w:p w14:paraId="62005D23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3FAD0783" w14:textId="77777777" w:rsidTr="00DE0900">
        <w:trPr>
          <w:trHeight w:val="257"/>
        </w:trPr>
        <w:tc>
          <w:tcPr>
            <w:tcW w:w="709" w:type="dxa"/>
            <w:vMerge/>
          </w:tcPr>
          <w:p w14:paraId="3C8F9B3B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6C42EE83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  <w:tcBorders>
              <w:right w:val="single" w:sz="4" w:space="0" w:color="808080" w:themeColor="background1" w:themeShade="80"/>
            </w:tcBorders>
          </w:tcPr>
          <w:p w14:paraId="5EC50DC0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57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8AD69D3" w14:textId="77777777" w:rsidR="00DE0900" w:rsidRPr="006F764A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b/>
              </w:rPr>
            </w:pPr>
            <w:r w:rsidRPr="006F764A">
              <w:rPr>
                <w:b/>
              </w:rPr>
              <w:t>x</w:t>
            </w:r>
          </w:p>
        </w:tc>
        <w:tc>
          <w:tcPr>
            <w:tcW w:w="1545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3FC18CC8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</w:p>
        </w:tc>
        <w:tc>
          <w:tcPr>
            <w:tcW w:w="485" w:type="dxa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F42B948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0" w:type="dxa"/>
            <w:gridSpan w:val="2"/>
            <w:tcBorders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DCAFD30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9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F5FE1FF" w14:textId="77777777" w:rsidR="00DE0900" w:rsidRPr="00A80C7D" w:rsidRDefault="00DE0900" w:rsidP="00DE0900">
            <w:pPr>
              <w:jc w:val="center"/>
              <w:rPr>
                <w:b/>
              </w:rPr>
            </w:pPr>
            <w:r w:rsidRPr="00A80C7D">
              <w:rPr>
                <w:b/>
              </w:rPr>
              <w:t>x</w:t>
            </w:r>
          </w:p>
        </w:tc>
        <w:tc>
          <w:tcPr>
            <w:tcW w:w="153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0C6DB906" w14:textId="77777777" w:rsidR="00DE0900" w:rsidRDefault="00DE0900" w:rsidP="00DE0900">
            <w:pPr>
              <w:jc w:val="center"/>
            </w:pPr>
          </w:p>
        </w:tc>
        <w:tc>
          <w:tcPr>
            <w:tcW w:w="426" w:type="dxa"/>
            <w:tcBorders>
              <w:left w:val="single" w:sz="4" w:space="0" w:color="808080" w:themeColor="background1" w:themeShade="80"/>
            </w:tcBorders>
          </w:tcPr>
          <w:p w14:paraId="685FD64C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709F33F4" w14:textId="77777777" w:rsidTr="00DE0900">
        <w:trPr>
          <w:trHeight w:val="113"/>
        </w:trPr>
        <w:tc>
          <w:tcPr>
            <w:tcW w:w="709" w:type="dxa"/>
            <w:vMerge/>
          </w:tcPr>
          <w:p w14:paraId="6C0607A0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  <w:vMerge/>
          </w:tcPr>
          <w:p w14:paraId="3E5F7990" w14:textId="77777777" w:rsidR="00DE0900" w:rsidRDefault="00DE0900" w:rsidP="00DE0900">
            <w:pPr>
              <w:pStyle w:val="berschrift2"/>
            </w:pPr>
          </w:p>
        </w:tc>
        <w:tc>
          <w:tcPr>
            <w:tcW w:w="450" w:type="dxa"/>
          </w:tcPr>
          <w:p w14:paraId="6FC76DA4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78" w:type="dxa"/>
            <w:tcBorders>
              <w:top w:val="single" w:sz="4" w:space="0" w:color="808080" w:themeColor="background1" w:themeShade="80"/>
            </w:tcBorders>
          </w:tcPr>
          <w:p w14:paraId="50C60EBC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545" w:type="dxa"/>
            <w:tcBorders>
              <w:top w:val="single" w:sz="4" w:space="0" w:color="808080" w:themeColor="background1" w:themeShade="80"/>
            </w:tcBorders>
          </w:tcPr>
          <w:p w14:paraId="59301A56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5" w:type="dxa"/>
            <w:tcBorders>
              <w:right w:val="single" w:sz="4" w:space="0" w:color="808080" w:themeColor="background1" w:themeShade="80"/>
            </w:tcBorders>
          </w:tcPr>
          <w:p w14:paraId="256F3F7E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0" w:type="dxa"/>
            <w:gridSpan w:val="2"/>
            <w:tcBorders>
              <w:left w:val="single" w:sz="4" w:space="0" w:color="808080" w:themeColor="background1" w:themeShade="80"/>
            </w:tcBorders>
          </w:tcPr>
          <w:p w14:paraId="37E38DFB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1590" w:type="dxa"/>
            <w:tcBorders>
              <w:top w:val="single" w:sz="4" w:space="0" w:color="808080" w:themeColor="background1" w:themeShade="80"/>
            </w:tcBorders>
          </w:tcPr>
          <w:p w14:paraId="2FCA9B6B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1533" w:type="dxa"/>
            <w:tcBorders>
              <w:top w:val="single" w:sz="4" w:space="0" w:color="808080" w:themeColor="background1" w:themeShade="80"/>
            </w:tcBorders>
          </w:tcPr>
          <w:p w14:paraId="0AB92B6B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  <w:tc>
          <w:tcPr>
            <w:tcW w:w="426" w:type="dxa"/>
          </w:tcPr>
          <w:p w14:paraId="7CC36FA6" w14:textId="77777777" w:rsidR="00DE0900" w:rsidRPr="00C10A01" w:rsidRDefault="00DE0900" w:rsidP="00DE0900">
            <w:pPr>
              <w:jc w:val="left"/>
              <w:rPr>
                <w:b/>
                <w:sz w:val="10"/>
              </w:rPr>
            </w:pPr>
          </w:p>
        </w:tc>
      </w:tr>
      <w:tr w:rsidR="00DE0900" w14:paraId="4B40D571" w14:textId="77777777" w:rsidTr="00DE0900">
        <w:trPr>
          <w:trHeight w:val="20"/>
        </w:trPr>
        <w:tc>
          <w:tcPr>
            <w:tcW w:w="709" w:type="dxa"/>
          </w:tcPr>
          <w:p w14:paraId="26991333" w14:textId="77777777" w:rsidR="00DE0900" w:rsidRPr="001B7F82" w:rsidRDefault="00DE0900" w:rsidP="00DE0900">
            <w:pPr>
              <w:jc w:val="left"/>
              <w:rPr>
                <w:sz w:val="8"/>
              </w:rPr>
            </w:pPr>
          </w:p>
        </w:tc>
        <w:tc>
          <w:tcPr>
            <w:tcW w:w="251" w:type="dxa"/>
          </w:tcPr>
          <w:p w14:paraId="5982533C" w14:textId="77777777" w:rsidR="00DE0900" w:rsidRPr="001B7F82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4058" w:type="dxa"/>
            <w:gridSpan w:val="4"/>
            <w:tcBorders>
              <w:right w:val="single" w:sz="4" w:space="0" w:color="808080" w:themeColor="background1" w:themeShade="80"/>
            </w:tcBorders>
          </w:tcPr>
          <w:p w14:paraId="77BFF81D" w14:textId="77777777" w:rsidR="00DE0900" w:rsidRPr="001B7F82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  <w:tc>
          <w:tcPr>
            <w:tcW w:w="4059" w:type="dxa"/>
            <w:gridSpan w:val="5"/>
            <w:tcBorders>
              <w:left w:val="single" w:sz="4" w:space="0" w:color="808080" w:themeColor="background1" w:themeShade="80"/>
            </w:tcBorders>
          </w:tcPr>
          <w:p w14:paraId="1A9E7024" w14:textId="77777777" w:rsidR="00DE0900" w:rsidRPr="001B7F82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</w:tr>
      <w:tr w:rsidR="00DE0900" w14:paraId="1ED6DC60" w14:textId="77777777" w:rsidTr="00DE0900">
        <w:trPr>
          <w:trHeight w:val="20"/>
        </w:trPr>
        <w:tc>
          <w:tcPr>
            <w:tcW w:w="709" w:type="dxa"/>
          </w:tcPr>
          <w:p w14:paraId="11492B04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3F03FF8F" w14:textId="77777777" w:rsidR="00DE0900" w:rsidRDefault="00DE0900" w:rsidP="00DE0900">
            <w:pPr>
              <w:pStyle w:val="berschrift2"/>
            </w:pPr>
          </w:p>
        </w:tc>
        <w:tc>
          <w:tcPr>
            <w:tcW w:w="4058" w:type="dxa"/>
            <w:gridSpan w:val="4"/>
            <w:tcBorders>
              <w:right w:val="single" w:sz="4" w:space="0" w:color="808080" w:themeColor="background1" w:themeShade="80"/>
            </w:tcBorders>
          </w:tcPr>
          <w:p w14:paraId="176FF941" w14:textId="77777777" w:rsidR="00DE0900" w:rsidRPr="00723E2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66"/>
              <w:contextualSpacing/>
              <w:jc w:val="left"/>
              <w:textAlignment w:val="auto"/>
              <w:rPr>
                <w:b/>
                <w:bCs/>
                <w:iCs/>
              </w:rPr>
            </w:pPr>
            <w:r w:rsidRPr="00723E20">
              <w:rPr>
                <w:b/>
                <w:bCs/>
                <w:iCs/>
              </w:rPr>
              <w:t xml:space="preserve">Koordinatensystem </w:t>
            </w:r>
          </w:p>
        </w:tc>
        <w:tc>
          <w:tcPr>
            <w:tcW w:w="4059" w:type="dxa"/>
            <w:gridSpan w:val="5"/>
            <w:tcBorders>
              <w:left w:val="single" w:sz="4" w:space="0" w:color="808080" w:themeColor="background1" w:themeShade="80"/>
            </w:tcBorders>
          </w:tcPr>
          <w:p w14:paraId="3DB9E018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83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  </w:t>
            </w:r>
            <w:r w:rsidRPr="00723E20">
              <w:rPr>
                <w:b/>
                <w:bCs/>
                <w:iCs/>
              </w:rPr>
              <w:t>Koordinatensystem</w:t>
            </w:r>
          </w:p>
        </w:tc>
      </w:tr>
      <w:tr w:rsidR="00DE0900" w14:paraId="25670402" w14:textId="77777777" w:rsidTr="00DE0900">
        <w:trPr>
          <w:trHeight w:val="1648"/>
        </w:trPr>
        <w:tc>
          <w:tcPr>
            <w:tcW w:w="709" w:type="dxa"/>
          </w:tcPr>
          <w:p w14:paraId="33D118AE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77ACA1D3" w14:textId="77777777" w:rsidR="00DE0900" w:rsidRDefault="00DE0900" w:rsidP="00DE0900">
            <w:pPr>
              <w:pStyle w:val="berschrift2"/>
            </w:pPr>
          </w:p>
        </w:tc>
        <w:tc>
          <w:tcPr>
            <w:tcW w:w="4058" w:type="dxa"/>
            <w:gridSpan w:val="4"/>
            <w:tcBorders>
              <w:right w:val="single" w:sz="4" w:space="0" w:color="808080" w:themeColor="background1" w:themeShade="80"/>
            </w:tcBorders>
          </w:tcPr>
          <w:p w14:paraId="34C91AF5" w14:textId="77777777" w:rsidR="00DE0900" w:rsidRPr="00C10A01" w:rsidRDefault="00DE0900" w:rsidP="00DE0900">
            <w:pPr>
              <w:spacing w:line="257" w:lineRule="auto"/>
              <w:contextualSpacing/>
              <w:jc w:val="left"/>
              <w:rPr>
                <w:sz w:val="10"/>
              </w:rPr>
            </w:pPr>
            <w:r w:rsidRPr="00EE788F">
              <w:rPr>
                <w:noProof/>
                <w:sz w:val="10"/>
              </w:rPr>
              <w:drawing>
                <wp:inline distT="0" distB="0" distL="0" distR="0" wp14:anchorId="354C4B75" wp14:editId="4AF7A9E2">
                  <wp:extent cx="2393400" cy="2417021"/>
                  <wp:effectExtent l="0" t="0" r="6985" b="2540"/>
                  <wp:docPr id="5506" name="Grafik 5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461" cy="2422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  <w:gridSpan w:val="5"/>
            <w:tcBorders>
              <w:left w:val="single" w:sz="4" w:space="0" w:color="808080" w:themeColor="background1" w:themeShade="80"/>
            </w:tcBorders>
          </w:tcPr>
          <w:p w14:paraId="221BF3DC" w14:textId="77777777" w:rsidR="00DE0900" w:rsidRPr="00C10A01" w:rsidRDefault="00DE0900" w:rsidP="00DE0900">
            <w:pPr>
              <w:jc w:val="left"/>
              <w:rPr>
                <w:sz w:val="10"/>
              </w:rPr>
            </w:pPr>
            <w:r>
              <w:rPr>
                <w:sz w:val="10"/>
              </w:rPr>
              <w:t xml:space="preserve">        </w:t>
            </w:r>
            <w:r w:rsidRPr="00B10FAB">
              <w:rPr>
                <w:noProof/>
                <w:sz w:val="10"/>
              </w:rPr>
              <w:drawing>
                <wp:inline distT="0" distB="0" distL="0" distR="0" wp14:anchorId="1A3D2FE6" wp14:editId="38635A81">
                  <wp:extent cx="1964263" cy="2387254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318" cy="239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34E0B073" w14:textId="77777777" w:rsidTr="00DE0900">
        <w:trPr>
          <w:trHeight w:val="20"/>
        </w:trPr>
        <w:tc>
          <w:tcPr>
            <w:tcW w:w="709" w:type="dxa"/>
          </w:tcPr>
          <w:p w14:paraId="7C118655" w14:textId="77777777" w:rsidR="00DE0900" w:rsidRPr="001B7F82" w:rsidRDefault="00DE0900" w:rsidP="00DE0900">
            <w:pPr>
              <w:jc w:val="left"/>
              <w:rPr>
                <w:sz w:val="12"/>
              </w:rPr>
            </w:pPr>
          </w:p>
        </w:tc>
        <w:tc>
          <w:tcPr>
            <w:tcW w:w="251" w:type="dxa"/>
          </w:tcPr>
          <w:p w14:paraId="475B6144" w14:textId="77777777" w:rsidR="00DE0900" w:rsidRPr="001B7F82" w:rsidRDefault="00DE0900" w:rsidP="00DE0900">
            <w:pPr>
              <w:pStyle w:val="berschrift2"/>
              <w:rPr>
                <w:sz w:val="12"/>
              </w:rPr>
            </w:pPr>
          </w:p>
        </w:tc>
        <w:tc>
          <w:tcPr>
            <w:tcW w:w="4058" w:type="dxa"/>
            <w:gridSpan w:val="4"/>
          </w:tcPr>
          <w:p w14:paraId="17AF473F" w14:textId="77777777" w:rsidR="00DE0900" w:rsidRPr="001B7F82" w:rsidRDefault="00DE0900" w:rsidP="00DE0900">
            <w:pPr>
              <w:jc w:val="left"/>
              <w:rPr>
                <w:b/>
                <w:sz w:val="12"/>
              </w:rPr>
            </w:pPr>
          </w:p>
        </w:tc>
        <w:tc>
          <w:tcPr>
            <w:tcW w:w="4059" w:type="dxa"/>
            <w:gridSpan w:val="5"/>
          </w:tcPr>
          <w:p w14:paraId="3A4CF1B0" w14:textId="77777777" w:rsidR="00DE0900" w:rsidRPr="001B7F82" w:rsidRDefault="00DE0900" w:rsidP="00DE0900">
            <w:pPr>
              <w:jc w:val="left"/>
              <w:rPr>
                <w:b/>
                <w:sz w:val="12"/>
              </w:rPr>
            </w:pPr>
          </w:p>
        </w:tc>
      </w:tr>
      <w:tr w:rsidR="00DE0900" w14:paraId="1BC5D256" w14:textId="77777777" w:rsidTr="00DE0900">
        <w:trPr>
          <w:trHeight w:val="3226"/>
        </w:trPr>
        <w:tc>
          <w:tcPr>
            <w:tcW w:w="709" w:type="dxa"/>
          </w:tcPr>
          <w:p w14:paraId="2ADDF881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209346B4" w14:textId="77777777" w:rsidR="00DE0900" w:rsidRDefault="00DE0900" w:rsidP="00DE0900">
            <w:pPr>
              <w:pStyle w:val="berschrift2"/>
            </w:pPr>
          </w:p>
        </w:tc>
        <w:tc>
          <w:tcPr>
            <w:tcW w:w="8117" w:type="dxa"/>
            <w:gridSpan w:val="9"/>
          </w:tcPr>
          <w:tbl>
            <w:tblPr>
              <w:tblStyle w:val="Tabellenraster"/>
              <w:tblpPr w:leftFromText="141" w:rightFromText="141" w:vertAnchor="page" w:horzAnchor="margin" w:tblpXSpec="center" w:tblpY="1"/>
              <w:tblOverlap w:val="never"/>
              <w:tblW w:w="7933" w:type="dxa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1843"/>
              <w:gridCol w:w="283"/>
              <w:gridCol w:w="1701"/>
              <w:gridCol w:w="2126"/>
            </w:tblGrid>
            <w:tr w:rsidR="00DE0900" w:rsidRPr="00B82994" w14:paraId="68F5F433" w14:textId="77777777" w:rsidTr="00DE0900">
              <w:trPr>
                <w:trHeight w:val="562"/>
              </w:trPr>
              <w:tc>
                <w:tcPr>
                  <w:tcW w:w="793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D0C3910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0E0A18">
                    <w:rPr>
                      <w:sz w:val="20"/>
                      <w:szCs w:val="20"/>
                    </w:rPr>
                    <w:t xml:space="preserve">Diese </w:t>
                  </w:r>
                  <w:r w:rsidRPr="00A9400C">
                    <w:rPr>
                      <w:b/>
                      <w:i/>
                      <w:sz w:val="20"/>
                      <w:szCs w:val="20"/>
                    </w:rPr>
                    <w:t>Wörter</w:t>
                  </w:r>
                  <w:r w:rsidRPr="00BF0C78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und </w:t>
                  </w:r>
                  <w:r w:rsidRPr="00C43771">
                    <w:rPr>
                      <w:b/>
                      <w:i/>
                      <w:sz w:val="20"/>
                      <w:szCs w:val="20"/>
                    </w:rPr>
                    <w:t>Satzbausteine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141B2A">
                    <w:rPr>
                      <w:color w:val="0D0D0D" w:themeColor="text1" w:themeTint="F2"/>
                      <w:sz w:val="20"/>
                      <w:szCs w:val="20"/>
                    </w:rPr>
                    <w:t>können dir helfen:</w:t>
                  </w:r>
                </w:p>
              </w:tc>
            </w:tr>
            <w:tr w:rsidR="00DE0900" w:rsidRPr="00B82994" w14:paraId="0EE8FB80" w14:textId="77777777" w:rsidTr="00DE0900">
              <w:trPr>
                <w:trHeight w:val="70"/>
              </w:trPr>
              <w:tc>
                <w:tcPr>
                  <w:tcW w:w="1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EA63D1E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A8373A8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14:paraId="6FF899A5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F2B2FD3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6D68640" w14:textId="77777777" w:rsidR="00DE0900" w:rsidRPr="00D34CB8" w:rsidRDefault="00DE0900" w:rsidP="00DE0900">
                  <w:pPr>
                    <w:jc w:val="left"/>
                    <w:rPr>
                      <w:rFonts w:ascii="Arial" w:hAnsi="Arial" w:cs="Arial"/>
                      <w:b/>
                      <w:bCs/>
                      <w:sz w:val="8"/>
                      <w:szCs w:val="8"/>
                    </w:rPr>
                  </w:pPr>
                </w:p>
              </w:tc>
            </w:tr>
            <w:tr w:rsidR="00DE0900" w14:paraId="3F8A5C72" w14:textId="77777777" w:rsidTr="00DE0900">
              <w:trPr>
                <w:trHeight w:val="750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1B052476" w14:textId="77777777" w:rsidR="00DE0900" w:rsidRPr="00CF09D7" w:rsidRDefault="00DE0900" w:rsidP="00DE0900">
                  <w:pPr>
                    <w:jc w:val="left"/>
                    <w:rPr>
                      <w:sz w:val="18"/>
                      <w:szCs w:val="18"/>
                    </w:rPr>
                  </w:pPr>
                  <w:r w:rsidRPr="00CF09D7">
                    <w:rPr>
                      <w:sz w:val="18"/>
                      <w:szCs w:val="18"/>
                    </w:rPr>
                    <w:t>das Koordinatensystem</w:t>
                  </w:r>
                </w:p>
                <w:p w14:paraId="2F5476DE" w14:textId="77777777" w:rsidR="00DE0900" w:rsidRPr="004143F9" w:rsidRDefault="00DE0900" w:rsidP="00DE0900">
                  <w:pPr>
                    <w:jc w:val="left"/>
                  </w:pPr>
                  <w:r w:rsidRPr="00155BCD">
                    <w:rPr>
                      <w:i/>
                      <w:iCs/>
                      <w:sz w:val="16"/>
                      <w:szCs w:val="16"/>
                    </w:rPr>
                    <w:t xml:space="preserve">(die Koordinatensysteme) 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5660FEBC" w14:textId="77777777" w:rsidR="00DE0900" w:rsidRPr="002D4530" w:rsidRDefault="00DE0900" w:rsidP="00DE0900">
                  <w:pPr>
                    <w:jc w:val="left"/>
                    <w:rPr>
                      <w:sz w:val="20"/>
                      <w:szCs w:val="2"/>
                    </w:rPr>
                  </w:pPr>
                  <w:r w:rsidRPr="00B00189">
                    <w:rPr>
                      <w:noProof/>
                    </w:rPr>
                    <w:drawing>
                      <wp:inline distT="0" distB="0" distL="0" distR="0" wp14:anchorId="5693D96F" wp14:editId="0109579C">
                        <wp:extent cx="413079" cy="476250"/>
                        <wp:effectExtent l="0" t="0" r="6350" b="0"/>
                        <wp:docPr id="81" name="Grafik 81" descr="C:\Users\Frank Sprütten\Desktop\geogebra-expor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C:\Users\Frank Sprütten\Desktop\geogebra-expor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0">
                                          <a14:imgEffect>
                                            <a14:brightnessContrast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7" t="205" r="-597" b="601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3738" cy="4770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14:paraId="62195533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00E67CBE" w14:textId="77777777" w:rsidR="00DE0900" w:rsidRPr="00DC0EE6" w:rsidRDefault="00DE0900" w:rsidP="00DE0900">
                  <w:pPr>
                    <w:jc w:val="left"/>
                    <w:rPr>
                      <w:szCs w:val="23"/>
                    </w:rPr>
                  </w:pPr>
                  <w:r w:rsidRPr="00DC0EE6">
                    <w:rPr>
                      <w:szCs w:val="23"/>
                    </w:rPr>
                    <w:t>die Achse</w:t>
                  </w:r>
                </w:p>
                <w:p w14:paraId="254C3820" w14:textId="77777777" w:rsidR="00DE0900" w:rsidRPr="00D86AD5" w:rsidRDefault="00DE0900" w:rsidP="00DE0900">
                  <w:pPr>
                    <w:jc w:val="left"/>
                    <w:rPr>
                      <w:i/>
                      <w:sz w:val="20"/>
                      <w:szCs w:val="18"/>
                    </w:rPr>
                  </w:pPr>
                  <w:r w:rsidRPr="004034C9">
                    <w:rPr>
                      <w:i/>
                      <w:iCs/>
                      <w:sz w:val="18"/>
                      <w:szCs w:val="16"/>
                    </w:rPr>
                    <w:t>(die Achsen)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808080" w:themeColor="background1" w:themeShade="80"/>
                  </w:tcBorders>
                  <w:vAlign w:val="center"/>
                </w:tcPr>
                <w:tbl>
                  <w:tblPr>
                    <w:tblStyle w:val="Tabellenrast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84"/>
                    <w:gridCol w:w="1062"/>
                  </w:tblGrid>
                  <w:tr w:rsidR="00DE0900" w14:paraId="0C5FA882" w14:textId="77777777" w:rsidTr="00DE0900">
                    <w:tc>
                      <w:tcPr>
                        <w:tcW w:w="884" w:type="dxa"/>
                      </w:tcPr>
                      <w:p w14:paraId="7811F8D1" w14:textId="77777777" w:rsidR="00DE0900" w:rsidRDefault="00DE0900" w:rsidP="00DE0900">
                        <w:pPr>
                          <w:jc w:val="left"/>
                          <w:rPr>
                            <w:sz w:val="14"/>
                            <w:szCs w:val="12"/>
                          </w:rPr>
                        </w:pPr>
                        <w:r>
                          <w:rPr>
                            <w:sz w:val="14"/>
                            <w:szCs w:val="12"/>
                          </w:rPr>
                          <w:sym w:font="Symbol" w:char="F0AD"/>
                        </w:r>
                      </w:p>
                      <w:p w14:paraId="6483636C" w14:textId="77777777" w:rsidR="00DE0900" w:rsidRDefault="00DE0900" w:rsidP="00DE0900">
                        <w:pPr>
                          <w:jc w:val="left"/>
                        </w:pPr>
                        <w:r>
                          <w:rPr>
                            <w:sz w:val="14"/>
                            <w:szCs w:val="12"/>
                          </w:rPr>
                          <w:t>d</w:t>
                        </w:r>
                        <w:r w:rsidRPr="004034C9">
                          <w:rPr>
                            <w:sz w:val="14"/>
                            <w:szCs w:val="12"/>
                          </w:rPr>
                          <w:t>ie y-Achse</w:t>
                        </w:r>
                      </w:p>
                    </w:tc>
                    <w:tc>
                      <w:tcPr>
                        <w:tcW w:w="1062" w:type="dxa"/>
                      </w:tcPr>
                      <w:p w14:paraId="1F8A0146" w14:textId="77777777" w:rsidR="00DE0900" w:rsidRDefault="00DE0900" w:rsidP="00DE0900">
                        <w:pPr>
                          <w:ind w:left="-157"/>
                          <w:jc w:val="left"/>
                        </w:pPr>
                        <w:r w:rsidRPr="00B00189">
                          <w:rPr>
                            <w:noProof/>
                          </w:rPr>
                          <w:drawing>
                            <wp:inline distT="0" distB="0" distL="0" distR="0" wp14:anchorId="5E72BECE" wp14:editId="730EDB72">
                              <wp:extent cx="346987" cy="400050"/>
                              <wp:effectExtent l="0" t="0" r="0" b="0"/>
                              <wp:docPr id="82" name="Grafik 82" descr="C:\Users\Frank Sprütten\Desktop\geogebra-expor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 descr="C:\Users\Frank Sprütten\Desktop\geogebra-export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59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60">
                                                <a14:imgEffect>
                                                  <a14:brightnessContrast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597" t="205" r="-597" b="6016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48651" cy="4019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E0900" w14:paraId="23F3791E" w14:textId="77777777" w:rsidTr="00DE0900">
                    <w:tc>
                      <w:tcPr>
                        <w:tcW w:w="884" w:type="dxa"/>
                      </w:tcPr>
                      <w:p w14:paraId="4CD0410B" w14:textId="77777777" w:rsidR="00DE0900" w:rsidRPr="004871E9" w:rsidRDefault="00DE0900" w:rsidP="00DE0900">
                        <w:pPr>
                          <w:jc w:val="left"/>
                          <w:rPr>
                            <w:sz w:val="6"/>
                          </w:rPr>
                        </w:pPr>
                      </w:p>
                    </w:tc>
                    <w:tc>
                      <w:tcPr>
                        <w:tcW w:w="1062" w:type="dxa"/>
                      </w:tcPr>
                      <w:p w14:paraId="6C5C1737" w14:textId="77777777" w:rsidR="00DE0900" w:rsidRDefault="00DE0900" w:rsidP="00DE0900">
                        <w:pPr>
                          <w:jc w:val="left"/>
                        </w:pPr>
                        <w:r>
                          <w:rPr>
                            <w:sz w:val="14"/>
                            <w:szCs w:val="12"/>
                          </w:rPr>
                          <w:t>d</w:t>
                        </w:r>
                        <w:r w:rsidRPr="004034C9">
                          <w:rPr>
                            <w:sz w:val="14"/>
                            <w:szCs w:val="12"/>
                          </w:rPr>
                          <w:t>ie x-Achse</w:t>
                        </w:r>
                        <w:r>
                          <w:rPr>
                            <w:sz w:val="14"/>
                            <w:szCs w:val="12"/>
                          </w:rPr>
                          <w:t xml:space="preserve"> </w:t>
                        </w:r>
                        <w:r>
                          <w:rPr>
                            <w:sz w:val="14"/>
                            <w:szCs w:val="12"/>
                          </w:rPr>
                          <w:sym w:font="Symbol" w:char="F0AE"/>
                        </w:r>
                      </w:p>
                    </w:tc>
                  </w:tr>
                </w:tbl>
                <w:p w14:paraId="4E7A292C" w14:textId="77777777" w:rsidR="00DE0900" w:rsidRPr="004B310E" w:rsidRDefault="00DE0900" w:rsidP="00DE0900">
                  <w:pPr>
                    <w:jc w:val="left"/>
                    <w:rPr>
                      <w:rFonts w:ascii="Arial" w:eastAsia="MS Mincho" w:hAnsi="Arial" w:cs="Arial"/>
                      <w:sz w:val="14"/>
                      <w:szCs w:val="16"/>
                    </w:rPr>
                  </w:pPr>
                </w:p>
              </w:tc>
            </w:tr>
            <w:tr w:rsidR="00DE0900" w:rsidRPr="002D4530" w14:paraId="15943E70" w14:textId="77777777" w:rsidTr="00DE0900">
              <w:trPr>
                <w:trHeight w:val="70"/>
              </w:trPr>
              <w:tc>
                <w:tcPr>
                  <w:tcW w:w="1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3A0944A0" w14:textId="77777777" w:rsidR="00DE0900" w:rsidRPr="002D4530" w:rsidRDefault="00DE0900" w:rsidP="00DE0900">
                  <w:pPr>
                    <w:jc w:val="left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09A8558" w14:textId="77777777" w:rsidR="00DE0900" w:rsidRPr="002D4530" w:rsidRDefault="00DE0900" w:rsidP="00DE0900">
                  <w:pPr>
                    <w:jc w:val="left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2FA44EF" w14:textId="77777777" w:rsidR="00DE0900" w:rsidRPr="002D4530" w:rsidRDefault="00DE0900" w:rsidP="00DE0900">
                  <w:pPr>
                    <w:jc w:val="left"/>
                    <w:rPr>
                      <w:rFonts w:ascii="Arial" w:hAnsi="Arial" w:cs="Arial"/>
                      <w:sz w:val="10"/>
                      <w:szCs w:val="10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26332EA3" w14:textId="77777777" w:rsidR="00DE0900" w:rsidRPr="002D4530" w:rsidRDefault="00DE0900" w:rsidP="00DE0900">
                  <w:pPr>
                    <w:jc w:val="left"/>
                    <w:rPr>
                      <w:sz w:val="10"/>
                      <w:szCs w:val="10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1490E455" w14:textId="77777777" w:rsidR="00DE0900" w:rsidRPr="002D4530" w:rsidRDefault="00DE0900" w:rsidP="00DE0900">
                  <w:pPr>
                    <w:jc w:val="left"/>
                    <w:rPr>
                      <w:rFonts w:ascii="Arial" w:eastAsia="MS Mincho" w:hAnsi="Arial" w:cs="Arial"/>
                      <w:i/>
                      <w:sz w:val="10"/>
                      <w:szCs w:val="10"/>
                    </w:rPr>
                  </w:pPr>
                </w:p>
              </w:tc>
            </w:tr>
            <w:tr w:rsidR="00DE0900" w14:paraId="776B25B2" w14:textId="77777777" w:rsidTr="00DE0900">
              <w:trPr>
                <w:trHeight w:val="784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32C12F2" w14:textId="77777777" w:rsidR="00DE0900" w:rsidRDefault="00DE0900" w:rsidP="00DE0900">
                  <w:pPr>
                    <w:jc w:val="left"/>
                  </w:pPr>
                  <w:r>
                    <w:t>der Punkt</w:t>
                  </w:r>
                </w:p>
                <w:p w14:paraId="7CDFB9F5" w14:textId="77777777" w:rsidR="00DE0900" w:rsidRPr="0054614B" w:rsidRDefault="00DE0900" w:rsidP="00DE0900">
                  <w:pPr>
                    <w:jc w:val="left"/>
                    <w:rPr>
                      <w:rFonts w:ascii="Arial" w:hAnsi="Arial" w:cs="Arial"/>
                      <w:i/>
                      <w:iCs/>
                      <w:sz w:val="16"/>
                      <w:szCs w:val="16"/>
                    </w:rPr>
                  </w:pPr>
                  <w:r w:rsidRPr="002135CE">
                    <w:rPr>
                      <w:i/>
                      <w:iCs/>
                      <w:sz w:val="18"/>
                      <w:szCs w:val="20"/>
                    </w:rPr>
                    <w:t>(die Punkte)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tbl>
                  <w:tblPr>
                    <w:tblStyle w:val="Tabellenraster"/>
                    <w:tblW w:w="187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41"/>
                    <w:gridCol w:w="838"/>
                  </w:tblGrid>
                  <w:tr w:rsidR="00DE0900" w:rsidRPr="00155BCD" w14:paraId="4FAD1F4B" w14:textId="77777777" w:rsidTr="00DE0900">
                    <w:tc>
                      <w:tcPr>
                        <w:tcW w:w="1041" w:type="dxa"/>
                        <w:vAlign w:val="center"/>
                      </w:tcPr>
                      <w:p w14:paraId="2DEDE983" w14:textId="77777777" w:rsidR="00DE0900" w:rsidRDefault="00DE0900" w:rsidP="00DE0900">
                        <w:pPr>
                          <w:jc w:val="left"/>
                        </w:pPr>
                        <w:r w:rsidRPr="00B00189">
                          <w:rPr>
                            <w:noProof/>
                            <w:color w:val="FF0000"/>
                          </w:rPr>
                          <mc:AlternateContent>
                            <mc:Choice Requires="wps">
                              <w:drawing>
                                <wp:anchor distT="0" distB="0" distL="114300" distR="114300" simplePos="0" relativeHeight="252956672" behindDoc="0" locked="0" layoutInCell="1" allowOverlap="1" wp14:anchorId="1C059E53" wp14:editId="1E979E03">
                                  <wp:simplePos x="0" y="0"/>
                                  <wp:positionH relativeFrom="column">
                                    <wp:posOffset>382905</wp:posOffset>
                                  </wp:positionH>
                                  <wp:positionV relativeFrom="paragraph">
                                    <wp:posOffset>225425</wp:posOffset>
                                  </wp:positionV>
                                  <wp:extent cx="257175" cy="45085"/>
                                  <wp:effectExtent l="38100" t="76200" r="0" b="88265"/>
                                  <wp:wrapNone/>
                                  <wp:docPr id="186" name="Gerade Verbindung mit Pfeil 186"/>
                                  <wp:cNvGraphicFramePr/>
                                  <a:graphic xmlns:a="http://schemas.openxmlformats.org/drawingml/2006/main">
                                    <a:graphicData uri="http://schemas.microsoft.com/office/word/2010/wordprocessingShape">
                                      <wps:wsp>
                                        <wps:cNvCnPr/>
                                        <wps:spPr>
                                          <a:xfrm flipH="1">
                                            <a:off x="0" y="0"/>
                                            <a:ext cx="257175" cy="45085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rgbClr val="FF0000"/>
                                            </a:solidFill>
                                            <a:tailEnd type="triangle"/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a:graphicData>
                                  </a:graphic>
                                  <wp14:sizeRelH relativeFrom="margin">
                                    <wp14:pctWidth>0</wp14:pctWidth>
                                  </wp14:sizeRelH>
                                  <wp14:sizeRelV relativeFrom="margin">
                                    <wp14:pctHeight>0</wp14:pctHeight>
                                  </wp14:sizeRelV>
                                </wp:anchor>
                              </w:drawing>
                            </mc:Choice>
                            <mc:Fallback xmlns:w16="http://schemas.microsoft.com/office/word/2018/wordml" xmlns:w16cex="http://schemas.microsoft.com/office/word/2018/wordml/cex">
                              <w:pict>
                                <v:shape w14:anchorId="195F0D06" id="Gerade Verbindung mit Pfeil 186" o:spid="_x0000_s1026" type="#_x0000_t32" style="position:absolute;margin-left:30.15pt;margin-top:17.75pt;width:20.25pt;height:3.55pt;flip:x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" strokecolor="red" strokeweight="2.25pt">
                                  <v:stroke endarrow="block"/>
                                </v:shape>
                              </w:pict>
                            </mc:Fallback>
                          </mc:AlternateContent>
                        </w:r>
                        <w:r w:rsidRPr="00B00189">
                          <w:rPr>
                            <w:noProof/>
                          </w:rPr>
                          <w:drawing>
                            <wp:inline distT="0" distB="0" distL="0" distR="0" wp14:anchorId="399593FC" wp14:editId="3A5AFB8C">
                              <wp:extent cx="419100" cy="419100"/>
                              <wp:effectExtent l="0" t="0" r="0" b="0"/>
                              <wp:docPr id="83" name="Grafik 83" descr="C:\Users\Frank Sprütten\Desktop\geogebra-expor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 descr="C:\Users\Frank Sprütten\Desktop\geogebra-export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61" cstate="print">
                                        <a:extLst>
                                          <a:ext uri="{BEBA8EAE-BF5A-486C-A8C5-ECC9F3942E4B}">
                                            <a14:imgProps xmlns:a14="http://schemas.microsoft.com/office/drawing/2010/main">
                                              <a14:imgLayer r:embed="rId62">
                                                <a14:imgEffect>
                                                  <a14:brightnessContrast contrast="-40000"/>
                                                </a14:imgEffect>
                                              </a14:imgLayer>
                                            </a14:imgProps>
                                          </a:ex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b="6611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19100" cy="4191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38" w:type="dxa"/>
                        <w:vAlign w:val="center"/>
                      </w:tcPr>
                      <w:p w14:paraId="1B2403A9" w14:textId="77777777" w:rsidR="00DE0900" w:rsidRPr="00155BCD" w:rsidRDefault="00DE0900" w:rsidP="00DE0900">
                        <w:pPr>
                          <w:jc w:val="left"/>
                          <w:rPr>
                            <w:sz w:val="20"/>
                            <w:szCs w:val="18"/>
                          </w:rPr>
                        </w:pPr>
                        <w:proofErr w:type="gramStart"/>
                        <w:r w:rsidRPr="00155BCD">
                          <w:rPr>
                            <w:sz w:val="20"/>
                            <w:szCs w:val="18"/>
                          </w:rPr>
                          <w:t>P(</w:t>
                        </w:r>
                        <w:proofErr w:type="gramEnd"/>
                        <w:r w:rsidRPr="00155BCD">
                          <w:rPr>
                            <w:sz w:val="20"/>
                            <w:szCs w:val="18"/>
                          </w:rPr>
                          <w:t>2/1)</w:t>
                        </w:r>
                      </w:p>
                    </w:tc>
                  </w:tr>
                </w:tbl>
                <w:p w14:paraId="3F96633A" w14:textId="77777777" w:rsidR="00DE0900" w:rsidRPr="00D86AD5" w:rsidRDefault="00DE0900" w:rsidP="00DE0900">
                  <w:pPr>
                    <w:jc w:val="left"/>
                    <w:rPr>
                      <w:rFonts w:ascii="Arial" w:hAnsi="Arial" w:cs="Arial"/>
                      <w:sz w:val="14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07697FE4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right w:val="dotted" w:sz="4" w:space="0" w:color="auto"/>
                  </w:tcBorders>
                  <w:vAlign w:val="center"/>
                </w:tcPr>
                <w:p w14:paraId="755BFCCE" w14:textId="77777777" w:rsidR="00DE0900" w:rsidRPr="002135CE" w:rsidRDefault="00DE0900" w:rsidP="00DE0900">
                  <w:pPr>
                    <w:jc w:val="left"/>
                    <w:rPr>
                      <w:rFonts w:asciiTheme="majorHAnsi" w:hAnsiTheme="majorHAnsi" w:cstheme="majorHAnsi"/>
                      <w:iCs/>
                      <w:szCs w:val="21"/>
                    </w:rPr>
                  </w:pPr>
                  <w:r w:rsidRPr="002135CE">
                    <w:rPr>
                      <w:rFonts w:asciiTheme="majorHAnsi" w:hAnsiTheme="majorHAnsi" w:cstheme="majorHAnsi"/>
                      <w:iCs/>
                      <w:szCs w:val="21"/>
                    </w:rPr>
                    <w:t>die Formel</w:t>
                  </w:r>
                </w:p>
                <w:p w14:paraId="64FE66C4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  <w:i/>
                      <w:iCs/>
                    </w:rPr>
                  </w:pPr>
                  <w:r w:rsidRPr="002135CE">
                    <w:rPr>
                      <w:rFonts w:asciiTheme="majorHAnsi" w:hAnsiTheme="majorHAnsi" w:cstheme="majorHAnsi"/>
                      <w:i/>
                      <w:iCs/>
                      <w:sz w:val="18"/>
                    </w:rPr>
                    <w:t>(die Formeln)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dotted" w:sz="4" w:space="0" w:color="auto"/>
                    <w:right w:val="single" w:sz="4" w:space="0" w:color="auto"/>
                  </w:tcBorders>
                  <w:vAlign w:val="center"/>
                </w:tcPr>
                <w:p w14:paraId="0EB957D4" w14:textId="77777777" w:rsidR="00DE0900" w:rsidRPr="00B82994" w:rsidRDefault="00DE0900" w:rsidP="00DE0900">
                  <w:pPr>
                    <w:jc w:val="lef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y = 2 </w:t>
                  </w:r>
                  <w:r>
                    <w:rPr>
                      <w:rFonts w:ascii="Arial" w:hAnsi="Arial" w:cs="Arial"/>
                    </w:rPr>
                    <w:sym w:font="Symbol" w:char="F0D7"/>
                  </w:r>
                  <w:r>
                    <w:rPr>
                      <w:rFonts w:ascii="Arial" w:hAnsi="Arial" w:cs="Arial"/>
                    </w:rPr>
                    <w:t xml:space="preserve"> x</w:t>
                  </w:r>
                </w:p>
              </w:tc>
            </w:tr>
            <w:tr w:rsidR="00DE0900" w:rsidRPr="004B310E" w14:paraId="38EA6C66" w14:textId="77777777" w:rsidTr="00DE0900">
              <w:trPr>
                <w:trHeight w:val="70"/>
              </w:trPr>
              <w:tc>
                <w:tcPr>
                  <w:tcW w:w="19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4921B04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5423644F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6CCC0E34" w14:textId="77777777" w:rsidR="00DE0900" w:rsidRPr="004B310E" w:rsidRDefault="00DE0900" w:rsidP="00DE0900">
                  <w:pPr>
                    <w:jc w:val="left"/>
                    <w:rPr>
                      <w:rFonts w:ascii="Arial" w:hAnsi="Arial" w:cs="Arial"/>
                      <w:sz w:val="8"/>
                      <w:szCs w:val="8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6B49C31F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14:paraId="07CF5B33" w14:textId="77777777" w:rsidR="00DE0900" w:rsidRPr="004B310E" w:rsidRDefault="00DE0900" w:rsidP="00DE0900">
                  <w:pPr>
                    <w:jc w:val="left"/>
                    <w:rPr>
                      <w:sz w:val="8"/>
                      <w:szCs w:val="8"/>
                    </w:rPr>
                  </w:pPr>
                </w:p>
              </w:tc>
            </w:tr>
            <w:tr w:rsidR="00DE0900" w:rsidRPr="00B82994" w14:paraId="3D006015" w14:textId="77777777" w:rsidTr="00DE0900">
              <w:trPr>
                <w:trHeight w:val="577"/>
              </w:trPr>
              <w:tc>
                <w:tcPr>
                  <w:tcW w:w="382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44D59BA" w14:textId="77777777" w:rsidR="00DE0900" w:rsidRPr="007C59AA" w:rsidRDefault="00DE0900" w:rsidP="00DE0900">
                  <w:pPr>
                    <w:jc w:val="left"/>
                    <w:rPr>
                      <w:szCs w:val="21"/>
                    </w:rPr>
                  </w:pPr>
                  <w:r>
                    <w:rPr>
                      <w:szCs w:val="21"/>
                    </w:rPr>
                    <w:t xml:space="preserve">Je mehr Personen es werden, desto … 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</w:tcPr>
                <w:p w14:paraId="7677F1C9" w14:textId="77777777" w:rsidR="00DE0900" w:rsidRPr="007C59AA" w:rsidRDefault="00DE0900" w:rsidP="00DE0900">
                  <w:pPr>
                    <w:jc w:val="left"/>
                    <w:rPr>
                      <w:rFonts w:ascii="Arial" w:hAnsi="Arial" w:cs="Arial"/>
                      <w:szCs w:val="21"/>
                    </w:rPr>
                  </w:pPr>
                </w:p>
              </w:tc>
              <w:tc>
                <w:tcPr>
                  <w:tcW w:w="382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2839537" w14:textId="77777777" w:rsidR="00DE0900" w:rsidRPr="007C59AA" w:rsidRDefault="00DE0900" w:rsidP="00DE0900">
                  <w:pPr>
                    <w:jc w:val="left"/>
                    <w:rPr>
                      <w:szCs w:val="21"/>
                    </w:rPr>
                  </w:pPr>
                  <w:r>
                    <w:rPr>
                      <w:szCs w:val="21"/>
                    </w:rPr>
                    <w:t xml:space="preserve">x Personen bekommen … </w:t>
                  </w:r>
                </w:p>
              </w:tc>
            </w:tr>
          </w:tbl>
          <w:p w14:paraId="5272DE45" w14:textId="77777777" w:rsidR="00DE0900" w:rsidRPr="002B4C69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62FCC898" w14:textId="77777777" w:rsidTr="00DE0900">
        <w:trPr>
          <w:trHeight w:val="86"/>
        </w:trPr>
        <w:tc>
          <w:tcPr>
            <w:tcW w:w="709" w:type="dxa"/>
          </w:tcPr>
          <w:p w14:paraId="0F22FBD8" w14:textId="77777777" w:rsidR="00DE0900" w:rsidRPr="0017221C" w:rsidRDefault="00DE0900" w:rsidP="00DE0900">
            <w:pPr>
              <w:jc w:val="left"/>
              <w:rPr>
                <w:sz w:val="2"/>
                <w:szCs w:val="2"/>
              </w:rPr>
            </w:pPr>
          </w:p>
        </w:tc>
        <w:tc>
          <w:tcPr>
            <w:tcW w:w="251" w:type="dxa"/>
          </w:tcPr>
          <w:p w14:paraId="4C2455B3" w14:textId="77777777" w:rsidR="00DE0900" w:rsidRPr="0017221C" w:rsidRDefault="00DE0900" w:rsidP="00DE0900">
            <w:pPr>
              <w:pStyle w:val="berschrift2"/>
              <w:rPr>
                <w:sz w:val="2"/>
                <w:szCs w:val="2"/>
              </w:rPr>
            </w:pPr>
          </w:p>
        </w:tc>
        <w:tc>
          <w:tcPr>
            <w:tcW w:w="8117" w:type="dxa"/>
            <w:gridSpan w:val="9"/>
          </w:tcPr>
          <w:p w14:paraId="28F891C4" w14:textId="77777777" w:rsidR="00DE0900" w:rsidRPr="0017221C" w:rsidRDefault="00DE0900" w:rsidP="00DE0900">
            <w:pPr>
              <w:jc w:val="left"/>
              <w:rPr>
                <w:sz w:val="2"/>
                <w:szCs w:val="2"/>
              </w:rPr>
            </w:pPr>
          </w:p>
        </w:tc>
      </w:tr>
      <w:tr w:rsidR="00DE0900" w14:paraId="534FEAAA" w14:textId="77777777" w:rsidTr="00DE0900">
        <w:trPr>
          <w:trHeight w:val="86"/>
        </w:trPr>
        <w:tc>
          <w:tcPr>
            <w:tcW w:w="709" w:type="dxa"/>
          </w:tcPr>
          <w:p w14:paraId="16A8587F" w14:textId="77777777" w:rsidR="00DE0900" w:rsidRDefault="00DE0900" w:rsidP="00DE0900">
            <w:pPr>
              <w:jc w:val="left"/>
            </w:pPr>
          </w:p>
        </w:tc>
        <w:tc>
          <w:tcPr>
            <w:tcW w:w="251" w:type="dxa"/>
          </w:tcPr>
          <w:p w14:paraId="5357BB7B" w14:textId="77777777" w:rsidR="00DE0900" w:rsidRDefault="00DE0900" w:rsidP="00DE0900">
            <w:pPr>
              <w:pStyle w:val="berschrift2"/>
            </w:pPr>
            <w:r>
              <w:t xml:space="preserve">b) </w:t>
            </w:r>
          </w:p>
        </w:tc>
        <w:tc>
          <w:tcPr>
            <w:tcW w:w="8117" w:type="dxa"/>
            <w:gridSpan w:val="9"/>
          </w:tcPr>
          <w:p w14:paraId="67C03220" w14:textId="77777777" w:rsidR="00DE0900" w:rsidRPr="00262009" w:rsidRDefault="00DE0900" w:rsidP="00DE0900">
            <w:pPr>
              <w:overflowPunct/>
              <w:autoSpaceDE/>
              <w:autoSpaceDN/>
              <w:adjustRightInd/>
              <w:spacing w:line="257" w:lineRule="auto"/>
              <w:ind w:right="142"/>
              <w:jc w:val="left"/>
              <w:textAlignment w:val="auto"/>
            </w:pPr>
            <w:r>
              <w:t xml:space="preserve">Wie lange dauert es in Aufgabe a1) bei x Personen? Kennst du eine Formel? </w:t>
            </w:r>
            <w:r>
              <w:rPr>
                <w:szCs w:val="23"/>
              </w:rPr>
              <w:t xml:space="preserve"> </w:t>
            </w:r>
          </w:p>
        </w:tc>
      </w:tr>
    </w:tbl>
    <w:p w14:paraId="3BEA4AF5" w14:textId="77777777" w:rsidR="00DE0900" w:rsidRDefault="00DE0900" w:rsidP="00DE0900">
      <w:pPr>
        <w:rPr>
          <w:sz w:val="2"/>
        </w:rPr>
      </w:pPr>
    </w:p>
    <w:p w14:paraId="264A729F" w14:textId="77777777" w:rsidR="00DE0900" w:rsidRDefault="00DE0900" w:rsidP="00DE0900">
      <w:pPr>
        <w:rPr>
          <w:sz w:val="2"/>
        </w:rPr>
      </w:pPr>
    </w:p>
    <w:p w14:paraId="111BFA88" w14:textId="77777777" w:rsidR="00DE0900" w:rsidRDefault="00DE0900" w:rsidP="00DE0900">
      <w:pPr>
        <w:rPr>
          <w:sz w:val="2"/>
        </w:rPr>
      </w:pPr>
    </w:p>
    <w:p w14:paraId="7966F2CB" w14:textId="77777777" w:rsidR="00DE0900" w:rsidRDefault="00DE0900" w:rsidP="00DE0900">
      <w:pPr>
        <w:rPr>
          <w:sz w:val="2"/>
        </w:rPr>
      </w:pPr>
    </w:p>
    <w:p w14:paraId="7D7D4935" w14:textId="77777777" w:rsidR="00DE0900" w:rsidRDefault="00DE0900" w:rsidP="00DE0900">
      <w:pPr>
        <w:rPr>
          <w:sz w:val="2"/>
        </w:rPr>
      </w:pPr>
    </w:p>
    <w:p w14:paraId="4A6E7302" w14:textId="77777777" w:rsidR="00DE0900" w:rsidRDefault="00DE0900" w:rsidP="00DE0900">
      <w:pPr>
        <w:rPr>
          <w:sz w:val="2"/>
        </w:rPr>
      </w:pPr>
    </w:p>
    <w:p w14:paraId="0A3EFE34" w14:textId="77777777" w:rsidR="00DE0900" w:rsidRDefault="00DE0900" w:rsidP="00DE0900">
      <w:pPr>
        <w:rPr>
          <w:sz w:val="2"/>
        </w:rPr>
      </w:pPr>
    </w:p>
    <w:p w14:paraId="2DAAC8A4" w14:textId="77777777" w:rsidR="00DE0900" w:rsidRDefault="00DE0900" w:rsidP="00DE0900">
      <w:pPr>
        <w:rPr>
          <w:sz w:val="2"/>
        </w:rPr>
      </w:pPr>
    </w:p>
    <w:p w14:paraId="0BDFF474" w14:textId="77777777" w:rsidR="00DE0900" w:rsidRDefault="00DE0900" w:rsidP="00DE0900">
      <w:pPr>
        <w:rPr>
          <w:sz w:val="2"/>
        </w:rPr>
      </w:pPr>
    </w:p>
    <w:p w14:paraId="29B1B473" w14:textId="77777777" w:rsidR="00DE0900" w:rsidRDefault="00DE0900" w:rsidP="00DE0900">
      <w:pPr>
        <w:rPr>
          <w:sz w:val="2"/>
        </w:rPr>
      </w:pPr>
    </w:p>
    <w:p w14:paraId="21645CFF" w14:textId="77777777" w:rsidR="00DE0900" w:rsidRDefault="00DE0900" w:rsidP="00DE0900">
      <w:pPr>
        <w:rPr>
          <w:sz w:val="2"/>
        </w:rPr>
      </w:pPr>
    </w:p>
    <w:p w14:paraId="2250657A" w14:textId="77777777" w:rsidR="00DE0900" w:rsidRDefault="00DE0900" w:rsidP="00DE0900">
      <w:pPr>
        <w:rPr>
          <w:sz w:val="2"/>
        </w:rPr>
      </w:pPr>
    </w:p>
    <w:p w14:paraId="0151ADB3" w14:textId="77777777" w:rsidR="00DE0900" w:rsidRDefault="00DE0900" w:rsidP="00DE0900">
      <w:pPr>
        <w:rPr>
          <w:sz w:val="2"/>
        </w:rPr>
      </w:pPr>
    </w:p>
    <w:p w14:paraId="35815E3B" w14:textId="77777777" w:rsidR="00DE0900" w:rsidRDefault="00DE0900" w:rsidP="00DE0900">
      <w:pPr>
        <w:rPr>
          <w:sz w:val="2"/>
        </w:rPr>
      </w:pPr>
    </w:p>
    <w:p w14:paraId="3F08CBBC" w14:textId="77777777" w:rsidR="00DE0900" w:rsidRDefault="00DE0900" w:rsidP="00DE0900">
      <w:pPr>
        <w:rPr>
          <w:sz w:val="2"/>
        </w:rPr>
      </w:pPr>
    </w:p>
    <w:p w14:paraId="4F7CC97B" w14:textId="77777777" w:rsidR="00DE0900" w:rsidRDefault="00DE0900" w:rsidP="00DE0900">
      <w:pPr>
        <w:rPr>
          <w:sz w:val="2"/>
        </w:rPr>
      </w:pPr>
    </w:p>
    <w:p w14:paraId="014A59E4" w14:textId="77777777" w:rsidR="00DE0900" w:rsidRDefault="00DE0900" w:rsidP="00DE0900">
      <w:pPr>
        <w:rPr>
          <w:sz w:val="2"/>
        </w:rPr>
      </w:pPr>
    </w:p>
    <w:p w14:paraId="1C672A04" w14:textId="77777777" w:rsidR="00DE0900" w:rsidRDefault="00DE0900" w:rsidP="00DE0900">
      <w:pPr>
        <w:rPr>
          <w:sz w:val="2"/>
        </w:rPr>
      </w:pPr>
    </w:p>
    <w:p w14:paraId="3CC3990C" w14:textId="77777777" w:rsidR="00DE0900" w:rsidRDefault="00DE0900" w:rsidP="00DE0900">
      <w:pPr>
        <w:rPr>
          <w:sz w:val="2"/>
        </w:rPr>
      </w:pPr>
    </w:p>
    <w:p w14:paraId="36D32C2D" w14:textId="77777777" w:rsidR="00DE0900" w:rsidRDefault="00DE0900" w:rsidP="00DE0900">
      <w:pPr>
        <w:rPr>
          <w:sz w:val="2"/>
        </w:rPr>
      </w:pPr>
    </w:p>
    <w:p w14:paraId="5E528F2A" w14:textId="77777777" w:rsidR="00DE0900" w:rsidRDefault="00DE0900" w:rsidP="00DE0900">
      <w:pPr>
        <w:rPr>
          <w:sz w:val="2"/>
        </w:rPr>
      </w:pPr>
    </w:p>
    <w:p w14:paraId="204B2FC7" w14:textId="77777777" w:rsidR="00DE0900" w:rsidRDefault="00DE0900" w:rsidP="00DE0900">
      <w:pPr>
        <w:rPr>
          <w:sz w:val="2"/>
        </w:rPr>
      </w:pPr>
    </w:p>
    <w:p w14:paraId="7F749FE2" w14:textId="77777777" w:rsidR="00DE0900" w:rsidRDefault="00DE0900" w:rsidP="00DE0900">
      <w:pPr>
        <w:rPr>
          <w:sz w:val="2"/>
        </w:rPr>
      </w:pPr>
    </w:p>
    <w:p w14:paraId="3826A2F4" w14:textId="77777777" w:rsidR="00DE0900" w:rsidRDefault="00DE0900" w:rsidP="00DE0900">
      <w:pPr>
        <w:rPr>
          <w:sz w:val="2"/>
        </w:rPr>
      </w:pPr>
    </w:p>
    <w:p w14:paraId="3D463C3D" w14:textId="77777777" w:rsidR="00DE0900" w:rsidRDefault="00DE0900" w:rsidP="00DE0900">
      <w:pPr>
        <w:rPr>
          <w:sz w:val="2"/>
        </w:rPr>
      </w:pPr>
    </w:p>
    <w:p w14:paraId="4A81C295" w14:textId="77777777" w:rsidR="00DE0900" w:rsidRDefault="00DE0900" w:rsidP="00DE0900">
      <w:pPr>
        <w:rPr>
          <w:sz w:val="2"/>
        </w:rPr>
      </w:pPr>
    </w:p>
    <w:p w14:paraId="6F12A079" w14:textId="77777777" w:rsidR="00DE0900" w:rsidRDefault="00DE0900" w:rsidP="00DE0900">
      <w:pPr>
        <w:rPr>
          <w:sz w:val="2"/>
        </w:rPr>
      </w:pPr>
    </w:p>
    <w:p w14:paraId="38A333B3" w14:textId="77777777" w:rsidR="00DE0900" w:rsidRDefault="00DE0900" w:rsidP="00DE0900">
      <w:pPr>
        <w:rPr>
          <w:sz w:val="2"/>
        </w:rPr>
      </w:pPr>
    </w:p>
    <w:p w14:paraId="680329AD" w14:textId="77777777" w:rsidR="00DE0900" w:rsidRDefault="00DE0900" w:rsidP="00DE0900">
      <w:pPr>
        <w:rPr>
          <w:sz w:val="2"/>
        </w:rPr>
      </w:pPr>
    </w:p>
    <w:p w14:paraId="5C62AEE8" w14:textId="77777777" w:rsidR="00DE0900" w:rsidRDefault="00DE0900" w:rsidP="00DE0900">
      <w:pPr>
        <w:rPr>
          <w:sz w:val="2"/>
        </w:rPr>
      </w:pPr>
    </w:p>
    <w:p w14:paraId="50DCEB0C" w14:textId="77777777" w:rsidR="00DE0900" w:rsidRDefault="00DE0900" w:rsidP="00DE0900">
      <w:pPr>
        <w:rPr>
          <w:sz w:val="2"/>
        </w:rPr>
      </w:pPr>
    </w:p>
    <w:p w14:paraId="4632135C" w14:textId="77777777" w:rsidR="00DE0900" w:rsidRDefault="00DE0900" w:rsidP="00DE0900">
      <w:pPr>
        <w:rPr>
          <w:sz w:val="2"/>
        </w:rPr>
      </w:pPr>
    </w:p>
    <w:p w14:paraId="0A1D8EC3" w14:textId="77777777" w:rsidR="00DE0900" w:rsidRDefault="00DE0900" w:rsidP="00DE0900">
      <w:pPr>
        <w:rPr>
          <w:sz w:val="2"/>
        </w:rPr>
      </w:pPr>
    </w:p>
    <w:p w14:paraId="2AFA7641" w14:textId="77777777" w:rsidR="00DE0900" w:rsidRDefault="00DE0900" w:rsidP="00DE0900">
      <w:pPr>
        <w:rPr>
          <w:sz w:val="2"/>
        </w:rPr>
      </w:pPr>
    </w:p>
    <w:p w14:paraId="659763EB" w14:textId="77777777" w:rsidR="00DE0900" w:rsidRDefault="00DE0900" w:rsidP="00DE0900">
      <w:pPr>
        <w:rPr>
          <w:sz w:val="2"/>
        </w:rPr>
      </w:pPr>
    </w:p>
    <w:p w14:paraId="7BE11312" w14:textId="77777777" w:rsidR="00DE0900" w:rsidRDefault="00DE0900" w:rsidP="00DE0900">
      <w:pPr>
        <w:rPr>
          <w:sz w:val="2"/>
        </w:rPr>
      </w:pPr>
    </w:p>
    <w:p w14:paraId="04A59E8A" w14:textId="77777777" w:rsidR="00DE0900" w:rsidRDefault="00DE0900" w:rsidP="00DE0900">
      <w:pPr>
        <w:rPr>
          <w:sz w:val="2"/>
        </w:rPr>
      </w:pPr>
    </w:p>
    <w:p w14:paraId="60BFD77E" w14:textId="77777777" w:rsidR="00DE0900" w:rsidRDefault="00DE0900" w:rsidP="00DE0900">
      <w:pPr>
        <w:rPr>
          <w:sz w:val="2"/>
        </w:rPr>
      </w:pPr>
    </w:p>
    <w:p w14:paraId="3ABAE1ED" w14:textId="77777777" w:rsidR="00DE0900" w:rsidRDefault="00DE0900" w:rsidP="00DE0900">
      <w:pPr>
        <w:rPr>
          <w:sz w:val="2"/>
        </w:rPr>
      </w:pPr>
    </w:p>
    <w:p w14:paraId="2E7A232E" w14:textId="77777777" w:rsidR="00DE0900" w:rsidRDefault="00DE0900" w:rsidP="00DE0900">
      <w:pPr>
        <w:rPr>
          <w:sz w:val="2"/>
        </w:rPr>
      </w:pPr>
    </w:p>
    <w:p w14:paraId="1EA46CA3" w14:textId="77777777" w:rsidR="00DE0900" w:rsidRDefault="00DE0900" w:rsidP="00DE0900">
      <w:pPr>
        <w:rPr>
          <w:sz w:val="2"/>
        </w:rPr>
      </w:pPr>
    </w:p>
    <w:p w14:paraId="24E86349" w14:textId="77777777" w:rsidR="00DE0900" w:rsidRDefault="00DE0900" w:rsidP="00DE0900">
      <w:pPr>
        <w:rPr>
          <w:sz w:val="2"/>
        </w:rPr>
      </w:pPr>
    </w:p>
    <w:p w14:paraId="0235B899" w14:textId="77777777" w:rsidR="00DE0900" w:rsidRDefault="00DE0900" w:rsidP="00DE0900">
      <w:pPr>
        <w:rPr>
          <w:sz w:val="2"/>
        </w:rPr>
      </w:pPr>
    </w:p>
    <w:p w14:paraId="61F76739" w14:textId="77777777" w:rsidR="00DE0900" w:rsidRDefault="00DE0900" w:rsidP="00DE0900">
      <w:pPr>
        <w:rPr>
          <w:sz w:val="2"/>
        </w:rPr>
      </w:pPr>
    </w:p>
    <w:p w14:paraId="6B3FE4E7" w14:textId="77777777" w:rsidR="00DE0900" w:rsidRDefault="00DE0900" w:rsidP="00DE0900">
      <w:pPr>
        <w:rPr>
          <w:sz w:val="2"/>
        </w:rPr>
      </w:pPr>
    </w:p>
    <w:p w14:paraId="0D3D51AE" w14:textId="77777777" w:rsidR="00DE0900" w:rsidRDefault="00DE0900" w:rsidP="00DE0900">
      <w:pPr>
        <w:rPr>
          <w:sz w:val="2"/>
        </w:rPr>
      </w:pPr>
    </w:p>
    <w:p w14:paraId="04733916" w14:textId="77777777" w:rsidR="00DE0900" w:rsidRDefault="00DE0900" w:rsidP="00DE0900">
      <w:pPr>
        <w:rPr>
          <w:sz w:val="2"/>
        </w:rPr>
      </w:pPr>
    </w:p>
    <w:p w14:paraId="5361AF4C" w14:textId="77777777" w:rsidR="00DE0900" w:rsidRDefault="00DE0900" w:rsidP="00DE0900">
      <w:pPr>
        <w:rPr>
          <w:sz w:val="2"/>
        </w:rPr>
      </w:pPr>
    </w:p>
    <w:p w14:paraId="658EDA30" w14:textId="77777777" w:rsidR="00DE0900" w:rsidRDefault="00DE0900" w:rsidP="00DE0900">
      <w:pPr>
        <w:rPr>
          <w:sz w:val="2"/>
        </w:rPr>
      </w:pPr>
    </w:p>
    <w:p w14:paraId="34554CA3" w14:textId="77777777" w:rsidR="00DE0900" w:rsidRDefault="00DE0900" w:rsidP="00DE0900">
      <w:pPr>
        <w:rPr>
          <w:sz w:val="2"/>
        </w:rPr>
      </w:pPr>
    </w:p>
    <w:p w14:paraId="4769E3F4" w14:textId="77777777" w:rsidR="00DE0900" w:rsidRDefault="00DE0900" w:rsidP="00DE0900">
      <w:pPr>
        <w:rPr>
          <w:sz w:val="2"/>
        </w:rPr>
      </w:pPr>
    </w:p>
    <w:p w14:paraId="445AE035" w14:textId="77777777" w:rsidR="00DE0900" w:rsidRDefault="00DE0900" w:rsidP="00DE0900">
      <w:pPr>
        <w:rPr>
          <w:sz w:val="2"/>
        </w:rPr>
      </w:pPr>
    </w:p>
    <w:p w14:paraId="6D581F8D" w14:textId="77777777" w:rsidR="00DE0900" w:rsidRDefault="00DE0900" w:rsidP="00DE0900">
      <w:pPr>
        <w:rPr>
          <w:sz w:val="2"/>
        </w:rPr>
      </w:pPr>
    </w:p>
    <w:p w14:paraId="68BF5D4E" w14:textId="77777777" w:rsidR="00DE0900" w:rsidRDefault="00DE0900" w:rsidP="00DE0900">
      <w:pPr>
        <w:rPr>
          <w:sz w:val="2"/>
        </w:rPr>
      </w:pPr>
    </w:p>
    <w:p w14:paraId="106B678F" w14:textId="77777777" w:rsidR="00DE0900" w:rsidRDefault="00DE0900" w:rsidP="00DE0900">
      <w:pPr>
        <w:rPr>
          <w:sz w:val="2"/>
        </w:rPr>
      </w:pPr>
    </w:p>
    <w:p w14:paraId="037093D9" w14:textId="77777777" w:rsidR="00DE0900" w:rsidRDefault="00DE0900" w:rsidP="00DE0900">
      <w:pPr>
        <w:rPr>
          <w:sz w:val="2"/>
        </w:rPr>
      </w:pPr>
    </w:p>
    <w:p w14:paraId="10E49678" w14:textId="77777777" w:rsidR="00DE0900" w:rsidRDefault="00DE0900" w:rsidP="00DE0900">
      <w:pPr>
        <w:rPr>
          <w:sz w:val="2"/>
        </w:rPr>
      </w:pPr>
    </w:p>
    <w:p w14:paraId="2C6D3AA2" w14:textId="77777777" w:rsidR="00DE0900" w:rsidRDefault="00DE0900" w:rsidP="00DE0900">
      <w:pPr>
        <w:rPr>
          <w:sz w:val="2"/>
        </w:rPr>
      </w:pPr>
    </w:p>
    <w:p w14:paraId="756F25CD" w14:textId="77777777" w:rsidR="00DE0900" w:rsidRDefault="00DE0900" w:rsidP="00DE0900">
      <w:pPr>
        <w:rPr>
          <w:sz w:val="2"/>
        </w:rPr>
      </w:pPr>
    </w:p>
    <w:p w14:paraId="440A1837" w14:textId="77777777" w:rsidR="00DE0900" w:rsidRDefault="00DE0900" w:rsidP="00DE0900">
      <w:pPr>
        <w:rPr>
          <w:sz w:val="2"/>
        </w:rPr>
      </w:pPr>
    </w:p>
    <w:p w14:paraId="524FE1CD" w14:textId="77777777" w:rsidR="00DE0900" w:rsidRDefault="00DE0900" w:rsidP="00DE0900">
      <w:pPr>
        <w:rPr>
          <w:sz w:val="2"/>
        </w:rPr>
      </w:pPr>
    </w:p>
    <w:p w14:paraId="5D965DEC" w14:textId="77777777" w:rsidR="00DE0900" w:rsidRDefault="00DE0900" w:rsidP="00DE0900">
      <w:pPr>
        <w:rPr>
          <w:sz w:val="2"/>
        </w:rPr>
      </w:pPr>
    </w:p>
    <w:p w14:paraId="6C9E0883" w14:textId="77777777" w:rsidR="00DE0900" w:rsidRDefault="00DE0900" w:rsidP="00DE0900">
      <w:pPr>
        <w:rPr>
          <w:sz w:val="2"/>
        </w:rPr>
      </w:pPr>
    </w:p>
    <w:p w14:paraId="05B98B5F" w14:textId="77777777" w:rsidR="00DE0900" w:rsidRDefault="00DE0900" w:rsidP="00DE0900">
      <w:pPr>
        <w:rPr>
          <w:sz w:val="2"/>
        </w:rPr>
      </w:pPr>
    </w:p>
    <w:p w14:paraId="3A245FB4" w14:textId="77777777" w:rsidR="00DE0900" w:rsidRDefault="00DE0900" w:rsidP="00DE0900">
      <w:pPr>
        <w:rPr>
          <w:sz w:val="2"/>
        </w:rPr>
      </w:pPr>
    </w:p>
    <w:p w14:paraId="20784BF7" w14:textId="77777777" w:rsidR="00DE0900" w:rsidRDefault="00DE0900" w:rsidP="00DE0900">
      <w:pPr>
        <w:rPr>
          <w:sz w:val="2"/>
        </w:rPr>
      </w:pPr>
    </w:p>
    <w:p w14:paraId="420718D3" w14:textId="77777777" w:rsidR="00DE0900" w:rsidRDefault="00DE0900" w:rsidP="00DE0900">
      <w:pPr>
        <w:rPr>
          <w:sz w:val="2"/>
        </w:rPr>
      </w:pPr>
    </w:p>
    <w:p w14:paraId="2550252E" w14:textId="77777777" w:rsidR="00DE0900" w:rsidRDefault="00DE0900" w:rsidP="00DE0900">
      <w:pPr>
        <w:rPr>
          <w:sz w:val="2"/>
        </w:rPr>
      </w:pPr>
    </w:p>
    <w:p w14:paraId="0EAF16FA" w14:textId="77777777" w:rsidR="00DE0900" w:rsidRDefault="00DE0900" w:rsidP="00DE0900">
      <w:pPr>
        <w:rPr>
          <w:sz w:val="2"/>
        </w:rPr>
      </w:pPr>
    </w:p>
    <w:p w14:paraId="6E113050" w14:textId="77777777" w:rsidR="00DE0900" w:rsidRDefault="00DE0900" w:rsidP="00DE0900">
      <w:pPr>
        <w:rPr>
          <w:sz w:val="2"/>
        </w:rPr>
      </w:pPr>
    </w:p>
    <w:p w14:paraId="24774F72" w14:textId="77777777" w:rsidR="00DE0900" w:rsidRDefault="00DE0900" w:rsidP="00DE0900">
      <w:pPr>
        <w:rPr>
          <w:sz w:val="2"/>
        </w:rPr>
      </w:pPr>
    </w:p>
    <w:p w14:paraId="102F8EED" w14:textId="77777777" w:rsidR="00DE0900" w:rsidRDefault="00DE0900" w:rsidP="00DE0900">
      <w:pPr>
        <w:rPr>
          <w:sz w:val="2"/>
        </w:rPr>
      </w:pPr>
    </w:p>
    <w:p w14:paraId="0B8ACAA8" w14:textId="77777777" w:rsidR="00DE0900" w:rsidRDefault="00DE0900" w:rsidP="00DE0900">
      <w:pPr>
        <w:rPr>
          <w:sz w:val="2"/>
        </w:rPr>
      </w:pPr>
    </w:p>
    <w:p w14:paraId="668D371E" w14:textId="77777777" w:rsidR="00DE0900" w:rsidRDefault="00DE0900" w:rsidP="00DE0900">
      <w:pPr>
        <w:rPr>
          <w:sz w:val="2"/>
        </w:rPr>
      </w:pPr>
    </w:p>
    <w:p w14:paraId="52885A8E" w14:textId="77777777" w:rsidR="00DE0900" w:rsidRDefault="00DE0900" w:rsidP="00DE0900">
      <w:pPr>
        <w:rPr>
          <w:sz w:val="2"/>
        </w:rPr>
      </w:pPr>
    </w:p>
    <w:p w14:paraId="5406DF90" w14:textId="77777777" w:rsidR="00DE0900" w:rsidRDefault="00DE0900" w:rsidP="00DE0900">
      <w:pPr>
        <w:rPr>
          <w:sz w:val="2"/>
        </w:rPr>
      </w:pPr>
    </w:p>
    <w:p w14:paraId="26BB7952" w14:textId="77777777" w:rsidR="00DE0900" w:rsidRDefault="00DE0900" w:rsidP="00DE0900">
      <w:pPr>
        <w:rPr>
          <w:sz w:val="2"/>
        </w:rPr>
      </w:pPr>
    </w:p>
    <w:p w14:paraId="012A08BF" w14:textId="77777777" w:rsidR="00DE0900" w:rsidRDefault="00DE0900" w:rsidP="00DE0900">
      <w:pPr>
        <w:rPr>
          <w:sz w:val="2"/>
        </w:rPr>
      </w:pPr>
    </w:p>
    <w:p w14:paraId="449E4594" w14:textId="77777777" w:rsidR="00DE0900" w:rsidRDefault="00DE0900" w:rsidP="00DE0900">
      <w:pPr>
        <w:rPr>
          <w:sz w:val="2"/>
        </w:rPr>
      </w:pPr>
    </w:p>
    <w:p w14:paraId="06E00F78" w14:textId="77777777" w:rsidR="00DE0900" w:rsidRDefault="00DE0900" w:rsidP="00DE0900">
      <w:pPr>
        <w:rPr>
          <w:sz w:val="2"/>
        </w:rPr>
      </w:pPr>
    </w:p>
    <w:tbl>
      <w:tblPr>
        <w:tblW w:w="5004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444"/>
        <w:gridCol w:w="2129"/>
        <w:gridCol w:w="1419"/>
        <w:gridCol w:w="1703"/>
        <w:gridCol w:w="2696"/>
      </w:tblGrid>
      <w:tr w:rsidR="00DE0900" w14:paraId="20040E40" w14:textId="77777777" w:rsidTr="00DE0900">
        <w:trPr>
          <w:trHeight w:val="340"/>
        </w:trPr>
        <w:tc>
          <w:tcPr>
            <w:tcW w:w="686" w:type="dxa"/>
            <w:shd w:val="clear" w:color="auto" w:fill="D9D9D9" w:themeFill="background1" w:themeFillShade="D9"/>
          </w:tcPr>
          <w:p w14:paraId="5CBE1F39" w14:textId="77777777" w:rsidR="00DE0900" w:rsidRPr="009C2B8D" w:rsidRDefault="00DE0900" w:rsidP="00DE0900">
            <w:pPr>
              <w:pStyle w:val="berschrift2"/>
              <w:rPr>
                <w:color w:val="000000"/>
                <w:szCs w:val="21"/>
              </w:rPr>
            </w:pPr>
            <w:r>
              <w:rPr>
                <w:color w:val="000000"/>
              </w:rPr>
              <w:lastRenderedPageBreak/>
              <w:t xml:space="preserve">  </w:t>
            </w:r>
            <w:r w:rsidRPr="009C2B8D">
              <w:rPr>
                <w:color w:val="000000"/>
              </w:rPr>
              <w:t>7</w:t>
            </w:r>
          </w:p>
        </w:tc>
        <w:tc>
          <w:tcPr>
            <w:tcW w:w="8391" w:type="dxa"/>
            <w:gridSpan w:val="5"/>
            <w:shd w:val="clear" w:color="auto" w:fill="D9D9D9" w:themeFill="background1" w:themeFillShade="D9"/>
          </w:tcPr>
          <w:p w14:paraId="04C0A321" w14:textId="77777777" w:rsidR="00DE0900" w:rsidRPr="009C2B8D" w:rsidRDefault="00DE0900" w:rsidP="00DE0900">
            <w:pPr>
              <w:pStyle w:val="berschrift2"/>
              <w:rPr>
                <w:color w:val="000000"/>
              </w:rPr>
            </w:pPr>
            <w:r w:rsidRPr="009C2B8D">
              <w:rPr>
                <w:color w:val="000000"/>
              </w:rPr>
              <w:t>Lösungsbeispiel zur Aufgabe 7 a2)</w:t>
            </w:r>
          </w:p>
          <w:p w14:paraId="6D3EDF29" w14:textId="77777777" w:rsidR="00DE0900" w:rsidRPr="009C2B8D" w:rsidRDefault="00DE0900" w:rsidP="00DE0900">
            <w:pPr>
              <w:pStyle w:val="berschrift1"/>
              <w:rPr>
                <w:sz w:val="21"/>
                <w:szCs w:val="21"/>
              </w:rPr>
            </w:pPr>
          </w:p>
        </w:tc>
      </w:tr>
      <w:tr w:rsidR="00DE0900" w14:paraId="6F517C35" w14:textId="77777777" w:rsidTr="00DE0900">
        <w:tc>
          <w:tcPr>
            <w:tcW w:w="686" w:type="dxa"/>
            <w:shd w:val="clear" w:color="auto" w:fill="D9D9D9" w:themeFill="background1" w:themeFillShade="D9"/>
          </w:tcPr>
          <w:p w14:paraId="56A36585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444" w:type="dxa"/>
          </w:tcPr>
          <w:p w14:paraId="557A88F7" w14:textId="77777777" w:rsidR="00DE0900" w:rsidRPr="00CE628F" w:rsidRDefault="00DE0900" w:rsidP="00DE0900">
            <w:pPr>
              <w:pStyle w:val="berschrift2"/>
            </w:pPr>
          </w:p>
        </w:tc>
        <w:tc>
          <w:tcPr>
            <w:tcW w:w="7947" w:type="dxa"/>
            <w:gridSpan w:val="4"/>
          </w:tcPr>
          <w:p w14:paraId="58E549EA" w14:textId="77777777" w:rsidR="00DE0900" w:rsidRPr="000959AD" w:rsidRDefault="00DE0900" w:rsidP="00DE0900">
            <w:pPr>
              <w:overflowPunct/>
              <w:autoSpaceDE/>
              <w:autoSpaceDN/>
              <w:adjustRightInd/>
              <w:spacing w:after="40" w:line="257" w:lineRule="auto"/>
              <w:ind w:left="19" w:right="139"/>
              <w:textAlignment w:val="auto"/>
              <w:rPr>
                <w:color w:val="0D0D0D" w:themeColor="text1" w:themeTint="F2"/>
              </w:rPr>
            </w:pPr>
          </w:p>
        </w:tc>
      </w:tr>
      <w:tr w:rsidR="00DE0900" w14:paraId="05974CAB" w14:textId="77777777" w:rsidTr="00DE0900">
        <w:trPr>
          <w:trHeight w:val="676"/>
        </w:trPr>
        <w:tc>
          <w:tcPr>
            <w:tcW w:w="686" w:type="dxa"/>
            <w:shd w:val="clear" w:color="auto" w:fill="D9D9D9" w:themeFill="background1" w:themeFillShade="D9"/>
          </w:tcPr>
          <w:p w14:paraId="2416F42B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444" w:type="dxa"/>
          </w:tcPr>
          <w:p w14:paraId="1FA1D34A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  <w:r w:rsidRPr="00CE628F">
              <w:t>a)</w:t>
            </w:r>
          </w:p>
        </w:tc>
        <w:tc>
          <w:tcPr>
            <w:tcW w:w="7947" w:type="dxa"/>
            <w:gridSpan w:val="4"/>
          </w:tcPr>
          <w:p w14:paraId="1E33842B" w14:textId="77777777" w:rsidR="00DE0900" w:rsidRPr="000959AD" w:rsidRDefault="00DE0900" w:rsidP="00DE0900">
            <w:pPr>
              <w:overflowPunct/>
              <w:autoSpaceDE/>
              <w:autoSpaceDN/>
              <w:adjustRightInd/>
              <w:spacing w:after="40" w:line="257" w:lineRule="auto"/>
              <w:ind w:left="19" w:right="139"/>
              <w:textAlignment w:val="auto"/>
              <w:rPr>
                <w:color w:val="0D0D0D" w:themeColor="text1" w:themeTint="F2"/>
              </w:rPr>
            </w:pPr>
            <w:r w:rsidRPr="000959AD">
              <w:rPr>
                <w:color w:val="0D0D0D" w:themeColor="text1" w:themeTint="F2"/>
              </w:rPr>
              <w:t xml:space="preserve">Die Tabellen gehören zu einer </w:t>
            </w:r>
            <w:r>
              <w:rPr>
                <w:color w:val="0D0D0D" w:themeColor="text1" w:themeTint="F2"/>
              </w:rPr>
              <w:t>anti</w:t>
            </w:r>
            <w:r w:rsidRPr="000959AD">
              <w:rPr>
                <w:color w:val="0D0D0D" w:themeColor="text1" w:themeTint="F2"/>
              </w:rPr>
              <w:t xml:space="preserve">proportionalen Zuordnung. </w:t>
            </w:r>
          </w:p>
          <w:p w14:paraId="396227A2" w14:textId="77777777" w:rsidR="00DE0900" w:rsidRPr="000959AD" w:rsidRDefault="00DE0900" w:rsidP="00DE0900">
            <w:pPr>
              <w:overflowPunct/>
              <w:autoSpaceDE/>
              <w:autoSpaceDN/>
              <w:adjustRightInd/>
              <w:spacing w:after="40" w:line="257" w:lineRule="auto"/>
              <w:ind w:left="19" w:right="139"/>
              <w:textAlignment w:val="auto"/>
              <w:rPr>
                <w:color w:val="0D0D0D" w:themeColor="text1" w:themeTint="F2"/>
              </w:rPr>
            </w:pPr>
            <w:r w:rsidRPr="000959AD">
              <w:rPr>
                <w:color w:val="0D0D0D" w:themeColor="text1" w:themeTint="F2"/>
              </w:rPr>
              <w:t xml:space="preserve">Fülle die </w:t>
            </w:r>
            <w:r w:rsidRPr="000959AD">
              <w:rPr>
                <w:color w:val="0D0D0D" w:themeColor="text1" w:themeTint="F2"/>
                <w:shd w:val="clear" w:color="auto" w:fill="D9D9D9" w:themeFill="background1" w:themeFillShade="D9"/>
              </w:rPr>
              <w:t>grauen Kästchen</w:t>
            </w:r>
            <w:r w:rsidRPr="000959AD">
              <w:rPr>
                <w:color w:val="0D0D0D" w:themeColor="text1" w:themeTint="F2"/>
              </w:rPr>
              <w:t xml:space="preserve"> richtig aus. Zeichne die </w:t>
            </w:r>
            <w:r>
              <w:rPr>
                <w:color w:val="0D0D0D" w:themeColor="text1" w:themeTint="F2"/>
              </w:rPr>
              <w:t>Punkte in das Koordinatensystem?</w:t>
            </w:r>
          </w:p>
        </w:tc>
      </w:tr>
      <w:tr w:rsidR="00DE0900" w14:paraId="4D184113" w14:textId="77777777" w:rsidTr="00DE0900">
        <w:trPr>
          <w:trHeight w:val="289"/>
        </w:trPr>
        <w:tc>
          <w:tcPr>
            <w:tcW w:w="686" w:type="dxa"/>
            <w:shd w:val="clear" w:color="auto" w:fill="D9D9D9" w:themeFill="background1" w:themeFillShade="D9"/>
          </w:tcPr>
          <w:p w14:paraId="1864F54B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444" w:type="dxa"/>
          </w:tcPr>
          <w:p w14:paraId="7423086C" w14:textId="77777777" w:rsidR="00DE0900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7947" w:type="dxa"/>
            <w:gridSpan w:val="4"/>
          </w:tcPr>
          <w:p w14:paraId="7F0710B1" w14:textId="77777777" w:rsidR="00DE0900" w:rsidRPr="00B75152" w:rsidRDefault="00DE0900" w:rsidP="00DE0900">
            <w:pPr>
              <w:rPr>
                <w:b/>
              </w:rPr>
            </w:pPr>
            <w:r w:rsidRPr="00B75152">
              <w:rPr>
                <w:b/>
              </w:rPr>
              <w:t>Tabelle</w:t>
            </w:r>
          </w:p>
        </w:tc>
      </w:tr>
      <w:tr w:rsidR="00DE0900" w:rsidRPr="0058588B" w14:paraId="28A2047A" w14:textId="77777777" w:rsidTr="00DE0900">
        <w:trPr>
          <w:trHeight w:val="227"/>
        </w:trPr>
        <w:tc>
          <w:tcPr>
            <w:tcW w:w="686" w:type="dxa"/>
            <w:vMerge w:val="restart"/>
            <w:shd w:val="clear" w:color="auto" w:fill="D9D9D9" w:themeFill="background1" w:themeFillShade="D9"/>
          </w:tcPr>
          <w:p w14:paraId="36854999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444" w:type="dxa"/>
            <w:vMerge w:val="restart"/>
          </w:tcPr>
          <w:p w14:paraId="3265484D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129" w:type="dxa"/>
            <w:vMerge w:val="restart"/>
            <w:tcBorders>
              <w:right w:val="single" w:sz="4" w:space="0" w:color="A6A6A6"/>
            </w:tcBorders>
          </w:tcPr>
          <w:p w14:paraId="72938404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  <w:p w14:paraId="203C89B0" w14:textId="77777777" w:rsidR="00DE0900" w:rsidRPr="000E6A27" w:rsidRDefault="00DE0900" w:rsidP="00DE0900">
            <w:pPr>
              <w:pStyle w:val="berschrift2"/>
              <w:rPr>
                <w:rFonts w:ascii="Comic Sans MS" w:hAnsi="Comic Sans MS"/>
                <w:b w:val="0"/>
                <w:color w:val="0D0D0D" w:themeColor="text1" w:themeTint="F2"/>
                <w:sz w:val="20"/>
                <w:szCs w:val="20"/>
              </w:rPr>
            </w:pP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4F70EAE6" wp14:editId="39F04682">
                      <wp:simplePos x="0" y="0"/>
                      <wp:positionH relativeFrom="column">
                        <wp:posOffset>1205653</wp:posOffset>
                      </wp:positionH>
                      <wp:positionV relativeFrom="paragraph">
                        <wp:posOffset>66886</wp:posOffset>
                      </wp:positionV>
                      <wp:extent cx="120650" cy="352425"/>
                      <wp:effectExtent l="0" t="0" r="12700" b="28575"/>
                      <wp:wrapNone/>
                      <wp:docPr id="5512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20650" cy="3524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DBAE0D5" id="Pfeil: nach rechts gekrümmt 59" o:spid="_x0000_s1026" type="#_x0000_t102" style="position:absolute;margin-left:94.95pt;margin-top:5.25pt;width:9.5pt;height:27.75pt;flip:y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" adj="17903,20676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51CDB19B" wp14:editId="5B2372FB">
                      <wp:simplePos x="0" y="0"/>
                      <wp:positionH relativeFrom="column">
                        <wp:posOffset>174837</wp:posOffset>
                      </wp:positionH>
                      <wp:positionV relativeFrom="paragraph">
                        <wp:posOffset>88900</wp:posOffset>
                      </wp:positionV>
                      <wp:extent cx="66675" cy="942975"/>
                      <wp:effectExtent l="0" t="0" r="28575" b="28575"/>
                      <wp:wrapNone/>
                      <wp:docPr id="5509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94297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6C5EE7E" id="Pfeil: nach rechts gekrümmt 59" o:spid="_x0000_s1026" type="#_x0000_t102" style="position:absolute;margin-left:13.75pt;margin-top:7pt;width:5.25pt;height:74.25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" adj="20836,21409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79FEE1B2" wp14:editId="422553B0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86148</wp:posOffset>
                      </wp:positionV>
                      <wp:extent cx="104775" cy="723900"/>
                      <wp:effectExtent l="0" t="0" r="28575" b="19050"/>
                      <wp:wrapNone/>
                      <wp:docPr id="5510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7239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617D0A08" id="Pfeil: nach rechts gekrümmt 59" o:spid="_x0000_s1026" type="#_x0000_t102" style="position:absolute;margin-left:32.55pt;margin-top:6.8pt;width:8.25pt;height:57pt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" adj="20037,21209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2D0861AD" wp14:editId="3598026A">
                      <wp:simplePos x="0" y="0"/>
                      <wp:positionH relativeFrom="column">
                        <wp:posOffset>648546</wp:posOffset>
                      </wp:positionH>
                      <wp:positionV relativeFrom="paragraph">
                        <wp:posOffset>70485</wp:posOffset>
                      </wp:positionV>
                      <wp:extent cx="95250" cy="533400"/>
                      <wp:effectExtent l="0" t="0" r="19050" b="19050"/>
                      <wp:wrapNone/>
                      <wp:docPr id="5511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5334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570FA04" id="Pfeil: nach rechts gekrümmt 59" o:spid="_x0000_s1026" type="#_x0000_t102" style="position:absolute;margin-left:51.05pt;margin-top:5.55pt;width:7.5pt;height:42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" adj="19671,21118,16200" fillcolor="#a5a5a5 [2092]" strokecolor="#a5a5a5 [2092]" strokeweight="2pt"/>
                  </w:pict>
                </mc:Fallback>
              </mc:AlternateContent>
            </w:r>
            <w:r w:rsidRPr="00B37EED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23A16ACF" wp14:editId="028B59ED">
                      <wp:simplePos x="0" y="0"/>
                      <wp:positionH relativeFrom="column">
                        <wp:posOffset>911013</wp:posOffset>
                      </wp:positionH>
                      <wp:positionV relativeFrom="paragraph">
                        <wp:posOffset>109220</wp:posOffset>
                      </wp:positionV>
                      <wp:extent cx="95250" cy="228600"/>
                      <wp:effectExtent l="0" t="0" r="19050" b="19050"/>
                      <wp:wrapNone/>
                      <wp:docPr id="8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" cy="2286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579E7830" id="Pfeil: nach rechts gekrümmt 59" o:spid="_x0000_s1026" type="#_x0000_t102" style="position:absolute;margin-left:71.75pt;margin-top:8.6pt;width:7.5pt;height:18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" adj="17100,20475,16200" fillcolor="#a5a5a5 [2092]" strokecolor="#a5a5a5 [2092]" strokeweight="2pt"/>
                  </w:pict>
                </mc:Fallback>
              </mc:AlternateContent>
            </w:r>
            <w:r>
              <w:rPr>
                <w:b w:val="0"/>
                <w:color w:val="0D0D0D" w:themeColor="text1" w:themeTint="F2"/>
              </w:rPr>
              <w:t xml:space="preserve">                                    </w:t>
            </w:r>
            <w:r w:rsidRPr="000E6A27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: 3</w:t>
            </w:r>
          </w:p>
          <w:p w14:paraId="4D7ADEB5" w14:textId="77777777" w:rsidR="00DE0900" w:rsidRPr="000E6A27" w:rsidRDefault="00DE0900" w:rsidP="00DE0900">
            <w:pPr>
              <w:pStyle w:val="berschrift2"/>
              <w:rPr>
                <w:rFonts w:ascii="Comic Sans MS" w:hAnsi="Comic Sans MS"/>
                <w:b w:val="0"/>
                <w:color w:val="0D0D0D" w:themeColor="text1" w:themeTint="F2"/>
                <w:sz w:val="20"/>
                <w:szCs w:val="20"/>
              </w:rPr>
            </w:pPr>
            <w:r>
              <w:rPr>
                <w:b w:val="0"/>
                <w:color w:val="0D0D0D" w:themeColor="text1" w:themeTint="F2"/>
              </w:rPr>
              <w:t xml:space="preserve">                        </w:t>
            </w:r>
            <w:r w:rsidRPr="000E6A27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0E6A27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2       </w:t>
            </w:r>
          </w:p>
          <w:p w14:paraId="7DBEA150" w14:textId="77777777" w:rsidR="00DE0900" w:rsidRPr="000E6A27" w:rsidRDefault="00DE0900" w:rsidP="00DE0900">
            <w:pPr>
              <w:rPr>
                <w:rFonts w:ascii="Comic Sans MS" w:hAnsi="Comic Sans MS"/>
                <w:sz w:val="20"/>
                <w:szCs w:val="20"/>
              </w:rPr>
            </w:pPr>
            <w:r>
              <w:t xml:space="preserve">               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5</w:t>
            </w:r>
          </w:p>
        </w:tc>
        <w:tc>
          <w:tcPr>
            <w:tcW w:w="14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6A6A6" w:themeFill="background1" w:themeFillShade="A6"/>
          </w:tcPr>
          <w:p w14:paraId="153F78EB" w14:textId="77777777" w:rsidR="00DE0900" w:rsidRPr="001B7F82" w:rsidRDefault="00DE0900" w:rsidP="00DE0900">
            <w:pPr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</w:rPr>
              <w:t xml:space="preserve">Pferde </w:t>
            </w:r>
            <w:r>
              <w:rPr>
                <w:noProof/>
              </w:rPr>
              <w:drawing>
                <wp:inline distT="0" distB="0" distL="0" distR="0" wp14:anchorId="37057A97" wp14:editId="683CD41D">
                  <wp:extent cx="111972" cy="111972"/>
                  <wp:effectExtent l="0" t="0" r="2540" b="2540"/>
                  <wp:docPr id="5520" name="Grafik 5520" descr="Pfe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Horse.sv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98" cy="11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6A6A6" w:themeFill="background1" w:themeFillShade="A6"/>
          </w:tcPr>
          <w:p w14:paraId="3F0E96C7" w14:textId="77777777" w:rsidR="00DE0900" w:rsidRPr="001B7F82" w:rsidRDefault="00DE0900" w:rsidP="00DE0900">
            <w:pPr>
              <w:jc w:val="center"/>
              <w:rPr>
                <w:b/>
                <w:color w:val="0D0D0D" w:themeColor="text1" w:themeTint="F2"/>
              </w:rPr>
            </w:pPr>
            <w:r>
              <w:rPr>
                <w:b/>
              </w:rPr>
              <w:t xml:space="preserve">Heu </w:t>
            </w:r>
            <w:r w:rsidRPr="001744BA">
              <w:rPr>
                <w:rFonts w:ascii="Arial" w:hAnsi="Arial" w:cs="Arial"/>
                <w:noProof/>
              </w:rPr>
              <w:drawing>
                <wp:inline distT="0" distB="0" distL="0" distR="0" wp14:anchorId="00A2448A" wp14:editId="6C2C1A1A">
                  <wp:extent cx="206171" cy="149620"/>
                  <wp:effectExtent l="0" t="0" r="3810" b="3175"/>
                  <wp:docPr id="22" name="Grafik 22" descr="C:\Users\fspruetten\Desktop\Hilgers\Unterrichtsmaterialien\Stohballen (zwei)  (2)_von Em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spruetten\Desktop\Hilgers\Unterrichtsmaterialien\Stohballen (zwei)  (2)_von Em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88" cy="15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(in kg)</w:t>
            </w:r>
          </w:p>
        </w:tc>
        <w:tc>
          <w:tcPr>
            <w:tcW w:w="2696" w:type="dxa"/>
            <w:vMerge w:val="restart"/>
            <w:tcBorders>
              <w:left w:val="single" w:sz="4" w:space="0" w:color="A6A6A6"/>
            </w:tcBorders>
          </w:tcPr>
          <w:p w14:paraId="2DBB2E1B" w14:textId="77777777" w:rsidR="00DE0900" w:rsidRPr="005339B2" w:rsidRDefault="00DE0900" w:rsidP="00DE0900">
            <w:pPr>
              <w:rPr>
                <w:color w:val="0D0D0D" w:themeColor="text1" w:themeTint="F2"/>
              </w:rPr>
            </w:pPr>
            <w:r w:rsidRPr="005339B2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72F24B95" wp14:editId="544A8D56">
                      <wp:simplePos x="0" y="0"/>
                      <wp:positionH relativeFrom="column">
                        <wp:posOffset>53139</wp:posOffset>
                      </wp:positionH>
                      <wp:positionV relativeFrom="paragraph">
                        <wp:posOffset>212725</wp:posOffset>
                      </wp:positionV>
                      <wp:extent cx="114300" cy="400050"/>
                      <wp:effectExtent l="0" t="0" r="19050" b="19050"/>
                      <wp:wrapNone/>
                      <wp:docPr id="5517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14300" cy="40005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A5F2231" id="Pfeil: nach rechts gekrümmt 59" o:spid="_x0000_s1026" type="#_x0000_t102" style="position:absolute;margin-left:4.2pt;margin-top:16.75pt;width:9pt;height:31.5pt;flip:x y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" adj="18514,20828,16200" fillcolor="#a5a5a5 [2092]" strokecolor="#a5a5a5 [2092]" strokeweight="2pt"/>
                  </w:pict>
                </mc:Fallback>
              </mc:AlternateContent>
            </w:r>
            <w:r w:rsidRPr="005339B2">
              <w:rPr>
                <w:color w:val="0D0D0D" w:themeColor="text1" w:themeTint="F2"/>
              </w:rPr>
              <w:t xml:space="preserve">      </w:t>
            </w:r>
          </w:p>
          <w:p w14:paraId="00E4852C" w14:textId="77777777" w:rsidR="00DE0900" w:rsidRPr="000E6A27" w:rsidRDefault="00DE0900" w:rsidP="00DE0900">
            <w:pPr>
              <w:rPr>
                <w:rFonts w:ascii="Comic Sans MS" w:hAnsi="Comic Sans MS"/>
                <w:color w:val="0D0D0D" w:themeColor="text1" w:themeTint="F2"/>
                <w:sz w:val="20"/>
                <w:szCs w:val="20"/>
              </w:rPr>
            </w:pPr>
            <w:r w:rsidRPr="005339B2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4B1CFFF9" wp14:editId="3294C43B">
                      <wp:simplePos x="0" y="0"/>
                      <wp:positionH relativeFrom="column">
                        <wp:posOffset>1235710</wp:posOffset>
                      </wp:positionH>
                      <wp:positionV relativeFrom="paragraph">
                        <wp:posOffset>77894</wp:posOffset>
                      </wp:positionV>
                      <wp:extent cx="104775" cy="952500"/>
                      <wp:effectExtent l="0" t="0" r="28575" b="19050"/>
                      <wp:wrapNone/>
                      <wp:docPr id="5513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04775" cy="9525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3CA45E9E" id="Pfeil: nach rechts gekrümmt 59" o:spid="_x0000_s1026" type="#_x0000_t102" style="position:absolute;margin-left:97.3pt;margin-top:6.15pt;width:8.25pt;height:75pt;flip:x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" adj="20412,21303,16200" fillcolor="#a5a5a5 [2092]" strokecolor="#a5a5a5 [2092]" strokeweight="2pt"/>
                  </w:pict>
                </mc:Fallback>
              </mc:AlternateContent>
            </w:r>
            <w:r w:rsidRPr="005339B2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1038DDEF" wp14:editId="70A6CCC6">
                      <wp:simplePos x="0" y="0"/>
                      <wp:positionH relativeFrom="column">
                        <wp:posOffset>997161</wp:posOffset>
                      </wp:positionH>
                      <wp:positionV relativeFrom="paragraph">
                        <wp:posOffset>83820</wp:posOffset>
                      </wp:positionV>
                      <wp:extent cx="64135" cy="723900"/>
                      <wp:effectExtent l="0" t="0" r="12065" b="19050"/>
                      <wp:wrapNone/>
                      <wp:docPr id="5514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64135" cy="7239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41002703" id="Pfeil: nach rechts gekrümmt 59" o:spid="_x0000_s1026" type="#_x0000_t102" style="position:absolute;margin-left:78.5pt;margin-top:6.6pt;width:5.05pt;height:57pt;flip:x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" adj="20643,21361,16200" fillcolor="#a5a5a5 [2092]" strokecolor="#a5a5a5 [2092]" strokeweight="2pt"/>
                  </w:pict>
                </mc:Fallback>
              </mc:AlternateContent>
            </w:r>
            <w:r w:rsidRPr="005339B2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4A0AB58D" wp14:editId="17E3B22D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100542</wp:posOffset>
                      </wp:positionV>
                      <wp:extent cx="59267" cy="228600"/>
                      <wp:effectExtent l="0" t="0" r="17145" b="19050"/>
                      <wp:wrapNone/>
                      <wp:docPr id="5516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9267" cy="228600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1721FB54" id="Pfeil: nach rechts gekrümmt 59" o:spid="_x0000_s1026" type="#_x0000_t102" style="position:absolute;margin-left:28.1pt;margin-top:7.9pt;width:4.65pt;height:18pt;flip:x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" adj="18800,20900,16200" fillcolor="#a5a5a5 [2092]" strokecolor="#a5a5a5 [2092]" strokeweight="2pt"/>
                  </w:pict>
                </mc:Fallback>
              </mc:AlternateContent>
            </w:r>
            <w:r w:rsidRPr="005339B2">
              <w:rPr>
                <w:noProof/>
                <w:color w:val="0D0D0D" w:themeColor="text1" w:themeTint="F2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1537148F" wp14:editId="7D1C6BDE">
                      <wp:simplePos x="0" y="0"/>
                      <wp:positionH relativeFrom="column">
                        <wp:posOffset>651721</wp:posOffset>
                      </wp:positionH>
                      <wp:positionV relativeFrom="paragraph">
                        <wp:posOffset>61807</wp:posOffset>
                      </wp:positionV>
                      <wp:extent cx="83185" cy="542925"/>
                      <wp:effectExtent l="0" t="0" r="12065" b="28575"/>
                      <wp:wrapNone/>
                      <wp:docPr id="5515" name="Pfeil: nach rechts gekrümmt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3185" cy="542925"/>
                              </a:xfrm>
                              <a:prstGeom prst="curvedRightArrow">
                                <a:avLst/>
                              </a:prstGeom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7BA7C237" id="Pfeil: nach rechts gekrümmt 59" o:spid="_x0000_s1026" type="#_x0000_t102" style="position:absolute;margin-left:51.3pt;margin-top:4.85pt;width:6.55pt;height:42.75pt;flip:x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" adj="19945,21186,16200" fillcolor="#a5a5a5 [2092]" strokecolor="#a5a5a5 [2092]" strokeweight="2pt"/>
                  </w:pict>
                </mc:Fallback>
              </mc:AlternateContent>
            </w:r>
            <w:r w:rsidRPr="005339B2">
              <w:rPr>
                <w:color w:val="0D0D0D" w:themeColor="text1" w:themeTint="F2"/>
              </w:rPr>
              <w:t xml:space="preserve">      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3  </w:t>
            </w:r>
          </w:p>
          <w:p w14:paraId="59D5A7C6" w14:textId="77777777" w:rsidR="00DE0900" w:rsidRPr="000E6A27" w:rsidRDefault="00DE0900" w:rsidP="00DE0900">
            <w:pPr>
              <w:rPr>
                <w:rFonts w:ascii="Comic Sans MS" w:hAnsi="Comic Sans MS"/>
                <w:color w:val="0D0D0D" w:themeColor="text1" w:themeTint="F2"/>
                <w:sz w:val="20"/>
                <w:szCs w:val="20"/>
              </w:rPr>
            </w:pPr>
            <w:r w:rsidRPr="005339B2">
              <w:rPr>
                <w:color w:val="0D0D0D" w:themeColor="text1" w:themeTint="F2"/>
              </w:rPr>
              <w:t xml:space="preserve">                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: 2</w:t>
            </w:r>
          </w:p>
          <w:p w14:paraId="74923902" w14:textId="77777777" w:rsidR="00DE0900" w:rsidRPr="000E6A27" w:rsidRDefault="00DE0900" w:rsidP="00DE0900">
            <w:pPr>
              <w:rPr>
                <w:rFonts w:ascii="Comic Sans MS" w:hAnsi="Comic Sans MS"/>
                <w:color w:val="0D0D0D" w:themeColor="text1" w:themeTint="F2"/>
                <w:sz w:val="20"/>
                <w:szCs w:val="20"/>
              </w:rPr>
            </w:pPr>
            <w:r w:rsidRPr="005339B2">
              <w:rPr>
                <w:color w:val="0D0D0D" w:themeColor="text1" w:themeTint="F2"/>
              </w:rPr>
              <w:t xml:space="preserve">                          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>: 5</w:t>
            </w:r>
          </w:p>
        </w:tc>
      </w:tr>
      <w:tr w:rsidR="00DE0900" w:rsidRPr="0058588B" w14:paraId="35FC7F78" w14:textId="77777777" w:rsidTr="00DE0900">
        <w:trPr>
          <w:trHeight w:val="227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6A9294CF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444" w:type="dxa"/>
            <w:vMerge/>
          </w:tcPr>
          <w:p w14:paraId="1463B6E6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129" w:type="dxa"/>
            <w:vMerge/>
            <w:tcBorders>
              <w:right w:val="single" w:sz="4" w:space="0" w:color="A6A6A6"/>
            </w:tcBorders>
          </w:tcPr>
          <w:p w14:paraId="506C4608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64C78EC0" w14:textId="77777777" w:rsidR="00DE0900" w:rsidRPr="000E6A27" w:rsidRDefault="00DE0900" w:rsidP="00DE0900">
            <w:pPr>
              <w:pStyle w:val="berschrift2"/>
              <w:jc w:val="center"/>
              <w:rPr>
                <w:b w:val="0"/>
                <w:bCs w:val="0"/>
                <w:noProof/>
                <w:color w:val="auto"/>
              </w:rPr>
            </w:pPr>
            <w:r w:rsidRPr="000E6A27">
              <w:rPr>
                <w:b w:val="0"/>
                <w:bCs w:val="0"/>
                <w:color w:val="auto"/>
              </w:rPr>
              <w:t>1</w:t>
            </w:r>
          </w:p>
        </w:tc>
        <w:tc>
          <w:tcPr>
            <w:tcW w:w="17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56BC4087" w14:textId="77777777" w:rsidR="00DE0900" w:rsidRPr="000E6A27" w:rsidRDefault="00DE0900" w:rsidP="00DE0900">
            <w:pPr>
              <w:pStyle w:val="berschrift2"/>
              <w:jc w:val="center"/>
              <w:rPr>
                <w:rFonts w:ascii="Comic Sans MS" w:hAnsi="Comic Sans MS"/>
                <w:b w:val="0"/>
                <w:noProof/>
                <w:color w:val="548DD4" w:themeColor="text2" w:themeTint="99"/>
                <w:sz w:val="20"/>
                <w:szCs w:val="20"/>
              </w:rPr>
            </w:pPr>
            <w:r w:rsidRPr="000E6A27">
              <w:rPr>
                <w:rFonts w:ascii="Comic Sans MS" w:hAnsi="Comic Sans MS"/>
                <w:b w:val="0"/>
                <w:noProof/>
                <w:color w:val="548DD4" w:themeColor="text2" w:themeTint="99"/>
                <w:sz w:val="20"/>
                <w:szCs w:val="20"/>
              </w:rPr>
              <w:t>30</w:t>
            </w:r>
          </w:p>
        </w:tc>
        <w:tc>
          <w:tcPr>
            <w:tcW w:w="2696" w:type="dxa"/>
            <w:vMerge/>
            <w:tcBorders>
              <w:left w:val="single" w:sz="4" w:space="0" w:color="A6A6A6"/>
            </w:tcBorders>
          </w:tcPr>
          <w:p w14:paraId="0F0460A6" w14:textId="77777777" w:rsidR="00DE0900" w:rsidRPr="005339B2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:rsidRPr="0058588B" w14:paraId="47370E94" w14:textId="77777777" w:rsidTr="00DE0900">
        <w:trPr>
          <w:trHeight w:val="227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32B2FD28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444" w:type="dxa"/>
            <w:vMerge/>
          </w:tcPr>
          <w:p w14:paraId="17A6A3DA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129" w:type="dxa"/>
            <w:vMerge/>
            <w:tcBorders>
              <w:right w:val="single" w:sz="4" w:space="0" w:color="A6A6A6"/>
            </w:tcBorders>
          </w:tcPr>
          <w:p w14:paraId="6EE89E23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6D078A8A" w14:textId="77777777" w:rsidR="00DE0900" w:rsidRPr="000E6A27" w:rsidRDefault="00DE0900" w:rsidP="00DE0900">
            <w:pPr>
              <w:pStyle w:val="berschrift2"/>
              <w:jc w:val="center"/>
              <w:rPr>
                <w:b w:val="0"/>
                <w:bCs w:val="0"/>
                <w:noProof/>
                <w:color w:val="auto"/>
              </w:rPr>
            </w:pPr>
            <w:r w:rsidRPr="000E6A27">
              <w:rPr>
                <w:b w:val="0"/>
                <w:bCs w:val="0"/>
                <w:color w:val="auto"/>
              </w:rPr>
              <w:t>2</w:t>
            </w:r>
          </w:p>
        </w:tc>
        <w:tc>
          <w:tcPr>
            <w:tcW w:w="17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555ACAA4" w14:textId="77777777" w:rsidR="00DE0900" w:rsidRPr="000E6A27" w:rsidRDefault="00DE0900" w:rsidP="00DE0900">
            <w:pPr>
              <w:pStyle w:val="berschrift2"/>
              <w:jc w:val="center"/>
              <w:rPr>
                <w:rFonts w:ascii="Comic Sans MS" w:hAnsi="Comic Sans MS"/>
                <w:b w:val="0"/>
                <w:noProof/>
                <w:color w:val="548DD4" w:themeColor="text2" w:themeTint="99"/>
                <w:sz w:val="20"/>
                <w:szCs w:val="20"/>
              </w:rPr>
            </w:pPr>
            <w:r w:rsidRPr="000E6A27">
              <w:rPr>
                <w:rFonts w:ascii="Comic Sans MS" w:hAnsi="Comic Sans MS"/>
                <w:b w:val="0"/>
                <w:noProof/>
                <w:color w:val="548DD4" w:themeColor="text2" w:themeTint="99"/>
                <w:sz w:val="20"/>
                <w:szCs w:val="20"/>
              </w:rPr>
              <w:t>15</w:t>
            </w:r>
          </w:p>
        </w:tc>
        <w:tc>
          <w:tcPr>
            <w:tcW w:w="2696" w:type="dxa"/>
            <w:vMerge/>
            <w:tcBorders>
              <w:left w:val="single" w:sz="4" w:space="0" w:color="A6A6A6"/>
            </w:tcBorders>
          </w:tcPr>
          <w:p w14:paraId="171CCED2" w14:textId="77777777" w:rsidR="00DE0900" w:rsidRPr="005339B2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:rsidRPr="0058588B" w14:paraId="14775056" w14:textId="77777777" w:rsidTr="00DE0900">
        <w:trPr>
          <w:trHeight w:val="227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263717C3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444" w:type="dxa"/>
          </w:tcPr>
          <w:p w14:paraId="2A975F12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129" w:type="dxa"/>
            <w:vMerge/>
            <w:tcBorders>
              <w:right w:val="single" w:sz="4" w:space="0" w:color="A6A6A6"/>
            </w:tcBorders>
          </w:tcPr>
          <w:p w14:paraId="0C26F71B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DE277D0" w14:textId="77777777" w:rsidR="00DE0900" w:rsidRPr="000E6A27" w:rsidRDefault="00DE0900" w:rsidP="00DE0900">
            <w:pPr>
              <w:pStyle w:val="berschrift2"/>
              <w:jc w:val="center"/>
              <w:rPr>
                <w:b w:val="0"/>
                <w:bCs w:val="0"/>
                <w:noProof/>
                <w:color w:val="auto"/>
              </w:rPr>
            </w:pPr>
            <w:r w:rsidRPr="000E6A27">
              <w:rPr>
                <w:b w:val="0"/>
                <w:bCs w:val="0"/>
                <w:color w:val="auto"/>
              </w:rPr>
              <w:t>3</w:t>
            </w:r>
          </w:p>
        </w:tc>
        <w:tc>
          <w:tcPr>
            <w:tcW w:w="17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 w:themeFill="background1"/>
          </w:tcPr>
          <w:p w14:paraId="041B3877" w14:textId="77777777" w:rsidR="00DE0900" w:rsidRPr="000E6A27" w:rsidRDefault="00DE0900" w:rsidP="00DE0900">
            <w:pPr>
              <w:pStyle w:val="berschrift2"/>
              <w:jc w:val="center"/>
              <w:rPr>
                <w:b w:val="0"/>
                <w:bCs w:val="0"/>
                <w:noProof/>
                <w:color w:val="0D0D0D" w:themeColor="text1" w:themeTint="F2"/>
              </w:rPr>
            </w:pPr>
            <w:r w:rsidRPr="000E6A27">
              <w:rPr>
                <w:b w:val="0"/>
                <w:bCs w:val="0"/>
                <w:color w:val="0D0D0D" w:themeColor="text1" w:themeTint="F2"/>
              </w:rPr>
              <w:t>10</w:t>
            </w:r>
          </w:p>
        </w:tc>
        <w:tc>
          <w:tcPr>
            <w:tcW w:w="2696" w:type="dxa"/>
            <w:vMerge/>
            <w:tcBorders>
              <w:left w:val="single" w:sz="4" w:space="0" w:color="A6A6A6"/>
            </w:tcBorders>
          </w:tcPr>
          <w:p w14:paraId="2351CECD" w14:textId="77777777" w:rsidR="00DE0900" w:rsidRPr="005339B2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:rsidRPr="0058588B" w14:paraId="05544494" w14:textId="77777777" w:rsidTr="00DE0900">
        <w:trPr>
          <w:trHeight w:val="227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4051C01E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444" w:type="dxa"/>
          </w:tcPr>
          <w:p w14:paraId="1B4426AD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129" w:type="dxa"/>
            <w:vMerge/>
            <w:tcBorders>
              <w:right w:val="single" w:sz="4" w:space="0" w:color="A6A6A6"/>
            </w:tcBorders>
          </w:tcPr>
          <w:p w14:paraId="208C8448" w14:textId="77777777" w:rsidR="00DE0900" w:rsidRPr="00B37EED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  <w:tc>
          <w:tcPr>
            <w:tcW w:w="14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49BB71EE" w14:textId="77777777" w:rsidR="00DE0900" w:rsidRPr="000E6A27" w:rsidRDefault="00DE0900" w:rsidP="00DE0900">
            <w:pPr>
              <w:pStyle w:val="berschrift2"/>
              <w:jc w:val="center"/>
              <w:rPr>
                <w:b w:val="0"/>
                <w:bCs w:val="0"/>
                <w:color w:val="auto"/>
              </w:rPr>
            </w:pPr>
            <w:r w:rsidRPr="000E6A27">
              <w:rPr>
                <w:b w:val="0"/>
                <w:bCs w:val="0"/>
                <w:color w:val="auto"/>
              </w:rPr>
              <w:t>5</w:t>
            </w:r>
          </w:p>
        </w:tc>
        <w:tc>
          <w:tcPr>
            <w:tcW w:w="17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370EA502" w14:textId="77777777" w:rsidR="00DE0900" w:rsidRPr="00E71ADB" w:rsidRDefault="00DE0900" w:rsidP="000E6A27">
            <w:pPr>
              <w:pStyle w:val="Handschrift"/>
              <w:jc w:val="center"/>
            </w:pPr>
            <w:r w:rsidRPr="00CB4C5D">
              <w:rPr>
                <w:noProof/>
                <w:sz w:val="10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46630D26" wp14:editId="60FC3B0D">
                      <wp:simplePos x="0" y="0"/>
                      <wp:positionH relativeFrom="column">
                        <wp:posOffset>-9897</wp:posOffset>
                      </wp:positionH>
                      <wp:positionV relativeFrom="paragraph">
                        <wp:posOffset>-154566</wp:posOffset>
                      </wp:positionV>
                      <wp:extent cx="706671" cy="2139946"/>
                      <wp:effectExtent l="0" t="0" r="170180" b="70485"/>
                      <wp:wrapNone/>
                      <wp:docPr id="5518" name="Bogen 5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96724">
                                <a:off x="0" y="0"/>
                                <a:ext cx="706671" cy="2139946"/>
                              </a:xfrm>
                              <a:prstGeom prst="arc">
                                <a:avLst>
                                  <a:gd name="adj1" fmla="val 16149573"/>
                                  <a:gd name="adj2" fmla="val 5301961"/>
                                </a:avLst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  <a:headEnd type="triangle"/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shape w14:anchorId="2BD4C215" id="Bogen 5518" o:spid="_x0000_s1026" style="position:absolute;margin-left:-.8pt;margin-top:-12.15pt;width:55.65pt;height:168.5pt;rotation:1088688fd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6671,21399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" path="m337655,1054nsc537761,-25865,705234,455797,706663,1062342v1315,558154,-139279,1025597,-322918,1073634l353336,1069973,337655,1054xem337655,1054nfc537761,-25865,705234,455797,706663,1062342v1315,558154,-139279,1025597,-322918,1073634e" filled="f" strokecolor="#0d0d0d [3069]" strokeweight="2pt">
                      <v:stroke startarrow="block" endarrow="block"/>
                      <v:shadow on="t" color="black" opacity="24903f" origin=",.5" offset="0,.55556mm"/>
                      <v:path arrowok="t" o:connecttype="custom" o:connectlocs="337655,1054;706663,1062342;383745,2135976" o:connectangles="0,0,0"/>
                    </v:shape>
                  </w:pict>
                </mc:Fallback>
              </mc:AlternateContent>
            </w:r>
            <w:r>
              <w:t>6</w:t>
            </w:r>
          </w:p>
        </w:tc>
        <w:tc>
          <w:tcPr>
            <w:tcW w:w="2696" w:type="dxa"/>
            <w:vMerge/>
            <w:tcBorders>
              <w:left w:val="single" w:sz="4" w:space="0" w:color="A6A6A6"/>
            </w:tcBorders>
          </w:tcPr>
          <w:p w14:paraId="47DD06A2" w14:textId="77777777" w:rsidR="00DE0900" w:rsidRPr="005339B2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</w:p>
        </w:tc>
      </w:tr>
      <w:tr w:rsidR="00DE0900" w:rsidRPr="0058588B" w14:paraId="6A5F1074" w14:textId="77777777" w:rsidTr="00DE0900">
        <w:trPr>
          <w:trHeight w:val="227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0CD79F6F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444" w:type="dxa"/>
          </w:tcPr>
          <w:p w14:paraId="470C2B9B" w14:textId="77777777" w:rsidR="00DE0900" w:rsidRPr="00B37EED" w:rsidRDefault="00DE0900" w:rsidP="00DE0900">
            <w:pPr>
              <w:pStyle w:val="berschrift2"/>
              <w:ind w:left="0" w:firstLine="0"/>
              <w:rPr>
                <w:color w:val="0D0D0D" w:themeColor="text1" w:themeTint="F2"/>
              </w:rPr>
            </w:pPr>
          </w:p>
        </w:tc>
        <w:tc>
          <w:tcPr>
            <w:tcW w:w="2129" w:type="dxa"/>
            <w:tcBorders>
              <w:right w:val="single" w:sz="4" w:space="0" w:color="A6A6A6"/>
            </w:tcBorders>
          </w:tcPr>
          <w:p w14:paraId="38F1C1AF" w14:textId="77777777" w:rsidR="00DE0900" w:rsidRPr="000E6A27" w:rsidRDefault="00DE0900" w:rsidP="00DE0900">
            <w:pPr>
              <w:pStyle w:val="berschrift2"/>
              <w:ind w:left="0" w:firstLine="0"/>
              <w:rPr>
                <w:rFonts w:ascii="Comic Sans MS" w:hAnsi="Comic Sans MS"/>
                <w:b w:val="0"/>
                <w:color w:val="0D0D0D" w:themeColor="text1" w:themeTint="F2"/>
                <w:sz w:val="20"/>
                <w:szCs w:val="20"/>
              </w:rPr>
            </w:pPr>
            <w:r>
              <w:rPr>
                <w:b w:val="0"/>
                <w:color w:val="0D0D0D" w:themeColor="text1" w:themeTint="F2"/>
              </w:rPr>
              <w:t xml:space="preserve">        </w:t>
            </w:r>
            <w:r w:rsidRPr="000E6A27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0E6A27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10   </w:t>
            </w:r>
          </w:p>
        </w:tc>
        <w:tc>
          <w:tcPr>
            <w:tcW w:w="14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2DA03164" w14:textId="77777777" w:rsidR="00DE0900" w:rsidRPr="000E6A27" w:rsidRDefault="00DE0900" w:rsidP="00DE0900">
            <w:pPr>
              <w:pStyle w:val="berschrift2"/>
              <w:jc w:val="center"/>
              <w:rPr>
                <w:b w:val="0"/>
                <w:bCs w:val="0"/>
                <w:color w:val="auto"/>
              </w:rPr>
            </w:pPr>
            <w:r w:rsidRPr="000E6A27">
              <w:rPr>
                <w:b w:val="0"/>
                <w:bCs w:val="0"/>
                <w:color w:val="auto"/>
              </w:rPr>
              <w:t>10</w:t>
            </w:r>
          </w:p>
        </w:tc>
        <w:tc>
          <w:tcPr>
            <w:tcW w:w="17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7593827F" w14:textId="77777777" w:rsidR="00DE0900" w:rsidRDefault="00DE0900" w:rsidP="000E6A27">
            <w:pPr>
              <w:pStyle w:val="Handschrift"/>
              <w:jc w:val="center"/>
            </w:pPr>
            <w:r>
              <w:t>3</w:t>
            </w:r>
          </w:p>
        </w:tc>
        <w:tc>
          <w:tcPr>
            <w:tcW w:w="2696" w:type="dxa"/>
            <w:tcBorders>
              <w:left w:val="single" w:sz="4" w:space="0" w:color="A6A6A6"/>
            </w:tcBorders>
          </w:tcPr>
          <w:p w14:paraId="370232AE" w14:textId="77777777" w:rsidR="00DE0900" w:rsidRPr="000E6A27" w:rsidRDefault="00DE0900" w:rsidP="00DE0900">
            <w:pPr>
              <w:pStyle w:val="berschrift2"/>
              <w:rPr>
                <w:rFonts w:ascii="Comic Sans MS" w:hAnsi="Comic Sans MS"/>
                <w:b w:val="0"/>
                <w:color w:val="0D0D0D" w:themeColor="text1" w:themeTint="F2"/>
                <w:sz w:val="20"/>
                <w:szCs w:val="20"/>
              </w:rPr>
            </w:pPr>
            <w:r w:rsidRPr="005339B2">
              <w:rPr>
                <w:b w:val="0"/>
                <w:color w:val="0D0D0D" w:themeColor="text1" w:themeTint="F2"/>
              </w:rPr>
              <w:t xml:space="preserve">                                   </w:t>
            </w:r>
            <w:r w:rsidRPr="000E6A27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: 10   </w:t>
            </w:r>
          </w:p>
        </w:tc>
      </w:tr>
      <w:tr w:rsidR="00DE0900" w:rsidRPr="0058588B" w14:paraId="39F6A33D" w14:textId="77777777" w:rsidTr="00DE0900">
        <w:trPr>
          <w:trHeight w:val="227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5C072AC6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444" w:type="dxa"/>
          </w:tcPr>
          <w:p w14:paraId="1A00D8B5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2129" w:type="dxa"/>
            <w:tcBorders>
              <w:right w:val="single" w:sz="4" w:space="0" w:color="A6A6A6"/>
            </w:tcBorders>
          </w:tcPr>
          <w:p w14:paraId="2D864503" w14:textId="77777777" w:rsidR="00DE0900" w:rsidRPr="000E6A27" w:rsidRDefault="00DE0900" w:rsidP="00DE0900">
            <w:pPr>
              <w:pStyle w:val="berschrift2"/>
              <w:ind w:left="0" w:firstLine="0"/>
              <w:rPr>
                <w:rFonts w:ascii="Comic Sans MS" w:hAnsi="Comic Sans MS"/>
                <w:b w:val="0"/>
                <w:color w:val="0D0D0D" w:themeColor="text1" w:themeTint="F2"/>
                <w:sz w:val="20"/>
                <w:szCs w:val="20"/>
              </w:rPr>
            </w:pPr>
            <w:r w:rsidRPr="000E6A27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</w:t>
            </w:r>
            <w:r w:rsidRPr="000E6A27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sym w:font="Symbol" w:char="F0D7"/>
            </w:r>
            <w:r w:rsidRPr="000E6A27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 xml:space="preserve"> x</w:t>
            </w:r>
          </w:p>
        </w:tc>
        <w:tc>
          <w:tcPr>
            <w:tcW w:w="141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</w:tcPr>
          <w:p w14:paraId="131252D8" w14:textId="77777777" w:rsidR="00DE0900" w:rsidRPr="000E6A27" w:rsidRDefault="00DE0900" w:rsidP="00DE0900">
            <w:pPr>
              <w:pStyle w:val="berschrift2"/>
              <w:jc w:val="center"/>
              <w:rPr>
                <w:b w:val="0"/>
                <w:bCs w:val="0"/>
                <w:color w:val="auto"/>
              </w:rPr>
            </w:pPr>
            <w:r w:rsidRPr="000E6A27">
              <w:rPr>
                <w:b w:val="0"/>
                <w:bCs w:val="0"/>
                <w:color w:val="auto"/>
              </w:rPr>
              <w:t>x</w:t>
            </w:r>
          </w:p>
        </w:tc>
        <w:tc>
          <w:tcPr>
            <w:tcW w:w="1703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D9D9D9" w:themeFill="background1" w:themeFillShade="D9"/>
          </w:tcPr>
          <w:p w14:paraId="4100D846" w14:textId="77777777" w:rsidR="00DE0900" w:rsidRPr="007271D3" w:rsidRDefault="00DE0900" w:rsidP="000E6A27">
            <w:pPr>
              <w:pStyle w:val="Handschrift"/>
              <w:jc w:val="center"/>
            </w:pPr>
            <w:proofErr w:type="gramStart"/>
            <w:r>
              <w:t>30 :</w:t>
            </w:r>
            <w:proofErr w:type="gramEnd"/>
            <w:r w:rsidRPr="007271D3">
              <w:t xml:space="preserve"> x</w:t>
            </w:r>
          </w:p>
        </w:tc>
        <w:tc>
          <w:tcPr>
            <w:tcW w:w="2696" w:type="dxa"/>
            <w:tcBorders>
              <w:left w:val="single" w:sz="4" w:space="0" w:color="A6A6A6"/>
            </w:tcBorders>
          </w:tcPr>
          <w:p w14:paraId="5875CAEC" w14:textId="77777777" w:rsidR="00DE0900" w:rsidRPr="000E6A27" w:rsidRDefault="00DE0900" w:rsidP="00DE0900">
            <w:pPr>
              <w:pStyle w:val="berschrift2"/>
              <w:rPr>
                <w:rFonts w:ascii="Comic Sans MS" w:hAnsi="Comic Sans MS"/>
                <w:b w:val="0"/>
                <w:color w:val="0D0D0D" w:themeColor="text1" w:themeTint="F2"/>
                <w:sz w:val="20"/>
                <w:szCs w:val="20"/>
              </w:rPr>
            </w:pPr>
            <w:r w:rsidRPr="005339B2">
              <w:rPr>
                <w:b w:val="0"/>
                <w:color w:val="0D0D0D" w:themeColor="text1" w:themeTint="F2"/>
              </w:rPr>
              <w:t xml:space="preserve">                                              </w:t>
            </w:r>
            <w:r w:rsidRPr="000E6A27">
              <w:rPr>
                <w:rFonts w:ascii="Comic Sans MS" w:hAnsi="Comic Sans MS"/>
                <w:b w:val="0"/>
                <w:color w:val="548DD4" w:themeColor="text2" w:themeTint="99"/>
                <w:sz w:val="20"/>
                <w:szCs w:val="20"/>
              </w:rPr>
              <w:t>: x</w:t>
            </w:r>
          </w:p>
        </w:tc>
      </w:tr>
      <w:tr w:rsidR="00DE0900" w14:paraId="455E5B63" w14:textId="77777777" w:rsidTr="00DE0900">
        <w:trPr>
          <w:trHeight w:val="47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45E13D64" w14:textId="77777777" w:rsidR="00DE0900" w:rsidRPr="00E8209F" w:rsidRDefault="00DE0900" w:rsidP="00DE0900">
            <w:pPr>
              <w:rPr>
                <w:color w:val="0D0D0D" w:themeColor="text1" w:themeTint="F2"/>
                <w:sz w:val="6"/>
                <w:szCs w:val="6"/>
              </w:rPr>
            </w:pPr>
          </w:p>
        </w:tc>
        <w:tc>
          <w:tcPr>
            <w:tcW w:w="444" w:type="dxa"/>
          </w:tcPr>
          <w:p w14:paraId="6CFD042F" w14:textId="77777777" w:rsidR="00DE0900" w:rsidRPr="00E8209F" w:rsidRDefault="00DE0900" w:rsidP="00DE0900">
            <w:pPr>
              <w:pStyle w:val="berschrift2"/>
              <w:rPr>
                <w:color w:val="0D0D0D" w:themeColor="text1" w:themeTint="F2"/>
                <w:sz w:val="6"/>
                <w:szCs w:val="6"/>
              </w:rPr>
            </w:pPr>
          </w:p>
        </w:tc>
        <w:tc>
          <w:tcPr>
            <w:tcW w:w="7947" w:type="dxa"/>
            <w:gridSpan w:val="4"/>
          </w:tcPr>
          <w:p w14:paraId="41967DA1" w14:textId="77777777" w:rsidR="00DE0900" w:rsidRPr="00E8209F" w:rsidRDefault="00DE0900" w:rsidP="00DE0900">
            <w:pPr>
              <w:rPr>
                <w:color w:val="0D0D0D" w:themeColor="text1" w:themeTint="F2"/>
                <w:sz w:val="6"/>
                <w:szCs w:val="6"/>
              </w:rPr>
            </w:pPr>
          </w:p>
        </w:tc>
      </w:tr>
      <w:tr w:rsidR="00DE0900" w14:paraId="72410529" w14:textId="77777777" w:rsidTr="00DE0900">
        <w:trPr>
          <w:trHeight w:val="227"/>
        </w:trPr>
        <w:tc>
          <w:tcPr>
            <w:tcW w:w="686" w:type="dxa"/>
            <w:vMerge/>
            <w:shd w:val="clear" w:color="auto" w:fill="D9D9D9" w:themeFill="background1" w:themeFillShade="D9"/>
          </w:tcPr>
          <w:p w14:paraId="4FE4ACE5" w14:textId="77777777" w:rsidR="00DE0900" w:rsidRPr="00B37EED" w:rsidRDefault="00DE0900" w:rsidP="00DE0900">
            <w:pPr>
              <w:rPr>
                <w:color w:val="0D0D0D" w:themeColor="text1" w:themeTint="F2"/>
              </w:rPr>
            </w:pPr>
          </w:p>
        </w:tc>
        <w:tc>
          <w:tcPr>
            <w:tcW w:w="444" w:type="dxa"/>
          </w:tcPr>
          <w:p w14:paraId="12C9B56B" w14:textId="77777777" w:rsidR="00DE0900" w:rsidRPr="00B37EED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7947" w:type="dxa"/>
            <w:gridSpan w:val="4"/>
          </w:tcPr>
          <w:p w14:paraId="5F4196BF" w14:textId="77777777" w:rsidR="00DE0900" w:rsidRPr="00E14600" w:rsidRDefault="00DE0900" w:rsidP="00DE0900">
            <w:pPr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Koordinatensystem</w:t>
            </w:r>
            <w:r w:rsidRPr="00E14600">
              <w:rPr>
                <w:b/>
                <w:i/>
                <w:color w:val="0D0D0D" w:themeColor="text1" w:themeTint="F2"/>
              </w:rPr>
              <w:t xml:space="preserve">:  </w:t>
            </w:r>
          </w:p>
        </w:tc>
      </w:tr>
      <w:tr w:rsidR="00DE0900" w14:paraId="4FF2F5AF" w14:textId="77777777" w:rsidTr="00DE0900">
        <w:trPr>
          <w:trHeight w:val="3228"/>
        </w:trPr>
        <w:tc>
          <w:tcPr>
            <w:tcW w:w="686" w:type="dxa"/>
            <w:shd w:val="clear" w:color="auto" w:fill="D9D9D9" w:themeFill="background1" w:themeFillShade="D9"/>
          </w:tcPr>
          <w:p w14:paraId="436FE5B0" w14:textId="77777777" w:rsidR="00DE0900" w:rsidRPr="00B33B8B" w:rsidRDefault="00DE0900" w:rsidP="00DE0900">
            <w:pPr>
              <w:rPr>
                <w:sz w:val="8"/>
              </w:rPr>
            </w:pPr>
          </w:p>
        </w:tc>
        <w:tc>
          <w:tcPr>
            <w:tcW w:w="444" w:type="dxa"/>
          </w:tcPr>
          <w:p w14:paraId="36CB6B14" w14:textId="77777777" w:rsidR="00DE0900" w:rsidRPr="00B33B8B" w:rsidRDefault="00DE0900" w:rsidP="00DE0900">
            <w:pPr>
              <w:pStyle w:val="berschrift2"/>
              <w:rPr>
                <w:color w:val="C00000"/>
                <w:sz w:val="8"/>
              </w:rPr>
            </w:pPr>
          </w:p>
        </w:tc>
        <w:tc>
          <w:tcPr>
            <w:tcW w:w="7947" w:type="dxa"/>
            <w:gridSpan w:val="4"/>
          </w:tcPr>
          <w:p w14:paraId="34D7A573" w14:textId="77777777" w:rsidR="00DE0900" w:rsidRPr="00B33B8B" w:rsidRDefault="00DE0900" w:rsidP="00DE0900">
            <w:pPr>
              <w:jc w:val="center"/>
              <w:rPr>
                <w:color w:val="C00000"/>
                <w:sz w:val="8"/>
              </w:rPr>
            </w:pPr>
            <w:r w:rsidRPr="005339B2">
              <w:rPr>
                <w:noProof/>
                <w:color w:val="C00000"/>
                <w:sz w:val="8"/>
              </w:rPr>
              <w:drawing>
                <wp:inline distT="0" distB="0" distL="0" distR="0" wp14:anchorId="4772502B" wp14:editId="077A516C">
                  <wp:extent cx="1574479" cy="1913467"/>
                  <wp:effectExtent l="0" t="0" r="6985" b="0"/>
                  <wp:docPr id="5526" name="Grafik 5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360" cy="192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4628264C" w14:textId="77777777" w:rsidTr="00DE0900">
        <w:trPr>
          <w:trHeight w:val="429"/>
        </w:trPr>
        <w:tc>
          <w:tcPr>
            <w:tcW w:w="686" w:type="dxa"/>
            <w:shd w:val="clear" w:color="auto" w:fill="D9D9D9" w:themeFill="background1" w:themeFillShade="D9"/>
          </w:tcPr>
          <w:p w14:paraId="36C80A4C" w14:textId="77777777" w:rsidR="00DE0900" w:rsidRPr="00CE628F" w:rsidRDefault="00DE0900" w:rsidP="00DE0900">
            <w:pPr>
              <w:jc w:val="left"/>
              <w:rPr>
                <w:color w:val="7F7F7F" w:themeColor="text1" w:themeTint="80"/>
              </w:rPr>
            </w:pPr>
          </w:p>
        </w:tc>
        <w:tc>
          <w:tcPr>
            <w:tcW w:w="444" w:type="dxa"/>
          </w:tcPr>
          <w:p w14:paraId="333FE9A4" w14:textId="77777777" w:rsidR="00DE0900" w:rsidRPr="00CE628F" w:rsidRDefault="00DE0900" w:rsidP="00DE0900">
            <w:pPr>
              <w:pStyle w:val="berschrift2"/>
            </w:pPr>
            <w:r w:rsidRPr="00CE628F">
              <w:t>b)</w:t>
            </w:r>
          </w:p>
        </w:tc>
        <w:tc>
          <w:tcPr>
            <w:tcW w:w="7947" w:type="dxa"/>
            <w:gridSpan w:val="4"/>
          </w:tcPr>
          <w:p w14:paraId="35F2FEDD" w14:textId="77777777" w:rsidR="00DE0900" w:rsidRPr="00262009" w:rsidRDefault="00DE0900" w:rsidP="00DE0900">
            <w:pPr>
              <w:pStyle w:val="berschrift2"/>
              <w:rPr>
                <w:b w:val="0"/>
                <w:color w:val="0D0D0D" w:themeColor="text1" w:themeTint="F2"/>
              </w:rPr>
            </w:pPr>
            <w:r w:rsidRPr="000959AD">
              <w:rPr>
                <w:color w:val="0D0D0D" w:themeColor="text1" w:themeTint="F2"/>
              </w:rPr>
              <w:t xml:space="preserve">Wie viele </w:t>
            </w:r>
            <w:r>
              <w:rPr>
                <w:color w:val="0D0D0D" w:themeColor="text1" w:themeTint="F2"/>
              </w:rPr>
              <w:t>Heu bekommen x Pferde?</w:t>
            </w:r>
            <w:r w:rsidRPr="000959AD">
              <w:rPr>
                <w:color w:val="0D0D0D" w:themeColor="text1" w:themeTint="F2"/>
              </w:rPr>
              <w:t xml:space="preserve"> Kennst du eine Formel?</w:t>
            </w:r>
          </w:p>
        </w:tc>
      </w:tr>
      <w:tr w:rsidR="00DE0900" w14:paraId="2A69F156" w14:textId="77777777" w:rsidTr="00DE0900">
        <w:tc>
          <w:tcPr>
            <w:tcW w:w="686" w:type="dxa"/>
            <w:shd w:val="clear" w:color="auto" w:fill="D9D9D9" w:themeFill="background1" w:themeFillShade="D9"/>
          </w:tcPr>
          <w:p w14:paraId="0D520C6D" w14:textId="77777777" w:rsidR="00DE0900" w:rsidRDefault="00DE0900" w:rsidP="00DE0900"/>
        </w:tc>
        <w:tc>
          <w:tcPr>
            <w:tcW w:w="444" w:type="dxa"/>
          </w:tcPr>
          <w:p w14:paraId="1FB36AC5" w14:textId="77777777" w:rsidR="00DE0900" w:rsidRPr="00E46C10" w:rsidRDefault="00DE0900" w:rsidP="00DE0900">
            <w:pPr>
              <w:pStyle w:val="berschrift2"/>
              <w:rPr>
                <w:color w:val="0D0D0D" w:themeColor="text1" w:themeTint="F2"/>
              </w:rPr>
            </w:pPr>
          </w:p>
        </w:tc>
        <w:tc>
          <w:tcPr>
            <w:tcW w:w="7947" w:type="dxa"/>
            <w:gridSpan w:val="4"/>
          </w:tcPr>
          <w:p w14:paraId="4113D1BF" w14:textId="77777777" w:rsidR="00DE0900" w:rsidRPr="000E6A27" w:rsidRDefault="00DE0900" w:rsidP="000E6A27">
            <w:pPr>
              <w:pStyle w:val="Listenabsatz"/>
              <w:numPr>
                <w:ilvl w:val="0"/>
                <w:numId w:val="5"/>
              </w:numPr>
              <w:spacing w:line="276" w:lineRule="auto"/>
              <w:ind w:left="301" w:hanging="284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Ich sehe: 3 Pferde haben jeweils 10 kg Heu.  </w:t>
            </w:r>
          </w:p>
          <w:p w14:paraId="30625F7C" w14:textId="77777777" w:rsidR="00DE0900" w:rsidRPr="000E6A27" w:rsidRDefault="00DE0900" w:rsidP="000E6A27">
            <w:pPr>
              <w:pStyle w:val="Listenabsatz"/>
              <w:numPr>
                <w:ilvl w:val="0"/>
                <w:numId w:val="5"/>
              </w:numPr>
              <w:spacing w:line="276" w:lineRule="auto"/>
              <w:ind w:left="301" w:hanging="284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weiß: Insgesamt gibt es 3 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10 kg = 30 kg Heu.  </w:t>
            </w:r>
          </w:p>
          <w:p w14:paraId="48F5DC62" w14:textId="77777777" w:rsidR="00DE0900" w:rsidRPr="000E6A27" w:rsidRDefault="00DE0900" w:rsidP="000E6A27">
            <w:pPr>
              <w:pStyle w:val="Listenabsatz"/>
              <w:numPr>
                <w:ilvl w:val="0"/>
                <w:numId w:val="0"/>
              </w:numPr>
              <w:spacing w:line="276" w:lineRule="auto"/>
              <w:ind w:left="301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E"/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Ein Pferd allein hat insgesamt 30 kg Heu. </w:t>
            </w:r>
          </w:p>
          <w:p w14:paraId="1B146841" w14:textId="77777777" w:rsidR="00DE0900" w:rsidRPr="000E6A27" w:rsidRDefault="00DE0900" w:rsidP="000E6A27">
            <w:pPr>
              <w:pStyle w:val="Listenabsatz"/>
              <w:numPr>
                <w:ilvl w:val="0"/>
                <w:numId w:val="5"/>
              </w:numPr>
              <w:spacing w:before="120" w:line="276" w:lineRule="auto"/>
              <w:ind w:left="301" w:hanging="284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Ich kann jetzt damit weiterrechnen: </w:t>
            </w:r>
          </w:p>
          <w:p w14:paraId="78F0587B" w14:textId="77777777" w:rsidR="00DE0900" w:rsidRPr="000E6A27" w:rsidRDefault="00DE0900" w:rsidP="000E6A27">
            <w:pPr>
              <w:pStyle w:val="Listenabsatz"/>
              <w:numPr>
                <w:ilvl w:val="0"/>
                <w:numId w:val="0"/>
              </w:numPr>
              <w:spacing w:line="276" w:lineRule="auto"/>
              <w:ind w:left="301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2 Pferde bekommen dann jeweils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30 </w:t>
            </w:r>
            <w:proofErr w:type="gramStart"/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>kg :</w:t>
            </w:r>
            <w:proofErr w:type="gramEnd"/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2 = 15 kg Heu.</w:t>
            </w:r>
          </w:p>
          <w:p w14:paraId="377F62D7" w14:textId="77777777" w:rsidR="00DE0900" w:rsidRPr="000E6A27" w:rsidRDefault="00DE0900" w:rsidP="000E6A27">
            <w:pPr>
              <w:pStyle w:val="Listenabsatz"/>
              <w:numPr>
                <w:ilvl w:val="0"/>
                <w:numId w:val="0"/>
              </w:numPr>
              <w:spacing w:line="276" w:lineRule="auto"/>
              <w:ind w:left="301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3 Pferde bekommen dann jeweils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30 </w:t>
            </w:r>
            <w:proofErr w:type="gramStart"/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>kg :</w:t>
            </w:r>
            <w:proofErr w:type="gramEnd"/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3= 10 kg Heu.</w:t>
            </w:r>
          </w:p>
          <w:p w14:paraId="2CFFAB32" w14:textId="77777777" w:rsidR="00DE0900" w:rsidRPr="000E6A27" w:rsidRDefault="00DE0900" w:rsidP="000E6A27">
            <w:pPr>
              <w:pStyle w:val="Listenabsatz"/>
              <w:numPr>
                <w:ilvl w:val="0"/>
                <w:numId w:val="0"/>
              </w:numPr>
              <w:spacing w:line="276" w:lineRule="auto"/>
              <w:ind w:left="301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4 Pferde bekommen dann jeweils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30 </w:t>
            </w:r>
            <w:proofErr w:type="gramStart"/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>kg :</w:t>
            </w:r>
            <w:proofErr w:type="gramEnd"/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4 = 7,5 kg Heu. …</w:t>
            </w:r>
          </w:p>
          <w:p w14:paraId="675775E1" w14:textId="77777777" w:rsidR="00DE0900" w:rsidRPr="000E6A27" w:rsidRDefault="00DE0900" w:rsidP="000E6A27">
            <w:pPr>
              <w:pStyle w:val="Listenabsatz"/>
              <w:numPr>
                <w:ilvl w:val="0"/>
                <w:numId w:val="5"/>
              </w:numPr>
              <w:spacing w:before="120" w:line="276" w:lineRule="auto"/>
              <w:ind w:left="301" w:hanging="284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>Wenn es doppelt (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2) so viele Pferde sind, halbiert (: 2) sich die Menge Heu pro Pferd. </w:t>
            </w:r>
          </w:p>
          <w:p w14:paraId="215214FA" w14:textId="77777777" w:rsidR="00DE0900" w:rsidRPr="000E6A27" w:rsidRDefault="00DE0900" w:rsidP="000E6A27">
            <w:pPr>
              <w:pStyle w:val="Listenabsatz"/>
              <w:numPr>
                <w:ilvl w:val="0"/>
                <w:numId w:val="0"/>
              </w:numPr>
              <w:spacing w:line="276" w:lineRule="auto"/>
              <w:ind w:left="301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>Wenn es dreimal (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3) so viele Pferde sind, drittelt (: 3) sich die Menge Heu pro Pferd. </w:t>
            </w:r>
          </w:p>
          <w:p w14:paraId="64FB854C" w14:textId="77777777" w:rsidR="00DE0900" w:rsidRPr="000E6A27" w:rsidRDefault="00DE0900" w:rsidP="000E6A27">
            <w:pPr>
              <w:pStyle w:val="Listenabsatz"/>
              <w:numPr>
                <w:ilvl w:val="0"/>
                <w:numId w:val="0"/>
              </w:numPr>
              <w:spacing w:line="276" w:lineRule="auto"/>
              <w:ind w:left="301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>Wenn es viermal (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sym w:font="Symbol" w:char="F0D7"/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4) so viele Pferde sind, viertelt (: 4) sich die Menge Heu pro Pferd. …</w:t>
            </w:r>
          </w:p>
          <w:p w14:paraId="2035A395" w14:textId="77777777" w:rsidR="00DE0900" w:rsidRPr="000E6A27" w:rsidRDefault="00DE0900" w:rsidP="000E6A27">
            <w:pPr>
              <w:pStyle w:val="Listenabsatz"/>
              <w:numPr>
                <w:ilvl w:val="0"/>
                <w:numId w:val="5"/>
              </w:numPr>
              <w:spacing w:before="120" w:line="276" w:lineRule="auto"/>
              <w:ind w:left="301" w:hanging="284"/>
              <w:jc w:val="both"/>
              <w:rPr>
                <w:rFonts w:ascii="Comic Sans MS" w:hAnsi="Comic Sans MS"/>
                <w:color w:val="548DD4" w:themeColor="text2" w:themeTint="99"/>
                <w:sz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 xml:space="preserve">x Pferde bekommen 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dann jeweils 30 </w:t>
            </w:r>
            <w:proofErr w:type="gramStart"/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>kg :</w:t>
            </w:r>
            <w:proofErr w:type="gramEnd"/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x. </w:t>
            </w:r>
          </w:p>
          <w:p w14:paraId="44D13EFB" w14:textId="1129F08E" w:rsidR="00DE0900" w:rsidRPr="002736AC" w:rsidRDefault="00DE0900" w:rsidP="000E6A27">
            <w:pPr>
              <w:pStyle w:val="Listenabsatz"/>
              <w:numPr>
                <w:ilvl w:val="0"/>
                <w:numId w:val="5"/>
              </w:numPr>
              <w:spacing w:before="120" w:line="276" w:lineRule="auto"/>
              <w:ind w:left="301" w:hanging="284"/>
              <w:jc w:val="both"/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  <w:u w:val="single"/>
              </w:rPr>
              <w:t>Die Formel lautet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bei x Pferden:  </w:t>
            </w:r>
            <w:proofErr w:type="gramStart"/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>y  =</w:t>
            </w:r>
            <w:proofErr w:type="gramEnd"/>
            <w:r w:rsidRPr="000E6A27">
              <w:rPr>
                <w:rFonts w:ascii="Comic Sans MS" w:hAnsi="Comic Sans MS"/>
                <w:color w:val="548DD4" w:themeColor="text2" w:themeTint="99"/>
                <w:sz w:val="20"/>
              </w:rPr>
              <w:t xml:space="preserve"> 30 : x</w:t>
            </w:r>
            <w:r w:rsidRPr="000E6A27">
              <w:rPr>
                <w:color w:val="548DD4" w:themeColor="text2" w:themeTint="99"/>
              </w:rPr>
              <w:t xml:space="preserve"> </w:t>
            </w:r>
          </w:p>
        </w:tc>
      </w:tr>
    </w:tbl>
    <w:p w14:paraId="3D5C3507" w14:textId="77777777" w:rsidR="00DE0900" w:rsidRDefault="00DE0900" w:rsidP="00DE0900">
      <w:pPr>
        <w:rPr>
          <w:sz w:val="2"/>
        </w:rPr>
      </w:pPr>
    </w:p>
    <w:p w14:paraId="156B1DA5" w14:textId="77777777" w:rsidR="00DE0900" w:rsidRDefault="00DE0900" w:rsidP="00DE0900">
      <w:pPr>
        <w:rPr>
          <w:sz w:val="2"/>
        </w:rPr>
      </w:pPr>
    </w:p>
    <w:p w14:paraId="495CFD16" w14:textId="77777777" w:rsidR="00DE0900" w:rsidRDefault="00DE0900" w:rsidP="00DE0900">
      <w:pPr>
        <w:rPr>
          <w:sz w:val="2"/>
        </w:rPr>
      </w:pPr>
    </w:p>
    <w:p w14:paraId="0F660D09" w14:textId="77777777" w:rsidR="00DE0900" w:rsidRDefault="00DE0900" w:rsidP="00DE0900">
      <w:pPr>
        <w:rPr>
          <w:sz w:val="2"/>
        </w:rPr>
      </w:pPr>
    </w:p>
    <w:p w14:paraId="590ED627" w14:textId="77777777" w:rsidR="00DE0900" w:rsidRDefault="00DE0900" w:rsidP="00DE0900">
      <w:r>
        <w:rPr>
          <w:b/>
          <w:bCs/>
          <w:iCs/>
        </w:rPr>
        <w:br w:type="page"/>
      </w:r>
    </w:p>
    <w:tbl>
      <w:tblPr>
        <w:tblW w:w="5158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9"/>
        <w:gridCol w:w="249"/>
        <w:gridCol w:w="458"/>
        <w:gridCol w:w="141"/>
        <w:gridCol w:w="71"/>
        <w:gridCol w:w="68"/>
        <w:gridCol w:w="429"/>
        <w:gridCol w:w="75"/>
        <w:gridCol w:w="928"/>
        <w:gridCol w:w="426"/>
        <w:gridCol w:w="142"/>
        <w:gridCol w:w="64"/>
        <w:gridCol w:w="779"/>
        <w:gridCol w:w="424"/>
        <w:gridCol w:w="61"/>
        <w:gridCol w:w="512"/>
        <w:gridCol w:w="140"/>
        <w:gridCol w:w="71"/>
        <w:gridCol w:w="358"/>
        <w:gridCol w:w="140"/>
        <w:gridCol w:w="807"/>
        <w:gridCol w:w="73"/>
        <w:gridCol w:w="68"/>
        <w:gridCol w:w="329"/>
        <w:gridCol w:w="141"/>
        <w:gridCol w:w="228"/>
        <w:gridCol w:w="749"/>
        <w:gridCol w:w="21"/>
        <w:gridCol w:w="706"/>
      </w:tblGrid>
      <w:tr w:rsidR="00DE0900" w14:paraId="60A9ECBC" w14:textId="77777777" w:rsidTr="00DE0900">
        <w:trPr>
          <w:trHeight w:val="420"/>
        </w:trPr>
        <w:tc>
          <w:tcPr>
            <w:tcW w:w="699" w:type="dxa"/>
          </w:tcPr>
          <w:p w14:paraId="293A85BD" w14:textId="77777777" w:rsidR="00DE0900" w:rsidRDefault="00DE0900" w:rsidP="00DE0900">
            <w:pPr>
              <w:pStyle w:val="berschrift2"/>
            </w:pPr>
            <w:r>
              <w:lastRenderedPageBreak/>
              <w:t>8</w:t>
            </w:r>
          </w:p>
        </w:tc>
        <w:tc>
          <w:tcPr>
            <w:tcW w:w="8658" w:type="dxa"/>
            <w:gridSpan w:val="28"/>
          </w:tcPr>
          <w:p w14:paraId="452968E5" w14:textId="77777777" w:rsidR="00DE0900" w:rsidRPr="002F0950" w:rsidRDefault="00DE0900" w:rsidP="00DE0900">
            <w:pPr>
              <w:pStyle w:val="berschrift2"/>
              <w:ind w:left="266" w:hanging="266"/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Tabelle und Koordinatensystem</w:t>
            </w:r>
          </w:p>
        </w:tc>
      </w:tr>
      <w:tr w:rsidR="00DE0900" w:rsidRPr="00A82778" w14:paraId="19EAE9CD" w14:textId="77777777" w:rsidTr="00DE0900">
        <w:trPr>
          <w:trHeight w:val="375"/>
        </w:trPr>
        <w:tc>
          <w:tcPr>
            <w:tcW w:w="699" w:type="dxa"/>
          </w:tcPr>
          <w:p w14:paraId="71EBD670" w14:textId="77777777" w:rsidR="00DE0900" w:rsidRDefault="00DE0900" w:rsidP="00DE0900">
            <w:pPr>
              <w:jc w:val="left"/>
            </w:pPr>
          </w:p>
        </w:tc>
        <w:tc>
          <w:tcPr>
            <w:tcW w:w="8658" w:type="dxa"/>
            <w:gridSpan w:val="28"/>
          </w:tcPr>
          <w:p w14:paraId="7F8E8756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7" w:right="142"/>
              <w:jc w:val="left"/>
              <w:textAlignment w:val="auto"/>
            </w:pPr>
            <w:r>
              <w:t xml:space="preserve">Untersuche: Sind diese Zuordnungen antiproportional? Begründe. </w:t>
            </w:r>
          </w:p>
        </w:tc>
      </w:tr>
      <w:tr w:rsidR="00DE0900" w14:paraId="363C22DE" w14:textId="77777777" w:rsidTr="00DE0900">
        <w:trPr>
          <w:trHeight w:val="371"/>
        </w:trPr>
        <w:tc>
          <w:tcPr>
            <w:tcW w:w="699" w:type="dxa"/>
          </w:tcPr>
          <w:p w14:paraId="6418252D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</w:tcPr>
          <w:p w14:paraId="0D572909" w14:textId="77777777" w:rsidR="00DE0900" w:rsidRDefault="00DE0900" w:rsidP="00DE0900">
            <w:pPr>
              <w:pStyle w:val="berschrift2"/>
            </w:pPr>
          </w:p>
        </w:tc>
        <w:tc>
          <w:tcPr>
            <w:tcW w:w="458" w:type="dxa"/>
          </w:tcPr>
          <w:p w14:paraId="63CDF125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3123" w:type="dxa"/>
            <w:gridSpan w:val="10"/>
          </w:tcPr>
          <w:p w14:paraId="6EA8FF17" w14:textId="77777777" w:rsidR="00DE0900" w:rsidRPr="000D471F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b/>
                <w:szCs w:val="21"/>
              </w:rPr>
            </w:pPr>
          </w:p>
        </w:tc>
        <w:tc>
          <w:tcPr>
            <w:tcW w:w="485" w:type="dxa"/>
            <w:gridSpan w:val="2"/>
          </w:tcPr>
          <w:p w14:paraId="644F0FB6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2" w:type="dxa"/>
          </w:tcPr>
          <w:p w14:paraId="481AAAC9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3125" w:type="dxa"/>
            <w:gridSpan w:val="12"/>
          </w:tcPr>
          <w:p w14:paraId="4216A98D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center"/>
              <w:textAlignment w:val="auto"/>
              <w:rPr>
                <w:sz w:val="10"/>
              </w:rPr>
            </w:pPr>
          </w:p>
        </w:tc>
        <w:tc>
          <w:tcPr>
            <w:tcW w:w="706" w:type="dxa"/>
          </w:tcPr>
          <w:p w14:paraId="7A735977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393CE245" w14:textId="77777777" w:rsidTr="00DE0900">
        <w:trPr>
          <w:trHeight w:val="70"/>
        </w:trPr>
        <w:tc>
          <w:tcPr>
            <w:tcW w:w="699" w:type="dxa"/>
          </w:tcPr>
          <w:p w14:paraId="3C126335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</w:tcPr>
          <w:p w14:paraId="2874C9D0" w14:textId="77777777" w:rsidR="00DE0900" w:rsidRDefault="00DE0900" w:rsidP="00DE0900">
            <w:pPr>
              <w:pStyle w:val="berschrift2"/>
            </w:pPr>
            <w:r>
              <w:t>a)</w:t>
            </w:r>
          </w:p>
        </w:tc>
        <w:tc>
          <w:tcPr>
            <w:tcW w:w="458" w:type="dxa"/>
          </w:tcPr>
          <w:p w14:paraId="236EF712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  <w:r>
              <w:rPr>
                <w:noProof/>
              </w:rPr>
              <w:drawing>
                <wp:inline distT="0" distB="0" distL="0" distR="0" wp14:anchorId="7A9260DE" wp14:editId="5C9B0D2C">
                  <wp:extent cx="219075" cy="219075"/>
                  <wp:effectExtent l="0" t="0" r="9525" b="9525"/>
                  <wp:docPr id="283" name="Grafik 283" descr="Angel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Fishing.sv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81" cy="219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7" w:type="dxa"/>
            <w:gridSpan w:val="11"/>
          </w:tcPr>
          <w:p w14:paraId="73094474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Cs w:val="21"/>
              </w:rPr>
            </w:pPr>
            <w:r w:rsidRPr="000D471F">
              <w:rPr>
                <w:b/>
                <w:szCs w:val="21"/>
              </w:rPr>
              <w:t>a1)</w:t>
            </w:r>
            <w:r>
              <w:rPr>
                <w:b/>
                <w:szCs w:val="21"/>
              </w:rPr>
              <w:t xml:space="preserve"> </w:t>
            </w:r>
            <w:r w:rsidRPr="00092242">
              <w:rPr>
                <w:szCs w:val="21"/>
              </w:rPr>
              <w:t>In einem See sind 300 Fische.</w:t>
            </w:r>
            <w:r>
              <w:rPr>
                <w:b/>
                <w:szCs w:val="21"/>
              </w:rPr>
              <w:t xml:space="preserve"> </w:t>
            </w:r>
            <w:r>
              <w:rPr>
                <w:szCs w:val="21"/>
              </w:rPr>
              <w:t xml:space="preserve">Ein Angler angelt am Montag 30 Fische. </w:t>
            </w:r>
          </w:p>
          <w:p w14:paraId="45940AF4" w14:textId="77777777" w:rsidR="00DE0900" w:rsidRPr="000D471F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Cs w:val="21"/>
              </w:rPr>
            </w:pPr>
            <w:r>
              <w:rPr>
                <w:szCs w:val="21"/>
              </w:rPr>
              <w:t xml:space="preserve">Wie viele Angler braucht man, bis der See leer ist? </w:t>
            </w:r>
          </w:p>
        </w:tc>
        <w:tc>
          <w:tcPr>
            <w:tcW w:w="61" w:type="dxa"/>
            <w:tcBorders>
              <w:right w:val="single" w:sz="4" w:space="0" w:color="A6A6A6"/>
            </w:tcBorders>
          </w:tcPr>
          <w:p w14:paraId="5B75135F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2" w:type="dxa"/>
            <w:tcBorders>
              <w:left w:val="single" w:sz="4" w:space="0" w:color="A6A6A6"/>
            </w:tcBorders>
          </w:tcPr>
          <w:p w14:paraId="35751075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  <w:r>
              <w:rPr>
                <w:noProof/>
              </w:rPr>
              <w:drawing>
                <wp:inline distT="0" distB="0" distL="0" distR="0" wp14:anchorId="435539CF" wp14:editId="37979876">
                  <wp:extent cx="306917" cy="306917"/>
                  <wp:effectExtent l="0" t="0" r="0" b="0"/>
                  <wp:docPr id="5529" name="Grafik 5529" descr="Uh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Clock.sv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01" cy="30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5" w:type="dxa"/>
            <w:gridSpan w:val="12"/>
          </w:tcPr>
          <w:p w14:paraId="67053663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36"/>
              <w:contextualSpacing/>
              <w:jc w:val="left"/>
              <w:textAlignment w:val="auto"/>
              <w:rPr>
                <w:szCs w:val="21"/>
              </w:rPr>
            </w:pPr>
            <w:r>
              <w:rPr>
                <w:b/>
                <w:szCs w:val="21"/>
              </w:rPr>
              <w:t>a2</w:t>
            </w:r>
            <w:r w:rsidRPr="000D471F">
              <w:rPr>
                <w:b/>
                <w:szCs w:val="21"/>
              </w:rPr>
              <w:t>)</w:t>
            </w:r>
            <w:r>
              <w:rPr>
                <w:b/>
                <w:szCs w:val="21"/>
              </w:rPr>
              <w:t xml:space="preserve"> </w:t>
            </w:r>
            <w:r>
              <w:rPr>
                <w:szCs w:val="21"/>
              </w:rPr>
              <w:t xml:space="preserve">3 Arbeiter brauchen für eine Arbeit 6 Stunden. </w:t>
            </w:r>
          </w:p>
          <w:p w14:paraId="4E0464A8" w14:textId="77777777" w:rsidR="00DE0900" w:rsidRPr="00CE5C81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36"/>
              <w:contextualSpacing/>
              <w:jc w:val="left"/>
              <w:textAlignment w:val="auto"/>
              <w:rPr>
                <w:szCs w:val="21"/>
              </w:rPr>
            </w:pPr>
            <w:r>
              <w:rPr>
                <w:szCs w:val="21"/>
              </w:rPr>
              <w:t>Wie lange brauchen 9 Arbeiter?</w:t>
            </w:r>
          </w:p>
        </w:tc>
        <w:tc>
          <w:tcPr>
            <w:tcW w:w="706" w:type="dxa"/>
          </w:tcPr>
          <w:p w14:paraId="19966211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5A4009FC" w14:textId="77777777" w:rsidTr="00DE0900">
        <w:trPr>
          <w:trHeight w:val="70"/>
        </w:trPr>
        <w:tc>
          <w:tcPr>
            <w:tcW w:w="699" w:type="dxa"/>
          </w:tcPr>
          <w:p w14:paraId="6FC13E77" w14:textId="77777777" w:rsidR="00DE0900" w:rsidRPr="00CE5C81" w:rsidRDefault="00DE0900" w:rsidP="00DE0900">
            <w:pPr>
              <w:jc w:val="left"/>
              <w:rPr>
                <w:sz w:val="10"/>
              </w:rPr>
            </w:pPr>
          </w:p>
        </w:tc>
        <w:tc>
          <w:tcPr>
            <w:tcW w:w="249" w:type="dxa"/>
          </w:tcPr>
          <w:p w14:paraId="63864D6B" w14:textId="77777777" w:rsidR="00DE0900" w:rsidRPr="00CE5C81" w:rsidRDefault="00DE0900" w:rsidP="00DE0900">
            <w:pPr>
              <w:pStyle w:val="berschrift2"/>
              <w:rPr>
                <w:sz w:val="10"/>
              </w:rPr>
            </w:pPr>
          </w:p>
        </w:tc>
        <w:tc>
          <w:tcPr>
            <w:tcW w:w="458" w:type="dxa"/>
          </w:tcPr>
          <w:p w14:paraId="3254FB2E" w14:textId="77777777" w:rsidR="00DE0900" w:rsidRPr="00CE5C8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784" w:type="dxa"/>
            <w:gridSpan w:val="5"/>
          </w:tcPr>
          <w:p w14:paraId="0134F07A" w14:textId="77777777" w:rsidR="00DE0900" w:rsidRPr="00CE5C8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928" w:type="dxa"/>
          </w:tcPr>
          <w:p w14:paraId="66FA26D9" w14:textId="77777777" w:rsidR="00DE0900" w:rsidRPr="00CE5C8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632" w:type="dxa"/>
            <w:gridSpan w:val="3"/>
          </w:tcPr>
          <w:p w14:paraId="25B14B52" w14:textId="77777777" w:rsidR="00DE0900" w:rsidRPr="00CE5C8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779" w:type="dxa"/>
          </w:tcPr>
          <w:p w14:paraId="1DA34ABA" w14:textId="77777777" w:rsidR="00DE0900" w:rsidRPr="00CE5C8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1C76956B" w14:textId="77777777" w:rsidR="00DE0900" w:rsidRPr="00CE5C8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2" w:type="dxa"/>
            <w:tcBorders>
              <w:left w:val="single" w:sz="4" w:space="0" w:color="A6A6A6"/>
            </w:tcBorders>
          </w:tcPr>
          <w:p w14:paraId="0C4EE72A" w14:textId="77777777" w:rsidR="00DE0900" w:rsidRPr="00CE5C8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69" w:type="dxa"/>
            <w:gridSpan w:val="3"/>
          </w:tcPr>
          <w:p w14:paraId="4A070010" w14:textId="77777777" w:rsidR="00DE0900" w:rsidRPr="00CE5C8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020" w:type="dxa"/>
            <w:gridSpan w:val="3"/>
          </w:tcPr>
          <w:p w14:paraId="099A3C6F" w14:textId="77777777" w:rsidR="00DE0900" w:rsidRPr="00CE5C8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766" w:type="dxa"/>
            <w:gridSpan w:val="4"/>
          </w:tcPr>
          <w:p w14:paraId="7D0D20E6" w14:textId="77777777" w:rsidR="00DE0900" w:rsidRPr="00CE5C8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770" w:type="dxa"/>
            <w:gridSpan w:val="2"/>
          </w:tcPr>
          <w:p w14:paraId="7BB408B1" w14:textId="77777777" w:rsidR="00DE0900" w:rsidRPr="00CE5C8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706" w:type="dxa"/>
          </w:tcPr>
          <w:p w14:paraId="44BE794B" w14:textId="77777777" w:rsidR="00DE0900" w:rsidRPr="00CE5C8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26EBBAD0" w14:textId="77777777" w:rsidTr="00DE0900">
        <w:trPr>
          <w:trHeight w:val="70"/>
        </w:trPr>
        <w:tc>
          <w:tcPr>
            <w:tcW w:w="699" w:type="dxa"/>
          </w:tcPr>
          <w:p w14:paraId="65CBFD48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</w:tcPr>
          <w:p w14:paraId="5DC0B335" w14:textId="77777777" w:rsidR="00DE0900" w:rsidRDefault="00DE0900" w:rsidP="00DE0900">
            <w:pPr>
              <w:pStyle w:val="berschrift2"/>
            </w:pPr>
          </w:p>
        </w:tc>
        <w:tc>
          <w:tcPr>
            <w:tcW w:w="738" w:type="dxa"/>
            <w:gridSpan w:val="4"/>
          </w:tcPr>
          <w:p w14:paraId="44A7E25A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sz w:val="10"/>
              </w:rPr>
            </w:pPr>
            <w:r>
              <w:rPr>
                <w:b/>
                <w:bCs/>
                <w:iCs/>
              </w:rPr>
              <w:sym w:font="Wingdings" w:char="F078"/>
            </w:r>
            <w:r>
              <w:rPr>
                <w:b/>
                <w:bCs/>
                <w:iCs/>
              </w:rPr>
              <w:t xml:space="preserve"> </w:t>
            </w:r>
            <w:r w:rsidRPr="00FF6CCE">
              <w:rPr>
                <w:bCs/>
                <w:iCs/>
              </w:rPr>
              <w:sym w:font="Wingdings" w:char="F03F"/>
            </w:r>
          </w:p>
        </w:tc>
        <w:tc>
          <w:tcPr>
            <w:tcW w:w="429" w:type="dxa"/>
          </w:tcPr>
          <w:p w14:paraId="77A37853" w14:textId="77777777" w:rsidR="00DE0900" w:rsidRPr="00EF2F8C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36"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1003" w:type="dxa"/>
            <w:gridSpan w:val="2"/>
          </w:tcPr>
          <w:p w14:paraId="554BFBFE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anti-</w:t>
            </w:r>
          </w:p>
          <w:p w14:paraId="5F0F1238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sz w:val="10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426" w:type="dxa"/>
          </w:tcPr>
          <w:p w14:paraId="603ACB1A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right"/>
              <w:textAlignment w:val="auto"/>
              <w:rPr>
                <w:sz w:val="10"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985" w:type="dxa"/>
            <w:gridSpan w:val="3"/>
          </w:tcPr>
          <w:p w14:paraId="4A8E9FB4" w14:textId="77777777" w:rsidR="00DE0900" w:rsidRPr="00EF2F8C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39"/>
              <w:contextualSpacing/>
              <w:jc w:val="left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n</w:t>
            </w:r>
            <w:r w:rsidRPr="00EF2F8C">
              <w:rPr>
                <w:bCs/>
                <w:iCs/>
                <w:sz w:val="16"/>
              </w:rPr>
              <w:t>icht</w:t>
            </w:r>
            <w:r>
              <w:rPr>
                <w:bCs/>
                <w:iCs/>
                <w:sz w:val="16"/>
              </w:rPr>
              <w:t xml:space="preserve"> anti-</w:t>
            </w:r>
          </w:p>
          <w:p w14:paraId="5C918E83" w14:textId="77777777" w:rsidR="00DE0900" w:rsidRPr="00C10A01" w:rsidRDefault="00DE0900" w:rsidP="00DE0900">
            <w:pPr>
              <w:overflowPunct/>
              <w:autoSpaceDE/>
              <w:autoSpaceDN/>
              <w:adjustRightInd/>
              <w:ind w:left="139"/>
              <w:contextualSpacing/>
              <w:jc w:val="left"/>
              <w:textAlignment w:val="auto"/>
              <w:rPr>
                <w:sz w:val="10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5715146D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652" w:type="dxa"/>
            <w:gridSpan w:val="2"/>
            <w:tcBorders>
              <w:left w:val="single" w:sz="4" w:space="0" w:color="A6A6A6"/>
            </w:tcBorders>
          </w:tcPr>
          <w:p w14:paraId="5EBD7575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center"/>
              <w:textAlignment w:val="auto"/>
              <w:rPr>
                <w:sz w:val="10"/>
              </w:rPr>
            </w:pPr>
            <w:r>
              <w:rPr>
                <w:b/>
                <w:bCs/>
                <w:iCs/>
              </w:rPr>
              <w:sym w:font="Wingdings" w:char="F078"/>
            </w:r>
            <w:r>
              <w:rPr>
                <w:b/>
                <w:bCs/>
                <w:iCs/>
              </w:rPr>
              <w:t xml:space="preserve"> </w:t>
            </w:r>
            <w:r w:rsidRPr="00FF6CCE">
              <w:rPr>
                <w:bCs/>
                <w:iCs/>
              </w:rPr>
              <w:sym w:font="Wingdings" w:char="F03F"/>
            </w:r>
          </w:p>
        </w:tc>
        <w:tc>
          <w:tcPr>
            <w:tcW w:w="429" w:type="dxa"/>
            <w:gridSpan w:val="2"/>
          </w:tcPr>
          <w:p w14:paraId="254FFDDF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center"/>
              <w:textAlignment w:val="auto"/>
              <w:rPr>
                <w:sz w:val="10"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1020" w:type="dxa"/>
            <w:gridSpan w:val="3"/>
          </w:tcPr>
          <w:p w14:paraId="08CB0ADD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center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anti-</w:t>
            </w:r>
          </w:p>
          <w:p w14:paraId="706C7242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center"/>
              <w:textAlignment w:val="auto"/>
              <w:rPr>
                <w:sz w:val="10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397" w:type="dxa"/>
            <w:gridSpan w:val="2"/>
          </w:tcPr>
          <w:p w14:paraId="0B68541A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right"/>
              <w:textAlignment w:val="auto"/>
              <w:rPr>
                <w:sz w:val="10"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1139" w:type="dxa"/>
            <w:gridSpan w:val="4"/>
          </w:tcPr>
          <w:p w14:paraId="3C6F2251" w14:textId="77777777" w:rsidR="00DE0900" w:rsidRPr="00EF2F8C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40"/>
              <w:contextualSpacing/>
              <w:jc w:val="left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n</w:t>
            </w:r>
            <w:r w:rsidRPr="00EF2F8C">
              <w:rPr>
                <w:bCs/>
                <w:iCs/>
                <w:sz w:val="16"/>
              </w:rPr>
              <w:t>icht</w:t>
            </w:r>
            <w:r>
              <w:rPr>
                <w:bCs/>
                <w:iCs/>
                <w:sz w:val="16"/>
              </w:rPr>
              <w:t xml:space="preserve"> anti-</w:t>
            </w:r>
          </w:p>
          <w:p w14:paraId="0E845219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center"/>
              <w:textAlignment w:val="auto"/>
              <w:rPr>
                <w:sz w:val="10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706" w:type="dxa"/>
          </w:tcPr>
          <w:p w14:paraId="054E464D" w14:textId="77777777" w:rsidR="00DE0900" w:rsidRPr="00C10A01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DE0900" w14:paraId="3A811637" w14:textId="77777777" w:rsidTr="00DE0900">
        <w:trPr>
          <w:trHeight w:val="438"/>
        </w:trPr>
        <w:tc>
          <w:tcPr>
            <w:tcW w:w="699" w:type="dxa"/>
          </w:tcPr>
          <w:p w14:paraId="3C6A71F0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</w:tcPr>
          <w:p w14:paraId="5AA1DCC0" w14:textId="77777777" w:rsidR="00DE0900" w:rsidRDefault="00DE0900" w:rsidP="00DE0900">
            <w:pPr>
              <w:pStyle w:val="berschrift2"/>
            </w:pPr>
          </w:p>
        </w:tc>
        <w:tc>
          <w:tcPr>
            <w:tcW w:w="3581" w:type="dxa"/>
            <w:gridSpan w:val="11"/>
          </w:tcPr>
          <w:p w14:paraId="0E9EA66B" w14:textId="77777777" w:rsidR="00DE0900" w:rsidRPr="00B47E07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b/>
              </w:rPr>
            </w:pPr>
            <w:r w:rsidRPr="00B47E07">
              <w:rPr>
                <w:b/>
              </w:rPr>
              <w:t xml:space="preserve">Begründung: </w:t>
            </w: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7763033A" w14:textId="77777777" w:rsidR="00DE0900" w:rsidRPr="00B47E07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b/>
              </w:rPr>
            </w:pPr>
          </w:p>
        </w:tc>
        <w:tc>
          <w:tcPr>
            <w:tcW w:w="4343" w:type="dxa"/>
            <w:gridSpan w:val="14"/>
            <w:tcBorders>
              <w:left w:val="single" w:sz="4" w:space="0" w:color="A6A6A6"/>
            </w:tcBorders>
          </w:tcPr>
          <w:p w14:paraId="2C7FB64B" w14:textId="77777777" w:rsidR="00DE0900" w:rsidRPr="00B47E07" w:rsidRDefault="00DE0900" w:rsidP="00DE0900">
            <w:pPr>
              <w:ind w:left="79"/>
              <w:jc w:val="left"/>
              <w:rPr>
                <w:b/>
              </w:rPr>
            </w:pPr>
            <w:r w:rsidRPr="00B47E07">
              <w:rPr>
                <w:b/>
              </w:rPr>
              <w:t>Begründung:</w:t>
            </w:r>
          </w:p>
        </w:tc>
      </w:tr>
      <w:tr w:rsidR="00DE0900" w14:paraId="49B6C5A2" w14:textId="77777777" w:rsidTr="00DE0900">
        <w:trPr>
          <w:trHeight w:val="1409"/>
        </w:trPr>
        <w:tc>
          <w:tcPr>
            <w:tcW w:w="699" w:type="dxa"/>
          </w:tcPr>
          <w:p w14:paraId="053E13F3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</w:tcPr>
          <w:p w14:paraId="39900E32" w14:textId="77777777" w:rsidR="00DE0900" w:rsidRPr="000E6A27" w:rsidRDefault="00DE0900" w:rsidP="00DE0900">
            <w:pPr>
              <w:pStyle w:val="berschrift2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3581" w:type="dxa"/>
            <w:gridSpan w:val="11"/>
          </w:tcPr>
          <w:p w14:paraId="667D617D" w14:textId="0D928050" w:rsidR="00DE0900" w:rsidRPr="000E6A27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Die Zuordnung ist                                       </w:t>
            </w:r>
            <w:r w:rsidR="000E6A27"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</w:t>
            </w:r>
            <w:proofErr w:type="gramStart"/>
            <w:r w:rsidR="000E6A27"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,</w:t>
            </w:r>
            <w:proofErr w:type="gramEnd"/>
            <w:r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weil</w:t>
            </w: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7311E3A1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343" w:type="dxa"/>
            <w:gridSpan w:val="14"/>
            <w:tcBorders>
              <w:left w:val="single" w:sz="4" w:space="0" w:color="A6A6A6"/>
            </w:tcBorders>
          </w:tcPr>
          <w:p w14:paraId="649BD7E8" w14:textId="6EA66F08" w:rsidR="00DE0900" w:rsidRPr="00C10A01" w:rsidRDefault="00DE0900" w:rsidP="000E6A27">
            <w:pPr>
              <w:ind w:left="79"/>
              <w:jc w:val="left"/>
              <w:rPr>
                <w:sz w:val="10"/>
              </w:rPr>
            </w:pPr>
            <w:r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Die Zuordnung ist                   </w:t>
            </w:r>
            <w:r w:rsid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 </w:t>
            </w:r>
            <w:r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                  </w:t>
            </w:r>
            <w:proofErr w:type="gramStart"/>
            <w:r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,</w:t>
            </w:r>
            <w:proofErr w:type="gramEnd"/>
            <w:r w:rsidRPr="000E6A27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weil</w:t>
            </w:r>
          </w:p>
        </w:tc>
      </w:tr>
      <w:tr w:rsidR="00DE0900" w14:paraId="41388FAC" w14:textId="77777777" w:rsidTr="00DE0900">
        <w:trPr>
          <w:trHeight w:val="257"/>
        </w:trPr>
        <w:tc>
          <w:tcPr>
            <w:tcW w:w="699" w:type="dxa"/>
            <w:vMerge w:val="restart"/>
          </w:tcPr>
          <w:p w14:paraId="03C8B657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  <w:vMerge w:val="restart"/>
          </w:tcPr>
          <w:p w14:paraId="4607DCF4" w14:textId="77777777" w:rsidR="00DE0900" w:rsidRDefault="00DE0900" w:rsidP="00DE0900">
            <w:pPr>
              <w:pStyle w:val="berschrift2"/>
            </w:pPr>
            <w:r>
              <w:t>b)</w:t>
            </w:r>
          </w:p>
        </w:tc>
        <w:tc>
          <w:tcPr>
            <w:tcW w:w="458" w:type="dxa"/>
          </w:tcPr>
          <w:p w14:paraId="36B46312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3123" w:type="dxa"/>
            <w:gridSpan w:val="10"/>
            <w:shd w:val="clear" w:color="auto" w:fill="auto"/>
          </w:tcPr>
          <w:p w14:paraId="414968A1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b/>
              </w:rPr>
            </w:pPr>
            <w:r>
              <w:rPr>
                <w:b/>
              </w:rPr>
              <w:t xml:space="preserve">b1) </w:t>
            </w:r>
          </w:p>
        </w:tc>
        <w:tc>
          <w:tcPr>
            <w:tcW w:w="485" w:type="dxa"/>
            <w:gridSpan w:val="2"/>
            <w:tcBorders>
              <w:left w:val="nil"/>
              <w:right w:val="single" w:sz="4" w:space="0" w:color="A6A6A6"/>
            </w:tcBorders>
            <w:shd w:val="clear" w:color="auto" w:fill="auto"/>
          </w:tcPr>
          <w:p w14:paraId="383FC015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tcBorders>
              <w:left w:val="single" w:sz="4" w:space="0" w:color="A6A6A6"/>
            </w:tcBorders>
            <w:shd w:val="clear" w:color="auto" w:fill="auto"/>
          </w:tcPr>
          <w:p w14:paraId="00B8A612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3125" w:type="dxa"/>
            <w:gridSpan w:val="12"/>
            <w:shd w:val="clear" w:color="auto" w:fill="auto"/>
          </w:tcPr>
          <w:p w14:paraId="46C7BC1B" w14:textId="77777777" w:rsidR="00DE0900" w:rsidRDefault="00DE0900" w:rsidP="00DE0900">
            <w:pPr>
              <w:jc w:val="left"/>
              <w:rPr>
                <w:b/>
              </w:rPr>
            </w:pPr>
            <w:r>
              <w:rPr>
                <w:b/>
              </w:rPr>
              <w:t xml:space="preserve">b2) </w:t>
            </w:r>
          </w:p>
        </w:tc>
        <w:tc>
          <w:tcPr>
            <w:tcW w:w="706" w:type="dxa"/>
            <w:tcBorders>
              <w:left w:val="nil"/>
            </w:tcBorders>
          </w:tcPr>
          <w:p w14:paraId="77884128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7D49F1BA" w14:textId="77777777" w:rsidTr="00DE0900">
        <w:trPr>
          <w:trHeight w:val="80"/>
        </w:trPr>
        <w:tc>
          <w:tcPr>
            <w:tcW w:w="699" w:type="dxa"/>
            <w:vMerge/>
          </w:tcPr>
          <w:p w14:paraId="31EC81F1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  <w:vMerge/>
          </w:tcPr>
          <w:p w14:paraId="5941C6D4" w14:textId="77777777" w:rsidR="00DE0900" w:rsidRDefault="00DE0900" w:rsidP="00DE0900">
            <w:pPr>
              <w:pStyle w:val="berschrift2"/>
            </w:pPr>
          </w:p>
        </w:tc>
        <w:tc>
          <w:tcPr>
            <w:tcW w:w="458" w:type="dxa"/>
          </w:tcPr>
          <w:p w14:paraId="4B758968" w14:textId="77777777" w:rsidR="00DE0900" w:rsidRPr="00FF6CCE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4"/>
              </w:rPr>
            </w:pPr>
          </w:p>
        </w:tc>
        <w:tc>
          <w:tcPr>
            <w:tcW w:w="1712" w:type="dxa"/>
            <w:gridSpan w:val="6"/>
            <w:tcBorders>
              <w:bottom w:val="single" w:sz="4" w:space="0" w:color="A6A6A6"/>
            </w:tcBorders>
            <w:shd w:val="clear" w:color="auto" w:fill="auto"/>
          </w:tcPr>
          <w:p w14:paraId="7725452D" w14:textId="77777777" w:rsidR="00DE0900" w:rsidRPr="00FF6CCE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sz w:val="12"/>
              </w:rPr>
            </w:pPr>
          </w:p>
        </w:tc>
        <w:tc>
          <w:tcPr>
            <w:tcW w:w="1411" w:type="dxa"/>
            <w:gridSpan w:val="4"/>
            <w:tcBorders>
              <w:bottom w:val="single" w:sz="4" w:space="0" w:color="A6A6A6"/>
            </w:tcBorders>
            <w:shd w:val="clear" w:color="auto" w:fill="auto"/>
          </w:tcPr>
          <w:p w14:paraId="6BDBCCDA" w14:textId="77777777" w:rsidR="00DE0900" w:rsidRPr="00FF6CCE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sz w:val="12"/>
              </w:rPr>
            </w:pPr>
          </w:p>
        </w:tc>
        <w:tc>
          <w:tcPr>
            <w:tcW w:w="485" w:type="dxa"/>
            <w:gridSpan w:val="2"/>
            <w:tcBorders>
              <w:left w:val="nil"/>
              <w:right w:val="single" w:sz="4" w:space="0" w:color="A6A6A6"/>
            </w:tcBorders>
            <w:shd w:val="clear" w:color="auto" w:fill="auto"/>
          </w:tcPr>
          <w:p w14:paraId="6A4EAA9F" w14:textId="77777777" w:rsidR="00DE0900" w:rsidRPr="00FF6CCE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2"/>
              </w:rPr>
            </w:pPr>
          </w:p>
        </w:tc>
        <w:tc>
          <w:tcPr>
            <w:tcW w:w="512" w:type="dxa"/>
            <w:tcBorders>
              <w:left w:val="single" w:sz="4" w:space="0" w:color="A6A6A6"/>
            </w:tcBorders>
            <w:shd w:val="clear" w:color="auto" w:fill="auto"/>
          </w:tcPr>
          <w:p w14:paraId="66F49776" w14:textId="77777777" w:rsidR="00DE0900" w:rsidRPr="00FF6CCE" w:rsidRDefault="00DE0900" w:rsidP="00DE0900">
            <w:pPr>
              <w:jc w:val="left"/>
              <w:rPr>
                <w:sz w:val="12"/>
              </w:rPr>
            </w:pPr>
          </w:p>
        </w:tc>
        <w:tc>
          <w:tcPr>
            <w:tcW w:w="1589" w:type="dxa"/>
            <w:gridSpan w:val="6"/>
            <w:tcBorders>
              <w:bottom w:val="single" w:sz="4" w:space="0" w:color="A6A6A6"/>
            </w:tcBorders>
            <w:shd w:val="clear" w:color="auto" w:fill="auto"/>
          </w:tcPr>
          <w:p w14:paraId="506373D1" w14:textId="77777777" w:rsidR="00DE0900" w:rsidRPr="00FF6CCE" w:rsidRDefault="00DE0900" w:rsidP="00DE0900">
            <w:pPr>
              <w:jc w:val="center"/>
              <w:rPr>
                <w:sz w:val="12"/>
              </w:rPr>
            </w:pPr>
          </w:p>
        </w:tc>
        <w:tc>
          <w:tcPr>
            <w:tcW w:w="1536" w:type="dxa"/>
            <w:gridSpan w:val="6"/>
            <w:tcBorders>
              <w:bottom w:val="single" w:sz="4" w:space="0" w:color="A6A6A6"/>
            </w:tcBorders>
            <w:shd w:val="clear" w:color="auto" w:fill="auto"/>
          </w:tcPr>
          <w:p w14:paraId="125EECA0" w14:textId="77777777" w:rsidR="00DE0900" w:rsidRPr="00FF6CCE" w:rsidRDefault="00DE0900" w:rsidP="00DE0900">
            <w:pPr>
              <w:jc w:val="center"/>
              <w:rPr>
                <w:sz w:val="12"/>
              </w:rPr>
            </w:pPr>
          </w:p>
        </w:tc>
        <w:tc>
          <w:tcPr>
            <w:tcW w:w="706" w:type="dxa"/>
            <w:tcBorders>
              <w:left w:val="nil"/>
            </w:tcBorders>
          </w:tcPr>
          <w:p w14:paraId="5EA8657A" w14:textId="77777777" w:rsidR="00DE0900" w:rsidRPr="00FF6CCE" w:rsidRDefault="00DE0900" w:rsidP="00DE0900">
            <w:pPr>
              <w:jc w:val="left"/>
              <w:rPr>
                <w:b/>
                <w:sz w:val="12"/>
              </w:rPr>
            </w:pPr>
          </w:p>
        </w:tc>
      </w:tr>
      <w:tr w:rsidR="00DE0900" w14:paraId="7091A627" w14:textId="77777777" w:rsidTr="00DE0900">
        <w:trPr>
          <w:trHeight w:val="257"/>
        </w:trPr>
        <w:tc>
          <w:tcPr>
            <w:tcW w:w="699" w:type="dxa"/>
            <w:vMerge/>
          </w:tcPr>
          <w:p w14:paraId="18CB68CE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  <w:vMerge/>
          </w:tcPr>
          <w:p w14:paraId="4E80609B" w14:textId="77777777" w:rsidR="00DE0900" w:rsidRDefault="00DE0900" w:rsidP="00DE0900">
            <w:pPr>
              <w:pStyle w:val="berschrift2"/>
            </w:pPr>
          </w:p>
        </w:tc>
        <w:tc>
          <w:tcPr>
            <w:tcW w:w="458" w:type="dxa"/>
            <w:tcBorders>
              <w:right w:val="single" w:sz="4" w:space="0" w:color="A6A6A6"/>
            </w:tcBorders>
          </w:tcPr>
          <w:p w14:paraId="2E06F5DF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 wp14:anchorId="4DC0ADAD" wp14:editId="73D39246">
                  <wp:extent cx="260824" cy="152400"/>
                  <wp:effectExtent l="0" t="0" r="6350" b="0"/>
                  <wp:docPr id="5527" name="Grafik 5527" descr="K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hildren.svg"/>
                          <pic:cNvPicPr/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rcRect t="19186" b="22383"/>
                          <a:stretch/>
                        </pic:blipFill>
                        <pic:spPr bwMode="auto">
                          <a:xfrm>
                            <a:off x="0" y="0"/>
                            <a:ext cx="263469" cy="153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5C134480" w14:textId="77777777" w:rsidR="00DE0900" w:rsidRPr="00C2165E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Anzahl Kinder</w:t>
            </w:r>
          </w:p>
        </w:tc>
        <w:tc>
          <w:tcPr>
            <w:tcW w:w="1411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6A37D031" w14:textId="77777777" w:rsidR="00DE0900" w:rsidRPr="00672DC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rPr>
                <w:b/>
              </w:rPr>
              <w:t>Geld in Euro</w:t>
            </w:r>
          </w:p>
        </w:tc>
        <w:tc>
          <w:tcPr>
            <w:tcW w:w="485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7A3AE501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40704535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69F6BC3" wp14:editId="7CF5D3B4">
                  <wp:extent cx="243416" cy="243416"/>
                  <wp:effectExtent l="0" t="0" r="4445" b="4445"/>
                  <wp:docPr id="298" name="Grafik 298" descr="H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Dog.sv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32" cy="24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9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2E1BE72F" w14:textId="77777777" w:rsidR="00DE0900" w:rsidRPr="00E155A7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>Anzahl Hunde</w:t>
            </w:r>
          </w:p>
        </w:tc>
        <w:tc>
          <w:tcPr>
            <w:tcW w:w="1536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7F80C33F" w14:textId="77777777" w:rsidR="00DE0900" w:rsidRDefault="00DE0900" w:rsidP="00DE0900">
            <w:pPr>
              <w:jc w:val="center"/>
              <w:rPr>
                <w:b/>
              </w:rPr>
            </w:pPr>
            <w:r>
              <w:rPr>
                <w:b/>
              </w:rPr>
              <w:t>Hundefutter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09CF4B8A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3723D93F" w14:textId="77777777" w:rsidTr="00DE0900">
        <w:trPr>
          <w:trHeight w:val="170"/>
        </w:trPr>
        <w:tc>
          <w:tcPr>
            <w:tcW w:w="699" w:type="dxa"/>
            <w:vMerge/>
          </w:tcPr>
          <w:p w14:paraId="1EA008C7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  <w:vMerge/>
          </w:tcPr>
          <w:p w14:paraId="7C7D6F44" w14:textId="77777777" w:rsidR="00DE0900" w:rsidRDefault="00DE0900" w:rsidP="00DE0900">
            <w:pPr>
              <w:pStyle w:val="berschrift2"/>
            </w:pPr>
          </w:p>
        </w:tc>
        <w:tc>
          <w:tcPr>
            <w:tcW w:w="458" w:type="dxa"/>
            <w:tcBorders>
              <w:right w:val="single" w:sz="4" w:space="0" w:color="A6A6A6"/>
            </w:tcBorders>
          </w:tcPr>
          <w:p w14:paraId="73226DA6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712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AD57384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1</w:t>
            </w:r>
          </w:p>
        </w:tc>
        <w:tc>
          <w:tcPr>
            <w:tcW w:w="1411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9BD4C52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360</w:t>
            </w:r>
          </w:p>
        </w:tc>
        <w:tc>
          <w:tcPr>
            <w:tcW w:w="485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2E25B690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77D984CE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9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EC8D283" w14:textId="77777777" w:rsidR="00DE0900" w:rsidRPr="00C10A01" w:rsidRDefault="00DE0900" w:rsidP="00DE0900">
            <w:pPr>
              <w:jc w:val="center"/>
            </w:pPr>
            <w:r>
              <w:t>1</w:t>
            </w:r>
          </w:p>
        </w:tc>
        <w:tc>
          <w:tcPr>
            <w:tcW w:w="1536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940D936" w14:textId="77777777" w:rsidR="00DE0900" w:rsidRPr="00C10A01" w:rsidRDefault="00DE0900" w:rsidP="00DE0900">
            <w:pPr>
              <w:jc w:val="center"/>
            </w:pPr>
            <w:r>
              <w:t xml:space="preserve">5 kg 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37D9BC91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3A85DE78" w14:textId="77777777" w:rsidTr="00DE0900">
        <w:trPr>
          <w:trHeight w:val="170"/>
        </w:trPr>
        <w:tc>
          <w:tcPr>
            <w:tcW w:w="699" w:type="dxa"/>
            <w:vMerge/>
          </w:tcPr>
          <w:p w14:paraId="7552262B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  <w:vMerge/>
          </w:tcPr>
          <w:p w14:paraId="6B8F291E" w14:textId="77777777" w:rsidR="00DE0900" w:rsidRDefault="00DE0900" w:rsidP="00DE0900">
            <w:pPr>
              <w:pStyle w:val="berschrift2"/>
            </w:pPr>
          </w:p>
        </w:tc>
        <w:tc>
          <w:tcPr>
            <w:tcW w:w="458" w:type="dxa"/>
            <w:tcBorders>
              <w:right w:val="single" w:sz="4" w:space="0" w:color="A6A6A6"/>
            </w:tcBorders>
          </w:tcPr>
          <w:p w14:paraId="6E295A82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712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3821BBF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2</w:t>
            </w:r>
          </w:p>
        </w:tc>
        <w:tc>
          <w:tcPr>
            <w:tcW w:w="1411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16F453A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180</w:t>
            </w:r>
          </w:p>
        </w:tc>
        <w:tc>
          <w:tcPr>
            <w:tcW w:w="485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54BFAFEA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58CC88EF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9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9AE2C5D" w14:textId="77777777" w:rsidR="00DE0900" w:rsidRPr="00C10A01" w:rsidRDefault="00DE0900" w:rsidP="00DE0900">
            <w:pPr>
              <w:jc w:val="center"/>
            </w:pPr>
            <w:r>
              <w:t>2</w:t>
            </w:r>
          </w:p>
        </w:tc>
        <w:tc>
          <w:tcPr>
            <w:tcW w:w="1536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9E8C912" w14:textId="77777777" w:rsidR="00DE0900" w:rsidRPr="00C10A01" w:rsidRDefault="00DE0900" w:rsidP="00DE0900">
            <w:pPr>
              <w:jc w:val="center"/>
            </w:pPr>
            <w:r>
              <w:t>10 kg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227696DA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4393E1A3" w14:textId="77777777" w:rsidTr="00DE0900">
        <w:trPr>
          <w:trHeight w:val="170"/>
        </w:trPr>
        <w:tc>
          <w:tcPr>
            <w:tcW w:w="699" w:type="dxa"/>
            <w:vMerge/>
          </w:tcPr>
          <w:p w14:paraId="3CB4810E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  <w:vMerge/>
          </w:tcPr>
          <w:p w14:paraId="73C7B94B" w14:textId="77777777" w:rsidR="00DE0900" w:rsidRDefault="00DE0900" w:rsidP="00DE0900">
            <w:pPr>
              <w:pStyle w:val="berschrift2"/>
            </w:pPr>
          </w:p>
        </w:tc>
        <w:tc>
          <w:tcPr>
            <w:tcW w:w="458" w:type="dxa"/>
            <w:tcBorders>
              <w:right w:val="single" w:sz="4" w:space="0" w:color="A6A6A6"/>
            </w:tcBorders>
          </w:tcPr>
          <w:p w14:paraId="501C6FD3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712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DFADBF9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3</w:t>
            </w:r>
          </w:p>
        </w:tc>
        <w:tc>
          <w:tcPr>
            <w:tcW w:w="1411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BD5D5FE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120</w:t>
            </w:r>
          </w:p>
        </w:tc>
        <w:tc>
          <w:tcPr>
            <w:tcW w:w="485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657F58E6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61825169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9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F7A0B86" w14:textId="77777777" w:rsidR="00DE0900" w:rsidRPr="00C10A01" w:rsidRDefault="00DE0900" w:rsidP="00DE0900">
            <w:pPr>
              <w:jc w:val="center"/>
            </w:pPr>
            <w:r>
              <w:t>3</w:t>
            </w:r>
          </w:p>
        </w:tc>
        <w:tc>
          <w:tcPr>
            <w:tcW w:w="1536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8190079" w14:textId="77777777" w:rsidR="00DE0900" w:rsidRPr="00C10A01" w:rsidRDefault="00DE0900" w:rsidP="00DE0900">
            <w:pPr>
              <w:jc w:val="center"/>
            </w:pPr>
            <w:r>
              <w:t>15 kg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22341845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30F2251C" w14:textId="77777777" w:rsidTr="00DE0900">
        <w:trPr>
          <w:trHeight w:val="170"/>
        </w:trPr>
        <w:tc>
          <w:tcPr>
            <w:tcW w:w="699" w:type="dxa"/>
            <w:vMerge/>
          </w:tcPr>
          <w:p w14:paraId="1B440A80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  <w:vMerge/>
          </w:tcPr>
          <w:p w14:paraId="1C5393A3" w14:textId="77777777" w:rsidR="00DE0900" w:rsidRDefault="00DE0900" w:rsidP="00DE0900">
            <w:pPr>
              <w:pStyle w:val="berschrift2"/>
            </w:pPr>
          </w:p>
        </w:tc>
        <w:tc>
          <w:tcPr>
            <w:tcW w:w="458" w:type="dxa"/>
            <w:tcBorders>
              <w:right w:val="single" w:sz="4" w:space="0" w:color="A6A6A6"/>
            </w:tcBorders>
          </w:tcPr>
          <w:p w14:paraId="4D53A476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712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CD93150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4</w:t>
            </w:r>
          </w:p>
        </w:tc>
        <w:tc>
          <w:tcPr>
            <w:tcW w:w="1411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34599DC" w14:textId="77777777" w:rsidR="00DE0900" w:rsidRPr="00C10A01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90</w:t>
            </w:r>
          </w:p>
        </w:tc>
        <w:tc>
          <w:tcPr>
            <w:tcW w:w="485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302C77EC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35015AE6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9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008EBF2" w14:textId="77777777" w:rsidR="00DE0900" w:rsidRPr="00C10A01" w:rsidRDefault="00DE0900" w:rsidP="00DE0900">
            <w:pPr>
              <w:jc w:val="center"/>
            </w:pPr>
            <w:r>
              <w:t>5</w:t>
            </w:r>
          </w:p>
        </w:tc>
        <w:tc>
          <w:tcPr>
            <w:tcW w:w="1536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415053D8" w14:textId="77777777" w:rsidR="00DE0900" w:rsidRDefault="00DE0900" w:rsidP="00DE0900">
            <w:pPr>
              <w:jc w:val="center"/>
            </w:pPr>
            <w:r>
              <w:t>25 kg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41AD5066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4B142AE3" w14:textId="77777777" w:rsidTr="00DE0900">
        <w:trPr>
          <w:trHeight w:val="170"/>
        </w:trPr>
        <w:tc>
          <w:tcPr>
            <w:tcW w:w="699" w:type="dxa"/>
            <w:vMerge/>
          </w:tcPr>
          <w:p w14:paraId="548664A9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  <w:vMerge/>
          </w:tcPr>
          <w:p w14:paraId="42D077CB" w14:textId="77777777" w:rsidR="00DE0900" w:rsidRDefault="00DE0900" w:rsidP="00DE0900">
            <w:pPr>
              <w:pStyle w:val="berschrift2"/>
            </w:pPr>
          </w:p>
        </w:tc>
        <w:tc>
          <w:tcPr>
            <w:tcW w:w="458" w:type="dxa"/>
            <w:tcBorders>
              <w:right w:val="single" w:sz="4" w:space="0" w:color="A6A6A6"/>
            </w:tcBorders>
          </w:tcPr>
          <w:p w14:paraId="52907CC3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712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C0F32C3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5</w:t>
            </w:r>
          </w:p>
        </w:tc>
        <w:tc>
          <w:tcPr>
            <w:tcW w:w="1411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E1B2839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72</w:t>
            </w:r>
          </w:p>
        </w:tc>
        <w:tc>
          <w:tcPr>
            <w:tcW w:w="485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32E2F431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2" w:type="dxa"/>
            <w:tcBorders>
              <w:left w:val="single" w:sz="4" w:space="0" w:color="A6A6A6"/>
              <w:right w:val="single" w:sz="4" w:space="0" w:color="A6A6A6"/>
            </w:tcBorders>
          </w:tcPr>
          <w:p w14:paraId="47BEBB57" w14:textId="77777777" w:rsidR="00DE0900" w:rsidRDefault="00DE0900" w:rsidP="00DE0900">
            <w:pPr>
              <w:jc w:val="left"/>
              <w:rPr>
                <w:b/>
              </w:rPr>
            </w:pPr>
          </w:p>
        </w:tc>
        <w:tc>
          <w:tcPr>
            <w:tcW w:w="1589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B25D3A4" w14:textId="77777777" w:rsidR="00DE0900" w:rsidRDefault="00DE0900" w:rsidP="00DE0900">
            <w:pPr>
              <w:jc w:val="center"/>
            </w:pPr>
            <w:r>
              <w:t xml:space="preserve">10 </w:t>
            </w:r>
          </w:p>
        </w:tc>
        <w:tc>
          <w:tcPr>
            <w:tcW w:w="1536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5352F04" w14:textId="77777777" w:rsidR="00DE0900" w:rsidRDefault="00DE0900" w:rsidP="00DE0900">
            <w:pPr>
              <w:jc w:val="center"/>
            </w:pPr>
            <w:r>
              <w:t>50 kg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145990C9" w14:textId="77777777" w:rsidR="00DE0900" w:rsidRDefault="00DE0900" w:rsidP="00DE0900">
            <w:pPr>
              <w:jc w:val="left"/>
              <w:rPr>
                <w:b/>
              </w:rPr>
            </w:pPr>
          </w:p>
        </w:tc>
      </w:tr>
      <w:tr w:rsidR="00DE0900" w14:paraId="06646E1B" w14:textId="77777777" w:rsidTr="00DE0900">
        <w:trPr>
          <w:trHeight w:val="20"/>
        </w:trPr>
        <w:tc>
          <w:tcPr>
            <w:tcW w:w="699" w:type="dxa"/>
          </w:tcPr>
          <w:p w14:paraId="5FBE2553" w14:textId="77777777" w:rsidR="00DE0900" w:rsidRPr="001B7F82" w:rsidRDefault="00DE0900" w:rsidP="00DE0900">
            <w:pPr>
              <w:jc w:val="left"/>
              <w:rPr>
                <w:sz w:val="8"/>
              </w:rPr>
            </w:pPr>
          </w:p>
        </w:tc>
        <w:tc>
          <w:tcPr>
            <w:tcW w:w="249" w:type="dxa"/>
          </w:tcPr>
          <w:p w14:paraId="1CAAB958" w14:textId="77777777" w:rsidR="00DE0900" w:rsidRPr="001B7F82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4066" w:type="dxa"/>
            <w:gridSpan w:val="13"/>
            <w:tcBorders>
              <w:right w:val="single" w:sz="4" w:space="0" w:color="A6A6A6"/>
            </w:tcBorders>
          </w:tcPr>
          <w:p w14:paraId="5C9536CA" w14:textId="77777777" w:rsidR="00DE0900" w:rsidRPr="001B7F82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  <w:tc>
          <w:tcPr>
            <w:tcW w:w="4343" w:type="dxa"/>
            <w:gridSpan w:val="14"/>
            <w:tcBorders>
              <w:left w:val="single" w:sz="4" w:space="0" w:color="A6A6A6"/>
            </w:tcBorders>
          </w:tcPr>
          <w:p w14:paraId="6363CAB5" w14:textId="77777777" w:rsidR="00DE0900" w:rsidRPr="001B7F82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</w:tr>
      <w:tr w:rsidR="00DE0900" w14:paraId="0892741C" w14:textId="77777777" w:rsidTr="00DE0900">
        <w:trPr>
          <w:trHeight w:val="20"/>
        </w:trPr>
        <w:tc>
          <w:tcPr>
            <w:tcW w:w="699" w:type="dxa"/>
          </w:tcPr>
          <w:p w14:paraId="55E0A7F2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</w:tcPr>
          <w:p w14:paraId="2697DA37" w14:textId="77777777" w:rsidR="00DE0900" w:rsidRDefault="00DE0900" w:rsidP="00DE0900">
            <w:pPr>
              <w:pStyle w:val="berschrift2"/>
            </w:pPr>
          </w:p>
        </w:tc>
        <w:tc>
          <w:tcPr>
            <w:tcW w:w="670" w:type="dxa"/>
            <w:gridSpan w:val="3"/>
          </w:tcPr>
          <w:p w14:paraId="2A9B27A7" w14:textId="77777777" w:rsidR="00DE0900" w:rsidRPr="00723E2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34"/>
              <w:contextualSpacing/>
              <w:jc w:val="center"/>
              <w:textAlignment w:val="auto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sym w:font="Wingdings" w:char="F078"/>
            </w:r>
            <w:r>
              <w:rPr>
                <w:b/>
                <w:bCs/>
                <w:iCs/>
              </w:rPr>
              <w:t xml:space="preserve"> </w:t>
            </w:r>
            <w:r w:rsidRPr="00FF6CCE">
              <w:rPr>
                <w:bCs/>
                <w:iCs/>
              </w:rPr>
              <w:sym w:font="Wingdings" w:char="F03F"/>
            </w:r>
          </w:p>
        </w:tc>
        <w:tc>
          <w:tcPr>
            <w:tcW w:w="497" w:type="dxa"/>
            <w:gridSpan w:val="2"/>
          </w:tcPr>
          <w:p w14:paraId="1D4D09F0" w14:textId="77777777" w:rsidR="00DE0900" w:rsidRPr="00FF6CCE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center"/>
              <w:textAlignment w:val="auto"/>
              <w:rPr>
                <w:bCs/>
                <w:iCs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1003" w:type="dxa"/>
            <w:gridSpan w:val="2"/>
          </w:tcPr>
          <w:p w14:paraId="2F82EE9E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anti-</w:t>
            </w:r>
          </w:p>
          <w:p w14:paraId="4D08E03D" w14:textId="77777777" w:rsidR="00DE0900" w:rsidRPr="00FF6CCE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center"/>
              <w:textAlignment w:val="auto"/>
              <w:rPr>
                <w:bCs/>
                <w:iCs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568" w:type="dxa"/>
            <w:gridSpan w:val="2"/>
          </w:tcPr>
          <w:p w14:paraId="688F70E1" w14:textId="77777777" w:rsidR="00DE0900" w:rsidRPr="00FF6CCE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66"/>
              <w:contextualSpacing/>
              <w:jc w:val="left"/>
              <w:textAlignment w:val="auto"/>
              <w:rPr>
                <w:bCs/>
                <w:iCs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843" w:type="dxa"/>
            <w:gridSpan w:val="2"/>
          </w:tcPr>
          <w:p w14:paraId="61EA5714" w14:textId="77777777" w:rsidR="00DE0900" w:rsidRPr="00EF2F8C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39"/>
              <w:contextualSpacing/>
              <w:jc w:val="left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n</w:t>
            </w:r>
            <w:r w:rsidRPr="00EF2F8C">
              <w:rPr>
                <w:bCs/>
                <w:iCs/>
                <w:sz w:val="16"/>
              </w:rPr>
              <w:t>icht</w:t>
            </w:r>
            <w:r>
              <w:rPr>
                <w:bCs/>
                <w:iCs/>
                <w:sz w:val="16"/>
              </w:rPr>
              <w:t xml:space="preserve"> anti-</w:t>
            </w:r>
          </w:p>
          <w:p w14:paraId="761B9751" w14:textId="77777777" w:rsidR="00DE0900" w:rsidRPr="00FF6CCE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4"/>
              <w:contextualSpacing/>
              <w:jc w:val="left"/>
              <w:textAlignment w:val="auto"/>
              <w:rPr>
                <w:bCs/>
                <w:iCs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1B8904B3" w14:textId="77777777" w:rsidR="00DE0900" w:rsidRPr="00723E2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66"/>
              <w:contextualSpacing/>
              <w:jc w:val="left"/>
              <w:textAlignment w:val="auto"/>
              <w:rPr>
                <w:b/>
                <w:bCs/>
                <w:iCs/>
              </w:rPr>
            </w:pPr>
          </w:p>
        </w:tc>
        <w:tc>
          <w:tcPr>
            <w:tcW w:w="723" w:type="dxa"/>
            <w:gridSpan w:val="3"/>
            <w:tcBorders>
              <w:left w:val="single" w:sz="4" w:space="0" w:color="A6A6A6"/>
            </w:tcBorders>
          </w:tcPr>
          <w:p w14:paraId="72860DAF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83"/>
              <w:contextualSpacing/>
              <w:jc w:val="center"/>
              <w:textAlignment w:val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Cs/>
              </w:rPr>
              <w:sym w:font="Wingdings" w:char="F078"/>
            </w:r>
            <w:r>
              <w:rPr>
                <w:b/>
                <w:bCs/>
                <w:iCs/>
              </w:rPr>
              <w:t xml:space="preserve"> </w:t>
            </w:r>
            <w:r w:rsidRPr="00FF6CCE">
              <w:rPr>
                <w:bCs/>
                <w:iCs/>
              </w:rPr>
              <w:sym w:font="Wingdings" w:char="F03F"/>
            </w:r>
          </w:p>
        </w:tc>
        <w:tc>
          <w:tcPr>
            <w:tcW w:w="498" w:type="dxa"/>
            <w:gridSpan w:val="2"/>
          </w:tcPr>
          <w:p w14:paraId="1BC7D76E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83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948" w:type="dxa"/>
            <w:gridSpan w:val="3"/>
          </w:tcPr>
          <w:p w14:paraId="5CA05D51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anti-</w:t>
            </w:r>
          </w:p>
          <w:p w14:paraId="0F28DBC6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470" w:type="dxa"/>
            <w:gridSpan w:val="2"/>
          </w:tcPr>
          <w:p w14:paraId="2D83EB43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83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977" w:type="dxa"/>
            <w:gridSpan w:val="2"/>
          </w:tcPr>
          <w:p w14:paraId="38E522E3" w14:textId="77777777" w:rsidR="00DE0900" w:rsidRPr="00EF2F8C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39"/>
              <w:contextualSpacing/>
              <w:jc w:val="left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n</w:t>
            </w:r>
            <w:r w:rsidRPr="00EF2F8C">
              <w:rPr>
                <w:bCs/>
                <w:iCs/>
                <w:sz w:val="16"/>
              </w:rPr>
              <w:t>icht</w:t>
            </w:r>
            <w:r>
              <w:rPr>
                <w:bCs/>
                <w:iCs/>
                <w:sz w:val="16"/>
              </w:rPr>
              <w:t xml:space="preserve"> anti-</w:t>
            </w:r>
          </w:p>
          <w:p w14:paraId="4978251F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5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727" w:type="dxa"/>
            <w:gridSpan w:val="2"/>
            <w:tcBorders>
              <w:left w:val="nil"/>
            </w:tcBorders>
          </w:tcPr>
          <w:p w14:paraId="2134FB1E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83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</w:p>
        </w:tc>
      </w:tr>
      <w:tr w:rsidR="00DE0900" w14:paraId="61C1AE29" w14:textId="77777777" w:rsidTr="00DE0900">
        <w:trPr>
          <w:trHeight w:val="1359"/>
        </w:trPr>
        <w:tc>
          <w:tcPr>
            <w:tcW w:w="699" w:type="dxa"/>
          </w:tcPr>
          <w:p w14:paraId="757D1136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</w:tcPr>
          <w:p w14:paraId="5A0A49EA" w14:textId="77777777" w:rsidR="00DE0900" w:rsidRDefault="00DE0900" w:rsidP="00DE0900">
            <w:pPr>
              <w:pStyle w:val="berschrift2"/>
            </w:pPr>
          </w:p>
        </w:tc>
        <w:tc>
          <w:tcPr>
            <w:tcW w:w="4066" w:type="dxa"/>
            <w:gridSpan w:val="13"/>
            <w:tcBorders>
              <w:right w:val="single" w:sz="4" w:space="0" w:color="A6A6A6"/>
            </w:tcBorders>
          </w:tcPr>
          <w:p w14:paraId="57C2753E" w14:textId="77777777" w:rsidR="00DE0900" w:rsidRPr="00B47E07" w:rsidRDefault="00DE0900" w:rsidP="00DE0900">
            <w:pPr>
              <w:spacing w:before="120" w:line="257" w:lineRule="auto"/>
              <w:ind w:left="34"/>
              <w:contextualSpacing/>
              <w:jc w:val="left"/>
              <w:rPr>
                <w:b/>
              </w:rPr>
            </w:pPr>
            <w:r w:rsidRPr="00B47E07">
              <w:rPr>
                <w:b/>
              </w:rPr>
              <w:t xml:space="preserve">Begründung: </w:t>
            </w:r>
          </w:p>
          <w:p w14:paraId="5A18A031" w14:textId="77777777" w:rsidR="00DE0900" w:rsidRPr="000A2028" w:rsidRDefault="00DE0900" w:rsidP="00DE0900">
            <w:pPr>
              <w:spacing w:line="257" w:lineRule="auto"/>
              <w:ind w:left="34"/>
              <w:contextualSpacing/>
              <w:jc w:val="left"/>
              <w:rPr>
                <w:rFonts w:ascii="Comic Sans MS" w:hAnsi="Comic Sans MS"/>
                <w:sz w:val="20"/>
                <w:szCs w:val="20"/>
              </w:rPr>
            </w:pPr>
            <w:r w:rsidRPr="000A2028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Die Zuordnung ist                                                </w:t>
            </w:r>
            <w:proofErr w:type="gramStart"/>
            <w:r w:rsidRPr="000A2028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,</w:t>
            </w:r>
            <w:proofErr w:type="gramEnd"/>
            <w:r w:rsidRPr="000A2028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weil</w:t>
            </w:r>
          </w:p>
        </w:tc>
        <w:tc>
          <w:tcPr>
            <w:tcW w:w="4343" w:type="dxa"/>
            <w:gridSpan w:val="14"/>
            <w:tcBorders>
              <w:left w:val="single" w:sz="4" w:space="0" w:color="A6A6A6"/>
            </w:tcBorders>
          </w:tcPr>
          <w:p w14:paraId="7DC65B61" w14:textId="77777777" w:rsidR="00DE0900" w:rsidRPr="00B47E07" w:rsidRDefault="00DE0900" w:rsidP="00DE0900">
            <w:pPr>
              <w:spacing w:before="120"/>
              <w:ind w:left="79"/>
              <w:jc w:val="left"/>
              <w:rPr>
                <w:b/>
              </w:rPr>
            </w:pPr>
            <w:r w:rsidRPr="00B47E07">
              <w:rPr>
                <w:b/>
              </w:rPr>
              <w:t>Begründung:</w:t>
            </w:r>
          </w:p>
          <w:p w14:paraId="1DEE806E" w14:textId="5411B5A7" w:rsidR="00DE0900" w:rsidRPr="00FF6CCE" w:rsidRDefault="00DE0900" w:rsidP="000A2028">
            <w:pPr>
              <w:ind w:left="79"/>
              <w:jc w:val="left"/>
              <w:rPr>
                <w:szCs w:val="21"/>
              </w:rPr>
            </w:pPr>
            <w:r w:rsidRPr="000A2028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Die Zuordnung ist                                                   </w:t>
            </w:r>
            <w:proofErr w:type="gramStart"/>
            <w:r w:rsidRPr="000A2028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,</w:t>
            </w:r>
            <w:proofErr w:type="gramEnd"/>
            <w:r w:rsidRPr="000A2028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weil</w:t>
            </w:r>
          </w:p>
        </w:tc>
      </w:tr>
      <w:tr w:rsidR="00DE0900" w14:paraId="56B0D825" w14:textId="77777777" w:rsidTr="00DE0900">
        <w:trPr>
          <w:trHeight w:val="70"/>
        </w:trPr>
        <w:tc>
          <w:tcPr>
            <w:tcW w:w="699" w:type="dxa"/>
          </w:tcPr>
          <w:p w14:paraId="5E434F8E" w14:textId="77777777" w:rsidR="00DE0900" w:rsidRPr="00692F49" w:rsidRDefault="00DE0900" w:rsidP="00DE0900">
            <w:pPr>
              <w:jc w:val="left"/>
              <w:rPr>
                <w:sz w:val="8"/>
              </w:rPr>
            </w:pPr>
          </w:p>
        </w:tc>
        <w:tc>
          <w:tcPr>
            <w:tcW w:w="249" w:type="dxa"/>
          </w:tcPr>
          <w:p w14:paraId="574FF3AB" w14:textId="77777777" w:rsidR="00DE0900" w:rsidRPr="00692F49" w:rsidRDefault="00DE0900" w:rsidP="00DE0900">
            <w:pPr>
              <w:pStyle w:val="berschrift2"/>
              <w:rPr>
                <w:sz w:val="8"/>
              </w:rPr>
            </w:pPr>
          </w:p>
        </w:tc>
        <w:tc>
          <w:tcPr>
            <w:tcW w:w="458" w:type="dxa"/>
          </w:tcPr>
          <w:p w14:paraId="3143D558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1712" w:type="dxa"/>
            <w:gridSpan w:val="6"/>
          </w:tcPr>
          <w:p w14:paraId="125C4BDE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1411" w:type="dxa"/>
            <w:gridSpan w:val="4"/>
          </w:tcPr>
          <w:p w14:paraId="79D72E48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4F17678F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512" w:type="dxa"/>
            <w:tcBorders>
              <w:left w:val="single" w:sz="4" w:space="0" w:color="A6A6A6"/>
            </w:tcBorders>
          </w:tcPr>
          <w:p w14:paraId="4FECA5E6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1516" w:type="dxa"/>
            <w:gridSpan w:val="5"/>
          </w:tcPr>
          <w:p w14:paraId="44A5574C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1609" w:type="dxa"/>
            <w:gridSpan w:val="7"/>
          </w:tcPr>
          <w:p w14:paraId="1612EA49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  <w:tc>
          <w:tcPr>
            <w:tcW w:w="706" w:type="dxa"/>
          </w:tcPr>
          <w:p w14:paraId="6EB2A6AB" w14:textId="77777777" w:rsidR="00DE0900" w:rsidRPr="00692F49" w:rsidRDefault="00DE0900" w:rsidP="00DE0900">
            <w:pPr>
              <w:jc w:val="left"/>
              <w:rPr>
                <w:b/>
                <w:sz w:val="8"/>
              </w:rPr>
            </w:pPr>
          </w:p>
        </w:tc>
      </w:tr>
      <w:tr w:rsidR="00DE0900" w14:paraId="5FBA2113" w14:textId="77777777" w:rsidTr="00DE0900">
        <w:trPr>
          <w:trHeight w:val="321"/>
        </w:trPr>
        <w:tc>
          <w:tcPr>
            <w:tcW w:w="699" w:type="dxa"/>
          </w:tcPr>
          <w:p w14:paraId="5960DE2E" w14:textId="77777777" w:rsidR="00DE0900" w:rsidRPr="001B7F82" w:rsidRDefault="00DE0900" w:rsidP="00DE0900">
            <w:pPr>
              <w:jc w:val="left"/>
              <w:rPr>
                <w:sz w:val="12"/>
              </w:rPr>
            </w:pPr>
          </w:p>
        </w:tc>
        <w:tc>
          <w:tcPr>
            <w:tcW w:w="249" w:type="dxa"/>
          </w:tcPr>
          <w:p w14:paraId="74386346" w14:textId="77777777" w:rsidR="00DE0900" w:rsidRPr="00FC0CB2" w:rsidRDefault="00DE0900" w:rsidP="00DE0900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t>c</w:t>
            </w:r>
            <w:r w:rsidRPr="00FC0CB2">
              <w:rPr>
                <w:szCs w:val="21"/>
              </w:rPr>
              <w:t xml:space="preserve">) </w:t>
            </w:r>
          </w:p>
        </w:tc>
        <w:tc>
          <w:tcPr>
            <w:tcW w:w="458" w:type="dxa"/>
          </w:tcPr>
          <w:p w14:paraId="32456918" w14:textId="77777777" w:rsidR="00DE0900" w:rsidRPr="00FC0CB2" w:rsidRDefault="00DE0900" w:rsidP="00DE0900">
            <w:pPr>
              <w:ind w:left="175" w:right="135"/>
              <w:jc w:val="left"/>
              <w:rPr>
                <w:b/>
                <w:szCs w:val="21"/>
              </w:rPr>
            </w:pPr>
          </w:p>
        </w:tc>
        <w:tc>
          <w:tcPr>
            <w:tcW w:w="3123" w:type="dxa"/>
            <w:gridSpan w:val="10"/>
          </w:tcPr>
          <w:p w14:paraId="2BDD9084" w14:textId="77777777" w:rsidR="00DE0900" w:rsidRPr="00FC0CB2" w:rsidRDefault="00DE0900" w:rsidP="00DE0900">
            <w:pPr>
              <w:ind w:left="175" w:right="135"/>
              <w:jc w:val="left"/>
              <w:rPr>
                <w:b/>
                <w:szCs w:val="21"/>
              </w:rPr>
            </w:pPr>
            <w:r>
              <w:rPr>
                <w:b/>
                <w:szCs w:val="21"/>
              </w:rPr>
              <w:t>c1)</w:t>
            </w: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6DFDE6C6" w14:textId="77777777" w:rsidR="00DE0900" w:rsidRPr="00FC0CB2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512" w:type="dxa"/>
            <w:tcBorders>
              <w:left w:val="single" w:sz="4" w:space="0" w:color="A6A6A6"/>
            </w:tcBorders>
          </w:tcPr>
          <w:p w14:paraId="408B3D6E" w14:textId="77777777" w:rsidR="00DE0900" w:rsidRPr="00C43D96" w:rsidRDefault="00DE0900" w:rsidP="00DE0900">
            <w:pPr>
              <w:ind w:left="93"/>
              <w:jc w:val="left"/>
              <w:rPr>
                <w:szCs w:val="21"/>
              </w:rPr>
            </w:pPr>
          </w:p>
        </w:tc>
        <w:tc>
          <w:tcPr>
            <w:tcW w:w="3125" w:type="dxa"/>
            <w:gridSpan w:val="12"/>
          </w:tcPr>
          <w:p w14:paraId="38C07669" w14:textId="77777777" w:rsidR="00DE0900" w:rsidRPr="00C43D96" w:rsidRDefault="00DE0900" w:rsidP="00DE0900">
            <w:pPr>
              <w:ind w:left="377"/>
              <w:jc w:val="left"/>
              <w:rPr>
                <w:szCs w:val="21"/>
              </w:rPr>
            </w:pPr>
            <w:r>
              <w:rPr>
                <w:b/>
                <w:szCs w:val="21"/>
              </w:rPr>
              <w:t>c2)</w:t>
            </w:r>
          </w:p>
        </w:tc>
        <w:tc>
          <w:tcPr>
            <w:tcW w:w="706" w:type="dxa"/>
          </w:tcPr>
          <w:p w14:paraId="4A8B5EA1" w14:textId="77777777" w:rsidR="00DE0900" w:rsidRPr="00FC0CB2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5F1B3CA3" w14:textId="77777777" w:rsidTr="00DE0900">
        <w:trPr>
          <w:trHeight w:val="98"/>
        </w:trPr>
        <w:tc>
          <w:tcPr>
            <w:tcW w:w="699" w:type="dxa"/>
          </w:tcPr>
          <w:p w14:paraId="0293C6E6" w14:textId="77777777" w:rsidR="00DE0900" w:rsidRPr="00646DF7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249" w:type="dxa"/>
          </w:tcPr>
          <w:p w14:paraId="7A4215BB" w14:textId="77777777" w:rsidR="00DE0900" w:rsidRPr="00646DF7" w:rsidRDefault="00DE0900" w:rsidP="00DE0900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458" w:type="dxa"/>
          </w:tcPr>
          <w:p w14:paraId="54489F45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1712" w:type="dxa"/>
            <w:gridSpan w:val="6"/>
          </w:tcPr>
          <w:p w14:paraId="0113000C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1411" w:type="dxa"/>
            <w:gridSpan w:val="4"/>
          </w:tcPr>
          <w:p w14:paraId="50F58800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766F5851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512" w:type="dxa"/>
            <w:tcBorders>
              <w:left w:val="single" w:sz="4" w:space="0" w:color="A6A6A6"/>
            </w:tcBorders>
          </w:tcPr>
          <w:p w14:paraId="289C0B72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1516" w:type="dxa"/>
            <w:gridSpan w:val="5"/>
          </w:tcPr>
          <w:p w14:paraId="056FDD2C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1609" w:type="dxa"/>
            <w:gridSpan w:val="7"/>
          </w:tcPr>
          <w:p w14:paraId="2F84A2C6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  <w:tc>
          <w:tcPr>
            <w:tcW w:w="706" w:type="dxa"/>
          </w:tcPr>
          <w:p w14:paraId="0E654BD7" w14:textId="77777777" w:rsidR="00DE0900" w:rsidRPr="00646DF7" w:rsidRDefault="00DE0900" w:rsidP="00DE0900">
            <w:pPr>
              <w:jc w:val="left"/>
              <w:rPr>
                <w:b/>
                <w:sz w:val="12"/>
                <w:szCs w:val="21"/>
              </w:rPr>
            </w:pPr>
          </w:p>
        </w:tc>
      </w:tr>
      <w:tr w:rsidR="00DE0900" w14:paraId="4B52C966" w14:textId="77777777" w:rsidTr="00DE0900">
        <w:trPr>
          <w:trHeight w:val="170"/>
        </w:trPr>
        <w:tc>
          <w:tcPr>
            <w:tcW w:w="699" w:type="dxa"/>
          </w:tcPr>
          <w:p w14:paraId="32F228A2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49" w:type="dxa"/>
          </w:tcPr>
          <w:p w14:paraId="0F0DAC84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066" w:type="dxa"/>
            <w:gridSpan w:val="13"/>
            <w:vMerge w:val="restart"/>
            <w:tcBorders>
              <w:right w:val="single" w:sz="4" w:space="0" w:color="A6A6A6"/>
            </w:tcBorders>
          </w:tcPr>
          <w:p w14:paraId="1A9FF961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  <w:r w:rsidRPr="00314F8C">
              <w:rPr>
                <w:b/>
                <w:noProof/>
                <w:szCs w:val="21"/>
              </w:rPr>
              <w:drawing>
                <wp:inline distT="0" distB="0" distL="0" distR="0" wp14:anchorId="7DC7A59C" wp14:editId="6F295060">
                  <wp:extent cx="1832027" cy="1523365"/>
                  <wp:effectExtent l="0" t="0" r="0" b="635"/>
                  <wp:docPr id="5530" name="Grafik 5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6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11198"/>
                          <a:stretch/>
                        </pic:blipFill>
                        <pic:spPr bwMode="auto">
                          <a:xfrm>
                            <a:off x="0" y="0"/>
                            <a:ext cx="1841200" cy="15309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3" w:type="dxa"/>
            <w:gridSpan w:val="14"/>
            <w:vMerge w:val="restart"/>
            <w:tcBorders>
              <w:left w:val="single" w:sz="4" w:space="0" w:color="A6A6A6"/>
            </w:tcBorders>
          </w:tcPr>
          <w:p w14:paraId="062EC546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  <w:r w:rsidRPr="00314F8C">
              <w:rPr>
                <w:b/>
                <w:noProof/>
                <w:szCs w:val="21"/>
              </w:rPr>
              <w:drawing>
                <wp:inline distT="0" distB="0" distL="0" distR="0" wp14:anchorId="1EFD52B6" wp14:editId="775ACFE1">
                  <wp:extent cx="2578308" cy="1417097"/>
                  <wp:effectExtent l="0" t="0" r="0" b="0"/>
                  <wp:docPr id="5532" name="Grafik 5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7"/>
                          <a:srcRect b="48714"/>
                          <a:stretch/>
                        </pic:blipFill>
                        <pic:spPr bwMode="auto">
                          <a:xfrm>
                            <a:off x="0" y="0"/>
                            <a:ext cx="2582512" cy="14194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5B01FB81" w14:textId="77777777" w:rsidTr="00DE0900">
        <w:trPr>
          <w:trHeight w:val="170"/>
        </w:trPr>
        <w:tc>
          <w:tcPr>
            <w:tcW w:w="699" w:type="dxa"/>
          </w:tcPr>
          <w:p w14:paraId="42052605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49" w:type="dxa"/>
          </w:tcPr>
          <w:p w14:paraId="5A907118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066" w:type="dxa"/>
            <w:gridSpan w:val="13"/>
            <w:vMerge/>
            <w:tcBorders>
              <w:right w:val="single" w:sz="4" w:space="0" w:color="A6A6A6"/>
            </w:tcBorders>
          </w:tcPr>
          <w:p w14:paraId="724F9968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4343" w:type="dxa"/>
            <w:gridSpan w:val="14"/>
            <w:vMerge/>
            <w:tcBorders>
              <w:left w:val="single" w:sz="4" w:space="0" w:color="A6A6A6"/>
            </w:tcBorders>
          </w:tcPr>
          <w:p w14:paraId="72BD1600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45099D89" w14:textId="77777777" w:rsidTr="00DE0900">
        <w:trPr>
          <w:trHeight w:val="170"/>
        </w:trPr>
        <w:tc>
          <w:tcPr>
            <w:tcW w:w="699" w:type="dxa"/>
          </w:tcPr>
          <w:p w14:paraId="761A674A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49" w:type="dxa"/>
          </w:tcPr>
          <w:p w14:paraId="6DF98382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066" w:type="dxa"/>
            <w:gridSpan w:val="13"/>
            <w:vMerge/>
            <w:tcBorders>
              <w:right w:val="single" w:sz="4" w:space="0" w:color="A6A6A6"/>
            </w:tcBorders>
          </w:tcPr>
          <w:p w14:paraId="1836F55C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4343" w:type="dxa"/>
            <w:gridSpan w:val="14"/>
            <w:vMerge/>
            <w:tcBorders>
              <w:left w:val="single" w:sz="4" w:space="0" w:color="A6A6A6"/>
            </w:tcBorders>
          </w:tcPr>
          <w:p w14:paraId="0F6F89E4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61774C91" w14:textId="77777777" w:rsidTr="00DE0900">
        <w:trPr>
          <w:trHeight w:val="170"/>
        </w:trPr>
        <w:tc>
          <w:tcPr>
            <w:tcW w:w="699" w:type="dxa"/>
          </w:tcPr>
          <w:p w14:paraId="1CED62F8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49" w:type="dxa"/>
          </w:tcPr>
          <w:p w14:paraId="59FA8189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066" w:type="dxa"/>
            <w:gridSpan w:val="13"/>
            <w:vMerge/>
            <w:tcBorders>
              <w:right w:val="single" w:sz="4" w:space="0" w:color="A6A6A6"/>
            </w:tcBorders>
          </w:tcPr>
          <w:p w14:paraId="7A483C82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4343" w:type="dxa"/>
            <w:gridSpan w:val="14"/>
            <w:vMerge/>
            <w:tcBorders>
              <w:left w:val="single" w:sz="4" w:space="0" w:color="A6A6A6"/>
            </w:tcBorders>
          </w:tcPr>
          <w:p w14:paraId="40463BF7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5245102B" w14:textId="77777777" w:rsidTr="00DE0900">
        <w:trPr>
          <w:trHeight w:val="185"/>
        </w:trPr>
        <w:tc>
          <w:tcPr>
            <w:tcW w:w="699" w:type="dxa"/>
          </w:tcPr>
          <w:p w14:paraId="38C14EB6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49" w:type="dxa"/>
          </w:tcPr>
          <w:p w14:paraId="6AF57581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066" w:type="dxa"/>
            <w:gridSpan w:val="13"/>
            <w:vMerge/>
            <w:tcBorders>
              <w:right w:val="single" w:sz="4" w:space="0" w:color="A6A6A6"/>
            </w:tcBorders>
          </w:tcPr>
          <w:p w14:paraId="65A9CA73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4343" w:type="dxa"/>
            <w:gridSpan w:val="14"/>
            <w:vMerge/>
            <w:tcBorders>
              <w:left w:val="single" w:sz="4" w:space="0" w:color="A6A6A6"/>
            </w:tcBorders>
          </w:tcPr>
          <w:p w14:paraId="3DC88FE5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:rsidRPr="008B799B" w14:paraId="38A0273E" w14:textId="77777777" w:rsidTr="00DE0900">
        <w:trPr>
          <w:trHeight w:val="70"/>
        </w:trPr>
        <w:tc>
          <w:tcPr>
            <w:tcW w:w="699" w:type="dxa"/>
          </w:tcPr>
          <w:p w14:paraId="3E8A2281" w14:textId="77777777" w:rsidR="00DE0900" w:rsidRPr="008B799B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249" w:type="dxa"/>
          </w:tcPr>
          <w:p w14:paraId="545A8362" w14:textId="77777777" w:rsidR="00DE0900" w:rsidRPr="008B799B" w:rsidRDefault="00DE0900" w:rsidP="00DE0900">
            <w:pPr>
              <w:pStyle w:val="berschrift2"/>
              <w:rPr>
                <w:b w:val="0"/>
                <w:sz w:val="12"/>
                <w:szCs w:val="21"/>
              </w:rPr>
            </w:pPr>
          </w:p>
        </w:tc>
        <w:tc>
          <w:tcPr>
            <w:tcW w:w="599" w:type="dxa"/>
            <w:gridSpan w:val="2"/>
          </w:tcPr>
          <w:p w14:paraId="2F6F1C3F" w14:textId="77777777" w:rsidR="00DE0900" w:rsidRPr="008B799B" w:rsidRDefault="00DE0900" w:rsidP="00DE0900">
            <w:pPr>
              <w:jc w:val="center"/>
              <w:rPr>
                <w:bCs/>
                <w:iCs/>
                <w:sz w:val="12"/>
              </w:rPr>
            </w:pPr>
          </w:p>
        </w:tc>
        <w:tc>
          <w:tcPr>
            <w:tcW w:w="643" w:type="dxa"/>
            <w:gridSpan w:val="4"/>
          </w:tcPr>
          <w:p w14:paraId="549B67F7" w14:textId="77777777" w:rsidR="00DE0900" w:rsidRPr="008B799B" w:rsidRDefault="00DE0900" w:rsidP="00DE0900">
            <w:pPr>
              <w:jc w:val="center"/>
              <w:rPr>
                <w:sz w:val="12"/>
                <w:szCs w:val="21"/>
              </w:rPr>
            </w:pPr>
          </w:p>
        </w:tc>
        <w:tc>
          <w:tcPr>
            <w:tcW w:w="928" w:type="dxa"/>
          </w:tcPr>
          <w:p w14:paraId="68F048B8" w14:textId="77777777" w:rsidR="00DE0900" w:rsidRPr="008B799B" w:rsidRDefault="00DE0900" w:rsidP="00DE0900">
            <w:pPr>
              <w:jc w:val="center"/>
              <w:rPr>
                <w:bCs/>
                <w:iCs/>
                <w:sz w:val="12"/>
              </w:rPr>
            </w:pPr>
          </w:p>
        </w:tc>
        <w:tc>
          <w:tcPr>
            <w:tcW w:w="568" w:type="dxa"/>
            <w:gridSpan w:val="2"/>
          </w:tcPr>
          <w:p w14:paraId="65229A73" w14:textId="77777777" w:rsidR="00DE0900" w:rsidRPr="008B799B" w:rsidRDefault="00DE0900" w:rsidP="00DE0900">
            <w:pPr>
              <w:jc w:val="center"/>
              <w:rPr>
                <w:sz w:val="12"/>
                <w:szCs w:val="21"/>
              </w:rPr>
            </w:pPr>
          </w:p>
        </w:tc>
        <w:tc>
          <w:tcPr>
            <w:tcW w:w="843" w:type="dxa"/>
            <w:gridSpan w:val="2"/>
          </w:tcPr>
          <w:p w14:paraId="7B8C2549" w14:textId="77777777" w:rsidR="00DE0900" w:rsidRPr="008B799B" w:rsidRDefault="00DE0900" w:rsidP="00DE0900">
            <w:pPr>
              <w:jc w:val="center"/>
              <w:rPr>
                <w:bCs/>
                <w:iCs/>
                <w:sz w:val="12"/>
              </w:rPr>
            </w:pP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4A7F56DB" w14:textId="77777777" w:rsidR="00DE0900" w:rsidRPr="008B799B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512" w:type="dxa"/>
            <w:tcBorders>
              <w:left w:val="single" w:sz="4" w:space="0" w:color="A6A6A6"/>
            </w:tcBorders>
          </w:tcPr>
          <w:p w14:paraId="1233FAC9" w14:textId="77777777" w:rsidR="00DE0900" w:rsidRPr="008B799B" w:rsidRDefault="00DE0900" w:rsidP="00DE0900">
            <w:pPr>
              <w:jc w:val="left"/>
              <w:rPr>
                <w:bCs/>
                <w:iCs/>
                <w:sz w:val="12"/>
              </w:rPr>
            </w:pPr>
          </w:p>
        </w:tc>
        <w:tc>
          <w:tcPr>
            <w:tcW w:w="569" w:type="dxa"/>
            <w:gridSpan w:val="3"/>
          </w:tcPr>
          <w:p w14:paraId="6F28A1B8" w14:textId="77777777" w:rsidR="00DE0900" w:rsidRPr="008B799B" w:rsidRDefault="00DE0900" w:rsidP="00DE0900">
            <w:pPr>
              <w:jc w:val="center"/>
              <w:rPr>
                <w:sz w:val="12"/>
                <w:szCs w:val="21"/>
              </w:rPr>
            </w:pPr>
          </w:p>
        </w:tc>
        <w:tc>
          <w:tcPr>
            <w:tcW w:w="947" w:type="dxa"/>
            <w:gridSpan w:val="2"/>
          </w:tcPr>
          <w:p w14:paraId="04D11299" w14:textId="77777777" w:rsidR="00DE0900" w:rsidRPr="008B799B" w:rsidRDefault="00DE0900" w:rsidP="00DE0900">
            <w:pPr>
              <w:jc w:val="center"/>
              <w:rPr>
                <w:bCs/>
                <w:iCs/>
                <w:sz w:val="12"/>
              </w:rPr>
            </w:pPr>
          </w:p>
        </w:tc>
        <w:tc>
          <w:tcPr>
            <w:tcW w:w="611" w:type="dxa"/>
            <w:gridSpan w:val="4"/>
          </w:tcPr>
          <w:p w14:paraId="63C329B5" w14:textId="77777777" w:rsidR="00DE0900" w:rsidRPr="008B799B" w:rsidRDefault="00DE0900" w:rsidP="00DE0900">
            <w:pPr>
              <w:jc w:val="center"/>
              <w:rPr>
                <w:sz w:val="12"/>
                <w:szCs w:val="21"/>
              </w:rPr>
            </w:pPr>
          </w:p>
        </w:tc>
        <w:tc>
          <w:tcPr>
            <w:tcW w:w="998" w:type="dxa"/>
            <w:gridSpan w:val="3"/>
          </w:tcPr>
          <w:p w14:paraId="5123F273" w14:textId="77777777" w:rsidR="00DE0900" w:rsidRPr="008B799B" w:rsidRDefault="00DE0900" w:rsidP="00DE0900">
            <w:pPr>
              <w:jc w:val="center"/>
              <w:rPr>
                <w:bCs/>
                <w:iCs/>
                <w:sz w:val="12"/>
              </w:rPr>
            </w:pPr>
          </w:p>
        </w:tc>
        <w:tc>
          <w:tcPr>
            <w:tcW w:w="706" w:type="dxa"/>
          </w:tcPr>
          <w:p w14:paraId="6B18FC9E" w14:textId="77777777" w:rsidR="00DE0900" w:rsidRPr="008B799B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</w:tr>
      <w:tr w:rsidR="00DE0900" w14:paraId="2150D0AD" w14:textId="77777777" w:rsidTr="00DE0900">
        <w:trPr>
          <w:trHeight w:val="170"/>
        </w:trPr>
        <w:tc>
          <w:tcPr>
            <w:tcW w:w="699" w:type="dxa"/>
          </w:tcPr>
          <w:p w14:paraId="730E5A73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49" w:type="dxa"/>
          </w:tcPr>
          <w:p w14:paraId="08B0E152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599" w:type="dxa"/>
            <w:gridSpan w:val="2"/>
          </w:tcPr>
          <w:p w14:paraId="04C0BDDE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  <w:r>
              <w:rPr>
                <w:b/>
                <w:bCs/>
                <w:iCs/>
              </w:rPr>
              <w:sym w:font="Wingdings" w:char="F078"/>
            </w:r>
            <w:r>
              <w:rPr>
                <w:b/>
                <w:bCs/>
                <w:iCs/>
              </w:rPr>
              <w:t xml:space="preserve"> </w:t>
            </w:r>
            <w:r w:rsidRPr="00FF6CCE">
              <w:rPr>
                <w:bCs/>
                <w:iCs/>
              </w:rPr>
              <w:sym w:font="Wingdings" w:char="F03F"/>
            </w:r>
          </w:p>
        </w:tc>
        <w:tc>
          <w:tcPr>
            <w:tcW w:w="643" w:type="dxa"/>
            <w:gridSpan w:val="4"/>
          </w:tcPr>
          <w:p w14:paraId="71408E2A" w14:textId="77777777" w:rsidR="00DE0900" w:rsidRPr="00692F49" w:rsidRDefault="00DE0900" w:rsidP="00DE0900">
            <w:pPr>
              <w:jc w:val="center"/>
              <w:rPr>
                <w:szCs w:val="21"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928" w:type="dxa"/>
          </w:tcPr>
          <w:p w14:paraId="549ADB04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anti-</w:t>
            </w:r>
          </w:p>
          <w:p w14:paraId="53D108BC" w14:textId="77777777" w:rsidR="00DE0900" w:rsidRPr="00692F49" w:rsidRDefault="00DE0900" w:rsidP="00DE0900">
            <w:pPr>
              <w:jc w:val="center"/>
              <w:rPr>
                <w:szCs w:val="21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568" w:type="dxa"/>
            <w:gridSpan w:val="2"/>
          </w:tcPr>
          <w:p w14:paraId="1548FDCD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843" w:type="dxa"/>
            <w:gridSpan w:val="2"/>
          </w:tcPr>
          <w:p w14:paraId="2C3D4B5C" w14:textId="77777777" w:rsidR="00DE0900" w:rsidRPr="00EF2F8C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39"/>
              <w:contextualSpacing/>
              <w:jc w:val="left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n</w:t>
            </w:r>
            <w:r w:rsidRPr="00EF2F8C">
              <w:rPr>
                <w:bCs/>
                <w:iCs/>
                <w:sz w:val="16"/>
              </w:rPr>
              <w:t>icht</w:t>
            </w:r>
            <w:r>
              <w:rPr>
                <w:bCs/>
                <w:iCs/>
                <w:sz w:val="16"/>
              </w:rPr>
              <w:t xml:space="preserve"> anti-</w:t>
            </w:r>
          </w:p>
          <w:p w14:paraId="4680D081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56CBB4A9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512" w:type="dxa"/>
            <w:tcBorders>
              <w:left w:val="single" w:sz="4" w:space="0" w:color="A6A6A6"/>
            </w:tcBorders>
          </w:tcPr>
          <w:p w14:paraId="5FDEA264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  <w:r>
              <w:rPr>
                <w:b/>
                <w:bCs/>
                <w:iCs/>
              </w:rPr>
              <w:sym w:font="Wingdings" w:char="F078"/>
            </w:r>
            <w:r>
              <w:rPr>
                <w:b/>
                <w:bCs/>
                <w:iCs/>
              </w:rPr>
              <w:t xml:space="preserve"> </w:t>
            </w:r>
            <w:r w:rsidRPr="00FF6CCE">
              <w:rPr>
                <w:bCs/>
                <w:iCs/>
              </w:rPr>
              <w:sym w:font="Wingdings" w:char="F03F"/>
            </w:r>
          </w:p>
        </w:tc>
        <w:tc>
          <w:tcPr>
            <w:tcW w:w="569" w:type="dxa"/>
            <w:gridSpan w:val="3"/>
          </w:tcPr>
          <w:p w14:paraId="7B08BEDA" w14:textId="77777777" w:rsidR="00DE0900" w:rsidRPr="00C43D96" w:rsidRDefault="00DE0900" w:rsidP="00DE0900">
            <w:pPr>
              <w:jc w:val="center"/>
              <w:rPr>
                <w:szCs w:val="21"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947" w:type="dxa"/>
            <w:gridSpan w:val="2"/>
          </w:tcPr>
          <w:p w14:paraId="198E99F3" w14:textId="77777777" w:rsidR="00DE0900" w:rsidRDefault="00DE0900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anti-</w:t>
            </w:r>
          </w:p>
          <w:p w14:paraId="0EB4B05C" w14:textId="77777777" w:rsidR="00DE0900" w:rsidRPr="00C43D96" w:rsidRDefault="00DE0900" w:rsidP="00DE0900">
            <w:pPr>
              <w:jc w:val="center"/>
              <w:rPr>
                <w:szCs w:val="21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611" w:type="dxa"/>
            <w:gridSpan w:val="4"/>
          </w:tcPr>
          <w:p w14:paraId="44DE6BEC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998" w:type="dxa"/>
            <w:gridSpan w:val="3"/>
          </w:tcPr>
          <w:p w14:paraId="23DF26E9" w14:textId="77777777" w:rsidR="00DE0900" w:rsidRPr="00EF2F8C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39"/>
              <w:contextualSpacing/>
              <w:jc w:val="left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n</w:t>
            </w:r>
            <w:r w:rsidRPr="00EF2F8C">
              <w:rPr>
                <w:bCs/>
                <w:iCs/>
                <w:sz w:val="16"/>
              </w:rPr>
              <w:t>icht</w:t>
            </w:r>
            <w:r>
              <w:rPr>
                <w:bCs/>
                <w:iCs/>
                <w:sz w:val="16"/>
              </w:rPr>
              <w:t xml:space="preserve"> anti-</w:t>
            </w:r>
          </w:p>
          <w:p w14:paraId="42E47AE2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706" w:type="dxa"/>
          </w:tcPr>
          <w:p w14:paraId="524AF975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3392E178" w14:textId="77777777" w:rsidTr="00DE0900">
        <w:trPr>
          <w:trHeight w:val="1589"/>
        </w:trPr>
        <w:tc>
          <w:tcPr>
            <w:tcW w:w="699" w:type="dxa"/>
          </w:tcPr>
          <w:p w14:paraId="34624827" w14:textId="77777777" w:rsidR="00DE0900" w:rsidRPr="00646DF7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249" w:type="dxa"/>
          </w:tcPr>
          <w:p w14:paraId="3976C8B3" w14:textId="77777777" w:rsidR="00DE0900" w:rsidRPr="00646DF7" w:rsidRDefault="00DE0900" w:rsidP="00DE0900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4066" w:type="dxa"/>
            <w:gridSpan w:val="13"/>
            <w:tcBorders>
              <w:right w:val="single" w:sz="4" w:space="0" w:color="A6A6A6"/>
            </w:tcBorders>
          </w:tcPr>
          <w:p w14:paraId="1CFE4E46" w14:textId="77777777" w:rsidR="00DE0900" w:rsidRPr="00B47E07" w:rsidRDefault="00DE0900" w:rsidP="00DE0900">
            <w:pPr>
              <w:spacing w:before="120" w:line="257" w:lineRule="auto"/>
              <w:ind w:left="34"/>
              <w:contextualSpacing/>
              <w:jc w:val="left"/>
              <w:rPr>
                <w:b/>
              </w:rPr>
            </w:pPr>
            <w:r w:rsidRPr="00B47E07">
              <w:rPr>
                <w:b/>
              </w:rPr>
              <w:t xml:space="preserve">Begründung: </w:t>
            </w:r>
          </w:p>
          <w:p w14:paraId="630DA5B3" w14:textId="77777777" w:rsidR="00DE0900" w:rsidRPr="000A2028" w:rsidRDefault="00DE0900" w:rsidP="00DE0900">
            <w:pPr>
              <w:ind w:left="34"/>
              <w:jc w:val="left"/>
              <w:rPr>
                <w:rFonts w:ascii="Comic Sans MS" w:hAnsi="Comic Sans MS"/>
                <w:sz w:val="20"/>
                <w:szCs w:val="20"/>
              </w:rPr>
            </w:pPr>
            <w:r w:rsidRPr="000A2028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Die Zuordnung ist                                               </w:t>
            </w:r>
            <w:proofErr w:type="gramStart"/>
            <w:r w:rsidRPr="000A2028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,</w:t>
            </w:r>
            <w:proofErr w:type="gramEnd"/>
            <w:r w:rsidRPr="000A2028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weil</w:t>
            </w:r>
          </w:p>
        </w:tc>
        <w:tc>
          <w:tcPr>
            <w:tcW w:w="4343" w:type="dxa"/>
            <w:gridSpan w:val="14"/>
            <w:tcBorders>
              <w:left w:val="single" w:sz="4" w:space="0" w:color="A6A6A6"/>
            </w:tcBorders>
          </w:tcPr>
          <w:p w14:paraId="1D9AAECD" w14:textId="77777777" w:rsidR="00DE0900" w:rsidRPr="00B47E07" w:rsidRDefault="00DE0900" w:rsidP="00DE0900">
            <w:pPr>
              <w:spacing w:before="120" w:line="257" w:lineRule="auto"/>
              <w:ind w:left="34"/>
              <w:jc w:val="left"/>
              <w:rPr>
                <w:b/>
              </w:rPr>
            </w:pPr>
            <w:r w:rsidRPr="00B47E07">
              <w:rPr>
                <w:b/>
              </w:rPr>
              <w:t xml:space="preserve"> Begründung: </w:t>
            </w:r>
          </w:p>
          <w:p w14:paraId="5230C218" w14:textId="77777777" w:rsidR="00DE0900" w:rsidRPr="000A2028" w:rsidRDefault="00DE0900" w:rsidP="00DE0900">
            <w:pPr>
              <w:ind w:left="93"/>
              <w:jc w:val="left"/>
              <w:rPr>
                <w:rFonts w:ascii="Comic Sans MS" w:hAnsi="Comic Sans MS"/>
                <w:b/>
                <w:sz w:val="20"/>
                <w:szCs w:val="20"/>
              </w:rPr>
            </w:pPr>
            <w:r w:rsidRPr="000A2028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Die Zuordnung ist                                               </w:t>
            </w:r>
            <w:proofErr w:type="gramStart"/>
            <w:r w:rsidRPr="000A2028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 ,</w:t>
            </w:r>
            <w:proofErr w:type="gramEnd"/>
            <w:r w:rsidRPr="000A2028">
              <w:rPr>
                <w:rFonts w:ascii="Comic Sans MS" w:hAnsi="Comic Sans MS"/>
                <w:color w:val="548DD4" w:themeColor="text2" w:themeTint="99"/>
                <w:sz w:val="20"/>
                <w:szCs w:val="20"/>
              </w:rPr>
              <w:t xml:space="preserve"> weil</w:t>
            </w:r>
          </w:p>
        </w:tc>
      </w:tr>
    </w:tbl>
    <w:p w14:paraId="24E08EC3" w14:textId="77777777" w:rsidR="00DE0900" w:rsidRDefault="00DE0900" w:rsidP="00DE0900">
      <w:pPr>
        <w:rPr>
          <w:sz w:val="2"/>
        </w:rPr>
      </w:pPr>
    </w:p>
    <w:tbl>
      <w:tblPr>
        <w:tblW w:w="5236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8"/>
        <w:gridCol w:w="249"/>
        <w:gridCol w:w="458"/>
        <w:gridCol w:w="141"/>
        <w:gridCol w:w="71"/>
        <w:gridCol w:w="68"/>
        <w:gridCol w:w="429"/>
        <w:gridCol w:w="75"/>
        <w:gridCol w:w="928"/>
        <w:gridCol w:w="284"/>
        <w:gridCol w:w="284"/>
        <w:gridCol w:w="64"/>
        <w:gridCol w:w="779"/>
        <w:gridCol w:w="424"/>
        <w:gridCol w:w="61"/>
        <w:gridCol w:w="515"/>
        <w:gridCol w:w="276"/>
        <w:gridCol w:w="71"/>
        <w:gridCol w:w="361"/>
        <w:gridCol w:w="137"/>
        <w:gridCol w:w="810"/>
        <w:gridCol w:w="73"/>
        <w:gridCol w:w="65"/>
        <w:gridCol w:w="332"/>
        <w:gridCol w:w="141"/>
        <w:gridCol w:w="228"/>
        <w:gridCol w:w="749"/>
        <w:gridCol w:w="21"/>
        <w:gridCol w:w="706"/>
      </w:tblGrid>
      <w:tr w:rsidR="00DE0900" w14:paraId="3F2D4B3D" w14:textId="77777777" w:rsidTr="00DE0900">
        <w:trPr>
          <w:trHeight w:val="420"/>
        </w:trPr>
        <w:tc>
          <w:tcPr>
            <w:tcW w:w="698" w:type="dxa"/>
            <w:shd w:val="clear" w:color="auto" w:fill="D9D9D9" w:themeFill="background1" w:themeFillShade="D9"/>
          </w:tcPr>
          <w:p w14:paraId="55D1A455" w14:textId="77777777" w:rsidR="00DE0900" w:rsidRPr="009C2B8D" w:rsidRDefault="00DE0900" w:rsidP="00DE0900">
            <w:pPr>
              <w:pStyle w:val="berschrift2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  </w:t>
            </w:r>
            <w:r w:rsidRPr="009C2B8D">
              <w:rPr>
                <w:color w:val="000000"/>
              </w:rPr>
              <w:t>8</w:t>
            </w:r>
          </w:p>
        </w:tc>
        <w:tc>
          <w:tcPr>
            <w:tcW w:w="8800" w:type="dxa"/>
            <w:gridSpan w:val="28"/>
            <w:shd w:val="clear" w:color="auto" w:fill="D9D9D9" w:themeFill="background1" w:themeFillShade="D9"/>
          </w:tcPr>
          <w:p w14:paraId="669A3462" w14:textId="77777777" w:rsidR="00DE0900" w:rsidRPr="009C2B8D" w:rsidRDefault="00DE0900" w:rsidP="00DE0900">
            <w:pPr>
              <w:pStyle w:val="berschrift2"/>
              <w:ind w:left="266" w:hanging="266"/>
              <w:rPr>
                <w:color w:val="000000"/>
              </w:rPr>
            </w:pPr>
            <w:r w:rsidRPr="009C2B8D">
              <w:rPr>
                <w:color w:val="000000"/>
              </w:rPr>
              <w:t>Lösungsbeispiele</w:t>
            </w:r>
          </w:p>
          <w:p w14:paraId="44D875D5" w14:textId="77777777" w:rsidR="00DE0900" w:rsidRPr="009C2B8D" w:rsidRDefault="00DE0900" w:rsidP="00DE0900">
            <w:pPr>
              <w:rPr>
                <w:color w:val="000000"/>
              </w:rPr>
            </w:pPr>
          </w:p>
        </w:tc>
      </w:tr>
      <w:tr w:rsidR="00DE0900" w:rsidRPr="00A82778" w14:paraId="4AA38824" w14:textId="77777777" w:rsidTr="00DE0900">
        <w:trPr>
          <w:trHeight w:val="375"/>
        </w:trPr>
        <w:tc>
          <w:tcPr>
            <w:tcW w:w="698" w:type="dxa"/>
            <w:shd w:val="clear" w:color="auto" w:fill="D9D9D9" w:themeFill="background1" w:themeFillShade="D9"/>
          </w:tcPr>
          <w:p w14:paraId="47AC3B5A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</w:tcPr>
          <w:p w14:paraId="356DBD85" w14:textId="77777777" w:rsidR="00DE0900" w:rsidRDefault="00DE0900" w:rsidP="00DE0900">
            <w:pPr>
              <w:pStyle w:val="berschrift2"/>
            </w:pPr>
          </w:p>
        </w:tc>
        <w:tc>
          <w:tcPr>
            <w:tcW w:w="8551" w:type="dxa"/>
            <w:gridSpan w:val="27"/>
          </w:tcPr>
          <w:p w14:paraId="4E0C5847" w14:textId="77777777" w:rsidR="00DE0900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7" w:right="142"/>
              <w:jc w:val="left"/>
              <w:textAlignment w:val="auto"/>
            </w:pPr>
          </w:p>
        </w:tc>
      </w:tr>
      <w:tr w:rsidR="00DE0900" w:rsidRPr="00A82778" w14:paraId="6E8B522C" w14:textId="77777777" w:rsidTr="00DE0900">
        <w:trPr>
          <w:trHeight w:val="375"/>
        </w:trPr>
        <w:tc>
          <w:tcPr>
            <w:tcW w:w="698" w:type="dxa"/>
            <w:shd w:val="clear" w:color="auto" w:fill="D9D9D9" w:themeFill="background1" w:themeFillShade="D9"/>
          </w:tcPr>
          <w:p w14:paraId="7EAA9994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</w:tcPr>
          <w:p w14:paraId="71D2AE0F" w14:textId="77777777" w:rsidR="00DE0900" w:rsidRDefault="00DE0900" w:rsidP="00DE0900">
            <w:pPr>
              <w:pStyle w:val="berschrift2"/>
            </w:pPr>
            <w:r>
              <w:t>a)</w:t>
            </w:r>
          </w:p>
        </w:tc>
        <w:tc>
          <w:tcPr>
            <w:tcW w:w="8551" w:type="dxa"/>
            <w:gridSpan w:val="27"/>
          </w:tcPr>
          <w:p w14:paraId="3A6C79D9" w14:textId="77777777" w:rsidR="00DE0900" w:rsidRPr="00D74004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17" w:right="142"/>
              <w:jc w:val="left"/>
              <w:textAlignment w:val="auto"/>
            </w:pPr>
            <w:r>
              <w:t xml:space="preserve">Untersuche: Sind diese Zuordnungen proportional? Begründe. </w:t>
            </w:r>
          </w:p>
        </w:tc>
      </w:tr>
      <w:tr w:rsidR="003E1D45" w14:paraId="021B64C9" w14:textId="77777777" w:rsidTr="00DE0900">
        <w:trPr>
          <w:trHeight w:val="371"/>
        </w:trPr>
        <w:tc>
          <w:tcPr>
            <w:tcW w:w="698" w:type="dxa"/>
            <w:vMerge w:val="restart"/>
            <w:shd w:val="clear" w:color="auto" w:fill="D9D9D9" w:themeFill="background1" w:themeFillShade="D9"/>
          </w:tcPr>
          <w:p w14:paraId="71DC41BD" w14:textId="77777777" w:rsidR="003E1D45" w:rsidRDefault="003E1D45" w:rsidP="00DE0900">
            <w:pPr>
              <w:jc w:val="left"/>
            </w:pPr>
          </w:p>
        </w:tc>
        <w:tc>
          <w:tcPr>
            <w:tcW w:w="249" w:type="dxa"/>
          </w:tcPr>
          <w:p w14:paraId="29D2F542" w14:textId="77777777" w:rsidR="003E1D45" w:rsidRDefault="003E1D45" w:rsidP="00DE0900">
            <w:pPr>
              <w:pStyle w:val="berschrift2"/>
            </w:pPr>
          </w:p>
        </w:tc>
        <w:tc>
          <w:tcPr>
            <w:tcW w:w="458" w:type="dxa"/>
          </w:tcPr>
          <w:p w14:paraId="1D17B9B9" w14:textId="77777777" w:rsidR="003E1D45" w:rsidRPr="00C10A01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  <w:r w:rsidRPr="000D471F">
              <w:rPr>
                <w:b/>
                <w:szCs w:val="21"/>
              </w:rPr>
              <w:t>a1)</w:t>
            </w:r>
          </w:p>
        </w:tc>
        <w:tc>
          <w:tcPr>
            <w:tcW w:w="3123" w:type="dxa"/>
            <w:gridSpan w:val="10"/>
          </w:tcPr>
          <w:p w14:paraId="323CB265" w14:textId="77777777" w:rsidR="003E1D45" w:rsidRPr="000D471F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b/>
                <w:szCs w:val="21"/>
              </w:rPr>
            </w:pPr>
            <w:r w:rsidRPr="00092242">
              <w:rPr>
                <w:szCs w:val="21"/>
              </w:rPr>
              <w:t>In einem See sind 300 Fische.</w:t>
            </w:r>
            <w:r>
              <w:rPr>
                <w:b/>
                <w:szCs w:val="21"/>
              </w:rPr>
              <w:t xml:space="preserve"> </w:t>
            </w:r>
            <w:r>
              <w:rPr>
                <w:szCs w:val="21"/>
              </w:rPr>
              <w:t>Ein Angler angelt am Montag 30 Fische. Wie viele Angler braucht man, bis der See leer ist?</w:t>
            </w: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5D948B68" w14:textId="77777777" w:rsidR="003E1D45" w:rsidRPr="00C10A01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  <w:r>
              <w:rPr>
                <w:noProof/>
              </w:rPr>
              <w:drawing>
                <wp:anchor distT="0" distB="0" distL="114300" distR="114300" simplePos="0" relativeHeight="253538304" behindDoc="0" locked="0" layoutInCell="1" allowOverlap="1" wp14:anchorId="71E5DAAE" wp14:editId="1A032D70">
                  <wp:simplePos x="0" y="0"/>
                  <wp:positionH relativeFrom="column">
                    <wp:posOffset>5736</wp:posOffset>
                  </wp:positionH>
                  <wp:positionV relativeFrom="paragraph">
                    <wp:posOffset>32832</wp:posOffset>
                  </wp:positionV>
                  <wp:extent cx="265410" cy="265410"/>
                  <wp:effectExtent l="0" t="0" r="1905" b="1905"/>
                  <wp:wrapNone/>
                  <wp:docPr id="192" name="Grafik 192" descr="Angel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Fishing.sv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10" cy="26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" w:type="dxa"/>
            <w:tcBorders>
              <w:left w:val="single" w:sz="4" w:space="0" w:color="A6A6A6"/>
            </w:tcBorders>
          </w:tcPr>
          <w:p w14:paraId="26B4EFE5" w14:textId="77777777" w:rsidR="003E1D45" w:rsidRPr="00C10A01" w:rsidRDefault="003E1D45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  <w:r>
              <w:rPr>
                <w:b/>
                <w:szCs w:val="21"/>
              </w:rPr>
              <w:t>a2</w:t>
            </w:r>
            <w:r w:rsidRPr="000D471F">
              <w:rPr>
                <w:b/>
                <w:szCs w:val="21"/>
              </w:rPr>
              <w:t>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6F2EEA5" wp14:editId="30B9D1F6">
                  <wp:extent cx="306917" cy="306917"/>
                  <wp:effectExtent l="0" t="0" r="0" b="0"/>
                  <wp:docPr id="5533" name="Grafik 5533" descr="Uh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Clock.svg"/>
                          <pic:cNvPicPr/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01" cy="30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4" w:type="dxa"/>
            <w:gridSpan w:val="12"/>
          </w:tcPr>
          <w:p w14:paraId="0663F93D" w14:textId="77777777" w:rsidR="003E1D45" w:rsidRDefault="003E1D45" w:rsidP="00DE0900">
            <w:pPr>
              <w:overflowPunct/>
              <w:autoSpaceDE/>
              <w:autoSpaceDN/>
              <w:adjustRightInd/>
              <w:spacing w:line="257" w:lineRule="auto"/>
              <w:ind w:left="139" w:hanging="3"/>
              <w:contextualSpacing/>
              <w:jc w:val="left"/>
              <w:textAlignment w:val="auto"/>
              <w:rPr>
                <w:szCs w:val="21"/>
              </w:rPr>
            </w:pPr>
            <w:r>
              <w:rPr>
                <w:szCs w:val="21"/>
              </w:rPr>
              <w:t xml:space="preserve">3 Arbeiter brauchen für eine Arbeit 6 Stunden. </w:t>
            </w:r>
          </w:p>
          <w:p w14:paraId="445D52DB" w14:textId="77777777" w:rsidR="003E1D45" w:rsidRPr="00C10A01" w:rsidRDefault="003E1D45" w:rsidP="00DE0900">
            <w:pPr>
              <w:overflowPunct/>
              <w:autoSpaceDE/>
              <w:autoSpaceDN/>
              <w:adjustRightInd/>
              <w:spacing w:line="257" w:lineRule="auto"/>
              <w:ind w:left="139"/>
              <w:contextualSpacing/>
              <w:jc w:val="left"/>
              <w:textAlignment w:val="auto"/>
              <w:rPr>
                <w:sz w:val="10"/>
              </w:rPr>
            </w:pPr>
            <w:r>
              <w:rPr>
                <w:szCs w:val="21"/>
              </w:rPr>
              <w:t xml:space="preserve">Wie lange brauchen 9 Arbeiter? </w:t>
            </w:r>
          </w:p>
        </w:tc>
        <w:tc>
          <w:tcPr>
            <w:tcW w:w="706" w:type="dxa"/>
          </w:tcPr>
          <w:p w14:paraId="4B407027" w14:textId="77777777" w:rsidR="003E1D45" w:rsidRPr="00C10A01" w:rsidRDefault="003E1D45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3E1D45" w14:paraId="65001CD0" w14:textId="77777777" w:rsidTr="00DE0900">
        <w:trPr>
          <w:trHeight w:val="71"/>
        </w:trPr>
        <w:tc>
          <w:tcPr>
            <w:tcW w:w="698" w:type="dxa"/>
            <w:vMerge/>
            <w:shd w:val="clear" w:color="auto" w:fill="D9D9D9" w:themeFill="background1" w:themeFillShade="D9"/>
          </w:tcPr>
          <w:p w14:paraId="6FF6139C" w14:textId="77777777" w:rsidR="003E1D45" w:rsidRPr="002D2806" w:rsidRDefault="003E1D45" w:rsidP="00DE0900">
            <w:pPr>
              <w:jc w:val="left"/>
              <w:rPr>
                <w:sz w:val="10"/>
              </w:rPr>
            </w:pPr>
          </w:p>
        </w:tc>
        <w:tc>
          <w:tcPr>
            <w:tcW w:w="249" w:type="dxa"/>
          </w:tcPr>
          <w:p w14:paraId="4E5B4867" w14:textId="77777777" w:rsidR="003E1D45" w:rsidRPr="002D2806" w:rsidRDefault="003E1D45" w:rsidP="00DE0900">
            <w:pPr>
              <w:pStyle w:val="berschrift2"/>
              <w:rPr>
                <w:sz w:val="10"/>
              </w:rPr>
            </w:pPr>
          </w:p>
        </w:tc>
        <w:tc>
          <w:tcPr>
            <w:tcW w:w="458" w:type="dxa"/>
          </w:tcPr>
          <w:p w14:paraId="1EF56439" w14:textId="77777777" w:rsidR="003E1D45" w:rsidRPr="002D2806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3547" w:type="dxa"/>
            <w:gridSpan w:val="11"/>
          </w:tcPr>
          <w:p w14:paraId="47129927" w14:textId="77777777" w:rsidR="003E1D45" w:rsidRPr="002D2806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  <w:szCs w:val="21"/>
              </w:rPr>
            </w:pPr>
          </w:p>
        </w:tc>
        <w:tc>
          <w:tcPr>
            <w:tcW w:w="61" w:type="dxa"/>
            <w:tcBorders>
              <w:right w:val="single" w:sz="4" w:space="0" w:color="A6A6A6"/>
            </w:tcBorders>
          </w:tcPr>
          <w:p w14:paraId="2F8A3AB8" w14:textId="77777777" w:rsidR="003E1D45" w:rsidRPr="002D2806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5" w:type="dxa"/>
            <w:tcBorders>
              <w:left w:val="single" w:sz="4" w:space="0" w:color="A6A6A6"/>
            </w:tcBorders>
          </w:tcPr>
          <w:p w14:paraId="64FB7E9B" w14:textId="77777777" w:rsidR="003E1D45" w:rsidRPr="002D2806" w:rsidRDefault="003E1D45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3264" w:type="dxa"/>
            <w:gridSpan w:val="12"/>
          </w:tcPr>
          <w:p w14:paraId="1F34F161" w14:textId="77777777" w:rsidR="003E1D45" w:rsidRPr="002D2806" w:rsidRDefault="003E1D45" w:rsidP="00DE0900">
            <w:pPr>
              <w:overflowPunct/>
              <w:autoSpaceDE/>
              <w:autoSpaceDN/>
              <w:adjustRightInd/>
              <w:spacing w:line="257" w:lineRule="auto"/>
              <w:ind w:left="136"/>
              <w:contextualSpacing/>
              <w:jc w:val="left"/>
              <w:textAlignment w:val="auto"/>
              <w:rPr>
                <w:sz w:val="10"/>
                <w:szCs w:val="21"/>
              </w:rPr>
            </w:pPr>
            <w:r w:rsidRPr="002D2806">
              <w:rPr>
                <w:sz w:val="10"/>
                <w:szCs w:val="21"/>
              </w:rPr>
              <w:t xml:space="preserve"> </w:t>
            </w:r>
          </w:p>
        </w:tc>
        <w:tc>
          <w:tcPr>
            <w:tcW w:w="706" w:type="dxa"/>
          </w:tcPr>
          <w:p w14:paraId="4D1CCD63" w14:textId="77777777" w:rsidR="003E1D45" w:rsidRPr="00C10A01" w:rsidRDefault="003E1D45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3E1D45" w14:paraId="3596464B" w14:textId="77777777" w:rsidTr="00DE0900">
        <w:trPr>
          <w:trHeight w:val="70"/>
        </w:trPr>
        <w:tc>
          <w:tcPr>
            <w:tcW w:w="698" w:type="dxa"/>
            <w:vMerge/>
            <w:shd w:val="clear" w:color="auto" w:fill="D9D9D9" w:themeFill="background1" w:themeFillShade="D9"/>
          </w:tcPr>
          <w:p w14:paraId="505E4D33" w14:textId="77777777" w:rsidR="003E1D45" w:rsidRPr="00CE5C81" w:rsidRDefault="003E1D45" w:rsidP="00DE0900">
            <w:pPr>
              <w:jc w:val="left"/>
              <w:rPr>
                <w:sz w:val="10"/>
              </w:rPr>
            </w:pPr>
          </w:p>
        </w:tc>
        <w:tc>
          <w:tcPr>
            <w:tcW w:w="249" w:type="dxa"/>
          </w:tcPr>
          <w:p w14:paraId="4CC47E1C" w14:textId="77777777" w:rsidR="003E1D45" w:rsidRPr="00CE5C81" w:rsidRDefault="003E1D45" w:rsidP="00DE0900">
            <w:pPr>
              <w:pStyle w:val="berschrift2"/>
              <w:rPr>
                <w:sz w:val="10"/>
              </w:rPr>
            </w:pPr>
          </w:p>
        </w:tc>
        <w:tc>
          <w:tcPr>
            <w:tcW w:w="458" w:type="dxa"/>
          </w:tcPr>
          <w:p w14:paraId="2926D72F" w14:textId="77777777" w:rsidR="003E1D45" w:rsidRPr="00CE5C81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784" w:type="dxa"/>
            <w:gridSpan w:val="5"/>
          </w:tcPr>
          <w:p w14:paraId="5219E5D6" w14:textId="77777777" w:rsidR="003E1D45" w:rsidRPr="00CE5C81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928" w:type="dxa"/>
          </w:tcPr>
          <w:p w14:paraId="469332AF" w14:textId="77777777" w:rsidR="003E1D45" w:rsidRPr="00CE5C81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632" w:type="dxa"/>
            <w:gridSpan w:val="3"/>
          </w:tcPr>
          <w:p w14:paraId="180C4BA7" w14:textId="77777777" w:rsidR="003E1D45" w:rsidRPr="00CE5C81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779" w:type="dxa"/>
          </w:tcPr>
          <w:p w14:paraId="2ABF049C" w14:textId="77777777" w:rsidR="003E1D45" w:rsidRPr="00CE5C81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7D209E53" w14:textId="77777777" w:rsidR="003E1D45" w:rsidRPr="00CE5C81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515" w:type="dxa"/>
            <w:tcBorders>
              <w:left w:val="single" w:sz="4" w:space="0" w:color="A6A6A6"/>
            </w:tcBorders>
          </w:tcPr>
          <w:p w14:paraId="6766C532" w14:textId="77777777" w:rsidR="003E1D45" w:rsidRPr="00CE5C81" w:rsidRDefault="003E1D45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708" w:type="dxa"/>
            <w:gridSpan w:val="3"/>
          </w:tcPr>
          <w:p w14:paraId="6CA7F07E" w14:textId="77777777" w:rsidR="003E1D45" w:rsidRPr="00CE5C81" w:rsidRDefault="003E1D45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1020" w:type="dxa"/>
            <w:gridSpan w:val="3"/>
          </w:tcPr>
          <w:p w14:paraId="01C2101B" w14:textId="77777777" w:rsidR="003E1D45" w:rsidRPr="00CE5C81" w:rsidRDefault="003E1D45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766" w:type="dxa"/>
            <w:gridSpan w:val="4"/>
          </w:tcPr>
          <w:p w14:paraId="0CF098E1" w14:textId="77777777" w:rsidR="003E1D45" w:rsidRPr="00CE5C81" w:rsidRDefault="003E1D45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770" w:type="dxa"/>
            <w:gridSpan w:val="2"/>
          </w:tcPr>
          <w:p w14:paraId="0525A4A5" w14:textId="77777777" w:rsidR="003E1D45" w:rsidRPr="00CE5C81" w:rsidRDefault="003E1D45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706" w:type="dxa"/>
          </w:tcPr>
          <w:p w14:paraId="1029FB31" w14:textId="77777777" w:rsidR="003E1D45" w:rsidRPr="00CE5C81" w:rsidRDefault="003E1D45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3E1D45" w14:paraId="41155B93" w14:textId="77777777" w:rsidTr="00DE0900">
        <w:trPr>
          <w:trHeight w:val="70"/>
        </w:trPr>
        <w:tc>
          <w:tcPr>
            <w:tcW w:w="698" w:type="dxa"/>
            <w:vMerge/>
            <w:shd w:val="clear" w:color="auto" w:fill="D9D9D9" w:themeFill="background1" w:themeFillShade="D9"/>
          </w:tcPr>
          <w:p w14:paraId="611386BB" w14:textId="77777777" w:rsidR="003E1D45" w:rsidRDefault="003E1D45" w:rsidP="00DE0900">
            <w:pPr>
              <w:jc w:val="left"/>
            </w:pPr>
          </w:p>
        </w:tc>
        <w:tc>
          <w:tcPr>
            <w:tcW w:w="249" w:type="dxa"/>
          </w:tcPr>
          <w:p w14:paraId="4524ABD2" w14:textId="77777777" w:rsidR="003E1D45" w:rsidRDefault="003E1D45" w:rsidP="00DE0900">
            <w:pPr>
              <w:pStyle w:val="berschrift2"/>
            </w:pPr>
          </w:p>
        </w:tc>
        <w:tc>
          <w:tcPr>
            <w:tcW w:w="738" w:type="dxa"/>
            <w:gridSpan w:val="4"/>
          </w:tcPr>
          <w:p w14:paraId="2AE062BE" w14:textId="77777777" w:rsidR="003E1D45" w:rsidRPr="00C10A01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  <w:r>
              <w:rPr>
                <w:b/>
                <w:bCs/>
                <w:iCs/>
              </w:rPr>
              <w:sym w:font="Wingdings" w:char="F078"/>
            </w:r>
            <w:r>
              <w:rPr>
                <w:b/>
                <w:bCs/>
                <w:iCs/>
              </w:rPr>
              <w:t xml:space="preserve"> </w:t>
            </w:r>
            <w:r w:rsidRPr="00FF6CCE">
              <w:rPr>
                <w:bCs/>
                <w:iCs/>
              </w:rPr>
              <w:sym w:font="Wingdings" w:char="F03F"/>
            </w:r>
          </w:p>
        </w:tc>
        <w:tc>
          <w:tcPr>
            <w:tcW w:w="429" w:type="dxa"/>
          </w:tcPr>
          <w:p w14:paraId="7D38E97D" w14:textId="77777777" w:rsidR="003E1D45" w:rsidRPr="00EF2F8C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36"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1003" w:type="dxa"/>
            <w:gridSpan w:val="2"/>
          </w:tcPr>
          <w:p w14:paraId="0B6251C8" w14:textId="77777777" w:rsidR="003E1D45" w:rsidRDefault="003E1D45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anti-</w:t>
            </w:r>
          </w:p>
          <w:p w14:paraId="55E81263" w14:textId="77777777" w:rsidR="003E1D45" w:rsidRPr="00C10A01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284" w:type="dxa"/>
          </w:tcPr>
          <w:p w14:paraId="43164AAA" w14:textId="77777777" w:rsidR="003E1D45" w:rsidRPr="00C10A01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  <w:r>
              <w:rPr>
                <w:sz w:val="36"/>
              </w:rPr>
              <w:sym w:font="Wingdings" w:char="F0FD"/>
            </w:r>
          </w:p>
        </w:tc>
        <w:tc>
          <w:tcPr>
            <w:tcW w:w="1127" w:type="dxa"/>
            <w:gridSpan w:val="3"/>
          </w:tcPr>
          <w:p w14:paraId="493B2869" w14:textId="77777777" w:rsidR="003E1D45" w:rsidRPr="00EF2F8C" w:rsidRDefault="003E1D45" w:rsidP="00DE0900">
            <w:pPr>
              <w:overflowPunct/>
              <w:autoSpaceDE/>
              <w:autoSpaceDN/>
              <w:adjustRightInd/>
              <w:spacing w:line="257" w:lineRule="auto"/>
              <w:ind w:left="139"/>
              <w:contextualSpacing/>
              <w:jc w:val="left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n</w:t>
            </w:r>
            <w:r w:rsidRPr="00EF2F8C">
              <w:rPr>
                <w:bCs/>
                <w:iCs/>
                <w:sz w:val="16"/>
              </w:rPr>
              <w:t>icht</w:t>
            </w:r>
            <w:r>
              <w:rPr>
                <w:bCs/>
                <w:iCs/>
                <w:sz w:val="16"/>
              </w:rPr>
              <w:t xml:space="preserve"> anti-</w:t>
            </w:r>
          </w:p>
          <w:p w14:paraId="7D8A1703" w14:textId="77777777" w:rsidR="003E1D45" w:rsidRPr="00C10A01" w:rsidRDefault="003E1D45" w:rsidP="00DE0900">
            <w:pPr>
              <w:overflowPunct/>
              <w:autoSpaceDE/>
              <w:autoSpaceDN/>
              <w:adjustRightInd/>
              <w:ind w:left="139"/>
              <w:contextualSpacing/>
              <w:jc w:val="left"/>
              <w:textAlignment w:val="auto"/>
              <w:rPr>
                <w:sz w:val="10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35A1CA3F" w14:textId="77777777" w:rsidR="003E1D45" w:rsidRPr="00C10A01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791" w:type="dxa"/>
            <w:gridSpan w:val="2"/>
            <w:tcBorders>
              <w:left w:val="single" w:sz="4" w:space="0" w:color="A6A6A6"/>
            </w:tcBorders>
          </w:tcPr>
          <w:p w14:paraId="1AD8ABFB" w14:textId="77777777" w:rsidR="003E1D45" w:rsidRPr="00C10A01" w:rsidRDefault="003E1D45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  <w:r>
              <w:rPr>
                <w:b/>
                <w:bCs/>
                <w:iCs/>
              </w:rPr>
              <w:sym w:font="Wingdings" w:char="F078"/>
            </w:r>
            <w:r>
              <w:rPr>
                <w:b/>
                <w:bCs/>
                <w:iCs/>
              </w:rPr>
              <w:t xml:space="preserve"> </w:t>
            </w:r>
            <w:r w:rsidRPr="00FF6CCE">
              <w:rPr>
                <w:bCs/>
                <w:iCs/>
              </w:rPr>
              <w:sym w:font="Wingdings" w:char="F03F"/>
            </w:r>
          </w:p>
        </w:tc>
        <w:tc>
          <w:tcPr>
            <w:tcW w:w="432" w:type="dxa"/>
            <w:gridSpan w:val="2"/>
          </w:tcPr>
          <w:p w14:paraId="054A6E8A" w14:textId="77777777" w:rsidR="003E1D45" w:rsidRPr="00C10A01" w:rsidRDefault="003E1D45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  <w:r>
              <w:rPr>
                <w:sz w:val="36"/>
              </w:rPr>
              <w:sym w:font="Wingdings" w:char="F0FD"/>
            </w:r>
          </w:p>
        </w:tc>
        <w:tc>
          <w:tcPr>
            <w:tcW w:w="1020" w:type="dxa"/>
            <w:gridSpan w:val="3"/>
          </w:tcPr>
          <w:p w14:paraId="137F5A02" w14:textId="77777777" w:rsidR="003E1D45" w:rsidRDefault="003E1D45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anti-</w:t>
            </w:r>
          </w:p>
          <w:p w14:paraId="17ACC935" w14:textId="77777777" w:rsidR="003E1D45" w:rsidRPr="00C10A01" w:rsidRDefault="003E1D45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397" w:type="dxa"/>
            <w:gridSpan w:val="2"/>
          </w:tcPr>
          <w:p w14:paraId="5AAFBEDC" w14:textId="77777777" w:rsidR="003E1D45" w:rsidRPr="00C10A01" w:rsidRDefault="003E1D45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1139" w:type="dxa"/>
            <w:gridSpan w:val="4"/>
          </w:tcPr>
          <w:p w14:paraId="2339D823" w14:textId="77777777" w:rsidR="003E1D45" w:rsidRPr="00EF2F8C" w:rsidRDefault="003E1D45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n</w:t>
            </w:r>
            <w:r w:rsidRPr="00EF2F8C">
              <w:rPr>
                <w:bCs/>
                <w:iCs/>
                <w:sz w:val="16"/>
              </w:rPr>
              <w:t>icht</w:t>
            </w:r>
            <w:r>
              <w:rPr>
                <w:bCs/>
                <w:iCs/>
                <w:sz w:val="16"/>
              </w:rPr>
              <w:t xml:space="preserve"> anti-</w:t>
            </w:r>
          </w:p>
          <w:p w14:paraId="7D2584DD" w14:textId="77777777" w:rsidR="003E1D45" w:rsidRPr="00C10A01" w:rsidRDefault="003E1D45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706" w:type="dxa"/>
          </w:tcPr>
          <w:p w14:paraId="2366FD6F" w14:textId="77777777" w:rsidR="003E1D45" w:rsidRPr="00C10A01" w:rsidRDefault="003E1D45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10"/>
              </w:rPr>
            </w:pPr>
          </w:p>
        </w:tc>
      </w:tr>
      <w:tr w:rsidR="003E1D45" w14:paraId="68DA45C7" w14:textId="77777777" w:rsidTr="00DE0900">
        <w:trPr>
          <w:trHeight w:val="438"/>
        </w:trPr>
        <w:tc>
          <w:tcPr>
            <w:tcW w:w="698" w:type="dxa"/>
            <w:vMerge/>
            <w:shd w:val="clear" w:color="auto" w:fill="D9D9D9" w:themeFill="background1" w:themeFillShade="D9"/>
          </w:tcPr>
          <w:p w14:paraId="6B66DE7B" w14:textId="77777777" w:rsidR="003E1D45" w:rsidRDefault="003E1D45" w:rsidP="00DE0900">
            <w:pPr>
              <w:jc w:val="left"/>
            </w:pPr>
          </w:p>
        </w:tc>
        <w:tc>
          <w:tcPr>
            <w:tcW w:w="249" w:type="dxa"/>
          </w:tcPr>
          <w:p w14:paraId="64720AD8" w14:textId="77777777" w:rsidR="003E1D45" w:rsidRDefault="003E1D45" w:rsidP="00DE0900">
            <w:pPr>
              <w:pStyle w:val="berschrift2"/>
            </w:pPr>
          </w:p>
        </w:tc>
        <w:tc>
          <w:tcPr>
            <w:tcW w:w="3581" w:type="dxa"/>
            <w:gridSpan w:val="11"/>
          </w:tcPr>
          <w:p w14:paraId="0616EB8C" w14:textId="77777777" w:rsidR="003E1D45" w:rsidRPr="00B47E07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b/>
              </w:rPr>
            </w:pPr>
            <w:r w:rsidRPr="00B47E07">
              <w:rPr>
                <w:b/>
              </w:rPr>
              <w:t xml:space="preserve">Begründung: </w:t>
            </w: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3856FCA0" w14:textId="77777777" w:rsidR="003E1D45" w:rsidRPr="00C10A01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0"/>
              </w:rPr>
            </w:pPr>
          </w:p>
        </w:tc>
        <w:tc>
          <w:tcPr>
            <w:tcW w:w="4485" w:type="dxa"/>
            <w:gridSpan w:val="14"/>
            <w:tcBorders>
              <w:left w:val="single" w:sz="4" w:space="0" w:color="A6A6A6"/>
            </w:tcBorders>
          </w:tcPr>
          <w:p w14:paraId="7C266AC0" w14:textId="77777777" w:rsidR="003E1D45" w:rsidRPr="00B47E07" w:rsidRDefault="003E1D45" w:rsidP="00DE0900">
            <w:pPr>
              <w:ind w:left="79"/>
              <w:jc w:val="left"/>
              <w:rPr>
                <w:b/>
              </w:rPr>
            </w:pPr>
            <w:r w:rsidRPr="00B47E07">
              <w:rPr>
                <w:b/>
              </w:rPr>
              <w:t>Begründung:</w:t>
            </w:r>
          </w:p>
        </w:tc>
      </w:tr>
      <w:tr w:rsidR="003E1D45" w14:paraId="536F4A1C" w14:textId="77777777" w:rsidTr="00DE0900">
        <w:trPr>
          <w:trHeight w:val="610"/>
        </w:trPr>
        <w:tc>
          <w:tcPr>
            <w:tcW w:w="698" w:type="dxa"/>
            <w:vMerge/>
            <w:shd w:val="clear" w:color="auto" w:fill="D9D9D9" w:themeFill="background1" w:themeFillShade="D9"/>
          </w:tcPr>
          <w:p w14:paraId="18B3D137" w14:textId="77777777" w:rsidR="003E1D45" w:rsidRDefault="003E1D45" w:rsidP="00DE0900">
            <w:pPr>
              <w:jc w:val="left"/>
            </w:pPr>
          </w:p>
        </w:tc>
        <w:tc>
          <w:tcPr>
            <w:tcW w:w="249" w:type="dxa"/>
          </w:tcPr>
          <w:p w14:paraId="456DF05D" w14:textId="77777777" w:rsidR="003E1D45" w:rsidRDefault="003E1D45" w:rsidP="00DE0900">
            <w:pPr>
              <w:pStyle w:val="berschrift2"/>
            </w:pPr>
          </w:p>
        </w:tc>
        <w:tc>
          <w:tcPr>
            <w:tcW w:w="3581" w:type="dxa"/>
            <w:gridSpan w:val="11"/>
          </w:tcPr>
          <w:p w14:paraId="25AB0145" w14:textId="77777777" w:rsidR="003E1D45" w:rsidRPr="000A2028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rFonts w:ascii="Comic Sans MS" w:hAnsi="Comic Sans MS"/>
                <w:sz w:val="18"/>
                <w:szCs w:val="18"/>
              </w:rPr>
            </w:pPr>
            <w:r w:rsidRPr="000A2028"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  <w:t xml:space="preserve">Die Zuordnung ist </w:t>
            </w:r>
            <w:r w:rsidRPr="000A2028">
              <w:rPr>
                <w:rFonts w:ascii="Comic Sans MS" w:hAnsi="Comic Sans MS"/>
                <w:b/>
                <w:color w:val="548DD4" w:themeColor="text2" w:themeTint="99"/>
                <w:sz w:val="18"/>
                <w:szCs w:val="18"/>
              </w:rPr>
              <w:t>nicht antiproportional</w:t>
            </w:r>
            <w:r w:rsidRPr="000A2028"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  <w:t xml:space="preserve">, weil die Angler nicht immer gleich viele Fische fangen. </w:t>
            </w: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2C5C739B" w14:textId="77777777" w:rsidR="003E1D45" w:rsidRPr="000A2028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18"/>
                <w:szCs w:val="18"/>
              </w:rPr>
            </w:pPr>
          </w:p>
        </w:tc>
        <w:tc>
          <w:tcPr>
            <w:tcW w:w="4485" w:type="dxa"/>
            <w:gridSpan w:val="14"/>
            <w:tcBorders>
              <w:left w:val="single" w:sz="4" w:space="0" w:color="A6A6A6"/>
            </w:tcBorders>
          </w:tcPr>
          <w:p w14:paraId="71CBDC58" w14:textId="77777777" w:rsidR="003E1D45" w:rsidRPr="000A2028" w:rsidRDefault="003E1D45" w:rsidP="00DE0900">
            <w:pPr>
              <w:ind w:left="79"/>
              <w:jc w:val="left"/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</w:pPr>
            <w:r w:rsidRPr="000A2028"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  <w:t xml:space="preserve">Die Zuordnung ist </w:t>
            </w:r>
            <w:r w:rsidRPr="000A2028">
              <w:rPr>
                <w:rFonts w:ascii="Comic Sans MS" w:hAnsi="Comic Sans MS"/>
                <w:b/>
                <w:color w:val="548DD4" w:themeColor="text2" w:themeTint="99"/>
                <w:sz w:val="18"/>
                <w:szCs w:val="18"/>
              </w:rPr>
              <w:t>antiproportional</w:t>
            </w:r>
            <w:r w:rsidRPr="000A2028"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  <w:t xml:space="preserve">, weil je mehr Arbeiter arbeiten, desto schneller ist die Arbeit fertig. Verdoppelt sich die Anzahl der Arbeiter, halbiert sich die Zeit. </w:t>
            </w:r>
          </w:p>
          <w:p w14:paraId="34D11069" w14:textId="77777777" w:rsidR="003E1D45" w:rsidRPr="000A2028" w:rsidRDefault="003E1D45" w:rsidP="00DE0900">
            <w:pPr>
              <w:ind w:left="79"/>
              <w:jc w:val="left"/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</w:pPr>
            <w:r w:rsidRPr="000A2028">
              <w:rPr>
                <w:rFonts w:ascii="Comic Sans MS" w:hAnsi="Comic Sans MS"/>
                <w:color w:val="548DD4" w:themeColor="text2" w:themeTint="99"/>
                <w:sz w:val="18"/>
                <w:szCs w:val="18"/>
              </w:rPr>
              <w:t>(Alle Arbeiter müssen aber gleich schnell arbeiten.)</w:t>
            </w:r>
          </w:p>
        </w:tc>
      </w:tr>
      <w:tr w:rsidR="003E1D45" w14:paraId="472133CE" w14:textId="77777777" w:rsidTr="00DE0900">
        <w:trPr>
          <w:trHeight w:val="257"/>
        </w:trPr>
        <w:tc>
          <w:tcPr>
            <w:tcW w:w="698" w:type="dxa"/>
            <w:vMerge/>
            <w:shd w:val="clear" w:color="auto" w:fill="D9D9D9" w:themeFill="background1" w:themeFillShade="D9"/>
          </w:tcPr>
          <w:p w14:paraId="6F7AF653" w14:textId="77777777" w:rsidR="003E1D45" w:rsidRPr="00575EB4" w:rsidRDefault="003E1D45" w:rsidP="00DE0900">
            <w:pPr>
              <w:jc w:val="left"/>
              <w:rPr>
                <w:sz w:val="20"/>
              </w:rPr>
            </w:pPr>
          </w:p>
        </w:tc>
        <w:tc>
          <w:tcPr>
            <w:tcW w:w="249" w:type="dxa"/>
          </w:tcPr>
          <w:p w14:paraId="5B48CC68" w14:textId="77777777" w:rsidR="003E1D45" w:rsidRPr="00575EB4" w:rsidRDefault="003E1D45" w:rsidP="00DE0900">
            <w:pPr>
              <w:pStyle w:val="berschrift2"/>
              <w:rPr>
                <w:sz w:val="20"/>
              </w:rPr>
            </w:pPr>
          </w:p>
        </w:tc>
        <w:tc>
          <w:tcPr>
            <w:tcW w:w="458" w:type="dxa"/>
          </w:tcPr>
          <w:p w14:paraId="12D68E2C" w14:textId="77777777" w:rsidR="003E1D45" w:rsidRPr="00575EB4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20"/>
              </w:rPr>
            </w:pPr>
          </w:p>
        </w:tc>
        <w:tc>
          <w:tcPr>
            <w:tcW w:w="3123" w:type="dxa"/>
            <w:gridSpan w:val="10"/>
            <w:shd w:val="clear" w:color="auto" w:fill="auto"/>
          </w:tcPr>
          <w:p w14:paraId="4C18E009" w14:textId="77777777" w:rsidR="003E1D45" w:rsidRPr="00575EB4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b/>
                <w:sz w:val="20"/>
              </w:rPr>
            </w:pPr>
          </w:p>
        </w:tc>
        <w:tc>
          <w:tcPr>
            <w:tcW w:w="485" w:type="dxa"/>
            <w:gridSpan w:val="2"/>
            <w:shd w:val="clear" w:color="auto" w:fill="auto"/>
          </w:tcPr>
          <w:p w14:paraId="71579FFE" w14:textId="77777777" w:rsidR="003E1D45" w:rsidRPr="00575EB4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sz w:val="20"/>
              </w:rPr>
            </w:pPr>
          </w:p>
        </w:tc>
        <w:tc>
          <w:tcPr>
            <w:tcW w:w="515" w:type="dxa"/>
            <w:shd w:val="clear" w:color="auto" w:fill="auto"/>
          </w:tcPr>
          <w:p w14:paraId="49A1D499" w14:textId="77777777" w:rsidR="003E1D45" w:rsidRPr="00575EB4" w:rsidRDefault="003E1D45" w:rsidP="00DE0900">
            <w:pPr>
              <w:jc w:val="left"/>
              <w:rPr>
                <w:b/>
                <w:sz w:val="20"/>
              </w:rPr>
            </w:pPr>
          </w:p>
        </w:tc>
        <w:tc>
          <w:tcPr>
            <w:tcW w:w="3264" w:type="dxa"/>
            <w:gridSpan w:val="12"/>
            <w:shd w:val="clear" w:color="auto" w:fill="auto"/>
          </w:tcPr>
          <w:p w14:paraId="6065DF33" w14:textId="77777777" w:rsidR="003E1D45" w:rsidRPr="00575EB4" w:rsidRDefault="003E1D45" w:rsidP="00DE0900">
            <w:pPr>
              <w:jc w:val="left"/>
              <w:rPr>
                <w:b/>
                <w:sz w:val="20"/>
              </w:rPr>
            </w:pPr>
          </w:p>
        </w:tc>
        <w:tc>
          <w:tcPr>
            <w:tcW w:w="706" w:type="dxa"/>
            <w:tcBorders>
              <w:left w:val="nil"/>
            </w:tcBorders>
          </w:tcPr>
          <w:p w14:paraId="3F309DC4" w14:textId="77777777" w:rsidR="003E1D45" w:rsidRPr="00575EB4" w:rsidRDefault="003E1D45" w:rsidP="00DE0900">
            <w:pPr>
              <w:jc w:val="left"/>
              <w:rPr>
                <w:b/>
                <w:sz w:val="20"/>
              </w:rPr>
            </w:pPr>
          </w:p>
        </w:tc>
      </w:tr>
      <w:tr w:rsidR="003E1D45" w14:paraId="5D2959B8" w14:textId="77777777" w:rsidTr="00DE0900">
        <w:trPr>
          <w:trHeight w:val="257"/>
        </w:trPr>
        <w:tc>
          <w:tcPr>
            <w:tcW w:w="698" w:type="dxa"/>
            <w:vMerge/>
            <w:shd w:val="clear" w:color="auto" w:fill="D9D9D9" w:themeFill="background1" w:themeFillShade="D9"/>
          </w:tcPr>
          <w:p w14:paraId="5FCD4A3D" w14:textId="77777777" w:rsidR="003E1D45" w:rsidRDefault="003E1D45" w:rsidP="00DE0900">
            <w:pPr>
              <w:jc w:val="left"/>
            </w:pPr>
          </w:p>
        </w:tc>
        <w:tc>
          <w:tcPr>
            <w:tcW w:w="249" w:type="dxa"/>
          </w:tcPr>
          <w:p w14:paraId="61A5EF48" w14:textId="77777777" w:rsidR="003E1D45" w:rsidRDefault="003E1D45" w:rsidP="00DE0900">
            <w:pPr>
              <w:pStyle w:val="berschrift2"/>
            </w:pPr>
            <w:r>
              <w:t>b)</w:t>
            </w:r>
          </w:p>
        </w:tc>
        <w:tc>
          <w:tcPr>
            <w:tcW w:w="458" w:type="dxa"/>
          </w:tcPr>
          <w:p w14:paraId="35D9974A" w14:textId="77777777" w:rsidR="003E1D45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  <w:r>
              <w:rPr>
                <w:b/>
              </w:rPr>
              <w:t>b1)</w:t>
            </w:r>
          </w:p>
        </w:tc>
        <w:tc>
          <w:tcPr>
            <w:tcW w:w="3123" w:type="dxa"/>
            <w:gridSpan w:val="10"/>
            <w:shd w:val="clear" w:color="auto" w:fill="auto"/>
          </w:tcPr>
          <w:p w14:paraId="778DCE91" w14:textId="77777777" w:rsidR="003E1D45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  <w:rPr>
                <w:b/>
              </w:rPr>
            </w:pP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  <w:shd w:val="clear" w:color="auto" w:fill="auto"/>
          </w:tcPr>
          <w:p w14:paraId="163A84F8" w14:textId="77777777" w:rsidR="003E1D45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5" w:type="dxa"/>
            <w:tcBorders>
              <w:left w:val="single" w:sz="4" w:space="0" w:color="A6A6A6"/>
            </w:tcBorders>
            <w:shd w:val="clear" w:color="auto" w:fill="auto"/>
          </w:tcPr>
          <w:p w14:paraId="5E0BCDF9" w14:textId="77777777" w:rsidR="003E1D45" w:rsidRDefault="003E1D45" w:rsidP="00DE0900">
            <w:pPr>
              <w:jc w:val="left"/>
              <w:rPr>
                <w:b/>
              </w:rPr>
            </w:pPr>
            <w:r>
              <w:rPr>
                <w:b/>
              </w:rPr>
              <w:t>b2)</w:t>
            </w:r>
          </w:p>
        </w:tc>
        <w:tc>
          <w:tcPr>
            <w:tcW w:w="3264" w:type="dxa"/>
            <w:gridSpan w:val="12"/>
            <w:shd w:val="clear" w:color="auto" w:fill="auto"/>
          </w:tcPr>
          <w:p w14:paraId="05E9A5EC" w14:textId="77777777" w:rsidR="003E1D45" w:rsidRDefault="003E1D45" w:rsidP="00DE0900">
            <w:pPr>
              <w:jc w:val="left"/>
              <w:rPr>
                <w:b/>
              </w:rPr>
            </w:pPr>
          </w:p>
        </w:tc>
        <w:tc>
          <w:tcPr>
            <w:tcW w:w="706" w:type="dxa"/>
            <w:tcBorders>
              <w:left w:val="nil"/>
            </w:tcBorders>
          </w:tcPr>
          <w:p w14:paraId="6F8F07C1" w14:textId="77777777" w:rsidR="003E1D45" w:rsidRDefault="003E1D45" w:rsidP="00DE0900">
            <w:pPr>
              <w:jc w:val="left"/>
              <w:rPr>
                <w:b/>
              </w:rPr>
            </w:pPr>
          </w:p>
        </w:tc>
      </w:tr>
      <w:tr w:rsidR="003E1D45" w14:paraId="6551CCBC" w14:textId="77777777" w:rsidTr="00DE0900">
        <w:trPr>
          <w:trHeight w:val="257"/>
        </w:trPr>
        <w:tc>
          <w:tcPr>
            <w:tcW w:w="698" w:type="dxa"/>
            <w:vMerge/>
            <w:shd w:val="clear" w:color="auto" w:fill="D9D9D9" w:themeFill="background1" w:themeFillShade="D9"/>
          </w:tcPr>
          <w:p w14:paraId="1663C32F" w14:textId="77777777" w:rsidR="003E1D45" w:rsidRDefault="003E1D45" w:rsidP="00DE0900">
            <w:pPr>
              <w:jc w:val="left"/>
            </w:pPr>
          </w:p>
        </w:tc>
        <w:tc>
          <w:tcPr>
            <w:tcW w:w="249" w:type="dxa"/>
            <w:vMerge w:val="restart"/>
          </w:tcPr>
          <w:p w14:paraId="0C43A5AA" w14:textId="77777777" w:rsidR="003E1D45" w:rsidRDefault="003E1D45" w:rsidP="00DE0900">
            <w:pPr>
              <w:pStyle w:val="berschrift2"/>
            </w:pPr>
          </w:p>
        </w:tc>
        <w:tc>
          <w:tcPr>
            <w:tcW w:w="458" w:type="dxa"/>
            <w:tcBorders>
              <w:left w:val="nil"/>
              <w:right w:val="single" w:sz="4" w:space="0" w:color="A6A6A6"/>
            </w:tcBorders>
          </w:tcPr>
          <w:p w14:paraId="1A371818" w14:textId="77777777" w:rsidR="003E1D45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  <w:r>
              <w:rPr>
                <w:noProof/>
              </w:rPr>
              <w:drawing>
                <wp:inline distT="0" distB="0" distL="0" distR="0" wp14:anchorId="63B88FAD" wp14:editId="3A6CBA5D">
                  <wp:extent cx="260824" cy="152400"/>
                  <wp:effectExtent l="0" t="0" r="6350" b="0"/>
                  <wp:docPr id="194" name="Grafik 194" descr="Ki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hildren.svg"/>
                          <pic:cNvPicPr/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rcRect t="19186" b="22383"/>
                          <a:stretch/>
                        </pic:blipFill>
                        <pic:spPr bwMode="auto">
                          <a:xfrm>
                            <a:off x="0" y="0"/>
                            <a:ext cx="263469" cy="153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2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4EA40013" w14:textId="77777777" w:rsidR="003E1D45" w:rsidRPr="00C2165E" w:rsidRDefault="003E1D45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Anzahl Kinder</w:t>
            </w:r>
          </w:p>
        </w:tc>
        <w:tc>
          <w:tcPr>
            <w:tcW w:w="1411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04A3AAF4" w14:textId="77777777" w:rsidR="003E1D45" w:rsidRPr="00672DC0" w:rsidRDefault="003E1D45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rPr>
                <w:b/>
              </w:rPr>
              <w:t>Geld in Euro</w:t>
            </w:r>
          </w:p>
        </w:tc>
        <w:tc>
          <w:tcPr>
            <w:tcW w:w="485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15E20226" w14:textId="77777777" w:rsidR="003E1D45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5" w:type="dxa"/>
            <w:tcBorders>
              <w:left w:val="single" w:sz="4" w:space="0" w:color="A6A6A6"/>
              <w:right w:val="single" w:sz="4" w:space="0" w:color="A6A6A6"/>
            </w:tcBorders>
          </w:tcPr>
          <w:p w14:paraId="1A79256D" w14:textId="77777777" w:rsidR="003E1D45" w:rsidRDefault="003E1D45" w:rsidP="00DE0900">
            <w:pPr>
              <w:jc w:val="left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8364571" wp14:editId="55130114">
                  <wp:extent cx="243416" cy="243416"/>
                  <wp:effectExtent l="0" t="0" r="4445" b="4445"/>
                  <wp:docPr id="5534" name="Grafik 5534" descr="H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Dog.svg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32" cy="24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8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349D9439" w14:textId="77777777" w:rsidR="003E1D45" w:rsidRPr="00E155A7" w:rsidRDefault="003E1D45" w:rsidP="00DE0900">
            <w:pPr>
              <w:jc w:val="center"/>
              <w:rPr>
                <w:b/>
              </w:rPr>
            </w:pPr>
            <w:r>
              <w:rPr>
                <w:b/>
              </w:rPr>
              <w:t>Anzahl Hunde</w:t>
            </w:r>
          </w:p>
        </w:tc>
        <w:tc>
          <w:tcPr>
            <w:tcW w:w="1536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 w:themeFill="background1" w:themeFillShade="BF"/>
          </w:tcPr>
          <w:p w14:paraId="1C4C2F71" w14:textId="77777777" w:rsidR="003E1D45" w:rsidRDefault="003E1D45" w:rsidP="00DE0900">
            <w:pPr>
              <w:jc w:val="center"/>
              <w:rPr>
                <w:b/>
              </w:rPr>
            </w:pPr>
            <w:r>
              <w:rPr>
                <w:b/>
              </w:rPr>
              <w:t>Hundefutter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31C4C8A2" w14:textId="77777777" w:rsidR="003E1D45" w:rsidRDefault="003E1D45" w:rsidP="00DE0900">
            <w:pPr>
              <w:jc w:val="left"/>
              <w:rPr>
                <w:b/>
              </w:rPr>
            </w:pPr>
          </w:p>
        </w:tc>
      </w:tr>
      <w:tr w:rsidR="003E1D45" w14:paraId="2FBED8D4" w14:textId="77777777" w:rsidTr="00DE0900">
        <w:trPr>
          <w:trHeight w:val="170"/>
        </w:trPr>
        <w:tc>
          <w:tcPr>
            <w:tcW w:w="698" w:type="dxa"/>
            <w:vMerge/>
            <w:shd w:val="clear" w:color="auto" w:fill="D9D9D9" w:themeFill="background1" w:themeFillShade="D9"/>
          </w:tcPr>
          <w:p w14:paraId="0E2838FE" w14:textId="77777777" w:rsidR="003E1D45" w:rsidRDefault="003E1D45" w:rsidP="00DE0900">
            <w:pPr>
              <w:jc w:val="left"/>
            </w:pPr>
          </w:p>
        </w:tc>
        <w:tc>
          <w:tcPr>
            <w:tcW w:w="249" w:type="dxa"/>
            <w:vMerge/>
          </w:tcPr>
          <w:p w14:paraId="381F22F1" w14:textId="77777777" w:rsidR="003E1D45" w:rsidRDefault="003E1D45" w:rsidP="00DE0900">
            <w:pPr>
              <w:pStyle w:val="berschrift2"/>
            </w:pPr>
          </w:p>
        </w:tc>
        <w:tc>
          <w:tcPr>
            <w:tcW w:w="458" w:type="dxa"/>
            <w:tcBorders>
              <w:left w:val="nil"/>
              <w:right w:val="single" w:sz="4" w:space="0" w:color="A6A6A6"/>
            </w:tcBorders>
          </w:tcPr>
          <w:p w14:paraId="1D8C5A02" w14:textId="77777777" w:rsidR="003E1D45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712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C65CC21" w14:textId="77777777" w:rsidR="003E1D45" w:rsidRPr="00C10A01" w:rsidRDefault="003E1D45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1</w:t>
            </w:r>
          </w:p>
        </w:tc>
        <w:tc>
          <w:tcPr>
            <w:tcW w:w="1411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854D9D1" w14:textId="77777777" w:rsidR="003E1D45" w:rsidRPr="00C10A01" w:rsidRDefault="003E1D45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360</w:t>
            </w:r>
          </w:p>
        </w:tc>
        <w:tc>
          <w:tcPr>
            <w:tcW w:w="485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4A34F9DF" w14:textId="77777777" w:rsidR="003E1D45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5" w:type="dxa"/>
            <w:tcBorders>
              <w:left w:val="single" w:sz="4" w:space="0" w:color="A6A6A6"/>
              <w:right w:val="single" w:sz="4" w:space="0" w:color="A6A6A6"/>
            </w:tcBorders>
          </w:tcPr>
          <w:p w14:paraId="6D62BCC5" w14:textId="77777777" w:rsidR="003E1D45" w:rsidRDefault="003E1D45" w:rsidP="00DE0900">
            <w:pPr>
              <w:jc w:val="left"/>
              <w:rPr>
                <w:b/>
              </w:rPr>
            </w:pPr>
          </w:p>
        </w:tc>
        <w:tc>
          <w:tcPr>
            <w:tcW w:w="1728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FF0CCD2" w14:textId="77777777" w:rsidR="003E1D45" w:rsidRPr="00C10A01" w:rsidRDefault="003E1D45" w:rsidP="00DE0900">
            <w:pPr>
              <w:jc w:val="center"/>
            </w:pPr>
            <w:r>
              <w:t>1</w:t>
            </w:r>
          </w:p>
        </w:tc>
        <w:tc>
          <w:tcPr>
            <w:tcW w:w="1536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3EE8CD9" w14:textId="77777777" w:rsidR="003E1D45" w:rsidRPr="00C10A01" w:rsidRDefault="003E1D45" w:rsidP="00DE0900">
            <w:pPr>
              <w:jc w:val="center"/>
            </w:pPr>
            <w:r>
              <w:t xml:space="preserve">5 kg 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019E44B7" w14:textId="77777777" w:rsidR="003E1D45" w:rsidRDefault="003E1D45" w:rsidP="00DE0900">
            <w:pPr>
              <w:jc w:val="left"/>
              <w:rPr>
                <w:b/>
              </w:rPr>
            </w:pPr>
          </w:p>
        </w:tc>
      </w:tr>
      <w:tr w:rsidR="003E1D45" w14:paraId="6943E275" w14:textId="77777777" w:rsidTr="00DE0900">
        <w:trPr>
          <w:trHeight w:val="170"/>
        </w:trPr>
        <w:tc>
          <w:tcPr>
            <w:tcW w:w="698" w:type="dxa"/>
            <w:vMerge/>
            <w:shd w:val="clear" w:color="auto" w:fill="D9D9D9" w:themeFill="background1" w:themeFillShade="D9"/>
          </w:tcPr>
          <w:p w14:paraId="47910745" w14:textId="77777777" w:rsidR="003E1D45" w:rsidRDefault="003E1D45" w:rsidP="00DE0900">
            <w:pPr>
              <w:jc w:val="left"/>
            </w:pPr>
          </w:p>
        </w:tc>
        <w:tc>
          <w:tcPr>
            <w:tcW w:w="249" w:type="dxa"/>
            <w:vMerge/>
          </w:tcPr>
          <w:p w14:paraId="21D0C7A2" w14:textId="77777777" w:rsidR="003E1D45" w:rsidRDefault="003E1D45" w:rsidP="00DE0900">
            <w:pPr>
              <w:pStyle w:val="berschrift2"/>
            </w:pPr>
          </w:p>
        </w:tc>
        <w:tc>
          <w:tcPr>
            <w:tcW w:w="458" w:type="dxa"/>
            <w:tcBorders>
              <w:left w:val="nil"/>
              <w:right w:val="single" w:sz="4" w:space="0" w:color="A6A6A6"/>
            </w:tcBorders>
          </w:tcPr>
          <w:p w14:paraId="618760AD" w14:textId="77777777" w:rsidR="003E1D45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712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194A9FC" w14:textId="77777777" w:rsidR="003E1D45" w:rsidRPr="00C10A01" w:rsidRDefault="003E1D45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2</w:t>
            </w:r>
          </w:p>
        </w:tc>
        <w:tc>
          <w:tcPr>
            <w:tcW w:w="1411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5F49F9EB" w14:textId="77777777" w:rsidR="003E1D45" w:rsidRPr="00C10A01" w:rsidRDefault="003E1D45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180</w:t>
            </w:r>
          </w:p>
        </w:tc>
        <w:tc>
          <w:tcPr>
            <w:tcW w:w="485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34059040" w14:textId="77777777" w:rsidR="003E1D45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5" w:type="dxa"/>
            <w:tcBorders>
              <w:left w:val="single" w:sz="4" w:space="0" w:color="A6A6A6"/>
              <w:right w:val="single" w:sz="4" w:space="0" w:color="A6A6A6"/>
            </w:tcBorders>
          </w:tcPr>
          <w:p w14:paraId="547BC5F5" w14:textId="77777777" w:rsidR="003E1D45" w:rsidRDefault="003E1D45" w:rsidP="00DE0900">
            <w:pPr>
              <w:jc w:val="left"/>
              <w:rPr>
                <w:b/>
              </w:rPr>
            </w:pPr>
          </w:p>
        </w:tc>
        <w:tc>
          <w:tcPr>
            <w:tcW w:w="1728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B66389F" w14:textId="77777777" w:rsidR="003E1D45" w:rsidRPr="00C10A01" w:rsidRDefault="003E1D45" w:rsidP="00DE0900">
            <w:pPr>
              <w:jc w:val="center"/>
            </w:pPr>
            <w:r>
              <w:t>2</w:t>
            </w:r>
          </w:p>
        </w:tc>
        <w:tc>
          <w:tcPr>
            <w:tcW w:w="1536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B9705D4" w14:textId="77777777" w:rsidR="003E1D45" w:rsidRPr="00C10A01" w:rsidRDefault="003E1D45" w:rsidP="00DE0900">
            <w:pPr>
              <w:jc w:val="center"/>
            </w:pPr>
            <w:r>
              <w:t>10 kg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3BC7563B" w14:textId="77777777" w:rsidR="003E1D45" w:rsidRDefault="003E1D45" w:rsidP="00DE0900">
            <w:pPr>
              <w:jc w:val="left"/>
              <w:rPr>
                <w:b/>
              </w:rPr>
            </w:pPr>
          </w:p>
        </w:tc>
      </w:tr>
      <w:tr w:rsidR="003E1D45" w14:paraId="6D7FF4CF" w14:textId="77777777" w:rsidTr="00DE0900">
        <w:trPr>
          <w:trHeight w:val="170"/>
        </w:trPr>
        <w:tc>
          <w:tcPr>
            <w:tcW w:w="698" w:type="dxa"/>
            <w:vMerge/>
            <w:shd w:val="clear" w:color="auto" w:fill="D9D9D9" w:themeFill="background1" w:themeFillShade="D9"/>
          </w:tcPr>
          <w:p w14:paraId="6C539837" w14:textId="77777777" w:rsidR="003E1D45" w:rsidRDefault="003E1D45" w:rsidP="00DE0900">
            <w:pPr>
              <w:jc w:val="left"/>
            </w:pPr>
          </w:p>
        </w:tc>
        <w:tc>
          <w:tcPr>
            <w:tcW w:w="249" w:type="dxa"/>
            <w:vMerge w:val="restart"/>
          </w:tcPr>
          <w:p w14:paraId="5E035D88" w14:textId="77777777" w:rsidR="003E1D45" w:rsidRDefault="003E1D45" w:rsidP="00DE0900">
            <w:pPr>
              <w:pStyle w:val="berschrift2"/>
            </w:pPr>
          </w:p>
        </w:tc>
        <w:tc>
          <w:tcPr>
            <w:tcW w:w="458" w:type="dxa"/>
            <w:tcBorders>
              <w:left w:val="nil"/>
              <w:right w:val="single" w:sz="4" w:space="0" w:color="A6A6A6"/>
            </w:tcBorders>
          </w:tcPr>
          <w:p w14:paraId="42280572" w14:textId="77777777" w:rsidR="003E1D45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712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465B47E" w14:textId="77777777" w:rsidR="003E1D45" w:rsidRPr="00C10A01" w:rsidRDefault="003E1D45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3</w:t>
            </w:r>
          </w:p>
        </w:tc>
        <w:tc>
          <w:tcPr>
            <w:tcW w:w="1411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CCA0397" w14:textId="77777777" w:rsidR="003E1D45" w:rsidRPr="00C10A01" w:rsidRDefault="003E1D45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120</w:t>
            </w:r>
          </w:p>
        </w:tc>
        <w:tc>
          <w:tcPr>
            <w:tcW w:w="485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0CF88C14" w14:textId="77777777" w:rsidR="003E1D45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5" w:type="dxa"/>
            <w:tcBorders>
              <w:left w:val="single" w:sz="4" w:space="0" w:color="A6A6A6"/>
              <w:right w:val="single" w:sz="4" w:space="0" w:color="A6A6A6"/>
            </w:tcBorders>
          </w:tcPr>
          <w:p w14:paraId="36229509" w14:textId="77777777" w:rsidR="003E1D45" w:rsidRDefault="003E1D45" w:rsidP="00DE0900">
            <w:pPr>
              <w:jc w:val="left"/>
              <w:rPr>
                <w:b/>
              </w:rPr>
            </w:pPr>
          </w:p>
        </w:tc>
        <w:tc>
          <w:tcPr>
            <w:tcW w:w="1728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7BC55D4" w14:textId="77777777" w:rsidR="003E1D45" w:rsidRPr="00C10A01" w:rsidRDefault="003E1D45" w:rsidP="00DE0900">
            <w:pPr>
              <w:jc w:val="center"/>
            </w:pPr>
            <w:r>
              <w:t>3</w:t>
            </w:r>
          </w:p>
        </w:tc>
        <w:tc>
          <w:tcPr>
            <w:tcW w:w="1536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F35A4DF" w14:textId="77777777" w:rsidR="003E1D45" w:rsidRPr="00C10A01" w:rsidRDefault="003E1D45" w:rsidP="00DE0900">
            <w:pPr>
              <w:jc w:val="center"/>
            </w:pPr>
            <w:r>
              <w:t>15 kg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0802C659" w14:textId="77777777" w:rsidR="003E1D45" w:rsidRDefault="003E1D45" w:rsidP="00DE0900">
            <w:pPr>
              <w:jc w:val="left"/>
              <w:rPr>
                <w:b/>
              </w:rPr>
            </w:pPr>
          </w:p>
        </w:tc>
      </w:tr>
      <w:tr w:rsidR="003E1D45" w14:paraId="7CA826BE" w14:textId="77777777" w:rsidTr="00DE0900">
        <w:trPr>
          <w:trHeight w:val="170"/>
        </w:trPr>
        <w:tc>
          <w:tcPr>
            <w:tcW w:w="698" w:type="dxa"/>
            <w:vMerge/>
            <w:shd w:val="clear" w:color="auto" w:fill="D9D9D9" w:themeFill="background1" w:themeFillShade="D9"/>
          </w:tcPr>
          <w:p w14:paraId="60DF970B" w14:textId="77777777" w:rsidR="003E1D45" w:rsidRDefault="003E1D45" w:rsidP="00DE0900">
            <w:pPr>
              <w:jc w:val="left"/>
            </w:pPr>
          </w:p>
        </w:tc>
        <w:tc>
          <w:tcPr>
            <w:tcW w:w="249" w:type="dxa"/>
            <w:vMerge/>
          </w:tcPr>
          <w:p w14:paraId="7CB265EC" w14:textId="77777777" w:rsidR="003E1D45" w:rsidRDefault="003E1D45" w:rsidP="00DE0900">
            <w:pPr>
              <w:pStyle w:val="berschrift2"/>
            </w:pPr>
          </w:p>
        </w:tc>
        <w:tc>
          <w:tcPr>
            <w:tcW w:w="458" w:type="dxa"/>
            <w:tcBorders>
              <w:left w:val="nil"/>
              <w:right w:val="single" w:sz="4" w:space="0" w:color="A6A6A6"/>
            </w:tcBorders>
          </w:tcPr>
          <w:p w14:paraId="62FD0246" w14:textId="77777777" w:rsidR="003E1D45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712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F4D14DE" w14:textId="77777777" w:rsidR="003E1D45" w:rsidRDefault="003E1D45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4</w:t>
            </w:r>
          </w:p>
        </w:tc>
        <w:tc>
          <w:tcPr>
            <w:tcW w:w="1411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B264F87" w14:textId="77777777" w:rsidR="003E1D45" w:rsidRPr="00C10A01" w:rsidRDefault="003E1D45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90</w:t>
            </w:r>
          </w:p>
        </w:tc>
        <w:tc>
          <w:tcPr>
            <w:tcW w:w="485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37C5E7CD" w14:textId="77777777" w:rsidR="003E1D45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5" w:type="dxa"/>
            <w:tcBorders>
              <w:left w:val="single" w:sz="4" w:space="0" w:color="A6A6A6"/>
              <w:right w:val="single" w:sz="4" w:space="0" w:color="A6A6A6"/>
            </w:tcBorders>
          </w:tcPr>
          <w:p w14:paraId="3E5A83C2" w14:textId="77777777" w:rsidR="003E1D45" w:rsidRDefault="003E1D45" w:rsidP="00DE0900">
            <w:pPr>
              <w:jc w:val="left"/>
              <w:rPr>
                <w:b/>
              </w:rPr>
            </w:pPr>
          </w:p>
        </w:tc>
        <w:tc>
          <w:tcPr>
            <w:tcW w:w="1728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17D6C9D" w14:textId="77777777" w:rsidR="003E1D45" w:rsidRPr="00C10A01" w:rsidRDefault="003E1D45" w:rsidP="00DE0900">
            <w:pPr>
              <w:jc w:val="center"/>
            </w:pPr>
            <w:r>
              <w:t>5</w:t>
            </w:r>
          </w:p>
        </w:tc>
        <w:tc>
          <w:tcPr>
            <w:tcW w:w="1536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3BC9349" w14:textId="77777777" w:rsidR="003E1D45" w:rsidRDefault="003E1D45" w:rsidP="00DE0900">
            <w:pPr>
              <w:jc w:val="center"/>
            </w:pPr>
            <w:r>
              <w:t>25 kg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646B1F99" w14:textId="77777777" w:rsidR="003E1D45" w:rsidRDefault="003E1D45" w:rsidP="00DE0900">
            <w:pPr>
              <w:jc w:val="left"/>
              <w:rPr>
                <w:b/>
              </w:rPr>
            </w:pPr>
          </w:p>
        </w:tc>
      </w:tr>
      <w:tr w:rsidR="003E1D45" w14:paraId="0FA8AAF5" w14:textId="77777777" w:rsidTr="00DE0900">
        <w:trPr>
          <w:trHeight w:val="170"/>
        </w:trPr>
        <w:tc>
          <w:tcPr>
            <w:tcW w:w="698" w:type="dxa"/>
            <w:vMerge/>
            <w:shd w:val="clear" w:color="auto" w:fill="D9D9D9" w:themeFill="background1" w:themeFillShade="D9"/>
          </w:tcPr>
          <w:p w14:paraId="59E33205" w14:textId="77777777" w:rsidR="003E1D45" w:rsidRDefault="003E1D45" w:rsidP="00DE0900">
            <w:pPr>
              <w:jc w:val="left"/>
            </w:pPr>
          </w:p>
        </w:tc>
        <w:tc>
          <w:tcPr>
            <w:tcW w:w="249" w:type="dxa"/>
            <w:vMerge/>
          </w:tcPr>
          <w:p w14:paraId="7C02D257" w14:textId="77777777" w:rsidR="003E1D45" w:rsidRDefault="003E1D45" w:rsidP="00DE0900">
            <w:pPr>
              <w:pStyle w:val="berschrift2"/>
            </w:pPr>
          </w:p>
        </w:tc>
        <w:tc>
          <w:tcPr>
            <w:tcW w:w="458" w:type="dxa"/>
            <w:tcBorders>
              <w:left w:val="nil"/>
              <w:right w:val="single" w:sz="4" w:space="0" w:color="A6A6A6"/>
            </w:tcBorders>
          </w:tcPr>
          <w:p w14:paraId="134C3C5C" w14:textId="77777777" w:rsidR="003E1D45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1712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6EB4467F" w14:textId="77777777" w:rsidR="003E1D45" w:rsidRDefault="003E1D45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5</w:t>
            </w:r>
          </w:p>
        </w:tc>
        <w:tc>
          <w:tcPr>
            <w:tcW w:w="1411" w:type="dxa"/>
            <w:gridSpan w:val="4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501755E" w14:textId="77777777" w:rsidR="003E1D45" w:rsidRDefault="003E1D45" w:rsidP="00DE0900">
            <w:pPr>
              <w:overflowPunct/>
              <w:autoSpaceDE/>
              <w:autoSpaceDN/>
              <w:adjustRightInd/>
              <w:contextualSpacing/>
              <w:jc w:val="center"/>
              <w:textAlignment w:val="auto"/>
            </w:pPr>
            <w:r>
              <w:t>72</w:t>
            </w:r>
          </w:p>
        </w:tc>
        <w:tc>
          <w:tcPr>
            <w:tcW w:w="485" w:type="dxa"/>
            <w:gridSpan w:val="2"/>
            <w:tcBorders>
              <w:left w:val="single" w:sz="4" w:space="0" w:color="A6A6A6"/>
              <w:right w:val="single" w:sz="4" w:space="0" w:color="A6A6A6"/>
            </w:tcBorders>
          </w:tcPr>
          <w:p w14:paraId="74005B1B" w14:textId="77777777" w:rsidR="003E1D45" w:rsidRDefault="003E1D45" w:rsidP="00DE0900">
            <w:pPr>
              <w:overflowPunct/>
              <w:autoSpaceDE/>
              <w:autoSpaceDN/>
              <w:adjustRightInd/>
              <w:contextualSpacing/>
              <w:jc w:val="left"/>
              <w:textAlignment w:val="auto"/>
            </w:pPr>
          </w:p>
        </w:tc>
        <w:tc>
          <w:tcPr>
            <w:tcW w:w="515" w:type="dxa"/>
            <w:tcBorders>
              <w:left w:val="single" w:sz="4" w:space="0" w:color="A6A6A6"/>
              <w:right w:val="single" w:sz="4" w:space="0" w:color="A6A6A6"/>
            </w:tcBorders>
          </w:tcPr>
          <w:p w14:paraId="4CB41158" w14:textId="77777777" w:rsidR="003E1D45" w:rsidRDefault="003E1D45" w:rsidP="00DE0900">
            <w:pPr>
              <w:jc w:val="left"/>
              <w:rPr>
                <w:b/>
              </w:rPr>
            </w:pPr>
          </w:p>
        </w:tc>
        <w:tc>
          <w:tcPr>
            <w:tcW w:w="1728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30A4498" w14:textId="77777777" w:rsidR="003E1D45" w:rsidRDefault="003E1D45" w:rsidP="00DE0900">
            <w:pPr>
              <w:jc w:val="center"/>
            </w:pPr>
            <w:r>
              <w:t xml:space="preserve">10 </w:t>
            </w:r>
          </w:p>
        </w:tc>
        <w:tc>
          <w:tcPr>
            <w:tcW w:w="1536" w:type="dxa"/>
            <w:gridSpan w:val="6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2BF65D14" w14:textId="77777777" w:rsidR="003E1D45" w:rsidRDefault="003E1D45" w:rsidP="00DE0900">
            <w:pPr>
              <w:jc w:val="center"/>
            </w:pPr>
            <w:r>
              <w:t>50 kg</w:t>
            </w:r>
          </w:p>
        </w:tc>
        <w:tc>
          <w:tcPr>
            <w:tcW w:w="706" w:type="dxa"/>
            <w:tcBorders>
              <w:left w:val="single" w:sz="4" w:space="0" w:color="A6A6A6"/>
            </w:tcBorders>
          </w:tcPr>
          <w:p w14:paraId="255D8449" w14:textId="77777777" w:rsidR="003E1D45" w:rsidRDefault="003E1D45" w:rsidP="00DE0900">
            <w:pPr>
              <w:jc w:val="left"/>
              <w:rPr>
                <w:b/>
              </w:rPr>
            </w:pPr>
          </w:p>
        </w:tc>
      </w:tr>
      <w:tr w:rsidR="003E1D45" w14:paraId="4774EF47" w14:textId="77777777" w:rsidTr="00DE0900">
        <w:trPr>
          <w:trHeight w:val="20"/>
        </w:trPr>
        <w:tc>
          <w:tcPr>
            <w:tcW w:w="698" w:type="dxa"/>
            <w:vMerge/>
            <w:shd w:val="clear" w:color="auto" w:fill="D9D9D9" w:themeFill="background1" w:themeFillShade="D9"/>
          </w:tcPr>
          <w:p w14:paraId="54B32297" w14:textId="77777777" w:rsidR="003E1D45" w:rsidRPr="001B7F82" w:rsidRDefault="003E1D45" w:rsidP="00DE0900">
            <w:pPr>
              <w:jc w:val="left"/>
              <w:rPr>
                <w:sz w:val="8"/>
              </w:rPr>
            </w:pPr>
          </w:p>
        </w:tc>
        <w:tc>
          <w:tcPr>
            <w:tcW w:w="249" w:type="dxa"/>
          </w:tcPr>
          <w:p w14:paraId="7742CD6C" w14:textId="77777777" w:rsidR="003E1D45" w:rsidRPr="001B7F82" w:rsidRDefault="003E1D45" w:rsidP="00DE0900">
            <w:pPr>
              <w:pStyle w:val="berschrift2"/>
              <w:rPr>
                <w:sz w:val="8"/>
              </w:rPr>
            </w:pPr>
          </w:p>
        </w:tc>
        <w:tc>
          <w:tcPr>
            <w:tcW w:w="4066" w:type="dxa"/>
            <w:gridSpan w:val="13"/>
            <w:tcBorders>
              <w:right w:val="single" w:sz="4" w:space="0" w:color="A6A6A6"/>
            </w:tcBorders>
          </w:tcPr>
          <w:p w14:paraId="58CFAEE1" w14:textId="77777777" w:rsidR="003E1D45" w:rsidRPr="001B7F82" w:rsidRDefault="003E1D45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  <w:tc>
          <w:tcPr>
            <w:tcW w:w="4485" w:type="dxa"/>
            <w:gridSpan w:val="14"/>
            <w:tcBorders>
              <w:left w:val="single" w:sz="4" w:space="0" w:color="A6A6A6"/>
            </w:tcBorders>
          </w:tcPr>
          <w:p w14:paraId="3274D750" w14:textId="77777777" w:rsidR="003E1D45" w:rsidRPr="001B7F82" w:rsidRDefault="003E1D45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sz w:val="8"/>
              </w:rPr>
            </w:pPr>
          </w:p>
        </w:tc>
      </w:tr>
      <w:tr w:rsidR="003E1D45" w14:paraId="3F14B766" w14:textId="77777777" w:rsidTr="00DE0900">
        <w:trPr>
          <w:trHeight w:val="20"/>
        </w:trPr>
        <w:tc>
          <w:tcPr>
            <w:tcW w:w="698" w:type="dxa"/>
            <w:vMerge/>
            <w:shd w:val="clear" w:color="auto" w:fill="D9D9D9" w:themeFill="background1" w:themeFillShade="D9"/>
          </w:tcPr>
          <w:p w14:paraId="6C0C611D" w14:textId="77777777" w:rsidR="003E1D45" w:rsidRDefault="003E1D45" w:rsidP="00DE0900">
            <w:pPr>
              <w:jc w:val="left"/>
            </w:pPr>
          </w:p>
        </w:tc>
        <w:tc>
          <w:tcPr>
            <w:tcW w:w="249" w:type="dxa"/>
          </w:tcPr>
          <w:p w14:paraId="31F68C13" w14:textId="77777777" w:rsidR="003E1D45" w:rsidRDefault="003E1D45" w:rsidP="00DE0900">
            <w:pPr>
              <w:pStyle w:val="berschrift2"/>
            </w:pPr>
          </w:p>
        </w:tc>
        <w:tc>
          <w:tcPr>
            <w:tcW w:w="670" w:type="dxa"/>
            <w:gridSpan w:val="3"/>
          </w:tcPr>
          <w:p w14:paraId="5A68762A" w14:textId="77777777" w:rsidR="003E1D45" w:rsidRPr="00723E20" w:rsidRDefault="003E1D45" w:rsidP="00DE0900">
            <w:pPr>
              <w:overflowPunct/>
              <w:autoSpaceDE/>
              <w:autoSpaceDN/>
              <w:adjustRightInd/>
              <w:spacing w:line="257" w:lineRule="auto"/>
              <w:ind w:left="34"/>
              <w:contextualSpacing/>
              <w:jc w:val="left"/>
              <w:textAlignment w:val="auto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sym w:font="Wingdings" w:char="F078"/>
            </w:r>
            <w:r>
              <w:rPr>
                <w:b/>
                <w:bCs/>
                <w:iCs/>
              </w:rPr>
              <w:t xml:space="preserve"> </w:t>
            </w:r>
            <w:r w:rsidRPr="00FF6CCE">
              <w:rPr>
                <w:bCs/>
                <w:iCs/>
              </w:rPr>
              <w:sym w:font="Wingdings" w:char="F03F"/>
            </w:r>
          </w:p>
        </w:tc>
        <w:tc>
          <w:tcPr>
            <w:tcW w:w="497" w:type="dxa"/>
            <w:gridSpan w:val="2"/>
          </w:tcPr>
          <w:p w14:paraId="748A0B1C" w14:textId="77777777" w:rsidR="003E1D45" w:rsidRPr="00FF6CCE" w:rsidRDefault="003E1D45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bCs/>
                <w:iCs/>
              </w:rPr>
            </w:pPr>
            <w:r>
              <w:rPr>
                <w:sz w:val="36"/>
              </w:rPr>
              <w:sym w:font="Wingdings" w:char="F0FD"/>
            </w:r>
          </w:p>
        </w:tc>
        <w:tc>
          <w:tcPr>
            <w:tcW w:w="1003" w:type="dxa"/>
            <w:gridSpan w:val="2"/>
          </w:tcPr>
          <w:p w14:paraId="6ED939EA" w14:textId="77777777" w:rsidR="003E1D45" w:rsidRDefault="003E1D45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anti-</w:t>
            </w:r>
          </w:p>
          <w:p w14:paraId="1E8FB2E2" w14:textId="77777777" w:rsidR="003E1D45" w:rsidRPr="00FF6CCE" w:rsidRDefault="003E1D45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bCs/>
                <w:iCs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568" w:type="dxa"/>
            <w:gridSpan w:val="2"/>
          </w:tcPr>
          <w:p w14:paraId="09CE38BC" w14:textId="77777777" w:rsidR="003E1D45" w:rsidRPr="00FF6CCE" w:rsidRDefault="003E1D45" w:rsidP="00DE0900">
            <w:pPr>
              <w:overflowPunct/>
              <w:autoSpaceDE/>
              <w:autoSpaceDN/>
              <w:adjustRightInd/>
              <w:spacing w:line="257" w:lineRule="auto"/>
              <w:ind w:left="166"/>
              <w:contextualSpacing/>
              <w:jc w:val="left"/>
              <w:textAlignment w:val="auto"/>
              <w:rPr>
                <w:bCs/>
                <w:iCs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843" w:type="dxa"/>
            <w:gridSpan w:val="2"/>
          </w:tcPr>
          <w:p w14:paraId="4763335A" w14:textId="77777777" w:rsidR="003E1D45" w:rsidRPr="00EF2F8C" w:rsidRDefault="003E1D45" w:rsidP="00DE0900">
            <w:pPr>
              <w:overflowPunct/>
              <w:autoSpaceDE/>
              <w:autoSpaceDN/>
              <w:adjustRightInd/>
              <w:spacing w:line="257" w:lineRule="auto"/>
              <w:ind w:left="4"/>
              <w:contextualSpacing/>
              <w:jc w:val="left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n</w:t>
            </w:r>
            <w:r w:rsidRPr="00EF2F8C">
              <w:rPr>
                <w:bCs/>
                <w:iCs/>
                <w:sz w:val="16"/>
              </w:rPr>
              <w:t>icht</w:t>
            </w:r>
            <w:r>
              <w:rPr>
                <w:bCs/>
                <w:iCs/>
                <w:sz w:val="16"/>
              </w:rPr>
              <w:t xml:space="preserve"> anti-</w:t>
            </w:r>
          </w:p>
          <w:p w14:paraId="43B5E03B" w14:textId="77777777" w:rsidR="003E1D45" w:rsidRPr="00FF6CCE" w:rsidRDefault="003E1D45" w:rsidP="00DE0900">
            <w:pPr>
              <w:overflowPunct/>
              <w:autoSpaceDE/>
              <w:autoSpaceDN/>
              <w:adjustRightInd/>
              <w:spacing w:line="257" w:lineRule="auto"/>
              <w:ind w:left="4"/>
              <w:contextualSpacing/>
              <w:jc w:val="left"/>
              <w:textAlignment w:val="auto"/>
              <w:rPr>
                <w:bCs/>
                <w:iCs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33681DC9" w14:textId="77777777" w:rsidR="003E1D45" w:rsidRPr="00723E20" w:rsidRDefault="003E1D45" w:rsidP="00DE0900">
            <w:pPr>
              <w:overflowPunct/>
              <w:autoSpaceDE/>
              <w:autoSpaceDN/>
              <w:adjustRightInd/>
              <w:spacing w:line="257" w:lineRule="auto"/>
              <w:ind w:left="166"/>
              <w:contextualSpacing/>
              <w:jc w:val="left"/>
              <w:textAlignment w:val="auto"/>
              <w:rPr>
                <w:b/>
                <w:bCs/>
                <w:iCs/>
              </w:rPr>
            </w:pPr>
          </w:p>
        </w:tc>
        <w:tc>
          <w:tcPr>
            <w:tcW w:w="862" w:type="dxa"/>
            <w:gridSpan w:val="3"/>
            <w:tcBorders>
              <w:left w:val="single" w:sz="4" w:space="0" w:color="A6A6A6"/>
            </w:tcBorders>
          </w:tcPr>
          <w:p w14:paraId="3C4B8681" w14:textId="77777777" w:rsidR="003E1D45" w:rsidRPr="00D74004" w:rsidRDefault="003E1D45" w:rsidP="00DE0900">
            <w:pPr>
              <w:overflowPunct/>
              <w:autoSpaceDE/>
              <w:autoSpaceDN/>
              <w:adjustRightInd/>
              <w:spacing w:line="257" w:lineRule="auto"/>
              <w:ind w:left="83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Cs/>
              </w:rPr>
              <w:sym w:font="Wingdings" w:char="F078"/>
            </w:r>
            <w:r>
              <w:rPr>
                <w:b/>
                <w:bCs/>
                <w:iCs/>
              </w:rPr>
              <w:t xml:space="preserve"> </w:t>
            </w:r>
            <w:r w:rsidRPr="00FF6CCE">
              <w:rPr>
                <w:bCs/>
                <w:iCs/>
              </w:rPr>
              <w:sym w:font="Wingdings" w:char="F03F"/>
            </w:r>
          </w:p>
        </w:tc>
        <w:tc>
          <w:tcPr>
            <w:tcW w:w="498" w:type="dxa"/>
            <w:gridSpan w:val="2"/>
          </w:tcPr>
          <w:p w14:paraId="3873DE94" w14:textId="77777777" w:rsidR="003E1D45" w:rsidRPr="00D74004" w:rsidRDefault="003E1D45" w:rsidP="00DE0900">
            <w:pPr>
              <w:overflowPunct/>
              <w:autoSpaceDE/>
              <w:autoSpaceDN/>
              <w:adjustRightInd/>
              <w:spacing w:line="257" w:lineRule="auto"/>
              <w:ind w:left="83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948" w:type="dxa"/>
            <w:gridSpan w:val="3"/>
          </w:tcPr>
          <w:p w14:paraId="502E93D4" w14:textId="77777777" w:rsidR="003E1D45" w:rsidRDefault="003E1D45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anti-</w:t>
            </w:r>
          </w:p>
          <w:p w14:paraId="25EA1178" w14:textId="77777777" w:rsidR="003E1D45" w:rsidRPr="00D74004" w:rsidRDefault="003E1D45" w:rsidP="00DE0900">
            <w:pPr>
              <w:overflowPunct/>
              <w:autoSpaceDE/>
              <w:autoSpaceDN/>
              <w:adjustRightInd/>
              <w:spacing w:line="257" w:lineRule="auto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473" w:type="dxa"/>
            <w:gridSpan w:val="2"/>
          </w:tcPr>
          <w:p w14:paraId="1FAD0030" w14:textId="77777777" w:rsidR="003E1D45" w:rsidRPr="00D74004" w:rsidRDefault="003E1D45" w:rsidP="00DE0900">
            <w:pPr>
              <w:overflowPunct/>
              <w:autoSpaceDE/>
              <w:autoSpaceDN/>
              <w:adjustRightInd/>
              <w:spacing w:line="257" w:lineRule="auto"/>
              <w:ind w:left="83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>
              <w:rPr>
                <w:sz w:val="36"/>
              </w:rPr>
              <w:sym w:font="Wingdings" w:char="F0FD"/>
            </w:r>
          </w:p>
        </w:tc>
        <w:tc>
          <w:tcPr>
            <w:tcW w:w="977" w:type="dxa"/>
            <w:gridSpan w:val="2"/>
          </w:tcPr>
          <w:p w14:paraId="4AECF1E0" w14:textId="77777777" w:rsidR="003E1D45" w:rsidRPr="00EF2F8C" w:rsidRDefault="003E1D45" w:rsidP="00DE0900">
            <w:pPr>
              <w:overflowPunct/>
              <w:autoSpaceDE/>
              <w:autoSpaceDN/>
              <w:adjustRightInd/>
              <w:spacing w:line="257" w:lineRule="auto"/>
              <w:ind w:left="5"/>
              <w:contextualSpacing/>
              <w:jc w:val="left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n</w:t>
            </w:r>
            <w:r w:rsidRPr="00EF2F8C">
              <w:rPr>
                <w:bCs/>
                <w:iCs/>
                <w:sz w:val="16"/>
              </w:rPr>
              <w:t>icht</w:t>
            </w:r>
            <w:r>
              <w:rPr>
                <w:bCs/>
                <w:iCs/>
                <w:sz w:val="16"/>
              </w:rPr>
              <w:t xml:space="preserve"> anti-</w:t>
            </w:r>
          </w:p>
          <w:p w14:paraId="7F08004E" w14:textId="77777777" w:rsidR="003E1D45" w:rsidRPr="00D74004" w:rsidRDefault="003E1D45" w:rsidP="00DE0900">
            <w:pPr>
              <w:overflowPunct/>
              <w:autoSpaceDE/>
              <w:autoSpaceDN/>
              <w:adjustRightInd/>
              <w:spacing w:line="257" w:lineRule="auto"/>
              <w:ind w:left="5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727" w:type="dxa"/>
            <w:gridSpan w:val="2"/>
            <w:tcBorders>
              <w:left w:val="nil"/>
            </w:tcBorders>
          </w:tcPr>
          <w:p w14:paraId="710099AF" w14:textId="77777777" w:rsidR="003E1D45" w:rsidRPr="00D74004" w:rsidRDefault="003E1D45" w:rsidP="00DE0900">
            <w:pPr>
              <w:overflowPunct/>
              <w:autoSpaceDE/>
              <w:autoSpaceDN/>
              <w:adjustRightInd/>
              <w:spacing w:line="257" w:lineRule="auto"/>
              <w:ind w:left="83"/>
              <w:contextualSpacing/>
              <w:jc w:val="left"/>
              <w:textAlignment w:val="auto"/>
              <w:rPr>
                <w:b/>
                <w:bCs/>
                <w:i/>
                <w:iCs/>
              </w:rPr>
            </w:pPr>
          </w:p>
        </w:tc>
      </w:tr>
      <w:tr w:rsidR="00DE0900" w14:paraId="50601F75" w14:textId="77777777" w:rsidTr="00DE0900">
        <w:trPr>
          <w:trHeight w:val="1106"/>
        </w:trPr>
        <w:tc>
          <w:tcPr>
            <w:tcW w:w="698" w:type="dxa"/>
            <w:shd w:val="clear" w:color="auto" w:fill="D9D9D9" w:themeFill="background1" w:themeFillShade="D9"/>
          </w:tcPr>
          <w:p w14:paraId="18CCA264" w14:textId="77777777" w:rsidR="00DE0900" w:rsidRDefault="00DE0900" w:rsidP="00DE0900">
            <w:pPr>
              <w:jc w:val="left"/>
            </w:pPr>
          </w:p>
        </w:tc>
        <w:tc>
          <w:tcPr>
            <w:tcW w:w="249" w:type="dxa"/>
          </w:tcPr>
          <w:p w14:paraId="7D7EA41A" w14:textId="77777777" w:rsidR="00DE0900" w:rsidRDefault="00DE0900" w:rsidP="00DE0900">
            <w:pPr>
              <w:pStyle w:val="berschrift2"/>
            </w:pPr>
          </w:p>
        </w:tc>
        <w:tc>
          <w:tcPr>
            <w:tcW w:w="4066" w:type="dxa"/>
            <w:gridSpan w:val="13"/>
            <w:tcBorders>
              <w:right w:val="single" w:sz="4" w:space="0" w:color="A6A6A6"/>
            </w:tcBorders>
          </w:tcPr>
          <w:p w14:paraId="7E6A681C" w14:textId="77777777" w:rsidR="00DE0900" w:rsidRPr="00B47E07" w:rsidRDefault="00DE0900" w:rsidP="00DE0900">
            <w:pPr>
              <w:spacing w:before="120" w:line="257" w:lineRule="auto"/>
              <w:ind w:left="34"/>
              <w:contextualSpacing/>
              <w:jc w:val="left"/>
              <w:rPr>
                <w:b/>
              </w:rPr>
            </w:pPr>
            <w:r w:rsidRPr="00B47E07">
              <w:rPr>
                <w:b/>
              </w:rPr>
              <w:t xml:space="preserve">Begründung: </w:t>
            </w:r>
          </w:p>
          <w:p w14:paraId="53290550" w14:textId="77777777" w:rsidR="00DE0900" w:rsidRPr="000A2028" w:rsidRDefault="00DE0900" w:rsidP="00DE0900">
            <w:pPr>
              <w:spacing w:line="257" w:lineRule="auto"/>
              <w:ind w:left="34"/>
              <w:contextualSpacing/>
              <w:jc w:val="left"/>
              <w:rPr>
                <w:rFonts w:ascii="Comic Sans MS" w:hAnsi="Comic Sans MS"/>
                <w:color w:val="548DD4" w:themeColor="text2" w:themeTint="99"/>
                <w:sz w:val="19"/>
                <w:szCs w:val="19"/>
              </w:rPr>
            </w:pPr>
            <w:r w:rsidRPr="000A2028">
              <w:rPr>
                <w:rFonts w:ascii="Comic Sans MS" w:hAnsi="Comic Sans MS"/>
                <w:color w:val="548DD4" w:themeColor="text2" w:themeTint="99"/>
                <w:sz w:val="19"/>
                <w:szCs w:val="19"/>
              </w:rPr>
              <w:t xml:space="preserve">Die Zuordnung ist </w:t>
            </w:r>
            <w:r w:rsidRPr="000A2028">
              <w:rPr>
                <w:rFonts w:ascii="Comic Sans MS" w:hAnsi="Comic Sans MS"/>
                <w:b/>
                <w:color w:val="548DD4" w:themeColor="text2" w:themeTint="99"/>
                <w:sz w:val="19"/>
                <w:szCs w:val="19"/>
              </w:rPr>
              <w:t>antiproportional</w:t>
            </w:r>
            <w:r w:rsidRPr="000A2028">
              <w:rPr>
                <w:rFonts w:ascii="Comic Sans MS" w:hAnsi="Comic Sans MS"/>
                <w:color w:val="548DD4" w:themeColor="text2" w:themeTint="99"/>
                <w:sz w:val="19"/>
                <w:szCs w:val="19"/>
              </w:rPr>
              <w:t>,</w:t>
            </w:r>
          </w:p>
          <w:p w14:paraId="67BDB3BD" w14:textId="77777777" w:rsidR="00DE0900" w:rsidRPr="00FF6CCE" w:rsidRDefault="00DE0900" w:rsidP="00DE0900">
            <w:pPr>
              <w:spacing w:line="257" w:lineRule="auto"/>
              <w:ind w:left="34"/>
              <w:contextualSpacing/>
              <w:jc w:val="left"/>
              <w:rPr>
                <w:szCs w:val="21"/>
              </w:rPr>
            </w:pPr>
            <w:r w:rsidRPr="000A2028">
              <w:rPr>
                <w:rFonts w:ascii="Comic Sans MS" w:hAnsi="Comic Sans MS"/>
                <w:color w:val="548DD4" w:themeColor="text2" w:themeTint="99"/>
                <w:sz w:val="19"/>
                <w:szCs w:val="19"/>
              </w:rPr>
              <w:t>weil je mehr Kinder es sind, desto weniger Geld bekommt jedes Kind. Verdoppelt sich die Anzahl der Kinder, dann halbiert sich die Anzahl des Geldes für jedes Kind. …</w:t>
            </w:r>
          </w:p>
        </w:tc>
        <w:tc>
          <w:tcPr>
            <w:tcW w:w="4485" w:type="dxa"/>
            <w:gridSpan w:val="14"/>
            <w:tcBorders>
              <w:left w:val="single" w:sz="4" w:space="0" w:color="A6A6A6"/>
            </w:tcBorders>
          </w:tcPr>
          <w:p w14:paraId="73A54627" w14:textId="77777777" w:rsidR="00DE0900" w:rsidRPr="00B47E07" w:rsidRDefault="00DE0900" w:rsidP="00DE0900">
            <w:pPr>
              <w:spacing w:before="120"/>
              <w:ind w:left="79"/>
              <w:jc w:val="left"/>
              <w:rPr>
                <w:b/>
              </w:rPr>
            </w:pPr>
            <w:r w:rsidRPr="00B47E07">
              <w:rPr>
                <w:b/>
              </w:rPr>
              <w:t>Begründung:</w:t>
            </w:r>
          </w:p>
          <w:p w14:paraId="268146F9" w14:textId="77777777" w:rsidR="00DE0900" w:rsidRPr="000A2028" w:rsidRDefault="00DE0900" w:rsidP="00DE0900">
            <w:pPr>
              <w:ind w:left="79"/>
              <w:jc w:val="left"/>
              <w:rPr>
                <w:rFonts w:ascii="Comic Sans MS" w:hAnsi="Comic Sans MS"/>
                <w:color w:val="548DD4" w:themeColor="text2" w:themeTint="99"/>
                <w:sz w:val="19"/>
                <w:szCs w:val="19"/>
              </w:rPr>
            </w:pPr>
            <w:r w:rsidRPr="000A2028">
              <w:rPr>
                <w:rFonts w:ascii="Comic Sans MS" w:hAnsi="Comic Sans MS"/>
                <w:color w:val="548DD4" w:themeColor="text2" w:themeTint="99"/>
                <w:sz w:val="19"/>
                <w:szCs w:val="19"/>
              </w:rPr>
              <w:t xml:space="preserve">Die Zuordnung ist </w:t>
            </w:r>
            <w:r w:rsidRPr="000A2028">
              <w:rPr>
                <w:rFonts w:ascii="Comic Sans MS" w:hAnsi="Comic Sans MS"/>
                <w:b/>
                <w:color w:val="548DD4" w:themeColor="text2" w:themeTint="99"/>
                <w:sz w:val="19"/>
                <w:szCs w:val="19"/>
              </w:rPr>
              <w:t>nicht antiproportional</w:t>
            </w:r>
            <w:r w:rsidRPr="000A2028">
              <w:rPr>
                <w:rFonts w:ascii="Comic Sans MS" w:hAnsi="Comic Sans MS"/>
                <w:color w:val="548DD4" w:themeColor="text2" w:themeTint="99"/>
                <w:sz w:val="19"/>
                <w:szCs w:val="19"/>
              </w:rPr>
              <w:t xml:space="preserve">, </w:t>
            </w:r>
          </w:p>
          <w:p w14:paraId="488C7B39" w14:textId="10FE3F38" w:rsidR="00DE0900" w:rsidRPr="00FF6CCE" w:rsidRDefault="00DE0900" w:rsidP="00DE0900">
            <w:pPr>
              <w:ind w:left="79"/>
              <w:jc w:val="left"/>
              <w:rPr>
                <w:szCs w:val="21"/>
              </w:rPr>
            </w:pPr>
            <w:r w:rsidRPr="000A2028">
              <w:rPr>
                <w:rFonts w:ascii="Comic Sans MS" w:hAnsi="Comic Sans MS"/>
                <w:color w:val="548DD4" w:themeColor="text2" w:themeTint="99"/>
                <w:sz w:val="19"/>
                <w:szCs w:val="19"/>
              </w:rPr>
              <w:t>sondern proportional: Denn pro Hund, der dazukommt, braucht man 5 kg Futter mehr.</w:t>
            </w:r>
          </w:p>
        </w:tc>
      </w:tr>
      <w:tr w:rsidR="00DE0900" w14:paraId="4A906BE7" w14:textId="77777777" w:rsidTr="00DE0900">
        <w:trPr>
          <w:trHeight w:val="70"/>
        </w:trPr>
        <w:tc>
          <w:tcPr>
            <w:tcW w:w="698" w:type="dxa"/>
            <w:shd w:val="clear" w:color="auto" w:fill="D9D9D9" w:themeFill="background1" w:themeFillShade="D9"/>
          </w:tcPr>
          <w:p w14:paraId="12A3BEF9" w14:textId="77777777" w:rsidR="00DE0900" w:rsidRPr="00575EB4" w:rsidRDefault="00DE0900" w:rsidP="00DE0900">
            <w:pPr>
              <w:jc w:val="left"/>
              <w:rPr>
                <w:sz w:val="22"/>
              </w:rPr>
            </w:pPr>
          </w:p>
        </w:tc>
        <w:tc>
          <w:tcPr>
            <w:tcW w:w="249" w:type="dxa"/>
          </w:tcPr>
          <w:p w14:paraId="2EE2066A" w14:textId="77777777" w:rsidR="00DE0900" w:rsidRPr="00575EB4" w:rsidRDefault="00DE0900" w:rsidP="00DE0900">
            <w:pPr>
              <w:pStyle w:val="berschrift2"/>
              <w:rPr>
                <w:sz w:val="22"/>
              </w:rPr>
            </w:pPr>
          </w:p>
        </w:tc>
        <w:tc>
          <w:tcPr>
            <w:tcW w:w="458" w:type="dxa"/>
          </w:tcPr>
          <w:p w14:paraId="301CCD93" w14:textId="77777777" w:rsidR="00DE0900" w:rsidRPr="00575EB4" w:rsidRDefault="00DE0900" w:rsidP="00DE0900">
            <w:pPr>
              <w:jc w:val="left"/>
              <w:rPr>
                <w:b/>
                <w:sz w:val="22"/>
              </w:rPr>
            </w:pPr>
          </w:p>
        </w:tc>
        <w:tc>
          <w:tcPr>
            <w:tcW w:w="1712" w:type="dxa"/>
            <w:gridSpan w:val="6"/>
          </w:tcPr>
          <w:p w14:paraId="5C075BAA" w14:textId="77777777" w:rsidR="00DE0900" w:rsidRPr="00575EB4" w:rsidRDefault="00DE0900" w:rsidP="00DE0900">
            <w:pPr>
              <w:jc w:val="left"/>
              <w:rPr>
                <w:b/>
                <w:sz w:val="22"/>
              </w:rPr>
            </w:pPr>
          </w:p>
        </w:tc>
        <w:tc>
          <w:tcPr>
            <w:tcW w:w="1411" w:type="dxa"/>
            <w:gridSpan w:val="4"/>
          </w:tcPr>
          <w:p w14:paraId="21546BBE" w14:textId="77777777" w:rsidR="00DE0900" w:rsidRPr="00575EB4" w:rsidRDefault="00DE0900" w:rsidP="00DE0900">
            <w:pPr>
              <w:jc w:val="left"/>
              <w:rPr>
                <w:b/>
                <w:sz w:val="22"/>
              </w:rPr>
            </w:pPr>
          </w:p>
        </w:tc>
        <w:tc>
          <w:tcPr>
            <w:tcW w:w="485" w:type="dxa"/>
            <w:gridSpan w:val="2"/>
          </w:tcPr>
          <w:p w14:paraId="3EB6097A" w14:textId="77777777" w:rsidR="00DE0900" w:rsidRPr="00575EB4" w:rsidRDefault="00DE0900" w:rsidP="00DE0900">
            <w:pPr>
              <w:jc w:val="left"/>
              <w:rPr>
                <w:b/>
                <w:sz w:val="22"/>
              </w:rPr>
            </w:pPr>
          </w:p>
        </w:tc>
        <w:tc>
          <w:tcPr>
            <w:tcW w:w="515" w:type="dxa"/>
          </w:tcPr>
          <w:p w14:paraId="689662A9" w14:textId="77777777" w:rsidR="00DE0900" w:rsidRPr="00575EB4" w:rsidRDefault="00DE0900" w:rsidP="00DE0900">
            <w:pPr>
              <w:jc w:val="left"/>
              <w:rPr>
                <w:b/>
                <w:sz w:val="22"/>
              </w:rPr>
            </w:pPr>
          </w:p>
        </w:tc>
        <w:tc>
          <w:tcPr>
            <w:tcW w:w="1655" w:type="dxa"/>
            <w:gridSpan w:val="5"/>
          </w:tcPr>
          <w:p w14:paraId="6C53E953" w14:textId="77777777" w:rsidR="00DE0900" w:rsidRPr="00575EB4" w:rsidRDefault="00DE0900" w:rsidP="00DE0900">
            <w:pPr>
              <w:jc w:val="left"/>
              <w:rPr>
                <w:b/>
                <w:sz w:val="22"/>
              </w:rPr>
            </w:pPr>
          </w:p>
        </w:tc>
        <w:tc>
          <w:tcPr>
            <w:tcW w:w="1609" w:type="dxa"/>
            <w:gridSpan w:val="7"/>
          </w:tcPr>
          <w:p w14:paraId="6A2AFFA0" w14:textId="77777777" w:rsidR="00DE0900" w:rsidRPr="00575EB4" w:rsidRDefault="00DE0900" w:rsidP="00DE0900">
            <w:pPr>
              <w:jc w:val="left"/>
              <w:rPr>
                <w:b/>
                <w:sz w:val="22"/>
              </w:rPr>
            </w:pPr>
          </w:p>
        </w:tc>
        <w:tc>
          <w:tcPr>
            <w:tcW w:w="706" w:type="dxa"/>
          </w:tcPr>
          <w:p w14:paraId="0E9D7B50" w14:textId="77777777" w:rsidR="00DE0900" w:rsidRPr="00575EB4" w:rsidRDefault="00DE0900" w:rsidP="00DE0900">
            <w:pPr>
              <w:jc w:val="left"/>
              <w:rPr>
                <w:b/>
                <w:sz w:val="22"/>
              </w:rPr>
            </w:pPr>
          </w:p>
        </w:tc>
      </w:tr>
      <w:tr w:rsidR="00DE0900" w14:paraId="26E0B1F0" w14:textId="77777777" w:rsidTr="00DE0900">
        <w:trPr>
          <w:trHeight w:val="321"/>
        </w:trPr>
        <w:tc>
          <w:tcPr>
            <w:tcW w:w="698" w:type="dxa"/>
            <w:shd w:val="clear" w:color="auto" w:fill="D9D9D9" w:themeFill="background1" w:themeFillShade="D9"/>
          </w:tcPr>
          <w:p w14:paraId="21884D78" w14:textId="77777777" w:rsidR="00DE0900" w:rsidRPr="001B7F82" w:rsidRDefault="00DE0900" w:rsidP="00DE0900">
            <w:pPr>
              <w:jc w:val="left"/>
              <w:rPr>
                <w:sz w:val="12"/>
              </w:rPr>
            </w:pPr>
          </w:p>
        </w:tc>
        <w:tc>
          <w:tcPr>
            <w:tcW w:w="249" w:type="dxa"/>
          </w:tcPr>
          <w:p w14:paraId="0510B230" w14:textId="77777777" w:rsidR="00DE0900" w:rsidRPr="00FC0CB2" w:rsidRDefault="00DE0900" w:rsidP="00DE0900">
            <w:pPr>
              <w:pStyle w:val="berschrift2"/>
              <w:rPr>
                <w:szCs w:val="21"/>
              </w:rPr>
            </w:pPr>
            <w:r>
              <w:rPr>
                <w:szCs w:val="21"/>
              </w:rPr>
              <w:t>c</w:t>
            </w:r>
            <w:r w:rsidRPr="00FC0CB2">
              <w:rPr>
                <w:szCs w:val="21"/>
              </w:rPr>
              <w:t xml:space="preserve">) </w:t>
            </w:r>
          </w:p>
        </w:tc>
        <w:tc>
          <w:tcPr>
            <w:tcW w:w="458" w:type="dxa"/>
          </w:tcPr>
          <w:p w14:paraId="6C909AC0" w14:textId="77777777" w:rsidR="00DE0900" w:rsidRPr="00FC0CB2" w:rsidRDefault="00DE0900" w:rsidP="00DE0900">
            <w:pPr>
              <w:ind w:right="135"/>
              <w:jc w:val="left"/>
              <w:rPr>
                <w:b/>
                <w:szCs w:val="21"/>
              </w:rPr>
            </w:pPr>
            <w:r>
              <w:rPr>
                <w:b/>
                <w:szCs w:val="21"/>
              </w:rPr>
              <w:t>c1)</w:t>
            </w:r>
          </w:p>
        </w:tc>
        <w:tc>
          <w:tcPr>
            <w:tcW w:w="3123" w:type="dxa"/>
            <w:gridSpan w:val="10"/>
          </w:tcPr>
          <w:p w14:paraId="028DA440" w14:textId="77777777" w:rsidR="00DE0900" w:rsidRPr="00FC0CB2" w:rsidRDefault="00DE0900" w:rsidP="00DE0900">
            <w:pPr>
              <w:ind w:left="175" w:right="135"/>
              <w:jc w:val="left"/>
              <w:rPr>
                <w:b/>
                <w:szCs w:val="21"/>
              </w:rPr>
            </w:pP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0EE2DF54" w14:textId="77777777" w:rsidR="00DE0900" w:rsidRPr="00FC0CB2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515" w:type="dxa"/>
            <w:tcBorders>
              <w:left w:val="single" w:sz="4" w:space="0" w:color="A6A6A6"/>
            </w:tcBorders>
          </w:tcPr>
          <w:p w14:paraId="309E5636" w14:textId="77777777" w:rsidR="00DE0900" w:rsidRPr="00C43D96" w:rsidRDefault="00DE0900" w:rsidP="00DE0900">
            <w:pPr>
              <w:ind w:left="93"/>
              <w:jc w:val="left"/>
              <w:rPr>
                <w:szCs w:val="21"/>
              </w:rPr>
            </w:pPr>
            <w:r>
              <w:rPr>
                <w:b/>
                <w:szCs w:val="21"/>
              </w:rPr>
              <w:t>c2)</w:t>
            </w:r>
          </w:p>
        </w:tc>
        <w:tc>
          <w:tcPr>
            <w:tcW w:w="3264" w:type="dxa"/>
            <w:gridSpan w:val="12"/>
          </w:tcPr>
          <w:p w14:paraId="455E250B" w14:textId="77777777" w:rsidR="00DE0900" w:rsidRPr="00C43D96" w:rsidRDefault="00DE0900" w:rsidP="00DE0900">
            <w:pPr>
              <w:ind w:left="377"/>
              <w:jc w:val="left"/>
              <w:rPr>
                <w:szCs w:val="21"/>
              </w:rPr>
            </w:pPr>
          </w:p>
        </w:tc>
        <w:tc>
          <w:tcPr>
            <w:tcW w:w="706" w:type="dxa"/>
          </w:tcPr>
          <w:p w14:paraId="47BFDF27" w14:textId="77777777" w:rsidR="00DE0900" w:rsidRPr="00FC0CB2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514C48B1" w14:textId="77777777" w:rsidTr="00DE0900">
        <w:trPr>
          <w:trHeight w:val="170"/>
        </w:trPr>
        <w:tc>
          <w:tcPr>
            <w:tcW w:w="698" w:type="dxa"/>
            <w:shd w:val="clear" w:color="auto" w:fill="D9D9D9" w:themeFill="background1" w:themeFillShade="D9"/>
          </w:tcPr>
          <w:p w14:paraId="151704B4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49" w:type="dxa"/>
          </w:tcPr>
          <w:p w14:paraId="2F1C2FEE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066" w:type="dxa"/>
            <w:gridSpan w:val="13"/>
            <w:vMerge w:val="restart"/>
            <w:tcBorders>
              <w:right w:val="single" w:sz="4" w:space="0" w:color="A6A6A6"/>
            </w:tcBorders>
          </w:tcPr>
          <w:p w14:paraId="67677C53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  <w:r w:rsidRPr="00314F8C">
              <w:rPr>
                <w:b/>
                <w:noProof/>
                <w:szCs w:val="21"/>
              </w:rPr>
              <w:drawing>
                <wp:inline distT="0" distB="0" distL="0" distR="0" wp14:anchorId="551D2E03" wp14:editId="5B7B0972">
                  <wp:extent cx="896484" cy="853138"/>
                  <wp:effectExtent l="0" t="0" r="0" b="4445"/>
                  <wp:docPr id="5535" name="Grafik 5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6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b="11198"/>
                          <a:stretch/>
                        </pic:blipFill>
                        <pic:spPr bwMode="auto">
                          <a:xfrm>
                            <a:off x="0" y="0"/>
                            <a:ext cx="909268" cy="865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5" w:type="dxa"/>
            <w:gridSpan w:val="14"/>
            <w:vMerge w:val="restart"/>
            <w:tcBorders>
              <w:left w:val="single" w:sz="4" w:space="0" w:color="A6A6A6"/>
            </w:tcBorders>
          </w:tcPr>
          <w:p w14:paraId="08196535" w14:textId="77777777" w:rsidR="00DE0900" w:rsidRPr="00692F49" w:rsidRDefault="00DE0900" w:rsidP="00DE0900">
            <w:pPr>
              <w:jc w:val="center"/>
              <w:rPr>
                <w:b/>
                <w:szCs w:val="21"/>
              </w:rPr>
            </w:pPr>
            <w:r w:rsidRPr="00314F8C">
              <w:rPr>
                <w:b/>
                <w:noProof/>
                <w:szCs w:val="21"/>
              </w:rPr>
              <w:drawing>
                <wp:inline distT="0" distB="0" distL="0" distR="0" wp14:anchorId="1A264AE2" wp14:editId="4A138C3A">
                  <wp:extent cx="1449115" cy="796467"/>
                  <wp:effectExtent l="0" t="0" r="0" b="3810"/>
                  <wp:docPr id="5536" name="Grafik 5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7"/>
                          <a:srcRect b="48714"/>
                          <a:stretch/>
                        </pic:blipFill>
                        <pic:spPr bwMode="auto">
                          <a:xfrm>
                            <a:off x="0" y="0"/>
                            <a:ext cx="1460393" cy="802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00" w14:paraId="28DB974C" w14:textId="77777777" w:rsidTr="00DE0900">
        <w:trPr>
          <w:trHeight w:val="170"/>
        </w:trPr>
        <w:tc>
          <w:tcPr>
            <w:tcW w:w="698" w:type="dxa"/>
            <w:shd w:val="clear" w:color="auto" w:fill="D9D9D9" w:themeFill="background1" w:themeFillShade="D9"/>
          </w:tcPr>
          <w:p w14:paraId="768D8F1B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49" w:type="dxa"/>
          </w:tcPr>
          <w:p w14:paraId="2FB7F2B9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066" w:type="dxa"/>
            <w:gridSpan w:val="13"/>
            <w:vMerge/>
            <w:tcBorders>
              <w:right w:val="single" w:sz="4" w:space="0" w:color="A6A6A6"/>
            </w:tcBorders>
          </w:tcPr>
          <w:p w14:paraId="3EE77D0C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4485" w:type="dxa"/>
            <w:gridSpan w:val="14"/>
            <w:vMerge/>
            <w:tcBorders>
              <w:left w:val="single" w:sz="4" w:space="0" w:color="A6A6A6"/>
            </w:tcBorders>
          </w:tcPr>
          <w:p w14:paraId="51B50708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64842363" w14:textId="77777777" w:rsidTr="00DE0900">
        <w:trPr>
          <w:trHeight w:val="170"/>
        </w:trPr>
        <w:tc>
          <w:tcPr>
            <w:tcW w:w="698" w:type="dxa"/>
            <w:shd w:val="clear" w:color="auto" w:fill="D9D9D9" w:themeFill="background1" w:themeFillShade="D9"/>
          </w:tcPr>
          <w:p w14:paraId="0B480CD7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49" w:type="dxa"/>
          </w:tcPr>
          <w:p w14:paraId="6621397E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066" w:type="dxa"/>
            <w:gridSpan w:val="13"/>
            <w:vMerge/>
            <w:tcBorders>
              <w:right w:val="single" w:sz="4" w:space="0" w:color="A6A6A6"/>
            </w:tcBorders>
          </w:tcPr>
          <w:p w14:paraId="23A7891E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4485" w:type="dxa"/>
            <w:gridSpan w:val="14"/>
            <w:vMerge/>
            <w:tcBorders>
              <w:left w:val="single" w:sz="4" w:space="0" w:color="A6A6A6"/>
            </w:tcBorders>
          </w:tcPr>
          <w:p w14:paraId="6D43FE6A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46F2BF24" w14:textId="77777777" w:rsidTr="00DE0900">
        <w:trPr>
          <w:trHeight w:val="170"/>
        </w:trPr>
        <w:tc>
          <w:tcPr>
            <w:tcW w:w="698" w:type="dxa"/>
            <w:shd w:val="clear" w:color="auto" w:fill="D9D9D9" w:themeFill="background1" w:themeFillShade="D9"/>
          </w:tcPr>
          <w:p w14:paraId="3C4E88F9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49" w:type="dxa"/>
          </w:tcPr>
          <w:p w14:paraId="2BE98389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066" w:type="dxa"/>
            <w:gridSpan w:val="13"/>
            <w:vMerge/>
            <w:tcBorders>
              <w:right w:val="single" w:sz="4" w:space="0" w:color="A6A6A6"/>
            </w:tcBorders>
          </w:tcPr>
          <w:p w14:paraId="3867F8C2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4485" w:type="dxa"/>
            <w:gridSpan w:val="14"/>
            <w:vMerge/>
            <w:tcBorders>
              <w:left w:val="single" w:sz="4" w:space="0" w:color="A6A6A6"/>
            </w:tcBorders>
          </w:tcPr>
          <w:p w14:paraId="07BF0A17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704F100C" w14:textId="77777777" w:rsidTr="00DE0900">
        <w:trPr>
          <w:trHeight w:val="185"/>
        </w:trPr>
        <w:tc>
          <w:tcPr>
            <w:tcW w:w="698" w:type="dxa"/>
            <w:shd w:val="clear" w:color="auto" w:fill="D9D9D9" w:themeFill="background1" w:themeFillShade="D9"/>
          </w:tcPr>
          <w:p w14:paraId="699B970D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49" w:type="dxa"/>
          </w:tcPr>
          <w:p w14:paraId="10FEB8CC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4066" w:type="dxa"/>
            <w:gridSpan w:val="13"/>
            <w:vMerge/>
            <w:tcBorders>
              <w:right w:val="single" w:sz="4" w:space="0" w:color="A6A6A6"/>
            </w:tcBorders>
          </w:tcPr>
          <w:p w14:paraId="1704333E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4485" w:type="dxa"/>
            <w:gridSpan w:val="14"/>
            <w:vMerge/>
            <w:tcBorders>
              <w:left w:val="single" w:sz="4" w:space="0" w:color="A6A6A6"/>
            </w:tcBorders>
          </w:tcPr>
          <w:p w14:paraId="172E8FCB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:rsidRPr="008B799B" w14:paraId="011AB27F" w14:textId="77777777" w:rsidTr="00DE0900">
        <w:trPr>
          <w:trHeight w:val="70"/>
        </w:trPr>
        <w:tc>
          <w:tcPr>
            <w:tcW w:w="698" w:type="dxa"/>
            <w:shd w:val="clear" w:color="auto" w:fill="D9D9D9" w:themeFill="background1" w:themeFillShade="D9"/>
          </w:tcPr>
          <w:p w14:paraId="24278A22" w14:textId="77777777" w:rsidR="00DE0900" w:rsidRPr="008B799B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249" w:type="dxa"/>
          </w:tcPr>
          <w:p w14:paraId="1BEAF1E0" w14:textId="77777777" w:rsidR="00DE0900" w:rsidRPr="008B799B" w:rsidRDefault="00DE0900" w:rsidP="00DE0900">
            <w:pPr>
              <w:pStyle w:val="berschrift2"/>
              <w:rPr>
                <w:b w:val="0"/>
                <w:sz w:val="12"/>
                <w:szCs w:val="21"/>
              </w:rPr>
            </w:pPr>
          </w:p>
        </w:tc>
        <w:tc>
          <w:tcPr>
            <w:tcW w:w="599" w:type="dxa"/>
            <w:gridSpan w:val="2"/>
          </w:tcPr>
          <w:p w14:paraId="1F4DE8B5" w14:textId="77777777" w:rsidR="00DE0900" w:rsidRPr="008B799B" w:rsidRDefault="00DE0900" w:rsidP="00DE0900">
            <w:pPr>
              <w:jc w:val="left"/>
              <w:rPr>
                <w:bCs/>
                <w:iCs/>
                <w:sz w:val="12"/>
              </w:rPr>
            </w:pPr>
          </w:p>
        </w:tc>
        <w:tc>
          <w:tcPr>
            <w:tcW w:w="643" w:type="dxa"/>
            <w:gridSpan w:val="4"/>
          </w:tcPr>
          <w:p w14:paraId="0AE5226D" w14:textId="77777777" w:rsidR="00DE0900" w:rsidRPr="008B799B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928" w:type="dxa"/>
          </w:tcPr>
          <w:p w14:paraId="13666BB1" w14:textId="77777777" w:rsidR="00DE0900" w:rsidRPr="008B799B" w:rsidRDefault="00DE0900" w:rsidP="00DE0900">
            <w:pPr>
              <w:jc w:val="left"/>
              <w:rPr>
                <w:bCs/>
                <w:iCs/>
                <w:sz w:val="12"/>
              </w:rPr>
            </w:pPr>
          </w:p>
        </w:tc>
        <w:tc>
          <w:tcPr>
            <w:tcW w:w="568" w:type="dxa"/>
            <w:gridSpan w:val="2"/>
          </w:tcPr>
          <w:p w14:paraId="5B3E32B3" w14:textId="77777777" w:rsidR="00DE0900" w:rsidRPr="008B799B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843" w:type="dxa"/>
            <w:gridSpan w:val="2"/>
          </w:tcPr>
          <w:p w14:paraId="7C2BEF37" w14:textId="77777777" w:rsidR="00DE0900" w:rsidRPr="008B799B" w:rsidRDefault="00DE0900" w:rsidP="00DE0900">
            <w:pPr>
              <w:jc w:val="left"/>
              <w:rPr>
                <w:bCs/>
                <w:iCs/>
                <w:sz w:val="12"/>
              </w:rPr>
            </w:pP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3C850A4A" w14:textId="77777777" w:rsidR="00DE0900" w:rsidRPr="008B799B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515" w:type="dxa"/>
            <w:tcBorders>
              <w:left w:val="single" w:sz="4" w:space="0" w:color="A6A6A6"/>
            </w:tcBorders>
          </w:tcPr>
          <w:p w14:paraId="56E895B8" w14:textId="77777777" w:rsidR="00DE0900" w:rsidRPr="008B799B" w:rsidRDefault="00DE0900" w:rsidP="00DE0900">
            <w:pPr>
              <w:jc w:val="left"/>
              <w:rPr>
                <w:bCs/>
                <w:iCs/>
                <w:sz w:val="12"/>
              </w:rPr>
            </w:pPr>
          </w:p>
        </w:tc>
        <w:tc>
          <w:tcPr>
            <w:tcW w:w="708" w:type="dxa"/>
            <w:gridSpan w:val="3"/>
          </w:tcPr>
          <w:p w14:paraId="33C48FB5" w14:textId="77777777" w:rsidR="00DE0900" w:rsidRPr="008B799B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947" w:type="dxa"/>
            <w:gridSpan w:val="2"/>
          </w:tcPr>
          <w:p w14:paraId="16C9E0C2" w14:textId="77777777" w:rsidR="00DE0900" w:rsidRPr="008B799B" w:rsidRDefault="00DE0900" w:rsidP="00DE0900">
            <w:pPr>
              <w:jc w:val="left"/>
              <w:rPr>
                <w:bCs/>
                <w:iCs/>
                <w:sz w:val="12"/>
              </w:rPr>
            </w:pPr>
          </w:p>
        </w:tc>
        <w:tc>
          <w:tcPr>
            <w:tcW w:w="611" w:type="dxa"/>
            <w:gridSpan w:val="4"/>
          </w:tcPr>
          <w:p w14:paraId="59C02953" w14:textId="77777777" w:rsidR="00DE0900" w:rsidRPr="008B799B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998" w:type="dxa"/>
            <w:gridSpan w:val="3"/>
          </w:tcPr>
          <w:p w14:paraId="3BFE2D7E" w14:textId="77777777" w:rsidR="00DE0900" w:rsidRPr="008B799B" w:rsidRDefault="00DE0900" w:rsidP="00DE0900">
            <w:pPr>
              <w:jc w:val="left"/>
              <w:rPr>
                <w:bCs/>
                <w:iCs/>
                <w:sz w:val="12"/>
              </w:rPr>
            </w:pPr>
          </w:p>
        </w:tc>
        <w:tc>
          <w:tcPr>
            <w:tcW w:w="706" w:type="dxa"/>
          </w:tcPr>
          <w:p w14:paraId="21241A89" w14:textId="77777777" w:rsidR="00DE0900" w:rsidRPr="008B799B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</w:tr>
      <w:tr w:rsidR="00DE0900" w14:paraId="4277A9CF" w14:textId="77777777" w:rsidTr="00DE0900">
        <w:trPr>
          <w:trHeight w:val="170"/>
        </w:trPr>
        <w:tc>
          <w:tcPr>
            <w:tcW w:w="698" w:type="dxa"/>
            <w:shd w:val="clear" w:color="auto" w:fill="D9D9D9" w:themeFill="background1" w:themeFillShade="D9"/>
          </w:tcPr>
          <w:p w14:paraId="783E5281" w14:textId="77777777" w:rsidR="00DE0900" w:rsidRPr="00692F49" w:rsidRDefault="00DE0900" w:rsidP="00DE0900">
            <w:pPr>
              <w:jc w:val="left"/>
              <w:rPr>
                <w:szCs w:val="21"/>
              </w:rPr>
            </w:pPr>
          </w:p>
        </w:tc>
        <w:tc>
          <w:tcPr>
            <w:tcW w:w="249" w:type="dxa"/>
          </w:tcPr>
          <w:p w14:paraId="09F00AB1" w14:textId="77777777" w:rsidR="00DE0900" w:rsidRPr="00692F49" w:rsidRDefault="00DE0900" w:rsidP="00DE0900">
            <w:pPr>
              <w:pStyle w:val="berschrift2"/>
              <w:rPr>
                <w:szCs w:val="21"/>
              </w:rPr>
            </w:pPr>
          </w:p>
        </w:tc>
        <w:tc>
          <w:tcPr>
            <w:tcW w:w="599" w:type="dxa"/>
            <w:gridSpan w:val="2"/>
          </w:tcPr>
          <w:p w14:paraId="58D6CFA3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  <w:r>
              <w:rPr>
                <w:b/>
                <w:bCs/>
                <w:iCs/>
              </w:rPr>
              <w:sym w:font="Wingdings" w:char="F078"/>
            </w:r>
            <w:r>
              <w:rPr>
                <w:b/>
                <w:bCs/>
                <w:iCs/>
              </w:rPr>
              <w:t xml:space="preserve"> </w:t>
            </w:r>
            <w:r w:rsidRPr="00FF6CCE">
              <w:rPr>
                <w:bCs/>
                <w:iCs/>
              </w:rPr>
              <w:sym w:font="Wingdings" w:char="F03F"/>
            </w:r>
          </w:p>
        </w:tc>
        <w:tc>
          <w:tcPr>
            <w:tcW w:w="643" w:type="dxa"/>
            <w:gridSpan w:val="4"/>
          </w:tcPr>
          <w:p w14:paraId="43E887EA" w14:textId="77777777" w:rsidR="00DE0900" w:rsidRPr="00692F49" w:rsidRDefault="00DE0900" w:rsidP="00DE0900">
            <w:pPr>
              <w:jc w:val="left"/>
              <w:rPr>
                <w:szCs w:val="21"/>
              </w:rPr>
            </w:pPr>
            <w:r>
              <w:rPr>
                <w:sz w:val="36"/>
              </w:rPr>
              <w:sym w:font="Wingdings" w:char="F0FD"/>
            </w:r>
          </w:p>
        </w:tc>
        <w:tc>
          <w:tcPr>
            <w:tcW w:w="928" w:type="dxa"/>
          </w:tcPr>
          <w:p w14:paraId="4AB304D5" w14:textId="77777777" w:rsidR="00DE0900" w:rsidRDefault="00DE0900" w:rsidP="00DE0900">
            <w:pPr>
              <w:jc w:val="left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anti-</w:t>
            </w:r>
          </w:p>
          <w:p w14:paraId="50CD3DA3" w14:textId="77777777" w:rsidR="00DE0900" w:rsidRPr="00692F49" w:rsidRDefault="00DE0900" w:rsidP="00DE0900">
            <w:pPr>
              <w:jc w:val="left"/>
              <w:rPr>
                <w:szCs w:val="21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568" w:type="dxa"/>
            <w:gridSpan w:val="2"/>
          </w:tcPr>
          <w:p w14:paraId="6CC28362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843" w:type="dxa"/>
            <w:gridSpan w:val="2"/>
          </w:tcPr>
          <w:p w14:paraId="7D373963" w14:textId="77777777" w:rsidR="00DE0900" w:rsidRPr="00EF2F8C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4"/>
              <w:contextualSpacing/>
              <w:jc w:val="left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n</w:t>
            </w:r>
            <w:r w:rsidRPr="00EF2F8C">
              <w:rPr>
                <w:bCs/>
                <w:iCs/>
                <w:sz w:val="16"/>
              </w:rPr>
              <w:t>icht</w:t>
            </w:r>
          </w:p>
          <w:p w14:paraId="4AA195A8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485" w:type="dxa"/>
            <w:gridSpan w:val="2"/>
            <w:tcBorders>
              <w:right w:val="single" w:sz="4" w:space="0" w:color="A6A6A6"/>
            </w:tcBorders>
          </w:tcPr>
          <w:p w14:paraId="33F73043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  <w:tc>
          <w:tcPr>
            <w:tcW w:w="515" w:type="dxa"/>
            <w:tcBorders>
              <w:left w:val="single" w:sz="4" w:space="0" w:color="A6A6A6"/>
            </w:tcBorders>
          </w:tcPr>
          <w:p w14:paraId="2D035933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  <w:r>
              <w:rPr>
                <w:b/>
                <w:bCs/>
                <w:iCs/>
              </w:rPr>
              <w:sym w:font="Wingdings" w:char="F078"/>
            </w:r>
            <w:r>
              <w:rPr>
                <w:b/>
                <w:bCs/>
                <w:iCs/>
              </w:rPr>
              <w:t xml:space="preserve"> </w:t>
            </w:r>
            <w:r w:rsidRPr="00FF6CCE">
              <w:rPr>
                <w:bCs/>
                <w:iCs/>
              </w:rPr>
              <w:sym w:font="Wingdings" w:char="F03F"/>
            </w:r>
          </w:p>
        </w:tc>
        <w:tc>
          <w:tcPr>
            <w:tcW w:w="708" w:type="dxa"/>
            <w:gridSpan w:val="3"/>
          </w:tcPr>
          <w:p w14:paraId="7481D1B7" w14:textId="77777777" w:rsidR="00DE0900" w:rsidRPr="00C43D96" w:rsidRDefault="00DE0900" w:rsidP="00DE0900">
            <w:pPr>
              <w:jc w:val="left"/>
              <w:rPr>
                <w:szCs w:val="21"/>
              </w:rPr>
            </w:pPr>
            <w:r w:rsidRPr="00EF2F8C">
              <w:rPr>
                <w:sz w:val="36"/>
              </w:rPr>
              <w:sym w:font="Wingdings" w:char="F06F"/>
            </w:r>
          </w:p>
        </w:tc>
        <w:tc>
          <w:tcPr>
            <w:tcW w:w="947" w:type="dxa"/>
            <w:gridSpan w:val="2"/>
          </w:tcPr>
          <w:p w14:paraId="335751AB" w14:textId="77777777" w:rsidR="00DE0900" w:rsidRDefault="00DE0900" w:rsidP="00DE0900">
            <w:pPr>
              <w:jc w:val="left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anti-</w:t>
            </w:r>
          </w:p>
          <w:p w14:paraId="37E4CE16" w14:textId="77777777" w:rsidR="00DE0900" w:rsidRPr="00C43D96" w:rsidRDefault="00DE0900" w:rsidP="00DE0900">
            <w:pPr>
              <w:jc w:val="left"/>
              <w:rPr>
                <w:szCs w:val="21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611" w:type="dxa"/>
            <w:gridSpan w:val="4"/>
          </w:tcPr>
          <w:p w14:paraId="5FC2E7F9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  <w:r>
              <w:rPr>
                <w:sz w:val="36"/>
              </w:rPr>
              <w:sym w:font="Wingdings" w:char="F0FD"/>
            </w:r>
          </w:p>
        </w:tc>
        <w:tc>
          <w:tcPr>
            <w:tcW w:w="998" w:type="dxa"/>
            <w:gridSpan w:val="3"/>
          </w:tcPr>
          <w:p w14:paraId="534A2E52" w14:textId="77777777" w:rsidR="00DE0900" w:rsidRPr="00EF2F8C" w:rsidRDefault="00DE0900" w:rsidP="00DE0900">
            <w:pPr>
              <w:overflowPunct/>
              <w:autoSpaceDE/>
              <w:autoSpaceDN/>
              <w:adjustRightInd/>
              <w:spacing w:line="257" w:lineRule="auto"/>
              <w:ind w:left="4"/>
              <w:contextualSpacing/>
              <w:jc w:val="left"/>
              <w:textAlignment w:val="auto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 xml:space="preserve">  n</w:t>
            </w:r>
            <w:r w:rsidRPr="00EF2F8C">
              <w:rPr>
                <w:bCs/>
                <w:iCs/>
                <w:sz w:val="16"/>
              </w:rPr>
              <w:t>icht</w:t>
            </w:r>
            <w:r>
              <w:rPr>
                <w:bCs/>
                <w:iCs/>
                <w:sz w:val="16"/>
              </w:rPr>
              <w:t xml:space="preserve"> anti-</w:t>
            </w:r>
          </w:p>
          <w:p w14:paraId="5FDFEB16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  <w:r w:rsidRPr="00EF2F8C">
              <w:rPr>
                <w:bCs/>
                <w:iCs/>
                <w:sz w:val="16"/>
              </w:rPr>
              <w:t>proportional</w:t>
            </w:r>
          </w:p>
        </w:tc>
        <w:tc>
          <w:tcPr>
            <w:tcW w:w="706" w:type="dxa"/>
          </w:tcPr>
          <w:p w14:paraId="2C4A8907" w14:textId="77777777" w:rsidR="00DE0900" w:rsidRPr="00692F49" w:rsidRDefault="00DE0900" w:rsidP="00DE0900">
            <w:pPr>
              <w:jc w:val="left"/>
              <w:rPr>
                <w:b/>
                <w:szCs w:val="21"/>
              </w:rPr>
            </w:pPr>
          </w:p>
        </w:tc>
      </w:tr>
      <w:tr w:rsidR="00DE0900" w14:paraId="275B6361" w14:textId="77777777" w:rsidTr="00DE0900">
        <w:trPr>
          <w:trHeight w:val="1589"/>
        </w:trPr>
        <w:tc>
          <w:tcPr>
            <w:tcW w:w="698" w:type="dxa"/>
            <w:shd w:val="clear" w:color="auto" w:fill="D9D9D9" w:themeFill="background1" w:themeFillShade="D9"/>
          </w:tcPr>
          <w:p w14:paraId="03BA42FE" w14:textId="77777777" w:rsidR="00DE0900" w:rsidRPr="00646DF7" w:rsidRDefault="00DE0900" w:rsidP="00DE0900">
            <w:pPr>
              <w:jc w:val="left"/>
              <w:rPr>
                <w:sz w:val="12"/>
                <w:szCs w:val="21"/>
              </w:rPr>
            </w:pPr>
          </w:p>
        </w:tc>
        <w:tc>
          <w:tcPr>
            <w:tcW w:w="249" w:type="dxa"/>
          </w:tcPr>
          <w:p w14:paraId="1BA8C71E" w14:textId="77777777" w:rsidR="00DE0900" w:rsidRPr="00646DF7" w:rsidRDefault="00DE0900" w:rsidP="00DE0900">
            <w:pPr>
              <w:pStyle w:val="berschrift2"/>
              <w:rPr>
                <w:sz w:val="12"/>
                <w:szCs w:val="21"/>
              </w:rPr>
            </w:pPr>
          </w:p>
        </w:tc>
        <w:tc>
          <w:tcPr>
            <w:tcW w:w="4066" w:type="dxa"/>
            <w:gridSpan w:val="13"/>
            <w:tcBorders>
              <w:right w:val="single" w:sz="4" w:space="0" w:color="A6A6A6"/>
            </w:tcBorders>
          </w:tcPr>
          <w:p w14:paraId="34EB9042" w14:textId="77777777" w:rsidR="00DE0900" w:rsidRPr="00B47E07" w:rsidRDefault="00DE0900" w:rsidP="00DE0900">
            <w:pPr>
              <w:spacing w:before="120" w:line="257" w:lineRule="auto"/>
              <w:ind w:left="34"/>
              <w:contextualSpacing/>
              <w:jc w:val="left"/>
              <w:rPr>
                <w:b/>
              </w:rPr>
            </w:pPr>
            <w:r w:rsidRPr="00B47E07">
              <w:rPr>
                <w:b/>
              </w:rPr>
              <w:t xml:space="preserve">Begründung: </w:t>
            </w:r>
          </w:p>
          <w:p w14:paraId="4C09FCF5" w14:textId="77777777" w:rsidR="00DE0900" w:rsidRPr="000A2028" w:rsidRDefault="00DE0900" w:rsidP="00DE0900">
            <w:pPr>
              <w:ind w:left="34"/>
              <w:jc w:val="left"/>
              <w:rPr>
                <w:rFonts w:ascii="Comic Sans MS" w:hAnsi="Comic Sans MS"/>
                <w:sz w:val="19"/>
                <w:szCs w:val="19"/>
              </w:rPr>
            </w:pPr>
            <w:r w:rsidRPr="000A2028">
              <w:rPr>
                <w:rFonts w:ascii="Comic Sans MS" w:hAnsi="Comic Sans MS"/>
                <w:color w:val="548DD4" w:themeColor="text2" w:themeTint="99"/>
                <w:sz w:val="19"/>
                <w:szCs w:val="19"/>
              </w:rPr>
              <w:t xml:space="preserve">Die Zuordnung ist </w:t>
            </w:r>
            <w:r w:rsidRPr="000A2028">
              <w:rPr>
                <w:rFonts w:ascii="Comic Sans MS" w:hAnsi="Comic Sans MS"/>
                <w:b/>
                <w:color w:val="548DD4" w:themeColor="text2" w:themeTint="99"/>
                <w:sz w:val="19"/>
                <w:szCs w:val="19"/>
              </w:rPr>
              <w:t>antiproportional</w:t>
            </w:r>
            <w:r w:rsidRPr="000A2028">
              <w:rPr>
                <w:rFonts w:ascii="Comic Sans MS" w:hAnsi="Comic Sans MS"/>
                <w:color w:val="548DD4" w:themeColor="text2" w:themeTint="99"/>
                <w:sz w:val="19"/>
                <w:szCs w:val="19"/>
              </w:rPr>
              <w:t xml:space="preserve"> und der Graph ist eine Hyperbel. Denn verdoppelt sich die Anzahl auf der x-Achse, halbiert sich die Anzahl auf der y-Achse. … </w:t>
            </w:r>
          </w:p>
        </w:tc>
        <w:tc>
          <w:tcPr>
            <w:tcW w:w="4485" w:type="dxa"/>
            <w:gridSpan w:val="14"/>
            <w:tcBorders>
              <w:left w:val="single" w:sz="4" w:space="0" w:color="A6A6A6"/>
            </w:tcBorders>
          </w:tcPr>
          <w:p w14:paraId="363A19B2" w14:textId="77777777" w:rsidR="00DE0900" w:rsidRPr="00B47E07" w:rsidRDefault="00DE0900" w:rsidP="00DE0900">
            <w:pPr>
              <w:spacing w:before="120" w:line="257" w:lineRule="auto"/>
              <w:ind w:left="34"/>
              <w:jc w:val="left"/>
              <w:rPr>
                <w:b/>
              </w:rPr>
            </w:pPr>
            <w:r w:rsidRPr="00B47E07">
              <w:rPr>
                <w:b/>
              </w:rPr>
              <w:t xml:space="preserve"> Begründung: </w:t>
            </w:r>
          </w:p>
          <w:p w14:paraId="6DF8A192" w14:textId="77777777" w:rsidR="00DE0900" w:rsidRPr="000A2028" w:rsidRDefault="00DE0900" w:rsidP="00DE0900">
            <w:pPr>
              <w:ind w:left="93"/>
              <w:jc w:val="left"/>
              <w:rPr>
                <w:rFonts w:ascii="Comic Sans MS" w:hAnsi="Comic Sans MS"/>
                <w:color w:val="548DD4" w:themeColor="text2" w:themeTint="99"/>
                <w:sz w:val="19"/>
                <w:szCs w:val="19"/>
              </w:rPr>
            </w:pPr>
            <w:r w:rsidRPr="000A2028">
              <w:rPr>
                <w:rFonts w:ascii="Comic Sans MS" w:hAnsi="Comic Sans MS"/>
                <w:color w:val="548DD4" w:themeColor="text2" w:themeTint="99"/>
                <w:sz w:val="19"/>
                <w:szCs w:val="19"/>
              </w:rPr>
              <w:t xml:space="preserve">Die Zuordnung ist </w:t>
            </w:r>
            <w:r w:rsidRPr="000A2028">
              <w:rPr>
                <w:rFonts w:ascii="Comic Sans MS" w:hAnsi="Comic Sans MS"/>
                <w:b/>
                <w:color w:val="548DD4" w:themeColor="text2" w:themeTint="99"/>
                <w:sz w:val="19"/>
                <w:szCs w:val="19"/>
              </w:rPr>
              <w:t>nicht antiproportional</w:t>
            </w:r>
            <w:r w:rsidRPr="000A2028">
              <w:rPr>
                <w:rFonts w:ascii="Comic Sans MS" w:hAnsi="Comic Sans MS"/>
                <w:color w:val="548DD4" w:themeColor="text2" w:themeTint="99"/>
                <w:sz w:val="19"/>
                <w:szCs w:val="19"/>
              </w:rPr>
              <w:t>,</w:t>
            </w:r>
          </w:p>
          <w:p w14:paraId="765B4B0F" w14:textId="77777777" w:rsidR="00DE0900" w:rsidRPr="00646DF7" w:rsidRDefault="00DE0900" w:rsidP="00DE0900">
            <w:pPr>
              <w:ind w:left="93"/>
              <w:jc w:val="left"/>
              <w:rPr>
                <w:b/>
                <w:sz w:val="12"/>
                <w:szCs w:val="21"/>
              </w:rPr>
            </w:pPr>
            <w:r w:rsidRPr="000A2028">
              <w:rPr>
                <w:rFonts w:ascii="Comic Sans MS" w:hAnsi="Comic Sans MS"/>
                <w:color w:val="548DD4" w:themeColor="text2" w:themeTint="99"/>
                <w:sz w:val="19"/>
                <w:szCs w:val="19"/>
              </w:rPr>
              <w:t xml:space="preserve">weil sich die Werte nicht antiproportional verändern: Verdoppelt sich die Anzahl auf der x-Achse, halbiert sich die Anzahl auf der y-Achse </w:t>
            </w:r>
            <w:r w:rsidRPr="000A2028">
              <w:rPr>
                <w:rFonts w:ascii="Comic Sans MS" w:hAnsi="Comic Sans MS"/>
                <w:i/>
                <w:color w:val="548DD4" w:themeColor="text2" w:themeTint="99"/>
                <w:sz w:val="19"/>
                <w:szCs w:val="19"/>
              </w:rPr>
              <w:t>nicht</w:t>
            </w:r>
            <w:r w:rsidRPr="000A2028">
              <w:rPr>
                <w:rFonts w:ascii="Comic Sans MS" w:hAnsi="Comic Sans MS"/>
                <w:color w:val="548DD4" w:themeColor="text2" w:themeTint="99"/>
                <w:sz w:val="19"/>
                <w:szCs w:val="19"/>
              </w:rPr>
              <w:t>. …</w:t>
            </w:r>
          </w:p>
        </w:tc>
      </w:tr>
    </w:tbl>
    <w:p w14:paraId="78004D7C" w14:textId="77777777" w:rsidR="00DE0900" w:rsidRPr="00B47C4D" w:rsidRDefault="00DE0900" w:rsidP="00DE0900">
      <w:pPr>
        <w:rPr>
          <w:sz w:val="2"/>
        </w:rPr>
      </w:pPr>
    </w:p>
    <w:p w14:paraId="3AD656A9" w14:textId="579A05D6" w:rsidR="007644DB" w:rsidRDefault="007644DB">
      <w:pPr>
        <w:overflowPunct/>
        <w:autoSpaceDE/>
        <w:autoSpaceDN/>
        <w:adjustRightInd/>
        <w:jc w:val="left"/>
        <w:textAlignment w:val="auto"/>
      </w:pPr>
    </w:p>
    <w:sectPr w:rsidR="007644DB" w:rsidSect="00D33CB2">
      <w:headerReference w:type="even" r:id="rId148"/>
      <w:headerReference w:type="default" r:id="rId149"/>
      <w:footerReference w:type="even" r:id="rId150"/>
      <w:footerReference w:type="default" r:id="rId151"/>
      <w:headerReference w:type="first" r:id="rId152"/>
      <w:footerReference w:type="first" r:id="rId153"/>
      <w:pgSz w:w="11906" w:h="16838"/>
      <w:pgMar w:top="1418" w:right="1418" w:bottom="816" w:left="1418" w:header="176" w:footer="221" w:gutter="0"/>
      <w:pgNumType w:start="1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6BBA6C" w16cex:dateUtc="2020-05-17T11:28:00Z"/>
  <w16cex:commentExtensible w16cex:durableId="226BBAA4" w16cex:dateUtc="2020-05-17T11:29:00Z"/>
  <w16cex:commentExtensible w16cex:durableId="226BBACC" w16cex:dateUtc="2020-05-17T11:29:00Z"/>
  <w16cex:commentExtensible w16cex:durableId="226BBB44" w16cex:dateUtc="2020-05-17T11:31:00Z"/>
  <w16cex:commentExtensible w16cex:durableId="226BBC13" w16cex:dateUtc="2020-05-17T11:35:00Z"/>
  <w16cex:commentExtensible w16cex:durableId="226BBC61" w16cex:dateUtc="2020-05-17T11:36:00Z"/>
  <w16cex:commentExtensible w16cex:durableId="226BBE01" w16cex:dateUtc="2020-05-17T11:43:00Z"/>
  <w16cex:commentExtensible w16cex:durableId="226BBFBC" w16cex:dateUtc="2020-05-17T11:50:00Z"/>
  <w16cex:commentExtensible w16cex:durableId="226BC087" w16cex:dateUtc="2020-05-17T11:5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47F151" w14:textId="77777777" w:rsidR="00174F30" w:rsidRDefault="00174F30" w:rsidP="00724F87">
      <w:r>
        <w:separator/>
      </w:r>
    </w:p>
  </w:endnote>
  <w:endnote w:type="continuationSeparator" w:id="0">
    <w:p w14:paraId="1CB56BD2" w14:textId="77777777" w:rsidR="00174F30" w:rsidRDefault="00174F30" w:rsidP="00724F87">
      <w:r>
        <w:continuationSeparator/>
      </w:r>
    </w:p>
  </w:endnote>
  <w:endnote w:type="continuationNotice" w:id="1">
    <w:p w14:paraId="5C5A8115" w14:textId="77777777" w:rsidR="00174F30" w:rsidRDefault="00174F30" w:rsidP="00724F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adley Hand ITC">
    <w:altName w:val="Calibri"/>
    <w:panose1 w:val="00000700000000000000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40195581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537725BC" w14:textId="2C386EAE" w:rsidR="003B5C7E" w:rsidRDefault="003B5C7E" w:rsidP="00D33CB2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B148F14" w14:textId="2BBED827" w:rsidR="003B5C7E" w:rsidRDefault="003B5C7E" w:rsidP="00CF48EE">
    <w:pPr>
      <w:pStyle w:val="Fuzeile"/>
      <w:ind w:right="360"/>
      <w:rPr>
        <w:rStyle w:val="Seitenzahl"/>
      </w:rPr>
    </w:pPr>
  </w:p>
  <w:p w14:paraId="7EC1AAD5" w14:textId="77777777" w:rsidR="003B5C7E" w:rsidRDefault="003B5C7E" w:rsidP="00724F87">
    <w:pPr>
      <w:pStyle w:val="Fuzeile"/>
      <w:rPr>
        <w:rStyle w:val="Seitenzahl"/>
      </w:rPr>
    </w:pPr>
  </w:p>
  <w:p w14:paraId="66C3B2E6" w14:textId="77777777" w:rsidR="003B5C7E" w:rsidRDefault="003B5C7E" w:rsidP="00724F87">
    <w:pPr>
      <w:pStyle w:val="Fuzeile"/>
    </w:pPr>
  </w:p>
  <w:p w14:paraId="7CB315C4" w14:textId="77777777" w:rsidR="003B5C7E" w:rsidRDefault="003B5C7E" w:rsidP="00724F87"/>
  <w:p w14:paraId="7D56F5D6" w14:textId="77777777" w:rsidR="003B5C7E" w:rsidRDefault="003B5C7E" w:rsidP="00724F87"/>
  <w:p w14:paraId="0C2219D7" w14:textId="77777777" w:rsidR="003B5C7E" w:rsidRDefault="003B5C7E" w:rsidP="00724F87"/>
  <w:p w14:paraId="134613C4" w14:textId="77777777" w:rsidR="003B5C7E" w:rsidRDefault="003B5C7E" w:rsidP="00724F87"/>
  <w:p w14:paraId="027104B3" w14:textId="77777777" w:rsidR="003B5C7E" w:rsidRDefault="003B5C7E" w:rsidP="00724F87"/>
  <w:p w14:paraId="44CDE6DF" w14:textId="77777777" w:rsidR="003B5C7E" w:rsidRDefault="003B5C7E" w:rsidP="00724F8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958338104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61E6B31" w14:textId="4940908E" w:rsidR="003B5C7E" w:rsidRDefault="003B5C7E" w:rsidP="00D33CB2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  <w:noProof/>
          </w:rPr>
          <w:t>16</w:t>
        </w:r>
        <w:r>
          <w:rPr>
            <w:rStyle w:val="Seitenzahl"/>
          </w:rPr>
          <w:fldChar w:fldCharType="end"/>
        </w:r>
      </w:p>
    </w:sdtContent>
  </w:sdt>
  <w:p w14:paraId="7CAE30CE" w14:textId="77777777" w:rsidR="003B5C7E" w:rsidRPr="001A6226" w:rsidRDefault="003B5C7E" w:rsidP="00CF48EE">
    <w:pPr>
      <w:pStyle w:val="Fuzeile"/>
      <w:ind w:right="360"/>
    </w:pPr>
    <w:r w:rsidRPr="00C039E9">
      <w:rPr>
        <w:noProof/>
      </w:rPr>
      <w:drawing>
        <wp:inline distT="0" distB="0" distL="0" distR="0" wp14:anchorId="545977A6" wp14:editId="075004A8">
          <wp:extent cx="691914" cy="242888"/>
          <wp:effectExtent l="0" t="0" r="0" b="0"/>
          <wp:docPr id="8254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nc-sa_euro_icon.sv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6105" cy="247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872384790"/>
      <w:docPartObj>
        <w:docPartGallery w:val="Page Numbers (Bottom of Page)"/>
        <w:docPartUnique/>
      </w:docPartObj>
    </w:sdtPr>
    <w:sdtEndPr>
      <w:rPr>
        <w:rStyle w:val="Seitenzahl"/>
        <w:color w:val="FFFFFF" w:themeColor="background1"/>
      </w:rPr>
    </w:sdtEndPr>
    <w:sdtContent>
      <w:p w14:paraId="5A0820F1" w14:textId="52CB6901" w:rsidR="003B5C7E" w:rsidRPr="00D33CB2" w:rsidRDefault="003B5C7E" w:rsidP="00512EA8">
        <w:pPr>
          <w:pStyle w:val="Fuzeile"/>
          <w:framePr w:wrap="none" w:vAnchor="text" w:hAnchor="margin" w:xAlign="right" w:y="1"/>
          <w:rPr>
            <w:rStyle w:val="Seitenzahl"/>
            <w:color w:val="FFFFFF" w:themeColor="background1"/>
          </w:rPr>
        </w:pPr>
        <w:r w:rsidRPr="00D33CB2">
          <w:rPr>
            <w:rStyle w:val="Seitenzahl"/>
            <w:color w:val="FFFFFF" w:themeColor="background1"/>
          </w:rPr>
          <w:fldChar w:fldCharType="begin"/>
        </w:r>
        <w:r w:rsidRPr="00D33CB2">
          <w:rPr>
            <w:rStyle w:val="Seitenzahl"/>
            <w:color w:val="FFFFFF" w:themeColor="background1"/>
          </w:rPr>
          <w:instrText xml:space="preserve"> PAGE </w:instrText>
        </w:r>
        <w:r w:rsidRPr="00D33CB2">
          <w:rPr>
            <w:rStyle w:val="Seitenzahl"/>
            <w:color w:val="FFFFFF" w:themeColor="background1"/>
          </w:rPr>
          <w:fldChar w:fldCharType="separate"/>
        </w:r>
        <w:r w:rsidRPr="00D33CB2">
          <w:rPr>
            <w:rStyle w:val="Seitenzahl"/>
            <w:noProof/>
            <w:color w:val="FFFFFF" w:themeColor="background1"/>
          </w:rPr>
          <w:t>0</w:t>
        </w:r>
        <w:r w:rsidRPr="00D33CB2">
          <w:rPr>
            <w:rStyle w:val="Seitenzahl"/>
            <w:color w:val="FFFFFF" w:themeColor="background1"/>
          </w:rPr>
          <w:fldChar w:fldCharType="end"/>
        </w:r>
      </w:p>
    </w:sdtContent>
  </w:sdt>
  <w:p w14:paraId="2BA322CA" w14:textId="073C914A" w:rsidR="003B5C7E" w:rsidRPr="00CF48EE" w:rsidRDefault="003B5C7E" w:rsidP="00CF48EE">
    <w:pPr>
      <w:tabs>
        <w:tab w:val="left" w:pos="2099"/>
        <w:tab w:val="left" w:pos="2270"/>
      </w:tabs>
      <w:ind w:right="360"/>
      <w:rPr>
        <w:rFonts w:eastAsia="MS Mincho"/>
        <w:color w:val="000000"/>
        <w:sz w:val="16"/>
      </w:rPr>
    </w:pPr>
    <w:r w:rsidRPr="00C039E9">
      <w:rPr>
        <w:noProof/>
      </w:rPr>
      <w:drawing>
        <wp:inline distT="0" distB="0" distL="0" distR="0" wp14:anchorId="23CF6358" wp14:editId="6622F74A">
          <wp:extent cx="691914" cy="242888"/>
          <wp:effectExtent l="0" t="0" r="0" b="0"/>
          <wp:docPr id="8255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-by-nc-sa_euro_icon.svg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6105" cy="2478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eastAsia="MS Mincho"/>
        <w:color w:val="808080"/>
        <w:sz w:val="16"/>
      </w:rPr>
      <w:tab/>
    </w:r>
    <w:r w:rsidRPr="00CF48EE">
      <w:rPr>
        <w:rFonts w:eastAsia="MS Mincho"/>
        <w:color w:val="000000"/>
        <w:sz w:val="16"/>
      </w:rPr>
      <w:tab/>
    </w:r>
    <w:r w:rsidRPr="00CF48EE">
      <w:rPr>
        <w:rFonts w:eastAsia="MS Mincho"/>
        <w:color w:val="000000"/>
        <w:sz w:val="16"/>
      </w:rPr>
      <w:tab/>
    </w:r>
  </w:p>
  <w:p w14:paraId="2C7A757A" w14:textId="77777777" w:rsidR="003B5C7E" w:rsidRPr="00CF48EE" w:rsidRDefault="003B5C7E" w:rsidP="00724F87">
    <w:pPr>
      <w:pStyle w:val="Fuzeile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1E37D3" w14:textId="77777777" w:rsidR="00174F30" w:rsidRDefault="00174F30" w:rsidP="00724F87">
      <w:r>
        <w:separator/>
      </w:r>
    </w:p>
  </w:footnote>
  <w:footnote w:type="continuationSeparator" w:id="0">
    <w:p w14:paraId="68B35736" w14:textId="77777777" w:rsidR="00174F30" w:rsidRDefault="00174F30" w:rsidP="00724F87">
      <w:r>
        <w:continuationSeparator/>
      </w:r>
    </w:p>
  </w:footnote>
  <w:footnote w:type="continuationNotice" w:id="1">
    <w:p w14:paraId="1447C222" w14:textId="77777777" w:rsidR="00174F30" w:rsidRDefault="00174F30" w:rsidP="00724F8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-181903119"/>
      <w:docPartObj>
        <w:docPartGallery w:val="Page Numbers (Top of Page)"/>
        <w:docPartUnique/>
      </w:docPartObj>
    </w:sdtPr>
    <w:sdtEndPr>
      <w:rPr>
        <w:rStyle w:val="Seitenzahl"/>
      </w:rPr>
    </w:sdtEndPr>
    <w:sdtContent>
      <w:p w14:paraId="578FF515" w14:textId="237A0437" w:rsidR="003B5C7E" w:rsidRDefault="003B5C7E" w:rsidP="00512EA8">
        <w:pPr>
          <w:pStyle w:val="Kopfzeile"/>
          <w:framePr w:wrap="none" w:vAnchor="text" w:hAnchor="margin" w:xAlign="center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67F3FE1E" w14:textId="39CF0F6F" w:rsidR="003B5C7E" w:rsidRDefault="003B5C7E" w:rsidP="00724F87">
    <w:pPr>
      <w:pStyle w:val="Kopfzeile"/>
      <w:rPr>
        <w:rStyle w:val="Seitenzahl"/>
      </w:rPr>
    </w:pPr>
  </w:p>
  <w:p w14:paraId="1668C09C" w14:textId="77777777" w:rsidR="003B5C7E" w:rsidRDefault="003B5C7E" w:rsidP="00724F8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0AED8" w14:textId="29B2F826" w:rsidR="003B5C7E" w:rsidRPr="000426B8" w:rsidRDefault="003B5C7E" w:rsidP="00724F87">
    <w:pPr>
      <w:pStyle w:val="Kopfzeile"/>
      <w:rPr>
        <w:rStyle w:val="Seitenzahl"/>
        <w:sz w:val="23"/>
        <w:szCs w:val="23"/>
      </w:rPr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10611"/>
    </w:tblGrid>
    <w:tr w:rsidR="003B5C7E" w:rsidRPr="004C37A8" w14:paraId="24AED728" w14:textId="77777777" w:rsidTr="00F55583">
      <w:trPr>
        <w:trHeight w:hRule="exact" w:val="1134"/>
      </w:trPr>
      <w:tc>
        <w:tcPr>
          <w:tcW w:w="1408" w:type="dxa"/>
          <w:shd w:val="clear" w:color="auto" w:fill="808080"/>
          <w:vAlign w:val="center"/>
        </w:tcPr>
        <w:p w14:paraId="06C098F2" w14:textId="46E527F9" w:rsidR="003B5C7E" w:rsidRPr="004B4E8F" w:rsidRDefault="003B5C7E" w:rsidP="00724F87">
          <w:pPr>
            <w:pStyle w:val="Kopfzeile"/>
            <w:rPr>
              <w:color w:val="000000"/>
            </w:rPr>
          </w:pPr>
          <w:r w:rsidRPr="00D21FF3">
            <w:t xml:space="preserve">                                </w:t>
          </w:r>
          <w:r w:rsidRPr="00D21FF3">
            <w:br/>
          </w:r>
        </w:p>
      </w:tc>
      <w:tc>
        <w:tcPr>
          <w:tcW w:w="10611" w:type="dxa"/>
          <w:shd w:val="clear" w:color="auto" w:fill="D9D9D9"/>
          <w:vAlign w:val="center"/>
        </w:tcPr>
        <w:p w14:paraId="25B834C9" w14:textId="77777777" w:rsidR="003B5C7E" w:rsidRPr="00BB6527" w:rsidRDefault="003B5C7E" w:rsidP="00724F87">
          <w:r>
            <w:t xml:space="preserve">  </w:t>
          </w:r>
        </w:p>
        <w:p w14:paraId="26CDD7B1" w14:textId="77777777" w:rsidR="003B5C7E" w:rsidRPr="00BB6527" w:rsidRDefault="003B5C7E" w:rsidP="00724F87"/>
        <w:p w14:paraId="41D85E84" w14:textId="77777777" w:rsidR="003B5C7E" w:rsidRPr="00BB6527" w:rsidRDefault="003B5C7E" w:rsidP="00724F87"/>
      </w:tc>
    </w:tr>
  </w:tbl>
  <w:p w14:paraId="6280CDE8" w14:textId="77777777" w:rsidR="003B5C7E" w:rsidRDefault="003B5C7E" w:rsidP="00724F87"/>
  <w:p w14:paraId="026815DA" w14:textId="77777777" w:rsidR="003B5C7E" w:rsidRDefault="003B5C7E" w:rsidP="00724F8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BC4AD8" w14:textId="3015C470" w:rsidR="003B5C7E" w:rsidRPr="00F55583" w:rsidRDefault="003B5C7E" w:rsidP="00724F87">
    <w:pPr>
      <w:pStyle w:val="Kopfzeile"/>
      <w:rPr>
        <w:rStyle w:val="Seitenzahl"/>
        <w:color w:val="000000"/>
      </w:rPr>
    </w:pPr>
  </w:p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408"/>
      <w:gridCol w:w="10611"/>
    </w:tblGrid>
    <w:tr w:rsidR="003B5C7E" w:rsidRPr="004C37A8" w14:paraId="09F89B7C" w14:textId="77777777" w:rsidTr="00F55583">
      <w:trPr>
        <w:trHeight w:hRule="exact" w:val="1134"/>
      </w:trPr>
      <w:tc>
        <w:tcPr>
          <w:tcW w:w="1408" w:type="dxa"/>
          <w:shd w:val="clear" w:color="auto" w:fill="808080"/>
          <w:vAlign w:val="center"/>
        </w:tcPr>
        <w:p w14:paraId="34902F10" w14:textId="4415C991" w:rsidR="003B5C7E" w:rsidRPr="00CF48EE" w:rsidRDefault="003B5C7E" w:rsidP="00724F87">
          <w:pPr>
            <w:pStyle w:val="Kopfzeile"/>
            <w:rPr>
              <w:color w:val="000000"/>
            </w:rPr>
          </w:pPr>
          <w:r w:rsidRPr="00D21FF3">
            <w:rPr>
              <w:rStyle w:val="Seitenzahl"/>
              <w:sz w:val="22"/>
            </w:rPr>
            <w:t xml:space="preserve"> </w:t>
          </w:r>
          <w:r w:rsidRPr="00D21FF3">
            <w:t xml:space="preserve">             </w:t>
          </w:r>
          <w:r w:rsidRPr="00CF48EE">
            <w:rPr>
              <w:color w:val="000000"/>
              <w:sz w:val="18"/>
            </w:rPr>
            <w:t xml:space="preserve"> </w:t>
          </w:r>
          <w:r w:rsidRPr="00CF48EE">
            <w:rPr>
              <w:color w:val="000000"/>
            </w:rPr>
            <w:t xml:space="preserve">                          </w:t>
          </w:r>
          <w:r w:rsidRPr="00CF48EE">
            <w:rPr>
              <w:color w:val="000000"/>
            </w:rPr>
            <w:br/>
          </w:r>
        </w:p>
      </w:tc>
      <w:tc>
        <w:tcPr>
          <w:tcW w:w="10611" w:type="dxa"/>
          <w:shd w:val="clear" w:color="auto" w:fill="D9D9D9"/>
          <w:vAlign w:val="center"/>
        </w:tcPr>
        <w:p w14:paraId="1A6A568D" w14:textId="77777777" w:rsidR="003B5C7E" w:rsidRPr="00BB6527" w:rsidRDefault="003B5C7E" w:rsidP="00724F87">
          <w:r>
            <w:t xml:space="preserve">  </w:t>
          </w:r>
        </w:p>
        <w:p w14:paraId="7C871B9D" w14:textId="77777777" w:rsidR="003B5C7E" w:rsidRPr="00BB6527" w:rsidRDefault="003B5C7E" w:rsidP="00724F87"/>
        <w:p w14:paraId="663B3F4F" w14:textId="77777777" w:rsidR="003B5C7E" w:rsidRPr="00BB6527" w:rsidRDefault="003B5C7E" w:rsidP="00724F87"/>
      </w:tc>
    </w:tr>
  </w:tbl>
  <w:p w14:paraId="21719919" w14:textId="77777777" w:rsidR="003B5C7E" w:rsidRDefault="003B5C7E" w:rsidP="00724F8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DDA6E236"/>
    <w:lvl w:ilvl="0"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   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rschrift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berschrift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2" w15:restartNumberingAfterBreak="0">
    <w:nsid w:val="0AD25257"/>
    <w:multiLevelType w:val="hybridMultilevel"/>
    <w:tmpl w:val="3E84D958"/>
    <w:lvl w:ilvl="0" w:tplc="908027B0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60C26F8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AA0B44"/>
    <w:multiLevelType w:val="hybridMultilevel"/>
    <w:tmpl w:val="B7E0A7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B1AFC"/>
    <w:multiLevelType w:val="hybridMultilevel"/>
    <w:tmpl w:val="379A781E"/>
    <w:lvl w:ilvl="0" w:tplc="A8A438DA">
      <w:start w:val="1"/>
      <w:numFmt w:val="bullet"/>
      <w:pStyle w:val="Tabellenaufzhlung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5" w15:restartNumberingAfterBreak="0">
    <w:nsid w:val="3C8A3A88"/>
    <w:multiLevelType w:val="hybridMultilevel"/>
    <w:tmpl w:val="6302E2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845C4E"/>
    <w:multiLevelType w:val="hybridMultilevel"/>
    <w:tmpl w:val="E208CE50"/>
    <w:lvl w:ilvl="0" w:tplc="929043E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sz w:val="21"/>
        <w:szCs w:val="2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754ACE"/>
    <w:multiLevelType w:val="hybridMultilevel"/>
    <w:tmpl w:val="219A9052"/>
    <w:lvl w:ilvl="0" w:tplc="04070001">
      <w:start w:val="1"/>
      <w:numFmt w:val="bullet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8" w15:restartNumberingAfterBreak="0">
    <w:nsid w:val="4E39328F"/>
    <w:multiLevelType w:val="hybridMultilevel"/>
    <w:tmpl w:val="B82CEB34"/>
    <w:lvl w:ilvl="0" w:tplc="7C006F4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C21079"/>
    <w:multiLevelType w:val="hybridMultilevel"/>
    <w:tmpl w:val="65E204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C9026E"/>
    <w:multiLevelType w:val="hybridMultilevel"/>
    <w:tmpl w:val="CB9230E8"/>
    <w:lvl w:ilvl="0" w:tplc="908027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E39EABD0">
      <w:start w:val="1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rebuchet MS" w:eastAsiaTheme="minorEastAsia" w:hAnsi="Trebuchet MS" w:cstheme="minorBidi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2851A22"/>
    <w:multiLevelType w:val="hybridMultilevel"/>
    <w:tmpl w:val="A7001B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B04C2E"/>
    <w:multiLevelType w:val="hybridMultilevel"/>
    <w:tmpl w:val="29D07244"/>
    <w:lvl w:ilvl="0" w:tplc="99FAB02A">
      <w:start w:val="1"/>
      <w:numFmt w:val="bullet"/>
      <w:pStyle w:val="5Aufzhlung"/>
      <w:lvlText w:val=""/>
      <w:lvlJc w:val="left"/>
      <w:pPr>
        <w:ind w:left="360" w:hanging="360"/>
      </w:pPr>
      <w:rPr>
        <w:rFonts w:ascii="Wingdings" w:hAnsi="Wingdings" w:hint="default"/>
        <w:color w:val="327A86"/>
      </w:rPr>
    </w:lvl>
    <w:lvl w:ilvl="1" w:tplc="04070003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13" w15:restartNumberingAfterBreak="0">
    <w:nsid w:val="791025E3"/>
    <w:multiLevelType w:val="hybridMultilevel"/>
    <w:tmpl w:val="2A0A19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2"/>
  </w:num>
  <w:num w:numId="5">
    <w:abstractNumId w:val="6"/>
  </w:num>
  <w:num w:numId="6">
    <w:abstractNumId w:val="9"/>
  </w:num>
  <w:num w:numId="7">
    <w:abstractNumId w:val="13"/>
  </w:num>
  <w:num w:numId="8">
    <w:abstractNumId w:val="3"/>
  </w:num>
  <w:num w:numId="9">
    <w:abstractNumId w:val="11"/>
  </w:num>
  <w:num w:numId="10">
    <w:abstractNumId w:val="5"/>
  </w:num>
  <w:num w:numId="11">
    <w:abstractNumId w:val="7"/>
  </w:num>
  <w:num w:numId="12">
    <w:abstractNumId w:val="10"/>
  </w:num>
  <w:num w:numId="13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activeWritingStyle w:appName="MSWord" w:lang="de-DE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de-CH" w:vendorID="64" w:dllVersion="6" w:nlCheck="1" w:checkStyle="0"/>
  <w:activeWritingStyle w:appName="MSWord" w:lang="de-DE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attachedTemplate r:id="rId1"/>
  <w:linkStyles/>
  <w:defaultTabStop w:val="284"/>
  <w:autoHyphenation/>
  <w:hyphenationZone w:val="425"/>
  <w:drawingGridHorizontalSpacing w:val="115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FB4"/>
    <w:rsid w:val="000017E8"/>
    <w:rsid w:val="000031F4"/>
    <w:rsid w:val="00003CA7"/>
    <w:rsid w:val="00003DD6"/>
    <w:rsid w:val="00005028"/>
    <w:rsid w:val="000053AA"/>
    <w:rsid w:val="0000663D"/>
    <w:rsid w:val="00006A63"/>
    <w:rsid w:val="00006B52"/>
    <w:rsid w:val="00007A08"/>
    <w:rsid w:val="00011282"/>
    <w:rsid w:val="000116F0"/>
    <w:rsid w:val="000117AB"/>
    <w:rsid w:val="00011A2D"/>
    <w:rsid w:val="00011B3C"/>
    <w:rsid w:val="00012106"/>
    <w:rsid w:val="0001285C"/>
    <w:rsid w:val="0001343D"/>
    <w:rsid w:val="00013465"/>
    <w:rsid w:val="00013532"/>
    <w:rsid w:val="000146A4"/>
    <w:rsid w:val="00014729"/>
    <w:rsid w:val="00014B71"/>
    <w:rsid w:val="00015870"/>
    <w:rsid w:val="00015DC8"/>
    <w:rsid w:val="0001679C"/>
    <w:rsid w:val="00016CDC"/>
    <w:rsid w:val="00016CF7"/>
    <w:rsid w:val="00017302"/>
    <w:rsid w:val="00017633"/>
    <w:rsid w:val="000179A2"/>
    <w:rsid w:val="000219FE"/>
    <w:rsid w:val="000227F7"/>
    <w:rsid w:val="00023C01"/>
    <w:rsid w:val="00023E28"/>
    <w:rsid w:val="000247E4"/>
    <w:rsid w:val="000248ED"/>
    <w:rsid w:val="000248F2"/>
    <w:rsid w:val="00024A76"/>
    <w:rsid w:val="00024B17"/>
    <w:rsid w:val="0002542E"/>
    <w:rsid w:val="000261AD"/>
    <w:rsid w:val="000275DF"/>
    <w:rsid w:val="00027729"/>
    <w:rsid w:val="00027BDB"/>
    <w:rsid w:val="0003103F"/>
    <w:rsid w:val="00031D94"/>
    <w:rsid w:val="000322CD"/>
    <w:rsid w:val="0003276E"/>
    <w:rsid w:val="0003281B"/>
    <w:rsid w:val="00032F4E"/>
    <w:rsid w:val="00033270"/>
    <w:rsid w:val="000342A0"/>
    <w:rsid w:val="0003492E"/>
    <w:rsid w:val="000363E4"/>
    <w:rsid w:val="000400FE"/>
    <w:rsid w:val="00040B82"/>
    <w:rsid w:val="00040CAC"/>
    <w:rsid w:val="00040D6D"/>
    <w:rsid w:val="0004145E"/>
    <w:rsid w:val="000418CA"/>
    <w:rsid w:val="00041AEE"/>
    <w:rsid w:val="000426B8"/>
    <w:rsid w:val="00043D61"/>
    <w:rsid w:val="000454BB"/>
    <w:rsid w:val="00045E11"/>
    <w:rsid w:val="00046B9D"/>
    <w:rsid w:val="00046F1C"/>
    <w:rsid w:val="0004789C"/>
    <w:rsid w:val="000503F3"/>
    <w:rsid w:val="00051E91"/>
    <w:rsid w:val="00052CB5"/>
    <w:rsid w:val="000530E0"/>
    <w:rsid w:val="00053DA5"/>
    <w:rsid w:val="00053FC2"/>
    <w:rsid w:val="0005443B"/>
    <w:rsid w:val="000546D0"/>
    <w:rsid w:val="00054C3F"/>
    <w:rsid w:val="000552B4"/>
    <w:rsid w:val="00055319"/>
    <w:rsid w:val="00055323"/>
    <w:rsid w:val="00055838"/>
    <w:rsid w:val="00055F22"/>
    <w:rsid w:val="00056AF4"/>
    <w:rsid w:val="00056B3F"/>
    <w:rsid w:val="00056C72"/>
    <w:rsid w:val="0005762A"/>
    <w:rsid w:val="00061F2A"/>
    <w:rsid w:val="000631CA"/>
    <w:rsid w:val="00063985"/>
    <w:rsid w:val="00063D41"/>
    <w:rsid w:val="00063D75"/>
    <w:rsid w:val="000641EA"/>
    <w:rsid w:val="00064CDD"/>
    <w:rsid w:val="0006567A"/>
    <w:rsid w:val="00065B37"/>
    <w:rsid w:val="00067D7A"/>
    <w:rsid w:val="0007032A"/>
    <w:rsid w:val="000718C2"/>
    <w:rsid w:val="00072BD6"/>
    <w:rsid w:val="00072C75"/>
    <w:rsid w:val="0007373A"/>
    <w:rsid w:val="00073CD4"/>
    <w:rsid w:val="00073E5C"/>
    <w:rsid w:val="000754F6"/>
    <w:rsid w:val="000759BF"/>
    <w:rsid w:val="00076570"/>
    <w:rsid w:val="00076B10"/>
    <w:rsid w:val="00077096"/>
    <w:rsid w:val="000802A8"/>
    <w:rsid w:val="0008099F"/>
    <w:rsid w:val="00081CDB"/>
    <w:rsid w:val="000826E6"/>
    <w:rsid w:val="0008358D"/>
    <w:rsid w:val="00083806"/>
    <w:rsid w:val="00083E4C"/>
    <w:rsid w:val="000849B7"/>
    <w:rsid w:val="00084F99"/>
    <w:rsid w:val="00085347"/>
    <w:rsid w:val="00086303"/>
    <w:rsid w:val="0009244B"/>
    <w:rsid w:val="00093C7B"/>
    <w:rsid w:val="000941C4"/>
    <w:rsid w:val="00094458"/>
    <w:rsid w:val="00094F0E"/>
    <w:rsid w:val="000953BC"/>
    <w:rsid w:val="00095590"/>
    <w:rsid w:val="000955C4"/>
    <w:rsid w:val="00095781"/>
    <w:rsid w:val="00096B85"/>
    <w:rsid w:val="00096FC5"/>
    <w:rsid w:val="0009708A"/>
    <w:rsid w:val="000A0B49"/>
    <w:rsid w:val="000A2028"/>
    <w:rsid w:val="000A252F"/>
    <w:rsid w:val="000A330C"/>
    <w:rsid w:val="000A3D4D"/>
    <w:rsid w:val="000A3FF0"/>
    <w:rsid w:val="000A5058"/>
    <w:rsid w:val="000A5F16"/>
    <w:rsid w:val="000A61A3"/>
    <w:rsid w:val="000A7452"/>
    <w:rsid w:val="000A7C05"/>
    <w:rsid w:val="000B00C9"/>
    <w:rsid w:val="000B0261"/>
    <w:rsid w:val="000B056E"/>
    <w:rsid w:val="000B0A1B"/>
    <w:rsid w:val="000B13E4"/>
    <w:rsid w:val="000B1629"/>
    <w:rsid w:val="000B2CAB"/>
    <w:rsid w:val="000B4452"/>
    <w:rsid w:val="000B4522"/>
    <w:rsid w:val="000B4696"/>
    <w:rsid w:val="000B5C61"/>
    <w:rsid w:val="000B5FAC"/>
    <w:rsid w:val="000B6659"/>
    <w:rsid w:val="000C0265"/>
    <w:rsid w:val="000C18B9"/>
    <w:rsid w:val="000C2251"/>
    <w:rsid w:val="000C27AB"/>
    <w:rsid w:val="000C28C4"/>
    <w:rsid w:val="000C2EDB"/>
    <w:rsid w:val="000C473F"/>
    <w:rsid w:val="000C4CB3"/>
    <w:rsid w:val="000C50B7"/>
    <w:rsid w:val="000C530D"/>
    <w:rsid w:val="000C6301"/>
    <w:rsid w:val="000C6491"/>
    <w:rsid w:val="000C65C8"/>
    <w:rsid w:val="000C6EB0"/>
    <w:rsid w:val="000D0705"/>
    <w:rsid w:val="000D0B3B"/>
    <w:rsid w:val="000D153B"/>
    <w:rsid w:val="000D2321"/>
    <w:rsid w:val="000D2A96"/>
    <w:rsid w:val="000D35C5"/>
    <w:rsid w:val="000D3858"/>
    <w:rsid w:val="000D51BB"/>
    <w:rsid w:val="000D5572"/>
    <w:rsid w:val="000D5ACC"/>
    <w:rsid w:val="000D5BA9"/>
    <w:rsid w:val="000D5EC9"/>
    <w:rsid w:val="000D61B7"/>
    <w:rsid w:val="000D62CF"/>
    <w:rsid w:val="000D6430"/>
    <w:rsid w:val="000D6E85"/>
    <w:rsid w:val="000D7211"/>
    <w:rsid w:val="000D79CF"/>
    <w:rsid w:val="000D7E5F"/>
    <w:rsid w:val="000E0955"/>
    <w:rsid w:val="000E1C49"/>
    <w:rsid w:val="000E208F"/>
    <w:rsid w:val="000E35FC"/>
    <w:rsid w:val="000E381F"/>
    <w:rsid w:val="000E41D7"/>
    <w:rsid w:val="000E42D8"/>
    <w:rsid w:val="000E45A4"/>
    <w:rsid w:val="000E634E"/>
    <w:rsid w:val="000E652D"/>
    <w:rsid w:val="000E69AC"/>
    <w:rsid w:val="000E6A27"/>
    <w:rsid w:val="000E78B5"/>
    <w:rsid w:val="000E7E48"/>
    <w:rsid w:val="000E7F24"/>
    <w:rsid w:val="000F0481"/>
    <w:rsid w:val="000F1B18"/>
    <w:rsid w:val="000F27F1"/>
    <w:rsid w:val="000F2F69"/>
    <w:rsid w:val="000F327B"/>
    <w:rsid w:val="000F34FB"/>
    <w:rsid w:val="000F3B4B"/>
    <w:rsid w:val="000F4B12"/>
    <w:rsid w:val="000F5CBE"/>
    <w:rsid w:val="000F6101"/>
    <w:rsid w:val="000F63CE"/>
    <w:rsid w:val="000F71DD"/>
    <w:rsid w:val="000F7868"/>
    <w:rsid w:val="000F790C"/>
    <w:rsid w:val="001005A9"/>
    <w:rsid w:val="00100AF7"/>
    <w:rsid w:val="001013D7"/>
    <w:rsid w:val="00101B2E"/>
    <w:rsid w:val="00101E15"/>
    <w:rsid w:val="001029C2"/>
    <w:rsid w:val="00106C87"/>
    <w:rsid w:val="00107F5E"/>
    <w:rsid w:val="00110B02"/>
    <w:rsid w:val="0011158D"/>
    <w:rsid w:val="00111B53"/>
    <w:rsid w:val="0011414E"/>
    <w:rsid w:val="00114461"/>
    <w:rsid w:val="00114675"/>
    <w:rsid w:val="00114AE0"/>
    <w:rsid w:val="001150BC"/>
    <w:rsid w:val="00115594"/>
    <w:rsid w:val="00115F65"/>
    <w:rsid w:val="00116949"/>
    <w:rsid w:val="00116B17"/>
    <w:rsid w:val="0012144F"/>
    <w:rsid w:val="00121559"/>
    <w:rsid w:val="00122292"/>
    <w:rsid w:val="00122BEC"/>
    <w:rsid w:val="001241FE"/>
    <w:rsid w:val="00124695"/>
    <w:rsid w:val="00124EEC"/>
    <w:rsid w:val="001272AF"/>
    <w:rsid w:val="0012736D"/>
    <w:rsid w:val="00127A61"/>
    <w:rsid w:val="00130FAB"/>
    <w:rsid w:val="001314D9"/>
    <w:rsid w:val="0013362D"/>
    <w:rsid w:val="001361AB"/>
    <w:rsid w:val="001363FF"/>
    <w:rsid w:val="00136BD4"/>
    <w:rsid w:val="00137855"/>
    <w:rsid w:val="00140C32"/>
    <w:rsid w:val="00140D75"/>
    <w:rsid w:val="00141537"/>
    <w:rsid w:val="00141614"/>
    <w:rsid w:val="00141AB3"/>
    <w:rsid w:val="00141B2A"/>
    <w:rsid w:val="00141BB9"/>
    <w:rsid w:val="0014286D"/>
    <w:rsid w:val="0014316F"/>
    <w:rsid w:val="0014318B"/>
    <w:rsid w:val="001432AF"/>
    <w:rsid w:val="0014333D"/>
    <w:rsid w:val="00144641"/>
    <w:rsid w:val="001459A5"/>
    <w:rsid w:val="00146086"/>
    <w:rsid w:val="001463E6"/>
    <w:rsid w:val="00146481"/>
    <w:rsid w:val="00146DFF"/>
    <w:rsid w:val="0014757A"/>
    <w:rsid w:val="00147B1F"/>
    <w:rsid w:val="001503C5"/>
    <w:rsid w:val="00151A6A"/>
    <w:rsid w:val="00151BCC"/>
    <w:rsid w:val="00151F74"/>
    <w:rsid w:val="0015225B"/>
    <w:rsid w:val="00152870"/>
    <w:rsid w:val="00152A8B"/>
    <w:rsid w:val="00152B64"/>
    <w:rsid w:val="00152D56"/>
    <w:rsid w:val="00153D08"/>
    <w:rsid w:val="00154F33"/>
    <w:rsid w:val="00155BCE"/>
    <w:rsid w:val="001565E5"/>
    <w:rsid w:val="0015729E"/>
    <w:rsid w:val="0016012B"/>
    <w:rsid w:val="001618A4"/>
    <w:rsid w:val="001620CC"/>
    <w:rsid w:val="00162562"/>
    <w:rsid w:val="00162702"/>
    <w:rsid w:val="001635CF"/>
    <w:rsid w:val="0016587F"/>
    <w:rsid w:val="001700BD"/>
    <w:rsid w:val="0017022A"/>
    <w:rsid w:val="00170381"/>
    <w:rsid w:val="00170A03"/>
    <w:rsid w:val="001713E9"/>
    <w:rsid w:val="00171B41"/>
    <w:rsid w:val="0017221C"/>
    <w:rsid w:val="00172771"/>
    <w:rsid w:val="00173DCE"/>
    <w:rsid w:val="00173E1F"/>
    <w:rsid w:val="001749E0"/>
    <w:rsid w:val="00174F30"/>
    <w:rsid w:val="001757F8"/>
    <w:rsid w:val="0017639C"/>
    <w:rsid w:val="001768EC"/>
    <w:rsid w:val="00176D1A"/>
    <w:rsid w:val="001801A7"/>
    <w:rsid w:val="001804BF"/>
    <w:rsid w:val="00180929"/>
    <w:rsid w:val="00181451"/>
    <w:rsid w:val="001819FE"/>
    <w:rsid w:val="00181C4E"/>
    <w:rsid w:val="00182333"/>
    <w:rsid w:val="00182BA1"/>
    <w:rsid w:val="00183513"/>
    <w:rsid w:val="001847A0"/>
    <w:rsid w:val="001848F1"/>
    <w:rsid w:val="00184CDF"/>
    <w:rsid w:val="0018519B"/>
    <w:rsid w:val="00186352"/>
    <w:rsid w:val="00187261"/>
    <w:rsid w:val="0018779C"/>
    <w:rsid w:val="00187B41"/>
    <w:rsid w:val="00190C29"/>
    <w:rsid w:val="00190D8C"/>
    <w:rsid w:val="0019137E"/>
    <w:rsid w:val="00191559"/>
    <w:rsid w:val="0019193A"/>
    <w:rsid w:val="00192369"/>
    <w:rsid w:val="00192D39"/>
    <w:rsid w:val="00192DCB"/>
    <w:rsid w:val="00192F0C"/>
    <w:rsid w:val="00193A5C"/>
    <w:rsid w:val="00193F95"/>
    <w:rsid w:val="0019506F"/>
    <w:rsid w:val="001956CE"/>
    <w:rsid w:val="00195B30"/>
    <w:rsid w:val="0019610F"/>
    <w:rsid w:val="0019726C"/>
    <w:rsid w:val="001A0D4B"/>
    <w:rsid w:val="001A119F"/>
    <w:rsid w:val="001A27AE"/>
    <w:rsid w:val="001A29B5"/>
    <w:rsid w:val="001A2A6D"/>
    <w:rsid w:val="001A34A0"/>
    <w:rsid w:val="001A48D3"/>
    <w:rsid w:val="001A5395"/>
    <w:rsid w:val="001A6226"/>
    <w:rsid w:val="001A7391"/>
    <w:rsid w:val="001A7D91"/>
    <w:rsid w:val="001B071F"/>
    <w:rsid w:val="001B1498"/>
    <w:rsid w:val="001B1C5D"/>
    <w:rsid w:val="001B2187"/>
    <w:rsid w:val="001B3A8F"/>
    <w:rsid w:val="001B3D41"/>
    <w:rsid w:val="001B4A76"/>
    <w:rsid w:val="001B4D73"/>
    <w:rsid w:val="001B5D4A"/>
    <w:rsid w:val="001B656A"/>
    <w:rsid w:val="001B713B"/>
    <w:rsid w:val="001B7504"/>
    <w:rsid w:val="001B7956"/>
    <w:rsid w:val="001B7F82"/>
    <w:rsid w:val="001C1127"/>
    <w:rsid w:val="001C14A7"/>
    <w:rsid w:val="001C3075"/>
    <w:rsid w:val="001C31B4"/>
    <w:rsid w:val="001C3DBE"/>
    <w:rsid w:val="001C6398"/>
    <w:rsid w:val="001C685C"/>
    <w:rsid w:val="001C7513"/>
    <w:rsid w:val="001C791D"/>
    <w:rsid w:val="001D0130"/>
    <w:rsid w:val="001D051E"/>
    <w:rsid w:val="001D0FE5"/>
    <w:rsid w:val="001D13FB"/>
    <w:rsid w:val="001D1C5E"/>
    <w:rsid w:val="001D2811"/>
    <w:rsid w:val="001D435C"/>
    <w:rsid w:val="001D46BF"/>
    <w:rsid w:val="001D4ACF"/>
    <w:rsid w:val="001D4E36"/>
    <w:rsid w:val="001D553C"/>
    <w:rsid w:val="001D668C"/>
    <w:rsid w:val="001D67FF"/>
    <w:rsid w:val="001D6FEB"/>
    <w:rsid w:val="001D72BC"/>
    <w:rsid w:val="001D746C"/>
    <w:rsid w:val="001D7E8D"/>
    <w:rsid w:val="001E0131"/>
    <w:rsid w:val="001E051A"/>
    <w:rsid w:val="001E0C3C"/>
    <w:rsid w:val="001E0E09"/>
    <w:rsid w:val="001E104B"/>
    <w:rsid w:val="001E1B3B"/>
    <w:rsid w:val="001E3417"/>
    <w:rsid w:val="001E3C9E"/>
    <w:rsid w:val="001E3DAE"/>
    <w:rsid w:val="001E65F2"/>
    <w:rsid w:val="001E7015"/>
    <w:rsid w:val="001E7156"/>
    <w:rsid w:val="001E7DF6"/>
    <w:rsid w:val="001E7F34"/>
    <w:rsid w:val="001F0AC2"/>
    <w:rsid w:val="001F1C01"/>
    <w:rsid w:val="001F21A9"/>
    <w:rsid w:val="001F28D4"/>
    <w:rsid w:val="001F3736"/>
    <w:rsid w:val="001F37F9"/>
    <w:rsid w:val="001F4519"/>
    <w:rsid w:val="001F489B"/>
    <w:rsid w:val="001F530D"/>
    <w:rsid w:val="002002D8"/>
    <w:rsid w:val="00200ABF"/>
    <w:rsid w:val="0020102A"/>
    <w:rsid w:val="002046B3"/>
    <w:rsid w:val="00204C51"/>
    <w:rsid w:val="00204CFD"/>
    <w:rsid w:val="00204E78"/>
    <w:rsid w:val="0020582A"/>
    <w:rsid w:val="0020587D"/>
    <w:rsid w:val="00205FEB"/>
    <w:rsid w:val="00206726"/>
    <w:rsid w:val="00206AFD"/>
    <w:rsid w:val="00206B7D"/>
    <w:rsid w:val="002074E5"/>
    <w:rsid w:val="00213122"/>
    <w:rsid w:val="002142AA"/>
    <w:rsid w:val="00215153"/>
    <w:rsid w:val="002161B0"/>
    <w:rsid w:val="002227D4"/>
    <w:rsid w:val="002227EC"/>
    <w:rsid w:val="0022326F"/>
    <w:rsid w:val="00223E9F"/>
    <w:rsid w:val="0022709D"/>
    <w:rsid w:val="00230563"/>
    <w:rsid w:val="00230A9C"/>
    <w:rsid w:val="00230CE3"/>
    <w:rsid w:val="00230E65"/>
    <w:rsid w:val="00230FF0"/>
    <w:rsid w:val="00231D7F"/>
    <w:rsid w:val="00233398"/>
    <w:rsid w:val="0023424A"/>
    <w:rsid w:val="002346DD"/>
    <w:rsid w:val="00235A20"/>
    <w:rsid w:val="0023765A"/>
    <w:rsid w:val="002404CF"/>
    <w:rsid w:val="0024085A"/>
    <w:rsid w:val="002408A6"/>
    <w:rsid w:val="00240A11"/>
    <w:rsid w:val="002468F4"/>
    <w:rsid w:val="00246B6B"/>
    <w:rsid w:val="0025008A"/>
    <w:rsid w:val="002502C7"/>
    <w:rsid w:val="00251D4F"/>
    <w:rsid w:val="002523D3"/>
    <w:rsid w:val="00253463"/>
    <w:rsid w:val="00253E84"/>
    <w:rsid w:val="00254D74"/>
    <w:rsid w:val="00255AC6"/>
    <w:rsid w:val="002565BF"/>
    <w:rsid w:val="00257374"/>
    <w:rsid w:val="002579CB"/>
    <w:rsid w:val="00262C89"/>
    <w:rsid w:val="00263816"/>
    <w:rsid w:val="002647ED"/>
    <w:rsid w:val="00265A42"/>
    <w:rsid w:val="00266360"/>
    <w:rsid w:val="00271220"/>
    <w:rsid w:val="00271363"/>
    <w:rsid w:val="00271459"/>
    <w:rsid w:val="00271C17"/>
    <w:rsid w:val="00271C27"/>
    <w:rsid w:val="00271D9C"/>
    <w:rsid w:val="00273154"/>
    <w:rsid w:val="002732F8"/>
    <w:rsid w:val="002736AC"/>
    <w:rsid w:val="00273E71"/>
    <w:rsid w:val="002748B1"/>
    <w:rsid w:val="00274C61"/>
    <w:rsid w:val="00274DDE"/>
    <w:rsid w:val="00274DFC"/>
    <w:rsid w:val="00274FB6"/>
    <w:rsid w:val="00275A12"/>
    <w:rsid w:val="00275CDD"/>
    <w:rsid w:val="00276011"/>
    <w:rsid w:val="0027753B"/>
    <w:rsid w:val="0027765E"/>
    <w:rsid w:val="00277E95"/>
    <w:rsid w:val="0028028A"/>
    <w:rsid w:val="00280398"/>
    <w:rsid w:val="0028060F"/>
    <w:rsid w:val="00280AD6"/>
    <w:rsid w:val="00280F94"/>
    <w:rsid w:val="0028115F"/>
    <w:rsid w:val="00281188"/>
    <w:rsid w:val="00281294"/>
    <w:rsid w:val="00282620"/>
    <w:rsid w:val="0028326A"/>
    <w:rsid w:val="00283811"/>
    <w:rsid w:val="002843F6"/>
    <w:rsid w:val="0028445F"/>
    <w:rsid w:val="00285677"/>
    <w:rsid w:val="002861D3"/>
    <w:rsid w:val="00287BF8"/>
    <w:rsid w:val="00290A73"/>
    <w:rsid w:val="00293B91"/>
    <w:rsid w:val="00294BEC"/>
    <w:rsid w:val="002959CD"/>
    <w:rsid w:val="002965BF"/>
    <w:rsid w:val="002967D7"/>
    <w:rsid w:val="00296B51"/>
    <w:rsid w:val="00297396"/>
    <w:rsid w:val="00297584"/>
    <w:rsid w:val="00297A43"/>
    <w:rsid w:val="002A0B25"/>
    <w:rsid w:val="002A0F18"/>
    <w:rsid w:val="002A2443"/>
    <w:rsid w:val="002A371E"/>
    <w:rsid w:val="002A4D0E"/>
    <w:rsid w:val="002A5204"/>
    <w:rsid w:val="002A53F1"/>
    <w:rsid w:val="002A6698"/>
    <w:rsid w:val="002A762D"/>
    <w:rsid w:val="002A7672"/>
    <w:rsid w:val="002A76C5"/>
    <w:rsid w:val="002B06D4"/>
    <w:rsid w:val="002B0862"/>
    <w:rsid w:val="002B0B4B"/>
    <w:rsid w:val="002B213E"/>
    <w:rsid w:val="002B2461"/>
    <w:rsid w:val="002B3DBB"/>
    <w:rsid w:val="002B4F7F"/>
    <w:rsid w:val="002B539E"/>
    <w:rsid w:val="002B5466"/>
    <w:rsid w:val="002B651C"/>
    <w:rsid w:val="002B6E4F"/>
    <w:rsid w:val="002C0D40"/>
    <w:rsid w:val="002C178B"/>
    <w:rsid w:val="002C1B15"/>
    <w:rsid w:val="002C22A4"/>
    <w:rsid w:val="002C31F8"/>
    <w:rsid w:val="002C54B6"/>
    <w:rsid w:val="002C7399"/>
    <w:rsid w:val="002C7932"/>
    <w:rsid w:val="002C7E6C"/>
    <w:rsid w:val="002D0572"/>
    <w:rsid w:val="002D0626"/>
    <w:rsid w:val="002D06AD"/>
    <w:rsid w:val="002D08FF"/>
    <w:rsid w:val="002D0EAC"/>
    <w:rsid w:val="002D2581"/>
    <w:rsid w:val="002D2E70"/>
    <w:rsid w:val="002D37F6"/>
    <w:rsid w:val="002D4530"/>
    <w:rsid w:val="002D4596"/>
    <w:rsid w:val="002D5623"/>
    <w:rsid w:val="002D5A50"/>
    <w:rsid w:val="002D5A75"/>
    <w:rsid w:val="002D5B41"/>
    <w:rsid w:val="002E097E"/>
    <w:rsid w:val="002E2E7D"/>
    <w:rsid w:val="002E33D1"/>
    <w:rsid w:val="002E3406"/>
    <w:rsid w:val="002E34D4"/>
    <w:rsid w:val="002E46A3"/>
    <w:rsid w:val="002E51E5"/>
    <w:rsid w:val="002E5856"/>
    <w:rsid w:val="002E5B7F"/>
    <w:rsid w:val="002E6A01"/>
    <w:rsid w:val="002E6FF3"/>
    <w:rsid w:val="002E7647"/>
    <w:rsid w:val="002F1899"/>
    <w:rsid w:val="002F1964"/>
    <w:rsid w:val="002F1A3E"/>
    <w:rsid w:val="002F21FC"/>
    <w:rsid w:val="002F281F"/>
    <w:rsid w:val="002F2DF5"/>
    <w:rsid w:val="002F33B2"/>
    <w:rsid w:val="002F3528"/>
    <w:rsid w:val="002F3E6B"/>
    <w:rsid w:val="002F42DE"/>
    <w:rsid w:val="002F5BAC"/>
    <w:rsid w:val="002F64BA"/>
    <w:rsid w:val="002F68FB"/>
    <w:rsid w:val="002F69C6"/>
    <w:rsid w:val="002F78B1"/>
    <w:rsid w:val="00300481"/>
    <w:rsid w:val="003030A7"/>
    <w:rsid w:val="00303A90"/>
    <w:rsid w:val="00304374"/>
    <w:rsid w:val="00304BD1"/>
    <w:rsid w:val="0030593F"/>
    <w:rsid w:val="0030712B"/>
    <w:rsid w:val="00307AE7"/>
    <w:rsid w:val="00307E8C"/>
    <w:rsid w:val="00311436"/>
    <w:rsid w:val="003115AE"/>
    <w:rsid w:val="00311B09"/>
    <w:rsid w:val="0031309D"/>
    <w:rsid w:val="0031325A"/>
    <w:rsid w:val="00313EBB"/>
    <w:rsid w:val="00313EC9"/>
    <w:rsid w:val="00314388"/>
    <w:rsid w:val="00316A1B"/>
    <w:rsid w:val="00320A03"/>
    <w:rsid w:val="00323008"/>
    <w:rsid w:val="00324048"/>
    <w:rsid w:val="00324F26"/>
    <w:rsid w:val="00324F80"/>
    <w:rsid w:val="003257DE"/>
    <w:rsid w:val="00325865"/>
    <w:rsid w:val="00325D22"/>
    <w:rsid w:val="00327571"/>
    <w:rsid w:val="00331904"/>
    <w:rsid w:val="0033253B"/>
    <w:rsid w:val="003328B9"/>
    <w:rsid w:val="003338CC"/>
    <w:rsid w:val="00334396"/>
    <w:rsid w:val="00334EB2"/>
    <w:rsid w:val="0033622B"/>
    <w:rsid w:val="00336284"/>
    <w:rsid w:val="00336CCF"/>
    <w:rsid w:val="00337AD4"/>
    <w:rsid w:val="00340315"/>
    <w:rsid w:val="00340F77"/>
    <w:rsid w:val="00341267"/>
    <w:rsid w:val="0034131B"/>
    <w:rsid w:val="003414FC"/>
    <w:rsid w:val="00341948"/>
    <w:rsid w:val="003420B4"/>
    <w:rsid w:val="00342281"/>
    <w:rsid w:val="00342284"/>
    <w:rsid w:val="003431F1"/>
    <w:rsid w:val="00343E74"/>
    <w:rsid w:val="0034408F"/>
    <w:rsid w:val="0034409D"/>
    <w:rsid w:val="003445AB"/>
    <w:rsid w:val="00345915"/>
    <w:rsid w:val="00346694"/>
    <w:rsid w:val="00346FA7"/>
    <w:rsid w:val="003478C8"/>
    <w:rsid w:val="00350628"/>
    <w:rsid w:val="0035149A"/>
    <w:rsid w:val="00352411"/>
    <w:rsid w:val="003532AF"/>
    <w:rsid w:val="00354265"/>
    <w:rsid w:val="0035496B"/>
    <w:rsid w:val="0035529B"/>
    <w:rsid w:val="00355E65"/>
    <w:rsid w:val="0035686E"/>
    <w:rsid w:val="00361C07"/>
    <w:rsid w:val="00361F8F"/>
    <w:rsid w:val="00361FEC"/>
    <w:rsid w:val="003623D3"/>
    <w:rsid w:val="00362905"/>
    <w:rsid w:val="00362AC4"/>
    <w:rsid w:val="0036326A"/>
    <w:rsid w:val="00363496"/>
    <w:rsid w:val="00364148"/>
    <w:rsid w:val="003646F4"/>
    <w:rsid w:val="0036549D"/>
    <w:rsid w:val="003662CE"/>
    <w:rsid w:val="0036672A"/>
    <w:rsid w:val="00366843"/>
    <w:rsid w:val="00366F1F"/>
    <w:rsid w:val="00367A9A"/>
    <w:rsid w:val="00370F22"/>
    <w:rsid w:val="003714C0"/>
    <w:rsid w:val="003719CA"/>
    <w:rsid w:val="00371F9D"/>
    <w:rsid w:val="00372703"/>
    <w:rsid w:val="00373998"/>
    <w:rsid w:val="00373B25"/>
    <w:rsid w:val="00374A42"/>
    <w:rsid w:val="00376225"/>
    <w:rsid w:val="003765D0"/>
    <w:rsid w:val="00380012"/>
    <w:rsid w:val="00381085"/>
    <w:rsid w:val="00381AAC"/>
    <w:rsid w:val="00382173"/>
    <w:rsid w:val="003828D0"/>
    <w:rsid w:val="003829C3"/>
    <w:rsid w:val="00383DB6"/>
    <w:rsid w:val="00383FD0"/>
    <w:rsid w:val="00385194"/>
    <w:rsid w:val="00385928"/>
    <w:rsid w:val="00385B22"/>
    <w:rsid w:val="00385DD1"/>
    <w:rsid w:val="00387453"/>
    <w:rsid w:val="00391B4E"/>
    <w:rsid w:val="00392665"/>
    <w:rsid w:val="00392F33"/>
    <w:rsid w:val="003953F3"/>
    <w:rsid w:val="00396CF5"/>
    <w:rsid w:val="003A04CC"/>
    <w:rsid w:val="003A0742"/>
    <w:rsid w:val="003A16E3"/>
    <w:rsid w:val="003A2054"/>
    <w:rsid w:val="003A6FAA"/>
    <w:rsid w:val="003B1849"/>
    <w:rsid w:val="003B1994"/>
    <w:rsid w:val="003B1B1B"/>
    <w:rsid w:val="003B2769"/>
    <w:rsid w:val="003B5BB8"/>
    <w:rsid w:val="003B5C7E"/>
    <w:rsid w:val="003B5CD8"/>
    <w:rsid w:val="003B7294"/>
    <w:rsid w:val="003C09D0"/>
    <w:rsid w:val="003C1E1F"/>
    <w:rsid w:val="003C20FE"/>
    <w:rsid w:val="003C359C"/>
    <w:rsid w:val="003C4124"/>
    <w:rsid w:val="003C5640"/>
    <w:rsid w:val="003C5D9D"/>
    <w:rsid w:val="003C5EF1"/>
    <w:rsid w:val="003C68E9"/>
    <w:rsid w:val="003C6AE3"/>
    <w:rsid w:val="003D0151"/>
    <w:rsid w:val="003D02F4"/>
    <w:rsid w:val="003D1D84"/>
    <w:rsid w:val="003D2677"/>
    <w:rsid w:val="003D4142"/>
    <w:rsid w:val="003D43A3"/>
    <w:rsid w:val="003D4DD5"/>
    <w:rsid w:val="003D5ED8"/>
    <w:rsid w:val="003D6017"/>
    <w:rsid w:val="003D68D3"/>
    <w:rsid w:val="003E04C0"/>
    <w:rsid w:val="003E166C"/>
    <w:rsid w:val="003E1A93"/>
    <w:rsid w:val="003E1D45"/>
    <w:rsid w:val="003E22DF"/>
    <w:rsid w:val="003E3AE2"/>
    <w:rsid w:val="003E4978"/>
    <w:rsid w:val="003E5502"/>
    <w:rsid w:val="003E6FB8"/>
    <w:rsid w:val="003F058C"/>
    <w:rsid w:val="003F1759"/>
    <w:rsid w:val="003F1EA7"/>
    <w:rsid w:val="003F3C13"/>
    <w:rsid w:val="003F406D"/>
    <w:rsid w:val="003F4146"/>
    <w:rsid w:val="003F4274"/>
    <w:rsid w:val="003F49F9"/>
    <w:rsid w:val="003F51B7"/>
    <w:rsid w:val="003F5559"/>
    <w:rsid w:val="003F60BA"/>
    <w:rsid w:val="0040011A"/>
    <w:rsid w:val="0040043C"/>
    <w:rsid w:val="00400942"/>
    <w:rsid w:val="0040099E"/>
    <w:rsid w:val="00401197"/>
    <w:rsid w:val="004015A5"/>
    <w:rsid w:val="00401803"/>
    <w:rsid w:val="00401823"/>
    <w:rsid w:val="004019E0"/>
    <w:rsid w:val="004027CC"/>
    <w:rsid w:val="00402E53"/>
    <w:rsid w:val="00403547"/>
    <w:rsid w:val="00403BAE"/>
    <w:rsid w:val="00403D17"/>
    <w:rsid w:val="00404722"/>
    <w:rsid w:val="00404DF0"/>
    <w:rsid w:val="00404F32"/>
    <w:rsid w:val="004050C1"/>
    <w:rsid w:val="0040602C"/>
    <w:rsid w:val="00406909"/>
    <w:rsid w:val="00407BAE"/>
    <w:rsid w:val="00410224"/>
    <w:rsid w:val="00411216"/>
    <w:rsid w:val="00412B57"/>
    <w:rsid w:val="0041384E"/>
    <w:rsid w:val="00413881"/>
    <w:rsid w:val="00413C9B"/>
    <w:rsid w:val="0041427C"/>
    <w:rsid w:val="004155AC"/>
    <w:rsid w:val="00415818"/>
    <w:rsid w:val="0041657C"/>
    <w:rsid w:val="00416FE8"/>
    <w:rsid w:val="00417815"/>
    <w:rsid w:val="00420E4C"/>
    <w:rsid w:val="00420FF8"/>
    <w:rsid w:val="004215B9"/>
    <w:rsid w:val="00421A13"/>
    <w:rsid w:val="00424277"/>
    <w:rsid w:val="00424C7E"/>
    <w:rsid w:val="00425AA3"/>
    <w:rsid w:val="0043094A"/>
    <w:rsid w:val="0043109B"/>
    <w:rsid w:val="004316E9"/>
    <w:rsid w:val="0043174D"/>
    <w:rsid w:val="00431C46"/>
    <w:rsid w:val="00431CA2"/>
    <w:rsid w:val="00432DC6"/>
    <w:rsid w:val="004336CC"/>
    <w:rsid w:val="00433E5D"/>
    <w:rsid w:val="00434418"/>
    <w:rsid w:val="00434D74"/>
    <w:rsid w:val="00435295"/>
    <w:rsid w:val="00435DC6"/>
    <w:rsid w:val="00436830"/>
    <w:rsid w:val="0043712F"/>
    <w:rsid w:val="00440280"/>
    <w:rsid w:val="00440695"/>
    <w:rsid w:val="00440FEA"/>
    <w:rsid w:val="004412FE"/>
    <w:rsid w:val="00441FF4"/>
    <w:rsid w:val="00442163"/>
    <w:rsid w:val="00442207"/>
    <w:rsid w:val="004434B2"/>
    <w:rsid w:val="004439F4"/>
    <w:rsid w:val="004452FA"/>
    <w:rsid w:val="00445F48"/>
    <w:rsid w:val="0044620A"/>
    <w:rsid w:val="00446348"/>
    <w:rsid w:val="00447247"/>
    <w:rsid w:val="00450B48"/>
    <w:rsid w:val="0045114C"/>
    <w:rsid w:val="004516A0"/>
    <w:rsid w:val="00451AD9"/>
    <w:rsid w:val="00452067"/>
    <w:rsid w:val="00452E0B"/>
    <w:rsid w:val="00453429"/>
    <w:rsid w:val="00454A2D"/>
    <w:rsid w:val="004550CF"/>
    <w:rsid w:val="00456A46"/>
    <w:rsid w:val="0045705E"/>
    <w:rsid w:val="00457489"/>
    <w:rsid w:val="00457DDE"/>
    <w:rsid w:val="00460725"/>
    <w:rsid w:val="00461228"/>
    <w:rsid w:val="0046131A"/>
    <w:rsid w:val="00461729"/>
    <w:rsid w:val="0046199F"/>
    <w:rsid w:val="004622E9"/>
    <w:rsid w:val="0046341E"/>
    <w:rsid w:val="004655D5"/>
    <w:rsid w:val="00465D1A"/>
    <w:rsid w:val="00465D39"/>
    <w:rsid w:val="004705C2"/>
    <w:rsid w:val="0047225F"/>
    <w:rsid w:val="004725FB"/>
    <w:rsid w:val="00473050"/>
    <w:rsid w:val="00474B4B"/>
    <w:rsid w:val="004764F4"/>
    <w:rsid w:val="00476B44"/>
    <w:rsid w:val="00477D96"/>
    <w:rsid w:val="0048064B"/>
    <w:rsid w:val="00480A5A"/>
    <w:rsid w:val="00480C75"/>
    <w:rsid w:val="00480EB3"/>
    <w:rsid w:val="004810B7"/>
    <w:rsid w:val="0048131B"/>
    <w:rsid w:val="00482582"/>
    <w:rsid w:val="004829AD"/>
    <w:rsid w:val="00482AE3"/>
    <w:rsid w:val="00482F84"/>
    <w:rsid w:val="0048387C"/>
    <w:rsid w:val="00483FB2"/>
    <w:rsid w:val="00484750"/>
    <w:rsid w:val="00484E73"/>
    <w:rsid w:val="00486E02"/>
    <w:rsid w:val="004871E9"/>
    <w:rsid w:val="0049030C"/>
    <w:rsid w:val="00490413"/>
    <w:rsid w:val="0049102A"/>
    <w:rsid w:val="004912FB"/>
    <w:rsid w:val="004913B6"/>
    <w:rsid w:val="00491796"/>
    <w:rsid w:val="004923C3"/>
    <w:rsid w:val="00492F8D"/>
    <w:rsid w:val="00493B6B"/>
    <w:rsid w:val="004948D2"/>
    <w:rsid w:val="004957CD"/>
    <w:rsid w:val="00497233"/>
    <w:rsid w:val="00497B55"/>
    <w:rsid w:val="00497C32"/>
    <w:rsid w:val="004A08C1"/>
    <w:rsid w:val="004A1C13"/>
    <w:rsid w:val="004A22EC"/>
    <w:rsid w:val="004A25C7"/>
    <w:rsid w:val="004A266C"/>
    <w:rsid w:val="004A323C"/>
    <w:rsid w:val="004A32A2"/>
    <w:rsid w:val="004A3F2E"/>
    <w:rsid w:val="004A4359"/>
    <w:rsid w:val="004A5309"/>
    <w:rsid w:val="004A5645"/>
    <w:rsid w:val="004A7759"/>
    <w:rsid w:val="004B007D"/>
    <w:rsid w:val="004B0557"/>
    <w:rsid w:val="004B0590"/>
    <w:rsid w:val="004B0643"/>
    <w:rsid w:val="004B1CBF"/>
    <w:rsid w:val="004B2F90"/>
    <w:rsid w:val="004B310E"/>
    <w:rsid w:val="004B3554"/>
    <w:rsid w:val="004B3599"/>
    <w:rsid w:val="004B4E8F"/>
    <w:rsid w:val="004B5A11"/>
    <w:rsid w:val="004B5BFE"/>
    <w:rsid w:val="004B6E88"/>
    <w:rsid w:val="004B6F46"/>
    <w:rsid w:val="004B700D"/>
    <w:rsid w:val="004C0FA8"/>
    <w:rsid w:val="004C1757"/>
    <w:rsid w:val="004C244A"/>
    <w:rsid w:val="004C332B"/>
    <w:rsid w:val="004C3C16"/>
    <w:rsid w:val="004C40AC"/>
    <w:rsid w:val="004C5107"/>
    <w:rsid w:val="004C525B"/>
    <w:rsid w:val="004C6809"/>
    <w:rsid w:val="004C7BF2"/>
    <w:rsid w:val="004D0129"/>
    <w:rsid w:val="004D017C"/>
    <w:rsid w:val="004D08A8"/>
    <w:rsid w:val="004D08BB"/>
    <w:rsid w:val="004D10C0"/>
    <w:rsid w:val="004D15DC"/>
    <w:rsid w:val="004D16D0"/>
    <w:rsid w:val="004D1D94"/>
    <w:rsid w:val="004D1F46"/>
    <w:rsid w:val="004D2340"/>
    <w:rsid w:val="004D3D5F"/>
    <w:rsid w:val="004D3DC7"/>
    <w:rsid w:val="004D5435"/>
    <w:rsid w:val="004D750D"/>
    <w:rsid w:val="004D7B06"/>
    <w:rsid w:val="004E1C3D"/>
    <w:rsid w:val="004E314C"/>
    <w:rsid w:val="004E33E8"/>
    <w:rsid w:val="004E362B"/>
    <w:rsid w:val="004E3833"/>
    <w:rsid w:val="004E3970"/>
    <w:rsid w:val="004E3C84"/>
    <w:rsid w:val="004E47D7"/>
    <w:rsid w:val="004E5F08"/>
    <w:rsid w:val="004E784A"/>
    <w:rsid w:val="004E7C09"/>
    <w:rsid w:val="004F0161"/>
    <w:rsid w:val="004F09EB"/>
    <w:rsid w:val="004F35F9"/>
    <w:rsid w:val="004F3DF1"/>
    <w:rsid w:val="004F45C4"/>
    <w:rsid w:val="004F5942"/>
    <w:rsid w:val="004F7197"/>
    <w:rsid w:val="00500A08"/>
    <w:rsid w:val="00500E39"/>
    <w:rsid w:val="00503E42"/>
    <w:rsid w:val="00503FEE"/>
    <w:rsid w:val="00504D6E"/>
    <w:rsid w:val="00504DDA"/>
    <w:rsid w:val="005062AD"/>
    <w:rsid w:val="0050712B"/>
    <w:rsid w:val="00507981"/>
    <w:rsid w:val="00507A3A"/>
    <w:rsid w:val="0051206B"/>
    <w:rsid w:val="0051240E"/>
    <w:rsid w:val="005127B8"/>
    <w:rsid w:val="005128A0"/>
    <w:rsid w:val="00512EA8"/>
    <w:rsid w:val="005139F2"/>
    <w:rsid w:val="00513DD7"/>
    <w:rsid w:val="00514194"/>
    <w:rsid w:val="005145C3"/>
    <w:rsid w:val="00514E72"/>
    <w:rsid w:val="00515247"/>
    <w:rsid w:val="00515FA3"/>
    <w:rsid w:val="0051623E"/>
    <w:rsid w:val="00516770"/>
    <w:rsid w:val="00516BBC"/>
    <w:rsid w:val="005172FE"/>
    <w:rsid w:val="00517404"/>
    <w:rsid w:val="005216E5"/>
    <w:rsid w:val="00522CB7"/>
    <w:rsid w:val="00524423"/>
    <w:rsid w:val="00524751"/>
    <w:rsid w:val="00524CF5"/>
    <w:rsid w:val="00524FB1"/>
    <w:rsid w:val="00525C51"/>
    <w:rsid w:val="005263E2"/>
    <w:rsid w:val="00530576"/>
    <w:rsid w:val="005314D9"/>
    <w:rsid w:val="00532931"/>
    <w:rsid w:val="00533D15"/>
    <w:rsid w:val="00534F9B"/>
    <w:rsid w:val="005350EA"/>
    <w:rsid w:val="005361BF"/>
    <w:rsid w:val="00537FD6"/>
    <w:rsid w:val="00540443"/>
    <w:rsid w:val="00540F33"/>
    <w:rsid w:val="005425AF"/>
    <w:rsid w:val="005426E2"/>
    <w:rsid w:val="00543875"/>
    <w:rsid w:val="00543E93"/>
    <w:rsid w:val="0054401F"/>
    <w:rsid w:val="00544107"/>
    <w:rsid w:val="00544149"/>
    <w:rsid w:val="00544584"/>
    <w:rsid w:val="00544B0E"/>
    <w:rsid w:val="00545727"/>
    <w:rsid w:val="00546A14"/>
    <w:rsid w:val="00546E0E"/>
    <w:rsid w:val="005474AA"/>
    <w:rsid w:val="0054778F"/>
    <w:rsid w:val="0054795E"/>
    <w:rsid w:val="00550677"/>
    <w:rsid w:val="005530E4"/>
    <w:rsid w:val="00553444"/>
    <w:rsid w:val="00555774"/>
    <w:rsid w:val="005557E6"/>
    <w:rsid w:val="00555F96"/>
    <w:rsid w:val="00556BC0"/>
    <w:rsid w:val="00556E85"/>
    <w:rsid w:val="00560ABD"/>
    <w:rsid w:val="00561B49"/>
    <w:rsid w:val="0056278E"/>
    <w:rsid w:val="005629F5"/>
    <w:rsid w:val="00562F3A"/>
    <w:rsid w:val="00562FA5"/>
    <w:rsid w:val="0056307C"/>
    <w:rsid w:val="00563AD4"/>
    <w:rsid w:val="00563D60"/>
    <w:rsid w:val="00565119"/>
    <w:rsid w:val="00565634"/>
    <w:rsid w:val="00565A37"/>
    <w:rsid w:val="005663DF"/>
    <w:rsid w:val="0056640D"/>
    <w:rsid w:val="00567444"/>
    <w:rsid w:val="005676D5"/>
    <w:rsid w:val="00571220"/>
    <w:rsid w:val="005729E4"/>
    <w:rsid w:val="0057352C"/>
    <w:rsid w:val="005739AE"/>
    <w:rsid w:val="00576172"/>
    <w:rsid w:val="005766EA"/>
    <w:rsid w:val="005772FC"/>
    <w:rsid w:val="005801D8"/>
    <w:rsid w:val="0058025D"/>
    <w:rsid w:val="0058040A"/>
    <w:rsid w:val="00581BA1"/>
    <w:rsid w:val="00583547"/>
    <w:rsid w:val="005844F3"/>
    <w:rsid w:val="005847D3"/>
    <w:rsid w:val="00584B2D"/>
    <w:rsid w:val="005855FA"/>
    <w:rsid w:val="0058583F"/>
    <w:rsid w:val="0058588B"/>
    <w:rsid w:val="00585E04"/>
    <w:rsid w:val="005863FF"/>
    <w:rsid w:val="005868BC"/>
    <w:rsid w:val="005878D5"/>
    <w:rsid w:val="00590920"/>
    <w:rsid w:val="005920F1"/>
    <w:rsid w:val="005929CA"/>
    <w:rsid w:val="00592B6B"/>
    <w:rsid w:val="00592CA9"/>
    <w:rsid w:val="00593485"/>
    <w:rsid w:val="0059419A"/>
    <w:rsid w:val="00594E4B"/>
    <w:rsid w:val="00596435"/>
    <w:rsid w:val="005968BE"/>
    <w:rsid w:val="0059727E"/>
    <w:rsid w:val="005A1357"/>
    <w:rsid w:val="005A1732"/>
    <w:rsid w:val="005A1CD1"/>
    <w:rsid w:val="005A28ED"/>
    <w:rsid w:val="005A38AD"/>
    <w:rsid w:val="005A515C"/>
    <w:rsid w:val="005A5A0B"/>
    <w:rsid w:val="005A5DD3"/>
    <w:rsid w:val="005A7185"/>
    <w:rsid w:val="005A7A77"/>
    <w:rsid w:val="005B0724"/>
    <w:rsid w:val="005B07AA"/>
    <w:rsid w:val="005B17C3"/>
    <w:rsid w:val="005B1830"/>
    <w:rsid w:val="005B284B"/>
    <w:rsid w:val="005B6454"/>
    <w:rsid w:val="005B69E1"/>
    <w:rsid w:val="005B74E5"/>
    <w:rsid w:val="005B7919"/>
    <w:rsid w:val="005C07B1"/>
    <w:rsid w:val="005C07C2"/>
    <w:rsid w:val="005C1345"/>
    <w:rsid w:val="005C179F"/>
    <w:rsid w:val="005C29FE"/>
    <w:rsid w:val="005C2CBA"/>
    <w:rsid w:val="005C4099"/>
    <w:rsid w:val="005C4BF1"/>
    <w:rsid w:val="005C4CE7"/>
    <w:rsid w:val="005C5667"/>
    <w:rsid w:val="005C66E4"/>
    <w:rsid w:val="005C6942"/>
    <w:rsid w:val="005C79F4"/>
    <w:rsid w:val="005D0609"/>
    <w:rsid w:val="005D07E7"/>
    <w:rsid w:val="005D11D3"/>
    <w:rsid w:val="005D1C3B"/>
    <w:rsid w:val="005D2063"/>
    <w:rsid w:val="005D3D27"/>
    <w:rsid w:val="005D5283"/>
    <w:rsid w:val="005D5E1F"/>
    <w:rsid w:val="005D62D2"/>
    <w:rsid w:val="005D6D3E"/>
    <w:rsid w:val="005D713B"/>
    <w:rsid w:val="005E04B5"/>
    <w:rsid w:val="005E04DC"/>
    <w:rsid w:val="005E0A81"/>
    <w:rsid w:val="005E0C6F"/>
    <w:rsid w:val="005E17B4"/>
    <w:rsid w:val="005E299E"/>
    <w:rsid w:val="005E2A7B"/>
    <w:rsid w:val="005E2FE1"/>
    <w:rsid w:val="005E3549"/>
    <w:rsid w:val="005E4A1E"/>
    <w:rsid w:val="005E4F3A"/>
    <w:rsid w:val="005E50F2"/>
    <w:rsid w:val="005E55FF"/>
    <w:rsid w:val="005E5912"/>
    <w:rsid w:val="005E5F66"/>
    <w:rsid w:val="005E6C61"/>
    <w:rsid w:val="005E6DCC"/>
    <w:rsid w:val="005E6E15"/>
    <w:rsid w:val="005E7FD1"/>
    <w:rsid w:val="005F00E3"/>
    <w:rsid w:val="005F0CE7"/>
    <w:rsid w:val="005F164B"/>
    <w:rsid w:val="005F23B1"/>
    <w:rsid w:val="005F2E0F"/>
    <w:rsid w:val="005F31EE"/>
    <w:rsid w:val="005F3BB1"/>
    <w:rsid w:val="005F3F6B"/>
    <w:rsid w:val="005F410E"/>
    <w:rsid w:val="005F4910"/>
    <w:rsid w:val="005F7637"/>
    <w:rsid w:val="00600B6B"/>
    <w:rsid w:val="00601BAD"/>
    <w:rsid w:val="006025FC"/>
    <w:rsid w:val="006029E9"/>
    <w:rsid w:val="00602B7B"/>
    <w:rsid w:val="006035D3"/>
    <w:rsid w:val="00603730"/>
    <w:rsid w:val="006042A5"/>
    <w:rsid w:val="006057E3"/>
    <w:rsid w:val="00605DF2"/>
    <w:rsid w:val="00605ECD"/>
    <w:rsid w:val="00606D3E"/>
    <w:rsid w:val="00610FC2"/>
    <w:rsid w:val="006116BC"/>
    <w:rsid w:val="00612AA5"/>
    <w:rsid w:val="00612C15"/>
    <w:rsid w:val="00612EB9"/>
    <w:rsid w:val="006158C1"/>
    <w:rsid w:val="0061609F"/>
    <w:rsid w:val="00616B0F"/>
    <w:rsid w:val="00616E99"/>
    <w:rsid w:val="00617441"/>
    <w:rsid w:val="00617B0A"/>
    <w:rsid w:val="00620407"/>
    <w:rsid w:val="006207F4"/>
    <w:rsid w:val="00621540"/>
    <w:rsid w:val="006220F3"/>
    <w:rsid w:val="00622D83"/>
    <w:rsid w:val="00624150"/>
    <w:rsid w:val="006244A8"/>
    <w:rsid w:val="006255E1"/>
    <w:rsid w:val="006256ED"/>
    <w:rsid w:val="006279B4"/>
    <w:rsid w:val="00627BF8"/>
    <w:rsid w:val="0063025F"/>
    <w:rsid w:val="006302F7"/>
    <w:rsid w:val="00631085"/>
    <w:rsid w:val="00631588"/>
    <w:rsid w:val="00632134"/>
    <w:rsid w:val="006326B5"/>
    <w:rsid w:val="0063376B"/>
    <w:rsid w:val="006340B5"/>
    <w:rsid w:val="00635523"/>
    <w:rsid w:val="00636773"/>
    <w:rsid w:val="00636B3E"/>
    <w:rsid w:val="00637F32"/>
    <w:rsid w:val="00640C32"/>
    <w:rsid w:val="00641632"/>
    <w:rsid w:val="00641C7E"/>
    <w:rsid w:val="00641F95"/>
    <w:rsid w:val="00642758"/>
    <w:rsid w:val="006429C3"/>
    <w:rsid w:val="00642C2F"/>
    <w:rsid w:val="006430CE"/>
    <w:rsid w:val="006446D1"/>
    <w:rsid w:val="00647993"/>
    <w:rsid w:val="00650246"/>
    <w:rsid w:val="00651EB4"/>
    <w:rsid w:val="00652808"/>
    <w:rsid w:val="00653A51"/>
    <w:rsid w:val="006541D3"/>
    <w:rsid w:val="00654439"/>
    <w:rsid w:val="0065487C"/>
    <w:rsid w:val="006550D6"/>
    <w:rsid w:val="00655F8B"/>
    <w:rsid w:val="0065620F"/>
    <w:rsid w:val="00657981"/>
    <w:rsid w:val="006579EF"/>
    <w:rsid w:val="00660274"/>
    <w:rsid w:val="00660470"/>
    <w:rsid w:val="00661C75"/>
    <w:rsid w:val="0066237B"/>
    <w:rsid w:val="006628F2"/>
    <w:rsid w:val="0066349C"/>
    <w:rsid w:val="00664B0F"/>
    <w:rsid w:val="00664B83"/>
    <w:rsid w:val="0066501E"/>
    <w:rsid w:val="006653C6"/>
    <w:rsid w:val="00665815"/>
    <w:rsid w:val="00665C73"/>
    <w:rsid w:val="00666FFB"/>
    <w:rsid w:val="00671217"/>
    <w:rsid w:val="00672045"/>
    <w:rsid w:val="0067287C"/>
    <w:rsid w:val="00672DDD"/>
    <w:rsid w:val="0067444A"/>
    <w:rsid w:val="006745AF"/>
    <w:rsid w:val="00676031"/>
    <w:rsid w:val="006762D8"/>
    <w:rsid w:val="006766F1"/>
    <w:rsid w:val="00677FC2"/>
    <w:rsid w:val="00681506"/>
    <w:rsid w:val="00681C37"/>
    <w:rsid w:val="00682C83"/>
    <w:rsid w:val="00682CC1"/>
    <w:rsid w:val="00683087"/>
    <w:rsid w:val="00683E7B"/>
    <w:rsid w:val="006840C7"/>
    <w:rsid w:val="00684698"/>
    <w:rsid w:val="006852C0"/>
    <w:rsid w:val="0068552C"/>
    <w:rsid w:val="00686332"/>
    <w:rsid w:val="00687466"/>
    <w:rsid w:val="00690C68"/>
    <w:rsid w:val="006920CB"/>
    <w:rsid w:val="006920EE"/>
    <w:rsid w:val="0069333E"/>
    <w:rsid w:val="00694524"/>
    <w:rsid w:val="0069456B"/>
    <w:rsid w:val="00694CC2"/>
    <w:rsid w:val="00696162"/>
    <w:rsid w:val="00696215"/>
    <w:rsid w:val="006963DB"/>
    <w:rsid w:val="006965B6"/>
    <w:rsid w:val="006968D2"/>
    <w:rsid w:val="00697925"/>
    <w:rsid w:val="00697A8D"/>
    <w:rsid w:val="00697E36"/>
    <w:rsid w:val="00697EE7"/>
    <w:rsid w:val="006A042B"/>
    <w:rsid w:val="006A09B2"/>
    <w:rsid w:val="006A0C0E"/>
    <w:rsid w:val="006A146E"/>
    <w:rsid w:val="006A2B7C"/>
    <w:rsid w:val="006A4819"/>
    <w:rsid w:val="006A5AA2"/>
    <w:rsid w:val="006A6261"/>
    <w:rsid w:val="006A6748"/>
    <w:rsid w:val="006A6CCF"/>
    <w:rsid w:val="006A7C53"/>
    <w:rsid w:val="006A7CF9"/>
    <w:rsid w:val="006B005A"/>
    <w:rsid w:val="006B0105"/>
    <w:rsid w:val="006B108A"/>
    <w:rsid w:val="006B117E"/>
    <w:rsid w:val="006B26C7"/>
    <w:rsid w:val="006B2CCB"/>
    <w:rsid w:val="006B4D13"/>
    <w:rsid w:val="006B5DBA"/>
    <w:rsid w:val="006B798B"/>
    <w:rsid w:val="006C1A49"/>
    <w:rsid w:val="006C1E45"/>
    <w:rsid w:val="006C2E31"/>
    <w:rsid w:val="006C398A"/>
    <w:rsid w:val="006C43B8"/>
    <w:rsid w:val="006C4427"/>
    <w:rsid w:val="006C49B5"/>
    <w:rsid w:val="006C4F26"/>
    <w:rsid w:val="006C51F8"/>
    <w:rsid w:val="006C5383"/>
    <w:rsid w:val="006C53F1"/>
    <w:rsid w:val="006C5C7C"/>
    <w:rsid w:val="006C6D0D"/>
    <w:rsid w:val="006C7803"/>
    <w:rsid w:val="006D0012"/>
    <w:rsid w:val="006D0132"/>
    <w:rsid w:val="006D142F"/>
    <w:rsid w:val="006D1448"/>
    <w:rsid w:val="006D1506"/>
    <w:rsid w:val="006D273E"/>
    <w:rsid w:val="006D335F"/>
    <w:rsid w:val="006D39FB"/>
    <w:rsid w:val="006D3B34"/>
    <w:rsid w:val="006D3FE1"/>
    <w:rsid w:val="006D4812"/>
    <w:rsid w:val="006D5289"/>
    <w:rsid w:val="006D5F96"/>
    <w:rsid w:val="006D635F"/>
    <w:rsid w:val="006D717E"/>
    <w:rsid w:val="006D7D3C"/>
    <w:rsid w:val="006E0500"/>
    <w:rsid w:val="006E0A77"/>
    <w:rsid w:val="006E1A01"/>
    <w:rsid w:val="006E4876"/>
    <w:rsid w:val="006E4A75"/>
    <w:rsid w:val="006E5096"/>
    <w:rsid w:val="006E565B"/>
    <w:rsid w:val="006E5737"/>
    <w:rsid w:val="006E5CE3"/>
    <w:rsid w:val="006E66E2"/>
    <w:rsid w:val="006E6CE2"/>
    <w:rsid w:val="006E7068"/>
    <w:rsid w:val="006E70FE"/>
    <w:rsid w:val="006F00C9"/>
    <w:rsid w:val="006F0469"/>
    <w:rsid w:val="006F04B2"/>
    <w:rsid w:val="006F29B1"/>
    <w:rsid w:val="006F2DD3"/>
    <w:rsid w:val="006F4191"/>
    <w:rsid w:val="006F52BC"/>
    <w:rsid w:val="006F5440"/>
    <w:rsid w:val="006F56BD"/>
    <w:rsid w:val="006F5ECC"/>
    <w:rsid w:val="006F6028"/>
    <w:rsid w:val="006F63C2"/>
    <w:rsid w:val="006F7154"/>
    <w:rsid w:val="006F729E"/>
    <w:rsid w:val="006F764A"/>
    <w:rsid w:val="006F7D6B"/>
    <w:rsid w:val="006F7D9E"/>
    <w:rsid w:val="00700704"/>
    <w:rsid w:val="00700EA9"/>
    <w:rsid w:val="00700F22"/>
    <w:rsid w:val="00700F39"/>
    <w:rsid w:val="007022B0"/>
    <w:rsid w:val="00702C55"/>
    <w:rsid w:val="00702EEA"/>
    <w:rsid w:val="0070496F"/>
    <w:rsid w:val="00706002"/>
    <w:rsid w:val="00706319"/>
    <w:rsid w:val="007067CD"/>
    <w:rsid w:val="00707397"/>
    <w:rsid w:val="00707D52"/>
    <w:rsid w:val="00707EE4"/>
    <w:rsid w:val="00710EE7"/>
    <w:rsid w:val="007110DE"/>
    <w:rsid w:val="007114B2"/>
    <w:rsid w:val="007115CB"/>
    <w:rsid w:val="00711C3C"/>
    <w:rsid w:val="007123DC"/>
    <w:rsid w:val="0071281D"/>
    <w:rsid w:val="00713320"/>
    <w:rsid w:val="00713452"/>
    <w:rsid w:val="007134BB"/>
    <w:rsid w:val="00714036"/>
    <w:rsid w:val="0071484E"/>
    <w:rsid w:val="007153E1"/>
    <w:rsid w:val="0071610C"/>
    <w:rsid w:val="00716A92"/>
    <w:rsid w:val="00717A57"/>
    <w:rsid w:val="00717FD1"/>
    <w:rsid w:val="007202E9"/>
    <w:rsid w:val="00720D75"/>
    <w:rsid w:val="00721BF3"/>
    <w:rsid w:val="0072255C"/>
    <w:rsid w:val="0072294B"/>
    <w:rsid w:val="00723E20"/>
    <w:rsid w:val="00724175"/>
    <w:rsid w:val="007248BD"/>
    <w:rsid w:val="00724F87"/>
    <w:rsid w:val="007259D5"/>
    <w:rsid w:val="0072711A"/>
    <w:rsid w:val="007271D3"/>
    <w:rsid w:val="0072722F"/>
    <w:rsid w:val="0072776E"/>
    <w:rsid w:val="007300B5"/>
    <w:rsid w:val="00730796"/>
    <w:rsid w:val="00731E96"/>
    <w:rsid w:val="0073219E"/>
    <w:rsid w:val="00733DEE"/>
    <w:rsid w:val="00734044"/>
    <w:rsid w:val="0073458E"/>
    <w:rsid w:val="007345AB"/>
    <w:rsid w:val="00734662"/>
    <w:rsid w:val="007354E6"/>
    <w:rsid w:val="007357A9"/>
    <w:rsid w:val="00735A3D"/>
    <w:rsid w:val="007408E3"/>
    <w:rsid w:val="0074139E"/>
    <w:rsid w:val="007417FE"/>
    <w:rsid w:val="0074417A"/>
    <w:rsid w:val="00745189"/>
    <w:rsid w:val="00745200"/>
    <w:rsid w:val="007465C6"/>
    <w:rsid w:val="00746A35"/>
    <w:rsid w:val="00746CC4"/>
    <w:rsid w:val="00747EA7"/>
    <w:rsid w:val="0075022A"/>
    <w:rsid w:val="00750569"/>
    <w:rsid w:val="007506C1"/>
    <w:rsid w:val="00750CDC"/>
    <w:rsid w:val="00751D78"/>
    <w:rsid w:val="00751DD7"/>
    <w:rsid w:val="00753193"/>
    <w:rsid w:val="007533EF"/>
    <w:rsid w:val="00753B2E"/>
    <w:rsid w:val="00754A2C"/>
    <w:rsid w:val="00754B2D"/>
    <w:rsid w:val="00755851"/>
    <w:rsid w:val="00755D77"/>
    <w:rsid w:val="007568D2"/>
    <w:rsid w:val="00756BF1"/>
    <w:rsid w:val="007570C8"/>
    <w:rsid w:val="0075768D"/>
    <w:rsid w:val="00757866"/>
    <w:rsid w:val="007612EC"/>
    <w:rsid w:val="00761DF9"/>
    <w:rsid w:val="00762977"/>
    <w:rsid w:val="00762CC8"/>
    <w:rsid w:val="007632F1"/>
    <w:rsid w:val="00763536"/>
    <w:rsid w:val="00763D65"/>
    <w:rsid w:val="007644DB"/>
    <w:rsid w:val="0076484F"/>
    <w:rsid w:val="00765447"/>
    <w:rsid w:val="00765885"/>
    <w:rsid w:val="00765E04"/>
    <w:rsid w:val="00765EFB"/>
    <w:rsid w:val="00766249"/>
    <w:rsid w:val="00767042"/>
    <w:rsid w:val="00767B41"/>
    <w:rsid w:val="00770BD5"/>
    <w:rsid w:val="0077128A"/>
    <w:rsid w:val="00771699"/>
    <w:rsid w:val="0077268A"/>
    <w:rsid w:val="007726A1"/>
    <w:rsid w:val="007727FD"/>
    <w:rsid w:val="00772B60"/>
    <w:rsid w:val="00772D0C"/>
    <w:rsid w:val="007739E1"/>
    <w:rsid w:val="00775C6F"/>
    <w:rsid w:val="00776CC7"/>
    <w:rsid w:val="0077773C"/>
    <w:rsid w:val="007807BE"/>
    <w:rsid w:val="007817C8"/>
    <w:rsid w:val="00781D9C"/>
    <w:rsid w:val="00782331"/>
    <w:rsid w:val="00786104"/>
    <w:rsid w:val="00787463"/>
    <w:rsid w:val="00790490"/>
    <w:rsid w:val="00791AFF"/>
    <w:rsid w:val="00791F66"/>
    <w:rsid w:val="00794772"/>
    <w:rsid w:val="0079524E"/>
    <w:rsid w:val="0079790E"/>
    <w:rsid w:val="007A00B2"/>
    <w:rsid w:val="007A181B"/>
    <w:rsid w:val="007A3C32"/>
    <w:rsid w:val="007A3E00"/>
    <w:rsid w:val="007A4FD1"/>
    <w:rsid w:val="007A55F7"/>
    <w:rsid w:val="007A5A75"/>
    <w:rsid w:val="007A5D46"/>
    <w:rsid w:val="007A7089"/>
    <w:rsid w:val="007A7B8C"/>
    <w:rsid w:val="007A7CE8"/>
    <w:rsid w:val="007B1E32"/>
    <w:rsid w:val="007B25B9"/>
    <w:rsid w:val="007B2F4A"/>
    <w:rsid w:val="007B32D6"/>
    <w:rsid w:val="007B405D"/>
    <w:rsid w:val="007B4824"/>
    <w:rsid w:val="007B4924"/>
    <w:rsid w:val="007B5334"/>
    <w:rsid w:val="007B594B"/>
    <w:rsid w:val="007B5F0A"/>
    <w:rsid w:val="007B6063"/>
    <w:rsid w:val="007B61AD"/>
    <w:rsid w:val="007B761A"/>
    <w:rsid w:val="007B7C33"/>
    <w:rsid w:val="007B7DEE"/>
    <w:rsid w:val="007C0031"/>
    <w:rsid w:val="007C010B"/>
    <w:rsid w:val="007C0BA6"/>
    <w:rsid w:val="007C0C0B"/>
    <w:rsid w:val="007C2E97"/>
    <w:rsid w:val="007C45A4"/>
    <w:rsid w:val="007C4AB7"/>
    <w:rsid w:val="007C59AA"/>
    <w:rsid w:val="007C71A0"/>
    <w:rsid w:val="007C74E2"/>
    <w:rsid w:val="007C7F01"/>
    <w:rsid w:val="007D19E9"/>
    <w:rsid w:val="007D2D90"/>
    <w:rsid w:val="007D59D7"/>
    <w:rsid w:val="007D5CB7"/>
    <w:rsid w:val="007D696A"/>
    <w:rsid w:val="007D7DF6"/>
    <w:rsid w:val="007E0591"/>
    <w:rsid w:val="007E1D6A"/>
    <w:rsid w:val="007E3E6B"/>
    <w:rsid w:val="007E4738"/>
    <w:rsid w:val="007E6371"/>
    <w:rsid w:val="007E64A0"/>
    <w:rsid w:val="007E66E5"/>
    <w:rsid w:val="007E6896"/>
    <w:rsid w:val="007E6CD2"/>
    <w:rsid w:val="007E7570"/>
    <w:rsid w:val="007E79D2"/>
    <w:rsid w:val="007E7C31"/>
    <w:rsid w:val="007F0D89"/>
    <w:rsid w:val="007F0EEA"/>
    <w:rsid w:val="007F158F"/>
    <w:rsid w:val="007F2091"/>
    <w:rsid w:val="007F2B4D"/>
    <w:rsid w:val="007F30B7"/>
    <w:rsid w:val="007F4338"/>
    <w:rsid w:val="007F4AA8"/>
    <w:rsid w:val="007F5462"/>
    <w:rsid w:val="007F553B"/>
    <w:rsid w:val="007F5EA5"/>
    <w:rsid w:val="007F632C"/>
    <w:rsid w:val="007F6952"/>
    <w:rsid w:val="008009D1"/>
    <w:rsid w:val="00801607"/>
    <w:rsid w:val="0080423C"/>
    <w:rsid w:val="008054AB"/>
    <w:rsid w:val="00805946"/>
    <w:rsid w:val="00805AD8"/>
    <w:rsid w:val="00806857"/>
    <w:rsid w:val="008076B0"/>
    <w:rsid w:val="00807D59"/>
    <w:rsid w:val="00807DCD"/>
    <w:rsid w:val="00810136"/>
    <w:rsid w:val="00810A0F"/>
    <w:rsid w:val="00811198"/>
    <w:rsid w:val="00813A5C"/>
    <w:rsid w:val="0081448C"/>
    <w:rsid w:val="00815103"/>
    <w:rsid w:val="008154C1"/>
    <w:rsid w:val="00815983"/>
    <w:rsid w:val="00815FC6"/>
    <w:rsid w:val="008160A9"/>
    <w:rsid w:val="00816B7A"/>
    <w:rsid w:val="008174F7"/>
    <w:rsid w:val="008179FE"/>
    <w:rsid w:val="008202BC"/>
    <w:rsid w:val="00820E25"/>
    <w:rsid w:val="00820E4D"/>
    <w:rsid w:val="008223FA"/>
    <w:rsid w:val="0082255A"/>
    <w:rsid w:val="00824274"/>
    <w:rsid w:val="00824612"/>
    <w:rsid w:val="00824960"/>
    <w:rsid w:val="008249B9"/>
    <w:rsid w:val="00824A72"/>
    <w:rsid w:val="00824F30"/>
    <w:rsid w:val="00825798"/>
    <w:rsid w:val="0082629D"/>
    <w:rsid w:val="0082633F"/>
    <w:rsid w:val="00827279"/>
    <w:rsid w:val="0082767A"/>
    <w:rsid w:val="00830A7F"/>
    <w:rsid w:val="00831019"/>
    <w:rsid w:val="0083138C"/>
    <w:rsid w:val="008316CF"/>
    <w:rsid w:val="00832359"/>
    <w:rsid w:val="00832A7A"/>
    <w:rsid w:val="00832D7D"/>
    <w:rsid w:val="00833A0C"/>
    <w:rsid w:val="00834CDD"/>
    <w:rsid w:val="0083590F"/>
    <w:rsid w:val="00835B5E"/>
    <w:rsid w:val="0083602B"/>
    <w:rsid w:val="00837B27"/>
    <w:rsid w:val="00840EE3"/>
    <w:rsid w:val="00841462"/>
    <w:rsid w:val="0084162D"/>
    <w:rsid w:val="008430D4"/>
    <w:rsid w:val="008443D6"/>
    <w:rsid w:val="00845059"/>
    <w:rsid w:val="00845143"/>
    <w:rsid w:val="00845330"/>
    <w:rsid w:val="0084679C"/>
    <w:rsid w:val="00846B79"/>
    <w:rsid w:val="00846FB7"/>
    <w:rsid w:val="008477F7"/>
    <w:rsid w:val="00847F21"/>
    <w:rsid w:val="00851199"/>
    <w:rsid w:val="0085166C"/>
    <w:rsid w:val="00851EDC"/>
    <w:rsid w:val="00852352"/>
    <w:rsid w:val="00854118"/>
    <w:rsid w:val="00854CBF"/>
    <w:rsid w:val="00856577"/>
    <w:rsid w:val="00856C35"/>
    <w:rsid w:val="00856D0C"/>
    <w:rsid w:val="00856F92"/>
    <w:rsid w:val="0085778A"/>
    <w:rsid w:val="00857D2D"/>
    <w:rsid w:val="00857F7C"/>
    <w:rsid w:val="00860736"/>
    <w:rsid w:val="008609EA"/>
    <w:rsid w:val="00860CE0"/>
    <w:rsid w:val="0086234C"/>
    <w:rsid w:val="00864985"/>
    <w:rsid w:val="00864D46"/>
    <w:rsid w:val="00864F1F"/>
    <w:rsid w:val="00865840"/>
    <w:rsid w:val="00865C2D"/>
    <w:rsid w:val="0086651F"/>
    <w:rsid w:val="008670D2"/>
    <w:rsid w:val="00867230"/>
    <w:rsid w:val="00867B64"/>
    <w:rsid w:val="00867B6F"/>
    <w:rsid w:val="008704A4"/>
    <w:rsid w:val="00871300"/>
    <w:rsid w:val="00871440"/>
    <w:rsid w:val="00871969"/>
    <w:rsid w:val="00871DAC"/>
    <w:rsid w:val="0087260A"/>
    <w:rsid w:val="0087269F"/>
    <w:rsid w:val="00872B30"/>
    <w:rsid w:val="00874178"/>
    <w:rsid w:val="00874977"/>
    <w:rsid w:val="008753C4"/>
    <w:rsid w:val="00877F2E"/>
    <w:rsid w:val="00880699"/>
    <w:rsid w:val="00880B88"/>
    <w:rsid w:val="00880FF7"/>
    <w:rsid w:val="00881047"/>
    <w:rsid w:val="0088215D"/>
    <w:rsid w:val="008827B7"/>
    <w:rsid w:val="008839D9"/>
    <w:rsid w:val="00883C09"/>
    <w:rsid w:val="0088601A"/>
    <w:rsid w:val="0088611A"/>
    <w:rsid w:val="008864C7"/>
    <w:rsid w:val="00886DB0"/>
    <w:rsid w:val="008872D3"/>
    <w:rsid w:val="00887D7C"/>
    <w:rsid w:val="00887E48"/>
    <w:rsid w:val="00891198"/>
    <w:rsid w:val="008923AE"/>
    <w:rsid w:val="0089317C"/>
    <w:rsid w:val="0089390C"/>
    <w:rsid w:val="00893D8A"/>
    <w:rsid w:val="00894529"/>
    <w:rsid w:val="0089520C"/>
    <w:rsid w:val="008A0391"/>
    <w:rsid w:val="008A3FC7"/>
    <w:rsid w:val="008A4077"/>
    <w:rsid w:val="008A433F"/>
    <w:rsid w:val="008A4FFB"/>
    <w:rsid w:val="008A684D"/>
    <w:rsid w:val="008A6D2D"/>
    <w:rsid w:val="008A766D"/>
    <w:rsid w:val="008A79E1"/>
    <w:rsid w:val="008B15AC"/>
    <w:rsid w:val="008B217E"/>
    <w:rsid w:val="008B2A71"/>
    <w:rsid w:val="008B2D13"/>
    <w:rsid w:val="008B2EFC"/>
    <w:rsid w:val="008B2F8F"/>
    <w:rsid w:val="008B3CB2"/>
    <w:rsid w:val="008B5265"/>
    <w:rsid w:val="008B6B8C"/>
    <w:rsid w:val="008B7CCE"/>
    <w:rsid w:val="008C00B7"/>
    <w:rsid w:val="008C09F8"/>
    <w:rsid w:val="008C1106"/>
    <w:rsid w:val="008C183A"/>
    <w:rsid w:val="008C1CEB"/>
    <w:rsid w:val="008C2905"/>
    <w:rsid w:val="008C2A17"/>
    <w:rsid w:val="008C2EA7"/>
    <w:rsid w:val="008C2FD9"/>
    <w:rsid w:val="008C39FD"/>
    <w:rsid w:val="008C3D09"/>
    <w:rsid w:val="008C3DFC"/>
    <w:rsid w:val="008C5428"/>
    <w:rsid w:val="008C5B52"/>
    <w:rsid w:val="008C5F5F"/>
    <w:rsid w:val="008C6F2D"/>
    <w:rsid w:val="008C7040"/>
    <w:rsid w:val="008C72C2"/>
    <w:rsid w:val="008C7D1B"/>
    <w:rsid w:val="008C7E65"/>
    <w:rsid w:val="008D0F27"/>
    <w:rsid w:val="008D115E"/>
    <w:rsid w:val="008D1A93"/>
    <w:rsid w:val="008D1F53"/>
    <w:rsid w:val="008D288D"/>
    <w:rsid w:val="008D2B4A"/>
    <w:rsid w:val="008D2F0F"/>
    <w:rsid w:val="008D3719"/>
    <w:rsid w:val="008D5741"/>
    <w:rsid w:val="008D5A53"/>
    <w:rsid w:val="008D6966"/>
    <w:rsid w:val="008D6A6F"/>
    <w:rsid w:val="008D722A"/>
    <w:rsid w:val="008D75FA"/>
    <w:rsid w:val="008E05ED"/>
    <w:rsid w:val="008E0E0D"/>
    <w:rsid w:val="008E0F2D"/>
    <w:rsid w:val="008E142B"/>
    <w:rsid w:val="008E1E36"/>
    <w:rsid w:val="008E2210"/>
    <w:rsid w:val="008E23D3"/>
    <w:rsid w:val="008E2563"/>
    <w:rsid w:val="008E2A9A"/>
    <w:rsid w:val="008E2B70"/>
    <w:rsid w:val="008E309E"/>
    <w:rsid w:val="008E33BB"/>
    <w:rsid w:val="008E33F4"/>
    <w:rsid w:val="008E35EA"/>
    <w:rsid w:val="008E4589"/>
    <w:rsid w:val="008E56BE"/>
    <w:rsid w:val="008E577D"/>
    <w:rsid w:val="008E5B17"/>
    <w:rsid w:val="008E6234"/>
    <w:rsid w:val="008E7437"/>
    <w:rsid w:val="008E7833"/>
    <w:rsid w:val="008E7EC6"/>
    <w:rsid w:val="008F0715"/>
    <w:rsid w:val="008F1205"/>
    <w:rsid w:val="008F1B23"/>
    <w:rsid w:val="008F23B5"/>
    <w:rsid w:val="008F2A54"/>
    <w:rsid w:val="008F414A"/>
    <w:rsid w:val="008F7290"/>
    <w:rsid w:val="008F79C2"/>
    <w:rsid w:val="00900669"/>
    <w:rsid w:val="00901073"/>
    <w:rsid w:val="0090131A"/>
    <w:rsid w:val="009013E2"/>
    <w:rsid w:val="00901EE9"/>
    <w:rsid w:val="00903302"/>
    <w:rsid w:val="00903F25"/>
    <w:rsid w:val="00904FC0"/>
    <w:rsid w:val="009055F8"/>
    <w:rsid w:val="00905657"/>
    <w:rsid w:val="0090583B"/>
    <w:rsid w:val="00905A12"/>
    <w:rsid w:val="00905C6B"/>
    <w:rsid w:val="0090687B"/>
    <w:rsid w:val="009076A5"/>
    <w:rsid w:val="00907CDD"/>
    <w:rsid w:val="00907F3D"/>
    <w:rsid w:val="00913B8F"/>
    <w:rsid w:val="009140C2"/>
    <w:rsid w:val="00914A48"/>
    <w:rsid w:val="00914C3F"/>
    <w:rsid w:val="00914FF0"/>
    <w:rsid w:val="009171AD"/>
    <w:rsid w:val="0092024B"/>
    <w:rsid w:val="00920D28"/>
    <w:rsid w:val="00920F95"/>
    <w:rsid w:val="009216C2"/>
    <w:rsid w:val="00921C0D"/>
    <w:rsid w:val="009222F3"/>
    <w:rsid w:val="009228E3"/>
    <w:rsid w:val="00922DCD"/>
    <w:rsid w:val="00923446"/>
    <w:rsid w:val="009239D8"/>
    <w:rsid w:val="00925B3E"/>
    <w:rsid w:val="0092669A"/>
    <w:rsid w:val="00927127"/>
    <w:rsid w:val="00930C1D"/>
    <w:rsid w:val="00931D5C"/>
    <w:rsid w:val="00931DA3"/>
    <w:rsid w:val="00932988"/>
    <w:rsid w:val="00933E7D"/>
    <w:rsid w:val="009348ED"/>
    <w:rsid w:val="00935178"/>
    <w:rsid w:val="00936032"/>
    <w:rsid w:val="009373DF"/>
    <w:rsid w:val="00937693"/>
    <w:rsid w:val="00937A12"/>
    <w:rsid w:val="009400F3"/>
    <w:rsid w:val="0094033E"/>
    <w:rsid w:val="009406B0"/>
    <w:rsid w:val="00940840"/>
    <w:rsid w:val="0094161D"/>
    <w:rsid w:val="00941DEA"/>
    <w:rsid w:val="009427A9"/>
    <w:rsid w:val="00943A1F"/>
    <w:rsid w:val="009441A8"/>
    <w:rsid w:val="00945358"/>
    <w:rsid w:val="00946593"/>
    <w:rsid w:val="00946C63"/>
    <w:rsid w:val="00950A4D"/>
    <w:rsid w:val="0095159C"/>
    <w:rsid w:val="00951A2B"/>
    <w:rsid w:val="00952829"/>
    <w:rsid w:val="00953665"/>
    <w:rsid w:val="009540E7"/>
    <w:rsid w:val="009556C0"/>
    <w:rsid w:val="0095641F"/>
    <w:rsid w:val="009578F9"/>
    <w:rsid w:val="00957DE6"/>
    <w:rsid w:val="00960043"/>
    <w:rsid w:val="00960061"/>
    <w:rsid w:val="009600D9"/>
    <w:rsid w:val="00960E91"/>
    <w:rsid w:val="00962965"/>
    <w:rsid w:val="00962BBA"/>
    <w:rsid w:val="00962BC1"/>
    <w:rsid w:val="009637EA"/>
    <w:rsid w:val="009658D5"/>
    <w:rsid w:val="00966B76"/>
    <w:rsid w:val="00967577"/>
    <w:rsid w:val="00967711"/>
    <w:rsid w:val="009708E3"/>
    <w:rsid w:val="00970FA2"/>
    <w:rsid w:val="00971732"/>
    <w:rsid w:val="00971D6F"/>
    <w:rsid w:val="00971F3C"/>
    <w:rsid w:val="009725AB"/>
    <w:rsid w:val="00972744"/>
    <w:rsid w:val="00972BDF"/>
    <w:rsid w:val="00972E27"/>
    <w:rsid w:val="00974306"/>
    <w:rsid w:val="00975B6C"/>
    <w:rsid w:val="00975C20"/>
    <w:rsid w:val="00977DA2"/>
    <w:rsid w:val="00977F77"/>
    <w:rsid w:val="0098100E"/>
    <w:rsid w:val="00981944"/>
    <w:rsid w:val="00982081"/>
    <w:rsid w:val="009829CE"/>
    <w:rsid w:val="00982F5F"/>
    <w:rsid w:val="00983419"/>
    <w:rsid w:val="009843C1"/>
    <w:rsid w:val="009845CF"/>
    <w:rsid w:val="009845F8"/>
    <w:rsid w:val="00985315"/>
    <w:rsid w:val="009856AE"/>
    <w:rsid w:val="00986813"/>
    <w:rsid w:val="0099012A"/>
    <w:rsid w:val="009912FF"/>
    <w:rsid w:val="009915EA"/>
    <w:rsid w:val="00991F2A"/>
    <w:rsid w:val="00992A6C"/>
    <w:rsid w:val="00993247"/>
    <w:rsid w:val="009934EC"/>
    <w:rsid w:val="00994EFC"/>
    <w:rsid w:val="00995D8C"/>
    <w:rsid w:val="009973A8"/>
    <w:rsid w:val="00997B26"/>
    <w:rsid w:val="009A0459"/>
    <w:rsid w:val="009A07BA"/>
    <w:rsid w:val="009A16C8"/>
    <w:rsid w:val="009A1B76"/>
    <w:rsid w:val="009A3940"/>
    <w:rsid w:val="009A3954"/>
    <w:rsid w:val="009A3FF4"/>
    <w:rsid w:val="009A656F"/>
    <w:rsid w:val="009A6D85"/>
    <w:rsid w:val="009A70A2"/>
    <w:rsid w:val="009A79C0"/>
    <w:rsid w:val="009B03A7"/>
    <w:rsid w:val="009B064E"/>
    <w:rsid w:val="009B0D28"/>
    <w:rsid w:val="009B3806"/>
    <w:rsid w:val="009B3FAF"/>
    <w:rsid w:val="009B43C5"/>
    <w:rsid w:val="009B46DD"/>
    <w:rsid w:val="009B4F1E"/>
    <w:rsid w:val="009B6AA9"/>
    <w:rsid w:val="009C114B"/>
    <w:rsid w:val="009C175F"/>
    <w:rsid w:val="009C193A"/>
    <w:rsid w:val="009C1E23"/>
    <w:rsid w:val="009C1F6A"/>
    <w:rsid w:val="009C215E"/>
    <w:rsid w:val="009C33C3"/>
    <w:rsid w:val="009C3D2A"/>
    <w:rsid w:val="009C3D77"/>
    <w:rsid w:val="009C468A"/>
    <w:rsid w:val="009C52CA"/>
    <w:rsid w:val="009C67D6"/>
    <w:rsid w:val="009C6B2D"/>
    <w:rsid w:val="009C6C41"/>
    <w:rsid w:val="009C6D33"/>
    <w:rsid w:val="009D06D4"/>
    <w:rsid w:val="009D0D40"/>
    <w:rsid w:val="009D1785"/>
    <w:rsid w:val="009D3450"/>
    <w:rsid w:val="009D36AF"/>
    <w:rsid w:val="009D36B9"/>
    <w:rsid w:val="009D3BE2"/>
    <w:rsid w:val="009D430C"/>
    <w:rsid w:val="009D5086"/>
    <w:rsid w:val="009D66E5"/>
    <w:rsid w:val="009D729A"/>
    <w:rsid w:val="009E024C"/>
    <w:rsid w:val="009E0E28"/>
    <w:rsid w:val="009E12D3"/>
    <w:rsid w:val="009E1DE4"/>
    <w:rsid w:val="009E34A3"/>
    <w:rsid w:val="009E4AED"/>
    <w:rsid w:val="009E5FD2"/>
    <w:rsid w:val="009E64C1"/>
    <w:rsid w:val="009E6B1D"/>
    <w:rsid w:val="009E7146"/>
    <w:rsid w:val="009E7463"/>
    <w:rsid w:val="009E77BE"/>
    <w:rsid w:val="009F1316"/>
    <w:rsid w:val="009F2F1D"/>
    <w:rsid w:val="009F3532"/>
    <w:rsid w:val="009F35A7"/>
    <w:rsid w:val="009F3FFB"/>
    <w:rsid w:val="009F49FC"/>
    <w:rsid w:val="009F4DB9"/>
    <w:rsid w:val="009F4E57"/>
    <w:rsid w:val="009F57B5"/>
    <w:rsid w:val="009F5B3E"/>
    <w:rsid w:val="009F603E"/>
    <w:rsid w:val="009F73D3"/>
    <w:rsid w:val="009F756A"/>
    <w:rsid w:val="00A0057A"/>
    <w:rsid w:val="00A00E3B"/>
    <w:rsid w:val="00A01D26"/>
    <w:rsid w:val="00A02056"/>
    <w:rsid w:val="00A02C52"/>
    <w:rsid w:val="00A03017"/>
    <w:rsid w:val="00A03F1D"/>
    <w:rsid w:val="00A04476"/>
    <w:rsid w:val="00A04991"/>
    <w:rsid w:val="00A06503"/>
    <w:rsid w:val="00A06F95"/>
    <w:rsid w:val="00A07221"/>
    <w:rsid w:val="00A07918"/>
    <w:rsid w:val="00A10851"/>
    <w:rsid w:val="00A11292"/>
    <w:rsid w:val="00A119FA"/>
    <w:rsid w:val="00A1256F"/>
    <w:rsid w:val="00A1522A"/>
    <w:rsid w:val="00A1563B"/>
    <w:rsid w:val="00A16FB9"/>
    <w:rsid w:val="00A17F69"/>
    <w:rsid w:val="00A21442"/>
    <w:rsid w:val="00A22B62"/>
    <w:rsid w:val="00A22C30"/>
    <w:rsid w:val="00A23D07"/>
    <w:rsid w:val="00A246BF"/>
    <w:rsid w:val="00A25133"/>
    <w:rsid w:val="00A25944"/>
    <w:rsid w:val="00A2654F"/>
    <w:rsid w:val="00A269E4"/>
    <w:rsid w:val="00A27654"/>
    <w:rsid w:val="00A2794E"/>
    <w:rsid w:val="00A3057E"/>
    <w:rsid w:val="00A3151C"/>
    <w:rsid w:val="00A31AAF"/>
    <w:rsid w:val="00A32523"/>
    <w:rsid w:val="00A332D7"/>
    <w:rsid w:val="00A33DA8"/>
    <w:rsid w:val="00A34553"/>
    <w:rsid w:val="00A34F62"/>
    <w:rsid w:val="00A35565"/>
    <w:rsid w:val="00A3612D"/>
    <w:rsid w:val="00A37004"/>
    <w:rsid w:val="00A37329"/>
    <w:rsid w:val="00A379CE"/>
    <w:rsid w:val="00A4025E"/>
    <w:rsid w:val="00A4120A"/>
    <w:rsid w:val="00A42B6B"/>
    <w:rsid w:val="00A434B5"/>
    <w:rsid w:val="00A43503"/>
    <w:rsid w:val="00A4360A"/>
    <w:rsid w:val="00A43716"/>
    <w:rsid w:val="00A43D87"/>
    <w:rsid w:val="00A44CC8"/>
    <w:rsid w:val="00A452F3"/>
    <w:rsid w:val="00A46C7E"/>
    <w:rsid w:val="00A46D34"/>
    <w:rsid w:val="00A47FA4"/>
    <w:rsid w:val="00A50398"/>
    <w:rsid w:val="00A50922"/>
    <w:rsid w:val="00A51066"/>
    <w:rsid w:val="00A51C9F"/>
    <w:rsid w:val="00A51DBD"/>
    <w:rsid w:val="00A53EAB"/>
    <w:rsid w:val="00A543A8"/>
    <w:rsid w:val="00A54799"/>
    <w:rsid w:val="00A5568B"/>
    <w:rsid w:val="00A5633D"/>
    <w:rsid w:val="00A5654D"/>
    <w:rsid w:val="00A567A6"/>
    <w:rsid w:val="00A56926"/>
    <w:rsid w:val="00A56985"/>
    <w:rsid w:val="00A579B3"/>
    <w:rsid w:val="00A606EB"/>
    <w:rsid w:val="00A61A60"/>
    <w:rsid w:val="00A624A6"/>
    <w:rsid w:val="00A62C8C"/>
    <w:rsid w:val="00A6338C"/>
    <w:rsid w:val="00A64CD6"/>
    <w:rsid w:val="00A64CDB"/>
    <w:rsid w:val="00A65B86"/>
    <w:rsid w:val="00A65DAE"/>
    <w:rsid w:val="00A70822"/>
    <w:rsid w:val="00A74857"/>
    <w:rsid w:val="00A75C67"/>
    <w:rsid w:val="00A77BA5"/>
    <w:rsid w:val="00A81553"/>
    <w:rsid w:val="00A8155A"/>
    <w:rsid w:val="00A8254E"/>
    <w:rsid w:val="00A825F1"/>
    <w:rsid w:val="00A832E9"/>
    <w:rsid w:val="00A84039"/>
    <w:rsid w:val="00A84308"/>
    <w:rsid w:val="00A856D6"/>
    <w:rsid w:val="00A85F3A"/>
    <w:rsid w:val="00A86520"/>
    <w:rsid w:val="00A86A73"/>
    <w:rsid w:val="00A876A9"/>
    <w:rsid w:val="00A90361"/>
    <w:rsid w:val="00A90A38"/>
    <w:rsid w:val="00A91279"/>
    <w:rsid w:val="00A91A65"/>
    <w:rsid w:val="00A9223A"/>
    <w:rsid w:val="00A928D8"/>
    <w:rsid w:val="00A92C4E"/>
    <w:rsid w:val="00A95070"/>
    <w:rsid w:val="00A9742D"/>
    <w:rsid w:val="00A975D0"/>
    <w:rsid w:val="00A97F33"/>
    <w:rsid w:val="00A97FC8"/>
    <w:rsid w:val="00AA0634"/>
    <w:rsid w:val="00AA23BB"/>
    <w:rsid w:val="00AA5067"/>
    <w:rsid w:val="00AA56F3"/>
    <w:rsid w:val="00AA5B98"/>
    <w:rsid w:val="00AA65E4"/>
    <w:rsid w:val="00AA6C0B"/>
    <w:rsid w:val="00AA7CD2"/>
    <w:rsid w:val="00AB04C4"/>
    <w:rsid w:val="00AB09B4"/>
    <w:rsid w:val="00AB0F5A"/>
    <w:rsid w:val="00AB1820"/>
    <w:rsid w:val="00AB1A7F"/>
    <w:rsid w:val="00AB2330"/>
    <w:rsid w:val="00AB37B3"/>
    <w:rsid w:val="00AB3A0C"/>
    <w:rsid w:val="00AB3A38"/>
    <w:rsid w:val="00AB4A79"/>
    <w:rsid w:val="00AB4D78"/>
    <w:rsid w:val="00AB52FC"/>
    <w:rsid w:val="00AB68C8"/>
    <w:rsid w:val="00AB7766"/>
    <w:rsid w:val="00AB7D5F"/>
    <w:rsid w:val="00AC00B6"/>
    <w:rsid w:val="00AC05D4"/>
    <w:rsid w:val="00AC0AAA"/>
    <w:rsid w:val="00AC23A3"/>
    <w:rsid w:val="00AC33D1"/>
    <w:rsid w:val="00AC37A5"/>
    <w:rsid w:val="00AC4CA9"/>
    <w:rsid w:val="00AC53B2"/>
    <w:rsid w:val="00AC6063"/>
    <w:rsid w:val="00AC749B"/>
    <w:rsid w:val="00AD0363"/>
    <w:rsid w:val="00AD1354"/>
    <w:rsid w:val="00AD1956"/>
    <w:rsid w:val="00AD2AB2"/>
    <w:rsid w:val="00AD300A"/>
    <w:rsid w:val="00AD40B4"/>
    <w:rsid w:val="00AD4C9D"/>
    <w:rsid w:val="00AD4DC3"/>
    <w:rsid w:val="00AD775B"/>
    <w:rsid w:val="00AD7AD2"/>
    <w:rsid w:val="00AE1EF0"/>
    <w:rsid w:val="00AE38D4"/>
    <w:rsid w:val="00AE4D74"/>
    <w:rsid w:val="00AE73D1"/>
    <w:rsid w:val="00AE74C1"/>
    <w:rsid w:val="00AE7868"/>
    <w:rsid w:val="00AF06B1"/>
    <w:rsid w:val="00AF1965"/>
    <w:rsid w:val="00AF1AC7"/>
    <w:rsid w:val="00AF2D12"/>
    <w:rsid w:val="00AF2EDE"/>
    <w:rsid w:val="00AF3F88"/>
    <w:rsid w:val="00AF45D6"/>
    <w:rsid w:val="00AF6628"/>
    <w:rsid w:val="00AF78AC"/>
    <w:rsid w:val="00B007AE"/>
    <w:rsid w:val="00B018E5"/>
    <w:rsid w:val="00B01F90"/>
    <w:rsid w:val="00B0252D"/>
    <w:rsid w:val="00B02BA1"/>
    <w:rsid w:val="00B0466E"/>
    <w:rsid w:val="00B046A9"/>
    <w:rsid w:val="00B047A0"/>
    <w:rsid w:val="00B05D43"/>
    <w:rsid w:val="00B075B3"/>
    <w:rsid w:val="00B11F57"/>
    <w:rsid w:val="00B14205"/>
    <w:rsid w:val="00B15772"/>
    <w:rsid w:val="00B15854"/>
    <w:rsid w:val="00B17225"/>
    <w:rsid w:val="00B1725E"/>
    <w:rsid w:val="00B17446"/>
    <w:rsid w:val="00B176C4"/>
    <w:rsid w:val="00B17A59"/>
    <w:rsid w:val="00B21FA8"/>
    <w:rsid w:val="00B22AA7"/>
    <w:rsid w:val="00B25172"/>
    <w:rsid w:val="00B25D3E"/>
    <w:rsid w:val="00B26547"/>
    <w:rsid w:val="00B26E3C"/>
    <w:rsid w:val="00B2762A"/>
    <w:rsid w:val="00B27679"/>
    <w:rsid w:val="00B276BB"/>
    <w:rsid w:val="00B27E39"/>
    <w:rsid w:val="00B307DA"/>
    <w:rsid w:val="00B307E2"/>
    <w:rsid w:val="00B30DF6"/>
    <w:rsid w:val="00B3142F"/>
    <w:rsid w:val="00B319AB"/>
    <w:rsid w:val="00B3219B"/>
    <w:rsid w:val="00B33B8B"/>
    <w:rsid w:val="00B33D26"/>
    <w:rsid w:val="00B33EFF"/>
    <w:rsid w:val="00B3495D"/>
    <w:rsid w:val="00B35A76"/>
    <w:rsid w:val="00B368EF"/>
    <w:rsid w:val="00B3694C"/>
    <w:rsid w:val="00B36C6F"/>
    <w:rsid w:val="00B370A8"/>
    <w:rsid w:val="00B37C6E"/>
    <w:rsid w:val="00B37EED"/>
    <w:rsid w:val="00B4030C"/>
    <w:rsid w:val="00B4087A"/>
    <w:rsid w:val="00B40945"/>
    <w:rsid w:val="00B40F2D"/>
    <w:rsid w:val="00B415B8"/>
    <w:rsid w:val="00B415E6"/>
    <w:rsid w:val="00B421B3"/>
    <w:rsid w:val="00B424A1"/>
    <w:rsid w:val="00B42675"/>
    <w:rsid w:val="00B428BA"/>
    <w:rsid w:val="00B43B29"/>
    <w:rsid w:val="00B44381"/>
    <w:rsid w:val="00B4465F"/>
    <w:rsid w:val="00B454B0"/>
    <w:rsid w:val="00B45E10"/>
    <w:rsid w:val="00B467EA"/>
    <w:rsid w:val="00B4684E"/>
    <w:rsid w:val="00B534A4"/>
    <w:rsid w:val="00B5374B"/>
    <w:rsid w:val="00B54677"/>
    <w:rsid w:val="00B54EA0"/>
    <w:rsid w:val="00B557E4"/>
    <w:rsid w:val="00B55EFD"/>
    <w:rsid w:val="00B56801"/>
    <w:rsid w:val="00B57FC2"/>
    <w:rsid w:val="00B6022B"/>
    <w:rsid w:val="00B602F0"/>
    <w:rsid w:val="00B603E5"/>
    <w:rsid w:val="00B60C29"/>
    <w:rsid w:val="00B60E5A"/>
    <w:rsid w:val="00B61187"/>
    <w:rsid w:val="00B61410"/>
    <w:rsid w:val="00B61BB9"/>
    <w:rsid w:val="00B63567"/>
    <w:rsid w:val="00B6393F"/>
    <w:rsid w:val="00B6488A"/>
    <w:rsid w:val="00B64C90"/>
    <w:rsid w:val="00B66421"/>
    <w:rsid w:val="00B672EE"/>
    <w:rsid w:val="00B7019D"/>
    <w:rsid w:val="00B7311C"/>
    <w:rsid w:val="00B75152"/>
    <w:rsid w:val="00B75D69"/>
    <w:rsid w:val="00B770C4"/>
    <w:rsid w:val="00B776F9"/>
    <w:rsid w:val="00B77C73"/>
    <w:rsid w:val="00B80E96"/>
    <w:rsid w:val="00B816F4"/>
    <w:rsid w:val="00B81F6C"/>
    <w:rsid w:val="00B81FBE"/>
    <w:rsid w:val="00B8283F"/>
    <w:rsid w:val="00B83103"/>
    <w:rsid w:val="00B83219"/>
    <w:rsid w:val="00B83416"/>
    <w:rsid w:val="00B8401D"/>
    <w:rsid w:val="00B857D7"/>
    <w:rsid w:val="00B8614B"/>
    <w:rsid w:val="00B876F2"/>
    <w:rsid w:val="00B90185"/>
    <w:rsid w:val="00B90262"/>
    <w:rsid w:val="00B93045"/>
    <w:rsid w:val="00B94CE6"/>
    <w:rsid w:val="00B95A79"/>
    <w:rsid w:val="00B95AF2"/>
    <w:rsid w:val="00B96FCB"/>
    <w:rsid w:val="00B9784A"/>
    <w:rsid w:val="00B97969"/>
    <w:rsid w:val="00B97AD9"/>
    <w:rsid w:val="00BA01FB"/>
    <w:rsid w:val="00BA0D63"/>
    <w:rsid w:val="00BA18F5"/>
    <w:rsid w:val="00BA1B15"/>
    <w:rsid w:val="00BA1F69"/>
    <w:rsid w:val="00BA2286"/>
    <w:rsid w:val="00BA29C6"/>
    <w:rsid w:val="00BA2AE4"/>
    <w:rsid w:val="00BA398A"/>
    <w:rsid w:val="00BA3BD6"/>
    <w:rsid w:val="00BA410C"/>
    <w:rsid w:val="00BA4DAF"/>
    <w:rsid w:val="00BA6AA2"/>
    <w:rsid w:val="00BA74E0"/>
    <w:rsid w:val="00BA7B32"/>
    <w:rsid w:val="00BA7E03"/>
    <w:rsid w:val="00BB0BE5"/>
    <w:rsid w:val="00BB0CCC"/>
    <w:rsid w:val="00BB0DF5"/>
    <w:rsid w:val="00BB414F"/>
    <w:rsid w:val="00BB4BB1"/>
    <w:rsid w:val="00BB5D42"/>
    <w:rsid w:val="00BC051D"/>
    <w:rsid w:val="00BC09C1"/>
    <w:rsid w:val="00BC0E5C"/>
    <w:rsid w:val="00BC0F9F"/>
    <w:rsid w:val="00BC1E84"/>
    <w:rsid w:val="00BC2033"/>
    <w:rsid w:val="00BC2230"/>
    <w:rsid w:val="00BC224C"/>
    <w:rsid w:val="00BC2EBD"/>
    <w:rsid w:val="00BC2EC8"/>
    <w:rsid w:val="00BC328C"/>
    <w:rsid w:val="00BC532A"/>
    <w:rsid w:val="00BC5685"/>
    <w:rsid w:val="00BC5D44"/>
    <w:rsid w:val="00BC6D6B"/>
    <w:rsid w:val="00BC721A"/>
    <w:rsid w:val="00BC7548"/>
    <w:rsid w:val="00BC7F0C"/>
    <w:rsid w:val="00BD06BD"/>
    <w:rsid w:val="00BD119E"/>
    <w:rsid w:val="00BD1F3C"/>
    <w:rsid w:val="00BD1FB4"/>
    <w:rsid w:val="00BD203B"/>
    <w:rsid w:val="00BD218B"/>
    <w:rsid w:val="00BD22D8"/>
    <w:rsid w:val="00BD2730"/>
    <w:rsid w:val="00BD2A0E"/>
    <w:rsid w:val="00BD2CB0"/>
    <w:rsid w:val="00BD2D8F"/>
    <w:rsid w:val="00BD401A"/>
    <w:rsid w:val="00BD54ED"/>
    <w:rsid w:val="00BD5F7F"/>
    <w:rsid w:val="00BD613B"/>
    <w:rsid w:val="00BD68A0"/>
    <w:rsid w:val="00BD7468"/>
    <w:rsid w:val="00BD7BDD"/>
    <w:rsid w:val="00BD7E00"/>
    <w:rsid w:val="00BE0047"/>
    <w:rsid w:val="00BE05A8"/>
    <w:rsid w:val="00BE0EBC"/>
    <w:rsid w:val="00BE206D"/>
    <w:rsid w:val="00BE39B9"/>
    <w:rsid w:val="00BE3BD0"/>
    <w:rsid w:val="00BE4439"/>
    <w:rsid w:val="00BE4BB3"/>
    <w:rsid w:val="00BE5B07"/>
    <w:rsid w:val="00BE64C2"/>
    <w:rsid w:val="00BE6805"/>
    <w:rsid w:val="00BE6AEE"/>
    <w:rsid w:val="00BE6BA8"/>
    <w:rsid w:val="00BE6D63"/>
    <w:rsid w:val="00BE6DD0"/>
    <w:rsid w:val="00BE7857"/>
    <w:rsid w:val="00BF1039"/>
    <w:rsid w:val="00BF108E"/>
    <w:rsid w:val="00BF2EB9"/>
    <w:rsid w:val="00BF376B"/>
    <w:rsid w:val="00BF3B59"/>
    <w:rsid w:val="00BF4B59"/>
    <w:rsid w:val="00BF58D6"/>
    <w:rsid w:val="00BF59AA"/>
    <w:rsid w:val="00BF5DAB"/>
    <w:rsid w:val="00BF6A6B"/>
    <w:rsid w:val="00BF6D33"/>
    <w:rsid w:val="00BF6F9E"/>
    <w:rsid w:val="00BF73A6"/>
    <w:rsid w:val="00C00E10"/>
    <w:rsid w:val="00C01DA4"/>
    <w:rsid w:val="00C020DE"/>
    <w:rsid w:val="00C040CD"/>
    <w:rsid w:val="00C04108"/>
    <w:rsid w:val="00C0498A"/>
    <w:rsid w:val="00C05D04"/>
    <w:rsid w:val="00C070C9"/>
    <w:rsid w:val="00C074FD"/>
    <w:rsid w:val="00C1004D"/>
    <w:rsid w:val="00C10557"/>
    <w:rsid w:val="00C10596"/>
    <w:rsid w:val="00C10A01"/>
    <w:rsid w:val="00C122A6"/>
    <w:rsid w:val="00C12A6C"/>
    <w:rsid w:val="00C12C7E"/>
    <w:rsid w:val="00C132CA"/>
    <w:rsid w:val="00C13F00"/>
    <w:rsid w:val="00C1415A"/>
    <w:rsid w:val="00C14F8E"/>
    <w:rsid w:val="00C15698"/>
    <w:rsid w:val="00C16C53"/>
    <w:rsid w:val="00C16CE4"/>
    <w:rsid w:val="00C2070E"/>
    <w:rsid w:val="00C2165E"/>
    <w:rsid w:val="00C22C4D"/>
    <w:rsid w:val="00C23613"/>
    <w:rsid w:val="00C23AA2"/>
    <w:rsid w:val="00C24EC2"/>
    <w:rsid w:val="00C258A8"/>
    <w:rsid w:val="00C25B31"/>
    <w:rsid w:val="00C25F17"/>
    <w:rsid w:val="00C261B3"/>
    <w:rsid w:val="00C263A9"/>
    <w:rsid w:val="00C26E81"/>
    <w:rsid w:val="00C27716"/>
    <w:rsid w:val="00C27CE1"/>
    <w:rsid w:val="00C3022E"/>
    <w:rsid w:val="00C317D3"/>
    <w:rsid w:val="00C31CC4"/>
    <w:rsid w:val="00C31F09"/>
    <w:rsid w:val="00C320F8"/>
    <w:rsid w:val="00C324D2"/>
    <w:rsid w:val="00C336BB"/>
    <w:rsid w:val="00C33A80"/>
    <w:rsid w:val="00C34F47"/>
    <w:rsid w:val="00C36048"/>
    <w:rsid w:val="00C364FA"/>
    <w:rsid w:val="00C3729F"/>
    <w:rsid w:val="00C404C9"/>
    <w:rsid w:val="00C41F77"/>
    <w:rsid w:val="00C421BB"/>
    <w:rsid w:val="00C427D4"/>
    <w:rsid w:val="00C42A17"/>
    <w:rsid w:val="00C43771"/>
    <w:rsid w:val="00C44744"/>
    <w:rsid w:val="00C44D3C"/>
    <w:rsid w:val="00C45E2A"/>
    <w:rsid w:val="00C45E8F"/>
    <w:rsid w:val="00C46566"/>
    <w:rsid w:val="00C46C79"/>
    <w:rsid w:val="00C472BC"/>
    <w:rsid w:val="00C47A6B"/>
    <w:rsid w:val="00C47BDF"/>
    <w:rsid w:val="00C524B3"/>
    <w:rsid w:val="00C526D5"/>
    <w:rsid w:val="00C530F0"/>
    <w:rsid w:val="00C554D7"/>
    <w:rsid w:val="00C5610E"/>
    <w:rsid w:val="00C56C83"/>
    <w:rsid w:val="00C60D7F"/>
    <w:rsid w:val="00C60F2C"/>
    <w:rsid w:val="00C611D6"/>
    <w:rsid w:val="00C6154A"/>
    <w:rsid w:val="00C62856"/>
    <w:rsid w:val="00C62867"/>
    <w:rsid w:val="00C62DBB"/>
    <w:rsid w:val="00C63073"/>
    <w:rsid w:val="00C63A1B"/>
    <w:rsid w:val="00C650F3"/>
    <w:rsid w:val="00C65A97"/>
    <w:rsid w:val="00C662C9"/>
    <w:rsid w:val="00C669BD"/>
    <w:rsid w:val="00C66C25"/>
    <w:rsid w:val="00C6746A"/>
    <w:rsid w:val="00C67479"/>
    <w:rsid w:val="00C71350"/>
    <w:rsid w:val="00C716F4"/>
    <w:rsid w:val="00C71DE8"/>
    <w:rsid w:val="00C72394"/>
    <w:rsid w:val="00C725B2"/>
    <w:rsid w:val="00C728A7"/>
    <w:rsid w:val="00C7302C"/>
    <w:rsid w:val="00C7357E"/>
    <w:rsid w:val="00C7388D"/>
    <w:rsid w:val="00C74640"/>
    <w:rsid w:val="00C75270"/>
    <w:rsid w:val="00C762C4"/>
    <w:rsid w:val="00C7698C"/>
    <w:rsid w:val="00C77FE5"/>
    <w:rsid w:val="00C80145"/>
    <w:rsid w:val="00C803E3"/>
    <w:rsid w:val="00C80456"/>
    <w:rsid w:val="00C812CE"/>
    <w:rsid w:val="00C81D0B"/>
    <w:rsid w:val="00C81D1C"/>
    <w:rsid w:val="00C81EBF"/>
    <w:rsid w:val="00C822FD"/>
    <w:rsid w:val="00C83169"/>
    <w:rsid w:val="00C8363B"/>
    <w:rsid w:val="00C837A0"/>
    <w:rsid w:val="00C83E03"/>
    <w:rsid w:val="00C8597B"/>
    <w:rsid w:val="00C90E76"/>
    <w:rsid w:val="00C91DC3"/>
    <w:rsid w:val="00C936D3"/>
    <w:rsid w:val="00C94051"/>
    <w:rsid w:val="00C945F5"/>
    <w:rsid w:val="00C94711"/>
    <w:rsid w:val="00C95C8D"/>
    <w:rsid w:val="00C966F5"/>
    <w:rsid w:val="00C9688D"/>
    <w:rsid w:val="00C96EC6"/>
    <w:rsid w:val="00C97487"/>
    <w:rsid w:val="00C9793B"/>
    <w:rsid w:val="00CA1398"/>
    <w:rsid w:val="00CA30A8"/>
    <w:rsid w:val="00CA38B1"/>
    <w:rsid w:val="00CA4487"/>
    <w:rsid w:val="00CA48C7"/>
    <w:rsid w:val="00CA4BF6"/>
    <w:rsid w:val="00CA606A"/>
    <w:rsid w:val="00CA6CF0"/>
    <w:rsid w:val="00CA7A6E"/>
    <w:rsid w:val="00CB12AF"/>
    <w:rsid w:val="00CB16CD"/>
    <w:rsid w:val="00CB22B6"/>
    <w:rsid w:val="00CB3446"/>
    <w:rsid w:val="00CB36C4"/>
    <w:rsid w:val="00CB4084"/>
    <w:rsid w:val="00CB410C"/>
    <w:rsid w:val="00CB5389"/>
    <w:rsid w:val="00CB56F7"/>
    <w:rsid w:val="00CB6575"/>
    <w:rsid w:val="00CB6EFC"/>
    <w:rsid w:val="00CC066C"/>
    <w:rsid w:val="00CC06E8"/>
    <w:rsid w:val="00CC07AE"/>
    <w:rsid w:val="00CC0DB9"/>
    <w:rsid w:val="00CC20BF"/>
    <w:rsid w:val="00CC20E0"/>
    <w:rsid w:val="00CC3302"/>
    <w:rsid w:val="00CC4CFE"/>
    <w:rsid w:val="00CC52F9"/>
    <w:rsid w:val="00CC536B"/>
    <w:rsid w:val="00CC591B"/>
    <w:rsid w:val="00CD05F7"/>
    <w:rsid w:val="00CD0A9E"/>
    <w:rsid w:val="00CD1B03"/>
    <w:rsid w:val="00CD215C"/>
    <w:rsid w:val="00CD22FA"/>
    <w:rsid w:val="00CD2362"/>
    <w:rsid w:val="00CD251A"/>
    <w:rsid w:val="00CD32E0"/>
    <w:rsid w:val="00CD4F0E"/>
    <w:rsid w:val="00CD6244"/>
    <w:rsid w:val="00CD6412"/>
    <w:rsid w:val="00CD6822"/>
    <w:rsid w:val="00CD6D03"/>
    <w:rsid w:val="00CD7FE2"/>
    <w:rsid w:val="00CE0B9A"/>
    <w:rsid w:val="00CE0FE1"/>
    <w:rsid w:val="00CE113E"/>
    <w:rsid w:val="00CE30E6"/>
    <w:rsid w:val="00CE3199"/>
    <w:rsid w:val="00CE3D6E"/>
    <w:rsid w:val="00CE43FF"/>
    <w:rsid w:val="00CE51BF"/>
    <w:rsid w:val="00CE521F"/>
    <w:rsid w:val="00CE5A03"/>
    <w:rsid w:val="00CE628F"/>
    <w:rsid w:val="00CE7643"/>
    <w:rsid w:val="00CE7FFE"/>
    <w:rsid w:val="00CF136A"/>
    <w:rsid w:val="00CF14DE"/>
    <w:rsid w:val="00CF2708"/>
    <w:rsid w:val="00CF2FD9"/>
    <w:rsid w:val="00CF3FEA"/>
    <w:rsid w:val="00CF48EE"/>
    <w:rsid w:val="00CF4D34"/>
    <w:rsid w:val="00CF5F22"/>
    <w:rsid w:val="00CF7772"/>
    <w:rsid w:val="00D005D3"/>
    <w:rsid w:val="00D00E4F"/>
    <w:rsid w:val="00D00F45"/>
    <w:rsid w:val="00D01528"/>
    <w:rsid w:val="00D025CD"/>
    <w:rsid w:val="00D02BA8"/>
    <w:rsid w:val="00D0421A"/>
    <w:rsid w:val="00D04277"/>
    <w:rsid w:val="00D04FC1"/>
    <w:rsid w:val="00D05055"/>
    <w:rsid w:val="00D065FC"/>
    <w:rsid w:val="00D07DE3"/>
    <w:rsid w:val="00D07F2B"/>
    <w:rsid w:val="00D105A6"/>
    <w:rsid w:val="00D111DB"/>
    <w:rsid w:val="00D126E9"/>
    <w:rsid w:val="00D14FED"/>
    <w:rsid w:val="00D16AFA"/>
    <w:rsid w:val="00D171CF"/>
    <w:rsid w:val="00D20592"/>
    <w:rsid w:val="00D2153D"/>
    <w:rsid w:val="00D21690"/>
    <w:rsid w:val="00D21719"/>
    <w:rsid w:val="00D21FCA"/>
    <w:rsid w:val="00D244D0"/>
    <w:rsid w:val="00D26C13"/>
    <w:rsid w:val="00D270DA"/>
    <w:rsid w:val="00D27C06"/>
    <w:rsid w:val="00D302E7"/>
    <w:rsid w:val="00D307AA"/>
    <w:rsid w:val="00D30B18"/>
    <w:rsid w:val="00D31109"/>
    <w:rsid w:val="00D316D5"/>
    <w:rsid w:val="00D31EE9"/>
    <w:rsid w:val="00D31F90"/>
    <w:rsid w:val="00D32CD8"/>
    <w:rsid w:val="00D32E4B"/>
    <w:rsid w:val="00D33CB2"/>
    <w:rsid w:val="00D3650D"/>
    <w:rsid w:val="00D36D05"/>
    <w:rsid w:val="00D36D58"/>
    <w:rsid w:val="00D40AE9"/>
    <w:rsid w:val="00D40B11"/>
    <w:rsid w:val="00D40E0A"/>
    <w:rsid w:val="00D44C99"/>
    <w:rsid w:val="00D44FC1"/>
    <w:rsid w:val="00D4686A"/>
    <w:rsid w:val="00D46911"/>
    <w:rsid w:val="00D46D4F"/>
    <w:rsid w:val="00D476DA"/>
    <w:rsid w:val="00D47D3E"/>
    <w:rsid w:val="00D50307"/>
    <w:rsid w:val="00D50CD1"/>
    <w:rsid w:val="00D5165C"/>
    <w:rsid w:val="00D5215A"/>
    <w:rsid w:val="00D52432"/>
    <w:rsid w:val="00D53D87"/>
    <w:rsid w:val="00D547EE"/>
    <w:rsid w:val="00D55C45"/>
    <w:rsid w:val="00D55E1F"/>
    <w:rsid w:val="00D56BD2"/>
    <w:rsid w:val="00D60988"/>
    <w:rsid w:val="00D6276C"/>
    <w:rsid w:val="00D64C2D"/>
    <w:rsid w:val="00D64EB2"/>
    <w:rsid w:val="00D64F51"/>
    <w:rsid w:val="00D67139"/>
    <w:rsid w:val="00D673B8"/>
    <w:rsid w:val="00D707F1"/>
    <w:rsid w:val="00D70C4D"/>
    <w:rsid w:val="00D71277"/>
    <w:rsid w:val="00D71673"/>
    <w:rsid w:val="00D72082"/>
    <w:rsid w:val="00D7234C"/>
    <w:rsid w:val="00D733D7"/>
    <w:rsid w:val="00D73F7F"/>
    <w:rsid w:val="00D750B6"/>
    <w:rsid w:val="00D75792"/>
    <w:rsid w:val="00D75F70"/>
    <w:rsid w:val="00D76C5F"/>
    <w:rsid w:val="00D77A47"/>
    <w:rsid w:val="00D808F2"/>
    <w:rsid w:val="00D8250A"/>
    <w:rsid w:val="00D825C4"/>
    <w:rsid w:val="00D828D4"/>
    <w:rsid w:val="00D834CC"/>
    <w:rsid w:val="00D8450D"/>
    <w:rsid w:val="00D845D3"/>
    <w:rsid w:val="00D849E0"/>
    <w:rsid w:val="00D86AD5"/>
    <w:rsid w:val="00D87285"/>
    <w:rsid w:val="00D87464"/>
    <w:rsid w:val="00D874E6"/>
    <w:rsid w:val="00D878CC"/>
    <w:rsid w:val="00D91CA9"/>
    <w:rsid w:val="00D91D23"/>
    <w:rsid w:val="00D925C5"/>
    <w:rsid w:val="00D92F23"/>
    <w:rsid w:val="00D93D3D"/>
    <w:rsid w:val="00D95292"/>
    <w:rsid w:val="00D954E9"/>
    <w:rsid w:val="00D965EF"/>
    <w:rsid w:val="00D973C4"/>
    <w:rsid w:val="00D974EA"/>
    <w:rsid w:val="00D97FAF"/>
    <w:rsid w:val="00DA0AE3"/>
    <w:rsid w:val="00DA1EC9"/>
    <w:rsid w:val="00DA2227"/>
    <w:rsid w:val="00DA3CA7"/>
    <w:rsid w:val="00DA4264"/>
    <w:rsid w:val="00DA4746"/>
    <w:rsid w:val="00DA5430"/>
    <w:rsid w:val="00DA550D"/>
    <w:rsid w:val="00DA5D90"/>
    <w:rsid w:val="00DB0281"/>
    <w:rsid w:val="00DB050D"/>
    <w:rsid w:val="00DB0737"/>
    <w:rsid w:val="00DB0954"/>
    <w:rsid w:val="00DB0A04"/>
    <w:rsid w:val="00DB0F64"/>
    <w:rsid w:val="00DB2598"/>
    <w:rsid w:val="00DB3769"/>
    <w:rsid w:val="00DB44A0"/>
    <w:rsid w:val="00DB4C9F"/>
    <w:rsid w:val="00DB50CE"/>
    <w:rsid w:val="00DB5673"/>
    <w:rsid w:val="00DC1F00"/>
    <w:rsid w:val="00DC252C"/>
    <w:rsid w:val="00DC2DB6"/>
    <w:rsid w:val="00DC40AF"/>
    <w:rsid w:val="00DC4164"/>
    <w:rsid w:val="00DC49A0"/>
    <w:rsid w:val="00DC5270"/>
    <w:rsid w:val="00DC5391"/>
    <w:rsid w:val="00DC5E3D"/>
    <w:rsid w:val="00DC610D"/>
    <w:rsid w:val="00DC7102"/>
    <w:rsid w:val="00DD3635"/>
    <w:rsid w:val="00DD3B27"/>
    <w:rsid w:val="00DD4223"/>
    <w:rsid w:val="00DD4A37"/>
    <w:rsid w:val="00DD50E0"/>
    <w:rsid w:val="00DD58CE"/>
    <w:rsid w:val="00DD5DAC"/>
    <w:rsid w:val="00DD5DB5"/>
    <w:rsid w:val="00DD6E4D"/>
    <w:rsid w:val="00DE0165"/>
    <w:rsid w:val="00DE0900"/>
    <w:rsid w:val="00DE092D"/>
    <w:rsid w:val="00DE0E3D"/>
    <w:rsid w:val="00DE2020"/>
    <w:rsid w:val="00DE2B42"/>
    <w:rsid w:val="00DE388A"/>
    <w:rsid w:val="00DE53FC"/>
    <w:rsid w:val="00DE5E76"/>
    <w:rsid w:val="00DE62B6"/>
    <w:rsid w:val="00DE6B1D"/>
    <w:rsid w:val="00DE7F62"/>
    <w:rsid w:val="00DF01B5"/>
    <w:rsid w:val="00DF04A5"/>
    <w:rsid w:val="00DF0C41"/>
    <w:rsid w:val="00DF1189"/>
    <w:rsid w:val="00DF120B"/>
    <w:rsid w:val="00DF1736"/>
    <w:rsid w:val="00DF28EA"/>
    <w:rsid w:val="00DF3F52"/>
    <w:rsid w:val="00DF4699"/>
    <w:rsid w:val="00DF4895"/>
    <w:rsid w:val="00DF5395"/>
    <w:rsid w:val="00DF55A5"/>
    <w:rsid w:val="00DF5647"/>
    <w:rsid w:val="00DF7486"/>
    <w:rsid w:val="00E003BB"/>
    <w:rsid w:val="00E00A5B"/>
    <w:rsid w:val="00E027BF"/>
    <w:rsid w:val="00E03117"/>
    <w:rsid w:val="00E03321"/>
    <w:rsid w:val="00E0379E"/>
    <w:rsid w:val="00E03D4B"/>
    <w:rsid w:val="00E049E0"/>
    <w:rsid w:val="00E0574D"/>
    <w:rsid w:val="00E05C25"/>
    <w:rsid w:val="00E05FD5"/>
    <w:rsid w:val="00E05FEF"/>
    <w:rsid w:val="00E100E5"/>
    <w:rsid w:val="00E10E2D"/>
    <w:rsid w:val="00E110A6"/>
    <w:rsid w:val="00E116CA"/>
    <w:rsid w:val="00E118CA"/>
    <w:rsid w:val="00E11B76"/>
    <w:rsid w:val="00E127A7"/>
    <w:rsid w:val="00E12C9A"/>
    <w:rsid w:val="00E13897"/>
    <w:rsid w:val="00E14600"/>
    <w:rsid w:val="00E14BC3"/>
    <w:rsid w:val="00E1541D"/>
    <w:rsid w:val="00E166A4"/>
    <w:rsid w:val="00E1672F"/>
    <w:rsid w:val="00E171C3"/>
    <w:rsid w:val="00E2025E"/>
    <w:rsid w:val="00E217A3"/>
    <w:rsid w:val="00E222C7"/>
    <w:rsid w:val="00E23356"/>
    <w:rsid w:val="00E23777"/>
    <w:rsid w:val="00E237CE"/>
    <w:rsid w:val="00E23C89"/>
    <w:rsid w:val="00E24EEB"/>
    <w:rsid w:val="00E259C7"/>
    <w:rsid w:val="00E267F3"/>
    <w:rsid w:val="00E26C00"/>
    <w:rsid w:val="00E277CA"/>
    <w:rsid w:val="00E2788D"/>
    <w:rsid w:val="00E27D1A"/>
    <w:rsid w:val="00E30200"/>
    <w:rsid w:val="00E30D86"/>
    <w:rsid w:val="00E318D2"/>
    <w:rsid w:val="00E31CD6"/>
    <w:rsid w:val="00E3368D"/>
    <w:rsid w:val="00E34CD3"/>
    <w:rsid w:val="00E3517D"/>
    <w:rsid w:val="00E35C31"/>
    <w:rsid w:val="00E35E73"/>
    <w:rsid w:val="00E36DC2"/>
    <w:rsid w:val="00E36F2C"/>
    <w:rsid w:val="00E37C9E"/>
    <w:rsid w:val="00E37E8B"/>
    <w:rsid w:val="00E412AC"/>
    <w:rsid w:val="00E41747"/>
    <w:rsid w:val="00E41A2E"/>
    <w:rsid w:val="00E422C4"/>
    <w:rsid w:val="00E428E5"/>
    <w:rsid w:val="00E43162"/>
    <w:rsid w:val="00E43DEE"/>
    <w:rsid w:val="00E43FB0"/>
    <w:rsid w:val="00E441A1"/>
    <w:rsid w:val="00E451CC"/>
    <w:rsid w:val="00E4550E"/>
    <w:rsid w:val="00E45967"/>
    <w:rsid w:val="00E4658F"/>
    <w:rsid w:val="00E469FD"/>
    <w:rsid w:val="00E46C10"/>
    <w:rsid w:val="00E50EB1"/>
    <w:rsid w:val="00E5175C"/>
    <w:rsid w:val="00E52291"/>
    <w:rsid w:val="00E52BA5"/>
    <w:rsid w:val="00E54294"/>
    <w:rsid w:val="00E543EB"/>
    <w:rsid w:val="00E54423"/>
    <w:rsid w:val="00E5453A"/>
    <w:rsid w:val="00E545E3"/>
    <w:rsid w:val="00E54821"/>
    <w:rsid w:val="00E5552C"/>
    <w:rsid w:val="00E55C45"/>
    <w:rsid w:val="00E57CC2"/>
    <w:rsid w:val="00E611DC"/>
    <w:rsid w:val="00E618F5"/>
    <w:rsid w:val="00E63203"/>
    <w:rsid w:val="00E63C5A"/>
    <w:rsid w:val="00E63D68"/>
    <w:rsid w:val="00E64031"/>
    <w:rsid w:val="00E64AB0"/>
    <w:rsid w:val="00E64C14"/>
    <w:rsid w:val="00E65E55"/>
    <w:rsid w:val="00E66068"/>
    <w:rsid w:val="00E70682"/>
    <w:rsid w:val="00E71ADB"/>
    <w:rsid w:val="00E725DF"/>
    <w:rsid w:val="00E7338E"/>
    <w:rsid w:val="00E7353C"/>
    <w:rsid w:val="00E74EAB"/>
    <w:rsid w:val="00E74F3F"/>
    <w:rsid w:val="00E75740"/>
    <w:rsid w:val="00E76862"/>
    <w:rsid w:val="00E76B5E"/>
    <w:rsid w:val="00E77BC7"/>
    <w:rsid w:val="00E802E2"/>
    <w:rsid w:val="00E80865"/>
    <w:rsid w:val="00E81187"/>
    <w:rsid w:val="00E812E8"/>
    <w:rsid w:val="00E8209F"/>
    <w:rsid w:val="00E82117"/>
    <w:rsid w:val="00E82455"/>
    <w:rsid w:val="00E82AEC"/>
    <w:rsid w:val="00E83D4F"/>
    <w:rsid w:val="00E8444B"/>
    <w:rsid w:val="00E8594A"/>
    <w:rsid w:val="00E85B10"/>
    <w:rsid w:val="00E85CEF"/>
    <w:rsid w:val="00E8604D"/>
    <w:rsid w:val="00E86FA4"/>
    <w:rsid w:val="00E875FF"/>
    <w:rsid w:val="00E92246"/>
    <w:rsid w:val="00E9260E"/>
    <w:rsid w:val="00E926D3"/>
    <w:rsid w:val="00E93E65"/>
    <w:rsid w:val="00E945FE"/>
    <w:rsid w:val="00E951B6"/>
    <w:rsid w:val="00E966FD"/>
    <w:rsid w:val="00E976CA"/>
    <w:rsid w:val="00EA0492"/>
    <w:rsid w:val="00EA2C03"/>
    <w:rsid w:val="00EA2F2C"/>
    <w:rsid w:val="00EA2FF9"/>
    <w:rsid w:val="00EA4729"/>
    <w:rsid w:val="00EA5051"/>
    <w:rsid w:val="00EA6C81"/>
    <w:rsid w:val="00EA6F25"/>
    <w:rsid w:val="00EA6F7B"/>
    <w:rsid w:val="00EB0A1B"/>
    <w:rsid w:val="00EB0BE7"/>
    <w:rsid w:val="00EB3C1F"/>
    <w:rsid w:val="00EB412F"/>
    <w:rsid w:val="00EB504D"/>
    <w:rsid w:val="00EB641E"/>
    <w:rsid w:val="00EB78A2"/>
    <w:rsid w:val="00EC0D68"/>
    <w:rsid w:val="00EC20BA"/>
    <w:rsid w:val="00EC2DFE"/>
    <w:rsid w:val="00EC3D9F"/>
    <w:rsid w:val="00EC45E4"/>
    <w:rsid w:val="00EC5F32"/>
    <w:rsid w:val="00EC6D28"/>
    <w:rsid w:val="00EC6DF0"/>
    <w:rsid w:val="00EC7589"/>
    <w:rsid w:val="00EC7C96"/>
    <w:rsid w:val="00ED0657"/>
    <w:rsid w:val="00ED17F3"/>
    <w:rsid w:val="00ED2947"/>
    <w:rsid w:val="00ED4081"/>
    <w:rsid w:val="00ED4B1D"/>
    <w:rsid w:val="00ED4C2A"/>
    <w:rsid w:val="00ED6253"/>
    <w:rsid w:val="00ED7C48"/>
    <w:rsid w:val="00EE2ABE"/>
    <w:rsid w:val="00EE2EC4"/>
    <w:rsid w:val="00EE4072"/>
    <w:rsid w:val="00EE41DD"/>
    <w:rsid w:val="00EE5F73"/>
    <w:rsid w:val="00EE7912"/>
    <w:rsid w:val="00EE7CD1"/>
    <w:rsid w:val="00EE7E9E"/>
    <w:rsid w:val="00EF000E"/>
    <w:rsid w:val="00EF0C53"/>
    <w:rsid w:val="00EF0D12"/>
    <w:rsid w:val="00EF0DA5"/>
    <w:rsid w:val="00EF11CB"/>
    <w:rsid w:val="00EF233A"/>
    <w:rsid w:val="00EF2C89"/>
    <w:rsid w:val="00EF4547"/>
    <w:rsid w:val="00EF5929"/>
    <w:rsid w:val="00EF5E42"/>
    <w:rsid w:val="00EF6104"/>
    <w:rsid w:val="00EF61D8"/>
    <w:rsid w:val="00EF6634"/>
    <w:rsid w:val="00F00C7F"/>
    <w:rsid w:val="00F00F91"/>
    <w:rsid w:val="00F00FE3"/>
    <w:rsid w:val="00F01377"/>
    <w:rsid w:val="00F0154B"/>
    <w:rsid w:val="00F01AF2"/>
    <w:rsid w:val="00F0244D"/>
    <w:rsid w:val="00F02E1D"/>
    <w:rsid w:val="00F03B12"/>
    <w:rsid w:val="00F043A6"/>
    <w:rsid w:val="00F0513A"/>
    <w:rsid w:val="00F05BAE"/>
    <w:rsid w:val="00F075B5"/>
    <w:rsid w:val="00F10DA7"/>
    <w:rsid w:val="00F11809"/>
    <w:rsid w:val="00F119C0"/>
    <w:rsid w:val="00F12575"/>
    <w:rsid w:val="00F13417"/>
    <w:rsid w:val="00F13BBE"/>
    <w:rsid w:val="00F14332"/>
    <w:rsid w:val="00F143EB"/>
    <w:rsid w:val="00F14699"/>
    <w:rsid w:val="00F14F58"/>
    <w:rsid w:val="00F15486"/>
    <w:rsid w:val="00F17DD7"/>
    <w:rsid w:val="00F20786"/>
    <w:rsid w:val="00F2089E"/>
    <w:rsid w:val="00F21260"/>
    <w:rsid w:val="00F21733"/>
    <w:rsid w:val="00F2406F"/>
    <w:rsid w:val="00F254E2"/>
    <w:rsid w:val="00F25CD1"/>
    <w:rsid w:val="00F25D9C"/>
    <w:rsid w:val="00F260F1"/>
    <w:rsid w:val="00F264B7"/>
    <w:rsid w:val="00F2749E"/>
    <w:rsid w:val="00F276D3"/>
    <w:rsid w:val="00F27977"/>
    <w:rsid w:val="00F300ED"/>
    <w:rsid w:val="00F30708"/>
    <w:rsid w:val="00F32328"/>
    <w:rsid w:val="00F328F7"/>
    <w:rsid w:val="00F34736"/>
    <w:rsid w:val="00F34933"/>
    <w:rsid w:val="00F35334"/>
    <w:rsid w:val="00F35434"/>
    <w:rsid w:val="00F35553"/>
    <w:rsid w:val="00F35BC7"/>
    <w:rsid w:val="00F4053A"/>
    <w:rsid w:val="00F41002"/>
    <w:rsid w:val="00F4154B"/>
    <w:rsid w:val="00F41DC1"/>
    <w:rsid w:val="00F423BA"/>
    <w:rsid w:val="00F424FC"/>
    <w:rsid w:val="00F42B4B"/>
    <w:rsid w:val="00F432DE"/>
    <w:rsid w:val="00F43AB3"/>
    <w:rsid w:val="00F446D0"/>
    <w:rsid w:val="00F44FA6"/>
    <w:rsid w:val="00F45B5B"/>
    <w:rsid w:val="00F47251"/>
    <w:rsid w:val="00F47590"/>
    <w:rsid w:val="00F50A13"/>
    <w:rsid w:val="00F50AAA"/>
    <w:rsid w:val="00F50AFB"/>
    <w:rsid w:val="00F50E79"/>
    <w:rsid w:val="00F5283D"/>
    <w:rsid w:val="00F529ED"/>
    <w:rsid w:val="00F52C1F"/>
    <w:rsid w:val="00F52CEA"/>
    <w:rsid w:val="00F543B4"/>
    <w:rsid w:val="00F54BC7"/>
    <w:rsid w:val="00F54F87"/>
    <w:rsid w:val="00F55583"/>
    <w:rsid w:val="00F5632E"/>
    <w:rsid w:val="00F577A5"/>
    <w:rsid w:val="00F57D9A"/>
    <w:rsid w:val="00F61162"/>
    <w:rsid w:val="00F61D51"/>
    <w:rsid w:val="00F62B44"/>
    <w:rsid w:val="00F6305F"/>
    <w:rsid w:val="00F63142"/>
    <w:rsid w:val="00F6459D"/>
    <w:rsid w:val="00F65148"/>
    <w:rsid w:val="00F655D0"/>
    <w:rsid w:val="00F65611"/>
    <w:rsid w:val="00F65C1C"/>
    <w:rsid w:val="00F6609F"/>
    <w:rsid w:val="00F66C84"/>
    <w:rsid w:val="00F67341"/>
    <w:rsid w:val="00F67825"/>
    <w:rsid w:val="00F71066"/>
    <w:rsid w:val="00F715C3"/>
    <w:rsid w:val="00F71CBD"/>
    <w:rsid w:val="00F71ECD"/>
    <w:rsid w:val="00F726E4"/>
    <w:rsid w:val="00F72BDD"/>
    <w:rsid w:val="00F7423D"/>
    <w:rsid w:val="00F74A75"/>
    <w:rsid w:val="00F76370"/>
    <w:rsid w:val="00F76ADB"/>
    <w:rsid w:val="00F77284"/>
    <w:rsid w:val="00F77518"/>
    <w:rsid w:val="00F82681"/>
    <w:rsid w:val="00F831C5"/>
    <w:rsid w:val="00F84DC6"/>
    <w:rsid w:val="00F84F01"/>
    <w:rsid w:val="00F85B12"/>
    <w:rsid w:val="00F85D00"/>
    <w:rsid w:val="00F85D92"/>
    <w:rsid w:val="00F8683D"/>
    <w:rsid w:val="00F870B2"/>
    <w:rsid w:val="00F909CC"/>
    <w:rsid w:val="00F91160"/>
    <w:rsid w:val="00F9132A"/>
    <w:rsid w:val="00F9235E"/>
    <w:rsid w:val="00F92595"/>
    <w:rsid w:val="00F92F8D"/>
    <w:rsid w:val="00F93145"/>
    <w:rsid w:val="00F937A9"/>
    <w:rsid w:val="00F94971"/>
    <w:rsid w:val="00F958F6"/>
    <w:rsid w:val="00F96B3D"/>
    <w:rsid w:val="00F96B8F"/>
    <w:rsid w:val="00F96D63"/>
    <w:rsid w:val="00F97631"/>
    <w:rsid w:val="00F976C6"/>
    <w:rsid w:val="00FA0617"/>
    <w:rsid w:val="00FA623F"/>
    <w:rsid w:val="00FA631B"/>
    <w:rsid w:val="00FA6E82"/>
    <w:rsid w:val="00FA7CFF"/>
    <w:rsid w:val="00FA7DB4"/>
    <w:rsid w:val="00FB0A78"/>
    <w:rsid w:val="00FB1020"/>
    <w:rsid w:val="00FB1784"/>
    <w:rsid w:val="00FB1C1C"/>
    <w:rsid w:val="00FB23D2"/>
    <w:rsid w:val="00FB3069"/>
    <w:rsid w:val="00FB36AD"/>
    <w:rsid w:val="00FB3A51"/>
    <w:rsid w:val="00FB47AA"/>
    <w:rsid w:val="00FB4875"/>
    <w:rsid w:val="00FB5598"/>
    <w:rsid w:val="00FB63DB"/>
    <w:rsid w:val="00FB67D8"/>
    <w:rsid w:val="00FB694C"/>
    <w:rsid w:val="00FB6A80"/>
    <w:rsid w:val="00FB724F"/>
    <w:rsid w:val="00FB7653"/>
    <w:rsid w:val="00FC2343"/>
    <w:rsid w:val="00FC2737"/>
    <w:rsid w:val="00FC2FB7"/>
    <w:rsid w:val="00FC37CC"/>
    <w:rsid w:val="00FC3829"/>
    <w:rsid w:val="00FC60AB"/>
    <w:rsid w:val="00FC62A1"/>
    <w:rsid w:val="00FC6479"/>
    <w:rsid w:val="00FC6B1C"/>
    <w:rsid w:val="00FC6B98"/>
    <w:rsid w:val="00FC77D0"/>
    <w:rsid w:val="00FC7F67"/>
    <w:rsid w:val="00FD007A"/>
    <w:rsid w:val="00FD0345"/>
    <w:rsid w:val="00FD05C4"/>
    <w:rsid w:val="00FD0D18"/>
    <w:rsid w:val="00FD1602"/>
    <w:rsid w:val="00FD3077"/>
    <w:rsid w:val="00FD346C"/>
    <w:rsid w:val="00FD3D48"/>
    <w:rsid w:val="00FD556F"/>
    <w:rsid w:val="00FD56E1"/>
    <w:rsid w:val="00FD5E9F"/>
    <w:rsid w:val="00FD5F81"/>
    <w:rsid w:val="00FD66D1"/>
    <w:rsid w:val="00FD6984"/>
    <w:rsid w:val="00FD76E1"/>
    <w:rsid w:val="00FD7D48"/>
    <w:rsid w:val="00FE0510"/>
    <w:rsid w:val="00FE1FAB"/>
    <w:rsid w:val="00FE2BB4"/>
    <w:rsid w:val="00FE3D36"/>
    <w:rsid w:val="00FE3E30"/>
    <w:rsid w:val="00FE4C53"/>
    <w:rsid w:val="00FE6EB9"/>
    <w:rsid w:val="00FE7051"/>
    <w:rsid w:val="00FE78AF"/>
    <w:rsid w:val="00FF12E2"/>
    <w:rsid w:val="00FF1774"/>
    <w:rsid w:val="00FF1F56"/>
    <w:rsid w:val="00FF28CB"/>
    <w:rsid w:val="00FF38D2"/>
    <w:rsid w:val="00FF398E"/>
    <w:rsid w:val="00FF4A7A"/>
    <w:rsid w:val="00FF5F94"/>
    <w:rsid w:val="00FF6050"/>
    <w:rsid w:val="00FF6872"/>
    <w:rsid w:val="00FF7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6B7A49"/>
  <w15:docId w15:val="{F938B532-32A7-43A5-94AE-2B71697B0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71"/>
    <w:lsdException w:name="List Paragraph" w:uiPriority="34" w:qFormat="1"/>
    <w:lsdException w:name="Quote" w:uiPriority="2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Standard Klasse 5-7"/>
    <w:qFormat/>
    <w:rsid w:val="00724F87"/>
    <w:pPr>
      <w:overflowPunct w:val="0"/>
      <w:autoSpaceDE w:val="0"/>
      <w:autoSpaceDN w:val="0"/>
      <w:adjustRightInd w:val="0"/>
      <w:jc w:val="both"/>
      <w:textAlignment w:val="baseline"/>
    </w:pPr>
    <w:rPr>
      <w:rFonts w:ascii="Calibri" w:eastAsiaTheme="minorEastAsia" w:hAnsi="Calibri"/>
      <w:sz w:val="21"/>
      <w:szCs w:val="22"/>
    </w:rPr>
  </w:style>
  <w:style w:type="paragraph" w:styleId="berschrift1">
    <w:name w:val="heading 1"/>
    <w:aliases w:val="Überschrift 1 (Abschnitt"/>
    <w:next w:val="Standard"/>
    <w:link w:val="berschrift1Zchn"/>
    <w:qFormat/>
    <w:rsid w:val="00724F87"/>
    <w:pPr>
      <w:keepNext/>
      <w:outlineLvl w:val="0"/>
    </w:pPr>
    <w:rPr>
      <w:rFonts w:ascii="Calibri" w:eastAsia="Arial Unicode MS" w:hAnsi="Calibri" w:cs="Arial"/>
      <w:b/>
      <w:bCs/>
      <w:color w:val="000000"/>
      <w:kern w:val="32"/>
      <w:sz w:val="30"/>
      <w:szCs w:val="30"/>
    </w:rPr>
  </w:style>
  <w:style w:type="paragraph" w:styleId="berschrift2">
    <w:name w:val="heading 2"/>
    <w:aliases w:val="Überschrift 2 (Aufgaben),Überschrift 2;Überschrift 2 (Aufgaben)"/>
    <w:next w:val="Standard"/>
    <w:link w:val="berschrift2Zchn"/>
    <w:qFormat/>
    <w:rsid w:val="00724F87"/>
    <w:pPr>
      <w:keepNext/>
      <w:ind w:left="425" w:hanging="425"/>
      <w:outlineLvl w:val="1"/>
    </w:pPr>
    <w:rPr>
      <w:rFonts w:ascii="Calibri" w:hAnsi="Calibri" w:cs="Arial"/>
      <w:b/>
      <w:bCs/>
      <w:iCs/>
      <w:color w:val="7F7F7F" w:themeColor="text1" w:themeTint="80"/>
      <w:sz w:val="21"/>
      <w:szCs w:val="28"/>
    </w:rPr>
  </w:style>
  <w:style w:type="paragraph" w:styleId="berschrift3">
    <w:name w:val="heading 3"/>
    <w:basedOn w:val="berschrift2"/>
    <w:next w:val="Standard"/>
    <w:link w:val="berschrift3Zchn"/>
    <w:rsid w:val="004F45C4"/>
    <w:pPr>
      <w:ind w:left="567" w:hanging="567"/>
      <w:outlineLvl w:val="2"/>
    </w:pPr>
    <w:rPr>
      <w:noProof/>
      <w:color w:val="000000"/>
      <w:sz w:val="22"/>
    </w:rPr>
  </w:style>
  <w:style w:type="paragraph" w:styleId="berschrift4">
    <w:name w:val="heading 4"/>
    <w:basedOn w:val="Standard"/>
    <w:next w:val="Standard"/>
    <w:link w:val="berschrift4Zchn"/>
    <w:rsid w:val="00D73F7F"/>
    <w:pPr>
      <w:keepNext/>
      <w:numPr>
        <w:ilvl w:val="3"/>
        <w:numId w:val="1"/>
      </w:numPr>
      <w:spacing w:before="240" w:after="60"/>
      <w:outlineLvl w:val="3"/>
    </w:pPr>
    <w:rPr>
      <w:i/>
      <w:szCs w:val="20"/>
    </w:rPr>
  </w:style>
  <w:style w:type="paragraph" w:styleId="berschrift5">
    <w:name w:val="heading 5"/>
    <w:basedOn w:val="Standard"/>
    <w:next w:val="Standard"/>
    <w:link w:val="berschrift5Zchn"/>
    <w:rsid w:val="00D73F7F"/>
    <w:pPr>
      <w:numPr>
        <w:ilvl w:val="4"/>
        <w:numId w:val="1"/>
      </w:numPr>
      <w:spacing w:before="240" w:after="60"/>
      <w:outlineLvl w:val="4"/>
    </w:pPr>
    <w:rPr>
      <w:b/>
      <w:color w:val="FFFFFF" w:themeColor="background1"/>
      <w:szCs w:val="20"/>
    </w:rPr>
  </w:style>
  <w:style w:type="paragraph" w:styleId="berschrift6">
    <w:name w:val="heading 6"/>
    <w:basedOn w:val="berschrift5"/>
    <w:next w:val="Standard"/>
    <w:link w:val="berschrift6Zchn"/>
    <w:rsid w:val="00D73F7F"/>
    <w:pPr>
      <w:outlineLvl w:val="5"/>
    </w:pPr>
    <w:rPr>
      <w:sz w:val="30"/>
      <w:szCs w:val="30"/>
    </w:rPr>
  </w:style>
  <w:style w:type="paragraph" w:styleId="berschrift7">
    <w:name w:val="heading 7"/>
    <w:basedOn w:val="Standard"/>
    <w:next w:val="Standard"/>
    <w:link w:val="berschrift7Zchn"/>
    <w:rsid w:val="00D73F7F"/>
    <w:pPr>
      <w:numPr>
        <w:ilvl w:val="6"/>
        <w:numId w:val="1"/>
      </w:numPr>
      <w:spacing w:before="240" w:after="60"/>
      <w:outlineLvl w:val="6"/>
    </w:pPr>
    <w:rPr>
      <w:szCs w:val="20"/>
      <w:u w:val="single"/>
    </w:rPr>
  </w:style>
  <w:style w:type="paragraph" w:styleId="berschrift8">
    <w:name w:val="heading 8"/>
    <w:basedOn w:val="Fuzeile"/>
    <w:next w:val="Standard"/>
    <w:link w:val="berschrift8Zchn"/>
    <w:rsid w:val="00D73F7F"/>
    <w:pPr>
      <w:outlineLvl w:val="7"/>
    </w:pPr>
  </w:style>
  <w:style w:type="paragraph" w:styleId="berschrift9">
    <w:name w:val="heading 9"/>
    <w:basedOn w:val="Standard"/>
    <w:next w:val="Standard"/>
    <w:link w:val="berschrift9Zchn"/>
    <w:rsid w:val="00D73F7F"/>
    <w:pPr>
      <w:spacing w:before="240" w:after="60"/>
      <w:ind w:left="993" w:hanging="993"/>
      <w:jc w:val="left"/>
      <w:outlineLvl w:val="8"/>
    </w:pPr>
    <w:rPr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rsid w:val="00D73F7F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D73F7F"/>
    <w:pPr>
      <w:spacing w:before="120"/>
    </w:pPr>
    <w:rPr>
      <w:b/>
      <w:color w:val="FFFFFF" w:themeColor="background1"/>
    </w:rPr>
  </w:style>
  <w:style w:type="paragraph" w:styleId="Funotentext">
    <w:name w:val="footnote text"/>
    <w:basedOn w:val="Standard"/>
    <w:link w:val="FunotentextZchn"/>
    <w:semiHidden/>
    <w:rsid w:val="00D73F7F"/>
    <w:rPr>
      <w:szCs w:val="20"/>
      <w:lang w:eastAsia="en-US"/>
    </w:rPr>
  </w:style>
  <w:style w:type="character" w:styleId="Funotenzeichen">
    <w:name w:val="footnote reference"/>
    <w:basedOn w:val="Absatz-Standardschriftart"/>
    <w:semiHidden/>
    <w:rsid w:val="00D73F7F"/>
    <w:rPr>
      <w:vertAlign w:val="superscript"/>
    </w:rPr>
  </w:style>
  <w:style w:type="character" w:customStyle="1" w:styleId="KopfzeileZchn">
    <w:name w:val="Kopfzeile Zchn"/>
    <w:basedOn w:val="Absatz-Standardschriftart"/>
    <w:link w:val="Kopfzeile"/>
    <w:uiPriority w:val="99"/>
    <w:rsid w:val="00D73F7F"/>
    <w:rPr>
      <w:rFonts w:ascii="Calibri" w:hAnsi="Calibri"/>
      <w:b/>
      <w:color w:val="FFFFFF" w:themeColor="background1"/>
      <w:sz w:val="23"/>
      <w:szCs w:val="22"/>
    </w:rPr>
  </w:style>
  <w:style w:type="paragraph" w:styleId="Sprechblasentext">
    <w:name w:val="Balloon Text"/>
    <w:basedOn w:val="Standard"/>
    <w:link w:val="SprechblasentextZchn"/>
    <w:rsid w:val="00D73F7F"/>
    <w:pPr>
      <w:jc w:val="left"/>
    </w:pPr>
    <w:rPr>
      <w:color w:val="000000" w:themeColor="text1"/>
    </w:rPr>
  </w:style>
  <w:style w:type="paragraph" w:styleId="Fuzeile">
    <w:name w:val="footer"/>
    <w:basedOn w:val="Standard"/>
    <w:link w:val="FuzeileZchn"/>
    <w:rsid w:val="00D73F7F"/>
    <w:pPr>
      <w:tabs>
        <w:tab w:val="center" w:pos="4536"/>
        <w:tab w:val="right" w:pos="9072"/>
      </w:tabs>
    </w:pPr>
    <w:rPr>
      <w:color w:val="A6A6A6" w:themeColor="background1" w:themeShade="A6"/>
      <w:sz w:val="16"/>
      <w:szCs w:val="16"/>
    </w:rPr>
  </w:style>
  <w:style w:type="character" w:styleId="Seitenzahl">
    <w:name w:val="page number"/>
    <w:basedOn w:val="berschrift6Zchn"/>
    <w:rsid w:val="00CF48EE"/>
    <w:rPr>
      <w:rFonts w:ascii="Calibri" w:eastAsiaTheme="minorEastAsia" w:hAnsi="Calibri"/>
      <w:b w:val="0"/>
      <w:color w:val="000000" w:themeColor="text1"/>
      <w:sz w:val="20"/>
      <w:szCs w:val="30"/>
    </w:rPr>
  </w:style>
  <w:style w:type="paragraph" w:styleId="Listenabsatz">
    <w:name w:val="List Paragraph"/>
    <w:basedOn w:val="Standard"/>
    <w:uiPriority w:val="34"/>
    <w:qFormat/>
    <w:rsid w:val="00724F87"/>
    <w:pPr>
      <w:numPr>
        <w:numId w:val="2"/>
      </w:numPr>
      <w:jc w:val="left"/>
    </w:pPr>
    <w:rPr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D73F7F"/>
    <w:rPr>
      <w:rFonts w:ascii="Calibri" w:hAnsi="Calibri"/>
      <w:sz w:val="23"/>
      <w:szCs w:val="20"/>
      <w:lang w:eastAsia="en-US"/>
    </w:rPr>
  </w:style>
  <w:style w:type="character" w:customStyle="1" w:styleId="berschrift2Zchn">
    <w:name w:val="Überschrift 2 Zchn"/>
    <w:aliases w:val="Überschrift 2 (Aufgaben) Zchn,Überschrift 2;Überschrift 2 (Aufgaben) Zchn"/>
    <w:basedOn w:val="Absatz-Standardschriftart"/>
    <w:link w:val="berschrift2"/>
    <w:rsid w:val="00724F87"/>
    <w:rPr>
      <w:rFonts w:ascii="Calibri" w:hAnsi="Calibri" w:cs="Arial"/>
      <w:b/>
      <w:bCs/>
      <w:iCs/>
      <w:color w:val="7F7F7F" w:themeColor="text1" w:themeTint="80"/>
      <w:sz w:val="21"/>
      <w:szCs w:val="28"/>
    </w:rPr>
  </w:style>
  <w:style w:type="character" w:customStyle="1" w:styleId="FuzeileZchn">
    <w:name w:val="Fußzeile Zchn"/>
    <w:basedOn w:val="Absatz-Standardschriftart"/>
    <w:link w:val="Fuzeile"/>
    <w:rsid w:val="00D73F7F"/>
    <w:rPr>
      <w:rFonts w:ascii="Calibri" w:hAnsi="Calibri"/>
      <w:color w:val="A6A6A6" w:themeColor="background1" w:themeShade="A6"/>
      <w:sz w:val="16"/>
      <w:szCs w:val="16"/>
    </w:rPr>
  </w:style>
  <w:style w:type="paragraph" w:styleId="berarbeitung">
    <w:name w:val="Revision"/>
    <w:hidden/>
    <w:uiPriority w:val="71"/>
    <w:rsid w:val="00D73F7F"/>
    <w:rPr>
      <w:sz w:val="22"/>
      <w:szCs w:val="22"/>
    </w:rPr>
  </w:style>
  <w:style w:type="character" w:customStyle="1" w:styleId="berschrift1Zchn">
    <w:name w:val="Überschrift 1 Zchn"/>
    <w:aliases w:val="Überschrift 1 (Abschnitt Zchn"/>
    <w:basedOn w:val="Absatz-Standardschriftart"/>
    <w:link w:val="berschrift1"/>
    <w:rsid w:val="00724F87"/>
    <w:rPr>
      <w:rFonts w:ascii="Calibri" w:eastAsia="Arial Unicode MS" w:hAnsi="Calibri" w:cs="Arial"/>
      <w:b/>
      <w:bCs/>
      <w:color w:val="000000"/>
      <w:kern w:val="32"/>
      <w:sz w:val="30"/>
      <w:szCs w:val="30"/>
    </w:rPr>
  </w:style>
  <w:style w:type="character" w:customStyle="1" w:styleId="berschrift3Zchn">
    <w:name w:val="Überschrift 3 Zchn"/>
    <w:basedOn w:val="Absatz-Standardschriftart"/>
    <w:link w:val="berschrift3"/>
    <w:rsid w:val="004F45C4"/>
    <w:rPr>
      <w:rFonts w:ascii="Calibri" w:hAnsi="Calibri" w:cs="Arial"/>
      <w:b/>
      <w:bCs/>
      <w:iCs/>
      <w:noProof/>
      <w:color w:val="000000"/>
      <w:sz w:val="22"/>
      <w:szCs w:val="28"/>
    </w:rPr>
  </w:style>
  <w:style w:type="character" w:customStyle="1" w:styleId="berschrift4Zchn">
    <w:name w:val="Überschrift 4 Zchn"/>
    <w:basedOn w:val="Absatz-Standardschriftart"/>
    <w:link w:val="berschrift4"/>
    <w:rsid w:val="00D73F7F"/>
    <w:rPr>
      <w:rFonts w:ascii="Calibri" w:eastAsiaTheme="minorEastAsia" w:hAnsi="Calibri"/>
      <w:i/>
      <w:sz w:val="21"/>
      <w:szCs w:val="20"/>
    </w:rPr>
  </w:style>
  <w:style w:type="character" w:customStyle="1" w:styleId="berschrift5Zchn">
    <w:name w:val="Überschrift 5 Zchn"/>
    <w:basedOn w:val="Absatz-Standardschriftart"/>
    <w:link w:val="berschrift5"/>
    <w:rsid w:val="00D73F7F"/>
    <w:rPr>
      <w:rFonts w:ascii="Calibri" w:eastAsiaTheme="minorEastAsia" w:hAnsi="Calibri"/>
      <w:b/>
      <w:color w:val="FFFFFF" w:themeColor="background1"/>
      <w:sz w:val="21"/>
      <w:szCs w:val="20"/>
    </w:rPr>
  </w:style>
  <w:style w:type="character" w:customStyle="1" w:styleId="berschrift6Zchn">
    <w:name w:val="Überschrift 6 Zchn"/>
    <w:basedOn w:val="Absatz-Standardschriftart"/>
    <w:link w:val="berschrift6"/>
    <w:rsid w:val="00D73F7F"/>
    <w:rPr>
      <w:rFonts w:ascii="Calibri" w:eastAsiaTheme="minorEastAsia" w:hAnsi="Calibri"/>
      <w:b/>
      <w:color w:val="FFFFFF" w:themeColor="background1"/>
      <w:sz w:val="30"/>
      <w:szCs w:val="30"/>
    </w:rPr>
  </w:style>
  <w:style w:type="character" w:customStyle="1" w:styleId="berschrift7Zchn">
    <w:name w:val="Überschrift 7 Zchn"/>
    <w:basedOn w:val="Absatz-Standardschriftart"/>
    <w:link w:val="berschrift7"/>
    <w:rsid w:val="00D73F7F"/>
    <w:rPr>
      <w:rFonts w:ascii="Calibri" w:eastAsiaTheme="minorEastAsia" w:hAnsi="Calibri"/>
      <w:sz w:val="21"/>
      <w:szCs w:val="20"/>
      <w:u w:val="single"/>
    </w:rPr>
  </w:style>
  <w:style w:type="character" w:customStyle="1" w:styleId="berschrift8Zchn">
    <w:name w:val="Überschrift 8 Zchn"/>
    <w:basedOn w:val="Absatz-Standardschriftart"/>
    <w:link w:val="berschrift8"/>
    <w:rsid w:val="00D73F7F"/>
    <w:rPr>
      <w:rFonts w:ascii="Calibri" w:hAnsi="Calibri"/>
      <w:color w:val="A6A6A6" w:themeColor="background1" w:themeShade="A6"/>
      <w:sz w:val="16"/>
      <w:szCs w:val="16"/>
    </w:rPr>
  </w:style>
  <w:style w:type="character" w:customStyle="1" w:styleId="berschrift9Zchn">
    <w:name w:val="Überschrift 9 Zchn"/>
    <w:basedOn w:val="Absatz-Standardschriftart"/>
    <w:link w:val="berschrift9"/>
    <w:rsid w:val="00D73F7F"/>
    <w:rPr>
      <w:rFonts w:ascii="Calibri" w:hAnsi="Calibri"/>
      <w:sz w:val="20"/>
      <w:szCs w:val="20"/>
    </w:rPr>
  </w:style>
  <w:style w:type="character" w:customStyle="1" w:styleId="SprechblasentextZchn">
    <w:name w:val="Sprechblasentext Zchn"/>
    <w:basedOn w:val="Absatz-Standardschriftart"/>
    <w:link w:val="Sprechblasentext"/>
    <w:rsid w:val="00D73F7F"/>
    <w:rPr>
      <w:rFonts w:ascii="Calibri" w:hAnsi="Calibri"/>
      <w:color w:val="000000" w:themeColor="text1"/>
      <w:sz w:val="21"/>
      <w:szCs w:val="22"/>
    </w:rPr>
  </w:style>
  <w:style w:type="paragraph" w:customStyle="1" w:styleId="Tabelle">
    <w:name w:val="Tabelle"/>
    <w:basedOn w:val="Standard"/>
    <w:link w:val="TabelleZchn"/>
    <w:qFormat/>
    <w:rsid w:val="00D73F7F"/>
    <w:rPr>
      <w:sz w:val="18"/>
    </w:rPr>
  </w:style>
  <w:style w:type="paragraph" w:customStyle="1" w:styleId="Tabellenaufzhlung">
    <w:name w:val="Tabellenaufzählung"/>
    <w:basedOn w:val="Tabelle"/>
    <w:qFormat/>
    <w:rsid w:val="00D73F7F"/>
    <w:pPr>
      <w:numPr>
        <w:numId w:val="3"/>
      </w:numPr>
      <w:ind w:left="170" w:hanging="170"/>
    </w:pPr>
    <w:rPr>
      <w:szCs w:val="18"/>
    </w:rPr>
  </w:style>
  <w:style w:type="paragraph" w:customStyle="1" w:styleId="Tabellenberschrift">
    <w:name w:val="Tabellenüberschrift"/>
    <w:basedOn w:val="Tabelle"/>
    <w:qFormat/>
    <w:rsid w:val="00D73F7F"/>
    <w:pPr>
      <w:spacing w:before="40" w:after="40"/>
    </w:pPr>
    <w:rPr>
      <w:b/>
    </w:rPr>
  </w:style>
  <w:style w:type="paragraph" w:customStyle="1" w:styleId="Tabellenberschrift0">
    <w:name w:val="Tabellen Überschrift"/>
    <w:basedOn w:val="Standard"/>
    <w:rsid w:val="00D73F7F"/>
    <w:pPr>
      <w:widowControl w:val="0"/>
      <w:tabs>
        <w:tab w:val="left" w:pos="7513"/>
      </w:tabs>
      <w:autoSpaceDE/>
      <w:autoSpaceDN/>
      <w:adjustRightInd/>
      <w:jc w:val="center"/>
    </w:pPr>
    <w:rPr>
      <w:rFonts w:ascii="Arial Narrow" w:hAnsi="Arial Narrow"/>
      <w:b/>
      <w:i/>
      <w:sz w:val="18"/>
      <w:szCs w:val="24"/>
    </w:rPr>
  </w:style>
  <w:style w:type="paragraph" w:customStyle="1" w:styleId="Haupttitel">
    <w:name w:val="Haupttitel"/>
    <w:basedOn w:val="berschrift1"/>
    <w:rsid w:val="00950A4D"/>
    <w:rPr>
      <w:sz w:val="56"/>
    </w:rPr>
  </w:style>
  <w:style w:type="paragraph" w:customStyle="1" w:styleId="berschriftAufgaben">
    <w:name w:val="Überschrift_Aufgaben"/>
    <w:basedOn w:val="berschrift1"/>
    <w:autoRedefine/>
    <w:rsid w:val="00D73F7F"/>
    <w:pPr>
      <w:keepNext w:val="0"/>
      <w:keepLines/>
    </w:pPr>
    <w:rPr>
      <w:rFonts w:eastAsia="MS Gothic" w:cs="Times New Roman"/>
      <w:kern w:val="0"/>
    </w:rPr>
  </w:style>
  <w:style w:type="table" w:styleId="Tabellenraster">
    <w:name w:val="Table Grid"/>
    <w:basedOn w:val="NormaleTabelle"/>
    <w:uiPriority w:val="59"/>
    <w:rsid w:val="00275C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dschrift">
    <w:name w:val="Handschrift"/>
    <w:basedOn w:val="Standard"/>
    <w:qFormat/>
    <w:rsid w:val="007110DE"/>
    <w:pPr>
      <w:jc w:val="left"/>
    </w:pPr>
    <w:rPr>
      <w:rFonts w:ascii="Comic Sans MS" w:hAnsi="Comic Sans MS"/>
      <w:color w:val="548DD4" w:themeColor="text2" w:themeTint="99"/>
      <w:sz w:val="20"/>
    </w:rPr>
  </w:style>
  <w:style w:type="paragraph" w:customStyle="1" w:styleId="StadardHaengend">
    <w:name w:val="Stadard.Haengend"/>
    <w:basedOn w:val="Standard"/>
    <w:rsid w:val="00141537"/>
    <w:pPr>
      <w:ind w:left="276" w:hanging="276"/>
    </w:pPr>
  </w:style>
  <w:style w:type="paragraph" w:customStyle="1" w:styleId="Haengend-Standard">
    <w:name w:val="Haengend-Standard"/>
    <w:basedOn w:val="Standard"/>
    <w:rsid w:val="00745189"/>
    <w:pPr>
      <w:ind w:left="334" w:hanging="334"/>
    </w:pPr>
  </w:style>
  <w:style w:type="paragraph" w:customStyle="1" w:styleId="mskAufgabeNummer">
    <w:name w:val="msk_Aufgabe_Nummer"/>
    <w:basedOn w:val="Standard"/>
    <w:rsid w:val="00C472BC"/>
    <w:pPr>
      <w:keepNext/>
      <w:overflowPunct/>
      <w:autoSpaceDE/>
      <w:autoSpaceDN/>
      <w:adjustRightInd/>
      <w:spacing w:line="270" w:lineRule="atLeast"/>
      <w:textAlignment w:val="auto"/>
    </w:pPr>
    <w:rPr>
      <w:rFonts w:ascii="Cambria" w:hAnsi="Cambria"/>
      <w:b/>
      <w:bCs/>
      <w:color w:val="000000"/>
      <w:sz w:val="22"/>
      <w:szCs w:val="24"/>
    </w:rPr>
  </w:style>
  <w:style w:type="paragraph" w:styleId="StandardWeb">
    <w:name w:val="Normal (Web)"/>
    <w:basedOn w:val="Standard"/>
    <w:uiPriority w:val="99"/>
    <w:semiHidden/>
    <w:unhideWhenUsed/>
    <w:rsid w:val="00C472B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" w:hAnsi="Times"/>
      <w:sz w:val="20"/>
      <w:szCs w:val="20"/>
    </w:rPr>
  </w:style>
  <w:style w:type="paragraph" w:customStyle="1" w:styleId="3berschrift">
    <w:name w:val="3.Überschrift"/>
    <w:basedOn w:val="berschrift3"/>
    <w:autoRedefine/>
    <w:rsid w:val="00C472BC"/>
    <w:pPr>
      <w:keepNext w:val="0"/>
      <w:spacing w:line="240" w:lineRule="exact"/>
      <w:ind w:left="0" w:firstLine="0"/>
      <w:contextualSpacing/>
      <w:outlineLvl w:val="9"/>
    </w:pPr>
    <w:rPr>
      <w:rFonts w:eastAsiaTheme="majorEastAsia" w:cstheme="majorBidi"/>
      <w:iCs w:val="0"/>
      <w:noProof w:val="0"/>
      <w:color w:val="327A86"/>
      <w:spacing w:val="5"/>
    </w:rPr>
  </w:style>
  <w:style w:type="paragraph" w:customStyle="1" w:styleId="5Aufzhlung">
    <w:name w:val="5.Aufzählung"/>
    <w:basedOn w:val="Standard"/>
    <w:link w:val="5AufzhlungZchn"/>
    <w:rsid w:val="00C472BC"/>
    <w:pPr>
      <w:keepLines/>
      <w:framePr w:hSpace="142" w:wrap="around" w:vAnchor="page" w:hAnchor="margin" w:x="-90" w:y="3166"/>
      <w:numPr>
        <w:numId w:val="4"/>
      </w:numPr>
      <w:tabs>
        <w:tab w:val="left" w:pos="7088"/>
      </w:tabs>
      <w:overflowPunct/>
      <w:autoSpaceDE/>
      <w:autoSpaceDN/>
      <w:adjustRightInd/>
      <w:spacing w:line="240" w:lineRule="exact"/>
      <w:suppressOverlap/>
      <w:textAlignment w:val="auto"/>
    </w:pPr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customStyle="1" w:styleId="5AufzhlungZchn">
    <w:name w:val="5.Aufzählung Zchn"/>
    <w:basedOn w:val="Absatz-Standardschriftart"/>
    <w:link w:val="5Aufzhlung"/>
    <w:rsid w:val="00C472BC"/>
    <w:rPr>
      <w:rFonts w:asciiTheme="majorHAnsi" w:eastAsiaTheme="majorEastAsia" w:hAnsiTheme="majorHAnsi" w:cstheme="majorBidi"/>
      <w:color w:val="000000" w:themeColor="text1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C472BC"/>
    <w:rPr>
      <w:color w:val="0000FF" w:themeColor="hyperlink"/>
      <w:u w:val="single"/>
    </w:rPr>
  </w:style>
  <w:style w:type="paragraph" w:styleId="Titel">
    <w:name w:val="Title"/>
    <w:basedOn w:val="Standard"/>
    <w:next w:val="Standard"/>
    <w:link w:val="TitelZchn"/>
    <w:uiPriority w:val="10"/>
    <w:rsid w:val="00420E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20E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Kommentarzeichen">
    <w:name w:val="annotation reference"/>
    <w:basedOn w:val="Absatz-Standardschriftart"/>
    <w:semiHidden/>
    <w:unhideWhenUsed/>
    <w:rsid w:val="00B64C90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B64C90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B64C90"/>
    <w:rPr>
      <w:rFonts w:ascii="Calibri" w:hAnsi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64C9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64C90"/>
    <w:rPr>
      <w:rFonts w:ascii="Calibri" w:hAnsi="Calibri"/>
      <w:b/>
      <w:bCs/>
      <w:sz w:val="20"/>
      <w:szCs w:val="20"/>
    </w:rPr>
  </w:style>
  <w:style w:type="character" w:styleId="Platzhaltertext">
    <w:name w:val="Placeholder Text"/>
    <w:basedOn w:val="Absatz-Standardschriftart"/>
    <w:rsid w:val="008D1A93"/>
    <w:rPr>
      <w:color w:val="808080"/>
    </w:rPr>
  </w:style>
  <w:style w:type="character" w:styleId="Buchtitel">
    <w:name w:val="Book Title"/>
    <w:basedOn w:val="Absatz-Standardschriftart"/>
    <w:uiPriority w:val="33"/>
    <w:qFormat/>
    <w:rsid w:val="00D73F7F"/>
    <w:rPr>
      <w:b/>
      <w:bCs/>
      <w:i/>
      <w:iCs/>
      <w:spacing w:val="5"/>
    </w:rPr>
  </w:style>
  <w:style w:type="character" w:customStyle="1" w:styleId="TabelleZchn">
    <w:name w:val="Tabelle Zchn"/>
    <w:link w:val="Tabelle"/>
    <w:qFormat/>
    <w:rsid w:val="004412FE"/>
    <w:rPr>
      <w:rFonts w:ascii="Calibri" w:hAnsi="Calibri"/>
      <w:sz w:val="18"/>
      <w:szCs w:val="22"/>
    </w:rPr>
  </w:style>
  <w:style w:type="paragraph" w:customStyle="1" w:styleId="Tabelle-rechts">
    <w:name w:val="Tabelle-rechts"/>
    <w:basedOn w:val="Tabelle"/>
    <w:qFormat/>
    <w:rsid w:val="004412FE"/>
    <w:pPr>
      <w:tabs>
        <w:tab w:val="num" w:pos="720"/>
      </w:tabs>
      <w:spacing w:before="60" w:after="60" w:line="200" w:lineRule="atLeast"/>
      <w:ind w:left="57" w:right="57"/>
      <w:jc w:val="right"/>
    </w:pPr>
    <w:rPr>
      <w:rFonts w:ascii="Times New Roman" w:hAnsi="Times New Roman"/>
      <w:sz w:val="16"/>
      <w:szCs w:val="17"/>
    </w:rPr>
  </w:style>
  <w:style w:type="paragraph" w:styleId="Standardeinzug">
    <w:name w:val="Normal Indent"/>
    <w:basedOn w:val="Standard"/>
    <w:link w:val="StandardeinzugZchn"/>
    <w:rsid w:val="00F937A9"/>
    <w:pPr>
      <w:overflowPunct/>
      <w:autoSpaceDE/>
      <w:autoSpaceDN/>
      <w:adjustRightInd/>
      <w:spacing w:line="280" w:lineRule="exact"/>
      <w:ind w:firstLine="284"/>
      <w:textAlignment w:val="auto"/>
    </w:pPr>
    <w:rPr>
      <w:rFonts w:ascii="Times New Roman" w:hAnsi="Times New Roman"/>
      <w:sz w:val="24"/>
      <w:szCs w:val="24"/>
    </w:rPr>
  </w:style>
  <w:style w:type="character" w:customStyle="1" w:styleId="StandardeinzugZchn">
    <w:name w:val="Standardeinzug Zchn"/>
    <w:link w:val="Standardeinzug"/>
    <w:rsid w:val="00F937A9"/>
  </w:style>
  <w:style w:type="paragraph" w:styleId="Untertitel">
    <w:name w:val="Subtitle"/>
    <w:basedOn w:val="Standard"/>
    <w:next w:val="Standard"/>
    <w:link w:val="UntertitelZchn"/>
    <w:rsid w:val="00D73F7F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</w:rPr>
  </w:style>
  <w:style w:type="character" w:customStyle="1" w:styleId="UntertitelZchn">
    <w:name w:val="Untertitel Zchn"/>
    <w:basedOn w:val="Absatz-Standardschriftart"/>
    <w:link w:val="Untertitel"/>
    <w:rsid w:val="00D73F7F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StandardKlasse8">
    <w:name w:val="Standard Klasse 8+"/>
    <w:basedOn w:val="Standard"/>
    <w:link w:val="StandardKlasse8Zchn"/>
    <w:qFormat/>
    <w:rsid w:val="004F45C4"/>
    <w:rPr>
      <w:sz w:val="22"/>
    </w:rPr>
  </w:style>
  <w:style w:type="paragraph" w:customStyle="1" w:styleId="SprechblasenKlasse5-7">
    <w:name w:val="Sprechblasen Klasse 5-7"/>
    <w:link w:val="SprechblasenKlasse5-7Zchn"/>
    <w:qFormat/>
    <w:rsid w:val="00D73F7F"/>
    <w:rPr>
      <w:rFonts w:asciiTheme="majorHAnsi" w:eastAsia="Arial Unicode MS" w:hAnsiTheme="majorHAnsi" w:cs="Arial Unicode MS"/>
      <w:color w:val="000000"/>
      <w:sz w:val="20"/>
      <w:szCs w:val="27"/>
    </w:rPr>
  </w:style>
  <w:style w:type="character" w:customStyle="1" w:styleId="StandardKlasse8Zchn">
    <w:name w:val="Standard Klasse 8+ Zchn"/>
    <w:basedOn w:val="Absatz-Standardschriftart"/>
    <w:link w:val="StandardKlasse8"/>
    <w:rsid w:val="004F45C4"/>
    <w:rPr>
      <w:rFonts w:ascii="Calibri" w:eastAsiaTheme="minorEastAsia" w:hAnsi="Calibri"/>
      <w:sz w:val="22"/>
      <w:szCs w:val="22"/>
    </w:rPr>
  </w:style>
  <w:style w:type="paragraph" w:customStyle="1" w:styleId="SprechblasenKlasse8">
    <w:name w:val="Sprechblasen Klasse 8+"/>
    <w:link w:val="SprechblasenKlasse8Zchn"/>
    <w:qFormat/>
    <w:rsid w:val="00D73F7F"/>
    <w:rPr>
      <w:rFonts w:asciiTheme="majorHAnsi" w:eastAsia="Arial Unicode MS" w:hAnsiTheme="majorHAnsi" w:cs="Arial Unicode MS"/>
      <w:color w:val="000000"/>
      <w:sz w:val="18"/>
      <w:szCs w:val="27"/>
    </w:rPr>
  </w:style>
  <w:style w:type="character" w:customStyle="1" w:styleId="SprechblasenKlasse5-7Zchn">
    <w:name w:val="Sprechblasen Klasse 5-7 Zchn"/>
    <w:basedOn w:val="Absatz-Standardschriftart"/>
    <w:link w:val="SprechblasenKlasse5-7"/>
    <w:rsid w:val="00D73F7F"/>
    <w:rPr>
      <w:rFonts w:asciiTheme="majorHAnsi" w:eastAsia="Arial Unicode MS" w:hAnsiTheme="majorHAnsi" w:cs="Arial Unicode MS"/>
      <w:color w:val="000000"/>
      <w:sz w:val="20"/>
      <w:szCs w:val="27"/>
    </w:rPr>
  </w:style>
  <w:style w:type="character" w:customStyle="1" w:styleId="SprechblasenKlasse8Zchn">
    <w:name w:val="Sprechblasen Klasse 8+ Zchn"/>
    <w:basedOn w:val="SprechblasenKlasse5-7Zchn"/>
    <w:link w:val="SprechblasenKlasse8"/>
    <w:rsid w:val="00D73F7F"/>
    <w:rPr>
      <w:rFonts w:asciiTheme="majorHAnsi" w:eastAsia="Arial Unicode MS" w:hAnsiTheme="majorHAnsi" w:cs="Arial Unicode MS"/>
      <w:color w:val="000000"/>
      <w:sz w:val="18"/>
      <w:szCs w:val="27"/>
    </w:rPr>
  </w:style>
  <w:style w:type="paragraph" w:customStyle="1" w:styleId="Titelseite-Impressum">
    <w:name w:val="Titelseite-Impressum"/>
    <w:basedOn w:val="Standard"/>
    <w:qFormat/>
    <w:rsid w:val="00465D39"/>
    <w:pPr>
      <w:jc w:val="left"/>
    </w:pPr>
    <w:rPr>
      <w:sz w:val="18"/>
    </w:rPr>
  </w:style>
  <w:style w:type="paragraph" w:customStyle="1" w:styleId="KommentarzurBildherkunft">
    <w:name w:val="Kommentar zur Bildherkunft"/>
    <w:basedOn w:val="Standard"/>
    <w:qFormat/>
    <w:rsid w:val="006E66E2"/>
    <w:pPr>
      <w:jc w:val="left"/>
    </w:pPr>
    <w:rPr>
      <w:b/>
      <w:color w:val="FF0000"/>
      <w:sz w:val="16"/>
      <w:szCs w:val="14"/>
    </w:rPr>
  </w:style>
  <w:style w:type="paragraph" w:customStyle="1" w:styleId="Tabelle-Ueberschrift">
    <w:name w:val="Tabelle-Ueberschrift"/>
    <w:basedOn w:val="Standard"/>
    <w:qFormat/>
    <w:rsid w:val="005E299E"/>
    <w:pPr>
      <w:jc w:val="left"/>
    </w:pPr>
    <w:rPr>
      <w:rFonts w:eastAsia="MS Mincho"/>
      <w:b/>
      <w:sz w:val="19"/>
      <w:szCs w:val="19"/>
    </w:rPr>
  </w:style>
  <w:style w:type="paragraph" w:customStyle="1" w:styleId="Titel-Baustein">
    <w:name w:val="Titel-Baustein"/>
    <w:basedOn w:val="Standard"/>
    <w:qFormat/>
    <w:rsid w:val="00950A4D"/>
    <w:pPr>
      <w:jc w:val="left"/>
    </w:pPr>
    <w:rPr>
      <w:b/>
      <w:sz w:val="5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D543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semiHidden/>
    <w:unhideWhenUsed/>
    <w:rsid w:val="004D543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9.png"/><Relationship Id="rId21" Type="http://schemas.openxmlformats.org/officeDocument/2006/relationships/image" Target="media/image14.png"/><Relationship Id="rId42" Type="http://schemas.openxmlformats.org/officeDocument/2006/relationships/image" Target="media/image31.png"/><Relationship Id="rId63" Type="http://schemas.openxmlformats.org/officeDocument/2006/relationships/image" Target="media/image48.png"/><Relationship Id="rId84" Type="http://schemas.openxmlformats.org/officeDocument/2006/relationships/image" Target="media/image67.png"/><Relationship Id="rId138" Type="http://schemas.openxmlformats.org/officeDocument/2006/relationships/image" Target="media/image114.png"/><Relationship Id="rId107" Type="http://schemas.openxmlformats.org/officeDocument/2006/relationships/image" Target="media/image89.png"/><Relationship Id="rId11" Type="http://schemas.openxmlformats.org/officeDocument/2006/relationships/image" Target="media/image4.png"/><Relationship Id="rId32" Type="http://schemas.openxmlformats.org/officeDocument/2006/relationships/image" Target="media/image25.svg"/><Relationship Id="rId53" Type="http://schemas.openxmlformats.org/officeDocument/2006/relationships/image" Target="media/image40.png"/><Relationship Id="rId74" Type="http://schemas.openxmlformats.org/officeDocument/2006/relationships/image" Target="media/image58.png"/><Relationship Id="rId128" Type="http://schemas.openxmlformats.org/officeDocument/2006/relationships/image" Target="media/image108.svg"/><Relationship Id="rId149" Type="http://schemas.openxmlformats.org/officeDocument/2006/relationships/header" Target="header2.xml"/><Relationship Id="rId5" Type="http://schemas.openxmlformats.org/officeDocument/2006/relationships/webSettings" Target="webSettings.xml"/><Relationship Id="rId95" Type="http://schemas.openxmlformats.org/officeDocument/2006/relationships/image" Target="media/image78.svg"/><Relationship Id="rId22" Type="http://schemas.openxmlformats.org/officeDocument/2006/relationships/image" Target="media/image15.svg"/><Relationship Id="rId27" Type="http://schemas.openxmlformats.org/officeDocument/2006/relationships/image" Target="media/image20.png"/><Relationship Id="rId43" Type="http://schemas.openxmlformats.org/officeDocument/2006/relationships/oleObject" Target="embeddings/oleObject1.bin"/><Relationship Id="rId48" Type="http://schemas.openxmlformats.org/officeDocument/2006/relationships/image" Target="media/image35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95.png"/><Relationship Id="rId118" Type="http://schemas.openxmlformats.org/officeDocument/2006/relationships/image" Target="media/image100.svg"/><Relationship Id="rId134" Type="http://schemas.openxmlformats.org/officeDocument/2006/relationships/image" Target="media/image110.png"/><Relationship Id="rId139" Type="http://schemas.openxmlformats.org/officeDocument/2006/relationships/image" Target="media/image115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150" Type="http://schemas.openxmlformats.org/officeDocument/2006/relationships/footer" Target="footer1.xml"/><Relationship Id="rId155" Type="http://schemas.openxmlformats.org/officeDocument/2006/relationships/theme" Target="theme/theme1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59" Type="http://schemas.openxmlformats.org/officeDocument/2006/relationships/image" Target="media/image46.png"/><Relationship Id="rId103" Type="http://schemas.openxmlformats.org/officeDocument/2006/relationships/image" Target="media/image85.png"/><Relationship Id="rId108" Type="http://schemas.openxmlformats.org/officeDocument/2006/relationships/image" Target="media/image90.svg"/><Relationship Id="rId124" Type="http://schemas.openxmlformats.org/officeDocument/2006/relationships/image" Target="media/image104.png"/><Relationship Id="rId129" Type="http://schemas.openxmlformats.org/officeDocument/2006/relationships/image" Target="media/image109.png"/><Relationship Id="rId54" Type="http://schemas.openxmlformats.org/officeDocument/2006/relationships/image" Target="media/image41.png"/><Relationship Id="rId70" Type="http://schemas.openxmlformats.org/officeDocument/2006/relationships/image" Target="media/image55.png"/><Relationship Id="rId75" Type="http://schemas.microsoft.com/office/2007/relationships/hdphoto" Target="media/hdphoto4.wdp"/><Relationship Id="rId91" Type="http://schemas.openxmlformats.org/officeDocument/2006/relationships/image" Target="media/image74.svg"/><Relationship Id="rId96" Type="http://schemas.openxmlformats.org/officeDocument/2006/relationships/image" Target="media/image79.png"/><Relationship Id="rId140" Type="http://schemas.openxmlformats.org/officeDocument/2006/relationships/image" Target="media/image116.png"/><Relationship Id="rId145" Type="http://schemas.openxmlformats.org/officeDocument/2006/relationships/image" Target="media/image1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svg"/><Relationship Id="rId49" Type="http://schemas.openxmlformats.org/officeDocument/2006/relationships/image" Target="media/image36.svg"/><Relationship Id="rId114" Type="http://schemas.openxmlformats.org/officeDocument/2006/relationships/image" Target="media/image96.svg"/><Relationship Id="rId119" Type="http://schemas.openxmlformats.org/officeDocument/2006/relationships/image" Target="media/image101.png"/><Relationship Id="rId44" Type="http://schemas.openxmlformats.org/officeDocument/2006/relationships/image" Target="media/image32.png"/><Relationship Id="rId60" Type="http://schemas.microsoft.com/office/2007/relationships/hdphoto" Target="media/hdphoto1.wdp"/><Relationship Id="rId65" Type="http://schemas.openxmlformats.org/officeDocument/2006/relationships/image" Target="media/image50.svg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130" Type="http://schemas.openxmlformats.org/officeDocument/2006/relationships/image" Target="media/image330.png"/><Relationship Id="rId135" Type="http://schemas.openxmlformats.org/officeDocument/2006/relationships/image" Target="media/image111.png"/><Relationship Id="rId151" Type="http://schemas.openxmlformats.org/officeDocument/2006/relationships/footer" Target="footer2.xml"/><Relationship Id="rId156" Type="http://schemas.microsoft.com/office/2018/08/relationships/commentsExtensible" Target="commentsExtensible.xml"/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109" Type="http://schemas.openxmlformats.org/officeDocument/2006/relationships/image" Target="media/image91.png"/><Relationship Id="rId34" Type="http://schemas.openxmlformats.org/officeDocument/2006/relationships/image" Target="media/image27.svg"/><Relationship Id="rId50" Type="http://schemas.openxmlformats.org/officeDocument/2006/relationships/image" Target="media/image37.png"/><Relationship Id="rId55" Type="http://schemas.openxmlformats.org/officeDocument/2006/relationships/image" Target="media/image42.svg"/><Relationship Id="rId76" Type="http://schemas.openxmlformats.org/officeDocument/2006/relationships/image" Target="media/image59.png"/><Relationship Id="rId97" Type="http://schemas.openxmlformats.org/officeDocument/2006/relationships/image" Target="media/image80.svg"/><Relationship Id="rId104" Type="http://schemas.openxmlformats.org/officeDocument/2006/relationships/image" Target="media/image86.svg"/><Relationship Id="rId120" Type="http://schemas.openxmlformats.org/officeDocument/2006/relationships/image" Target="media/image102.svg"/><Relationship Id="rId125" Type="http://schemas.openxmlformats.org/officeDocument/2006/relationships/image" Target="media/image105.svg"/><Relationship Id="rId141" Type="http://schemas.openxmlformats.org/officeDocument/2006/relationships/image" Target="media/image117.png"/><Relationship Id="rId146" Type="http://schemas.microsoft.com/office/2007/relationships/hdphoto" Target="media/hdphoto6.wdp"/><Relationship Id="rId7" Type="http://schemas.openxmlformats.org/officeDocument/2006/relationships/endnotes" Target="endnotes.xml"/><Relationship Id="rId71" Type="http://schemas.openxmlformats.org/officeDocument/2006/relationships/image" Target="media/image56.svg"/><Relationship Id="rId92" Type="http://schemas.openxmlformats.org/officeDocument/2006/relationships/image" Target="media/image7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svg"/><Relationship Id="rId45" Type="http://schemas.openxmlformats.org/officeDocument/2006/relationships/oleObject" Target="embeddings/oleObject2.bin"/><Relationship Id="rId66" Type="http://schemas.openxmlformats.org/officeDocument/2006/relationships/image" Target="media/image51.png"/><Relationship Id="rId87" Type="http://schemas.openxmlformats.org/officeDocument/2006/relationships/image" Target="media/image70.svg"/><Relationship Id="rId110" Type="http://schemas.openxmlformats.org/officeDocument/2006/relationships/image" Target="media/image92.svg"/><Relationship Id="rId115" Type="http://schemas.openxmlformats.org/officeDocument/2006/relationships/image" Target="media/image97.png"/><Relationship Id="rId131" Type="http://schemas.openxmlformats.org/officeDocument/2006/relationships/image" Target="media/image340.svg"/><Relationship Id="rId136" Type="http://schemas.openxmlformats.org/officeDocument/2006/relationships/image" Target="media/image112.png"/><Relationship Id="rId61" Type="http://schemas.openxmlformats.org/officeDocument/2006/relationships/image" Target="media/image47.png"/><Relationship Id="rId82" Type="http://schemas.openxmlformats.org/officeDocument/2006/relationships/image" Target="media/image65.png"/><Relationship Id="rId152" Type="http://schemas.openxmlformats.org/officeDocument/2006/relationships/header" Target="header3.xml"/><Relationship Id="rId19" Type="http://schemas.openxmlformats.org/officeDocument/2006/relationships/image" Target="media/image12.png"/><Relationship Id="rId14" Type="http://schemas.openxmlformats.org/officeDocument/2006/relationships/image" Target="media/image7.svg"/><Relationship Id="rId30" Type="http://schemas.openxmlformats.org/officeDocument/2006/relationships/image" Target="media/image23.svg"/><Relationship Id="rId35" Type="http://schemas.openxmlformats.org/officeDocument/2006/relationships/image" Target="media/image28.png"/><Relationship Id="rId56" Type="http://schemas.openxmlformats.org/officeDocument/2006/relationships/image" Target="media/image43.png"/><Relationship Id="rId77" Type="http://schemas.openxmlformats.org/officeDocument/2006/relationships/image" Target="media/image60.png"/><Relationship Id="rId100" Type="http://schemas.openxmlformats.org/officeDocument/2006/relationships/image" Target="media/image83.jpeg"/><Relationship Id="rId105" Type="http://schemas.openxmlformats.org/officeDocument/2006/relationships/image" Target="media/image87.png"/><Relationship Id="rId126" Type="http://schemas.openxmlformats.org/officeDocument/2006/relationships/image" Target="media/image106.png"/><Relationship Id="rId147" Type="http://schemas.openxmlformats.org/officeDocument/2006/relationships/image" Target="media/image122.png"/><Relationship Id="rId8" Type="http://schemas.openxmlformats.org/officeDocument/2006/relationships/image" Target="media/image1.png"/><Relationship Id="rId51" Type="http://schemas.openxmlformats.org/officeDocument/2006/relationships/image" Target="media/image38.svg"/><Relationship Id="rId72" Type="http://schemas.openxmlformats.org/officeDocument/2006/relationships/image" Target="media/image57.png"/><Relationship Id="rId93" Type="http://schemas.openxmlformats.org/officeDocument/2006/relationships/image" Target="media/image76.png"/><Relationship Id="rId98" Type="http://schemas.openxmlformats.org/officeDocument/2006/relationships/image" Target="media/image81.png"/><Relationship Id="rId121" Type="http://schemas.openxmlformats.org/officeDocument/2006/relationships/oleObject" Target="embeddings/oleObject3.bin"/><Relationship Id="rId142" Type="http://schemas.openxmlformats.org/officeDocument/2006/relationships/image" Target="media/image118.png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3.png"/><Relationship Id="rId67" Type="http://schemas.openxmlformats.org/officeDocument/2006/relationships/image" Target="media/image52.svg"/><Relationship Id="rId116" Type="http://schemas.openxmlformats.org/officeDocument/2006/relationships/image" Target="media/image98.svg"/><Relationship Id="rId137" Type="http://schemas.openxmlformats.org/officeDocument/2006/relationships/image" Target="media/image113.png"/><Relationship Id="rId20" Type="http://schemas.openxmlformats.org/officeDocument/2006/relationships/image" Target="media/image13.svg"/><Relationship Id="rId41" Type="http://schemas.openxmlformats.org/officeDocument/2006/relationships/image" Target="media/image30.png"/><Relationship Id="rId62" Type="http://schemas.microsoft.com/office/2007/relationships/hdphoto" Target="media/hdphoto2.wdp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111" Type="http://schemas.openxmlformats.org/officeDocument/2006/relationships/image" Target="media/image93.jpeg"/><Relationship Id="rId132" Type="http://schemas.openxmlformats.org/officeDocument/2006/relationships/image" Target="media/image350.png"/><Relationship Id="rId153" Type="http://schemas.openxmlformats.org/officeDocument/2006/relationships/footer" Target="footer3.xml"/><Relationship Id="rId15" Type="http://schemas.openxmlformats.org/officeDocument/2006/relationships/image" Target="media/image8.png"/><Relationship Id="rId36" Type="http://schemas.openxmlformats.org/officeDocument/2006/relationships/image" Target="media/image29.svg"/><Relationship Id="rId57" Type="http://schemas.openxmlformats.org/officeDocument/2006/relationships/image" Target="media/image44.png"/><Relationship Id="rId106" Type="http://schemas.openxmlformats.org/officeDocument/2006/relationships/image" Target="media/image88.svg"/><Relationship Id="rId127" Type="http://schemas.openxmlformats.org/officeDocument/2006/relationships/image" Target="media/image107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39.png"/><Relationship Id="rId73" Type="http://schemas.microsoft.com/office/2007/relationships/hdphoto" Target="media/hdphoto3.wdp"/><Relationship Id="rId78" Type="http://schemas.openxmlformats.org/officeDocument/2006/relationships/image" Target="media/image61.png"/><Relationship Id="rId94" Type="http://schemas.openxmlformats.org/officeDocument/2006/relationships/image" Target="media/image77.png"/><Relationship Id="rId99" Type="http://schemas.openxmlformats.org/officeDocument/2006/relationships/image" Target="media/image82.svg"/><Relationship Id="rId101" Type="http://schemas.openxmlformats.org/officeDocument/2006/relationships/image" Target="media/image84.png"/><Relationship Id="rId122" Type="http://schemas.openxmlformats.org/officeDocument/2006/relationships/oleObject" Target="embeddings/oleObject4.bin"/><Relationship Id="rId143" Type="http://schemas.openxmlformats.org/officeDocument/2006/relationships/image" Target="media/image119.png"/><Relationship Id="rId148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svg"/><Relationship Id="rId47" Type="http://schemas.openxmlformats.org/officeDocument/2006/relationships/image" Target="media/image34.svg"/><Relationship Id="rId68" Type="http://schemas.openxmlformats.org/officeDocument/2006/relationships/image" Target="media/image53.png"/><Relationship Id="rId89" Type="http://schemas.openxmlformats.org/officeDocument/2006/relationships/image" Target="media/image72.svg"/><Relationship Id="rId112" Type="http://schemas.openxmlformats.org/officeDocument/2006/relationships/image" Target="media/image94.svg"/><Relationship Id="rId133" Type="http://schemas.openxmlformats.org/officeDocument/2006/relationships/image" Target="media/image360.svg"/><Relationship Id="rId154" Type="http://schemas.openxmlformats.org/officeDocument/2006/relationships/fontTable" Target="fontTable.xml"/><Relationship Id="rId16" Type="http://schemas.openxmlformats.org/officeDocument/2006/relationships/image" Target="media/image9.svg"/><Relationship Id="rId58" Type="http://schemas.openxmlformats.org/officeDocument/2006/relationships/image" Target="media/image45.png"/><Relationship Id="rId79" Type="http://schemas.openxmlformats.org/officeDocument/2006/relationships/image" Target="media/image62.png"/><Relationship Id="rId102" Type="http://schemas.microsoft.com/office/2007/relationships/hdphoto" Target="media/hdphoto5.wdp"/><Relationship Id="rId123" Type="http://schemas.openxmlformats.org/officeDocument/2006/relationships/image" Target="media/image103.png"/><Relationship Id="rId144" Type="http://schemas.openxmlformats.org/officeDocument/2006/relationships/image" Target="media/image120.svg"/><Relationship Id="rId90" Type="http://schemas.openxmlformats.org/officeDocument/2006/relationships/image" Target="media/image7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D:\Dokumente\Uni\Mathematik\Arbeit%20IEEM\SiMa\Sima-Material-Template-181018_CF_WordVorlag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>
          <a:solidFill>
            <a:schemeClr val="bg1">
              <a:lumMod val="65000"/>
            </a:schemeClr>
          </a:solidFill>
        </a:ln>
        <a:effectLst/>
      </a:spPr>
      <a:bodyPr lIns="36000" tIns="0" rIns="36000" bIns="0" rtlCol="0" anchor="t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</a:spPr>
      <a:bodyPr wrap="square" lIns="0" tIns="3600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9DFEEA-F4E9-054F-882A-6E33F23C4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D:\Dokumente\Uni\Mathematik\Arbeit IEEM\SiMa\Sima-Material-Template-181018_CF_WordVorlage.dotx</Template>
  <TotalTime>0</TotalTime>
  <Pages>48</Pages>
  <Words>9048</Words>
  <Characters>57008</Characters>
  <Application>Microsoft Office Word</Application>
  <DocSecurity>0</DocSecurity>
  <Lines>475</Lines>
  <Paragraphs>131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Exposee</vt:lpstr>
    </vt:vector>
  </TitlesOfParts>
  <Company>TL</Company>
  <LinksUpToDate>false</LinksUpToDate>
  <CharactersWithSpaces>65925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Exposee</dc:title>
  <dc:subject/>
  <dc:creator>TL</dc:creator>
  <cp:keywords/>
  <dc:description/>
  <cp:lastModifiedBy>SP</cp:lastModifiedBy>
  <cp:revision>3</cp:revision>
  <cp:lastPrinted>2020-05-18T14:43:00Z</cp:lastPrinted>
  <dcterms:created xsi:type="dcterms:W3CDTF">2020-05-18T14:32:00Z</dcterms:created>
  <dcterms:modified xsi:type="dcterms:W3CDTF">2020-05-18T14:43:00Z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