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DD64D" w14:textId="3BBC460F" w:rsidR="003053F4" w:rsidRDefault="00082BAA" w:rsidP="00AE2998">
      <w:pPr>
        <w:spacing w:after="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noProof/>
          <w:color w:val="000000"/>
          <w14:ligatures w14:val="standardContextua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0D88E8E" wp14:editId="6BF8543F">
                <wp:simplePos x="0" y="0"/>
                <wp:positionH relativeFrom="column">
                  <wp:posOffset>-677545</wp:posOffset>
                </wp:positionH>
                <wp:positionV relativeFrom="paragraph">
                  <wp:posOffset>-720090</wp:posOffset>
                </wp:positionV>
                <wp:extent cx="7547610" cy="3028950"/>
                <wp:effectExtent l="0" t="0" r="0" b="0"/>
                <wp:wrapNone/>
                <wp:docPr id="42267521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610" cy="3028950"/>
                          <a:chOff x="0" y="0"/>
                          <a:chExt cx="7547610" cy="3028950"/>
                        </a:xfrm>
                      </wpg:grpSpPr>
                      <wpg:grpSp>
                        <wpg:cNvPr id="281908729" name="Gruppieren 1"/>
                        <wpg:cNvGrpSpPr/>
                        <wpg:grpSpPr>
                          <a:xfrm>
                            <a:off x="0" y="0"/>
                            <a:ext cx="7547610" cy="3028950"/>
                            <a:chOff x="35147" y="-6118"/>
                            <a:chExt cx="7548060" cy="3029564"/>
                          </a:xfrm>
                        </wpg:grpSpPr>
                        <wps:wsp>
                          <wps:cNvPr id="1118746684" name="Textfeld 1"/>
                          <wps:cNvSpPr txBox="1"/>
                          <wps:spPr>
                            <a:xfrm>
                              <a:off x="35147" y="-6118"/>
                              <a:ext cx="7548060" cy="302956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51308D" w14:textId="77777777" w:rsidR="003053F4" w:rsidRDefault="003053F4" w:rsidP="00082BAA">
                                <w:pPr>
                                  <w:spacing w:line="240" w:lineRule="auto"/>
                                </w:pPr>
                              </w:p>
                              <w:p w14:paraId="2A78B84C" w14:textId="77777777" w:rsidR="003053F4" w:rsidRDefault="003053F4" w:rsidP="00082BAA">
                                <w:pPr>
                                  <w:pStyle w:val="Titel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242BFC9" w14:textId="77777777" w:rsidR="00082BAA" w:rsidRPr="00082BAA" w:rsidRDefault="00082BAA" w:rsidP="00082BAA">
                                <w:pPr>
                                  <w:spacing w:line="240" w:lineRule="auto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CCB8C40" w14:textId="0522DA18" w:rsidR="003053F4" w:rsidRPr="003053F4" w:rsidRDefault="00082BAA" w:rsidP="00082BAA">
                                <w:pPr>
                                  <w:pStyle w:val="Titel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327A86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327A86"/>
                                    <w:sz w:val="44"/>
                                    <w:szCs w:val="44"/>
                                  </w:rPr>
                                  <w:t>Anteile von Mengen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327A86"/>
                                    <w:sz w:val="44"/>
                                    <w:szCs w:val="44"/>
                                  </w:rPr>
                                  <w:br/>
                                  <w:t>bestimmen</w:t>
                                </w:r>
                              </w:p>
                              <w:p w14:paraId="37D05362" w14:textId="5B74EA86" w:rsidR="003053F4" w:rsidRPr="003053F4" w:rsidRDefault="003053F4" w:rsidP="00082BAA">
                                <w:pPr>
                                  <w:pStyle w:val="Untertitel"/>
                                  <w:spacing w:line="240" w:lineRule="auto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053F4">
                                  <w:rPr>
                                    <w:sz w:val="36"/>
                                    <w:szCs w:val="36"/>
                                  </w:rPr>
                                  <w:t>Text zum Erklärvideo B</w:t>
                                </w:r>
                                <w:r w:rsidR="00082BAA">
                                  <w:rPr>
                                    <w:sz w:val="36"/>
                                    <w:szCs w:val="36"/>
                                  </w:rPr>
                                  <w:t>1C1</w:t>
                                </w:r>
                              </w:p>
                              <w:p w14:paraId="4E1BB22A" w14:textId="07FEE0F7" w:rsidR="003053F4" w:rsidRPr="003053F4" w:rsidRDefault="003053F4" w:rsidP="00082BAA">
                                <w:pPr>
                                  <w:pStyle w:val="berschrift2"/>
                                  <w:spacing w:line="240" w:lineRule="auto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3053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  <w:t>Zum Fördermaterial von Andrea Schink</w:t>
                                </w:r>
                                <w:r w:rsidR="0038189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3053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  <w:t xml:space="preserve">&amp; Susanne Prediger </w:t>
                                </w:r>
                              </w:p>
                              <w:p w14:paraId="178ECDC0" w14:textId="77777777" w:rsidR="003053F4" w:rsidRDefault="003053F4" w:rsidP="00082BAA">
                                <w:pPr>
                                  <w:spacing w:line="240" w:lineRule="auto"/>
                                </w:pPr>
                              </w:p>
                              <w:p w14:paraId="5C780615" w14:textId="4495E663" w:rsidR="003053F4" w:rsidRPr="004C7EC0" w:rsidRDefault="003053F4" w:rsidP="00082BAA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C7EC0">
                                  <w:rPr>
                                    <w:sz w:val="20"/>
                                    <w:szCs w:val="20"/>
                                  </w:rPr>
                                  <w:t>Link zum Fördermaterial und Erklärvideo: http://mathe-sicher-koennen.dzlm.de/bpd#b</w:t>
                                </w:r>
                                <w:r w:rsidR="00082BAA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648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127912" name="Grafik 3" descr="Ein Bild, das Symbol, Grafiken, Screenshot, Logo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096" y="208722"/>
                              <a:ext cx="2408555" cy="556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60629483" name="Grafik 1" descr="Ein Bild, das Screenshot, Text, Schrift, Grafike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592" y="327991"/>
                              <a:ext cx="2973070" cy="445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34365154" name="Grafik 2" descr="Ein Bild, das Symbol, Logo, Schrift, Kreis enthält.&#10;&#10;Automatisch generierte Beschreibu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81500" y="977900"/>
                            <a:ext cx="1454150" cy="84645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D88E8E" id="Gruppieren 1" o:spid="_x0000_s1026" style="position:absolute;left:0;text-align:left;margin-left:-53.35pt;margin-top:-56.7pt;width:594.3pt;height:238.5pt;z-index:251693056;mso-height-relative:margin" coordsize="75476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">
                <v:group id="_x0000_s1027" style="position:absolute;width:75476;height:30289" coordorigin="351,-61" coordsize="75480,3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28" type="#_x0000_t202" style="position:absolute;left:351;top:-61;width:75481;height:3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" fillcolor="#f2f2f2 [3052]" stroked="f" strokeweight=".5pt">
                    <v:textbox inset="18mm">
                      <w:txbxContent>
                        <w:p w14:paraId="7651308D" w14:textId="77777777" w:rsidR="003053F4" w:rsidRDefault="003053F4" w:rsidP="00082BAA">
                          <w:pPr>
                            <w:spacing w:line="240" w:lineRule="auto"/>
                          </w:pPr>
                        </w:p>
                        <w:p w14:paraId="2A78B84C" w14:textId="77777777" w:rsidR="003053F4" w:rsidRDefault="003053F4" w:rsidP="00082BAA">
                          <w:pPr>
                            <w:pStyle w:val="Titel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1242BFC9" w14:textId="77777777" w:rsidR="00082BAA" w:rsidRPr="00082BAA" w:rsidRDefault="00082BAA" w:rsidP="00082BAA">
                          <w:pPr>
                            <w:spacing w:line="240" w:lineRule="auto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4CCB8C40" w14:textId="0522DA18" w:rsidR="003053F4" w:rsidRPr="003053F4" w:rsidRDefault="00082BAA" w:rsidP="00082BAA">
                          <w:pPr>
                            <w:pStyle w:val="Titel"/>
                            <w:rPr>
                              <w:rFonts w:asciiTheme="minorHAnsi" w:hAnsiTheme="minorHAnsi" w:cstheme="minorHAnsi"/>
                              <w:b/>
                              <w:bCs/>
                              <w:color w:val="327A86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327A86"/>
                              <w:sz w:val="44"/>
                              <w:szCs w:val="44"/>
                            </w:rPr>
                            <w:t>Anteile von Mengen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327A86"/>
                              <w:sz w:val="44"/>
                              <w:szCs w:val="44"/>
                            </w:rPr>
                            <w:br/>
                            <w:t>bestimmen</w:t>
                          </w:r>
                        </w:p>
                        <w:p w14:paraId="37D05362" w14:textId="5B74EA86" w:rsidR="003053F4" w:rsidRPr="003053F4" w:rsidRDefault="003053F4" w:rsidP="00082BAA">
                          <w:pPr>
                            <w:pStyle w:val="Untertitel"/>
                            <w:spacing w:line="240" w:lineRule="auto"/>
                            <w:rPr>
                              <w:sz w:val="36"/>
                              <w:szCs w:val="36"/>
                            </w:rPr>
                          </w:pPr>
                          <w:r w:rsidRPr="003053F4">
                            <w:rPr>
                              <w:sz w:val="36"/>
                              <w:szCs w:val="36"/>
                            </w:rPr>
                            <w:t>Text zum Erklärvideo B</w:t>
                          </w:r>
                          <w:r w:rsidR="00082BAA">
                            <w:rPr>
                              <w:sz w:val="36"/>
                              <w:szCs w:val="36"/>
                            </w:rPr>
                            <w:t>1C1</w:t>
                          </w:r>
                        </w:p>
                        <w:p w14:paraId="4E1BB22A" w14:textId="07FEE0F7" w:rsidR="003053F4" w:rsidRPr="003053F4" w:rsidRDefault="003053F4" w:rsidP="00082BAA">
                          <w:pPr>
                            <w:pStyle w:val="berschrift2"/>
                            <w:spacing w:line="240" w:lineRule="auto"/>
                            <w:rPr>
                              <w:rFonts w:asciiTheme="minorHAnsi" w:hAnsiTheme="minorHAnsi" w:cs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</w:pPr>
                          <w:r w:rsidRPr="003053F4">
                            <w:rPr>
                              <w:rFonts w:asciiTheme="minorHAnsi" w:hAnsiTheme="minorHAnsi" w:cs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  <w:t>Zum Fördermaterial von Andrea Schink</w:t>
                          </w:r>
                          <w:r w:rsidR="00381899">
                            <w:rPr>
                              <w:rFonts w:asciiTheme="minorHAnsi" w:hAnsiTheme="minorHAnsi" w:cs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3053F4">
                            <w:rPr>
                              <w:rFonts w:asciiTheme="minorHAnsi" w:hAnsiTheme="minorHAnsi" w:cs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  <w:t xml:space="preserve">&amp; Susanne Prediger </w:t>
                          </w:r>
                        </w:p>
                        <w:p w14:paraId="178ECDC0" w14:textId="77777777" w:rsidR="003053F4" w:rsidRDefault="003053F4" w:rsidP="00082BAA">
                          <w:pPr>
                            <w:spacing w:line="240" w:lineRule="auto"/>
                          </w:pPr>
                        </w:p>
                        <w:p w14:paraId="5C780615" w14:textId="4495E663" w:rsidR="003053F4" w:rsidRPr="004C7EC0" w:rsidRDefault="003053F4" w:rsidP="00082BAA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4C7EC0">
                            <w:rPr>
                              <w:sz w:val="20"/>
                              <w:szCs w:val="20"/>
                            </w:rPr>
                            <w:t>Link zum Fördermaterial und Erklärvideo: http://mathe-sicher-koennen.dzlm.de/bpd#b</w:t>
                          </w:r>
                          <w:r w:rsidR="00082BAA">
                            <w:rPr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3" o:spid="_x0000_s1029" type="#_x0000_t75" alt="Ein Bild, das Symbol, Grafiken, Screenshot, Logo enthält.&#10;&#10;Automatisch generierte Beschreibung" style="position:absolute;left:43930;top:2087;width:24086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">
                    <v:imagedata r:id="rId11" o:title="Ein Bild, das Symbol, Grafiken, Screenshot, Logo enthält"/>
                  </v:shape>
                  <v:shape id="Grafik 1" o:spid="_x0000_s1030" type="#_x0000_t75" alt="Ein Bild, das Screenshot, Text, Schrift, Grafiken enthält.&#10;&#10;Automatisch generierte Beschreibung" style="position:absolute;left:5565;top:3279;width:29731;height: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">
                    <v:imagedata r:id="rId12" o:title="Ein Bild, das Screenshot, Text, Schrift, Grafiken enthält"/>
                  </v:shape>
                </v:group>
                <v:shape id="Grafik 2" o:spid="_x0000_s1031" type="#_x0000_t75" alt="Ein Bild, das Symbol, Logo, Schrift, Kreis enthält.&#10;&#10;Automatisch generierte Beschreibung" style="position:absolute;left:43815;top:9779;width:14541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" adj="3600">
                  <v:imagedata r:id="rId13" o:title="Ein Bild, das Symbol, Logo, Schrift, Kreis enthält"/>
                </v:shape>
              </v:group>
            </w:pict>
          </mc:Fallback>
        </mc:AlternateContent>
      </w:r>
    </w:p>
    <w:p w14:paraId="71B13C8F" w14:textId="5709F981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73E9C116" w14:textId="53B80A46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D3CB84A" w14:textId="65BCA0D3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4E4A627" w14:textId="0FDD1E4E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17C8395C" w14:textId="6F92D214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658038C" w14:textId="265B472D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0E8B8015" w14:textId="3B913F35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32F373C6" w14:textId="214D84A2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53C2EF19" w14:textId="3F2D7551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972A9EF" w14:textId="3E710DDD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41DB1064" w14:textId="3B0014B3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461F4DD7" w14:textId="77777777" w:rsidR="005E0A11" w:rsidRDefault="005E0A11" w:rsidP="00AE2998">
      <w:pPr>
        <w:spacing w:after="0" w:line="276" w:lineRule="auto"/>
        <w:jc w:val="both"/>
        <w:rPr>
          <w:rFonts w:cstheme="minorHAnsi"/>
          <w:color w:val="000000"/>
        </w:rPr>
      </w:pPr>
    </w:p>
    <w:tbl>
      <w:tblPr>
        <w:tblStyle w:val="Tabellenraster"/>
        <w:tblW w:w="5526" w:type="pct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548"/>
        <w:gridCol w:w="3686"/>
        <w:gridCol w:w="2976"/>
      </w:tblGrid>
      <w:tr w:rsidR="004A4616" w:rsidRPr="005628E3" w14:paraId="76948E29" w14:textId="77777777" w:rsidTr="00152D08">
        <w:tc>
          <w:tcPr>
            <w:tcW w:w="568" w:type="dxa"/>
          </w:tcPr>
          <w:p w14:paraId="26736616" w14:textId="77777777" w:rsidR="004A4616" w:rsidRPr="005628E3" w:rsidRDefault="004A4616" w:rsidP="00311C2D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nil"/>
              <w:bottom w:val="single" w:sz="8" w:space="0" w:color="BFBFBF" w:themeColor="background1" w:themeShade="BF"/>
            </w:tcBorders>
          </w:tcPr>
          <w:p w14:paraId="7354741A" w14:textId="78F3B872" w:rsidR="004A4616" w:rsidRPr="005628E3" w:rsidRDefault="004A4616" w:rsidP="00311C2D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28E3">
              <w:rPr>
                <w:rFonts w:asciiTheme="minorHAnsi" w:hAnsiTheme="minorHAnsi" w:cstheme="minorHAnsi"/>
                <w:sz w:val="20"/>
                <w:szCs w:val="20"/>
              </w:rPr>
              <w:t xml:space="preserve">Bild und Text im Video </w:t>
            </w:r>
            <w:r w:rsidRPr="00082BAA">
              <w:rPr>
                <w:rFonts w:asciiTheme="minorHAnsi" w:hAnsiTheme="minorHAnsi" w:cstheme="minorHAnsi"/>
                <w:b w:val="0"/>
                <w:sz w:val="20"/>
                <w:szCs w:val="20"/>
              </w:rPr>
              <w:t>(</w:t>
            </w:r>
            <w:r w:rsidRPr="00082BAA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wichtigste bedeutungsbezogene Satzbaustein</w:t>
            </w:r>
            <w:r w:rsidRPr="005628E3">
              <w:rPr>
                <w:rFonts w:asciiTheme="minorHAnsi" w:hAnsiTheme="minorHAnsi" w:cstheme="minorHAnsi"/>
                <w:sz w:val="20"/>
                <w:szCs w:val="20"/>
              </w:rPr>
              <w:t xml:space="preserve"> in fett</w:t>
            </w:r>
            <w:r w:rsidRPr="00082BAA">
              <w:rPr>
                <w:rFonts w:asciiTheme="minorHAnsi" w:hAnsiTheme="minorHAnsi" w:cstheme="minorHAnsi"/>
                <w:b w:val="0"/>
                <w:sz w:val="20"/>
                <w:szCs w:val="20"/>
              </w:rPr>
              <w:t>)</w:t>
            </w:r>
          </w:p>
          <w:p w14:paraId="342019C2" w14:textId="77777777" w:rsidR="00F858DB" w:rsidRPr="005628E3" w:rsidRDefault="00F858DB" w:rsidP="00F858D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E88F10E" w14:textId="77777777" w:rsidR="004A4616" w:rsidRPr="00383580" w:rsidRDefault="004A4616" w:rsidP="00311C2D">
            <w:pPr>
              <w:pStyle w:val="berschrift3"/>
              <w:spacing w:before="0" w:after="0"/>
              <w:rPr>
                <w:rFonts w:asciiTheme="minorHAnsi" w:hAnsiTheme="minorHAnsi" w:cstheme="minorHAnsi"/>
                <w:color w:val="808080"/>
                <w:sz w:val="20"/>
                <w:szCs w:val="20"/>
              </w:rPr>
            </w:pPr>
            <w:r w:rsidRPr="00383580">
              <w:rPr>
                <w:rFonts w:asciiTheme="minorHAnsi" w:hAnsiTheme="minorHAnsi" w:cstheme="minorHAnsi"/>
                <w:color w:val="808080"/>
                <w:sz w:val="20"/>
                <w:szCs w:val="20"/>
              </w:rPr>
              <w:t xml:space="preserve">     Hinweise für Lehrkräfte</w:t>
            </w:r>
          </w:p>
        </w:tc>
      </w:tr>
      <w:tr w:rsidR="004A4616" w:rsidRPr="005628E3" w14:paraId="0EC9D762" w14:textId="77777777" w:rsidTr="00F55ACC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3C1EA033" w14:textId="77777777" w:rsidR="004A4616" w:rsidRPr="005628E3" w:rsidRDefault="004A4616" w:rsidP="00311C2D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 w:rsidRPr="005628E3"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0:00</w:t>
            </w:r>
          </w:p>
        </w:tc>
        <w:tc>
          <w:tcPr>
            <w:tcW w:w="3548" w:type="dxa"/>
            <w:tcBorders>
              <w:top w:val="single" w:sz="8" w:space="0" w:color="BFBFBF" w:themeColor="background1" w:themeShade="BF"/>
              <w:left w:val="single" w:sz="18" w:space="0" w:color="327A86"/>
            </w:tcBorders>
          </w:tcPr>
          <w:p w14:paraId="7DF48E2E" w14:textId="77777777" w:rsidR="004A4616" w:rsidRPr="005628E3" w:rsidRDefault="004A4616" w:rsidP="00311C2D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28E3">
              <w:rPr>
                <w:rFonts w:asciiTheme="minorHAnsi" w:hAnsiTheme="minorHAnsi" w:cstheme="minorHAnsi"/>
                <w:sz w:val="20"/>
                <w:szCs w:val="20"/>
              </w:rPr>
              <w:t>Aufhänger</w:t>
            </w:r>
          </w:p>
        </w:tc>
        <w:tc>
          <w:tcPr>
            <w:tcW w:w="3686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FF69C2" w14:textId="77777777" w:rsidR="004A4616" w:rsidRPr="005628E3" w:rsidRDefault="004A4616" w:rsidP="00311C2D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4688F272" w14:textId="6A3EBFEC" w:rsidR="004A4616" w:rsidRPr="00383580" w:rsidRDefault="004A4616" w:rsidP="003A1E3A">
            <w:pPr>
              <w:spacing w:line="240" w:lineRule="auto"/>
              <w:rPr>
                <w:rFonts w:cstheme="minorHAnsi"/>
                <w:color w:val="808080"/>
                <w:sz w:val="18"/>
                <w:szCs w:val="18"/>
              </w:rPr>
            </w:pPr>
          </w:p>
        </w:tc>
      </w:tr>
      <w:tr w:rsidR="0022462F" w:rsidRPr="005628E3" w14:paraId="1CB4CE38" w14:textId="77777777" w:rsidTr="00F55ACC">
        <w:trPr>
          <w:trHeight w:val="2223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70588784" w14:textId="77777777" w:rsidR="0022462F" w:rsidRPr="005628E3" w:rsidRDefault="0022462F" w:rsidP="00311C2D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548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0F53C6A5" w14:textId="62C74836" w:rsidR="0022462F" w:rsidRPr="005628E3" w:rsidRDefault="0022462F" w:rsidP="00311C2D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5A685D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22A1856" wp14:editId="73F4511D">
                  <wp:extent cx="2450465" cy="1378585"/>
                  <wp:effectExtent l="0" t="0" r="6985" b="0"/>
                  <wp:docPr id="3741356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3564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F74985" w14:textId="79AC22FD" w:rsidR="0022462F" w:rsidRPr="005628E3" w:rsidRDefault="0022462F" w:rsidP="00431FE0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 xml:space="preserve">Tara hat auf Instagram von einer Umfrage in einer Klasse 5 gelesen. </w:t>
            </w:r>
            <w:r>
              <w:rPr>
                <w:rFonts w:ascii="Calibri" w:hAnsi="Calibri"/>
                <w:sz w:val="20"/>
                <w:szCs w:val="20"/>
              </w:rPr>
              <w:t>2/5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der 30 Kinder haben schon ein Smartphone.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Doch wie viele Kinder sind </w:t>
            </w:r>
            <w:r>
              <w:rPr>
                <w:rFonts w:ascii="Calibri" w:hAnsi="Calibri"/>
                <w:sz w:val="20"/>
                <w:szCs w:val="20"/>
              </w:rPr>
              <w:t>2/5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30 Kindern? Wie du das herausfinden kannst, schauen wir uns in diesem Video mal genauer an.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0AB9D644" w14:textId="391A174D" w:rsidR="0022462F" w:rsidRDefault="0022462F" w:rsidP="00F55ACC">
            <w:pPr>
              <w:pStyle w:val="Listenabsatz"/>
            </w:pPr>
            <w:r>
              <w:t>In diesem Erklärvideo B1C1 werden bildliche, sprachliche sowie symbolische Ebene vernetzt, um inhaltliche Vorstellungen zu Anteilen von Mengen aufzubauen</w:t>
            </w:r>
          </w:p>
          <w:p w14:paraId="63C1CBD0" w14:textId="49309B7E" w:rsidR="0022462F" w:rsidRPr="003A1E3A" w:rsidRDefault="0022462F" w:rsidP="00F55ACC">
            <w:pPr>
              <w:pStyle w:val="Listenabsatz"/>
            </w:pPr>
            <w:r>
              <w:t>Aufbauend auf d</w:t>
            </w:r>
            <w:r w:rsidR="00F55ACC">
              <w:t>iesen</w:t>
            </w:r>
            <w:r>
              <w:t xml:space="preserve"> inhaltlichen Vorstellungen </w:t>
            </w:r>
            <w:r w:rsidR="00F55ACC">
              <w:t xml:space="preserve">macht </w:t>
            </w:r>
            <w:r w:rsidR="00494162">
              <w:t>V</w:t>
            </w:r>
            <w:r>
              <w:t xml:space="preserve">ideo B1C2 </w:t>
            </w:r>
            <w:r w:rsidR="00F55ACC">
              <w:t>dann den Übergang zum</w:t>
            </w:r>
            <w:r w:rsidR="00F07199">
              <w:t xml:space="preserve"> symbolischen </w:t>
            </w:r>
            <w:r w:rsidR="00F55ACC">
              <w:t xml:space="preserve">Rechenverfahren </w:t>
            </w:r>
            <w:proofErr w:type="gramStart"/>
            <w:r w:rsidR="00F55ACC">
              <w:t>30 :</w:t>
            </w:r>
            <w:proofErr w:type="gramEnd"/>
            <w:r w:rsidR="00F55ACC">
              <w:t xml:space="preserve"> 5 · 2</w:t>
            </w:r>
            <w:r>
              <w:t>.</w:t>
            </w:r>
          </w:p>
        </w:tc>
      </w:tr>
      <w:tr w:rsidR="004A4616" w:rsidRPr="005628E3" w14:paraId="378A8898" w14:textId="77777777" w:rsidTr="00152D08">
        <w:trPr>
          <w:trHeight w:val="278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66341800" w14:textId="3A1F3A61" w:rsidR="004A4616" w:rsidRPr="005628E3" w:rsidRDefault="004A4616" w:rsidP="00431FE0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  <w:r w:rsidRPr="005628E3"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0</w:t>
            </w:r>
            <w:r w:rsidR="00827617"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:</w:t>
            </w:r>
            <w:r w:rsidR="005A685D"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26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7789A89D" w14:textId="09D02F4B" w:rsidR="004A4616" w:rsidRPr="00F05440" w:rsidRDefault="00F05440" w:rsidP="00311C2D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05440">
              <w:rPr>
                <w:rFonts w:asciiTheme="minorHAnsi" w:hAnsiTheme="minorHAnsi" w:cstheme="minorHAnsi"/>
                <w:sz w:val="20"/>
                <w:szCs w:val="20"/>
              </w:rPr>
              <w:t>Bildliche und sprachliche Veranschaulichung des Bestimmens von 2/5 von 30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7168F76" w14:textId="77777777" w:rsidR="004A4616" w:rsidRPr="00383580" w:rsidRDefault="004A4616" w:rsidP="00311C2D">
            <w:pPr>
              <w:spacing w:line="240" w:lineRule="auto"/>
              <w:rPr>
                <w:rFonts w:cstheme="minorHAnsi"/>
                <w:color w:val="808080"/>
                <w:sz w:val="18"/>
                <w:szCs w:val="18"/>
              </w:rPr>
            </w:pPr>
          </w:p>
        </w:tc>
      </w:tr>
      <w:tr w:rsidR="003A1E3A" w:rsidRPr="005628E3" w14:paraId="1CB717AD" w14:textId="77777777" w:rsidTr="003A1E3A">
        <w:trPr>
          <w:trHeight w:val="20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5D24A304" w14:textId="77777777" w:rsidR="003A1E3A" w:rsidRPr="005628E3" w:rsidRDefault="003A1E3A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39307088" w14:textId="05717D82" w:rsidR="003A1E3A" w:rsidRPr="00DA0E3D" w:rsidRDefault="003A1E3A" w:rsidP="00A3073E">
            <w:pPr>
              <w:ind w:left="1416"/>
              <w:rPr>
                <w:rFonts w:ascii="Calibri" w:hAnsi="Calibr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 xml:space="preserve">Die 30 Kinder stellen wir uns mit Deckeln vor. Jeder Deckel steht für ein Kind. Du willst wissen, wie viele Kinder </w:t>
            </w:r>
            <w:r>
              <w:rPr>
                <w:rFonts w:ascii="Calibri" w:hAnsi="Calibri"/>
                <w:sz w:val="20"/>
                <w:szCs w:val="20"/>
              </w:rPr>
              <w:t>2/5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30 Kindern sind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Das Besondere ist nun, dass das Ganze nicht wie sonst ein Kuchen oder ein Bruchstreifen ist, sondern eine Menge, nämlich 30 Deckel. Aber du kannst trotzdem ein</w:t>
            </w:r>
            <w:r>
              <w:rPr>
                <w:rFonts w:ascii="Calibri" w:hAnsi="Calibri"/>
                <w:sz w:val="20"/>
                <w:szCs w:val="20"/>
              </w:rPr>
              <w:t>en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Bruchstreifen als Hilfe nehmen. Der hilft dir dabei, dir die Anteile vorzustellen.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Es geht um </w:t>
            </w:r>
            <w:r>
              <w:rPr>
                <w:rFonts w:ascii="Calibri" w:hAnsi="Calibri"/>
                <w:sz w:val="20"/>
                <w:szCs w:val="20"/>
              </w:rPr>
              <w:t>2/5</w:t>
            </w:r>
            <w:r w:rsidRPr="00DA0E3D">
              <w:rPr>
                <w:rFonts w:ascii="Calibri" w:hAnsi="Calibri"/>
                <w:sz w:val="20"/>
                <w:szCs w:val="20"/>
              </w:rPr>
              <w:t>. Darum brauchst du einen Streifen mit fünf Fünfteln.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Du weißt schon,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bei Brüchen sind immer alle Teile vom Ganzen gleich groß</w:t>
            </w:r>
            <w:r w:rsidRPr="00A837F1">
              <w:rPr>
                <w:rFonts w:ascii="Calibri" w:hAnsi="Calibri"/>
                <w:bCs/>
                <w:sz w:val="20"/>
                <w:szCs w:val="20"/>
              </w:rPr>
              <w:t>.</w:t>
            </w:r>
            <w:r w:rsidR="00A837F1" w:rsidRPr="00A837F1">
              <w:rPr>
                <w:rFonts w:ascii="Calibri" w:hAnsi="Calibri"/>
                <w:bCs/>
                <w:sz w:val="20"/>
                <w:szCs w:val="20"/>
              </w:rPr>
              <w:t xml:space="preserve"> Hier ist das genauso.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6BB4C6C9" w14:textId="47A72499" w:rsidR="00632A76" w:rsidRDefault="00F55ACC" w:rsidP="00F55ACC">
            <w:pPr>
              <w:pStyle w:val="Listenabsatz"/>
            </w:pPr>
            <w:r>
              <w:t xml:space="preserve">Bislang waren die ganzen ganze Rechtecke oder Kreise oder Schokoladen, neu ist </w:t>
            </w:r>
            <w:r w:rsidR="00D21363">
              <w:t>für Lernende</w:t>
            </w:r>
            <w:r>
              <w:t>, Mengen mit mehreren Elementen als Ganze zu begreifen und zu strukturieren</w:t>
            </w:r>
            <w:r w:rsidR="00D21363">
              <w:t>.</w:t>
            </w:r>
          </w:p>
          <w:p w14:paraId="2F205004" w14:textId="1BD6E49C" w:rsidR="00F55ACC" w:rsidRDefault="001547A7" w:rsidP="00F55ACC">
            <w:pPr>
              <w:pStyle w:val="Listenabsatz"/>
            </w:pPr>
            <w:r>
              <w:t>Um d</w:t>
            </w:r>
            <w:r w:rsidR="00F55ACC">
              <w:t xml:space="preserve">en Übergang zu fördern, erfolgt die Strukturierung der Menge </w:t>
            </w:r>
            <w:r>
              <w:t>auf de</w:t>
            </w:r>
            <w:r w:rsidR="00F55ACC">
              <w:t>m</w:t>
            </w:r>
            <w:r>
              <w:t xml:space="preserve"> Bruchstreifen</w:t>
            </w:r>
            <w:r w:rsidR="00F55ACC">
              <w:t>: Das Ganze ist der ganze Streifen, auf die Fünftel legt man die Elemente in Gruppen.</w:t>
            </w:r>
          </w:p>
          <w:p w14:paraId="087B627B" w14:textId="424D5C06" w:rsidR="001547A7" w:rsidRDefault="00F55ACC" w:rsidP="00F55ACC">
            <w:pPr>
              <w:pStyle w:val="Listenabsatz"/>
            </w:pPr>
            <w:r>
              <w:t xml:space="preserve">Der Zugang setzt </w:t>
            </w:r>
            <w:r w:rsidR="001547A7">
              <w:t xml:space="preserve">inhaltliche Vorstellungen </w:t>
            </w:r>
            <w:r>
              <w:t xml:space="preserve">von </w:t>
            </w:r>
            <w:r w:rsidR="001547A7">
              <w:t xml:space="preserve">Anteil, Teil und Ganzes </w:t>
            </w:r>
            <w:r>
              <w:t>voraus.</w:t>
            </w:r>
            <w:r w:rsidR="001547A7">
              <w:t xml:space="preserve"> Sollten hier noch Schwierigkeiten bestehen, </w:t>
            </w:r>
            <w:r>
              <w:t xml:space="preserve">ist </w:t>
            </w:r>
            <w:r w:rsidR="001547A7">
              <w:t xml:space="preserve">Baustein B1A </w:t>
            </w:r>
            <w:r>
              <w:t>nutzbar.</w:t>
            </w:r>
          </w:p>
          <w:p w14:paraId="139173FB" w14:textId="7255A5D6" w:rsidR="00D017F7" w:rsidRDefault="00F55ACC" w:rsidP="00F55ACC">
            <w:pPr>
              <w:pStyle w:val="Listenabsatz"/>
            </w:pPr>
            <w:r>
              <w:t xml:space="preserve">Damit die Lernenden beim händischen Verteilen auch die Strukturen des Verteilens, Gruppierens und Zählens in Gruppen verstehen, wird die </w:t>
            </w:r>
            <w:r w:rsidR="0052709C">
              <w:t xml:space="preserve">bedeutungsbezogene Sprache </w:t>
            </w:r>
            <w:r>
              <w:t>gezielt eingeführt.</w:t>
            </w:r>
          </w:p>
          <w:p w14:paraId="1259DE70" w14:textId="01C13256" w:rsidR="003A1E3A" w:rsidRDefault="003A1E3A" w:rsidP="00F55ACC">
            <w:pPr>
              <w:pStyle w:val="Listenabsatz"/>
            </w:pPr>
            <w:r w:rsidRPr="00383580">
              <w:t>Dazu passen die MSK-Förderaufgaben 1.1</w:t>
            </w:r>
            <w:r w:rsidR="0022462F">
              <w:t>,</w:t>
            </w:r>
            <w:r w:rsidRPr="00383580">
              <w:t xml:space="preserve"> 1.</w:t>
            </w:r>
            <w:r>
              <w:t>3</w:t>
            </w:r>
            <w:r w:rsidR="0022462F">
              <w:t xml:space="preserve"> und 1.4</w:t>
            </w:r>
            <w:r>
              <w:br/>
            </w:r>
            <w:r w:rsidRPr="00383580">
              <w:t>(aus Baustein B</w:t>
            </w:r>
            <w:r w:rsidR="0022462F">
              <w:t>1C</w:t>
            </w:r>
            <w:r w:rsidRPr="00383580">
              <w:t>)</w:t>
            </w:r>
          </w:p>
        </w:tc>
      </w:tr>
      <w:tr w:rsidR="009960ED" w:rsidRPr="005628E3" w14:paraId="696EF814" w14:textId="77777777" w:rsidTr="00F55ACC">
        <w:trPr>
          <w:trHeight w:val="1191"/>
        </w:trPr>
        <w:tc>
          <w:tcPr>
            <w:tcW w:w="568" w:type="dxa"/>
            <w:vMerge w:val="restart"/>
            <w:tcBorders>
              <w:right w:val="single" w:sz="18" w:space="0" w:color="327A86"/>
            </w:tcBorders>
            <w:shd w:val="clear" w:color="auto" w:fill="auto"/>
          </w:tcPr>
          <w:p w14:paraId="23BD37D1" w14:textId="77777777" w:rsidR="009960ED" w:rsidRPr="005628E3" w:rsidRDefault="009960ED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548" w:type="dxa"/>
            <w:tcBorders>
              <w:left w:val="single" w:sz="18" w:space="0" w:color="327A86"/>
            </w:tcBorders>
          </w:tcPr>
          <w:p w14:paraId="68130A04" w14:textId="58F88B19" w:rsidR="009960ED" w:rsidRPr="005628E3" w:rsidRDefault="009960ED" w:rsidP="00DA0E3D">
            <w:pPr>
              <w:rPr>
                <w:rFonts w:cstheme="minorHAnsi"/>
                <w:sz w:val="20"/>
                <w:szCs w:val="20"/>
              </w:rPr>
            </w:pPr>
            <w:r w:rsidRPr="005A685D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B7A6B59" wp14:editId="227526C7">
                  <wp:extent cx="2450465" cy="1378585"/>
                  <wp:effectExtent l="0" t="0" r="6985" b="0"/>
                  <wp:docPr id="13733588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5881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left w:val="nil"/>
              <w:right w:val="single" w:sz="8" w:space="0" w:color="BFBFBF" w:themeColor="background1" w:themeShade="BF"/>
            </w:tcBorders>
          </w:tcPr>
          <w:p w14:paraId="4EEBEB1B" w14:textId="3278CB58" w:rsidR="009960ED" w:rsidRPr="00DA0E3D" w:rsidRDefault="009960ED" w:rsidP="009960ED">
            <w:pPr>
              <w:rPr>
                <w:rFonts w:ascii="Calibri" w:hAnsi="Calibr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 xml:space="preserve">Das Ganze, also die 30 Deckel, müssen darum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 xml:space="preserve">gleichmäßig auf die fünf </w:t>
            </w:r>
            <w:proofErr w:type="spellStart"/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Fünftelfelder</w:t>
            </w:r>
            <w:proofErr w:type="spellEnd"/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 xml:space="preserve"> verteilt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werden. Also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in fünf gleichgroße Gruppen von Deckeln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.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30 Deckel verteilt auf fünf gleichgroße Gruppen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. Das sind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fünf 6er-Gruppen</w:t>
            </w:r>
            <w:r>
              <w:rPr>
                <w:rFonts w:ascii="Calibri" w:hAnsi="Calibri"/>
                <w:bCs/>
                <w:sz w:val="20"/>
                <w:szCs w:val="20"/>
              </w:rPr>
              <w:t>.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D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enn 30 </w:t>
            </w:r>
            <w:r>
              <w:rPr>
                <w:rFonts w:ascii="Calibri" w:hAnsi="Calibri"/>
                <w:sz w:val="20"/>
                <w:szCs w:val="20"/>
              </w:rPr>
              <w:t>geteilt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durch </w:t>
            </w:r>
            <w:r>
              <w:rPr>
                <w:rFonts w:ascii="Calibri" w:hAnsi="Calibri"/>
                <w:sz w:val="20"/>
                <w:szCs w:val="20"/>
              </w:rPr>
              <w:t>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sind gleich </w:t>
            </w:r>
            <w:r>
              <w:rPr>
                <w:rFonts w:ascii="Calibri" w:hAnsi="Calibri"/>
                <w:sz w:val="20"/>
                <w:szCs w:val="20"/>
              </w:rPr>
              <w:t>6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. </w:t>
            </w:r>
            <w:r w:rsidRPr="009960ED">
              <w:rPr>
                <w:rFonts w:ascii="Calibri" w:hAnsi="Calibri"/>
                <w:b/>
                <w:bCs/>
                <w:sz w:val="20"/>
                <w:szCs w:val="20"/>
              </w:rPr>
              <w:t xml:space="preserve">In jedem </w:t>
            </w:r>
            <w:proofErr w:type="spellStart"/>
            <w:r w:rsidRPr="009960ED">
              <w:rPr>
                <w:rFonts w:ascii="Calibri" w:hAnsi="Calibri"/>
                <w:b/>
                <w:bCs/>
                <w:sz w:val="20"/>
                <w:szCs w:val="20"/>
              </w:rPr>
              <w:t>Fünftelfeld</w:t>
            </w:r>
            <w:proofErr w:type="spellEnd"/>
            <w:r w:rsidRPr="009960ED">
              <w:rPr>
                <w:rFonts w:ascii="Calibri" w:hAnsi="Calibri"/>
                <w:b/>
                <w:bCs/>
                <w:sz w:val="20"/>
                <w:szCs w:val="20"/>
              </w:rPr>
              <w:t xml:space="preserve"> liegen also 6 Deckel</w:t>
            </w:r>
            <w:r w:rsidRPr="00DA0E3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4BA73A28" w14:textId="17D486A8" w:rsidR="009960ED" w:rsidRPr="00383580" w:rsidRDefault="009960ED" w:rsidP="00A86C73">
            <w:pPr>
              <w:pStyle w:val="Listenabsatz"/>
              <w:numPr>
                <w:ilvl w:val="0"/>
                <w:numId w:val="6"/>
              </w:numPr>
              <w:ind w:hanging="272"/>
            </w:pPr>
          </w:p>
        </w:tc>
      </w:tr>
      <w:tr w:rsidR="009960ED" w:rsidRPr="005628E3" w14:paraId="46C1FD30" w14:textId="77777777" w:rsidTr="00144574">
        <w:trPr>
          <w:trHeight w:val="1509"/>
        </w:trPr>
        <w:tc>
          <w:tcPr>
            <w:tcW w:w="568" w:type="dxa"/>
            <w:vMerge/>
            <w:tcBorders>
              <w:right w:val="single" w:sz="18" w:space="0" w:color="327A86"/>
            </w:tcBorders>
            <w:shd w:val="clear" w:color="auto" w:fill="auto"/>
          </w:tcPr>
          <w:p w14:paraId="064AFF0A" w14:textId="77777777" w:rsidR="009960ED" w:rsidRPr="005628E3" w:rsidRDefault="009960ED" w:rsidP="003A1E3A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1BDFE8" w14:textId="471D838D" w:rsidR="009960ED" w:rsidRPr="00DA0E3D" w:rsidRDefault="009960ED" w:rsidP="003A1E3A">
            <w:pPr>
              <w:ind w:left="1416"/>
              <w:rPr>
                <w:rFonts w:ascii="Calibri" w:hAnsi="Calibr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 xml:space="preserve">Im Bruchstreifen kannst du jetzt gut sehen. Alle 30 Deckel zusammen sind das Ganze. Fünf Fünftel. Du kannst aber auch andere Anteile ablesen. </w:t>
            </w:r>
            <w:r>
              <w:rPr>
                <w:rFonts w:ascii="Calibri" w:hAnsi="Calibri"/>
                <w:sz w:val="20"/>
                <w:szCs w:val="20"/>
              </w:rPr>
              <w:t>1/5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30 Deckeln sind </w:t>
            </w:r>
            <w:r>
              <w:rPr>
                <w:rFonts w:ascii="Calibri" w:hAnsi="Calibri"/>
                <w:sz w:val="20"/>
                <w:szCs w:val="20"/>
              </w:rPr>
              <w:t>6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Deckel.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Tara wollte aber wissen, wie viel </w:t>
            </w:r>
            <w:r>
              <w:rPr>
                <w:rFonts w:ascii="Calibri" w:hAnsi="Calibri"/>
                <w:sz w:val="20"/>
                <w:szCs w:val="20"/>
              </w:rPr>
              <w:t>2/5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30 sind.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17698939" w14:textId="77777777" w:rsidR="009960ED" w:rsidRPr="00383580" w:rsidRDefault="009960ED" w:rsidP="00A86C73">
            <w:pPr>
              <w:pStyle w:val="Listenabsatz"/>
              <w:numPr>
                <w:ilvl w:val="0"/>
                <w:numId w:val="6"/>
              </w:numPr>
              <w:ind w:hanging="272"/>
            </w:pPr>
          </w:p>
        </w:tc>
      </w:tr>
      <w:tr w:rsidR="003A1E3A" w:rsidRPr="005628E3" w14:paraId="620FB332" w14:textId="77777777" w:rsidTr="00F55ACC">
        <w:trPr>
          <w:trHeight w:val="1509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552E498" w14:textId="77777777" w:rsidR="003A1E3A" w:rsidRPr="005628E3" w:rsidRDefault="003A1E3A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8" w:space="0" w:color="BFBFBF" w:themeColor="background1" w:themeShade="BF"/>
              <w:left w:val="single" w:sz="18" w:space="0" w:color="327A86"/>
            </w:tcBorders>
          </w:tcPr>
          <w:p w14:paraId="4818659F" w14:textId="3D6CA000" w:rsidR="003A1E3A" w:rsidRPr="005A685D" w:rsidRDefault="003A1E3A" w:rsidP="00DA0E3D">
            <w:pPr>
              <w:rPr>
                <w:rFonts w:cstheme="minorHAnsi"/>
                <w:sz w:val="20"/>
                <w:szCs w:val="20"/>
              </w:rPr>
            </w:pPr>
            <w:r w:rsidRPr="00A3073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B43071B" wp14:editId="257447E3">
                  <wp:extent cx="2450465" cy="1378585"/>
                  <wp:effectExtent l="0" t="0" r="6985" b="0"/>
                  <wp:docPr id="5227973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79737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8" w:space="0" w:color="BFBFBF" w:themeColor="background1" w:themeShade="BF"/>
              <w:left w:val="nil"/>
              <w:right w:val="single" w:sz="8" w:space="0" w:color="BFBFBF" w:themeColor="background1" w:themeShade="BF"/>
            </w:tcBorders>
          </w:tcPr>
          <w:p w14:paraId="6AFF6CC3" w14:textId="5AC80305" w:rsidR="003A1E3A" w:rsidRPr="00DA0E3D" w:rsidRDefault="003A1E3A" w:rsidP="00DA0E3D">
            <w:pPr>
              <w:rPr>
                <w:rFonts w:ascii="Calibri" w:hAnsi="Calibr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 xml:space="preserve">Du weißt,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zwei von den fünf Feldern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am Bruchstreifen, das sind </w:t>
            </w:r>
            <w:r>
              <w:rPr>
                <w:rFonts w:ascii="Calibri" w:hAnsi="Calibri"/>
                <w:sz w:val="20"/>
                <w:szCs w:val="20"/>
              </w:rPr>
              <w:t>2/5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. Also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eine 6er-Gruppe, zwei 6er-Gruppen</w:t>
            </w:r>
            <w:r>
              <w:rPr>
                <w:rFonts w:ascii="Calibri" w:hAnsi="Calibri"/>
                <w:sz w:val="20"/>
                <w:szCs w:val="20"/>
              </w:rPr>
              <w:t>,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a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lso </w:t>
            </w:r>
            <w:r>
              <w:rPr>
                <w:rFonts w:ascii="Calibri" w:hAnsi="Calibri"/>
                <w:sz w:val="20"/>
                <w:szCs w:val="20"/>
              </w:rPr>
              <w:t>2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mal </w:t>
            </w:r>
            <w:r>
              <w:rPr>
                <w:rFonts w:ascii="Calibri" w:hAnsi="Calibri"/>
                <w:sz w:val="20"/>
                <w:szCs w:val="20"/>
              </w:rPr>
              <w:t>6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Deckel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D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as sind </w:t>
            </w:r>
            <w:r>
              <w:rPr>
                <w:rFonts w:ascii="Calibri" w:hAnsi="Calibri"/>
                <w:sz w:val="20"/>
                <w:szCs w:val="20"/>
              </w:rPr>
              <w:t>12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Deckel. </w:t>
            </w:r>
            <w:r>
              <w:rPr>
                <w:rFonts w:ascii="Calibri" w:hAnsi="Calibri"/>
                <w:sz w:val="20"/>
                <w:szCs w:val="20"/>
              </w:rPr>
              <w:t>2/5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den 30 Deckeln, das sind also </w:t>
            </w:r>
            <w:r>
              <w:rPr>
                <w:rFonts w:ascii="Calibri" w:hAnsi="Calibri"/>
                <w:sz w:val="20"/>
                <w:szCs w:val="20"/>
              </w:rPr>
              <w:t>12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Deckel.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Und das gilt auch für Kinder statt Deckel. Von insgesamt 30 Kindern haben also </w:t>
            </w:r>
            <w:r>
              <w:rPr>
                <w:rFonts w:ascii="Calibri" w:hAnsi="Calibri"/>
                <w:sz w:val="20"/>
                <w:szCs w:val="20"/>
              </w:rPr>
              <w:t>12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Kinder schon ein Smartphone.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63FC532C" w14:textId="77777777" w:rsidR="003A1E3A" w:rsidRPr="00383580" w:rsidRDefault="003A1E3A" w:rsidP="00A86C73">
            <w:pPr>
              <w:pStyle w:val="Listenabsatz"/>
              <w:numPr>
                <w:ilvl w:val="0"/>
                <w:numId w:val="6"/>
              </w:numPr>
              <w:ind w:hanging="272"/>
            </w:pPr>
          </w:p>
        </w:tc>
      </w:tr>
      <w:tr w:rsidR="00827617" w:rsidRPr="005628E3" w14:paraId="71D6597B" w14:textId="77777777" w:rsidTr="008D4246">
        <w:trPr>
          <w:trHeight w:val="20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220A8EA5" w14:textId="63F7F72F" w:rsidR="00827617" w:rsidRPr="005628E3" w:rsidRDefault="00A3073E" w:rsidP="00F36BC1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3</w:t>
            </w:r>
            <w:r w:rsidR="00827617"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:2</w:t>
            </w:r>
            <w:r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4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7FEE4FEA" w14:textId="509123FE" w:rsidR="00827617" w:rsidRPr="00EE714C" w:rsidRDefault="00F05440" w:rsidP="00F36BC1">
            <w:pPr>
              <w:spacing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F05440">
              <w:rPr>
                <w:rFonts w:cstheme="minorHAnsi"/>
                <w:b/>
                <w:color w:val="000000"/>
                <w:sz w:val="20"/>
                <w:szCs w:val="20"/>
              </w:rPr>
              <w:t xml:space="preserve">Bildliche und sprachliche Veranschaulichung des Bestimmens von 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3</w:t>
            </w:r>
            <w:r w:rsidRPr="00F05440">
              <w:rPr>
                <w:rFonts w:cstheme="minorHAnsi"/>
                <w:b/>
                <w:color w:val="000000"/>
                <w:sz w:val="20"/>
                <w:szCs w:val="20"/>
              </w:rPr>
              <w:t>/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4</w:t>
            </w:r>
            <w:r w:rsidRPr="00F05440">
              <w:rPr>
                <w:rFonts w:cstheme="minorHAnsi"/>
                <w:b/>
                <w:color w:val="000000"/>
                <w:sz w:val="20"/>
                <w:szCs w:val="20"/>
              </w:rPr>
              <w:t xml:space="preserve"> von 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47CC675" w14:textId="77777777" w:rsidR="00827617" w:rsidRPr="00383580" w:rsidRDefault="00827617" w:rsidP="00383580">
            <w:pPr>
              <w:ind w:left="283" w:hanging="170"/>
              <w:rPr>
                <w:color w:val="808080"/>
                <w:sz w:val="18"/>
                <w:szCs w:val="18"/>
              </w:rPr>
            </w:pPr>
          </w:p>
        </w:tc>
      </w:tr>
      <w:tr w:rsidR="003A1E3A" w:rsidRPr="005628E3" w14:paraId="558D0204" w14:textId="77777777" w:rsidTr="00144574">
        <w:trPr>
          <w:trHeight w:val="1439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0E9231AA" w14:textId="77777777" w:rsidR="003A1E3A" w:rsidRPr="005628E3" w:rsidRDefault="003A1E3A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10C59F67" w14:textId="588B0FFF" w:rsidR="003A1E3A" w:rsidRPr="00DA0E3D" w:rsidRDefault="003A1E3A" w:rsidP="003A1E3A">
            <w:pPr>
              <w:ind w:left="1416"/>
              <w:rPr>
                <w:rFonts w:ascii="Calibri" w:hAnsi="Calibr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>Schauen wir uns noch ein Beispiel an. In der Umfrage von Klasse 6a steht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„3/4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28 Kindern machen gerne Sport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DA0E3D">
              <w:rPr>
                <w:rFonts w:ascii="Calibri" w:hAnsi="Calibri"/>
                <w:sz w:val="20"/>
                <w:szCs w:val="20"/>
              </w:rPr>
              <w:t>" Aber wie viele Kinder sind drei Viertel von 28?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Für die 28 Kinder nimmst du wieder Deckel. Den Anteil </w:t>
            </w:r>
            <w:r>
              <w:rPr>
                <w:rFonts w:ascii="Calibri" w:hAnsi="Calibri"/>
                <w:sz w:val="20"/>
                <w:szCs w:val="20"/>
              </w:rPr>
              <w:t>3/4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der Menge 28 kannst du dir wieder an einem Bruchstreifen gut vorstellen. Aber welcher Bruchstreifen passt am besten zu </w:t>
            </w:r>
            <w:r>
              <w:rPr>
                <w:rFonts w:ascii="Calibri" w:hAnsi="Calibri"/>
                <w:sz w:val="20"/>
                <w:szCs w:val="20"/>
              </w:rPr>
              <w:t>3/4</w:t>
            </w:r>
            <w:r w:rsidRPr="00DA0E3D">
              <w:rPr>
                <w:rFonts w:ascii="Calibri" w:hAnsi="Calibri"/>
                <w:sz w:val="20"/>
                <w:szCs w:val="20"/>
              </w:rPr>
              <w:t>?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7D60C65C" w14:textId="2D2390C2" w:rsidR="00F55ACC" w:rsidRDefault="00F55ACC" w:rsidP="00F55ACC">
            <w:pPr>
              <w:pStyle w:val="Listenabsatz"/>
            </w:pPr>
            <w:r>
              <w:t>Wichtig ist hier die Versprachlichung der vier 7er-Gruppen</w:t>
            </w:r>
            <w:r w:rsidR="00BE5488">
              <w:t>, wer die Struktur versteht, kann sich vom händischen Verteilen lösen</w:t>
            </w:r>
            <w:r w:rsidR="00BE5488">
              <w:br/>
              <w:t xml:space="preserve">und sukzessive zum Rechnen übergehen </w:t>
            </w:r>
          </w:p>
          <w:p w14:paraId="50310ACC" w14:textId="77777777" w:rsidR="003A1E3A" w:rsidRDefault="00112AE0" w:rsidP="00AB2F01">
            <w:pPr>
              <w:pStyle w:val="Listenabsatz"/>
            </w:pPr>
            <w:r w:rsidRPr="00383580">
              <w:t>Dazu passen die MSK-Förderaufgaben 1.</w:t>
            </w:r>
            <w:r w:rsidR="00EE714C">
              <w:t>5</w:t>
            </w:r>
            <w:r>
              <w:t>,</w:t>
            </w:r>
            <w:r w:rsidRPr="00383580">
              <w:t xml:space="preserve"> 1.</w:t>
            </w:r>
            <w:r w:rsidR="00EE714C">
              <w:t>6</w:t>
            </w:r>
            <w:r>
              <w:t xml:space="preserve"> und 1.</w:t>
            </w:r>
            <w:r w:rsidR="00EE714C">
              <w:t>7</w:t>
            </w:r>
            <w:r>
              <w:br/>
            </w:r>
            <w:r w:rsidRPr="00383580">
              <w:t>(aus Baustein B</w:t>
            </w:r>
            <w:r>
              <w:t>1C</w:t>
            </w:r>
            <w:r w:rsidRPr="00383580">
              <w:t>)</w:t>
            </w:r>
          </w:p>
          <w:p w14:paraId="0880F03D" w14:textId="0A90CC25" w:rsidR="00BE5488" w:rsidRDefault="00BE5488" w:rsidP="00AB2F01">
            <w:pPr>
              <w:pStyle w:val="Listenabsatz"/>
            </w:pPr>
            <w:r>
              <w:t>Der Übergang zum Rechnen wird im Video B1C2 thematisiert.</w:t>
            </w:r>
          </w:p>
        </w:tc>
      </w:tr>
      <w:tr w:rsidR="009960ED" w:rsidRPr="005628E3" w14:paraId="19C14C1F" w14:textId="77777777" w:rsidTr="00F55ACC">
        <w:trPr>
          <w:trHeight w:val="1928"/>
        </w:trPr>
        <w:tc>
          <w:tcPr>
            <w:tcW w:w="568" w:type="dxa"/>
            <w:vMerge w:val="restart"/>
            <w:tcBorders>
              <w:right w:val="single" w:sz="18" w:space="0" w:color="327A86"/>
            </w:tcBorders>
            <w:shd w:val="clear" w:color="auto" w:fill="auto"/>
          </w:tcPr>
          <w:p w14:paraId="34E5E8B0" w14:textId="77777777" w:rsidR="009960ED" w:rsidRPr="005628E3" w:rsidRDefault="009960ED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548" w:type="dxa"/>
            <w:tcBorders>
              <w:left w:val="single" w:sz="18" w:space="0" w:color="327A86"/>
            </w:tcBorders>
          </w:tcPr>
          <w:p w14:paraId="0B62DDB0" w14:textId="7424B12F" w:rsidR="009960ED" w:rsidRDefault="009960ED" w:rsidP="00431FE0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073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EAE5C06" wp14:editId="7035496B">
                  <wp:extent cx="2121877" cy="1378585"/>
                  <wp:effectExtent l="0" t="0" r="0" b="5715"/>
                  <wp:docPr id="2861620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162090" name=""/>
                          <pic:cNvPicPr/>
                        </pic:nvPicPr>
                        <pic:blipFill rotWithShape="1">
                          <a:blip r:embed="rId17"/>
                          <a:srcRect r="13409"/>
                          <a:stretch/>
                        </pic:blipFill>
                        <pic:spPr bwMode="auto">
                          <a:xfrm>
                            <a:off x="0" y="0"/>
                            <a:ext cx="2121877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037E1F" w14:textId="77777777" w:rsidR="009960ED" w:rsidRPr="003A1E3A" w:rsidRDefault="009960ED" w:rsidP="00A3073E">
            <w:pPr>
              <w:rPr>
                <w:sz w:val="6"/>
                <w:szCs w:val="6"/>
              </w:rPr>
            </w:pPr>
          </w:p>
          <w:p w14:paraId="731C75DC" w14:textId="2E4570C2" w:rsidR="009960ED" w:rsidRPr="00A3073E" w:rsidRDefault="009960ED" w:rsidP="00A3073E">
            <w:r w:rsidRPr="00A3073E">
              <w:rPr>
                <w:noProof/>
              </w:rPr>
              <w:drawing>
                <wp:inline distT="0" distB="0" distL="0" distR="0" wp14:anchorId="05B7A5CB" wp14:editId="523E860D">
                  <wp:extent cx="2121535" cy="1378585"/>
                  <wp:effectExtent l="0" t="0" r="0" b="5715"/>
                  <wp:docPr id="15319006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00684" name=""/>
                          <pic:cNvPicPr/>
                        </pic:nvPicPr>
                        <pic:blipFill rotWithShape="1">
                          <a:blip r:embed="rId18"/>
                          <a:srcRect r="13423"/>
                          <a:stretch/>
                        </pic:blipFill>
                        <pic:spPr bwMode="auto">
                          <a:xfrm>
                            <a:off x="0" y="0"/>
                            <a:ext cx="2121535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right w:val="single" w:sz="8" w:space="0" w:color="BFBFBF" w:themeColor="background1" w:themeShade="BF"/>
            </w:tcBorders>
          </w:tcPr>
          <w:p w14:paraId="77576E12" w14:textId="77777777" w:rsidR="00F55ACC" w:rsidRDefault="009960ED" w:rsidP="009960E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 xml:space="preserve">Es geht um Viertel. Den ganzen Streifen teilst du also am besten in vier Viertel.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Dann kannst du die ganzen 28 Deckel auf vier gleichgroße Gruppen verteilen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.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28 Deckel in vier Gruppen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. Dann sind es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vier 7er-Gruppen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. </w:t>
            </w:r>
            <w:r w:rsidR="00F55ACC"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Denn 28 geteilt durch </w:t>
            </w:r>
            <w:r>
              <w:rPr>
                <w:rFonts w:ascii="Calibri" w:hAnsi="Calibri"/>
                <w:sz w:val="20"/>
                <w:szCs w:val="20"/>
              </w:rPr>
              <w:t>4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sind gleich</w:t>
            </w:r>
            <w:r w:rsidR="00F55ACC">
              <w:rPr>
                <w:rFonts w:ascii="Calibri" w:hAnsi="Calibri"/>
                <w:sz w:val="20"/>
                <w:szCs w:val="20"/>
              </w:rPr>
              <w:br/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7 Deckel in jedem Feld.</w:t>
            </w:r>
          </w:p>
          <w:p w14:paraId="25E27588" w14:textId="3993D4CC" w:rsidR="009960ED" w:rsidRPr="00AC58D7" w:rsidRDefault="009960ED" w:rsidP="009960E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>Du siehst hier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D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er Anteil </w:t>
            </w:r>
            <w:r>
              <w:rPr>
                <w:rFonts w:ascii="Calibri" w:hAnsi="Calibri"/>
                <w:sz w:val="20"/>
                <w:szCs w:val="20"/>
              </w:rPr>
              <w:t>1/4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28 </w:t>
            </w:r>
            <w:r>
              <w:rPr>
                <w:rFonts w:ascii="Calibri" w:hAnsi="Calibri"/>
                <w:sz w:val="20"/>
                <w:szCs w:val="20"/>
              </w:rPr>
              <w:t>d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as sind genau </w:t>
            </w:r>
            <w:r>
              <w:rPr>
                <w:rFonts w:ascii="Calibri" w:hAnsi="Calibri"/>
                <w:sz w:val="20"/>
                <w:szCs w:val="20"/>
              </w:rPr>
              <w:t>7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Deckel. Und wie viele Deckel sind </w:t>
            </w:r>
            <w:r>
              <w:rPr>
                <w:rFonts w:ascii="Calibri" w:hAnsi="Calibri"/>
                <w:sz w:val="20"/>
                <w:szCs w:val="20"/>
              </w:rPr>
              <w:t>3/4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den 28 Deckeln? </w:t>
            </w:r>
            <w:r w:rsidR="00F55ACC">
              <w:rPr>
                <w:rFonts w:ascii="Calibri" w:hAnsi="Calibri"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>3/4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vom ganzen Bruchstreifen sind </w:t>
            </w:r>
            <w:r w:rsidR="00F55ACC">
              <w:rPr>
                <w:rFonts w:ascii="Calibri" w:hAnsi="Calibri"/>
                <w:sz w:val="20"/>
                <w:szCs w:val="20"/>
              </w:rPr>
              <w:br/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drei von den vier Feldern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. </w:t>
            </w:r>
            <w:r w:rsidR="00F55ACC">
              <w:rPr>
                <w:rFonts w:ascii="Calibri" w:hAnsi="Calibri"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>Als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o </w:t>
            </w:r>
            <w:r w:rsidRPr="00A837F1">
              <w:rPr>
                <w:rFonts w:ascii="Calibri" w:hAnsi="Calibri"/>
                <w:b/>
                <w:bCs/>
                <w:sz w:val="20"/>
                <w:szCs w:val="20"/>
              </w:rPr>
              <w:t>ein 7er, zwei 7er, drei 7er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. </w:t>
            </w:r>
            <w:r w:rsidR="00F55ACC"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Das sind </w:t>
            </w:r>
            <w:r>
              <w:rPr>
                <w:rFonts w:ascii="Calibri" w:hAnsi="Calibri"/>
                <w:sz w:val="20"/>
                <w:szCs w:val="20"/>
              </w:rPr>
              <w:t>3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m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al </w:t>
            </w:r>
            <w:r>
              <w:rPr>
                <w:rFonts w:ascii="Calibri" w:hAnsi="Calibri"/>
                <w:sz w:val="20"/>
                <w:szCs w:val="20"/>
              </w:rPr>
              <w:t>7</w:t>
            </w:r>
            <w:r w:rsidR="00F55ACC">
              <w:rPr>
                <w:rFonts w:ascii="Calibri" w:hAnsi="Calibri"/>
                <w:sz w:val="20"/>
                <w:szCs w:val="20"/>
              </w:rPr>
              <w:t xml:space="preserve">, also 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insgesamt 21 Deckel. </w:t>
            </w:r>
            <w:r w:rsidR="00F55ACC"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>Du siehst</w:t>
            </w:r>
            <w:r w:rsidR="00F55ACC">
              <w:rPr>
                <w:rFonts w:ascii="Calibri" w:hAnsi="Calibri"/>
                <w:sz w:val="20"/>
                <w:szCs w:val="20"/>
              </w:rPr>
              <w:t>: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3/4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28</w:t>
            </w:r>
            <w:r w:rsidR="00F55ACC">
              <w:rPr>
                <w:rFonts w:ascii="Calibri" w:hAnsi="Calibri"/>
                <w:sz w:val="20"/>
                <w:szCs w:val="20"/>
              </w:rPr>
              <w:t>, d</w:t>
            </w:r>
            <w:r w:rsidRPr="00DA0E3D">
              <w:rPr>
                <w:rFonts w:ascii="Calibri" w:hAnsi="Calibri"/>
                <w:sz w:val="20"/>
                <w:szCs w:val="20"/>
              </w:rPr>
              <w:t>as sind 21.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7BC39893" w14:textId="52C5718B" w:rsidR="009960ED" w:rsidRPr="00383580" w:rsidRDefault="009960ED" w:rsidP="00AB2F01">
            <w:pPr>
              <w:pStyle w:val="Listenabsatz"/>
            </w:pPr>
          </w:p>
        </w:tc>
      </w:tr>
      <w:tr w:rsidR="009960ED" w:rsidRPr="005628E3" w14:paraId="37362CD7" w14:textId="77777777" w:rsidTr="003A1E3A">
        <w:trPr>
          <w:trHeight w:val="395"/>
        </w:trPr>
        <w:tc>
          <w:tcPr>
            <w:tcW w:w="568" w:type="dxa"/>
            <w:vMerge/>
            <w:tcBorders>
              <w:right w:val="single" w:sz="18" w:space="0" w:color="327A86"/>
            </w:tcBorders>
            <w:shd w:val="clear" w:color="auto" w:fill="auto"/>
          </w:tcPr>
          <w:p w14:paraId="2391D4B3" w14:textId="77777777" w:rsidR="009960ED" w:rsidRPr="005628E3" w:rsidRDefault="009960ED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4EA6EA" w14:textId="6A26C4E5" w:rsidR="009960ED" w:rsidRPr="00DA0E3D" w:rsidRDefault="009960ED" w:rsidP="003A1E3A">
            <w:pPr>
              <w:ind w:left="1416"/>
              <w:rPr>
                <w:rFonts w:ascii="Calibri" w:hAnsi="Calibr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>Von den insgesamt 28 Kindern i</w:t>
            </w:r>
            <w:r>
              <w:rPr>
                <w:rFonts w:ascii="Calibri" w:hAnsi="Calibri"/>
                <w:sz w:val="20"/>
                <w:szCs w:val="20"/>
              </w:rPr>
              <w:t>n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Klasse 6a </w:t>
            </w:r>
            <w:r w:rsidR="00F55ACC">
              <w:rPr>
                <w:rFonts w:ascii="Calibri" w:hAnsi="Calibri"/>
                <w:sz w:val="20"/>
                <w:szCs w:val="20"/>
              </w:rPr>
              <w:t xml:space="preserve">treiben </w:t>
            </w:r>
            <w:r w:rsidRPr="00DA0E3D">
              <w:rPr>
                <w:rFonts w:ascii="Calibri" w:hAnsi="Calibri"/>
                <w:sz w:val="20"/>
                <w:szCs w:val="20"/>
              </w:rPr>
              <w:t>also 21 Kinder gerne Sport.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106614BC" w14:textId="77777777" w:rsidR="009960ED" w:rsidRPr="00383580" w:rsidRDefault="009960ED" w:rsidP="00AB2F01">
            <w:pPr>
              <w:pStyle w:val="Listenabsatz"/>
            </w:pPr>
          </w:p>
        </w:tc>
      </w:tr>
      <w:tr w:rsidR="00827617" w:rsidRPr="005628E3" w14:paraId="0FD95927" w14:textId="77777777" w:rsidTr="00BE5488">
        <w:trPr>
          <w:trHeight w:val="566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3D35D2ED" w14:textId="4F3C72C3" w:rsidR="00827617" w:rsidRPr="005628E3" w:rsidRDefault="00A3073E" w:rsidP="00F36BC1">
            <w:pP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5</w:t>
            </w:r>
            <w:r w:rsidR="002B511B"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44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224CBA54" w14:textId="60EB11AE" w:rsidR="00827617" w:rsidRPr="00C7166E" w:rsidRDefault="00827617" w:rsidP="00F36BC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Zusammenfassung und Abschlussaufgabe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494E9C6" w14:textId="0E41B38C" w:rsidR="00827617" w:rsidRPr="00383580" w:rsidRDefault="00BE5488" w:rsidP="00BE5488">
            <w:pPr>
              <w:pStyle w:val="Listenabsatz"/>
            </w:pPr>
            <w:r>
              <w:t>Nun bearbeiten Kinder selbst Aufgaben mit Material und erklären, was sie tun.</w:t>
            </w:r>
          </w:p>
        </w:tc>
      </w:tr>
      <w:tr w:rsidR="00827617" w:rsidRPr="005628E3" w14:paraId="0D153A82" w14:textId="77777777" w:rsidTr="00F55ACC">
        <w:tc>
          <w:tcPr>
            <w:tcW w:w="568" w:type="dxa"/>
            <w:tcBorders>
              <w:right w:val="single" w:sz="18" w:space="0" w:color="327A86"/>
            </w:tcBorders>
          </w:tcPr>
          <w:p w14:paraId="73708837" w14:textId="4F64841D" w:rsidR="00827617" w:rsidRPr="005628E3" w:rsidRDefault="00827617" w:rsidP="0033031C">
            <w:pPr>
              <w:tabs>
                <w:tab w:val="left" w:pos="375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8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0E65499F" w14:textId="70D16DA9" w:rsidR="00827617" w:rsidRPr="005628E3" w:rsidRDefault="00A3073E" w:rsidP="00450D3E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3073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D68E34F" wp14:editId="2BE50B5E">
                  <wp:extent cx="2450465" cy="1378585"/>
                  <wp:effectExtent l="0" t="0" r="6985" b="0"/>
                  <wp:docPr id="12459256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9256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left w:val="nil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8E827A" w14:textId="77777777" w:rsidR="00F55ACC" w:rsidRDefault="00AC58D7" w:rsidP="00AC58D7">
            <w:pPr>
              <w:rPr>
                <w:rFonts w:ascii="Calibri" w:hAnsi="Calibr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>Jetzt weißt du, wie du Anteile von Mengen mithilfe eines Bruchstreifens bestimmen kannst.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4535BA9F" w14:textId="77777777" w:rsidR="00F55ACC" w:rsidRDefault="00AC58D7" w:rsidP="00AC58D7">
            <w:pPr>
              <w:rPr>
                <w:rFonts w:ascii="Calibri" w:hAnsi="Calibr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 xml:space="preserve">Und wie du Anteile von Mengen ohne Deckel und Bruchstreifen rechnerisch bestimmen kannst, das zeigen wir dir im Video </w:t>
            </w:r>
            <w:r w:rsidR="00A530E6">
              <w:rPr>
                <w:rFonts w:ascii="Calibri" w:hAnsi="Calibri"/>
                <w:sz w:val="20"/>
                <w:szCs w:val="20"/>
              </w:rPr>
              <w:t>„</w:t>
            </w:r>
            <w:r w:rsidRPr="00DA0E3D">
              <w:rPr>
                <w:rFonts w:ascii="Calibri" w:hAnsi="Calibri"/>
                <w:sz w:val="20"/>
                <w:szCs w:val="20"/>
              </w:rPr>
              <w:t>Anteile von Mengen berechnen</w:t>
            </w:r>
            <w:r w:rsidR="00A530E6">
              <w:rPr>
                <w:rFonts w:ascii="Calibri" w:hAnsi="Calibri"/>
                <w:sz w:val="20"/>
                <w:szCs w:val="20"/>
              </w:rPr>
              <w:t>“</w:t>
            </w:r>
            <w:r w:rsidRPr="00DA0E3D">
              <w:rPr>
                <w:rFonts w:ascii="Calibri" w:hAnsi="Calibri"/>
                <w:sz w:val="20"/>
                <w:szCs w:val="20"/>
              </w:rPr>
              <w:t>.</w:t>
            </w:r>
            <w:r w:rsidR="00A530E6">
              <w:rPr>
                <w:rFonts w:ascii="Calibri" w:hAnsi="Calibri"/>
                <w:sz w:val="20"/>
                <w:szCs w:val="20"/>
              </w:rPr>
              <w:br/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Und jetzt bist du dran. </w:t>
            </w:r>
          </w:p>
          <w:p w14:paraId="3077CAB0" w14:textId="77777777" w:rsidR="00F55ACC" w:rsidRDefault="00AC58D7" w:rsidP="00AC58D7">
            <w:pPr>
              <w:rPr>
                <w:rFonts w:ascii="Calibri" w:hAnsi="Calibri"/>
                <w:sz w:val="20"/>
                <w:szCs w:val="2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>Erklär</w:t>
            </w:r>
            <w:r>
              <w:rPr>
                <w:rFonts w:ascii="Calibri" w:hAnsi="Calibri"/>
                <w:sz w:val="20"/>
                <w:szCs w:val="20"/>
              </w:rPr>
              <w:t>e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am Bruchstreifen. </w:t>
            </w:r>
          </w:p>
          <w:p w14:paraId="3F26AA4E" w14:textId="39453E67" w:rsidR="00827617" w:rsidRPr="00AC58D7" w:rsidRDefault="00AC58D7" w:rsidP="00AC58D7">
            <w:pPr>
              <w:rPr>
                <w:rFonts w:cstheme="minorHAnsi"/>
                <w:color w:val="000000"/>
              </w:rPr>
            </w:pPr>
            <w:r w:rsidRPr="00DA0E3D">
              <w:rPr>
                <w:rFonts w:ascii="Calibri" w:hAnsi="Calibri"/>
                <w:sz w:val="20"/>
                <w:szCs w:val="20"/>
              </w:rPr>
              <w:t xml:space="preserve">Wie viel sind </w:t>
            </w:r>
            <w:r>
              <w:rPr>
                <w:rFonts w:ascii="Calibri" w:hAnsi="Calibri"/>
                <w:sz w:val="20"/>
                <w:szCs w:val="20"/>
              </w:rPr>
              <w:t>1/5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15? Und </w:t>
            </w:r>
            <w:r>
              <w:rPr>
                <w:rFonts w:ascii="Calibri" w:hAnsi="Calibri"/>
                <w:sz w:val="20"/>
                <w:szCs w:val="20"/>
              </w:rPr>
              <w:t>2/5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15? Und </w:t>
            </w:r>
            <w:r>
              <w:rPr>
                <w:rFonts w:ascii="Calibri" w:hAnsi="Calibri"/>
                <w:sz w:val="20"/>
                <w:szCs w:val="20"/>
              </w:rPr>
              <w:t>3/5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15? </w:t>
            </w:r>
            <w:r>
              <w:rPr>
                <w:rFonts w:ascii="Calibri" w:hAnsi="Calibri"/>
                <w:sz w:val="20"/>
                <w:szCs w:val="20"/>
              </w:rPr>
              <w:t>4/5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15? </w:t>
            </w:r>
            <w:r>
              <w:rPr>
                <w:rFonts w:ascii="Calibri" w:hAnsi="Calibri"/>
                <w:sz w:val="20"/>
                <w:szCs w:val="20"/>
              </w:rPr>
              <w:t>5/5</w:t>
            </w:r>
            <w:r w:rsidRPr="00DA0E3D">
              <w:rPr>
                <w:rFonts w:ascii="Calibri" w:hAnsi="Calibri"/>
                <w:sz w:val="20"/>
                <w:szCs w:val="20"/>
              </w:rPr>
              <w:t xml:space="preserve"> von 15?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496043C8" w14:textId="77777777" w:rsidR="00827617" w:rsidRPr="00383580" w:rsidRDefault="00827617" w:rsidP="00311C2D">
            <w:pPr>
              <w:spacing w:line="240" w:lineRule="auto"/>
              <w:rPr>
                <w:rFonts w:cstheme="minorHAnsi"/>
                <w:color w:val="808080"/>
                <w:sz w:val="18"/>
                <w:szCs w:val="18"/>
              </w:rPr>
            </w:pPr>
          </w:p>
        </w:tc>
      </w:tr>
    </w:tbl>
    <w:p w14:paraId="20C42F3E" w14:textId="77777777" w:rsidR="00D3011B" w:rsidRDefault="00D3011B" w:rsidP="005628E3">
      <w:pPr>
        <w:spacing w:line="259" w:lineRule="auto"/>
        <w:rPr>
          <w:rFonts w:cstheme="minorHAnsi"/>
          <w:color w:val="000000"/>
        </w:rPr>
      </w:pPr>
    </w:p>
    <w:sectPr w:rsidR="00D3011B" w:rsidSect="00B97B6D">
      <w:pgSz w:w="11906" w:h="16838"/>
      <w:pgMar w:top="1134" w:right="1077" w:bottom="862" w:left="1077" w:header="709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59A0D" w14:textId="77777777" w:rsidR="00FC6E3B" w:rsidRDefault="00FC6E3B" w:rsidP="002E19A0">
      <w:pPr>
        <w:spacing w:after="0" w:line="240" w:lineRule="auto"/>
      </w:pPr>
      <w:r>
        <w:separator/>
      </w:r>
    </w:p>
  </w:endnote>
  <w:endnote w:type="continuationSeparator" w:id="0">
    <w:p w14:paraId="51F2BCDA" w14:textId="77777777" w:rsidR="00FC6E3B" w:rsidRDefault="00FC6E3B" w:rsidP="002E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FBA3C" w14:textId="77777777" w:rsidR="00FC6E3B" w:rsidRDefault="00FC6E3B" w:rsidP="002E19A0">
      <w:pPr>
        <w:spacing w:after="0" w:line="240" w:lineRule="auto"/>
      </w:pPr>
      <w:r>
        <w:separator/>
      </w:r>
    </w:p>
  </w:footnote>
  <w:footnote w:type="continuationSeparator" w:id="0">
    <w:p w14:paraId="774312F5" w14:textId="77777777" w:rsidR="00FC6E3B" w:rsidRDefault="00FC6E3B" w:rsidP="002E1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01925"/>
    <w:multiLevelType w:val="hybridMultilevel"/>
    <w:tmpl w:val="D5A83B4C"/>
    <w:lvl w:ilvl="0" w:tplc="2E8E8C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1D3300"/>
    <w:multiLevelType w:val="hybridMultilevel"/>
    <w:tmpl w:val="BB868E3E"/>
    <w:lvl w:ilvl="0" w:tplc="42B69D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EEC5FD8"/>
    <w:multiLevelType w:val="hybridMultilevel"/>
    <w:tmpl w:val="D5F6C51A"/>
    <w:lvl w:ilvl="0" w:tplc="26BEA2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FF41A2"/>
    <w:multiLevelType w:val="hybridMultilevel"/>
    <w:tmpl w:val="2BC81BA0"/>
    <w:lvl w:ilvl="0" w:tplc="2F7617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152B0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70EE8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D30D1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840C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5BC0F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DEC6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E640F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FEAED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69FD6DC9"/>
    <w:multiLevelType w:val="hybridMultilevel"/>
    <w:tmpl w:val="E8C45842"/>
    <w:lvl w:ilvl="0" w:tplc="3226590C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34B5F64"/>
    <w:multiLevelType w:val="hybridMultilevel"/>
    <w:tmpl w:val="67F6AB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6B16BE"/>
    <w:multiLevelType w:val="hybridMultilevel"/>
    <w:tmpl w:val="986C1152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2A39D7"/>
    <w:multiLevelType w:val="hybridMultilevel"/>
    <w:tmpl w:val="3730A1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9518740">
    <w:abstractNumId w:val="1"/>
  </w:num>
  <w:num w:numId="2" w16cid:durableId="2014798578">
    <w:abstractNumId w:val="0"/>
  </w:num>
  <w:num w:numId="3" w16cid:durableId="1150898707">
    <w:abstractNumId w:val="4"/>
  </w:num>
  <w:num w:numId="4" w16cid:durableId="512039501">
    <w:abstractNumId w:val="3"/>
  </w:num>
  <w:num w:numId="5" w16cid:durableId="1851136784">
    <w:abstractNumId w:val="6"/>
  </w:num>
  <w:num w:numId="6" w16cid:durableId="1490631996">
    <w:abstractNumId w:val="5"/>
  </w:num>
  <w:num w:numId="7" w16cid:durableId="1185291808">
    <w:abstractNumId w:val="2"/>
  </w:num>
  <w:num w:numId="8" w16cid:durableId="2127390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1AC"/>
    <w:rsid w:val="0000203A"/>
    <w:rsid w:val="00004BEF"/>
    <w:rsid w:val="00026F79"/>
    <w:rsid w:val="00064ECB"/>
    <w:rsid w:val="00070964"/>
    <w:rsid w:val="00082BAA"/>
    <w:rsid w:val="00096B2D"/>
    <w:rsid w:val="00105E8E"/>
    <w:rsid w:val="00112AE0"/>
    <w:rsid w:val="00142BBB"/>
    <w:rsid w:val="00144574"/>
    <w:rsid w:val="00152D08"/>
    <w:rsid w:val="001547A7"/>
    <w:rsid w:val="001673CF"/>
    <w:rsid w:val="00167979"/>
    <w:rsid w:val="001729ED"/>
    <w:rsid w:val="00216565"/>
    <w:rsid w:val="0022462F"/>
    <w:rsid w:val="00240F4B"/>
    <w:rsid w:val="00251AF9"/>
    <w:rsid w:val="002565C3"/>
    <w:rsid w:val="002B511B"/>
    <w:rsid w:val="002D416A"/>
    <w:rsid w:val="002E19A0"/>
    <w:rsid w:val="003053F4"/>
    <w:rsid w:val="00311C2D"/>
    <w:rsid w:val="00321925"/>
    <w:rsid w:val="0033031C"/>
    <w:rsid w:val="0035020F"/>
    <w:rsid w:val="00381899"/>
    <w:rsid w:val="00383580"/>
    <w:rsid w:val="00396753"/>
    <w:rsid w:val="003A1E3A"/>
    <w:rsid w:val="003D1A5B"/>
    <w:rsid w:val="003D4AFA"/>
    <w:rsid w:val="003E32C1"/>
    <w:rsid w:val="003F086E"/>
    <w:rsid w:val="00401941"/>
    <w:rsid w:val="004125B3"/>
    <w:rsid w:val="00415E26"/>
    <w:rsid w:val="00421F2D"/>
    <w:rsid w:val="00431FE0"/>
    <w:rsid w:val="00450D3E"/>
    <w:rsid w:val="00494162"/>
    <w:rsid w:val="004A4616"/>
    <w:rsid w:val="004A56A8"/>
    <w:rsid w:val="004B5C1C"/>
    <w:rsid w:val="004C5B88"/>
    <w:rsid w:val="004C7EC0"/>
    <w:rsid w:val="00521372"/>
    <w:rsid w:val="0052709C"/>
    <w:rsid w:val="0055080A"/>
    <w:rsid w:val="005628E3"/>
    <w:rsid w:val="00584A5F"/>
    <w:rsid w:val="00595763"/>
    <w:rsid w:val="005A1567"/>
    <w:rsid w:val="005A685D"/>
    <w:rsid w:val="005E0A11"/>
    <w:rsid w:val="005E20E1"/>
    <w:rsid w:val="00632A76"/>
    <w:rsid w:val="00633348"/>
    <w:rsid w:val="00647952"/>
    <w:rsid w:val="00651375"/>
    <w:rsid w:val="006B616F"/>
    <w:rsid w:val="006C6F09"/>
    <w:rsid w:val="00782C46"/>
    <w:rsid w:val="00787044"/>
    <w:rsid w:val="007A7A90"/>
    <w:rsid w:val="007E0DBF"/>
    <w:rsid w:val="007E364E"/>
    <w:rsid w:val="007F68BC"/>
    <w:rsid w:val="00827617"/>
    <w:rsid w:val="00890A2C"/>
    <w:rsid w:val="008D4246"/>
    <w:rsid w:val="008D6A69"/>
    <w:rsid w:val="008E4483"/>
    <w:rsid w:val="0094616C"/>
    <w:rsid w:val="00952512"/>
    <w:rsid w:val="00961276"/>
    <w:rsid w:val="009960ED"/>
    <w:rsid w:val="009C3D69"/>
    <w:rsid w:val="009C4A02"/>
    <w:rsid w:val="00A123D6"/>
    <w:rsid w:val="00A2365D"/>
    <w:rsid w:val="00A3073E"/>
    <w:rsid w:val="00A50ACC"/>
    <w:rsid w:val="00A530E6"/>
    <w:rsid w:val="00A74937"/>
    <w:rsid w:val="00A837F1"/>
    <w:rsid w:val="00A86C73"/>
    <w:rsid w:val="00A936BD"/>
    <w:rsid w:val="00AB2F01"/>
    <w:rsid w:val="00AC58D7"/>
    <w:rsid w:val="00AE2998"/>
    <w:rsid w:val="00AE4A64"/>
    <w:rsid w:val="00AF43F7"/>
    <w:rsid w:val="00B0154B"/>
    <w:rsid w:val="00B17CA8"/>
    <w:rsid w:val="00B551AC"/>
    <w:rsid w:val="00B558CB"/>
    <w:rsid w:val="00B72448"/>
    <w:rsid w:val="00B806FF"/>
    <w:rsid w:val="00B97B6D"/>
    <w:rsid w:val="00BB643F"/>
    <w:rsid w:val="00BC0A27"/>
    <w:rsid w:val="00BE5488"/>
    <w:rsid w:val="00C17C17"/>
    <w:rsid w:val="00C7084A"/>
    <w:rsid w:val="00C7166E"/>
    <w:rsid w:val="00C854FE"/>
    <w:rsid w:val="00CC70AF"/>
    <w:rsid w:val="00CE3799"/>
    <w:rsid w:val="00D017F7"/>
    <w:rsid w:val="00D10498"/>
    <w:rsid w:val="00D21363"/>
    <w:rsid w:val="00D3011B"/>
    <w:rsid w:val="00D4150D"/>
    <w:rsid w:val="00D521EC"/>
    <w:rsid w:val="00D61FBA"/>
    <w:rsid w:val="00D82403"/>
    <w:rsid w:val="00D9579A"/>
    <w:rsid w:val="00DA0E3D"/>
    <w:rsid w:val="00DB5687"/>
    <w:rsid w:val="00DD44F2"/>
    <w:rsid w:val="00DE5996"/>
    <w:rsid w:val="00EA5018"/>
    <w:rsid w:val="00EB1AA4"/>
    <w:rsid w:val="00ED04F9"/>
    <w:rsid w:val="00EE714C"/>
    <w:rsid w:val="00EF3F5C"/>
    <w:rsid w:val="00F05440"/>
    <w:rsid w:val="00F07199"/>
    <w:rsid w:val="00F36A2A"/>
    <w:rsid w:val="00F36BC1"/>
    <w:rsid w:val="00F55ACC"/>
    <w:rsid w:val="00F659E2"/>
    <w:rsid w:val="00F858DB"/>
    <w:rsid w:val="00FA1D2E"/>
    <w:rsid w:val="00FA652C"/>
    <w:rsid w:val="00FC6E3B"/>
    <w:rsid w:val="00FF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C7B33"/>
  <w15:chartTrackingRefBased/>
  <w15:docId w15:val="{559CBB17-A7B7-44ED-BDE5-CCBCE41D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56A8"/>
    <w:pPr>
      <w:spacing w:line="254" w:lineRule="auto"/>
    </w:pPr>
    <w:rPr>
      <w:kern w:val="0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56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4A56A8"/>
    <w:pPr>
      <w:keepNext w:val="0"/>
      <w:keepLines w:val="0"/>
      <w:kinsoku w:val="0"/>
      <w:overflowPunct w:val="0"/>
      <w:spacing w:before="120" w:after="120" w:line="240" w:lineRule="auto"/>
      <w:outlineLvl w:val="2"/>
    </w:pPr>
    <w:rPr>
      <w:rFonts w:ascii="Calibri" w:eastAsia="MS PGothic" w:hAnsi="Calibri" w:cs="Calibri"/>
      <w:b/>
      <w:bCs/>
      <w:color w:val="000000"/>
      <w:kern w:val="24"/>
      <w:sz w:val="28"/>
      <w:szCs w:val="28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A56A8"/>
    <w:rPr>
      <w:rFonts w:ascii="Calibri" w:eastAsia="MS PGothic" w:hAnsi="Calibri" w:cs="Calibri"/>
      <w:b/>
      <w:bCs/>
      <w:color w:val="000000"/>
      <w:kern w:val="24"/>
      <w:sz w:val="28"/>
      <w:szCs w:val="28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4A56A8"/>
    <w:pPr>
      <w:keepNext/>
      <w:keepLines/>
      <w:spacing w:before="240" w:line="256" w:lineRule="auto"/>
      <w:contextualSpacing w:val="0"/>
      <w:outlineLvl w:val="0"/>
    </w:pPr>
    <w:rPr>
      <w:rFonts w:asciiTheme="minorHAnsi" w:hAnsiTheme="minorHAnsi" w:cstheme="minorHAnsi"/>
      <w:b/>
      <w:bCs/>
      <w:color w:val="000000"/>
      <w:spacing w:val="0"/>
      <w:kern w:val="0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56A8"/>
    <w:rPr>
      <w:rFonts w:eastAsiaTheme="majorEastAsia" w:cstheme="minorHAnsi"/>
      <w:b/>
      <w:bCs/>
      <w:color w:val="000000"/>
      <w:kern w:val="0"/>
      <w:sz w:val="56"/>
      <w:szCs w:val="56"/>
      <w:lang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56A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4A56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56A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Kommentartext">
    <w:name w:val="annotation text"/>
    <w:basedOn w:val="Standard"/>
    <w:link w:val="KommentartextZchn"/>
    <w:uiPriority w:val="99"/>
    <w:unhideWhenUsed/>
    <w:rsid w:val="00EB1A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1AA4"/>
    <w:rPr>
      <w:kern w:val="0"/>
      <w:sz w:val="20"/>
      <w:szCs w:val="20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1AA4"/>
    <w:rPr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E19A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19A0"/>
    <w:rPr>
      <w:kern w:val="0"/>
      <w:sz w:val="20"/>
      <w:szCs w:val="20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2E19A0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52D08"/>
    <w:pPr>
      <w:numPr>
        <w:numId w:val="3"/>
      </w:numPr>
      <w:spacing w:before="40" w:after="0" w:line="240" w:lineRule="auto"/>
      <w:ind w:left="283" w:hanging="170"/>
      <w:contextualSpacing/>
    </w:pPr>
    <w:rPr>
      <w:rFonts w:cstheme="minorHAnsi"/>
      <w:color w:val="808080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053F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53F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A46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3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031C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33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031C"/>
    <w:rPr>
      <w:kern w:val="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58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58DB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0258C-E785-42E3-83DE-5AA943940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.~WRD0004</Template>
  <TotalTime>0</TotalTime>
  <Pages>2</Pages>
  <Words>655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Magdalene Mierswa</dc:creator>
  <cp:keywords/>
  <dc:description/>
  <cp:lastModifiedBy>Susanne Prediger</cp:lastModifiedBy>
  <cp:revision>3</cp:revision>
  <cp:lastPrinted>2023-12-13T16:23:00Z</cp:lastPrinted>
  <dcterms:created xsi:type="dcterms:W3CDTF">2024-06-09T13:05:00Z</dcterms:created>
  <dcterms:modified xsi:type="dcterms:W3CDTF">2024-06-09T13:18:00Z</dcterms:modified>
</cp:coreProperties>
</file>