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DD64D" w14:textId="3BBC460F" w:rsidR="003053F4" w:rsidRDefault="00082BAA" w:rsidP="00AE2998">
      <w:pPr>
        <w:spacing w:after="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noProof/>
          <w:color w:val="000000"/>
          <w14:ligatures w14:val="standardContextua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0D88E8E" wp14:editId="6BF8543F">
                <wp:simplePos x="0" y="0"/>
                <wp:positionH relativeFrom="column">
                  <wp:posOffset>-677545</wp:posOffset>
                </wp:positionH>
                <wp:positionV relativeFrom="paragraph">
                  <wp:posOffset>-720090</wp:posOffset>
                </wp:positionV>
                <wp:extent cx="7547610" cy="3028950"/>
                <wp:effectExtent l="0" t="0" r="0" b="0"/>
                <wp:wrapNone/>
                <wp:docPr id="42267521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610" cy="3028950"/>
                          <a:chOff x="0" y="0"/>
                          <a:chExt cx="7547610" cy="3028950"/>
                        </a:xfrm>
                      </wpg:grpSpPr>
                      <wpg:grpSp>
                        <wpg:cNvPr id="281908729" name="Gruppieren 1"/>
                        <wpg:cNvGrpSpPr/>
                        <wpg:grpSpPr>
                          <a:xfrm>
                            <a:off x="0" y="0"/>
                            <a:ext cx="7547610" cy="3028950"/>
                            <a:chOff x="35147" y="-6118"/>
                            <a:chExt cx="7548060" cy="3029564"/>
                          </a:xfrm>
                        </wpg:grpSpPr>
                        <wps:wsp>
                          <wps:cNvPr id="1118746684" name="Textfeld 1"/>
                          <wps:cNvSpPr txBox="1"/>
                          <wps:spPr>
                            <a:xfrm>
                              <a:off x="35147" y="-6118"/>
                              <a:ext cx="7548060" cy="302956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51308D" w14:textId="77777777" w:rsidR="003053F4" w:rsidRDefault="003053F4" w:rsidP="00082BAA">
                                <w:pPr>
                                  <w:spacing w:line="240" w:lineRule="auto"/>
                                </w:pPr>
                              </w:p>
                              <w:p w14:paraId="2A78B84C" w14:textId="77777777" w:rsidR="003053F4" w:rsidRDefault="003053F4" w:rsidP="00082BAA">
                                <w:pPr>
                                  <w:pStyle w:val="Titel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242BFC9" w14:textId="77777777" w:rsidR="00082BAA" w:rsidRPr="00082BAA" w:rsidRDefault="00082BAA" w:rsidP="00082BAA">
                                <w:pPr>
                                  <w:spacing w:line="240" w:lineRule="auto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CCB8C40" w14:textId="6C5706CF" w:rsidR="003053F4" w:rsidRPr="003053F4" w:rsidRDefault="00082BAA" w:rsidP="00082BAA">
                                <w:pPr>
                                  <w:pStyle w:val="Titel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327A86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327A86"/>
                                    <w:sz w:val="44"/>
                                    <w:szCs w:val="44"/>
                                  </w:rPr>
                                  <w:t>Anteile von Mengen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327A86"/>
                                    <w:sz w:val="44"/>
                                    <w:szCs w:val="44"/>
                                  </w:rPr>
                                  <w:br/>
                                  <w:t>be</w:t>
                                </w:r>
                                <w:r w:rsidR="002F64F1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327A86"/>
                                    <w:sz w:val="44"/>
                                    <w:szCs w:val="44"/>
                                  </w:rPr>
                                  <w:t>rechnen</w:t>
                                </w:r>
                              </w:p>
                              <w:p w14:paraId="37D05362" w14:textId="54B3F9FC" w:rsidR="003053F4" w:rsidRPr="003053F4" w:rsidRDefault="003053F4" w:rsidP="00082BAA">
                                <w:pPr>
                                  <w:pStyle w:val="Untertitel"/>
                                  <w:spacing w:line="240" w:lineRule="auto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053F4">
                                  <w:rPr>
                                    <w:sz w:val="36"/>
                                    <w:szCs w:val="36"/>
                                  </w:rPr>
                                  <w:t>Text zum Erklärvideo B</w:t>
                                </w:r>
                                <w:r w:rsidR="00082BAA">
                                  <w:rPr>
                                    <w:sz w:val="36"/>
                                    <w:szCs w:val="36"/>
                                  </w:rPr>
                                  <w:t>1C</w:t>
                                </w:r>
                                <w:r w:rsidR="002F64F1">
                                  <w:rPr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  <w:p w14:paraId="4E1BB22A" w14:textId="413D005D" w:rsidR="003053F4" w:rsidRPr="003053F4" w:rsidRDefault="003053F4" w:rsidP="00082BAA">
                                <w:pPr>
                                  <w:pStyle w:val="berschrift2"/>
                                  <w:spacing w:line="240" w:lineRule="auto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3053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  <w:t>Zum Fördermaterial von Andrea Schink</w:t>
                                </w:r>
                                <w:r w:rsidR="002F64F1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3053F4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  <w:t xml:space="preserve">&amp; Susanne Prediger </w:t>
                                </w:r>
                              </w:p>
                              <w:p w14:paraId="178ECDC0" w14:textId="77777777" w:rsidR="003053F4" w:rsidRDefault="003053F4" w:rsidP="00082BAA">
                                <w:pPr>
                                  <w:spacing w:line="240" w:lineRule="auto"/>
                                </w:pPr>
                              </w:p>
                              <w:p w14:paraId="5C780615" w14:textId="4495E663" w:rsidR="003053F4" w:rsidRPr="004C7EC0" w:rsidRDefault="003053F4" w:rsidP="00082BAA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C7EC0">
                                  <w:rPr>
                                    <w:sz w:val="20"/>
                                    <w:szCs w:val="20"/>
                                  </w:rPr>
                                  <w:t>Link zum Fördermaterial und Erklärvideo: http://mathe-sicher-koennen.dzlm.de/bpd#b</w:t>
                                </w:r>
                                <w:r w:rsidR="00082BAA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648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127912" name="Grafik 3" descr="Ein Bild, das Symbol, Grafiken, Screenshot, Logo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096" y="208722"/>
                              <a:ext cx="2408555" cy="556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60629483" name="Grafik 1" descr="Ein Bild, das Screenshot, Text, Schrift, Grafiken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592" y="327991"/>
                              <a:ext cx="2973070" cy="445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34365154" name="Grafik 2" descr="Ein Bild, das Symbol, Logo, Schrift, Kreis enthält.&#10;&#10;Automatisch generierte Beschreibu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81500" y="977900"/>
                            <a:ext cx="1454150" cy="84645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D88E8E" id="Gruppieren 1" o:spid="_x0000_s1026" style="position:absolute;left:0;text-align:left;margin-left:-53.35pt;margin-top:-56.7pt;width:594.3pt;height:238.5pt;z-index:251693056;mso-height-relative:margin" coordsize="75476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">
                <v:group id="_x0000_s1027" style="position:absolute;width:75476;height:30289" coordorigin="351,-61" coordsize="75480,3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28" type="#_x0000_t202" style="position:absolute;left:351;top:-61;width:75481;height:3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" fillcolor="#f2f2f2 [3052]" stroked="f" strokeweight=".5pt">
                    <v:textbox inset="18mm">
                      <w:txbxContent>
                        <w:p w14:paraId="7651308D" w14:textId="77777777" w:rsidR="003053F4" w:rsidRDefault="003053F4" w:rsidP="00082BAA">
                          <w:pPr>
                            <w:spacing w:line="240" w:lineRule="auto"/>
                          </w:pPr>
                        </w:p>
                        <w:p w14:paraId="2A78B84C" w14:textId="77777777" w:rsidR="003053F4" w:rsidRDefault="003053F4" w:rsidP="00082BAA">
                          <w:pPr>
                            <w:pStyle w:val="Titel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1242BFC9" w14:textId="77777777" w:rsidR="00082BAA" w:rsidRPr="00082BAA" w:rsidRDefault="00082BAA" w:rsidP="00082BAA">
                          <w:pPr>
                            <w:spacing w:line="240" w:lineRule="auto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4CCB8C40" w14:textId="6C5706CF" w:rsidR="003053F4" w:rsidRPr="003053F4" w:rsidRDefault="00082BAA" w:rsidP="00082BAA">
                          <w:pPr>
                            <w:pStyle w:val="Titel"/>
                            <w:rPr>
                              <w:rFonts w:asciiTheme="minorHAnsi" w:hAnsiTheme="minorHAnsi" w:cstheme="minorHAnsi"/>
                              <w:b/>
                              <w:bCs/>
                              <w:color w:val="327A86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327A86"/>
                              <w:sz w:val="44"/>
                              <w:szCs w:val="44"/>
                            </w:rPr>
                            <w:t>Anteile von Mengen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327A86"/>
                              <w:sz w:val="44"/>
                              <w:szCs w:val="44"/>
                            </w:rPr>
                            <w:br/>
                            <w:t>be</w:t>
                          </w:r>
                          <w:r w:rsidR="002F64F1">
                            <w:rPr>
                              <w:rFonts w:asciiTheme="minorHAnsi" w:hAnsiTheme="minorHAnsi" w:cstheme="minorHAnsi"/>
                              <w:b/>
                              <w:bCs/>
                              <w:color w:val="327A86"/>
                              <w:sz w:val="44"/>
                              <w:szCs w:val="44"/>
                            </w:rPr>
                            <w:t>rechnen</w:t>
                          </w:r>
                        </w:p>
                        <w:p w14:paraId="37D05362" w14:textId="54B3F9FC" w:rsidR="003053F4" w:rsidRPr="003053F4" w:rsidRDefault="003053F4" w:rsidP="00082BAA">
                          <w:pPr>
                            <w:pStyle w:val="Untertitel"/>
                            <w:spacing w:line="240" w:lineRule="auto"/>
                            <w:rPr>
                              <w:sz w:val="36"/>
                              <w:szCs w:val="36"/>
                            </w:rPr>
                          </w:pPr>
                          <w:r w:rsidRPr="003053F4">
                            <w:rPr>
                              <w:sz w:val="36"/>
                              <w:szCs w:val="36"/>
                            </w:rPr>
                            <w:t>Text zum Erklärvideo B</w:t>
                          </w:r>
                          <w:r w:rsidR="00082BAA">
                            <w:rPr>
                              <w:sz w:val="36"/>
                              <w:szCs w:val="36"/>
                            </w:rPr>
                            <w:t>1C</w:t>
                          </w:r>
                          <w:r w:rsidR="002F64F1">
                            <w:rPr>
                              <w:sz w:val="36"/>
                              <w:szCs w:val="36"/>
                            </w:rPr>
                            <w:t>2</w:t>
                          </w:r>
                        </w:p>
                        <w:p w14:paraId="4E1BB22A" w14:textId="413D005D" w:rsidR="003053F4" w:rsidRPr="003053F4" w:rsidRDefault="003053F4" w:rsidP="00082BAA">
                          <w:pPr>
                            <w:pStyle w:val="berschrift2"/>
                            <w:spacing w:line="240" w:lineRule="auto"/>
                            <w:rPr>
                              <w:rFonts w:asciiTheme="minorHAnsi" w:hAnsiTheme="minorHAnsi" w:cs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</w:pPr>
                          <w:r w:rsidRPr="003053F4">
                            <w:rPr>
                              <w:rFonts w:asciiTheme="minorHAnsi" w:hAnsiTheme="minorHAnsi" w:cs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  <w:t>Zum Fördermaterial von Andrea Schink</w:t>
                          </w:r>
                          <w:r w:rsidR="002F64F1">
                            <w:rPr>
                              <w:rFonts w:asciiTheme="minorHAnsi" w:hAnsiTheme="minorHAnsi" w:cs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3053F4">
                            <w:rPr>
                              <w:rFonts w:asciiTheme="minorHAnsi" w:hAnsiTheme="minorHAnsi" w:cs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  <w:t xml:space="preserve">&amp; Susanne Prediger </w:t>
                          </w:r>
                        </w:p>
                        <w:p w14:paraId="178ECDC0" w14:textId="77777777" w:rsidR="003053F4" w:rsidRDefault="003053F4" w:rsidP="00082BAA">
                          <w:pPr>
                            <w:spacing w:line="240" w:lineRule="auto"/>
                          </w:pPr>
                        </w:p>
                        <w:p w14:paraId="5C780615" w14:textId="4495E663" w:rsidR="003053F4" w:rsidRPr="004C7EC0" w:rsidRDefault="003053F4" w:rsidP="00082BAA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4C7EC0">
                            <w:rPr>
                              <w:sz w:val="20"/>
                              <w:szCs w:val="20"/>
                            </w:rPr>
                            <w:t>Link zum Fördermaterial und Erklärvideo: http://mathe-sicher-koennen.dzlm.de/bpd#b</w:t>
                          </w:r>
                          <w:r w:rsidR="00082BAA">
                            <w:rPr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3" o:spid="_x0000_s1029" type="#_x0000_t75" alt="Ein Bild, das Symbol, Grafiken, Screenshot, Logo enthält.&#10;&#10;Automatisch generierte Beschreibung" style="position:absolute;left:43930;top:2087;width:24086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">
                    <v:imagedata r:id="rId11" o:title="Ein Bild, das Symbol, Grafiken, Screenshot, Logo enthält"/>
                  </v:shape>
                  <v:shape id="Grafik 1" o:spid="_x0000_s1030" type="#_x0000_t75" alt="Ein Bild, das Screenshot, Text, Schrift, Grafiken enthält.&#10;&#10;Automatisch generierte Beschreibung" style="position:absolute;left:5565;top:3279;width:29731;height: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">
                    <v:imagedata r:id="rId12" o:title="Ein Bild, das Screenshot, Text, Schrift, Grafiken enthält"/>
                  </v:shape>
                </v:group>
                <v:shape id="Grafik 2" o:spid="_x0000_s1031" type="#_x0000_t75" alt="Ein Bild, das Symbol, Logo, Schrift, Kreis enthält.&#10;&#10;Automatisch generierte Beschreibung" style="position:absolute;left:43815;top:9779;width:14541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" adj="3600">
                  <v:imagedata r:id="rId13" o:title="Ein Bild, das Symbol, Logo, Schrift, Kreis enthält"/>
                </v:shape>
              </v:group>
            </w:pict>
          </mc:Fallback>
        </mc:AlternateContent>
      </w:r>
    </w:p>
    <w:p w14:paraId="71B13C8F" w14:textId="5709F981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73E9C116" w14:textId="53B80A46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D3CB84A" w14:textId="65BCA0D3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4E4A627" w14:textId="0FDD1E4E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17C8395C" w14:textId="6F92D214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658038C" w14:textId="265B472D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0E8B8015" w14:textId="3B913F35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32F373C6" w14:textId="214D84A2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53C2EF19" w14:textId="3F2D7551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972A9EF" w14:textId="3E710DDD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41DB1064" w14:textId="3B0014B3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461F4DD7" w14:textId="77777777" w:rsidR="005E0A11" w:rsidRDefault="005E0A11" w:rsidP="00AE2998">
      <w:pPr>
        <w:spacing w:after="0" w:line="276" w:lineRule="auto"/>
        <w:jc w:val="both"/>
        <w:rPr>
          <w:rFonts w:cstheme="minorHAnsi"/>
          <w:color w:val="000000"/>
        </w:rPr>
      </w:pPr>
    </w:p>
    <w:tbl>
      <w:tblPr>
        <w:tblStyle w:val="Tabellenraster"/>
        <w:tblW w:w="5526" w:type="pct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973"/>
        <w:gridCol w:w="3261"/>
        <w:gridCol w:w="2976"/>
      </w:tblGrid>
      <w:tr w:rsidR="004A4616" w:rsidRPr="005628E3" w14:paraId="76948E29" w14:textId="77777777" w:rsidTr="00152D08">
        <w:tc>
          <w:tcPr>
            <w:tcW w:w="568" w:type="dxa"/>
          </w:tcPr>
          <w:p w14:paraId="26736616" w14:textId="77777777" w:rsidR="004A4616" w:rsidRPr="005628E3" w:rsidRDefault="004A4616" w:rsidP="00311C2D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nil"/>
              <w:bottom w:val="single" w:sz="8" w:space="0" w:color="BFBFBF" w:themeColor="background1" w:themeShade="BF"/>
            </w:tcBorders>
          </w:tcPr>
          <w:p w14:paraId="7354741A" w14:textId="78F3B872" w:rsidR="004A4616" w:rsidRPr="005628E3" w:rsidRDefault="004A4616" w:rsidP="00311C2D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28E3">
              <w:rPr>
                <w:rFonts w:asciiTheme="minorHAnsi" w:hAnsiTheme="minorHAnsi" w:cstheme="minorHAnsi"/>
                <w:sz w:val="20"/>
                <w:szCs w:val="20"/>
              </w:rPr>
              <w:t xml:space="preserve">Bild und Text im Video </w:t>
            </w:r>
            <w:r w:rsidRPr="00082BAA">
              <w:rPr>
                <w:rFonts w:asciiTheme="minorHAnsi" w:hAnsiTheme="minorHAnsi" w:cstheme="minorHAnsi"/>
                <w:b w:val="0"/>
                <w:sz w:val="20"/>
                <w:szCs w:val="20"/>
              </w:rPr>
              <w:t>(</w:t>
            </w:r>
            <w:r w:rsidRPr="00082BAA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wichtigste bedeutungsbezogene Satzbaustein</w:t>
            </w:r>
            <w:r w:rsidRPr="005628E3">
              <w:rPr>
                <w:rFonts w:asciiTheme="minorHAnsi" w:hAnsiTheme="minorHAnsi" w:cstheme="minorHAnsi"/>
                <w:sz w:val="20"/>
                <w:szCs w:val="20"/>
              </w:rPr>
              <w:t xml:space="preserve"> in fett</w:t>
            </w:r>
            <w:r w:rsidRPr="00082BAA">
              <w:rPr>
                <w:rFonts w:asciiTheme="minorHAnsi" w:hAnsiTheme="minorHAnsi" w:cstheme="minorHAnsi"/>
                <w:b w:val="0"/>
                <w:sz w:val="20"/>
                <w:szCs w:val="20"/>
              </w:rPr>
              <w:t>)</w:t>
            </w:r>
          </w:p>
          <w:p w14:paraId="342019C2" w14:textId="77777777" w:rsidR="00F858DB" w:rsidRPr="005628E3" w:rsidRDefault="00F858DB" w:rsidP="00F858D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E88F10E" w14:textId="77777777" w:rsidR="004A4616" w:rsidRPr="00383580" w:rsidRDefault="004A4616" w:rsidP="00311C2D">
            <w:pPr>
              <w:pStyle w:val="berschrift3"/>
              <w:spacing w:before="0" w:after="0"/>
              <w:rPr>
                <w:rFonts w:asciiTheme="minorHAnsi" w:hAnsiTheme="minorHAnsi" w:cstheme="minorHAnsi"/>
                <w:color w:val="808080"/>
                <w:sz w:val="20"/>
                <w:szCs w:val="20"/>
              </w:rPr>
            </w:pPr>
            <w:r w:rsidRPr="00383580">
              <w:rPr>
                <w:rFonts w:asciiTheme="minorHAnsi" w:hAnsiTheme="minorHAnsi" w:cstheme="minorHAnsi"/>
                <w:color w:val="808080"/>
                <w:sz w:val="20"/>
                <w:szCs w:val="20"/>
              </w:rPr>
              <w:t xml:space="preserve">     Hinweise für Lehrkräfte</w:t>
            </w:r>
          </w:p>
        </w:tc>
      </w:tr>
      <w:tr w:rsidR="00F42DF2" w:rsidRPr="005628E3" w14:paraId="0EC9D762" w14:textId="77777777" w:rsidTr="00D373B7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3C1EA033" w14:textId="77777777" w:rsidR="00F42DF2" w:rsidRPr="005628E3" w:rsidRDefault="00F42DF2" w:rsidP="00311C2D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 w:rsidRPr="005628E3"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0:00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29FF69C2" w14:textId="16E90703" w:rsidR="00F42DF2" w:rsidRPr="00F42DF2" w:rsidRDefault="00F42DF2" w:rsidP="00311C2D">
            <w:pPr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 w:rsidRPr="00F42DF2">
              <w:rPr>
                <w:rFonts w:cstheme="minorHAnsi"/>
                <w:b/>
                <w:sz w:val="20"/>
                <w:szCs w:val="20"/>
              </w:rPr>
              <w:t>Rückblick zu Erklärvideo B1C1 und Aufhänger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4688F272" w14:textId="0AD9A83A" w:rsidR="00F42DF2" w:rsidRPr="00383580" w:rsidRDefault="00F42DF2" w:rsidP="00311C2D">
            <w:pPr>
              <w:spacing w:line="240" w:lineRule="auto"/>
              <w:ind w:left="227"/>
              <w:rPr>
                <w:rFonts w:cstheme="minorHAnsi"/>
                <w:color w:val="808080"/>
                <w:sz w:val="18"/>
                <w:szCs w:val="18"/>
              </w:rPr>
            </w:pPr>
          </w:p>
        </w:tc>
      </w:tr>
      <w:tr w:rsidR="00CA4C9A" w:rsidRPr="005628E3" w14:paraId="1CB4CE38" w14:textId="77777777" w:rsidTr="00231AFE">
        <w:trPr>
          <w:trHeight w:val="2223"/>
        </w:trPr>
        <w:tc>
          <w:tcPr>
            <w:tcW w:w="568" w:type="dxa"/>
            <w:vMerge w:val="restart"/>
            <w:tcBorders>
              <w:right w:val="single" w:sz="18" w:space="0" w:color="327A86"/>
            </w:tcBorders>
            <w:shd w:val="clear" w:color="auto" w:fill="auto"/>
          </w:tcPr>
          <w:p w14:paraId="70588784" w14:textId="77777777" w:rsidR="00CA4C9A" w:rsidRPr="005628E3" w:rsidRDefault="00CA4C9A" w:rsidP="00311C2D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0F53C6A5" w14:textId="381935D0" w:rsidR="00CA4C9A" w:rsidRPr="005628E3" w:rsidRDefault="00CA4C9A" w:rsidP="00311C2D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CA4C9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A32377E" wp14:editId="584111CF">
                  <wp:extent cx="2411730" cy="1416545"/>
                  <wp:effectExtent l="0" t="0" r="1270" b="6350"/>
                  <wp:docPr id="3506850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685015" name=""/>
                          <pic:cNvPicPr/>
                        </pic:nvPicPr>
                        <pic:blipFill rotWithShape="1">
                          <a:blip r:embed="rId14"/>
                          <a:srcRect t="11668" r="15394"/>
                          <a:stretch/>
                        </pic:blipFill>
                        <pic:spPr bwMode="auto">
                          <a:xfrm>
                            <a:off x="0" y="0"/>
                            <a:ext cx="2441499" cy="143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13C163EF" w14:textId="60B60140" w:rsidR="00B47C2B" w:rsidRDefault="00CA4C9A" w:rsidP="00F42DF2">
            <w:pPr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 xml:space="preserve">Im letzten Video hast du gesehen, </w:t>
            </w:r>
            <w:r w:rsidR="00B47C2B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>wie du dir Anteile wie 2/5 von 30 mit Deckeln und Bruchstreifen vorstellen kannst</w:t>
            </w:r>
            <w:r w:rsidR="00B47C2B">
              <w:rPr>
                <w:rFonts w:ascii="Calibri" w:hAnsi="Calibri"/>
                <w:sz w:val="20"/>
                <w:szCs w:val="20"/>
              </w:rPr>
              <w:t xml:space="preserve">: </w:t>
            </w:r>
            <w:r w:rsidRPr="00BF4C81">
              <w:rPr>
                <w:rFonts w:ascii="Calibri" w:hAnsi="Calibri"/>
                <w:sz w:val="20"/>
                <w:szCs w:val="20"/>
              </w:rPr>
              <w:t>Du wä</w:t>
            </w:r>
            <w:r>
              <w:rPr>
                <w:rFonts w:ascii="Calibri" w:hAnsi="Calibri"/>
                <w:sz w:val="20"/>
                <w:szCs w:val="20"/>
              </w:rPr>
              <w:t>h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lst einen passenden Bruchstreifen aus, verteilst 30 Deckel gleichmäßig auf alle Felder </w:t>
            </w:r>
          </w:p>
          <w:p w14:paraId="62F74985" w14:textId="100B1215" w:rsidR="00CA4C9A" w:rsidRPr="00F42DF2" w:rsidRDefault="00CA4C9A" w:rsidP="00F42DF2">
            <w:pPr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>und bestimmst dann die Anzahl der Deckel auf zwei Feldern.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7732CE41" w14:textId="77777777" w:rsidR="00CA4C9A" w:rsidRPr="003A6937" w:rsidRDefault="00CA4C9A" w:rsidP="003A6937">
            <w:pPr>
              <w:pStyle w:val="Listenabsatz"/>
              <w:numPr>
                <w:ilvl w:val="0"/>
                <w:numId w:val="5"/>
              </w:numPr>
              <w:ind w:hanging="272"/>
              <w:rPr>
                <w:sz w:val="20"/>
                <w:szCs w:val="20"/>
              </w:rPr>
            </w:pPr>
            <w:r>
              <w:t xml:space="preserve">In </w:t>
            </w:r>
            <w:r w:rsidRPr="008F654B">
              <w:t>Erklärvideo B</w:t>
            </w:r>
            <w:r>
              <w:t>1C1 wurde die Vorstellung zum Bestimmen von Anteilen von Mengen eng am Material erarbeitet</w:t>
            </w:r>
          </w:p>
          <w:p w14:paraId="63C1CBD0" w14:textId="692CFBC3" w:rsidR="00CA4C9A" w:rsidRPr="00EA5018" w:rsidRDefault="00CA4C9A" w:rsidP="003A6937">
            <w:pPr>
              <w:pStyle w:val="Listenabsatz"/>
              <w:numPr>
                <w:ilvl w:val="0"/>
                <w:numId w:val="5"/>
              </w:numPr>
              <w:ind w:hanging="272"/>
              <w:rPr>
                <w:sz w:val="20"/>
                <w:szCs w:val="20"/>
              </w:rPr>
            </w:pPr>
            <w:r>
              <w:t>In diesem Video B1C2 erfolgt</w:t>
            </w:r>
            <w:r w:rsidR="00B47C2B">
              <w:t xml:space="preserve"> der Übergang zum symbolischen rechnen</w:t>
            </w:r>
            <w:r>
              <w:t xml:space="preserve">, um Lernende dazu zu befähigen das Kalkül inhaltlich zu erklären und </w:t>
            </w:r>
            <w:proofErr w:type="spellStart"/>
            <w:r>
              <w:t>verstehensorientiert</w:t>
            </w:r>
            <w:proofErr w:type="spellEnd"/>
            <w:r>
              <w:t xml:space="preserve"> anwenden zu können</w:t>
            </w:r>
          </w:p>
        </w:tc>
      </w:tr>
      <w:tr w:rsidR="00CA4C9A" w:rsidRPr="005628E3" w14:paraId="3640E58C" w14:textId="77777777" w:rsidTr="00CA4C9A">
        <w:trPr>
          <w:trHeight w:val="767"/>
        </w:trPr>
        <w:tc>
          <w:tcPr>
            <w:tcW w:w="568" w:type="dxa"/>
            <w:vMerge/>
            <w:tcBorders>
              <w:right w:val="single" w:sz="18" w:space="0" w:color="327A86"/>
            </w:tcBorders>
            <w:shd w:val="clear" w:color="auto" w:fill="auto"/>
          </w:tcPr>
          <w:p w14:paraId="3033EF5D" w14:textId="77777777" w:rsidR="00CA4C9A" w:rsidRPr="005628E3" w:rsidRDefault="00CA4C9A" w:rsidP="00311C2D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FB79CF" w14:textId="7D09253D" w:rsidR="00CA4C9A" w:rsidRPr="00BF4C81" w:rsidRDefault="00CA4C9A" w:rsidP="00CA4C9A">
            <w:pPr>
              <w:ind w:left="1416"/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>Wenn man das immer so macht, dauert es aber ganz schön lange</w:t>
            </w:r>
            <w:r w:rsidR="00B47C2B">
              <w:rPr>
                <w:rFonts w:ascii="Calibri" w:hAnsi="Calibri"/>
                <w:sz w:val="20"/>
                <w:szCs w:val="20"/>
              </w:rPr>
              <w:t xml:space="preserve">, schneller kann man 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Anteile von Mengen rechnerisch finden. </w:t>
            </w:r>
            <w:r w:rsidR="00B47C2B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>Wie das geht, schauen wir uns in diesem Video mal genauer an.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297CDD42" w14:textId="77777777" w:rsidR="00CA4C9A" w:rsidRDefault="00CA4C9A" w:rsidP="003A6937">
            <w:pPr>
              <w:pStyle w:val="Listenabsatz"/>
              <w:numPr>
                <w:ilvl w:val="0"/>
                <w:numId w:val="5"/>
              </w:numPr>
              <w:ind w:hanging="272"/>
            </w:pPr>
          </w:p>
        </w:tc>
      </w:tr>
      <w:tr w:rsidR="004A4616" w:rsidRPr="005628E3" w14:paraId="378A8898" w14:textId="77777777" w:rsidTr="00A6614F">
        <w:trPr>
          <w:trHeight w:val="278"/>
        </w:trPr>
        <w:tc>
          <w:tcPr>
            <w:tcW w:w="568" w:type="dxa"/>
            <w:tcBorders>
              <w:bottom w:val="single" w:sz="8" w:space="0" w:color="BFBFBF" w:themeColor="background1" w:themeShade="BF"/>
              <w:right w:val="single" w:sz="18" w:space="0" w:color="327A86"/>
            </w:tcBorders>
            <w:shd w:val="clear" w:color="auto" w:fill="327A86"/>
          </w:tcPr>
          <w:p w14:paraId="66341800" w14:textId="1FB9D1A9" w:rsidR="004A4616" w:rsidRPr="005628E3" w:rsidRDefault="004A4616" w:rsidP="00431FE0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  <w:r w:rsidRPr="005628E3"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0</w:t>
            </w:r>
            <w:r w:rsidR="00827617"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:</w:t>
            </w:r>
            <w:r w:rsidR="00EA36F7"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40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7789A89D" w14:textId="0D1D16E6" w:rsidR="004A4616" w:rsidRPr="00A773EF" w:rsidRDefault="00A773EF" w:rsidP="00A6614F">
            <w:pPr>
              <w:pStyle w:val="berschrift3"/>
              <w:tabs>
                <w:tab w:val="left" w:pos="4305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Bestimmen von 3/5 von 20 mit Schwerpunkt auf den Rechenoperationen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7168F76" w14:textId="77777777" w:rsidR="004A4616" w:rsidRPr="00383580" w:rsidRDefault="004A4616" w:rsidP="00311C2D">
            <w:pPr>
              <w:spacing w:line="240" w:lineRule="auto"/>
              <w:rPr>
                <w:rFonts w:cstheme="minorHAnsi"/>
                <w:color w:val="808080"/>
                <w:sz w:val="18"/>
                <w:szCs w:val="18"/>
              </w:rPr>
            </w:pPr>
          </w:p>
        </w:tc>
      </w:tr>
      <w:tr w:rsidR="00231AFE" w:rsidRPr="005628E3" w14:paraId="7F2A7EA9" w14:textId="77777777" w:rsidTr="00231AFE">
        <w:trPr>
          <w:trHeight w:val="1247"/>
        </w:trPr>
        <w:tc>
          <w:tcPr>
            <w:tcW w:w="568" w:type="dxa"/>
            <w:vMerge w:val="restart"/>
            <w:tcBorders>
              <w:right w:val="single" w:sz="18" w:space="0" w:color="327A86"/>
            </w:tcBorders>
            <w:shd w:val="clear" w:color="auto" w:fill="auto"/>
          </w:tcPr>
          <w:p w14:paraId="7850BD53" w14:textId="77777777" w:rsidR="00231AFE" w:rsidRPr="005628E3" w:rsidRDefault="00231AFE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4E41DCB0" w14:textId="4028831F" w:rsidR="00231AFE" w:rsidRPr="00BF4C81" w:rsidRDefault="00231AFE" w:rsidP="00231AFE">
            <w:pPr>
              <w:ind w:left="1416"/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 xml:space="preserve">Nehmen wir mal das Beispiel 3/5 von 20. </w:t>
            </w:r>
            <w:r w:rsidR="00B47C2B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>Wie kannst du die Aufgabe mit Deckeln und Bruchstreifen lösen?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Es sind 3/5 von 20, also brauchst du 20 Deckel. Und es geht um </w:t>
            </w:r>
            <w:r w:rsidR="00EA36F7">
              <w:rPr>
                <w:rFonts w:ascii="Calibri" w:hAnsi="Calibri"/>
                <w:sz w:val="20"/>
                <w:szCs w:val="20"/>
              </w:rPr>
              <w:t>Fünftel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. Das kannst du dir gut am Streifen mit </w:t>
            </w:r>
            <w:r>
              <w:rPr>
                <w:rFonts w:ascii="Calibri" w:hAnsi="Calibri"/>
                <w:sz w:val="20"/>
                <w:szCs w:val="20"/>
              </w:rPr>
              <w:t>fünf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Fünft</w:t>
            </w:r>
            <w:r w:rsidRPr="00BF4C81">
              <w:rPr>
                <w:rFonts w:ascii="Calibri" w:hAnsi="Calibri"/>
                <w:sz w:val="20"/>
                <w:szCs w:val="20"/>
              </w:rPr>
              <w:t>eln vorstellen.</w:t>
            </w:r>
            <w:r w:rsidR="00EA36F7">
              <w:rPr>
                <w:rFonts w:ascii="Calibri" w:hAnsi="Calibri"/>
                <w:sz w:val="20"/>
                <w:szCs w:val="20"/>
              </w:rPr>
              <w:br/>
            </w:r>
            <w:r w:rsidRPr="00EA36F7">
              <w:rPr>
                <w:rFonts w:ascii="Calibri" w:hAnsi="Calibri"/>
                <w:b/>
                <w:bCs/>
                <w:sz w:val="20"/>
                <w:szCs w:val="20"/>
              </w:rPr>
              <w:t>Alle Teile vom Ganzen sind immer gleich groß</w:t>
            </w:r>
            <w:r w:rsidRPr="00BF4C81">
              <w:rPr>
                <w:rFonts w:ascii="Calibri" w:hAnsi="Calibri"/>
                <w:sz w:val="20"/>
                <w:szCs w:val="20"/>
              </w:rPr>
              <w:t>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B47C2B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Darum werden die 20 Deckel </w:t>
            </w:r>
            <w:r w:rsidRPr="00EA36F7">
              <w:rPr>
                <w:rFonts w:ascii="Calibri" w:hAnsi="Calibri"/>
                <w:b/>
                <w:bCs/>
                <w:sz w:val="20"/>
                <w:szCs w:val="20"/>
              </w:rPr>
              <w:t>gleichmäßig auf die 5 Felder verteilt</w:t>
            </w:r>
            <w:r w:rsidRPr="00BF4C81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1299418E" w14:textId="77777777" w:rsidR="0037367F" w:rsidRDefault="0037367F" w:rsidP="0037367F"/>
          <w:p w14:paraId="438106E0" w14:textId="77777777" w:rsidR="0037367F" w:rsidRDefault="0037367F" w:rsidP="0037367F"/>
          <w:p w14:paraId="1C0B1395" w14:textId="77777777" w:rsidR="0037367F" w:rsidRDefault="0037367F" w:rsidP="0037367F"/>
          <w:p w14:paraId="0D468C71" w14:textId="77777777" w:rsidR="0037367F" w:rsidRDefault="0037367F" w:rsidP="0037367F"/>
          <w:p w14:paraId="76E859E4" w14:textId="6686924E" w:rsidR="00B47C2B" w:rsidRDefault="00B47C2B" w:rsidP="00A86C73">
            <w:pPr>
              <w:pStyle w:val="Listenabsatz"/>
              <w:numPr>
                <w:ilvl w:val="0"/>
                <w:numId w:val="6"/>
              </w:numPr>
              <w:ind w:hanging="272"/>
            </w:pPr>
            <w:r>
              <w:t>Die Bestimmung eines Anteils mit Material (aus</w:t>
            </w:r>
            <w:r w:rsidR="00231AFE">
              <w:t xml:space="preserve"> Erklärvideo B1C1</w:t>
            </w:r>
            <w:r>
              <w:t>) wird nun mit den Rechenoperationen verknüpft:</w:t>
            </w:r>
          </w:p>
          <w:p w14:paraId="087A776E" w14:textId="77777777" w:rsidR="00B47C2B" w:rsidRDefault="00B47C2B" w:rsidP="00B47C2B">
            <w:pPr>
              <w:pStyle w:val="Listenabsatz"/>
              <w:numPr>
                <w:ilvl w:val="0"/>
                <w:numId w:val="0"/>
              </w:numPr>
              <w:ind w:left="360"/>
            </w:pPr>
          </w:p>
          <w:p w14:paraId="6BC4E315" w14:textId="77777777" w:rsidR="0037367F" w:rsidRDefault="0037367F" w:rsidP="00B47C2B">
            <w:pPr>
              <w:pStyle w:val="Listenabsatz"/>
              <w:numPr>
                <w:ilvl w:val="0"/>
                <w:numId w:val="0"/>
              </w:numPr>
              <w:ind w:left="360"/>
            </w:pPr>
          </w:p>
          <w:p w14:paraId="6114315B" w14:textId="77777777" w:rsidR="0037367F" w:rsidRDefault="0037367F" w:rsidP="00B47C2B">
            <w:pPr>
              <w:pStyle w:val="Listenabsatz"/>
              <w:numPr>
                <w:ilvl w:val="0"/>
                <w:numId w:val="0"/>
              </w:numPr>
              <w:ind w:left="360"/>
            </w:pPr>
          </w:p>
          <w:p w14:paraId="127D0B62" w14:textId="77777777" w:rsidR="0037367F" w:rsidRDefault="0037367F" w:rsidP="00B47C2B">
            <w:pPr>
              <w:pStyle w:val="Listenabsatz"/>
              <w:numPr>
                <w:ilvl w:val="0"/>
                <w:numId w:val="0"/>
              </w:numPr>
              <w:ind w:left="360"/>
            </w:pPr>
          </w:p>
          <w:p w14:paraId="6F436711" w14:textId="222B40A0" w:rsidR="00B47C2B" w:rsidRDefault="00B47C2B" w:rsidP="00A86C73">
            <w:pPr>
              <w:pStyle w:val="Listenabsatz"/>
              <w:numPr>
                <w:ilvl w:val="0"/>
                <w:numId w:val="6"/>
              </w:numPr>
              <w:ind w:hanging="272"/>
            </w:pPr>
            <w:r>
              <w:t>Verteilen, das passt zur Division</w:t>
            </w:r>
          </w:p>
          <w:p w14:paraId="0F140955" w14:textId="77777777" w:rsidR="0037367F" w:rsidRDefault="0037367F" w:rsidP="0037367F"/>
          <w:p w14:paraId="5DB76905" w14:textId="77777777" w:rsidR="0037367F" w:rsidRDefault="0037367F" w:rsidP="0037367F"/>
          <w:p w14:paraId="4983B6FF" w14:textId="77777777" w:rsidR="0037367F" w:rsidRDefault="0037367F" w:rsidP="0037367F"/>
          <w:p w14:paraId="602D5EE2" w14:textId="5EE95785" w:rsidR="00B47C2B" w:rsidRDefault="00B47C2B" w:rsidP="00B47C2B">
            <w:pPr>
              <w:pStyle w:val="Listenabsatz"/>
              <w:numPr>
                <w:ilvl w:val="0"/>
                <w:numId w:val="6"/>
              </w:numPr>
              <w:ind w:hanging="272"/>
            </w:pPr>
            <w:r>
              <w:t>Zählen in Gruppen, das passt zur Multiplikation</w:t>
            </w:r>
          </w:p>
          <w:p w14:paraId="4FBC2028" w14:textId="2E1FE1A0" w:rsidR="00231AFE" w:rsidRDefault="00231AFE" w:rsidP="002840E3">
            <w:pPr>
              <w:pStyle w:val="Listenabsatz"/>
              <w:numPr>
                <w:ilvl w:val="0"/>
                <w:numId w:val="6"/>
              </w:numPr>
              <w:ind w:hanging="272"/>
            </w:pPr>
            <w:r>
              <w:t xml:space="preserve">Die Verwendung der </w:t>
            </w:r>
            <w:r w:rsidR="0037367F">
              <w:t>b</w:t>
            </w:r>
            <w:r>
              <w:t xml:space="preserve">edeutungsbezogenen Sprache </w:t>
            </w:r>
            <w:r w:rsidR="0037367F">
              <w:t xml:space="preserve">(drei 4er-Gruppen auf drei </w:t>
            </w:r>
            <w:proofErr w:type="spellStart"/>
            <w:r w:rsidR="0037367F">
              <w:t>Fünftelfeldern</w:t>
            </w:r>
            <w:proofErr w:type="spellEnd"/>
            <w:r w:rsidR="0037367F">
              <w:t xml:space="preserve">) </w:t>
            </w:r>
            <w:r>
              <w:t>ist hierfür entscheidend</w:t>
            </w:r>
          </w:p>
        </w:tc>
      </w:tr>
      <w:tr w:rsidR="00231AFE" w:rsidRPr="005628E3" w14:paraId="696EF814" w14:textId="77777777" w:rsidTr="00231AFE">
        <w:trPr>
          <w:trHeight w:val="1509"/>
        </w:trPr>
        <w:tc>
          <w:tcPr>
            <w:tcW w:w="568" w:type="dxa"/>
            <w:vMerge/>
            <w:tcBorders>
              <w:right w:val="single" w:sz="18" w:space="0" w:color="327A86"/>
            </w:tcBorders>
            <w:shd w:val="clear" w:color="auto" w:fill="auto"/>
          </w:tcPr>
          <w:p w14:paraId="23BD37D1" w14:textId="77777777" w:rsidR="00231AFE" w:rsidRPr="005628E3" w:rsidRDefault="00231AFE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036FBF86" w14:textId="77777777" w:rsidR="00231AFE" w:rsidRDefault="00231AFE" w:rsidP="00DA0E3D">
            <w:pPr>
              <w:rPr>
                <w:rFonts w:cstheme="minorHAnsi"/>
                <w:sz w:val="20"/>
                <w:szCs w:val="20"/>
              </w:rPr>
            </w:pPr>
            <w:r w:rsidRPr="00CA4C9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20FC488" wp14:editId="7EB8AC68">
                  <wp:extent cx="2410460" cy="1178169"/>
                  <wp:effectExtent l="0" t="0" r="2540" b="3175"/>
                  <wp:docPr id="4105770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77059" name=""/>
                          <pic:cNvPicPr/>
                        </pic:nvPicPr>
                        <pic:blipFill rotWithShape="1">
                          <a:blip r:embed="rId15"/>
                          <a:srcRect t="5186" b="7933"/>
                          <a:stretch/>
                        </pic:blipFill>
                        <pic:spPr bwMode="auto">
                          <a:xfrm>
                            <a:off x="0" y="0"/>
                            <a:ext cx="2412000" cy="1178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99D43F" w14:textId="77777777" w:rsidR="00231AFE" w:rsidRDefault="00231AFE" w:rsidP="00DA0E3D">
            <w:pPr>
              <w:rPr>
                <w:rFonts w:cstheme="minorHAnsi"/>
                <w:sz w:val="20"/>
                <w:szCs w:val="20"/>
              </w:rPr>
            </w:pPr>
          </w:p>
          <w:p w14:paraId="6E1423DD" w14:textId="77777777" w:rsidR="00B47C2B" w:rsidRDefault="00B47C2B" w:rsidP="00DA0E3D">
            <w:pPr>
              <w:rPr>
                <w:rFonts w:cstheme="minorHAnsi"/>
                <w:sz w:val="20"/>
                <w:szCs w:val="20"/>
              </w:rPr>
            </w:pPr>
          </w:p>
          <w:p w14:paraId="68130A04" w14:textId="3DAB6D24" w:rsidR="00231AFE" w:rsidRPr="005628E3" w:rsidRDefault="00231AFE" w:rsidP="00DA0E3D">
            <w:pPr>
              <w:rPr>
                <w:rFonts w:cstheme="minorHAnsi"/>
                <w:sz w:val="20"/>
                <w:szCs w:val="20"/>
              </w:rPr>
            </w:pPr>
            <w:r w:rsidRPr="00CA4C9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486E3C1" wp14:editId="2CC53B3B">
                  <wp:extent cx="2410960" cy="1195754"/>
                  <wp:effectExtent l="0" t="0" r="2540" b="0"/>
                  <wp:docPr id="1058910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91066" name=""/>
                          <pic:cNvPicPr/>
                        </pic:nvPicPr>
                        <pic:blipFill rotWithShape="1">
                          <a:blip r:embed="rId16"/>
                          <a:srcRect b="11841"/>
                          <a:stretch/>
                        </pic:blipFill>
                        <pic:spPr bwMode="auto">
                          <a:xfrm>
                            <a:off x="0" y="0"/>
                            <a:ext cx="2412000" cy="119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left w:val="nil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2D4537" w14:textId="77777777" w:rsidR="00B47C2B" w:rsidRDefault="00231AFE" w:rsidP="00231AFE">
            <w:pPr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 xml:space="preserve">Wie viele Deckel liegen dann in jedem </w:t>
            </w:r>
            <w:proofErr w:type="spellStart"/>
            <w:r w:rsidRPr="00B47C2B">
              <w:rPr>
                <w:rFonts w:ascii="Calibri" w:hAnsi="Calibri"/>
                <w:b/>
                <w:bCs/>
                <w:sz w:val="20"/>
                <w:szCs w:val="20"/>
              </w:rPr>
              <w:t>Fünftelfeld</w:t>
            </w:r>
            <w:proofErr w:type="spellEnd"/>
            <w:r w:rsidRPr="00BF4C81">
              <w:rPr>
                <w:rFonts w:ascii="Calibri" w:hAnsi="Calibri"/>
                <w:sz w:val="20"/>
                <w:szCs w:val="20"/>
              </w:rPr>
              <w:t>?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7CD10D7B" w14:textId="49691E23" w:rsidR="008E395F" w:rsidRDefault="00231AFE" w:rsidP="008E395F">
            <w:pPr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>Du kannst jeden Deckel einzeln verschieben</w:t>
            </w:r>
            <w:r w:rsidR="00B47C2B">
              <w:rPr>
                <w:rFonts w:ascii="Calibri" w:hAnsi="Calibri"/>
                <w:sz w:val="20"/>
                <w:szCs w:val="20"/>
              </w:rPr>
              <w:t>,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oder du rechnest einfach</w:t>
            </w:r>
            <w:r w:rsidR="00B47C2B">
              <w:rPr>
                <w:rFonts w:ascii="Calibri" w:hAnsi="Calibri"/>
                <w:sz w:val="20"/>
                <w:szCs w:val="20"/>
              </w:rPr>
              <w:t>: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EA36F7">
              <w:rPr>
                <w:rFonts w:ascii="Calibri" w:hAnsi="Calibri"/>
                <w:b/>
                <w:bCs/>
                <w:sz w:val="20"/>
                <w:szCs w:val="20"/>
              </w:rPr>
              <w:t>20 Deckel verteilt auf 5 Felder</w:t>
            </w:r>
            <w:r w:rsidR="00B47C2B" w:rsidRPr="00B47C2B">
              <w:t xml:space="preserve">, </w:t>
            </w:r>
            <w:r w:rsidR="00B47C2B">
              <w:t>d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as passt zu der Aufgabe </w:t>
            </w:r>
            <w:proofErr w:type="gramStart"/>
            <w:r w:rsidRPr="00BF4C81">
              <w:rPr>
                <w:rFonts w:ascii="Calibri" w:hAnsi="Calibri"/>
                <w:sz w:val="20"/>
                <w:szCs w:val="20"/>
              </w:rPr>
              <w:t xml:space="preserve">20 </w:t>
            </w:r>
            <w:r w:rsidR="00B47C2B">
              <w:rPr>
                <w:rFonts w:ascii="Calibri" w:hAnsi="Calibri"/>
                <w:sz w:val="20"/>
                <w:szCs w:val="20"/>
              </w:rPr>
              <w:t>:</w:t>
            </w:r>
            <w:proofErr w:type="gramEnd"/>
            <w:r w:rsidR="00B47C2B">
              <w:rPr>
                <w:rFonts w:ascii="Calibri" w:hAnsi="Calibri"/>
                <w:sz w:val="20"/>
                <w:szCs w:val="20"/>
              </w:rPr>
              <w:t xml:space="preserve"> 5 = 4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. </w:t>
            </w:r>
            <w:r w:rsidR="008E395F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Also </w:t>
            </w:r>
            <w:r w:rsidRPr="00EA36F7">
              <w:rPr>
                <w:rFonts w:ascii="Calibri" w:hAnsi="Calibri"/>
                <w:b/>
                <w:bCs/>
                <w:sz w:val="20"/>
                <w:szCs w:val="20"/>
              </w:rPr>
              <w:t>immer 4 Deckel in jedem Feld</w:t>
            </w:r>
            <w:r w:rsidRPr="00BF4C81">
              <w:rPr>
                <w:rFonts w:ascii="Calibri" w:hAnsi="Calibri"/>
                <w:sz w:val="20"/>
                <w:szCs w:val="20"/>
              </w:rPr>
              <w:t>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F4C81">
              <w:rPr>
                <w:rFonts w:ascii="Calibri" w:hAnsi="Calibri"/>
                <w:sz w:val="20"/>
                <w:szCs w:val="20"/>
              </w:rPr>
              <w:t>Du siehst hier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1/5 von 20 sind </w:t>
            </w:r>
            <w:r w:rsidR="008E395F">
              <w:rPr>
                <w:rFonts w:ascii="Calibri" w:hAnsi="Calibri"/>
                <w:sz w:val="20"/>
                <w:szCs w:val="20"/>
              </w:rPr>
              <w:t>20:5.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4EEBEB1B" w14:textId="41DE1994" w:rsidR="00231AFE" w:rsidRPr="00DA0E3D" w:rsidRDefault="00231AFE" w:rsidP="0037367F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 xml:space="preserve">Aber wie viel ist 3/5 von 20? 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>Du kannst zählen, wie viele Deckel in 3 Feldern liegen oder du rechnest</w:t>
            </w:r>
            <w:r w:rsidR="00B47C2B">
              <w:rPr>
                <w:rFonts w:ascii="Calibri" w:hAnsi="Calibri"/>
                <w:sz w:val="20"/>
                <w:szCs w:val="20"/>
              </w:rPr>
              <w:t>: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</w:t>
            </w:r>
            <w:r w:rsidR="00B47C2B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Du hast hier 3 Felder. Und </w:t>
            </w:r>
            <w:r w:rsidRPr="00EA36F7">
              <w:rPr>
                <w:rFonts w:ascii="Calibri" w:hAnsi="Calibri"/>
                <w:b/>
                <w:bCs/>
                <w:sz w:val="20"/>
                <w:szCs w:val="20"/>
              </w:rPr>
              <w:t>in jedem Feld liegt eine 4er Gruppe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aus Deckeln. Also insgesamt </w:t>
            </w:r>
            <w:r w:rsidRPr="00EA36F7">
              <w:rPr>
                <w:rFonts w:ascii="Calibri" w:hAnsi="Calibri"/>
                <w:b/>
                <w:bCs/>
                <w:sz w:val="20"/>
                <w:szCs w:val="20"/>
              </w:rPr>
              <w:t>drei 4er</w:t>
            </w:r>
            <w:r w:rsidR="00B47C2B">
              <w:t>, d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as passt zu der Aufgabe </w:t>
            </w:r>
            <w:r w:rsidR="00B47C2B">
              <w:rPr>
                <w:rFonts w:ascii="Calibri" w:hAnsi="Calibri"/>
                <w:sz w:val="20"/>
                <w:szCs w:val="20"/>
              </w:rPr>
              <w:t>3 · 4 = 12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. </w:t>
            </w:r>
            <w:r w:rsidR="00B47C2B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In 3 Feldern liegen also insgesamt </w:t>
            </w:r>
            <w:r w:rsidR="00B47C2B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>12 Deckel.</w:t>
            </w:r>
            <w:r w:rsidR="00B47C2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BF4C81">
              <w:rPr>
                <w:rFonts w:ascii="Calibri" w:hAnsi="Calibri"/>
                <w:sz w:val="20"/>
                <w:szCs w:val="20"/>
              </w:rPr>
              <w:t>3/5 von 20 sind also 12.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4BA73A28" w14:textId="0BFF675F" w:rsidR="00231AFE" w:rsidRPr="00383580" w:rsidRDefault="00231AFE" w:rsidP="002840E3">
            <w:pPr>
              <w:pStyle w:val="Listenabsatz"/>
              <w:numPr>
                <w:ilvl w:val="0"/>
                <w:numId w:val="6"/>
              </w:numPr>
              <w:ind w:hanging="272"/>
            </w:pPr>
          </w:p>
        </w:tc>
      </w:tr>
      <w:tr w:rsidR="00827617" w:rsidRPr="005628E3" w14:paraId="71D6597B" w14:textId="77777777" w:rsidTr="005B6AB8">
        <w:trPr>
          <w:trHeight w:val="20"/>
        </w:trPr>
        <w:tc>
          <w:tcPr>
            <w:tcW w:w="568" w:type="dxa"/>
            <w:tcBorders>
              <w:top w:val="single" w:sz="8" w:space="0" w:color="BFBFBF" w:themeColor="background1" w:themeShade="BF"/>
              <w:right w:val="single" w:sz="18" w:space="0" w:color="327A86"/>
            </w:tcBorders>
            <w:shd w:val="clear" w:color="auto" w:fill="327A86"/>
          </w:tcPr>
          <w:p w14:paraId="220A8EA5" w14:textId="6707F7A7" w:rsidR="00827617" w:rsidRPr="005628E3" w:rsidRDefault="00EA36F7" w:rsidP="00F36BC1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lastRenderedPageBreak/>
              <w:t>2</w:t>
            </w:r>
            <w:r w:rsidR="00827617"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48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7FEE4FEA" w14:textId="143B1932" w:rsidR="00827617" w:rsidRPr="00A773EF" w:rsidRDefault="00A773EF" w:rsidP="00F36BC1">
            <w:pPr>
              <w:spacing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Erklärung des Kalküls durch Vernetzung bildlicher und symbolischer Ebene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47CC675" w14:textId="77777777" w:rsidR="00827617" w:rsidRPr="00383580" w:rsidRDefault="00827617" w:rsidP="00383580">
            <w:pPr>
              <w:ind w:left="283" w:hanging="170"/>
              <w:rPr>
                <w:color w:val="808080"/>
                <w:sz w:val="18"/>
                <w:szCs w:val="18"/>
              </w:rPr>
            </w:pPr>
          </w:p>
        </w:tc>
      </w:tr>
      <w:tr w:rsidR="00231AFE" w:rsidRPr="005628E3" w14:paraId="19C14C1F" w14:textId="77777777" w:rsidTr="00231AFE">
        <w:trPr>
          <w:trHeight w:val="2002"/>
        </w:trPr>
        <w:tc>
          <w:tcPr>
            <w:tcW w:w="568" w:type="dxa"/>
            <w:vMerge w:val="restart"/>
            <w:tcBorders>
              <w:right w:val="single" w:sz="18" w:space="0" w:color="327A86"/>
            </w:tcBorders>
            <w:shd w:val="clear" w:color="auto" w:fill="auto"/>
          </w:tcPr>
          <w:p w14:paraId="34E5E8B0" w14:textId="77777777" w:rsidR="00231AFE" w:rsidRPr="005628E3" w:rsidRDefault="00231AFE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731C75DC" w14:textId="64FB0CED" w:rsidR="00231AFE" w:rsidRPr="00CA4C9A" w:rsidRDefault="00231AFE" w:rsidP="00431FE0">
            <w:pPr>
              <w:pStyle w:val="berschrift3"/>
              <w:spacing w:before="0" w:after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CA4C9A">
              <w:rPr>
                <w:rFonts w:asciiTheme="minorHAnsi" w:hAnsiTheme="minorHAnsi" w:cstheme="minorHAnsi"/>
                <w:b w:val="0"/>
                <w:noProof/>
                <w:sz w:val="20"/>
                <w:szCs w:val="20"/>
              </w:rPr>
              <w:drawing>
                <wp:inline distT="0" distB="0" distL="0" distR="0" wp14:anchorId="0E2BDF8E" wp14:editId="56BCFF9B">
                  <wp:extent cx="2412000" cy="1356945"/>
                  <wp:effectExtent l="0" t="0" r="7620" b="0"/>
                  <wp:docPr id="16415073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50739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00" cy="13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5581246E" w14:textId="77777777" w:rsidR="008E395F" w:rsidRDefault="00231AFE" w:rsidP="00F42DF2">
            <w:pPr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 xml:space="preserve">Schau dir deine Rechnung jetzt nochmal genauer an. </w:t>
            </w:r>
          </w:p>
          <w:p w14:paraId="25E27588" w14:textId="06842C18" w:rsidR="00231AFE" w:rsidRPr="00AC58D7" w:rsidRDefault="00231AFE" w:rsidP="00F42DF2">
            <w:pPr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 xml:space="preserve">Zuerst hast du </w:t>
            </w:r>
            <w:proofErr w:type="gramStart"/>
            <w:r w:rsidRPr="00BF4C81">
              <w:rPr>
                <w:rFonts w:ascii="Calibri" w:hAnsi="Calibri"/>
                <w:sz w:val="20"/>
                <w:szCs w:val="20"/>
              </w:rPr>
              <w:t>20</w:t>
            </w:r>
            <w:r w:rsidR="008E395F">
              <w:rPr>
                <w:rFonts w:ascii="Calibri" w:hAnsi="Calibri"/>
                <w:sz w:val="20"/>
                <w:szCs w:val="20"/>
              </w:rPr>
              <w:t xml:space="preserve"> :</w:t>
            </w:r>
            <w:proofErr w:type="gramEnd"/>
            <w:r w:rsidR="008E395F">
              <w:rPr>
                <w:rFonts w:ascii="Calibri" w:hAnsi="Calibri"/>
                <w:sz w:val="20"/>
                <w:szCs w:val="20"/>
              </w:rPr>
              <w:t xml:space="preserve"> 5 = 4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gerechnet. </w:t>
            </w:r>
            <w:r w:rsidR="008E395F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>So hast du herausgefunden, wie viele Deckel in einem der</w:t>
            </w:r>
            <w:r w:rsidR="00EA36F7">
              <w:rPr>
                <w:rFonts w:ascii="Calibri" w:hAnsi="Calibri"/>
                <w:sz w:val="20"/>
                <w:szCs w:val="20"/>
              </w:rPr>
              <w:t xml:space="preserve"> fünf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Fünft</w:t>
            </w:r>
            <w:r w:rsidRPr="00BF4C81">
              <w:rPr>
                <w:rFonts w:ascii="Calibri" w:hAnsi="Calibri"/>
                <w:sz w:val="20"/>
                <w:szCs w:val="20"/>
              </w:rPr>
              <w:t>el</w:t>
            </w:r>
            <w:r>
              <w:rPr>
                <w:rFonts w:ascii="Calibri" w:hAnsi="Calibri"/>
                <w:sz w:val="20"/>
                <w:szCs w:val="20"/>
              </w:rPr>
              <w:t>f</w:t>
            </w:r>
            <w:r w:rsidRPr="00BF4C81">
              <w:rPr>
                <w:rFonts w:ascii="Calibri" w:hAnsi="Calibri"/>
                <w:sz w:val="20"/>
                <w:szCs w:val="20"/>
              </w:rPr>
              <w:t>elder</w:t>
            </w:r>
            <w:proofErr w:type="spellEnd"/>
            <w:r w:rsidRPr="00BF4C81">
              <w:rPr>
                <w:rFonts w:ascii="Calibri" w:hAnsi="Calibri"/>
                <w:sz w:val="20"/>
                <w:szCs w:val="20"/>
              </w:rPr>
              <w:t xml:space="preserve"> liegen. Du hast also berechnet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</w:t>
            </w:r>
            <w:r w:rsidR="008E395F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1/5 von 20 ist </w:t>
            </w:r>
            <w:proofErr w:type="gramStart"/>
            <w:r w:rsidR="008E395F">
              <w:rPr>
                <w:rFonts w:ascii="Calibri" w:hAnsi="Calibri"/>
                <w:sz w:val="20"/>
                <w:szCs w:val="20"/>
              </w:rPr>
              <w:t>20 :</w:t>
            </w:r>
            <w:proofErr w:type="gramEnd"/>
            <w:r w:rsidR="008E395F">
              <w:rPr>
                <w:rFonts w:ascii="Calibri" w:hAnsi="Calibri"/>
                <w:sz w:val="20"/>
                <w:szCs w:val="20"/>
              </w:rPr>
              <w:t xml:space="preserve"> 5</w:t>
            </w:r>
            <w:r w:rsidRPr="00BF4C81">
              <w:rPr>
                <w:rFonts w:ascii="Calibri" w:hAnsi="Calibri"/>
                <w:sz w:val="20"/>
                <w:szCs w:val="20"/>
              </w:rPr>
              <w:t>.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Dann hast du 3 </w:t>
            </w:r>
            <w:r w:rsidR="008E395F">
              <w:rPr>
                <w:rFonts w:ascii="Calibri" w:hAnsi="Calibri"/>
                <w:sz w:val="20"/>
                <w:szCs w:val="20"/>
              </w:rPr>
              <w:t>· 4 = 12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gerech</w:t>
            </w:r>
            <w:r w:rsidR="008E395F">
              <w:rPr>
                <w:rFonts w:ascii="Calibri" w:hAnsi="Calibri"/>
                <w:sz w:val="20"/>
                <w:szCs w:val="20"/>
              </w:rPr>
              <w:t>net.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6BDB8092" w14:textId="364DE787" w:rsidR="00231AFE" w:rsidRDefault="00231AFE" w:rsidP="00841E22">
            <w:pPr>
              <w:pStyle w:val="Listenabsatz"/>
            </w:pPr>
            <w:r>
              <w:t>Hier wird eine enge Vernetzung zwischen bildlicher und symbolischer Ebene hergestellt</w:t>
            </w:r>
          </w:p>
          <w:p w14:paraId="17DAA296" w14:textId="62897558" w:rsidR="00231AFE" w:rsidRDefault="00231AFE" w:rsidP="00AB2F01">
            <w:pPr>
              <w:pStyle w:val="Listenabsatz"/>
            </w:pPr>
            <w:r>
              <w:t xml:space="preserve">Durch diese Vernetzung können inhaltliche Vorstellung zum Kalkül aufgebaut werden. Dadurch kann das Kalkül </w:t>
            </w:r>
            <w:proofErr w:type="spellStart"/>
            <w:r>
              <w:t>verstehensorientiert</w:t>
            </w:r>
            <w:proofErr w:type="spellEnd"/>
            <w:r>
              <w:t xml:space="preserve"> erklärt und angewendet werden</w:t>
            </w:r>
          </w:p>
          <w:p w14:paraId="7BC39893" w14:textId="55DB2DFE" w:rsidR="00231AFE" w:rsidRPr="00383580" w:rsidRDefault="00231AFE" w:rsidP="00AB2F01">
            <w:pPr>
              <w:pStyle w:val="Listenabsatz"/>
            </w:pPr>
            <w:r>
              <w:t>Auch für Klassengespräche ist es empfehlenswert Lernenden bei Erklärungen ihres Vorgehens zu einer derartigen Vernetzung anzuregen</w:t>
            </w:r>
          </w:p>
        </w:tc>
      </w:tr>
      <w:tr w:rsidR="00231AFE" w:rsidRPr="005628E3" w14:paraId="5031F747" w14:textId="77777777" w:rsidTr="00231AFE">
        <w:trPr>
          <w:trHeight w:val="510"/>
        </w:trPr>
        <w:tc>
          <w:tcPr>
            <w:tcW w:w="568" w:type="dxa"/>
            <w:vMerge/>
            <w:tcBorders>
              <w:right w:val="single" w:sz="18" w:space="0" w:color="327A86"/>
            </w:tcBorders>
            <w:shd w:val="clear" w:color="auto" w:fill="auto"/>
          </w:tcPr>
          <w:p w14:paraId="4DFB65C8" w14:textId="77777777" w:rsidR="00231AFE" w:rsidRPr="005628E3" w:rsidRDefault="00231AFE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26E3D3" w14:textId="543AC520" w:rsidR="00231AFE" w:rsidRPr="00BF4C81" w:rsidRDefault="00231AFE" w:rsidP="00231AFE">
            <w:pPr>
              <w:ind w:left="1416"/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>So hast du herausgefunden, wie viele Plättchen in 3 der 5 Felder liegen. Du hast also berechnet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3/5 von 20 ist </w:t>
            </w:r>
            <w:proofErr w:type="gramStart"/>
            <w:r w:rsidR="008E395F">
              <w:rPr>
                <w:rFonts w:ascii="Calibri" w:hAnsi="Calibri"/>
                <w:sz w:val="20"/>
                <w:szCs w:val="20"/>
              </w:rPr>
              <w:t>20 :</w:t>
            </w:r>
            <w:proofErr w:type="gramEnd"/>
            <w:r w:rsidR="008E395F">
              <w:rPr>
                <w:rFonts w:ascii="Calibri" w:hAnsi="Calibri"/>
                <w:sz w:val="20"/>
                <w:szCs w:val="20"/>
              </w:rPr>
              <w:t xml:space="preserve"> 5 · 3</w:t>
            </w:r>
            <w:r w:rsidRPr="00BF4C81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28FEC0AA" w14:textId="77777777" w:rsidR="00231AFE" w:rsidRDefault="00231AFE" w:rsidP="00841E22">
            <w:pPr>
              <w:pStyle w:val="Listenabsatz"/>
            </w:pPr>
          </w:p>
        </w:tc>
      </w:tr>
      <w:tr w:rsidR="00775E3C" w:rsidRPr="005628E3" w14:paraId="698FD972" w14:textId="77777777" w:rsidTr="00775E3C">
        <w:trPr>
          <w:trHeight w:val="278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177AF2BE" w14:textId="746262B3" w:rsidR="00775E3C" w:rsidRPr="005628E3" w:rsidRDefault="00EA36F7" w:rsidP="00775E3C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  <w:t>3:33</w:t>
            </w: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56C68A12" w14:textId="013309ED" w:rsidR="00775E3C" w:rsidRPr="00A773EF" w:rsidRDefault="00A773EF" w:rsidP="00F42DF2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Rolle von Zähler und Nenner beim Bestimmen von Anteilen von Mengen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19ABA96F" w14:textId="77777777" w:rsidR="00775E3C" w:rsidRDefault="00775E3C" w:rsidP="00775E3C"/>
        </w:tc>
      </w:tr>
      <w:tr w:rsidR="00231AFE" w:rsidRPr="005628E3" w14:paraId="7B2BEAA0" w14:textId="77777777" w:rsidTr="00231AFE">
        <w:trPr>
          <w:trHeight w:val="227"/>
        </w:trPr>
        <w:tc>
          <w:tcPr>
            <w:tcW w:w="568" w:type="dxa"/>
            <w:vMerge w:val="restart"/>
            <w:tcBorders>
              <w:right w:val="single" w:sz="18" w:space="0" w:color="327A86"/>
            </w:tcBorders>
            <w:shd w:val="clear" w:color="auto" w:fill="auto"/>
          </w:tcPr>
          <w:p w14:paraId="6ED88253" w14:textId="77777777" w:rsidR="00231AFE" w:rsidRPr="005628E3" w:rsidRDefault="00231AFE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14865E20" w14:textId="4CD6E61E" w:rsidR="00231AFE" w:rsidRPr="00BF4C81" w:rsidRDefault="00231AFE" w:rsidP="00231AFE">
            <w:pPr>
              <w:ind w:left="1416"/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>Schauen wir uns mal noch ein Beispiel an. Was ist 4/5 von 20?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463C863A" w14:textId="725C8DED" w:rsidR="00231AFE" w:rsidRDefault="008E395F" w:rsidP="00AB2F01">
            <w:pPr>
              <w:pStyle w:val="Listenabsatz"/>
            </w:pPr>
            <w:r>
              <w:t xml:space="preserve">Bei dieser wiederholenden Erklärung für das neue Zahlenbeispiel wird </w:t>
            </w:r>
            <w:r w:rsidR="00231AFE">
              <w:t>vertieft auf die Rolle von Nenner und Zähler beim Bestimmen von Anteilen von Mengen eingegangen</w:t>
            </w:r>
          </w:p>
          <w:p w14:paraId="2386F729" w14:textId="3AC86656" w:rsidR="008E395F" w:rsidRDefault="008E395F" w:rsidP="008E395F">
            <w:pPr>
              <w:pStyle w:val="Listenabsatz"/>
            </w:pPr>
            <w:r>
              <w:t xml:space="preserve">Damit sind die Lernenden nun bereit, die Aufgaben auch ohne Material zu lösen, indem sie sich das Verteilen und Zählen in Gruppen nur vorstellen und mit dem Rechnen </w:t>
            </w:r>
            <w:proofErr w:type="spellStart"/>
            <w:r>
              <w:t>verknüpfen</w:t>
            </w:r>
            <w:proofErr w:type="spellEnd"/>
          </w:p>
          <w:p w14:paraId="01D59E70" w14:textId="528716EA" w:rsidR="00231AFE" w:rsidRDefault="00231AFE" w:rsidP="008E395F">
            <w:pPr>
              <w:pStyle w:val="Listenabsatz"/>
            </w:pPr>
            <w:r w:rsidRPr="00383580">
              <w:t>Dazu passen die MSK-Förder</w:t>
            </w:r>
            <w:r w:rsidR="008E395F">
              <w:t>-</w:t>
            </w:r>
            <w:r w:rsidR="008E395F">
              <w:br/>
            </w:r>
            <w:r w:rsidRPr="00383580">
              <w:t>aufgaben 1.</w:t>
            </w:r>
            <w:r>
              <w:t>4, 2.1</w:t>
            </w:r>
            <w:r w:rsidRPr="00383580">
              <w:t xml:space="preserve"> und </w:t>
            </w:r>
            <w:r>
              <w:t>2</w:t>
            </w:r>
            <w:r w:rsidRPr="00383580">
              <w:t>.</w:t>
            </w:r>
            <w:r>
              <w:t>3</w:t>
            </w:r>
            <w:r>
              <w:br/>
            </w:r>
            <w:r w:rsidRPr="00383580">
              <w:t>(aus Baustein B</w:t>
            </w:r>
            <w:r>
              <w:t>1C</w:t>
            </w:r>
            <w:r w:rsidRPr="00383580">
              <w:t>)</w:t>
            </w:r>
          </w:p>
        </w:tc>
      </w:tr>
      <w:tr w:rsidR="00231AFE" w:rsidRPr="005628E3" w14:paraId="759826E9" w14:textId="77777777" w:rsidTr="00231AFE">
        <w:trPr>
          <w:trHeight w:val="2002"/>
        </w:trPr>
        <w:tc>
          <w:tcPr>
            <w:tcW w:w="568" w:type="dxa"/>
            <w:vMerge/>
            <w:tcBorders>
              <w:right w:val="single" w:sz="18" w:space="0" w:color="327A86"/>
            </w:tcBorders>
            <w:shd w:val="clear" w:color="auto" w:fill="auto"/>
          </w:tcPr>
          <w:p w14:paraId="00DCD473" w14:textId="77777777" w:rsidR="00231AFE" w:rsidRPr="005628E3" w:rsidRDefault="00231AFE" w:rsidP="00311C2D">
            <w:pPr>
              <w:pStyle w:val="berschrift3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5B4253DD" w14:textId="77777777" w:rsidR="00231AFE" w:rsidRDefault="00231AFE" w:rsidP="00431FE0">
            <w:pPr>
              <w:pStyle w:val="berschrift3"/>
              <w:spacing w:before="0" w:after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A773EF"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  <w:drawing>
                <wp:inline distT="0" distB="0" distL="0" distR="0" wp14:anchorId="6EDB70DC" wp14:editId="7E90850C">
                  <wp:extent cx="2412000" cy="1356945"/>
                  <wp:effectExtent l="0" t="0" r="7620" b="0"/>
                  <wp:docPr id="20634633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46333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00" cy="13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D3F0" w14:textId="77777777" w:rsidR="00231AFE" w:rsidRDefault="00231AFE" w:rsidP="00A773EF"/>
          <w:p w14:paraId="32CEE9F7" w14:textId="79A619F5" w:rsidR="00231AFE" w:rsidRPr="00A773EF" w:rsidRDefault="00231AFE" w:rsidP="00A773EF">
            <w:r w:rsidRPr="00A773EF">
              <w:rPr>
                <w:noProof/>
              </w:rPr>
              <w:drawing>
                <wp:inline distT="0" distB="0" distL="0" distR="0" wp14:anchorId="743EB700" wp14:editId="392A64E0">
                  <wp:extent cx="2412000" cy="1356945"/>
                  <wp:effectExtent l="0" t="0" r="7620" b="0"/>
                  <wp:docPr id="190890255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90255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00" cy="13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F26653" w14:textId="319BF2B2" w:rsidR="00231AFE" w:rsidRPr="00BF4C81" w:rsidRDefault="00231AFE" w:rsidP="00F42DF2">
            <w:pPr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>Du weißt schon</w:t>
            </w:r>
            <w:r>
              <w:rPr>
                <w:rFonts w:ascii="Calibri" w:hAnsi="Calibri"/>
                <w:sz w:val="20"/>
                <w:szCs w:val="20"/>
              </w:rPr>
              <w:t>: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 1/5 von 20 sind 4. </w:t>
            </w:r>
            <w:r w:rsidR="008E395F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Um das herauszufinden, hast du 20, also die Anzahl deiner Deckel, durch 5 geteilt. Also durch den Nenner. </w:t>
            </w:r>
            <w:r w:rsidRPr="00B431F1">
              <w:rPr>
                <w:rFonts w:ascii="Calibri" w:hAnsi="Calibri"/>
                <w:b/>
                <w:bCs/>
                <w:sz w:val="20"/>
                <w:szCs w:val="20"/>
              </w:rPr>
              <w:t>Der Nenner sagt dir nämlich, auf wie viele Felder du alle 20 Deckel gleichmäßig verteilst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. Du hast hier </w:t>
            </w:r>
            <w:r w:rsidR="00EA36F7">
              <w:rPr>
                <w:rFonts w:ascii="Calibri" w:hAnsi="Calibri"/>
                <w:sz w:val="20"/>
                <w:szCs w:val="20"/>
              </w:rPr>
              <w:t>Fünftel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. Also einen Bruchstreifen mit 5 Feldern. Also rechnest du </w:t>
            </w:r>
            <w:proofErr w:type="gramStart"/>
            <w:r w:rsidRPr="00BF4C81">
              <w:rPr>
                <w:rFonts w:ascii="Calibri" w:hAnsi="Calibri"/>
                <w:sz w:val="20"/>
                <w:szCs w:val="20"/>
              </w:rPr>
              <w:t xml:space="preserve">20 </w:t>
            </w:r>
            <w:r w:rsidR="008E395F">
              <w:rPr>
                <w:rFonts w:ascii="Calibri" w:hAnsi="Calibri"/>
                <w:sz w:val="20"/>
                <w:szCs w:val="20"/>
              </w:rPr>
              <w:t>:</w:t>
            </w:r>
            <w:proofErr w:type="gramEnd"/>
            <w:r w:rsidR="008E395F">
              <w:rPr>
                <w:rFonts w:ascii="Calibri" w:hAnsi="Calibri"/>
                <w:sz w:val="20"/>
                <w:szCs w:val="20"/>
              </w:rPr>
              <w:t xml:space="preserve"> 5 = 4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Jetzt musst du noch herausfinden, was 4/5 sind. </w:t>
            </w:r>
            <w:r w:rsidRPr="00B431F1">
              <w:rPr>
                <w:rFonts w:ascii="Calibri" w:hAnsi="Calibri"/>
                <w:b/>
                <w:bCs/>
                <w:sz w:val="20"/>
                <w:szCs w:val="20"/>
              </w:rPr>
              <w:t>4 Felder mit 4ern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. Also 4 </w:t>
            </w:r>
            <w:r w:rsidR="008E395F">
              <w:rPr>
                <w:rFonts w:ascii="Calibri" w:hAnsi="Calibri"/>
                <w:sz w:val="20"/>
                <w:szCs w:val="20"/>
              </w:rPr>
              <w:t xml:space="preserve">· 4 = 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16. </w:t>
            </w:r>
            <w:r w:rsidRPr="009C06FC">
              <w:rPr>
                <w:rFonts w:ascii="Calibri" w:hAnsi="Calibri"/>
                <w:b/>
                <w:bCs/>
                <w:sz w:val="20"/>
                <w:szCs w:val="20"/>
              </w:rPr>
              <w:t xml:space="preserve">Der Zähler sagt dir, wie viele der </w:t>
            </w:r>
            <w:proofErr w:type="spellStart"/>
            <w:r w:rsidR="00EA36F7" w:rsidRPr="009C06FC">
              <w:rPr>
                <w:rFonts w:ascii="Calibri" w:hAnsi="Calibri"/>
                <w:b/>
                <w:bCs/>
                <w:sz w:val="20"/>
                <w:szCs w:val="20"/>
              </w:rPr>
              <w:t>Fünftelf</w:t>
            </w:r>
            <w:r w:rsidRPr="009C06FC">
              <w:rPr>
                <w:rFonts w:ascii="Calibri" w:hAnsi="Calibri"/>
                <w:b/>
                <w:bCs/>
                <w:sz w:val="20"/>
                <w:szCs w:val="20"/>
              </w:rPr>
              <w:t>elder</w:t>
            </w:r>
            <w:proofErr w:type="spellEnd"/>
            <w:r w:rsidRPr="009C06FC">
              <w:rPr>
                <w:rFonts w:ascii="Calibri" w:hAnsi="Calibri"/>
                <w:b/>
                <w:bCs/>
                <w:sz w:val="20"/>
                <w:szCs w:val="20"/>
              </w:rPr>
              <w:t xml:space="preserve"> du hast</w:t>
            </w:r>
            <w:r w:rsidRPr="009C06FC">
              <w:rPr>
                <w:rFonts w:ascii="Calibri" w:hAnsi="Calibri"/>
                <w:sz w:val="20"/>
                <w:szCs w:val="20"/>
              </w:rPr>
              <w:t xml:space="preserve">. 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4 Stück. Deshalb hast du 4, also den Zähler, mal 4 gerechnet. Also mal der Anzahl der Deckel in einem Feld. Also </w:t>
            </w:r>
            <w:r w:rsidR="008E395F">
              <w:rPr>
                <w:rFonts w:ascii="Calibri" w:hAnsi="Calibri"/>
                <w:sz w:val="20"/>
                <w:szCs w:val="20"/>
              </w:rPr>
              <w:t>4 · 4 = 16</w:t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. 4/5 von 20 sind </w:t>
            </w:r>
            <w:r w:rsidR="008E395F">
              <w:rPr>
                <w:rFonts w:ascii="Calibri" w:hAnsi="Calibri"/>
                <w:sz w:val="20"/>
                <w:szCs w:val="20"/>
              </w:rPr>
              <w:t>also 20 : 5 · 4, so kann man das rechnen, und auch begründen, warum</w:t>
            </w:r>
            <w:r w:rsidR="00417CDC">
              <w:rPr>
                <w:rFonts w:ascii="Calibri" w:hAnsi="Calibri"/>
                <w:sz w:val="20"/>
                <w:szCs w:val="20"/>
              </w:rPr>
              <w:t xml:space="preserve"> man so rechnet</w:t>
            </w:r>
            <w:r w:rsidRPr="00BF4C81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5C4C48F8" w14:textId="168A33E6" w:rsidR="00231AFE" w:rsidRDefault="00231AFE" w:rsidP="00AB2F01">
            <w:pPr>
              <w:pStyle w:val="Listenabsatz"/>
            </w:pPr>
          </w:p>
        </w:tc>
      </w:tr>
      <w:tr w:rsidR="00827617" w:rsidRPr="005628E3" w14:paraId="0FD95927" w14:textId="77777777" w:rsidTr="00F36BC1">
        <w:trPr>
          <w:trHeight w:val="20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3D35D2ED" w14:textId="5CC5D5B9" w:rsidR="00827617" w:rsidRPr="005628E3" w:rsidRDefault="00EA36F7" w:rsidP="00F36BC1">
            <w:pP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5</w:t>
            </w:r>
            <w:r w:rsidR="002B511B"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22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224CBA54" w14:textId="1BC2E33D" w:rsidR="00827617" w:rsidRPr="00C7166E" w:rsidRDefault="00827617" w:rsidP="00F36BC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Abschlussaufgabe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494E9C6" w14:textId="77777777" w:rsidR="00827617" w:rsidRPr="00383580" w:rsidRDefault="00827617" w:rsidP="00383580">
            <w:pPr>
              <w:rPr>
                <w:color w:val="808080"/>
                <w:sz w:val="18"/>
                <w:szCs w:val="18"/>
              </w:rPr>
            </w:pPr>
          </w:p>
        </w:tc>
      </w:tr>
      <w:tr w:rsidR="00827617" w:rsidRPr="005628E3" w14:paraId="0D153A82" w14:textId="77777777" w:rsidTr="00231AFE">
        <w:tc>
          <w:tcPr>
            <w:tcW w:w="568" w:type="dxa"/>
            <w:tcBorders>
              <w:right w:val="single" w:sz="18" w:space="0" w:color="327A86"/>
            </w:tcBorders>
          </w:tcPr>
          <w:p w14:paraId="73708837" w14:textId="4F64841D" w:rsidR="00827617" w:rsidRPr="005628E3" w:rsidRDefault="00827617" w:rsidP="0033031C">
            <w:pPr>
              <w:tabs>
                <w:tab w:val="left" w:pos="375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0E65499F" w14:textId="0EB80BAF" w:rsidR="00827617" w:rsidRPr="005628E3" w:rsidRDefault="00A773EF" w:rsidP="00450D3E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773E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A4FD5C" wp14:editId="1A90FF8A">
                  <wp:extent cx="2412000" cy="1356945"/>
                  <wp:effectExtent l="0" t="0" r="7620" b="0"/>
                  <wp:docPr id="17885716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57169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00" cy="13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left w:val="nil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26AA4E" w14:textId="164BA7F1" w:rsidR="00827617" w:rsidRPr="00775E3C" w:rsidRDefault="00775E3C" w:rsidP="00AC58D7">
            <w:pPr>
              <w:rPr>
                <w:rFonts w:ascii="Calibri" w:hAnsi="Calibri"/>
                <w:sz w:val="20"/>
                <w:szCs w:val="20"/>
              </w:rPr>
            </w:pPr>
            <w:r w:rsidRPr="00BF4C81">
              <w:rPr>
                <w:rFonts w:ascii="Calibri" w:hAnsi="Calibri"/>
                <w:sz w:val="20"/>
                <w:szCs w:val="20"/>
              </w:rPr>
              <w:t>Jetzt weißt du also, wie du An</w:t>
            </w:r>
            <w:r>
              <w:rPr>
                <w:rFonts w:ascii="Calibri" w:hAnsi="Calibri"/>
                <w:sz w:val="20"/>
                <w:szCs w:val="20"/>
              </w:rPr>
              <w:t>t</w:t>
            </w:r>
            <w:r w:rsidRPr="00BF4C81">
              <w:rPr>
                <w:rFonts w:ascii="Calibri" w:hAnsi="Calibri"/>
                <w:sz w:val="20"/>
                <w:szCs w:val="20"/>
              </w:rPr>
              <w:t>eile von Mengen rechnerisch bestimmen kannst.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 xml:space="preserve">Und jetzt bist du </w:t>
            </w:r>
            <w:proofErr w:type="gramStart"/>
            <w:r w:rsidRPr="00BF4C81">
              <w:rPr>
                <w:rFonts w:ascii="Calibri" w:hAnsi="Calibri"/>
                <w:sz w:val="20"/>
                <w:szCs w:val="20"/>
              </w:rPr>
              <w:t>dran</w:t>
            </w:r>
            <w:r w:rsidR="00802784">
              <w:rPr>
                <w:rFonts w:ascii="Calibri" w:hAnsi="Calibri"/>
                <w:sz w:val="20"/>
                <w:szCs w:val="20"/>
              </w:rPr>
              <w:t xml:space="preserve"> :</w:t>
            </w:r>
            <w:r w:rsidRPr="00BF4C81">
              <w:rPr>
                <w:rFonts w:ascii="Calibri" w:hAnsi="Calibri"/>
                <w:sz w:val="20"/>
                <w:szCs w:val="20"/>
              </w:rPr>
              <w:t>Wie</w:t>
            </w:r>
            <w:proofErr w:type="gramEnd"/>
            <w:r w:rsidRPr="00BF4C81">
              <w:rPr>
                <w:rFonts w:ascii="Calibri" w:hAnsi="Calibri"/>
                <w:sz w:val="20"/>
                <w:szCs w:val="20"/>
              </w:rPr>
              <w:t xml:space="preserve"> kannst du dir 4/5 von 50 im Kopf vorstellen? </w:t>
            </w:r>
            <w:r w:rsidR="00802784">
              <w:rPr>
                <w:rFonts w:ascii="Calibri" w:hAnsi="Calibri"/>
                <w:sz w:val="20"/>
                <w:szCs w:val="20"/>
              </w:rPr>
              <w:br/>
            </w:r>
            <w:r w:rsidRPr="00BF4C81">
              <w:rPr>
                <w:rFonts w:ascii="Calibri" w:hAnsi="Calibri"/>
                <w:sz w:val="20"/>
                <w:szCs w:val="20"/>
              </w:rPr>
              <w:t>Und wie musst du rechnen, um herauszufinden, wie viel 4/5 von 50 ist?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496043C8" w14:textId="77777777" w:rsidR="00827617" w:rsidRPr="00383580" w:rsidRDefault="00827617" w:rsidP="00311C2D">
            <w:pPr>
              <w:spacing w:line="240" w:lineRule="auto"/>
              <w:rPr>
                <w:rFonts w:cstheme="minorHAnsi"/>
                <w:color w:val="808080"/>
                <w:sz w:val="18"/>
                <w:szCs w:val="18"/>
              </w:rPr>
            </w:pPr>
          </w:p>
        </w:tc>
      </w:tr>
    </w:tbl>
    <w:p w14:paraId="18CAF981" w14:textId="77777777" w:rsidR="00BF4C81" w:rsidRDefault="00BF4C81" w:rsidP="005628E3">
      <w:pPr>
        <w:spacing w:line="259" w:lineRule="auto"/>
        <w:rPr>
          <w:rFonts w:cstheme="minorHAnsi"/>
          <w:color w:val="000000"/>
        </w:rPr>
      </w:pPr>
    </w:p>
    <w:sectPr w:rsidR="00BF4C81" w:rsidSect="00B97B6D">
      <w:pgSz w:w="11906" w:h="16838"/>
      <w:pgMar w:top="1134" w:right="1077" w:bottom="862" w:left="1077" w:header="709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6054B" w14:textId="77777777" w:rsidR="00320B82" w:rsidRDefault="00320B82" w:rsidP="002E19A0">
      <w:pPr>
        <w:spacing w:after="0" w:line="240" w:lineRule="auto"/>
      </w:pPr>
      <w:r>
        <w:separator/>
      </w:r>
    </w:p>
  </w:endnote>
  <w:endnote w:type="continuationSeparator" w:id="0">
    <w:p w14:paraId="07B38F1C" w14:textId="77777777" w:rsidR="00320B82" w:rsidRDefault="00320B82" w:rsidP="002E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91682" w14:textId="77777777" w:rsidR="00320B82" w:rsidRDefault="00320B82" w:rsidP="002E19A0">
      <w:pPr>
        <w:spacing w:after="0" w:line="240" w:lineRule="auto"/>
      </w:pPr>
      <w:r>
        <w:separator/>
      </w:r>
    </w:p>
  </w:footnote>
  <w:footnote w:type="continuationSeparator" w:id="0">
    <w:p w14:paraId="7BDBED82" w14:textId="77777777" w:rsidR="00320B82" w:rsidRDefault="00320B82" w:rsidP="002E1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01925"/>
    <w:multiLevelType w:val="hybridMultilevel"/>
    <w:tmpl w:val="D5A83B4C"/>
    <w:lvl w:ilvl="0" w:tplc="2E8E8C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1D3300"/>
    <w:multiLevelType w:val="hybridMultilevel"/>
    <w:tmpl w:val="BB868E3E"/>
    <w:lvl w:ilvl="0" w:tplc="42B69D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EEC5FD8"/>
    <w:multiLevelType w:val="hybridMultilevel"/>
    <w:tmpl w:val="D5F6C51A"/>
    <w:lvl w:ilvl="0" w:tplc="26BEA2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FF41A2"/>
    <w:multiLevelType w:val="hybridMultilevel"/>
    <w:tmpl w:val="2BC81BA0"/>
    <w:lvl w:ilvl="0" w:tplc="2F7617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152B0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70EE8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D30D1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840C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5BC0F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DEC6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E640F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FEAED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69FD6DC9"/>
    <w:multiLevelType w:val="hybridMultilevel"/>
    <w:tmpl w:val="E8C45842"/>
    <w:lvl w:ilvl="0" w:tplc="3226590C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34B5F64"/>
    <w:multiLevelType w:val="hybridMultilevel"/>
    <w:tmpl w:val="67F6AB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6B16BE"/>
    <w:multiLevelType w:val="hybridMultilevel"/>
    <w:tmpl w:val="986C1152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2A39D7"/>
    <w:multiLevelType w:val="hybridMultilevel"/>
    <w:tmpl w:val="3730A1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9518740">
    <w:abstractNumId w:val="1"/>
  </w:num>
  <w:num w:numId="2" w16cid:durableId="2014798578">
    <w:abstractNumId w:val="0"/>
  </w:num>
  <w:num w:numId="3" w16cid:durableId="1150898707">
    <w:abstractNumId w:val="4"/>
  </w:num>
  <w:num w:numId="4" w16cid:durableId="512039501">
    <w:abstractNumId w:val="3"/>
  </w:num>
  <w:num w:numId="5" w16cid:durableId="1851136784">
    <w:abstractNumId w:val="6"/>
  </w:num>
  <w:num w:numId="6" w16cid:durableId="1490631996">
    <w:abstractNumId w:val="5"/>
  </w:num>
  <w:num w:numId="7" w16cid:durableId="1185291808">
    <w:abstractNumId w:val="2"/>
  </w:num>
  <w:num w:numId="8" w16cid:durableId="2127390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1AC"/>
    <w:rsid w:val="0000203A"/>
    <w:rsid w:val="00004BEF"/>
    <w:rsid w:val="00026F79"/>
    <w:rsid w:val="00064ECB"/>
    <w:rsid w:val="00082BAA"/>
    <w:rsid w:val="00096B2D"/>
    <w:rsid w:val="00105E8E"/>
    <w:rsid w:val="00142BBB"/>
    <w:rsid w:val="00152D08"/>
    <w:rsid w:val="001673CF"/>
    <w:rsid w:val="00167979"/>
    <w:rsid w:val="001729ED"/>
    <w:rsid w:val="001A0A21"/>
    <w:rsid w:val="00207BFD"/>
    <w:rsid w:val="00216565"/>
    <w:rsid w:val="00231AFE"/>
    <w:rsid w:val="00240F4B"/>
    <w:rsid w:val="00251AF9"/>
    <w:rsid w:val="002565C3"/>
    <w:rsid w:val="002840E3"/>
    <w:rsid w:val="002B511B"/>
    <w:rsid w:val="002D416A"/>
    <w:rsid w:val="002E19A0"/>
    <w:rsid w:val="002F2209"/>
    <w:rsid w:val="002F64F1"/>
    <w:rsid w:val="003053F4"/>
    <w:rsid w:val="00311C2D"/>
    <w:rsid w:val="00320B82"/>
    <w:rsid w:val="00321925"/>
    <w:rsid w:val="0033031C"/>
    <w:rsid w:val="0035020F"/>
    <w:rsid w:val="0037367F"/>
    <w:rsid w:val="00383580"/>
    <w:rsid w:val="00396753"/>
    <w:rsid w:val="003A6937"/>
    <w:rsid w:val="003E32C1"/>
    <w:rsid w:val="00401941"/>
    <w:rsid w:val="004125B3"/>
    <w:rsid w:val="00415E26"/>
    <w:rsid w:val="00417CDC"/>
    <w:rsid w:val="00421F2D"/>
    <w:rsid w:val="00431FE0"/>
    <w:rsid w:val="00450D3E"/>
    <w:rsid w:val="0046639B"/>
    <w:rsid w:val="004A4616"/>
    <w:rsid w:val="004A56A8"/>
    <w:rsid w:val="004B5C1C"/>
    <w:rsid w:val="004C5B88"/>
    <w:rsid w:val="004C7EC0"/>
    <w:rsid w:val="00521372"/>
    <w:rsid w:val="0055080A"/>
    <w:rsid w:val="005628E3"/>
    <w:rsid w:val="00584A5F"/>
    <w:rsid w:val="00595763"/>
    <w:rsid w:val="005A1567"/>
    <w:rsid w:val="005B6AB8"/>
    <w:rsid w:val="005E0A11"/>
    <w:rsid w:val="00633348"/>
    <w:rsid w:val="00647952"/>
    <w:rsid w:val="00651375"/>
    <w:rsid w:val="006B616F"/>
    <w:rsid w:val="006C6F09"/>
    <w:rsid w:val="00775E3C"/>
    <w:rsid w:val="00782C46"/>
    <w:rsid w:val="00787044"/>
    <w:rsid w:val="007A7A90"/>
    <w:rsid w:val="007E0DBF"/>
    <w:rsid w:val="007E364E"/>
    <w:rsid w:val="007F68BC"/>
    <w:rsid w:val="00802784"/>
    <w:rsid w:val="00827617"/>
    <w:rsid w:val="00841E22"/>
    <w:rsid w:val="00890A2C"/>
    <w:rsid w:val="008D4246"/>
    <w:rsid w:val="008D6A69"/>
    <w:rsid w:val="008E395F"/>
    <w:rsid w:val="008E4483"/>
    <w:rsid w:val="00952512"/>
    <w:rsid w:val="009C06FC"/>
    <w:rsid w:val="009C3D69"/>
    <w:rsid w:val="00A2365D"/>
    <w:rsid w:val="00A50ACC"/>
    <w:rsid w:val="00A6614F"/>
    <w:rsid w:val="00A74937"/>
    <w:rsid w:val="00A773EF"/>
    <w:rsid w:val="00A86C73"/>
    <w:rsid w:val="00A936BD"/>
    <w:rsid w:val="00AB2F01"/>
    <w:rsid w:val="00AC58D7"/>
    <w:rsid w:val="00AE2998"/>
    <w:rsid w:val="00AE4A64"/>
    <w:rsid w:val="00AF43F7"/>
    <w:rsid w:val="00B0154B"/>
    <w:rsid w:val="00B17CA8"/>
    <w:rsid w:val="00B431F1"/>
    <w:rsid w:val="00B47C2B"/>
    <w:rsid w:val="00B551AC"/>
    <w:rsid w:val="00B558CB"/>
    <w:rsid w:val="00B72448"/>
    <w:rsid w:val="00B806FF"/>
    <w:rsid w:val="00B97B6D"/>
    <w:rsid w:val="00BB643F"/>
    <w:rsid w:val="00BC0A27"/>
    <w:rsid w:val="00BF4C81"/>
    <w:rsid w:val="00C17C17"/>
    <w:rsid w:val="00C7084A"/>
    <w:rsid w:val="00C7166E"/>
    <w:rsid w:val="00CA4C9A"/>
    <w:rsid w:val="00CE3799"/>
    <w:rsid w:val="00D10498"/>
    <w:rsid w:val="00D521EC"/>
    <w:rsid w:val="00D61FBA"/>
    <w:rsid w:val="00D82403"/>
    <w:rsid w:val="00D9579A"/>
    <w:rsid w:val="00DA0E3D"/>
    <w:rsid w:val="00DB5687"/>
    <w:rsid w:val="00DD44F2"/>
    <w:rsid w:val="00DE5996"/>
    <w:rsid w:val="00EA36F7"/>
    <w:rsid w:val="00EA5018"/>
    <w:rsid w:val="00EB1AA4"/>
    <w:rsid w:val="00ED04F9"/>
    <w:rsid w:val="00EF3F5C"/>
    <w:rsid w:val="00F36BC1"/>
    <w:rsid w:val="00F42DF2"/>
    <w:rsid w:val="00F659E2"/>
    <w:rsid w:val="00F672AD"/>
    <w:rsid w:val="00F858DB"/>
    <w:rsid w:val="00FA1D2E"/>
    <w:rsid w:val="00FA652C"/>
    <w:rsid w:val="00FF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CC7B33"/>
  <w15:chartTrackingRefBased/>
  <w15:docId w15:val="{559CBB17-A7B7-44ED-BDE5-CCBCE41D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56A8"/>
    <w:pPr>
      <w:spacing w:line="254" w:lineRule="auto"/>
    </w:pPr>
    <w:rPr>
      <w:kern w:val="0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56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4A56A8"/>
    <w:pPr>
      <w:keepNext w:val="0"/>
      <w:keepLines w:val="0"/>
      <w:kinsoku w:val="0"/>
      <w:overflowPunct w:val="0"/>
      <w:spacing w:before="120" w:after="120" w:line="240" w:lineRule="auto"/>
      <w:outlineLvl w:val="2"/>
    </w:pPr>
    <w:rPr>
      <w:rFonts w:ascii="Calibri" w:eastAsia="MS PGothic" w:hAnsi="Calibri" w:cs="Calibri"/>
      <w:b/>
      <w:bCs/>
      <w:color w:val="000000"/>
      <w:kern w:val="24"/>
      <w:sz w:val="28"/>
      <w:szCs w:val="28"/>
      <w14:ligatures w14:val="standardContextual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A56A8"/>
    <w:rPr>
      <w:rFonts w:ascii="Calibri" w:eastAsia="MS PGothic" w:hAnsi="Calibri" w:cs="Calibri"/>
      <w:b/>
      <w:bCs/>
      <w:color w:val="000000"/>
      <w:kern w:val="24"/>
      <w:sz w:val="28"/>
      <w:szCs w:val="28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4A56A8"/>
    <w:pPr>
      <w:keepNext/>
      <w:keepLines/>
      <w:spacing w:before="240" w:line="256" w:lineRule="auto"/>
      <w:contextualSpacing w:val="0"/>
      <w:outlineLvl w:val="0"/>
    </w:pPr>
    <w:rPr>
      <w:rFonts w:asciiTheme="minorHAnsi" w:hAnsiTheme="minorHAnsi" w:cstheme="minorHAnsi"/>
      <w:b/>
      <w:bCs/>
      <w:color w:val="000000"/>
      <w:spacing w:val="0"/>
      <w:kern w:val="0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56A8"/>
    <w:rPr>
      <w:rFonts w:eastAsiaTheme="majorEastAsia" w:cstheme="minorHAnsi"/>
      <w:b/>
      <w:bCs/>
      <w:color w:val="000000"/>
      <w:kern w:val="0"/>
      <w:sz w:val="56"/>
      <w:szCs w:val="56"/>
      <w:lang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56A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4A56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56A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Kommentartext">
    <w:name w:val="annotation text"/>
    <w:basedOn w:val="Standard"/>
    <w:link w:val="KommentartextZchn"/>
    <w:uiPriority w:val="99"/>
    <w:unhideWhenUsed/>
    <w:rsid w:val="00EB1A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1AA4"/>
    <w:rPr>
      <w:kern w:val="0"/>
      <w:sz w:val="20"/>
      <w:szCs w:val="20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1AA4"/>
    <w:rPr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E19A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19A0"/>
    <w:rPr>
      <w:kern w:val="0"/>
      <w:sz w:val="20"/>
      <w:szCs w:val="20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2E19A0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52D08"/>
    <w:pPr>
      <w:numPr>
        <w:numId w:val="3"/>
      </w:numPr>
      <w:spacing w:before="40" w:after="0" w:line="240" w:lineRule="auto"/>
      <w:ind w:left="283" w:hanging="170"/>
      <w:contextualSpacing/>
    </w:pPr>
    <w:rPr>
      <w:rFonts w:cstheme="minorHAnsi"/>
      <w:color w:val="808080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053F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53F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A46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3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031C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33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031C"/>
    <w:rPr>
      <w:kern w:val="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58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58DB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0258C-E785-42E3-83DE-5AA943940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.~WRD0004</Template>
  <TotalTime>0</TotalTime>
  <Pages>2</Pages>
  <Words>630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Magdalene Mierswa</dc:creator>
  <cp:keywords/>
  <dc:description/>
  <cp:lastModifiedBy>Susanne Prediger</cp:lastModifiedBy>
  <cp:revision>32</cp:revision>
  <cp:lastPrinted>2023-12-13T16:23:00Z</cp:lastPrinted>
  <dcterms:created xsi:type="dcterms:W3CDTF">2023-12-13T20:27:00Z</dcterms:created>
  <dcterms:modified xsi:type="dcterms:W3CDTF">2024-06-09T13:35:00Z</dcterms:modified>
</cp:coreProperties>
</file>