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05527" w14:textId="57629853" w:rsidR="00A822AD" w:rsidRDefault="00A822AD" w:rsidP="00A822AD">
      <w:r>
        <w:rPr>
          <w:noProof/>
        </w:rPr>
        <mc:AlternateContent>
          <mc:Choice Requires="wpg">
            <w:drawing>
              <wp:anchor distT="0" distB="0" distL="114300" distR="114300" simplePos="0" relativeHeight="251683840" behindDoc="0" locked="0" layoutInCell="1" allowOverlap="1" wp14:anchorId="637FF85A" wp14:editId="4883C936">
                <wp:simplePos x="0" y="0"/>
                <wp:positionH relativeFrom="column">
                  <wp:posOffset>-674370</wp:posOffset>
                </wp:positionH>
                <wp:positionV relativeFrom="paragraph">
                  <wp:posOffset>-720090</wp:posOffset>
                </wp:positionV>
                <wp:extent cx="7536180" cy="3007477"/>
                <wp:effectExtent l="0" t="0" r="7620" b="2540"/>
                <wp:wrapNone/>
                <wp:docPr id="396394389" name="Gruppieren 2"/>
                <wp:cNvGraphicFramePr/>
                <a:graphic xmlns:a="http://schemas.openxmlformats.org/drawingml/2006/main">
                  <a:graphicData uri="http://schemas.microsoft.com/office/word/2010/wordprocessingGroup">
                    <wpg:wgp>
                      <wpg:cNvGrpSpPr/>
                      <wpg:grpSpPr>
                        <a:xfrm>
                          <a:off x="0" y="0"/>
                          <a:ext cx="7536180" cy="3007477"/>
                          <a:chOff x="-16426" y="1"/>
                          <a:chExt cx="7536180" cy="3007586"/>
                        </a:xfrm>
                      </wpg:grpSpPr>
                      <wps:wsp>
                        <wps:cNvPr id="1664997275" name="Textfeld 1"/>
                        <wps:cNvSpPr txBox="1"/>
                        <wps:spPr>
                          <a:xfrm>
                            <a:off x="-16426" y="1"/>
                            <a:ext cx="7536180" cy="3007586"/>
                          </a:xfrm>
                          <a:prstGeom prst="rect">
                            <a:avLst/>
                          </a:prstGeom>
                          <a:solidFill>
                            <a:schemeClr val="bg1">
                              <a:lumMod val="95000"/>
                            </a:schemeClr>
                          </a:solidFill>
                          <a:ln w="6350">
                            <a:noFill/>
                          </a:ln>
                        </wps:spPr>
                        <wps:txbx>
                          <w:txbxContent>
                            <w:p w14:paraId="71BFA841" w14:textId="77777777" w:rsidR="006403D5" w:rsidRDefault="006403D5" w:rsidP="00A822AD"/>
                            <w:p w14:paraId="766B52DF" w14:textId="77777777" w:rsidR="006403D5" w:rsidRDefault="006403D5" w:rsidP="00A822AD"/>
                            <w:p w14:paraId="742F0BCA" w14:textId="77777777" w:rsidR="003231D8" w:rsidRDefault="003231D8" w:rsidP="00A822AD">
                              <w:pPr>
                                <w:pStyle w:val="Titel"/>
                              </w:pPr>
                            </w:p>
                            <w:p w14:paraId="7B9575E3" w14:textId="77777777" w:rsidR="00A822AD" w:rsidRDefault="00A822AD" w:rsidP="00A822AD">
                              <w:pPr>
                                <w:pStyle w:val="Titel"/>
                              </w:pPr>
                            </w:p>
                            <w:p w14:paraId="59A3AE29" w14:textId="77777777" w:rsidR="005A7557" w:rsidRDefault="00D95890" w:rsidP="00235800">
                              <w:pPr>
                                <w:spacing w:line="240" w:lineRule="auto"/>
                                <w:rPr>
                                  <w:b/>
                                  <w:bCs/>
                                  <w:color w:val="327A86"/>
                                  <w:sz w:val="44"/>
                                  <w:szCs w:val="44"/>
                                </w:rPr>
                              </w:pPr>
                              <w:r w:rsidRPr="00235800">
                                <w:rPr>
                                  <w:b/>
                                  <w:bCs/>
                                  <w:color w:val="327A86"/>
                                  <w:sz w:val="44"/>
                                  <w:szCs w:val="44"/>
                                </w:rPr>
                                <w:t xml:space="preserve">Zahlen mit Material </w:t>
                              </w:r>
                            </w:p>
                            <w:p w14:paraId="3FB97580" w14:textId="45E1B018" w:rsidR="00E53D3E" w:rsidRDefault="00D95890" w:rsidP="00235800">
                              <w:pPr>
                                <w:spacing w:line="240" w:lineRule="auto"/>
                                <w:rPr>
                                  <w:b/>
                                  <w:bCs/>
                                  <w:color w:val="327A86"/>
                                  <w:sz w:val="44"/>
                                  <w:szCs w:val="44"/>
                                </w:rPr>
                              </w:pPr>
                              <w:r w:rsidRPr="00235800">
                                <w:rPr>
                                  <w:b/>
                                  <w:bCs/>
                                  <w:color w:val="327A86"/>
                                  <w:sz w:val="44"/>
                                  <w:szCs w:val="44"/>
                                </w:rPr>
                                <w:t>lesen und darstelle</w:t>
                              </w:r>
                              <w:r w:rsidR="00235800">
                                <w:rPr>
                                  <w:b/>
                                  <w:bCs/>
                                  <w:color w:val="327A86"/>
                                  <w:sz w:val="44"/>
                                  <w:szCs w:val="44"/>
                                </w:rPr>
                                <w:t>n</w:t>
                              </w:r>
                            </w:p>
                            <w:p w14:paraId="3A6F7D90" w14:textId="5BC7EA1D" w:rsidR="003231D8" w:rsidRDefault="006403D5" w:rsidP="00A822AD">
                              <w:pPr>
                                <w:pStyle w:val="Untertitel"/>
                              </w:pPr>
                              <w:r w:rsidRPr="00654E83">
                                <w:t xml:space="preserve">Text zum Erklärvideo </w:t>
                              </w:r>
                              <w:bookmarkStart w:id="0" w:name="_Hlk142482312"/>
                              <w:r w:rsidR="00E53D3E">
                                <w:t>N</w:t>
                              </w:r>
                              <w:r w:rsidR="00FC76A0">
                                <w:t>1</w:t>
                              </w:r>
                              <w:r w:rsidR="0091660B">
                                <w:t>A</w:t>
                              </w:r>
                            </w:p>
                            <w:p w14:paraId="61C41734" w14:textId="52F813BC" w:rsidR="003231D8" w:rsidRDefault="003231D8" w:rsidP="00A822AD">
                              <w:pPr>
                                <w:pStyle w:val="berschrift2"/>
                              </w:pPr>
                              <w:r w:rsidRPr="003231D8">
                                <w:t xml:space="preserve">Zum Fördermaterial von </w:t>
                              </w:r>
                              <w:r w:rsidR="00A04B68">
                                <w:t>Corinna Mosandl</w:t>
                              </w:r>
                              <w:r w:rsidR="00B52366">
                                <w:t xml:space="preserve">, </w:t>
                              </w:r>
                              <w:r w:rsidR="00A04B68">
                                <w:t>Marcus Nührenbörger</w:t>
                              </w:r>
                              <w:r w:rsidR="00B52366">
                                <w:t xml:space="preserve">, </w:t>
                              </w:r>
                              <w:r w:rsidR="00D773EB">
                                <w:br/>
                              </w:r>
                              <w:r w:rsidR="00B52366">
                                <w:t>Claudia Ademmer</w:t>
                              </w:r>
                              <w:r w:rsidR="00B52366">
                                <w:t xml:space="preserve"> &amp; Anne Tester</w:t>
                              </w:r>
                            </w:p>
                            <w:p w14:paraId="11C85F13" w14:textId="77777777" w:rsidR="00B52366" w:rsidRDefault="00B52366" w:rsidP="00A822AD"/>
                            <w:p w14:paraId="29B7993A" w14:textId="727BC884" w:rsidR="006403D5" w:rsidRDefault="003231D8" w:rsidP="00A822AD">
                              <w:r>
                                <w:t xml:space="preserve">Link zum Fördermaterial und Erklärvideo: </w:t>
                              </w:r>
                              <w:r w:rsidR="007F5530" w:rsidRPr="00C02E8B">
                                <w:t>https://mathe-sicher-koennen.dzlm.de/</w:t>
                              </w:r>
                              <w:r w:rsidR="00710B88">
                                <w:t>nz</w:t>
                              </w:r>
                              <w:r w:rsidR="007F5530" w:rsidRPr="00C02E8B">
                                <w:t>#n1</w:t>
                              </w:r>
                              <w:r>
                                <w:br/>
                              </w:r>
                              <w:bookmarkEnd w:id="0"/>
                            </w:p>
                          </w:txbxContent>
                        </wps:txbx>
                        <wps:bodyPr rot="0" spcFirstLastPara="0" vertOverflow="overflow" horzOverflow="overflow" vert="horz" wrap="square" lIns="648000" tIns="45720" rIns="91440" bIns="45720" numCol="1" spcCol="0" rtlCol="0" fromWordArt="0" anchor="t" anchorCtr="0" forceAA="0" compatLnSpc="1">
                          <a:prstTxWarp prst="textNoShape">
                            <a:avLst/>
                          </a:prstTxWarp>
                          <a:noAutofit/>
                        </wps:bodyPr>
                      </wps:wsp>
                      <pic:pic xmlns:pic="http://schemas.openxmlformats.org/drawingml/2006/picture">
                        <pic:nvPicPr>
                          <pic:cNvPr id="591555553" name="Grafik 3" descr="Ein Bild, das Symbol, Grafiken, Screenshot, Logo enthält.&#10;&#10;Automatisch generierte Beschreibu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393581" y="211643"/>
                            <a:ext cx="2408555" cy="557530"/>
                          </a:xfrm>
                          <a:prstGeom prst="rect">
                            <a:avLst/>
                          </a:prstGeom>
                          <a:noFill/>
                          <a:ln>
                            <a:noFill/>
                          </a:ln>
                        </pic:spPr>
                      </pic:pic>
                      <pic:pic xmlns:pic="http://schemas.openxmlformats.org/drawingml/2006/picture">
                        <pic:nvPicPr>
                          <pic:cNvPr id="1334365154" name="Grafik 2" descr="Ein Bild, das Symbol, Logo, Schrift, Kreis enthält.&#10;&#10;Automatisch generierte Beschreibu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4393581" y="964356"/>
                            <a:ext cx="1454150" cy="847090"/>
                          </a:xfrm>
                          <a:prstGeom prst="roundRect">
                            <a:avLst/>
                          </a:prstGeom>
                          <a:ln>
                            <a:noFill/>
                          </a:ln>
                          <a:extLst>
                            <a:ext uri="{53640926-AAD7-44D8-BBD7-CCE9431645EC}">
                              <a14:shadowObscured xmlns:a14="http://schemas.microsoft.com/office/drawing/2010/main"/>
                            </a:ext>
                          </a:extLst>
                        </pic:spPr>
                      </pic:pic>
                      <pic:pic xmlns:pic="http://schemas.openxmlformats.org/drawingml/2006/picture">
                        <pic:nvPicPr>
                          <pic:cNvPr id="602386565" name="Grafik 1" descr="Ein Bild, das Screenshot, Text, Schrift, Grafiken enthält.&#10;&#10;Automatisch generierte Beschreibu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57561" y="323382"/>
                            <a:ext cx="2973070" cy="445770"/>
                          </a:xfrm>
                          <a:prstGeom prst="rect">
                            <a:avLst/>
                          </a:prstGeom>
                          <a:noFill/>
                          <a:ln>
                            <a:noFill/>
                          </a:ln>
                        </pic:spPr>
                      </pic:pic>
                    </wpg:wgp>
                  </a:graphicData>
                </a:graphic>
                <wp14:sizeRelV relativeFrom="margin">
                  <wp14:pctHeight>0</wp14:pctHeight>
                </wp14:sizeRelV>
              </wp:anchor>
            </w:drawing>
          </mc:Choice>
          <mc:Fallback>
            <w:pict>
              <v:group w14:anchorId="637FF85A" id="Gruppieren 2" o:spid="_x0000_s1026" style="position:absolute;margin-left:-53.1pt;margin-top:-56.7pt;width:593.4pt;height:236.8pt;z-index:251683840;mso-height-relative:margin" coordorigin="-164" coordsize="75361,300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">
                <v:shapetype id="_x0000_t202" coordsize="21600,21600" o:spt="202" path="m,l,21600r21600,l21600,xe">
                  <v:stroke joinstyle="miter"/>
                  <v:path gradientshapeok="t" o:connecttype="rect"/>
                </v:shapetype>
                <v:shape id="Textfeld 1" o:spid="_x0000_s1027" type="#_x0000_t202" style="position:absolute;left:-164;width:75361;height:300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" fillcolor="#f2f2f2 [3052]" stroked="f" strokeweight=".5pt">
                  <v:textbox inset="18mm">
                    <w:txbxContent>
                      <w:p w14:paraId="71BFA841" w14:textId="77777777" w:rsidR="006403D5" w:rsidRDefault="006403D5" w:rsidP="00A822AD"/>
                      <w:p w14:paraId="766B52DF" w14:textId="77777777" w:rsidR="006403D5" w:rsidRDefault="006403D5" w:rsidP="00A822AD"/>
                      <w:p w14:paraId="742F0BCA" w14:textId="77777777" w:rsidR="003231D8" w:rsidRDefault="003231D8" w:rsidP="00A822AD">
                        <w:pPr>
                          <w:pStyle w:val="Titel"/>
                        </w:pPr>
                      </w:p>
                      <w:p w14:paraId="7B9575E3" w14:textId="77777777" w:rsidR="00A822AD" w:rsidRDefault="00A822AD" w:rsidP="00A822AD">
                        <w:pPr>
                          <w:pStyle w:val="Titel"/>
                        </w:pPr>
                      </w:p>
                      <w:p w14:paraId="59A3AE29" w14:textId="77777777" w:rsidR="005A7557" w:rsidRDefault="00D95890" w:rsidP="00235800">
                        <w:pPr>
                          <w:spacing w:line="240" w:lineRule="auto"/>
                          <w:rPr>
                            <w:b/>
                            <w:bCs/>
                            <w:color w:val="327A86"/>
                            <w:sz w:val="44"/>
                            <w:szCs w:val="44"/>
                          </w:rPr>
                        </w:pPr>
                        <w:r w:rsidRPr="00235800">
                          <w:rPr>
                            <w:b/>
                            <w:bCs/>
                            <w:color w:val="327A86"/>
                            <w:sz w:val="44"/>
                            <w:szCs w:val="44"/>
                          </w:rPr>
                          <w:t xml:space="preserve">Zahlen mit Material </w:t>
                        </w:r>
                      </w:p>
                      <w:p w14:paraId="3FB97580" w14:textId="45E1B018" w:rsidR="00E53D3E" w:rsidRDefault="00D95890" w:rsidP="00235800">
                        <w:pPr>
                          <w:spacing w:line="240" w:lineRule="auto"/>
                          <w:rPr>
                            <w:b/>
                            <w:bCs/>
                            <w:color w:val="327A86"/>
                            <w:sz w:val="44"/>
                            <w:szCs w:val="44"/>
                          </w:rPr>
                        </w:pPr>
                        <w:r w:rsidRPr="00235800">
                          <w:rPr>
                            <w:b/>
                            <w:bCs/>
                            <w:color w:val="327A86"/>
                            <w:sz w:val="44"/>
                            <w:szCs w:val="44"/>
                          </w:rPr>
                          <w:t>lesen und darstelle</w:t>
                        </w:r>
                        <w:r w:rsidR="00235800">
                          <w:rPr>
                            <w:b/>
                            <w:bCs/>
                            <w:color w:val="327A86"/>
                            <w:sz w:val="44"/>
                            <w:szCs w:val="44"/>
                          </w:rPr>
                          <w:t>n</w:t>
                        </w:r>
                      </w:p>
                      <w:p w14:paraId="3A6F7D90" w14:textId="5BC7EA1D" w:rsidR="003231D8" w:rsidRDefault="006403D5" w:rsidP="00A822AD">
                        <w:pPr>
                          <w:pStyle w:val="Untertitel"/>
                        </w:pPr>
                        <w:r w:rsidRPr="00654E83">
                          <w:t xml:space="preserve">Text zum Erklärvideo </w:t>
                        </w:r>
                        <w:bookmarkStart w:id="1" w:name="_Hlk142482312"/>
                        <w:r w:rsidR="00E53D3E">
                          <w:t>N</w:t>
                        </w:r>
                        <w:r w:rsidR="00FC76A0">
                          <w:t>1</w:t>
                        </w:r>
                        <w:r w:rsidR="0091660B">
                          <w:t>A</w:t>
                        </w:r>
                      </w:p>
                      <w:p w14:paraId="61C41734" w14:textId="52F813BC" w:rsidR="003231D8" w:rsidRDefault="003231D8" w:rsidP="00A822AD">
                        <w:pPr>
                          <w:pStyle w:val="berschrift2"/>
                        </w:pPr>
                        <w:r w:rsidRPr="003231D8">
                          <w:t xml:space="preserve">Zum Fördermaterial von </w:t>
                        </w:r>
                        <w:r w:rsidR="00A04B68">
                          <w:t>Corinna Mosandl</w:t>
                        </w:r>
                        <w:r w:rsidR="00B52366">
                          <w:t xml:space="preserve">, </w:t>
                        </w:r>
                        <w:r w:rsidR="00A04B68">
                          <w:t>Marcus Nührenbörger</w:t>
                        </w:r>
                        <w:r w:rsidR="00B52366">
                          <w:t xml:space="preserve">, </w:t>
                        </w:r>
                        <w:r w:rsidR="00D773EB">
                          <w:br/>
                        </w:r>
                        <w:r w:rsidR="00B52366">
                          <w:t>Claudia Ademmer</w:t>
                        </w:r>
                        <w:r w:rsidR="00B52366">
                          <w:t xml:space="preserve"> &amp; Anne Tester</w:t>
                        </w:r>
                      </w:p>
                      <w:p w14:paraId="11C85F13" w14:textId="77777777" w:rsidR="00B52366" w:rsidRDefault="00B52366" w:rsidP="00A822AD"/>
                      <w:p w14:paraId="29B7993A" w14:textId="727BC884" w:rsidR="006403D5" w:rsidRDefault="003231D8" w:rsidP="00A822AD">
                        <w:r>
                          <w:t xml:space="preserve">Link zum Fördermaterial und Erklärvideo: </w:t>
                        </w:r>
                        <w:r w:rsidR="007F5530" w:rsidRPr="00C02E8B">
                          <w:t>https://mathe-sicher-koennen.dzlm.de/</w:t>
                        </w:r>
                        <w:r w:rsidR="00710B88">
                          <w:t>nz</w:t>
                        </w:r>
                        <w:r w:rsidR="007F5530" w:rsidRPr="00C02E8B">
                          <w:t>#n1</w:t>
                        </w:r>
                        <w:r>
                          <w:br/>
                        </w:r>
                        <w:bookmarkEnd w:id="1"/>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alt="Ein Bild, das Symbol, Grafiken, Screenshot, Logo enthält.&#10;&#10;Automatisch generierte Beschreibung" style="position:absolute;left:43935;top:2116;width:24086;height:55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">
                  <v:imagedata r:id="rId11" o:title="Ein Bild, das Symbol, Grafiken, Screenshot, Logo enthält"/>
                </v:shape>
                <v:shape id="Grafik 2" o:spid="_x0000_s1029" type="#_x0000_t75" alt="Ein Bild, das Symbol, Logo, Schrift, Kreis enthält.&#10;&#10;Automatisch generierte Beschreibung" style="position:absolute;left:43935;top:9643;width:14542;height:84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" adj="3600">
                  <v:imagedata r:id="rId12" o:title="Ein Bild, das Symbol, Logo, Schrift, Kreis enthält"/>
                </v:shape>
                <v:shape id="Grafik 1" o:spid="_x0000_s1030" type="#_x0000_t75" alt="Ein Bild, das Screenshot, Text, Schrift, Grafiken enthält.&#10;&#10;Automatisch generierte Beschreibung" style="position:absolute;left:5575;top:3233;width:29731;height:44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">
                  <v:imagedata r:id="rId13" o:title="Ein Bild, das Screenshot, Text, Schrift, Grafiken enthält"/>
                </v:shape>
              </v:group>
            </w:pict>
          </mc:Fallback>
        </mc:AlternateContent>
      </w:r>
    </w:p>
    <w:p w14:paraId="43ED02ED" w14:textId="2D5059FE" w:rsidR="00A822AD" w:rsidRDefault="009B24F6" w:rsidP="00A822AD">
      <w:r>
        <w:rPr>
          <w:noProof/>
          <w14:ligatures w14:val="standardContextual"/>
        </w:rPr>
        <mc:AlternateContent>
          <mc:Choice Requires="wps">
            <w:drawing>
              <wp:anchor distT="0" distB="0" distL="114300" distR="114300" simplePos="0" relativeHeight="251707392" behindDoc="0" locked="0" layoutInCell="1" allowOverlap="1" wp14:anchorId="762F8132" wp14:editId="2C158DC7">
                <wp:simplePos x="0" y="0"/>
                <wp:positionH relativeFrom="column">
                  <wp:posOffset>3612060</wp:posOffset>
                </wp:positionH>
                <wp:positionV relativeFrom="paragraph">
                  <wp:posOffset>73612</wp:posOffset>
                </wp:positionV>
                <wp:extent cx="1906437" cy="931653"/>
                <wp:effectExtent l="0" t="0" r="0" b="1905"/>
                <wp:wrapNone/>
                <wp:docPr id="1946871637" name="Textfeld 2"/>
                <wp:cNvGraphicFramePr/>
                <a:graphic xmlns:a="http://schemas.openxmlformats.org/drawingml/2006/main">
                  <a:graphicData uri="http://schemas.microsoft.com/office/word/2010/wordprocessingShape">
                    <wps:wsp>
                      <wps:cNvSpPr txBox="1"/>
                      <wps:spPr>
                        <a:xfrm>
                          <a:off x="0" y="0"/>
                          <a:ext cx="1906437" cy="93165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195957" w14:textId="7FC8099E" w:rsidR="009B24F6" w:rsidRDefault="009B24F6">
                            <w:r w:rsidRPr="004A5722">
                              <w:rPr>
                                <w:b/>
                                <w:bCs/>
                                <w:noProof/>
                              </w:rPr>
                              <w:drawing>
                                <wp:inline distT="0" distB="0" distL="0" distR="0" wp14:anchorId="3825EE8E" wp14:editId="22BDA56E">
                                  <wp:extent cx="1462855" cy="810883"/>
                                  <wp:effectExtent l="0" t="0" r="4445" b="8890"/>
                                  <wp:docPr id="128016404" name="Grafik 1" descr="Ein Bild, das Design, Screenshot, Schrif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6404" name="Grafik 1" descr="Ein Bild, das Design, Screenshot, Schrift, weiß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1516037" cy="840363"/>
                                          </a:xfrm>
                                          <a:prstGeom prst="round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2F8132" id="Textfeld 2" o:spid="_x0000_s1031" type="#_x0000_t202" style="position:absolute;margin-left:284.4pt;margin-top:5.8pt;width:150.1pt;height:73.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" filled="f" stroked="f">
                <v:textbox>
                  <w:txbxContent>
                    <w:p w14:paraId="23195957" w14:textId="7FC8099E" w:rsidR="009B24F6" w:rsidRDefault="009B24F6">
                      <w:r w:rsidRPr="004A5722">
                        <w:rPr>
                          <w:b/>
                          <w:bCs/>
                          <w:noProof/>
                        </w:rPr>
                        <w:drawing>
                          <wp:inline distT="0" distB="0" distL="0" distR="0" wp14:anchorId="3825EE8E" wp14:editId="22BDA56E">
                            <wp:extent cx="1462855" cy="810883"/>
                            <wp:effectExtent l="0" t="0" r="4445" b="8890"/>
                            <wp:docPr id="128016404" name="Grafik 1" descr="Ein Bild, das Design, Screenshot, Schrif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6404" name="Grafik 1" descr="Ein Bild, das Design, Screenshot, Schrift, weiß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1516037" cy="840363"/>
                                    </a:xfrm>
                                    <a:prstGeom prst="roundRect">
                                      <a:avLst/>
                                    </a:prstGeom>
                                  </pic:spPr>
                                </pic:pic>
                              </a:graphicData>
                            </a:graphic>
                          </wp:inline>
                        </w:drawing>
                      </w:r>
                    </w:p>
                  </w:txbxContent>
                </v:textbox>
              </v:shape>
            </w:pict>
          </mc:Fallback>
        </mc:AlternateContent>
      </w:r>
    </w:p>
    <w:p w14:paraId="75D3B2DC" w14:textId="5CB0BD46" w:rsidR="00A822AD" w:rsidRDefault="00A822AD" w:rsidP="00A822AD"/>
    <w:p w14:paraId="660ADBD7" w14:textId="3E9BF58E" w:rsidR="00A822AD" w:rsidRDefault="00A822AD" w:rsidP="00A822AD"/>
    <w:p w14:paraId="34F476F0" w14:textId="45B4348A" w:rsidR="00A822AD" w:rsidRDefault="00A822AD" w:rsidP="00A822AD"/>
    <w:p w14:paraId="3D3E09D9" w14:textId="467CB0E3" w:rsidR="006403D5" w:rsidRDefault="006403D5" w:rsidP="00A822AD"/>
    <w:p w14:paraId="505FEA1D" w14:textId="01942BDB" w:rsidR="006403D5" w:rsidRDefault="006403D5" w:rsidP="00A822AD"/>
    <w:p w14:paraId="7DAF05DD" w14:textId="7D5C8771" w:rsidR="006403D5" w:rsidRDefault="006403D5" w:rsidP="00A822AD"/>
    <w:p w14:paraId="73BDFC96" w14:textId="5E4448C7" w:rsidR="006403D5" w:rsidRDefault="006403D5" w:rsidP="00A822AD"/>
    <w:p w14:paraId="62DF0684" w14:textId="3D06BD93" w:rsidR="006403D5" w:rsidRDefault="006403D5" w:rsidP="00A822AD"/>
    <w:p w14:paraId="11588634" w14:textId="77777777" w:rsidR="006403D5" w:rsidRDefault="006403D5" w:rsidP="00A822AD"/>
    <w:p w14:paraId="7292A295" w14:textId="77777777" w:rsidR="006403D5" w:rsidRDefault="006403D5" w:rsidP="00A822AD"/>
    <w:p w14:paraId="46930D8C" w14:textId="77777777" w:rsidR="006403D5" w:rsidRDefault="006403D5" w:rsidP="00A822AD"/>
    <w:p w14:paraId="0F064A12" w14:textId="5DDBF12E" w:rsidR="00373E53" w:rsidRDefault="00373E53" w:rsidP="00A822AD"/>
    <w:p w14:paraId="7F22D66D" w14:textId="77777777" w:rsidR="00820332" w:rsidRDefault="00820332" w:rsidP="00A822AD"/>
    <w:tbl>
      <w:tblPr>
        <w:tblStyle w:val="Tabellenraster"/>
        <w:tblW w:w="5369" w:type="pct"/>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28" w:type="dxa"/>
          <w:right w:w="57" w:type="dxa"/>
        </w:tblCellMar>
        <w:tblLook w:val="04A0" w:firstRow="1" w:lastRow="0" w:firstColumn="1" w:lastColumn="0" w:noHBand="0" w:noVBand="1"/>
      </w:tblPr>
      <w:tblGrid>
        <w:gridCol w:w="568"/>
        <w:gridCol w:w="3548"/>
        <w:gridCol w:w="3686"/>
        <w:gridCol w:w="2670"/>
      </w:tblGrid>
      <w:tr w:rsidR="00A822AD" w:rsidRPr="00F83F2A" w14:paraId="37EE0ABB" w14:textId="77777777" w:rsidTr="009D54F5">
        <w:tc>
          <w:tcPr>
            <w:tcW w:w="568" w:type="dxa"/>
          </w:tcPr>
          <w:p w14:paraId="124554C0" w14:textId="49B50E9F" w:rsidR="00A822AD" w:rsidRPr="00F83F2A" w:rsidRDefault="00A822AD" w:rsidP="00464CD3">
            <w:pPr>
              <w:pStyle w:val="berschrift3"/>
              <w:rPr>
                <w:color w:val="D9D9D9" w:themeColor="background1" w:themeShade="D9"/>
              </w:rPr>
            </w:pPr>
          </w:p>
        </w:tc>
        <w:tc>
          <w:tcPr>
            <w:tcW w:w="7234" w:type="dxa"/>
            <w:gridSpan w:val="2"/>
            <w:tcBorders>
              <w:left w:val="nil"/>
              <w:bottom w:val="single" w:sz="4" w:space="0" w:color="BFBFBF" w:themeColor="background1" w:themeShade="BF"/>
            </w:tcBorders>
          </w:tcPr>
          <w:p w14:paraId="0FA27780" w14:textId="77777777" w:rsidR="002F02A9" w:rsidRPr="00F83F2A" w:rsidRDefault="00F756A3" w:rsidP="00464CD3">
            <w:pPr>
              <w:pStyle w:val="berschrift3"/>
            </w:pPr>
            <w:r w:rsidRPr="00F83F2A">
              <w:t xml:space="preserve">Bild und Text im Video </w:t>
            </w:r>
            <w:r w:rsidRPr="00F83F2A">
              <w:rPr>
                <w:b w:val="0"/>
                <w:bCs/>
              </w:rPr>
              <w:t>(wichtigste bedeutungsbezogene Satzbaustein</w:t>
            </w:r>
            <w:r w:rsidRPr="00F83F2A">
              <w:t xml:space="preserve"> in fett</w:t>
            </w:r>
            <w:r w:rsidRPr="00F83F2A">
              <w:rPr>
                <w:b w:val="0"/>
                <w:bCs/>
              </w:rPr>
              <w:t>)</w:t>
            </w:r>
          </w:p>
          <w:p w14:paraId="4688A159" w14:textId="71947C3C" w:rsidR="00A822AD" w:rsidRPr="00F83F2A" w:rsidRDefault="00A822AD" w:rsidP="00464CD3">
            <w:pPr>
              <w:pStyle w:val="berschrift3"/>
            </w:pPr>
          </w:p>
        </w:tc>
        <w:tc>
          <w:tcPr>
            <w:tcW w:w="2670" w:type="dxa"/>
          </w:tcPr>
          <w:p w14:paraId="02A2BB09" w14:textId="686EF910" w:rsidR="00A822AD" w:rsidRPr="00F83F2A" w:rsidRDefault="00A822AD" w:rsidP="00D773EB">
            <w:pPr>
              <w:pStyle w:val="berschrift3"/>
              <w:ind w:left="227" w:hanging="227"/>
              <w:rPr>
                <w:color w:val="808080"/>
              </w:rPr>
            </w:pPr>
            <w:r w:rsidRPr="00F83F2A">
              <w:rPr>
                <w:color w:val="808080"/>
              </w:rPr>
              <w:t>Hinweise für Lehrkräfte</w:t>
            </w:r>
          </w:p>
        </w:tc>
      </w:tr>
      <w:tr w:rsidR="00744A7D" w:rsidRPr="00F83F2A" w14:paraId="4FEB7873" w14:textId="77777777" w:rsidTr="009D54F5">
        <w:trPr>
          <w:trHeight w:val="227"/>
        </w:trPr>
        <w:tc>
          <w:tcPr>
            <w:tcW w:w="568" w:type="dxa"/>
            <w:tcBorders>
              <w:right w:val="single" w:sz="18" w:space="0" w:color="327A86"/>
            </w:tcBorders>
            <w:shd w:val="clear" w:color="auto" w:fill="327A86"/>
          </w:tcPr>
          <w:p w14:paraId="6CEF1B44" w14:textId="485FA25C" w:rsidR="00744A7D" w:rsidRPr="00F83F2A" w:rsidRDefault="00744A7D" w:rsidP="009D26CC">
            <w:pPr>
              <w:rPr>
                <w:b/>
                <w:bCs/>
                <w:color w:val="D9D9D9" w:themeColor="background1" w:themeShade="D9"/>
              </w:rPr>
            </w:pPr>
            <w:r w:rsidRPr="00F83F2A">
              <w:rPr>
                <w:b/>
                <w:bCs/>
                <w:color w:val="D9D9D9" w:themeColor="background1" w:themeShade="D9"/>
              </w:rPr>
              <w:t>0:00</w:t>
            </w:r>
          </w:p>
        </w:tc>
        <w:tc>
          <w:tcPr>
            <w:tcW w:w="7234" w:type="dxa"/>
            <w:gridSpan w:val="2"/>
            <w:tcBorders>
              <w:top w:val="single" w:sz="4" w:space="0" w:color="BFBFBF" w:themeColor="background1" w:themeShade="BF"/>
              <w:left w:val="single" w:sz="18" w:space="0" w:color="327A86"/>
              <w:right w:val="single" w:sz="4" w:space="0" w:color="BFBFBF" w:themeColor="background1" w:themeShade="BF"/>
            </w:tcBorders>
          </w:tcPr>
          <w:p w14:paraId="16B5010D" w14:textId="3F5A9688" w:rsidR="00744A7D" w:rsidRPr="00A308C3" w:rsidRDefault="00744A7D" w:rsidP="009D26CC">
            <w:pPr>
              <w:rPr>
                <w:b/>
                <w:bCs/>
              </w:rPr>
            </w:pPr>
            <w:r w:rsidRPr="00A308C3">
              <w:rPr>
                <w:b/>
                <w:bCs/>
              </w:rPr>
              <w:t>Aufhänger</w:t>
            </w:r>
          </w:p>
        </w:tc>
        <w:tc>
          <w:tcPr>
            <w:tcW w:w="2670" w:type="dxa"/>
            <w:tcBorders>
              <w:left w:val="single" w:sz="4" w:space="0" w:color="BFBFBF" w:themeColor="background1" w:themeShade="BF"/>
            </w:tcBorders>
          </w:tcPr>
          <w:p w14:paraId="38F5FCAE" w14:textId="77777777" w:rsidR="00744A7D" w:rsidRPr="00F83F2A" w:rsidRDefault="00744A7D" w:rsidP="00D773EB">
            <w:pPr>
              <w:spacing w:line="240" w:lineRule="auto"/>
              <w:ind w:left="227" w:hanging="227"/>
            </w:pPr>
          </w:p>
        </w:tc>
      </w:tr>
      <w:tr w:rsidR="003F3098" w:rsidRPr="00F83F2A" w14:paraId="133F4A9E" w14:textId="77777777" w:rsidTr="009D54F5">
        <w:trPr>
          <w:trHeight w:val="227"/>
        </w:trPr>
        <w:tc>
          <w:tcPr>
            <w:tcW w:w="568" w:type="dxa"/>
            <w:tcBorders>
              <w:right w:val="single" w:sz="18" w:space="0" w:color="327A86"/>
            </w:tcBorders>
            <w:shd w:val="clear" w:color="auto" w:fill="auto"/>
          </w:tcPr>
          <w:p w14:paraId="569A9434" w14:textId="23AD3F3C" w:rsidR="003F3098" w:rsidRPr="00F83F2A" w:rsidRDefault="003F3098" w:rsidP="009D26CC">
            <w:pPr>
              <w:rPr>
                <w:b/>
                <w:bCs/>
                <w:color w:val="D9D9D9" w:themeColor="background1" w:themeShade="D9"/>
              </w:rPr>
            </w:pPr>
          </w:p>
        </w:tc>
        <w:tc>
          <w:tcPr>
            <w:tcW w:w="3548" w:type="dxa"/>
            <w:vMerge w:val="restart"/>
            <w:tcBorders>
              <w:left w:val="single" w:sz="18" w:space="0" w:color="327A86"/>
              <w:bottom w:val="single" w:sz="8" w:space="0" w:color="BFBFBF" w:themeColor="background1" w:themeShade="BF"/>
            </w:tcBorders>
          </w:tcPr>
          <w:p w14:paraId="4412A996" w14:textId="7214A56F" w:rsidR="003F3098" w:rsidRPr="00F83F2A" w:rsidRDefault="002035AE" w:rsidP="009D26CC">
            <w:r w:rsidRPr="00F83F2A">
              <w:rPr>
                <w:noProof/>
                <w14:ligatures w14:val="standardContextual"/>
              </w:rPr>
              <w:drawing>
                <wp:inline distT="0" distB="0" distL="0" distR="0" wp14:anchorId="1D1B8FDC" wp14:editId="25C0C368">
                  <wp:extent cx="2181666" cy="1253836"/>
                  <wp:effectExtent l="0" t="0" r="0" b="3810"/>
                  <wp:docPr id="1793860165" name="Grafik 9" descr="Ein Bild, das Cartoon, Menschliches Gesicht, Kleidun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60165" name="Grafik 9" descr="Ein Bild, das Cartoon, Menschliches Gesicht, Kleidung, Screenshot enthält.&#10;&#10;Automatisch generierte Beschreibung"/>
                          <pic:cNvPicPr/>
                        </pic:nvPicPr>
                        <pic:blipFill rotWithShape="1">
                          <a:blip r:embed="rId16" cstate="print">
                            <a:extLst>
                              <a:ext uri="{28A0092B-C50C-407E-A947-70E740481C1C}">
                                <a14:useLocalDpi xmlns:a14="http://schemas.microsoft.com/office/drawing/2010/main"/>
                              </a:ext>
                            </a:extLst>
                          </a:blip>
                          <a:srcRect r="-2"/>
                          <a:stretch/>
                        </pic:blipFill>
                        <pic:spPr bwMode="auto">
                          <a:xfrm>
                            <a:off x="0" y="0"/>
                            <a:ext cx="2188007" cy="1257480"/>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vMerge w:val="restart"/>
            <w:tcBorders>
              <w:right w:val="single" w:sz="4" w:space="0" w:color="BFBFBF" w:themeColor="background1" w:themeShade="BF"/>
            </w:tcBorders>
          </w:tcPr>
          <w:p w14:paraId="1B00BE21" w14:textId="38F77BA9" w:rsidR="003F3098" w:rsidRPr="00F83F2A" w:rsidRDefault="005F041D" w:rsidP="009D26CC">
            <w:r w:rsidRPr="004805C9">
              <w:rPr>
                <w:rFonts w:cstheme="minorHAnsi"/>
                <w:color w:val="000000" w:themeColor="text1"/>
              </w:rPr>
              <w:t>Leonie denkt an die Zahlen 3000, 300, 30 und 3. Auch wenn sie nur aus 3 und 0 gebaut sind, weiß Leonie, dass die Zahlen nicht gleich sind. Aber warum nicht? Das schauen wir uns in diesem Video mal genauer an</w:t>
            </w:r>
            <w:r>
              <w:rPr>
                <w:rFonts w:cstheme="minorHAnsi"/>
                <w:color w:val="000000" w:themeColor="text1"/>
              </w:rPr>
              <w:t>.</w:t>
            </w:r>
          </w:p>
        </w:tc>
        <w:tc>
          <w:tcPr>
            <w:tcW w:w="2670" w:type="dxa"/>
            <w:vMerge w:val="restart"/>
            <w:tcBorders>
              <w:left w:val="single" w:sz="4" w:space="0" w:color="BFBFBF" w:themeColor="background1" w:themeShade="BF"/>
            </w:tcBorders>
          </w:tcPr>
          <w:p w14:paraId="6E50C19D" w14:textId="454423EF" w:rsidR="00E707DE" w:rsidRPr="00E707DE" w:rsidRDefault="00E707DE" w:rsidP="00D773EB">
            <w:pPr>
              <w:pStyle w:val="Listenabsatz"/>
              <w:numPr>
                <w:ilvl w:val="0"/>
                <w:numId w:val="28"/>
              </w:numPr>
              <w:ind w:left="227" w:hanging="227"/>
            </w:pPr>
            <w:r w:rsidRPr="00E707DE">
              <w:t xml:space="preserve">Das Erklärvideo N1A führt das Würfelmaterial ein und veranschaulicht so die </w:t>
            </w:r>
            <w:r>
              <w:t>Eigenschaften des Stellenwertsystems</w:t>
            </w:r>
            <w:r w:rsidR="00D773EB">
              <w:t xml:space="preserve">, insbesondere </w:t>
            </w:r>
            <w:r>
              <w:t>Zehnerbündelung</w:t>
            </w:r>
            <w:r w:rsidR="00D773EB">
              <w:t xml:space="preserve"> und </w:t>
            </w:r>
            <w:r>
              <w:t>Bedeutung der Position einer Ziffer innerhalb der Zahl</w:t>
            </w:r>
          </w:p>
          <w:p w14:paraId="068ABB47" w14:textId="66BE48BD" w:rsidR="003F3098" w:rsidRPr="00F83F2A" w:rsidRDefault="003F3098" w:rsidP="00D773EB">
            <w:pPr>
              <w:pStyle w:val="Listenabsatz"/>
              <w:numPr>
                <w:ilvl w:val="0"/>
                <w:numId w:val="0"/>
              </w:numPr>
              <w:ind w:left="227" w:hanging="227"/>
              <w:rPr>
                <w:color w:val="000000" w:themeColor="text1"/>
                <w:sz w:val="20"/>
                <w:szCs w:val="20"/>
              </w:rPr>
            </w:pPr>
          </w:p>
        </w:tc>
      </w:tr>
      <w:tr w:rsidR="003F3098" w:rsidRPr="00F83F2A" w14:paraId="7F03548D" w14:textId="77777777" w:rsidTr="009D54F5">
        <w:trPr>
          <w:trHeight w:val="227"/>
        </w:trPr>
        <w:tc>
          <w:tcPr>
            <w:tcW w:w="568" w:type="dxa"/>
            <w:tcBorders>
              <w:right w:val="single" w:sz="18" w:space="0" w:color="327A86"/>
            </w:tcBorders>
            <w:shd w:val="clear" w:color="auto" w:fill="auto"/>
          </w:tcPr>
          <w:p w14:paraId="4F5E877B" w14:textId="77777777" w:rsidR="003F3098" w:rsidRPr="00F83F2A" w:rsidRDefault="003F3098" w:rsidP="009D26CC">
            <w:pPr>
              <w:rPr>
                <w:b/>
                <w:bCs/>
                <w:color w:val="D9D9D9" w:themeColor="background1" w:themeShade="D9"/>
              </w:rPr>
            </w:pPr>
          </w:p>
        </w:tc>
        <w:tc>
          <w:tcPr>
            <w:tcW w:w="3548" w:type="dxa"/>
            <w:vMerge/>
            <w:tcBorders>
              <w:left w:val="single" w:sz="18" w:space="0" w:color="327A86"/>
              <w:bottom w:val="single" w:sz="8" w:space="0" w:color="BFBFBF" w:themeColor="background1" w:themeShade="BF"/>
            </w:tcBorders>
          </w:tcPr>
          <w:p w14:paraId="78804A61" w14:textId="77777777" w:rsidR="003F3098" w:rsidRPr="00F83F2A" w:rsidRDefault="003F3098" w:rsidP="009D26CC">
            <w:pPr>
              <w:pStyle w:val="berschrift3"/>
            </w:pPr>
          </w:p>
        </w:tc>
        <w:tc>
          <w:tcPr>
            <w:tcW w:w="3686" w:type="dxa"/>
            <w:vMerge/>
            <w:tcBorders>
              <w:top w:val="single" w:sz="8" w:space="0" w:color="BFBFBF" w:themeColor="background1" w:themeShade="BF"/>
              <w:right w:val="single" w:sz="4" w:space="0" w:color="BFBFBF" w:themeColor="background1" w:themeShade="BF"/>
            </w:tcBorders>
          </w:tcPr>
          <w:p w14:paraId="6CB25D20" w14:textId="77777777" w:rsidR="003F3098" w:rsidRPr="00F83F2A" w:rsidRDefault="003F3098" w:rsidP="009D26CC"/>
        </w:tc>
        <w:tc>
          <w:tcPr>
            <w:tcW w:w="2670" w:type="dxa"/>
            <w:vMerge/>
            <w:tcBorders>
              <w:left w:val="single" w:sz="4" w:space="0" w:color="BFBFBF" w:themeColor="background1" w:themeShade="BF"/>
            </w:tcBorders>
          </w:tcPr>
          <w:p w14:paraId="11AB986D" w14:textId="77777777" w:rsidR="003F3098" w:rsidRPr="00F83F2A" w:rsidRDefault="003F3098" w:rsidP="00D773EB">
            <w:pPr>
              <w:pStyle w:val="Listenabsatz"/>
              <w:rPr>
                <w:sz w:val="20"/>
                <w:szCs w:val="20"/>
              </w:rPr>
            </w:pPr>
          </w:p>
        </w:tc>
      </w:tr>
      <w:tr w:rsidR="003F3098" w:rsidRPr="00F83F2A" w14:paraId="00DACA42" w14:textId="77777777" w:rsidTr="009D54F5">
        <w:trPr>
          <w:trHeight w:val="575"/>
        </w:trPr>
        <w:tc>
          <w:tcPr>
            <w:tcW w:w="568" w:type="dxa"/>
            <w:tcBorders>
              <w:right w:val="single" w:sz="18" w:space="0" w:color="327A86"/>
            </w:tcBorders>
          </w:tcPr>
          <w:p w14:paraId="2FA7BC46" w14:textId="77777777" w:rsidR="003F3098" w:rsidRPr="00F83F2A" w:rsidRDefault="003F3098" w:rsidP="009D26CC">
            <w:pPr>
              <w:pStyle w:val="berschrift3"/>
              <w:rPr>
                <w:color w:val="D9D9D9" w:themeColor="background1" w:themeShade="D9"/>
              </w:rPr>
            </w:pPr>
          </w:p>
        </w:tc>
        <w:tc>
          <w:tcPr>
            <w:tcW w:w="3548" w:type="dxa"/>
            <w:vMerge/>
            <w:tcBorders>
              <w:left w:val="single" w:sz="18" w:space="0" w:color="327A86"/>
              <w:bottom w:val="single" w:sz="4" w:space="0" w:color="BFBFBF" w:themeColor="background1" w:themeShade="BF"/>
            </w:tcBorders>
          </w:tcPr>
          <w:p w14:paraId="50EE93D5" w14:textId="77777777" w:rsidR="003F3098" w:rsidRPr="00F83F2A" w:rsidRDefault="003F3098" w:rsidP="009D26CC">
            <w:pPr>
              <w:pStyle w:val="berschrift3"/>
            </w:pPr>
          </w:p>
        </w:tc>
        <w:tc>
          <w:tcPr>
            <w:tcW w:w="3686" w:type="dxa"/>
            <w:vMerge/>
            <w:tcBorders>
              <w:top w:val="single" w:sz="8" w:space="0" w:color="BFBFBF" w:themeColor="background1" w:themeShade="BF"/>
              <w:bottom w:val="single" w:sz="4" w:space="0" w:color="BFBFBF" w:themeColor="background1" w:themeShade="BF"/>
              <w:right w:val="single" w:sz="4" w:space="0" w:color="BFBFBF" w:themeColor="background1" w:themeShade="BF"/>
            </w:tcBorders>
          </w:tcPr>
          <w:p w14:paraId="6BAA3A61" w14:textId="77777777" w:rsidR="003F3098" w:rsidRPr="00F83F2A" w:rsidRDefault="003F3098" w:rsidP="009D26CC">
            <w:pPr>
              <w:rPr>
                <w:noProof/>
              </w:rPr>
            </w:pPr>
          </w:p>
        </w:tc>
        <w:tc>
          <w:tcPr>
            <w:tcW w:w="2670" w:type="dxa"/>
            <w:vMerge/>
            <w:tcBorders>
              <w:left w:val="single" w:sz="4" w:space="0" w:color="BFBFBF" w:themeColor="background1" w:themeShade="BF"/>
            </w:tcBorders>
          </w:tcPr>
          <w:p w14:paraId="7C8E7992" w14:textId="77777777" w:rsidR="003F3098" w:rsidRPr="00F83F2A" w:rsidRDefault="003F3098" w:rsidP="00D773EB">
            <w:pPr>
              <w:pStyle w:val="Listenabsatz"/>
              <w:rPr>
                <w:sz w:val="20"/>
                <w:szCs w:val="20"/>
              </w:rPr>
            </w:pPr>
          </w:p>
        </w:tc>
      </w:tr>
      <w:tr w:rsidR="00FC76A0" w:rsidRPr="00F83F2A" w14:paraId="7FCF54C0" w14:textId="77777777" w:rsidTr="009D54F5">
        <w:trPr>
          <w:trHeight w:val="227"/>
        </w:trPr>
        <w:tc>
          <w:tcPr>
            <w:tcW w:w="568" w:type="dxa"/>
            <w:tcBorders>
              <w:right w:val="single" w:sz="18" w:space="0" w:color="327A86"/>
            </w:tcBorders>
            <w:shd w:val="clear" w:color="auto" w:fill="327A86"/>
          </w:tcPr>
          <w:p w14:paraId="2D8A4DB4" w14:textId="001AF1CC" w:rsidR="00FC76A0" w:rsidRPr="00F83F2A" w:rsidRDefault="00FC76A0" w:rsidP="009D26CC">
            <w:pPr>
              <w:pStyle w:val="berschrift3"/>
              <w:rPr>
                <w:color w:val="D9D9D9" w:themeColor="background1" w:themeShade="D9"/>
              </w:rPr>
            </w:pPr>
            <w:r w:rsidRPr="00F83F2A">
              <w:rPr>
                <w:color w:val="D9D9D9" w:themeColor="background1" w:themeShade="D9"/>
              </w:rPr>
              <w:t>0:2</w:t>
            </w:r>
            <w:r w:rsidR="00181C4C" w:rsidRPr="00F83F2A">
              <w:rPr>
                <w:color w:val="D9D9D9" w:themeColor="background1" w:themeShade="D9"/>
              </w:rPr>
              <w:t>8</w:t>
            </w:r>
          </w:p>
        </w:tc>
        <w:tc>
          <w:tcPr>
            <w:tcW w:w="7234" w:type="dxa"/>
            <w:gridSpan w:val="2"/>
            <w:tcBorders>
              <w:top w:val="single" w:sz="4" w:space="0" w:color="BFBFBF" w:themeColor="background1" w:themeShade="BF"/>
              <w:left w:val="single" w:sz="18" w:space="0" w:color="327A86"/>
              <w:right w:val="single" w:sz="4" w:space="0" w:color="BFBFBF" w:themeColor="background1" w:themeShade="BF"/>
            </w:tcBorders>
          </w:tcPr>
          <w:p w14:paraId="2EDF012C" w14:textId="1BE56C0E" w:rsidR="00FC76A0" w:rsidRPr="00F83F2A" w:rsidRDefault="00181C4C" w:rsidP="009D26CC">
            <w:pPr>
              <w:pStyle w:val="berschrift3"/>
            </w:pPr>
            <w:r w:rsidRPr="00F83F2A">
              <w:t>Einführung in einzelne Elemente des Würfelmaterials</w:t>
            </w:r>
          </w:p>
        </w:tc>
        <w:tc>
          <w:tcPr>
            <w:tcW w:w="2670" w:type="dxa"/>
            <w:tcBorders>
              <w:left w:val="single" w:sz="4" w:space="0" w:color="BFBFBF" w:themeColor="background1" w:themeShade="BF"/>
            </w:tcBorders>
          </w:tcPr>
          <w:p w14:paraId="3C3CB3ED" w14:textId="77777777" w:rsidR="00FC76A0" w:rsidRPr="00F83F2A" w:rsidRDefault="00FC76A0" w:rsidP="00D773EB">
            <w:pPr>
              <w:spacing w:line="240" w:lineRule="auto"/>
              <w:ind w:left="227" w:hanging="227"/>
            </w:pPr>
          </w:p>
        </w:tc>
      </w:tr>
      <w:tr w:rsidR="00FD09B5" w:rsidRPr="00F83F2A" w14:paraId="3A3D3EE0" w14:textId="77777777" w:rsidTr="009D54F5">
        <w:trPr>
          <w:trHeight w:val="113"/>
        </w:trPr>
        <w:tc>
          <w:tcPr>
            <w:tcW w:w="568" w:type="dxa"/>
            <w:vMerge w:val="restart"/>
            <w:tcBorders>
              <w:right w:val="single" w:sz="18" w:space="0" w:color="327A86"/>
            </w:tcBorders>
            <w:shd w:val="clear" w:color="auto" w:fill="auto"/>
          </w:tcPr>
          <w:p w14:paraId="7D945ABD" w14:textId="77777777" w:rsidR="00FD09B5" w:rsidRPr="00F83F2A" w:rsidRDefault="00FD09B5" w:rsidP="009D26CC">
            <w:pPr>
              <w:pStyle w:val="berschrift3"/>
              <w:rPr>
                <w:color w:val="D9D9D9" w:themeColor="background1" w:themeShade="D9"/>
              </w:rPr>
            </w:pPr>
          </w:p>
        </w:tc>
        <w:tc>
          <w:tcPr>
            <w:tcW w:w="3548" w:type="dxa"/>
            <w:tcBorders>
              <w:left w:val="single" w:sz="18" w:space="0" w:color="327A86"/>
            </w:tcBorders>
          </w:tcPr>
          <w:p w14:paraId="3F69F67A" w14:textId="291B77DB" w:rsidR="00FD09B5" w:rsidRPr="00F83F2A" w:rsidRDefault="00FD09B5" w:rsidP="009D26CC">
            <w:pPr>
              <w:rPr>
                <w:noProof/>
                <w:color w:val="000000" w:themeColor="text1"/>
                <w14:ligatures w14:val="standardContextual"/>
              </w:rPr>
            </w:pPr>
            <w:r w:rsidRPr="00F83F2A">
              <w:rPr>
                <w:noProof/>
                <w:color w:val="000000" w:themeColor="text1"/>
                <w14:ligatures w14:val="standardContextual"/>
              </w:rPr>
              <w:drawing>
                <wp:inline distT="0" distB="0" distL="0" distR="0" wp14:anchorId="1DD1DAB6" wp14:editId="16C03CE7">
                  <wp:extent cx="1704975" cy="1091396"/>
                  <wp:effectExtent l="0" t="0" r="0" b="0"/>
                  <wp:docPr id="517868040" name="Grafik 11" descr="Ein Bild, das Tex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68040" name="Grafik 11" descr="Ein Bild, das Text, Rechteck enthält.&#10;&#10;Automatisch generierte Beschreibun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705309" cy="1091610"/>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tcBorders>
              <w:right w:val="single" w:sz="4" w:space="0" w:color="BFBFBF" w:themeColor="background1" w:themeShade="BF"/>
            </w:tcBorders>
          </w:tcPr>
          <w:p w14:paraId="5F217CDC" w14:textId="5C160704" w:rsidR="00FD09B5" w:rsidRPr="00BF4A03" w:rsidRDefault="00FD09B5" w:rsidP="00710B88">
            <w:pPr>
              <w:rPr>
                <w:rFonts w:cstheme="minorHAnsi"/>
                <w:color w:val="000000" w:themeColor="text1"/>
              </w:rPr>
            </w:pPr>
            <w:r w:rsidRPr="00BF4A03">
              <w:rPr>
                <w:rFonts w:cstheme="minorHAnsi"/>
                <w:color w:val="000000" w:themeColor="text1"/>
              </w:rPr>
              <w:t xml:space="preserve">Das sind </w:t>
            </w:r>
            <w:proofErr w:type="spellStart"/>
            <w:r w:rsidRPr="00BF4A03">
              <w:rPr>
                <w:rFonts w:cstheme="minorHAnsi"/>
                <w:color w:val="000000" w:themeColor="text1"/>
              </w:rPr>
              <w:t>Einerwürfel</w:t>
            </w:r>
            <w:proofErr w:type="spellEnd"/>
            <w:r w:rsidRPr="00BF4A03">
              <w:rPr>
                <w:rFonts w:cstheme="minorHAnsi"/>
                <w:color w:val="000000" w:themeColor="text1"/>
              </w:rPr>
              <w:t xml:space="preserve">. Sie helfen dir, dass du dir die Einer </w:t>
            </w:r>
            <w:proofErr w:type="spellStart"/>
            <w:r w:rsidRPr="00BF4A03">
              <w:rPr>
                <w:rFonts w:cstheme="minorHAnsi"/>
                <w:color w:val="000000" w:themeColor="text1"/>
              </w:rPr>
              <w:t>einer</w:t>
            </w:r>
            <w:proofErr w:type="spellEnd"/>
            <w:r w:rsidRPr="00BF4A03">
              <w:rPr>
                <w:rFonts w:cstheme="minorHAnsi"/>
                <w:color w:val="000000" w:themeColor="text1"/>
              </w:rPr>
              <w:t xml:space="preserve"> Zahl besser vorstellen kannst.</w:t>
            </w:r>
            <w:r>
              <w:rPr>
                <w:rFonts w:cstheme="minorHAnsi"/>
                <w:color w:val="000000" w:themeColor="text1"/>
              </w:rPr>
              <w:br/>
            </w:r>
            <w:r w:rsidRPr="004805C9">
              <w:rPr>
                <w:rFonts w:cstheme="minorHAnsi"/>
                <w:color w:val="000000" w:themeColor="text1"/>
              </w:rPr>
              <w:t xml:space="preserve">Hier siehst du eins, </w:t>
            </w:r>
            <w:r w:rsidRPr="00BF4A03">
              <w:rPr>
                <w:rFonts w:cstheme="minorHAnsi"/>
                <w:color w:val="000000" w:themeColor="text1"/>
              </w:rPr>
              <w:t xml:space="preserve">zwei, </w:t>
            </w:r>
            <w:r w:rsidRPr="00BF4A03">
              <w:rPr>
                <w:rFonts w:cstheme="minorHAnsi"/>
                <w:b/>
                <w:bCs/>
                <w:color w:val="000000" w:themeColor="text1"/>
              </w:rPr>
              <w:t xml:space="preserve">drei dieser </w:t>
            </w:r>
            <w:proofErr w:type="spellStart"/>
            <w:r w:rsidRPr="00BF4A03">
              <w:rPr>
                <w:rFonts w:cstheme="minorHAnsi"/>
                <w:b/>
                <w:bCs/>
                <w:color w:val="000000" w:themeColor="text1"/>
              </w:rPr>
              <w:t>Einerwürfel</w:t>
            </w:r>
            <w:proofErr w:type="spellEnd"/>
            <w:r w:rsidRPr="00BF4A03">
              <w:rPr>
                <w:rFonts w:cstheme="minorHAnsi"/>
                <w:b/>
                <w:bCs/>
                <w:color w:val="000000" w:themeColor="text1"/>
              </w:rPr>
              <w:t>. Sie stehen für drei Einer.</w:t>
            </w:r>
            <w:r w:rsidRPr="00BF4A03">
              <w:rPr>
                <w:rFonts w:cstheme="minorHAnsi"/>
                <w:color w:val="000000" w:themeColor="text1"/>
              </w:rPr>
              <w:t xml:space="preserve"> Denke an drei solcher </w:t>
            </w:r>
            <w:proofErr w:type="spellStart"/>
            <w:r w:rsidRPr="00BF4A03">
              <w:rPr>
                <w:rFonts w:cstheme="minorHAnsi"/>
                <w:color w:val="000000" w:themeColor="text1"/>
              </w:rPr>
              <w:t>Einerwürfel</w:t>
            </w:r>
            <w:proofErr w:type="spellEnd"/>
            <w:r w:rsidRPr="00BF4A03">
              <w:rPr>
                <w:rFonts w:cstheme="minorHAnsi"/>
                <w:color w:val="000000" w:themeColor="text1"/>
              </w:rPr>
              <w:t>, wenn du dir die Zahl 3 vorstellen willst.</w:t>
            </w:r>
          </w:p>
        </w:tc>
        <w:tc>
          <w:tcPr>
            <w:tcW w:w="2670" w:type="dxa"/>
            <w:vMerge w:val="restart"/>
            <w:tcBorders>
              <w:left w:val="single" w:sz="4" w:space="0" w:color="BFBFBF" w:themeColor="background1" w:themeShade="BF"/>
            </w:tcBorders>
          </w:tcPr>
          <w:p w14:paraId="7C0050AE" w14:textId="48F17A96" w:rsidR="00E707DE" w:rsidRDefault="00E707DE" w:rsidP="00D773EB">
            <w:pPr>
              <w:pStyle w:val="Listenabsatz"/>
              <w:numPr>
                <w:ilvl w:val="0"/>
                <w:numId w:val="27"/>
              </w:numPr>
              <w:ind w:left="227" w:hanging="227"/>
            </w:pPr>
            <w:r>
              <w:t>Durch das Würfelmaterial wird die Zehnerstruktur des Würfelmaterials veranschaulicht</w:t>
            </w:r>
          </w:p>
          <w:p w14:paraId="631F85C4" w14:textId="70132145" w:rsidR="000609E2" w:rsidRDefault="000609E2" w:rsidP="00D773EB">
            <w:pPr>
              <w:pStyle w:val="Listenabsatz"/>
              <w:numPr>
                <w:ilvl w:val="0"/>
                <w:numId w:val="27"/>
              </w:numPr>
              <w:ind w:left="227" w:hanging="227"/>
            </w:pPr>
            <w:r>
              <w:t>Relevante bedeutungsbezogene Sprache: „Immer 10 … sind genauso viel wie ein(e) …“ bzw. „Ein(e) … ist immer genauso viel wie 10 …“</w:t>
            </w:r>
          </w:p>
          <w:p w14:paraId="4776A389" w14:textId="5627F53E" w:rsidR="00E707DE" w:rsidRDefault="00F543EC" w:rsidP="00D773EB">
            <w:pPr>
              <w:pStyle w:val="Listenabsatz"/>
              <w:numPr>
                <w:ilvl w:val="0"/>
                <w:numId w:val="27"/>
              </w:numPr>
              <w:ind w:left="227" w:hanging="227"/>
            </w:pPr>
            <w:r>
              <w:t>Für ein tragfähiges und flexibles Zahlenverständnis ist die Vernetzung zwischen Würfelmaterial und Stellenwerttafel wichtig</w:t>
            </w:r>
          </w:p>
          <w:p w14:paraId="2CD2260B" w14:textId="67B5C505" w:rsidR="00F543EC" w:rsidRDefault="000609E2" w:rsidP="00D773EB">
            <w:pPr>
              <w:pStyle w:val="Listenabsatz"/>
              <w:numPr>
                <w:ilvl w:val="0"/>
                <w:numId w:val="27"/>
              </w:numPr>
              <w:ind w:left="227" w:hanging="227"/>
            </w:pPr>
            <w:r>
              <w:t xml:space="preserve">Für die Vernetzung relevante bedeutungsbezogene Satzbausteine sind bspw. „Ich habe zwei Zehnerstangen und keine </w:t>
            </w:r>
            <w:proofErr w:type="spellStart"/>
            <w:r>
              <w:t>Einerwürfel</w:t>
            </w:r>
            <w:proofErr w:type="spellEnd"/>
            <w:r>
              <w:t xml:space="preserve">. Die Zahl besteht also aus zwei Zehnern und null </w:t>
            </w:r>
            <w:proofErr w:type="spellStart"/>
            <w:r>
              <w:t>Einern</w:t>
            </w:r>
            <w:proofErr w:type="spellEnd"/>
            <w:r>
              <w:t>.“</w:t>
            </w:r>
          </w:p>
          <w:p w14:paraId="22BFFC42" w14:textId="6DF3F612" w:rsidR="00FD09B5" w:rsidRPr="00FD09B5" w:rsidRDefault="00FD09B5" w:rsidP="00D773EB">
            <w:pPr>
              <w:pStyle w:val="Listenabsatz"/>
              <w:numPr>
                <w:ilvl w:val="0"/>
                <w:numId w:val="27"/>
              </w:numPr>
              <w:ind w:left="227" w:hanging="227"/>
            </w:pPr>
            <w:r w:rsidRPr="005A1A89">
              <w:t>Dazu passen die MSK-Förder</w:t>
            </w:r>
            <w:r>
              <w:t>-</w:t>
            </w:r>
            <w:r>
              <w:br/>
            </w:r>
            <w:r w:rsidRPr="005A1A89">
              <w:t>aufgaben 1.</w:t>
            </w:r>
            <w:r w:rsidR="000609E2">
              <w:t>1</w:t>
            </w:r>
            <w:r w:rsidR="00085CAA">
              <w:t>a) – c) und 1.2a)</w:t>
            </w:r>
            <w:r w:rsidRPr="005A1A89">
              <w:t xml:space="preserve"> (aus Baustein </w:t>
            </w:r>
            <w:r w:rsidR="00085CAA">
              <w:t>N1A</w:t>
            </w:r>
            <w:r w:rsidRPr="005A1A89">
              <w:t>)</w:t>
            </w:r>
          </w:p>
        </w:tc>
      </w:tr>
      <w:tr w:rsidR="00FD09B5" w:rsidRPr="00F83F2A" w14:paraId="5B682CCB" w14:textId="77777777" w:rsidTr="009D54F5">
        <w:trPr>
          <w:trHeight w:val="775"/>
        </w:trPr>
        <w:tc>
          <w:tcPr>
            <w:tcW w:w="568" w:type="dxa"/>
            <w:vMerge/>
            <w:tcBorders>
              <w:bottom w:val="nil"/>
              <w:right w:val="single" w:sz="18" w:space="0" w:color="327A86"/>
            </w:tcBorders>
            <w:shd w:val="clear" w:color="auto" w:fill="auto"/>
          </w:tcPr>
          <w:p w14:paraId="34218123" w14:textId="5DE8E595" w:rsidR="00FD09B5" w:rsidRPr="00F83F2A" w:rsidRDefault="00FD09B5" w:rsidP="009D26CC">
            <w:pPr>
              <w:pStyle w:val="berschrift3"/>
              <w:rPr>
                <w:color w:val="D9D9D9" w:themeColor="background1" w:themeShade="D9"/>
              </w:rPr>
            </w:pPr>
          </w:p>
        </w:tc>
        <w:tc>
          <w:tcPr>
            <w:tcW w:w="7234" w:type="dxa"/>
            <w:gridSpan w:val="2"/>
            <w:tcBorders>
              <w:left w:val="single" w:sz="18" w:space="0" w:color="327A86"/>
              <w:bottom w:val="nil"/>
              <w:right w:val="single" w:sz="4" w:space="0" w:color="BFBFBF" w:themeColor="background1" w:themeShade="BF"/>
            </w:tcBorders>
          </w:tcPr>
          <w:p w14:paraId="0774756C" w14:textId="0A397460" w:rsidR="00FD09B5" w:rsidRPr="005F041D" w:rsidRDefault="00FD09B5" w:rsidP="00710B88">
            <w:pPr>
              <w:ind w:left="1416"/>
              <w:rPr>
                <w:color w:val="000000" w:themeColor="text1"/>
              </w:rPr>
            </w:pPr>
            <w:r w:rsidRPr="00BF4A03">
              <w:rPr>
                <w:rFonts w:cstheme="minorHAnsi"/>
                <w:color w:val="000000" w:themeColor="text1"/>
              </w:rPr>
              <w:t xml:space="preserve">Ein anderes Beispiel. Welche Zahl habe ich gelegt? </w:t>
            </w:r>
            <w:r w:rsidRPr="00BF4A03">
              <w:rPr>
                <w:rFonts w:cstheme="minorHAnsi"/>
                <w:b/>
                <w:bCs/>
                <w:color w:val="000000" w:themeColor="text1"/>
              </w:rPr>
              <w:t xml:space="preserve">Fünf </w:t>
            </w:r>
            <w:proofErr w:type="spellStart"/>
            <w:r w:rsidRPr="00BF4A03">
              <w:rPr>
                <w:rFonts w:cstheme="minorHAnsi"/>
                <w:b/>
                <w:bCs/>
                <w:color w:val="000000" w:themeColor="text1"/>
              </w:rPr>
              <w:t>Einerwürfel</w:t>
            </w:r>
            <w:proofErr w:type="spellEnd"/>
            <w:r w:rsidRPr="00BF4A03">
              <w:rPr>
                <w:rFonts w:cstheme="minorHAnsi"/>
                <w:b/>
                <w:bCs/>
                <w:color w:val="000000" w:themeColor="text1"/>
              </w:rPr>
              <w:t xml:space="preserve"> entsprechen fünf </w:t>
            </w:r>
            <w:proofErr w:type="spellStart"/>
            <w:r w:rsidRPr="00BF4A03">
              <w:rPr>
                <w:rFonts w:cstheme="minorHAnsi"/>
                <w:b/>
                <w:bCs/>
                <w:color w:val="000000" w:themeColor="text1"/>
              </w:rPr>
              <w:t>Einern</w:t>
            </w:r>
            <w:proofErr w:type="spellEnd"/>
            <w:r w:rsidRPr="00BF4A03">
              <w:rPr>
                <w:rFonts w:cstheme="minorHAnsi"/>
                <w:b/>
                <w:bCs/>
                <w:color w:val="000000" w:themeColor="text1"/>
              </w:rPr>
              <w:t>.</w:t>
            </w:r>
            <w:r w:rsidRPr="00BF4A03">
              <w:rPr>
                <w:rFonts w:cstheme="minorHAnsi"/>
                <w:color w:val="000000" w:themeColor="text1"/>
              </w:rPr>
              <w:t xml:space="preserve"> Das</w:t>
            </w:r>
            <w:r w:rsidRPr="004805C9">
              <w:rPr>
                <w:rFonts w:cstheme="minorHAnsi"/>
                <w:color w:val="000000" w:themeColor="text1"/>
              </w:rPr>
              <w:t xml:space="preserve"> ist die Zahl 5. Du kannst dir die Zahl 5 also als fünf </w:t>
            </w:r>
            <w:proofErr w:type="spellStart"/>
            <w:r w:rsidRPr="004805C9">
              <w:rPr>
                <w:rFonts w:cstheme="minorHAnsi"/>
                <w:color w:val="000000" w:themeColor="text1"/>
              </w:rPr>
              <w:t>Einerwürfel</w:t>
            </w:r>
            <w:proofErr w:type="spellEnd"/>
            <w:r w:rsidRPr="004805C9">
              <w:rPr>
                <w:rFonts w:cstheme="minorHAnsi"/>
                <w:color w:val="000000" w:themeColor="text1"/>
              </w:rPr>
              <w:t xml:space="preserve"> denken</w:t>
            </w:r>
            <w:r>
              <w:rPr>
                <w:rFonts w:cstheme="minorHAnsi"/>
                <w:color w:val="000000" w:themeColor="text1"/>
              </w:rPr>
              <w:t>.</w:t>
            </w:r>
          </w:p>
        </w:tc>
        <w:tc>
          <w:tcPr>
            <w:tcW w:w="2670" w:type="dxa"/>
            <w:vMerge/>
            <w:tcBorders>
              <w:left w:val="single" w:sz="4" w:space="0" w:color="BFBFBF" w:themeColor="background1" w:themeShade="BF"/>
            </w:tcBorders>
          </w:tcPr>
          <w:p w14:paraId="19C95254" w14:textId="77777777" w:rsidR="00FD09B5" w:rsidRPr="00F83F2A" w:rsidRDefault="00FD09B5" w:rsidP="00D773EB">
            <w:pPr>
              <w:spacing w:line="240" w:lineRule="auto"/>
              <w:ind w:left="227" w:hanging="227"/>
              <w:rPr>
                <w:color w:val="808080"/>
              </w:rPr>
            </w:pPr>
          </w:p>
        </w:tc>
      </w:tr>
      <w:tr w:rsidR="00FD09B5" w:rsidRPr="00F83F2A" w14:paraId="17C8FE1D" w14:textId="77777777" w:rsidTr="009D54F5">
        <w:trPr>
          <w:trHeight w:val="113"/>
        </w:trPr>
        <w:tc>
          <w:tcPr>
            <w:tcW w:w="568" w:type="dxa"/>
            <w:tcBorders>
              <w:right w:val="single" w:sz="18" w:space="0" w:color="327A86"/>
            </w:tcBorders>
            <w:shd w:val="clear" w:color="auto" w:fill="327A86"/>
          </w:tcPr>
          <w:p w14:paraId="3CF3BAD6" w14:textId="137D0ED5" w:rsidR="00FD09B5" w:rsidRPr="00F83F2A" w:rsidRDefault="00FD09B5" w:rsidP="009D26CC">
            <w:pPr>
              <w:pStyle w:val="berschrift3"/>
              <w:rPr>
                <w:color w:val="D9D9D9" w:themeColor="background1" w:themeShade="D9"/>
              </w:rPr>
            </w:pPr>
            <w:r w:rsidRPr="00F83F2A">
              <w:rPr>
                <w:color w:val="D9D9D9" w:themeColor="background1" w:themeShade="D9"/>
              </w:rPr>
              <w:t>1:07</w:t>
            </w:r>
          </w:p>
        </w:tc>
        <w:tc>
          <w:tcPr>
            <w:tcW w:w="3548" w:type="dxa"/>
            <w:vMerge w:val="restart"/>
            <w:tcBorders>
              <w:left w:val="single" w:sz="18" w:space="0" w:color="327A86"/>
            </w:tcBorders>
          </w:tcPr>
          <w:p w14:paraId="6D53744A" w14:textId="652155DD" w:rsidR="00FD09B5" w:rsidRPr="00F83F2A" w:rsidRDefault="00FD09B5" w:rsidP="009D26CC">
            <w:pPr>
              <w:rPr>
                <w:color w:val="000000" w:themeColor="text1"/>
              </w:rPr>
            </w:pPr>
            <w:r w:rsidRPr="00F83F2A">
              <w:rPr>
                <w:noProof/>
                <w:color w:val="000000" w:themeColor="text1"/>
                <w14:ligatures w14:val="standardContextual"/>
              </w:rPr>
              <w:drawing>
                <wp:inline distT="0" distB="0" distL="0" distR="0" wp14:anchorId="52F84A3E" wp14:editId="3F660E3B">
                  <wp:extent cx="1617980" cy="1050750"/>
                  <wp:effectExtent l="0" t="0" r="1270" b="0"/>
                  <wp:docPr id="913231983" name="Grafik 14" descr="Ein Bild, das Text, Rechteck, Uhr,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31983" name="Grafik 14" descr="Ein Bild, das Text, Rechteck, Uhr, Screenshot enthält.&#10;&#10;Automatisch generierte Beschreibung"/>
                          <pic:cNvPicPr/>
                        </pic:nvPicPr>
                        <pic:blipFill rotWithShape="1">
                          <a:blip r:embed="rId18" cstate="print">
                            <a:extLst>
                              <a:ext uri="{28A0092B-C50C-407E-A947-70E740481C1C}">
                                <a14:useLocalDpi xmlns:a14="http://schemas.microsoft.com/office/drawing/2010/main"/>
                              </a:ext>
                            </a:extLst>
                          </a:blip>
                          <a:srcRect t="7180"/>
                          <a:stretch/>
                        </pic:blipFill>
                        <pic:spPr bwMode="auto">
                          <a:xfrm>
                            <a:off x="0" y="0"/>
                            <a:ext cx="1618809" cy="1051288"/>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vMerge w:val="restart"/>
            <w:tcBorders>
              <w:right w:val="single" w:sz="4" w:space="0" w:color="BFBFBF" w:themeColor="background1" w:themeShade="BF"/>
            </w:tcBorders>
          </w:tcPr>
          <w:p w14:paraId="35A11ED7" w14:textId="493CC7B9" w:rsidR="00FD09B5" w:rsidRPr="00710B88" w:rsidRDefault="00FD09B5" w:rsidP="00710B88">
            <w:pPr>
              <w:rPr>
                <w:rFonts w:cstheme="minorHAnsi"/>
                <w:color w:val="000000" w:themeColor="text1"/>
              </w:rPr>
            </w:pPr>
            <w:r w:rsidRPr="004805C9">
              <w:rPr>
                <w:rFonts w:cstheme="minorHAnsi"/>
                <w:color w:val="000000" w:themeColor="text1"/>
              </w:rPr>
              <w:t xml:space="preserve">Das ist eine Zehnerstange. Aus eins, zwei, drei, vier, fünf, sechs, sieben, acht, neun, </w:t>
            </w:r>
            <w:r w:rsidRPr="00BD70F2">
              <w:rPr>
                <w:rFonts w:cstheme="minorHAnsi"/>
                <w:b/>
                <w:color w:val="000000" w:themeColor="text1"/>
              </w:rPr>
              <w:t xml:space="preserve">zehn </w:t>
            </w:r>
            <w:proofErr w:type="spellStart"/>
            <w:r w:rsidRPr="00BD70F2">
              <w:rPr>
                <w:rFonts w:cstheme="minorHAnsi"/>
                <w:b/>
                <w:color w:val="000000" w:themeColor="text1"/>
              </w:rPr>
              <w:t>Einerwürfeln</w:t>
            </w:r>
            <w:proofErr w:type="spellEnd"/>
            <w:r w:rsidRPr="00BD70F2">
              <w:rPr>
                <w:rFonts w:cstheme="minorHAnsi"/>
                <w:b/>
                <w:color w:val="000000" w:themeColor="text1"/>
              </w:rPr>
              <w:t xml:space="preserve"> kannst du immer eine Zehnerstange zusammensetzen</w:t>
            </w:r>
            <w:r w:rsidRPr="004805C9">
              <w:rPr>
                <w:rFonts w:cstheme="minorHAnsi"/>
                <w:color w:val="000000" w:themeColor="text1"/>
              </w:rPr>
              <w:t xml:space="preserve">. </w:t>
            </w:r>
            <w:r w:rsidRPr="00BD70F2">
              <w:rPr>
                <w:rFonts w:cstheme="minorHAnsi"/>
                <w:b/>
                <w:color w:val="000000" w:themeColor="text1"/>
              </w:rPr>
              <w:t xml:space="preserve">Zehn </w:t>
            </w:r>
            <w:proofErr w:type="spellStart"/>
            <w:r w:rsidRPr="00BD70F2">
              <w:rPr>
                <w:rFonts w:cstheme="minorHAnsi"/>
                <w:b/>
                <w:color w:val="000000" w:themeColor="text1"/>
              </w:rPr>
              <w:t>Einerwürfel</w:t>
            </w:r>
            <w:proofErr w:type="spellEnd"/>
            <w:r w:rsidRPr="00BD70F2">
              <w:rPr>
                <w:rFonts w:cstheme="minorHAnsi"/>
                <w:b/>
                <w:color w:val="000000" w:themeColor="text1"/>
              </w:rPr>
              <w:t xml:space="preserve"> sind also genauso viel wie eine Zehnerstange</w:t>
            </w:r>
            <w:r w:rsidRPr="004805C9">
              <w:rPr>
                <w:rFonts w:cstheme="minorHAnsi"/>
                <w:color w:val="000000" w:themeColor="text1"/>
              </w:rPr>
              <w:t>.</w:t>
            </w:r>
          </w:p>
        </w:tc>
        <w:tc>
          <w:tcPr>
            <w:tcW w:w="2670" w:type="dxa"/>
            <w:vMerge/>
            <w:tcBorders>
              <w:left w:val="single" w:sz="4" w:space="0" w:color="BFBFBF" w:themeColor="background1" w:themeShade="BF"/>
            </w:tcBorders>
          </w:tcPr>
          <w:p w14:paraId="0128DD93" w14:textId="77777777" w:rsidR="00FD09B5" w:rsidRPr="00F83F2A" w:rsidRDefault="00FD09B5" w:rsidP="00D773EB">
            <w:pPr>
              <w:spacing w:line="240" w:lineRule="auto"/>
              <w:ind w:left="227" w:hanging="227"/>
              <w:rPr>
                <w:color w:val="808080"/>
              </w:rPr>
            </w:pPr>
          </w:p>
        </w:tc>
      </w:tr>
      <w:tr w:rsidR="00FD09B5" w:rsidRPr="00F83F2A" w14:paraId="13A44BB0" w14:textId="77777777" w:rsidTr="009D54F5">
        <w:trPr>
          <w:trHeight w:val="113"/>
        </w:trPr>
        <w:tc>
          <w:tcPr>
            <w:tcW w:w="568" w:type="dxa"/>
            <w:tcBorders>
              <w:right w:val="single" w:sz="18" w:space="0" w:color="327A86"/>
            </w:tcBorders>
            <w:shd w:val="clear" w:color="auto" w:fill="auto"/>
          </w:tcPr>
          <w:p w14:paraId="38BBBFA3" w14:textId="77777777" w:rsidR="00FD09B5" w:rsidRPr="00F83F2A" w:rsidRDefault="00FD09B5" w:rsidP="009D26CC">
            <w:pPr>
              <w:pStyle w:val="berschrift3"/>
              <w:rPr>
                <w:color w:val="D9D9D9" w:themeColor="background1" w:themeShade="D9"/>
              </w:rPr>
            </w:pPr>
          </w:p>
        </w:tc>
        <w:tc>
          <w:tcPr>
            <w:tcW w:w="3548" w:type="dxa"/>
            <w:vMerge/>
            <w:tcBorders>
              <w:left w:val="single" w:sz="18" w:space="0" w:color="327A86"/>
            </w:tcBorders>
          </w:tcPr>
          <w:p w14:paraId="15B39078" w14:textId="77777777" w:rsidR="00FD09B5" w:rsidRPr="00F83F2A" w:rsidRDefault="00FD09B5" w:rsidP="009D26CC">
            <w:pPr>
              <w:pStyle w:val="berschrift3"/>
              <w:rPr>
                <w:color w:val="000000" w:themeColor="text1"/>
                <w14:ligatures w14:val="standardContextual"/>
              </w:rPr>
            </w:pPr>
          </w:p>
        </w:tc>
        <w:tc>
          <w:tcPr>
            <w:tcW w:w="3686" w:type="dxa"/>
            <w:vMerge/>
            <w:tcBorders>
              <w:right w:val="single" w:sz="4" w:space="0" w:color="BFBFBF" w:themeColor="background1" w:themeShade="BF"/>
            </w:tcBorders>
          </w:tcPr>
          <w:p w14:paraId="24BA08E3" w14:textId="77777777" w:rsidR="00FD09B5" w:rsidRPr="00F83F2A" w:rsidRDefault="00FD09B5" w:rsidP="009D26CC">
            <w:pPr>
              <w:rPr>
                <w:color w:val="000000" w:themeColor="text1"/>
              </w:rPr>
            </w:pPr>
          </w:p>
        </w:tc>
        <w:tc>
          <w:tcPr>
            <w:tcW w:w="2670" w:type="dxa"/>
            <w:vMerge/>
            <w:tcBorders>
              <w:left w:val="single" w:sz="4" w:space="0" w:color="BFBFBF" w:themeColor="background1" w:themeShade="BF"/>
            </w:tcBorders>
          </w:tcPr>
          <w:p w14:paraId="0FF3B646" w14:textId="77777777" w:rsidR="00FD09B5" w:rsidRPr="00F83F2A" w:rsidRDefault="00FD09B5" w:rsidP="00D773EB">
            <w:pPr>
              <w:spacing w:line="240" w:lineRule="auto"/>
              <w:ind w:left="227" w:hanging="227"/>
              <w:rPr>
                <w:color w:val="808080"/>
              </w:rPr>
            </w:pPr>
          </w:p>
        </w:tc>
      </w:tr>
      <w:tr w:rsidR="00FD09B5" w:rsidRPr="00F83F2A" w14:paraId="508D52AD" w14:textId="77777777" w:rsidTr="009D54F5">
        <w:trPr>
          <w:trHeight w:val="113"/>
        </w:trPr>
        <w:tc>
          <w:tcPr>
            <w:tcW w:w="568" w:type="dxa"/>
            <w:tcBorders>
              <w:right w:val="single" w:sz="18" w:space="0" w:color="327A86"/>
            </w:tcBorders>
            <w:shd w:val="clear" w:color="auto" w:fill="auto"/>
          </w:tcPr>
          <w:p w14:paraId="59D999EC" w14:textId="77777777" w:rsidR="00FD09B5" w:rsidRPr="00F83F2A" w:rsidRDefault="00FD09B5" w:rsidP="009D26CC">
            <w:pPr>
              <w:pStyle w:val="berschrift3"/>
              <w:rPr>
                <w:color w:val="D9D9D9" w:themeColor="background1" w:themeShade="D9"/>
              </w:rPr>
            </w:pPr>
          </w:p>
        </w:tc>
        <w:tc>
          <w:tcPr>
            <w:tcW w:w="7234" w:type="dxa"/>
            <w:gridSpan w:val="2"/>
            <w:tcBorders>
              <w:left w:val="single" w:sz="18" w:space="0" w:color="327A86"/>
              <w:bottom w:val="single" w:sz="4" w:space="0" w:color="BFBFBF" w:themeColor="background1" w:themeShade="BF"/>
              <w:right w:val="single" w:sz="4" w:space="0" w:color="BFBFBF" w:themeColor="background1" w:themeShade="BF"/>
            </w:tcBorders>
          </w:tcPr>
          <w:p w14:paraId="7F48366C" w14:textId="6F1523A0" w:rsidR="00FD09B5" w:rsidRPr="004805C9" w:rsidRDefault="00FD09B5" w:rsidP="00A308C3">
            <w:pPr>
              <w:ind w:left="1416"/>
              <w:rPr>
                <w:rFonts w:cstheme="minorHAnsi"/>
                <w:color w:val="000000" w:themeColor="text1"/>
              </w:rPr>
            </w:pPr>
            <w:r w:rsidRPr="00BF4A03">
              <w:rPr>
                <w:rFonts w:cstheme="minorHAnsi"/>
                <w:bCs/>
                <w:color w:val="000000" w:themeColor="text1"/>
              </w:rPr>
              <w:t>Die Zehnerstangen helfen, dass du dir die Zehner einer Zahl besser vorstellen kannst.</w:t>
            </w:r>
            <w:r>
              <w:rPr>
                <w:rFonts w:cstheme="minorHAnsi"/>
                <w:bCs/>
                <w:color w:val="000000" w:themeColor="text1"/>
              </w:rPr>
              <w:br/>
            </w:r>
            <w:r w:rsidRPr="004805C9">
              <w:rPr>
                <w:rFonts w:cstheme="minorHAnsi"/>
                <w:color w:val="000000" w:themeColor="text1"/>
              </w:rPr>
              <w:t xml:space="preserve">Nehmen wir die Zahl 20. </w:t>
            </w:r>
            <w:r w:rsidRPr="00BF4A03">
              <w:rPr>
                <w:rFonts w:cstheme="minorHAnsi"/>
                <w:b/>
                <w:bCs/>
                <w:color w:val="000000" w:themeColor="text1"/>
              </w:rPr>
              <w:t xml:space="preserve">Sie besteht aus zwei Zehnern und null </w:t>
            </w:r>
            <w:proofErr w:type="spellStart"/>
            <w:r w:rsidRPr="00BF4A03">
              <w:rPr>
                <w:rFonts w:cstheme="minorHAnsi"/>
                <w:b/>
                <w:bCs/>
                <w:color w:val="000000" w:themeColor="text1"/>
              </w:rPr>
              <w:t>Einern</w:t>
            </w:r>
            <w:proofErr w:type="spellEnd"/>
            <w:r w:rsidRPr="00BF4A03">
              <w:rPr>
                <w:rFonts w:cstheme="minorHAnsi"/>
                <w:b/>
                <w:bCs/>
                <w:color w:val="000000" w:themeColor="text1"/>
              </w:rPr>
              <w:t xml:space="preserve">. Du brauchst also zwei Zehnerstangen und keine </w:t>
            </w:r>
            <w:proofErr w:type="spellStart"/>
            <w:r w:rsidRPr="00BF4A03">
              <w:rPr>
                <w:rFonts w:cstheme="minorHAnsi"/>
                <w:b/>
                <w:bCs/>
                <w:color w:val="000000" w:themeColor="text1"/>
              </w:rPr>
              <w:t>Einerwürfel</w:t>
            </w:r>
            <w:proofErr w:type="spellEnd"/>
            <w:r w:rsidRPr="00BF4A03">
              <w:rPr>
                <w:rFonts w:cstheme="minorHAnsi"/>
                <w:b/>
                <w:bCs/>
                <w:color w:val="000000" w:themeColor="text1"/>
              </w:rPr>
              <w:t>.</w:t>
            </w:r>
            <w:r w:rsidRPr="004805C9">
              <w:rPr>
                <w:rFonts w:cstheme="minorHAnsi"/>
                <w:color w:val="000000" w:themeColor="text1"/>
              </w:rPr>
              <w:t xml:space="preserve"> So kannst du dir die Zahl 20 vorstellen.</w:t>
            </w:r>
          </w:p>
        </w:tc>
        <w:tc>
          <w:tcPr>
            <w:tcW w:w="2670" w:type="dxa"/>
            <w:vMerge/>
            <w:tcBorders>
              <w:left w:val="single" w:sz="4" w:space="0" w:color="BFBFBF" w:themeColor="background1" w:themeShade="BF"/>
            </w:tcBorders>
          </w:tcPr>
          <w:p w14:paraId="105CBB62" w14:textId="77777777" w:rsidR="00FD09B5" w:rsidRPr="00F83F2A" w:rsidRDefault="00FD09B5" w:rsidP="00D773EB">
            <w:pPr>
              <w:spacing w:line="240" w:lineRule="auto"/>
              <w:ind w:left="227" w:hanging="227"/>
              <w:rPr>
                <w:color w:val="808080"/>
              </w:rPr>
            </w:pPr>
          </w:p>
        </w:tc>
      </w:tr>
    </w:tbl>
    <w:p w14:paraId="63C38A26" w14:textId="77777777" w:rsidR="00A308C3" w:rsidRDefault="00A308C3">
      <w:r>
        <w:rPr>
          <w:b/>
        </w:rPr>
        <w:br w:type="page"/>
      </w:r>
    </w:p>
    <w:tbl>
      <w:tblPr>
        <w:tblStyle w:val="Tabellenraster"/>
        <w:tblW w:w="5369" w:type="pct"/>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28" w:type="dxa"/>
          <w:right w:w="57" w:type="dxa"/>
        </w:tblCellMar>
        <w:tblLook w:val="04A0" w:firstRow="1" w:lastRow="0" w:firstColumn="1" w:lastColumn="0" w:noHBand="0" w:noVBand="1"/>
      </w:tblPr>
      <w:tblGrid>
        <w:gridCol w:w="568"/>
        <w:gridCol w:w="2839"/>
        <w:gridCol w:w="142"/>
        <w:gridCol w:w="567"/>
        <w:gridCol w:w="142"/>
        <w:gridCol w:w="3544"/>
        <w:gridCol w:w="2670"/>
      </w:tblGrid>
      <w:tr w:rsidR="00F92239" w:rsidRPr="00F83F2A" w14:paraId="57465DCA" w14:textId="77777777" w:rsidTr="009D54F5">
        <w:trPr>
          <w:trHeight w:val="113"/>
        </w:trPr>
        <w:tc>
          <w:tcPr>
            <w:tcW w:w="568" w:type="dxa"/>
            <w:tcBorders>
              <w:right w:val="single" w:sz="18" w:space="0" w:color="327A86"/>
            </w:tcBorders>
            <w:shd w:val="clear" w:color="auto" w:fill="327A86"/>
          </w:tcPr>
          <w:p w14:paraId="16F104C2" w14:textId="1CF0FA6B" w:rsidR="00F92239" w:rsidRPr="00F83F2A" w:rsidRDefault="00F92239" w:rsidP="009D26CC">
            <w:pPr>
              <w:pStyle w:val="berschrift3"/>
              <w:rPr>
                <w:color w:val="D9D9D9" w:themeColor="background1" w:themeShade="D9"/>
              </w:rPr>
            </w:pPr>
            <w:r w:rsidRPr="00F83F2A">
              <w:rPr>
                <w:color w:val="D9D9D9" w:themeColor="background1" w:themeShade="D9"/>
              </w:rPr>
              <w:lastRenderedPageBreak/>
              <w:t>1:47</w:t>
            </w:r>
          </w:p>
        </w:tc>
        <w:tc>
          <w:tcPr>
            <w:tcW w:w="3548" w:type="dxa"/>
            <w:gridSpan w:val="3"/>
            <w:vMerge w:val="restart"/>
            <w:tcBorders>
              <w:top w:val="single" w:sz="4" w:space="0" w:color="BFBFBF" w:themeColor="background1" w:themeShade="BF"/>
              <w:left w:val="single" w:sz="18" w:space="0" w:color="327A86"/>
            </w:tcBorders>
          </w:tcPr>
          <w:p w14:paraId="0F158574" w14:textId="77777777" w:rsidR="002F5AA4" w:rsidRDefault="002035AE" w:rsidP="002F5AA4">
            <w:pPr>
              <w:rPr>
                <w:noProof/>
                <w:color w:val="000000" w:themeColor="text1"/>
                <w14:ligatures w14:val="standardContextual"/>
              </w:rPr>
            </w:pPr>
            <w:r w:rsidRPr="00F83F2A">
              <w:rPr>
                <w:noProof/>
                <w:color w:val="000000" w:themeColor="text1"/>
                <w14:ligatures w14:val="standardContextual"/>
              </w:rPr>
              <w:drawing>
                <wp:inline distT="0" distB="0" distL="0" distR="0" wp14:anchorId="5F935344" wp14:editId="2626B5CB">
                  <wp:extent cx="2196000" cy="1243005"/>
                  <wp:effectExtent l="0" t="0" r="0" b="0"/>
                  <wp:docPr id="1794062460" name="Grafik 15" descr="Ein Bild, das Rechteck, Text, Klebezettel,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62460" name="Grafik 15" descr="Ein Bild, das Rechteck, Text, Klebezettel, Wand enthält.&#10;&#10;Automatisch generierte Beschreibun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196000" cy="1243005"/>
                          </a:xfrm>
                          <a:prstGeom prst="rect">
                            <a:avLst/>
                          </a:prstGeom>
                          <a:ln>
                            <a:noFill/>
                          </a:ln>
                          <a:extLst>
                            <a:ext uri="{53640926-AAD7-44D8-BBD7-CCE9431645EC}">
                              <a14:shadowObscured xmlns:a14="http://schemas.microsoft.com/office/drawing/2010/main"/>
                            </a:ext>
                          </a:extLst>
                        </pic:spPr>
                      </pic:pic>
                    </a:graphicData>
                  </a:graphic>
                </wp:inline>
              </w:drawing>
            </w:r>
          </w:p>
          <w:p w14:paraId="37504006" w14:textId="63AAFD08" w:rsidR="00892C4B" w:rsidRPr="00892C4B" w:rsidRDefault="00892C4B" w:rsidP="00892C4B">
            <w:pPr>
              <w:tabs>
                <w:tab w:val="left" w:pos="2322"/>
              </w:tabs>
            </w:pPr>
          </w:p>
        </w:tc>
        <w:tc>
          <w:tcPr>
            <w:tcW w:w="3686" w:type="dxa"/>
            <w:gridSpan w:val="2"/>
            <w:vMerge w:val="restart"/>
            <w:tcBorders>
              <w:top w:val="single" w:sz="4" w:space="0" w:color="BFBFBF" w:themeColor="background1" w:themeShade="BF"/>
              <w:right w:val="single" w:sz="4" w:space="0" w:color="BFBFBF" w:themeColor="background1" w:themeShade="BF"/>
            </w:tcBorders>
          </w:tcPr>
          <w:p w14:paraId="1CB4ECD7" w14:textId="63B2884C" w:rsidR="00F92239" w:rsidRPr="00710B88" w:rsidRDefault="005F041D" w:rsidP="00710B88">
            <w:pPr>
              <w:rPr>
                <w:rFonts w:cstheme="minorHAnsi"/>
                <w:color w:val="000000" w:themeColor="text1"/>
              </w:rPr>
            </w:pPr>
            <w:r w:rsidRPr="004805C9">
              <w:rPr>
                <w:rFonts w:cstheme="minorHAnsi"/>
                <w:color w:val="000000" w:themeColor="text1"/>
              </w:rPr>
              <w:t xml:space="preserve">Weiter geht’s. Das ist eine Hunderterplatte. Aus eins, zwei, drei, vier, fünf, sechs, sieben, acht, neun, </w:t>
            </w:r>
            <w:r w:rsidRPr="00BD70F2">
              <w:rPr>
                <w:rFonts w:cstheme="minorHAnsi"/>
                <w:b/>
                <w:color w:val="000000" w:themeColor="text1"/>
              </w:rPr>
              <w:t>zehn Zehnerstangen kannst du immer eine Hunderterplatte zusammensetzen</w:t>
            </w:r>
            <w:r w:rsidRPr="004805C9">
              <w:rPr>
                <w:rFonts w:cstheme="minorHAnsi"/>
                <w:i/>
                <w:color w:val="000000" w:themeColor="text1"/>
              </w:rPr>
              <w:t>.</w:t>
            </w:r>
            <w:r w:rsidR="00710B88">
              <w:rPr>
                <w:rFonts w:cstheme="minorHAnsi"/>
                <w:color w:val="000000" w:themeColor="text1"/>
              </w:rPr>
              <w:t xml:space="preserve"> </w:t>
            </w:r>
            <w:r w:rsidRPr="00BD70F2">
              <w:rPr>
                <w:rFonts w:cstheme="minorHAnsi"/>
                <w:b/>
                <w:color w:val="000000" w:themeColor="text1"/>
              </w:rPr>
              <w:t>Zehn Zehnerstangen sind also genauso viel wie eine Hunderterplatte</w:t>
            </w:r>
            <w:r w:rsidRPr="004805C9">
              <w:rPr>
                <w:rFonts w:cstheme="minorHAnsi"/>
                <w:color w:val="000000" w:themeColor="text1"/>
              </w:rPr>
              <w:t>.</w:t>
            </w:r>
            <w:r>
              <w:rPr>
                <w:rFonts w:cstheme="minorHAnsi"/>
                <w:color w:val="000000" w:themeColor="text1"/>
              </w:rPr>
              <w:br/>
            </w:r>
            <w:r w:rsidRPr="00BD70F2">
              <w:rPr>
                <w:rFonts w:cstheme="minorHAnsi"/>
                <w:b/>
                <w:color w:val="000000" w:themeColor="text1"/>
              </w:rPr>
              <w:t>Mit Hunderterplatten kannst du die Hunderter einer Zahl darstellen</w:t>
            </w:r>
            <w:r w:rsidRPr="004805C9">
              <w:rPr>
                <w:rFonts w:cstheme="minorHAnsi"/>
                <w:color w:val="000000" w:themeColor="text1"/>
              </w:rPr>
              <w:t>.</w:t>
            </w:r>
          </w:p>
        </w:tc>
        <w:tc>
          <w:tcPr>
            <w:tcW w:w="2670" w:type="dxa"/>
            <w:vMerge w:val="restart"/>
            <w:tcBorders>
              <w:left w:val="single" w:sz="4" w:space="0" w:color="BFBFBF" w:themeColor="background1" w:themeShade="BF"/>
            </w:tcBorders>
          </w:tcPr>
          <w:p w14:paraId="63EEB298" w14:textId="77777777" w:rsidR="00F92239" w:rsidRPr="00F83F2A" w:rsidRDefault="00F92239" w:rsidP="009D26CC">
            <w:pPr>
              <w:rPr>
                <w:color w:val="808080"/>
              </w:rPr>
            </w:pPr>
          </w:p>
        </w:tc>
      </w:tr>
      <w:tr w:rsidR="00F92239" w:rsidRPr="00F83F2A" w14:paraId="689251AB" w14:textId="77777777" w:rsidTr="009D54F5">
        <w:trPr>
          <w:trHeight w:val="113"/>
        </w:trPr>
        <w:tc>
          <w:tcPr>
            <w:tcW w:w="568" w:type="dxa"/>
            <w:tcBorders>
              <w:right w:val="single" w:sz="18" w:space="0" w:color="327A86"/>
            </w:tcBorders>
            <w:shd w:val="clear" w:color="auto" w:fill="auto"/>
          </w:tcPr>
          <w:p w14:paraId="4F9DCC80" w14:textId="5597A2EE" w:rsidR="00F92239" w:rsidRPr="00F83F2A" w:rsidRDefault="00F92239" w:rsidP="009D26CC">
            <w:pPr>
              <w:pStyle w:val="berschrift3"/>
              <w:rPr>
                <w:color w:val="D9D9D9" w:themeColor="background1" w:themeShade="D9"/>
              </w:rPr>
            </w:pPr>
          </w:p>
        </w:tc>
        <w:tc>
          <w:tcPr>
            <w:tcW w:w="3548" w:type="dxa"/>
            <w:gridSpan w:val="3"/>
            <w:vMerge/>
            <w:tcBorders>
              <w:left w:val="single" w:sz="18" w:space="0" w:color="327A86"/>
            </w:tcBorders>
          </w:tcPr>
          <w:p w14:paraId="73BB3352" w14:textId="77777777" w:rsidR="00F92239" w:rsidRPr="00F83F2A" w:rsidRDefault="00F92239" w:rsidP="009D26CC">
            <w:pPr>
              <w:pStyle w:val="berschrift3"/>
              <w:rPr>
                <w14:ligatures w14:val="standardContextual"/>
              </w:rPr>
            </w:pPr>
          </w:p>
        </w:tc>
        <w:tc>
          <w:tcPr>
            <w:tcW w:w="3686" w:type="dxa"/>
            <w:gridSpan w:val="2"/>
            <w:vMerge/>
            <w:tcBorders>
              <w:right w:val="single" w:sz="4" w:space="0" w:color="BFBFBF" w:themeColor="background1" w:themeShade="BF"/>
            </w:tcBorders>
          </w:tcPr>
          <w:p w14:paraId="6FACD569" w14:textId="77777777" w:rsidR="00F92239" w:rsidRPr="00F83F2A" w:rsidRDefault="00F92239" w:rsidP="009D26CC"/>
        </w:tc>
        <w:tc>
          <w:tcPr>
            <w:tcW w:w="2670" w:type="dxa"/>
            <w:vMerge/>
            <w:tcBorders>
              <w:left w:val="single" w:sz="4" w:space="0" w:color="BFBFBF" w:themeColor="background1" w:themeShade="BF"/>
            </w:tcBorders>
          </w:tcPr>
          <w:p w14:paraId="54840A77" w14:textId="77777777" w:rsidR="00F92239" w:rsidRPr="00F83F2A" w:rsidRDefault="00F92239" w:rsidP="009D26CC">
            <w:pPr>
              <w:rPr>
                <w:color w:val="808080"/>
              </w:rPr>
            </w:pPr>
          </w:p>
        </w:tc>
      </w:tr>
      <w:tr w:rsidR="00710B88" w:rsidRPr="00F83F2A" w14:paraId="04094B86" w14:textId="77777777" w:rsidTr="009D54F5">
        <w:trPr>
          <w:trHeight w:val="113"/>
        </w:trPr>
        <w:tc>
          <w:tcPr>
            <w:tcW w:w="568" w:type="dxa"/>
            <w:tcBorders>
              <w:right w:val="single" w:sz="18" w:space="0" w:color="327A86"/>
            </w:tcBorders>
            <w:shd w:val="clear" w:color="auto" w:fill="auto"/>
          </w:tcPr>
          <w:p w14:paraId="1B3889F0" w14:textId="77777777" w:rsidR="00710B88" w:rsidRPr="00F83F2A" w:rsidRDefault="00710B88" w:rsidP="009D26CC">
            <w:pPr>
              <w:pStyle w:val="berschrift3"/>
              <w:rPr>
                <w:color w:val="D9D9D9" w:themeColor="background1" w:themeShade="D9"/>
              </w:rPr>
            </w:pPr>
          </w:p>
        </w:tc>
        <w:tc>
          <w:tcPr>
            <w:tcW w:w="7234" w:type="dxa"/>
            <w:gridSpan w:val="5"/>
            <w:tcBorders>
              <w:left w:val="single" w:sz="18" w:space="0" w:color="327A86"/>
              <w:right w:val="single" w:sz="4" w:space="0" w:color="BFBFBF" w:themeColor="background1" w:themeShade="BF"/>
            </w:tcBorders>
          </w:tcPr>
          <w:p w14:paraId="0C52FF00" w14:textId="2E9920AC" w:rsidR="00710B88" w:rsidRPr="004805C9" w:rsidRDefault="00710B88" w:rsidP="00710B88">
            <w:pPr>
              <w:ind w:left="1416"/>
              <w:rPr>
                <w:rFonts w:cstheme="minorHAnsi"/>
                <w:color w:val="000000" w:themeColor="text1"/>
              </w:rPr>
            </w:pPr>
            <w:r w:rsidRPr="004805C9">
              <w:rPr>
                <w:rFonts w:cstheme="minorHAnsi"/>
                <w:color w:val="000000" w:themeColor="text1"/>
              </w:rPr>
              <w:t>Nehmen wir einmal fünf Hunderterplatten</w:t>
            </w:r>
            <w:r w:rsidRPr="004805C9">
              <w:rPr>
                <w:rFonts w:cstheme="minorHAnsi"/>
                <w:i/>
                <w:color w:val="000000" w:themeColor="text1"/>
              </w:rPr>
              <w:t xml:space="preserve">. </w:t>
            </w:r>
            <w:r w:rsidRPr="004805C9">
              <w:rPr>
                <w:rFonts w:cstheme="minorHAnsi"/>
                <w:color w:val="000000" w:themeColor="text1"/>
              </w:rPr>
              <w:t xml:space="preserve">Welche Zahl habe ich gelegt? </w:t>
            </w:r>
            <w:r w:rsidRPr="00BD70F2">
              <w:rPr>
                <w:rFonts w:cstheme="minorHAnsi"/>
                <w:b/>
                <w:color w:val="000000" w:themeColor="text1"/>
              </w:rPr>
              <w:t xml:space="preserve">Hier liegen fünf Hunderterplatten. Die stehen für fünf Hunderter. Keine Zehnerstangen, also null Zehner, und keine </w:t>
            </w:r>
            <w:proofErr w:type="spellStart"/>
            <w:r w:rsidRPr="00BD70F2">
              <w:rPr>
                <w:rFonts w:cstheme="minorHAnsi"/>
                <w:b/>
                <w:color w:val="000000" w:themeColor="text1"/>
              </w:rPr>
              <w:t>Einerwürfel</w:t>
            </w:r>
            <w:proofErr w:type="spellEnd"/>
            <w:r w:rsidRPr="00BD70F2">
              <w:rPr>
                <w:rFonts w:cstheme="minorHAnsi"/>
                <w:b/>
                <w:color w:val="000000" w:themeColor="text1"/>
              </w:rPr>
              <w:t>, das heißt null Einer</w:t>
            </w:r>
            <w:r w:rsidRPr="004805C9">
              <w:rPr>
                <w:rFonts w:cstheme="minorHAnsi"/>
                <w:i/>
                <w:color w:val="000000" w:themeColor="text1"/>
              </w:rPr>
              <w:t>.</w:t>
            </w:r>
            <w:r w:rsidRPr="004805C9">
              <w:rPr>
                <w:rFonts w:cstheme="minorHAnsi"/>
                <w:color w:val="000000" w:themeColor="text1"/>
              </w:rPr>
              <w:t xml:space="preserve"> Ich habe also die Zahl 500 gelegt.</w:t>
            </w:r>
            <w:r>
              <w:rPr>
                <w:rFonts w:cstheme="minorHAnsi"/>
                <w:color w:val="000000" w:themeColor="text1"/>
              </w:rPr>
              <w:br/>
            </w:r>
            <w:r w:rsidRPr="004805C9">
              <w:rPr>
                <w:rFonts w:cstheme="minorHAnsi"/>
                <w:color w:val="000000" w:themeColor="text1"/>
              </w:rPr>
              <w:t xml:space="preserve">Denke an fünf Hunderterplatten, keine Zehnerstangen und keine </w:t>
            </w:r>
            <w:proofErr w:type="spellStart"/>
            <w:r w:rsidRPr="004805C9">
              <w:rPr>
                <w:rFonts w:cstheme="minorHAnsi"/>
                <w:color w:val="000000" w:themeColor="text1"/>
              </w:rPr>
              <w:t>Einerwürfel</w:t>
            </w:r>
            <w:proofErr w:type="spellEnd"/>
            <w:r w:rsidRPr="004805C9">
              <w:rPr>
                <w:rFonts w:cstheme="minorHAnsi"/>
                <w:color w:val="000000" w:themeColor="text1"/>
              </w:rPr>
              <w:t>, wenn du dir die Zahl 500 vorstellen willst</w:t>
            </w:r>
          </w:p>
        </w:tc>
        <w:tc>
          <w:tcPr>
            <w:tcW w:w="2670" w:type="dxa"/>
            <w:vMerge/>
            <w:tcBorders>
              <w:left w:val="single" w:sz="4" w:space="0" w:color="BFBFBF" w:themeColor="background1" w:themeShade="BF"/>
            </w:tcBorders>
          </w:tcPr>
          <w:p w14:paraId="670D4B29" w14:textId="77777777" w:rsidR="00710B88" w:rsidRPr="00F83F2A" w:rsidRDefault="00710B88" w:rsidP="009D26CC">
            <w:pPr>
              <w:rPr>
                <w:color w:val="808080"/>
              </w:rPr>
            </w:pPr>
          </w:p>
        </w:tc>
      </w:tr>
      <w:tr w:rsidR="00F92239" w:rsidRPr="00F83F2A" w14:paraId="11C425D8" w14:textId="77777777" w:rsidTr="009D54F5">
        <w:trPr>
          <w:trHeight w:val="113"/>
        </w:trPr>
        <w:tc>
          <w:tcPr>
            <w:tcW w:w="568" w:type="dxa"/>
            <w:tcBorders>
              <w:right w:val="single" w:sz="18" w:space="0" w:color="327A86"/>
            </w:tcBorders>
            <w:shd w:val="clear" w:color="auto" w:fill="327A86"/>
          </w:tcPr>
          <w:p w14:paraId="0FC85200" w14:textId="57894488" w:rsidR="00F92239" w:rsidRPr="00F83F2A" w:rsidRDefault="00F92239" w:rsidP="009D26CC">
            <w:pPr>
              <w:pStyle w:val="berschrift3"/>
              <w:rPr>
                <w:color w:val="D9D9D9" w:themeColor="background1" w:themeShade="D9"/>
              </w:rPr>
            </w:pPr>
            <w:r w:rsidRPr="00F83F2A">
              <w:rPr>
                <w:color w:val="D9D9D9" w:themeColor="background1" w:themeShade="D9"/>
              </w:rPr>
              <w:t>2:53</w:t>
            </w:r>
          </w:p>
        </w:tc>
        <w:tc>
          <w:tcPr>
            <w:tcW w:w="3548" w:type="dxa"/>
            <w:gridSpan w:val="3"/>
            <w:vMerge w:val="restart"/>
            <w:tcBorders>
              <w:left w:val="single" w:sz="18" w:space="0" w:color="327A86"/>
            </w:tcBorders>
          </w:tcPr>
          <w:p w14:paraId="12FE7430" w14:textId="0D0061F4" w:rsidR="002F5AA4" w:rsidRPr="00F83F2A" w:rsidRDefault="00BD5AA7" w:rsidP="002F5AA4">
            <w:r w:rsidRPr="00F83F2A">
              <w:rPr>
                <w:noProof/>
                <w14:ligatures w14:val="standardContextual"/>
              </w:rPr>
              <w:drawing>
                <wp:inline distT="0" distB="0" distL="0" distR="0" wp14:anchorId="62BA750D" wp14:editId="1912BEFF">
                  <wp:extent cx="2196000" cy="1127068"/>
                  <wp:effectExtent l="0" t="0" r="0" b="0"/>
                  <wp:docPr id="62092293" name="Grafik 16" descr="Ein Bild, das Baumaterial, Holzblock, Rechteck,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2293" name="Grafik 16" descr="Ein Bild, das Baumaterial, Holzblock, Rechteck, Wand enthält.&#10;&#10;Automatisch generierte Beschreibung"/>
                          <pic:cNvPicPr/>
                        </pic:nvPicPr>
                        <pic:blipFill rotWithShape="1">
                          <a:blip r:embed="rId20" cstate="print">
                            <a:extLst>
                              <a:ext uri="{28A0092B-C50C-407E-A947-70E740481C1C}">
                                <a14:useLocalDpi xmlns:a14="http://schemas.microsoft.com/office/drawing/2010/main"/>
                              </a:ext>
                            </a:extLst>
                          </a:blip>
                          <a:srcRect t="3827" b="4352"/>
                          <a:stretch/>
                        </pic:blipFill>
                        <pic:spPr bwMode="auto">
                          <a:xfrm>
                            <a:off x="0" y="0"/>
                            <a:ext cx="2196000" cy="1127068"/>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gridSpan w:val="2"/>
            <w:vMerge w:val="restart"/>
            <w:tcBorders>
              <w:right w:val="single" w:sz="4" w:space="0" w:color="BFBFBF" w:themeColor="background1" w:themeShade="BF"/>
            </w:tcBorders>
          </w:tcPr>
          <w:p w14:paraId="0361EED8" w14:textId="61BA5222" w:rsidR="005F041D" w:rsidRDefault="005F041D" w:rsidP="005F041D">
            <w:pPr>
              <w:rPr>
                <w:rFonts w:cstheme="minorHAnsi"/>
                <w:color w:val="000000" w:themeColor="text1"/>
              </w:rPr>
            </w:pPr>
            <w:r w:rsidRPr="004805C9">
              <w:rPr>
                <w:rFonts w:cstheme="minorHAnsi"/>
                <w:color w:val="000000" w:themeColor="text1"/>
              </w:rPr>
              <w:t xml:space="preserve">Das ist schließlich </w:t>
            </w:r>
            <w:r w:rsidRPr="00BF4A03">
              <w:rPr>
                <w:rFonts w:cstheme="minorHAnsi"/>
                <w:b/>
                <w:bCs/>
                <w:color w:val="000000" w:themeColor="text1"/>
              </w:rPr>
              <w:t xml:space="preserve">ein Tausenderwürfel. </w:t>
            </w:r>
            <w:r w:rsidRPr="00BD70F2">
              <w:rPr>
                <w:rFonts w:cstheme="minorHAnsi"/>
                <w:b/>
                <w:color w:val="000000" w:themeColor="text1"/>
              </w:rPr>
              <w:t>Er besteht immer aus</w:t>
            </w:r>
            <w:r w:rsidRPr="004805C9">
              <w:rPr>
                <w:rFonts w:cstheme="minorHAnsi"/>
                <w:color w:val="000000" w:themeColor="text1"/>
              </w:rPr>
              <w:t xml:space="preserve"> eins, zwei, drei, vier, fünf, sechs, sieben, acht, neun, </w:t>
            </w:r>
            <w:r w:rsidRPr="00BD70F2">
              <w:rPr>
                <w:rFonts w:cstheme="minorHAnsi"/>
                <w:b/>
                <w:color w:val="000000" w:themeColor="text1"/>
              </w:rPr>
              <w:t>zehn Hunderterplatten</w:t>
            </w:r>
            <w:r w:rsidRPr="004805C9">
              <w:rPr>
                <w:rFonts w:cstheme="minorHAnsi"/>
                <w:color w:val="000000" w:themeColor="text1"/>
              </w:rPr>
              <w:t>.</w:t>
            </w:r>
            <w:r w:rsidR="00D226F6">
              <w:rPr>
                <w:rFonts w:cstheme="minorHAnsi"/>
                <w:noProof/>
                <w:color w:val="000000" w:themeColor="text1"/>
              </w:rPr>
              <w:br/>
            </w:r>
            <w:r w:rsidRPr="00BD70F2">
              <w:rPr>
                <w:rFonts w:cstheme="minorHAnsi"/>
                <w:b/>
                <w:color w:val="000000" w:themeColor="text1"/>
              </w:rPr>
              <w:t>Mit Tausenderwürfeln kannst du die Tausender einer Zahl darstellen</w:t>
            </w:r>
            <w:r w:rsidRPr="004805C9">
              <w:rPr>
                <w:rFonts w:cstheme="minorHAnsi"/>
                <w:color w:val="000000" w:themeColor="text1"/>
              </w:rPr>
              <w:t>.</w:t>
            </w:r>
          </w:p>
          <w:p w14:paraId="46BC1307" w14:textId="77777777" w:rsidR="00F92239" w:rsidRPr="00F83F2A" w:rsidRDefault="00F92239" w:rsidP="00D226F6"/>
        </w:tc>
        <w:tc>
          <w:tcPr>
            <w:tcW w:w="2670" w:type="dxa"/>
            <w:vMerge/>
            <w:tcBorders>
              <w:left w:val="single" w:sz="4" w:space="0" w:color="BFBFBF" w:themeColor="background1" w:themeShade="BF"/>
            </w:tcBorders>
          </w:tcPr>
          <w:p w14:paraId="3832D939" w14:textId="77777777" w:rsidR="00F92239" w:rsidRPr="00F83F2A" w:rsidRDefault="00F92239" w:rsidP="009D26CC">
            <w:pPr>
              <w:rPr>
                <w:color w:val="808080"/>
              </w:rPr>
            </w:pPr>
          </w:p>
        </w:tc>
      </w:tr>
      <w:tr w:rsidR="00F92239" w:rsidRPr="00F83F2A" w14:paraId="544E7D00" w14:textId="77777777" w:rsidTr="009D54F5">
        <w:trPr>
          <w:trHeight w:val="113"/>
        </w:trPr>
        <w:tc>
          <w:tcPr>
            <w:tcW w:w="568" w:type="dxa"/>
            <w:tcBorders>
              <w:right w:val="single" w:sz="18" w:space="0" w:color="327A86"/>
            </w:tcBorders>
            <w:shd w:val="clear" w:color="auto" w:fill="auto"/>
          </w:tcPr>
          <w:p w14:paraId="32614F39" w14:textId="77777777" w:rsidR="00F92239" w:rsidRPr="00F83F2A" w:rsidRDefault="00F92239" w:rsidP="009D26CC">
            <w:pPr>
              <w:pStyle w:val="berschrift3"/>
              <w:rPr>
                <w:color w:val="D9D9D9" w:themeColor="background1" w:themeShade="D9"/>
              </w:rPr>
            </w:pPr>
          </w:p>
        </w:tc>
        <w:tc>
          <w:tcPr>
            <w:tcW w:w="3548" w:type="dxa"/>
            <w:gridSpan w:val="3"/>
            <w:vMerge/>
            <w:tcBorders>
              <w:left w:val="single" w:sz="18" w:space="0" w:color="327A86"/>
            </w:tcBorders>
          </w:tcPr>
          <w:p w14:paraId="5A28FE4B" w14:textId="77777777" w:rsidR="00F92239" w:rsidRPr="00F83F2A" w:rsidRDefault="00F92239" w:rsidP="009D26CC">
            <w:pPr>
              <w:pStyle w:val="berschrift3"/>
              <w:rPr>
                <w14:ligatures w14:val="standardContextual"/>
              </w:rPr>
            </w:pPr>
          </w:p>
        </w:tc>
        <w:tc>
          <w:tcPr>
            <w:tcW w:w="3686" w:type="dxa"/>
            <w:gridSpan w:val="2"/>
            <w:vMerge/>
            <w:tcBorders>
              <w:right w:val="single" w:sz="4" w:space="0" w:color="BFBFBF" w:themeColor="background1" w:themeShade="BF"/>
            </w:tcBorders>
          </w:tcPr>
          <w:p w14:paraId="71B0731C" w14:textId="77777777" w:rsidR="00F92239" w:rsidRPr="00F83F2A" w:rsidRDefault="00F92239" w:rsidP="009D26CC"/>
        </w:tc>
        <w:tc>
          <w:tcPr>
            <w:tcW w:w="2670" w:type="dxa"/>
            <w:vMerge/>
            <w:tcBorders>
              <w:left w:val="single" w:sz="4" w:space="0" w:color="BFBFBF" w:themeColor="background1" w:themeShade="BF"/>
            </w:tcBorders>
          </w:tcPr>
          <w:p w14:paraId="193D00A5" w14:textId="77777777" w:rsidR="00F92239" w:rsidRPr="00F83F2A" w:rsidRDefault="00F92239" w:rsidP="009D26CC">
            <w:pPr>
              <w:rPr>
                <w:color w:val="808080"/>
              </w:rPr>
            </w:pPr>
          </w:p>
        </w:tc>
      </w:tr>
      <w:tr w:rsidR="00D226F6" w:rsidRPr="00F83F2A" w14:paraId="76A767A2" w14:textId="77777777" w:rsidTr="009D54F5">
        <w:trPr>
          <w:trHeight w:val="113"/>
        </w:trPr>
        <w:tc>
          <w:tcPr>
            <w:tcW w:w="568" w:type="dxa"/>
            <w:tcBorders>
              <w:right w:val="single" w:sz="18" w:space="0" w:color="327A86"/>
            </w:tcBorders>
            <w:shd w:val="clear" w:color="auto" w:fill="auto"/>
          </w:tcPr>
          <w:p w14:paraId="5AA11575" w14:textId="77777777" w:rsidR="00D226F6" w:rsidRPr="00F83F2A" w:rsidRDefault="00D226F6" w:rsidP="009D26CC">
            <w:pPr>
              <w:pStyle w:val="berschrift3"/>
              <w:rPr>
                <w:color w:val="D9D9D9" w:themeColor="background1" w:themeShade="D9"/>
              </w:rPr>
            </w:pPr>
          </w:p>
        </w:tc>
        <w:tc>
          <w:tcPr>
            <w:tcW w:w="7234" w:type="dxa"/>
            <w:gridSpan w:val="5"/>
            <w:tcBorders>
              <w:left w:val="single" w:sz="18" w:space="0" w:color="327A86"/>
              <w:bottom w:val="single" w:sz="4" w:space="0" w:color="BFBFBF" w:themeColor="background1" w:themeShade="BF"/>
              <w:right w:val="single" w:sz="4" w:space="0" w:color="BFBFBF" w:themeColor="background1" w:themeShade="BF"/>
            </w:tcBorders>
          </w:tcPr>
          <w:p w14:paraId="3931070E" w14:textId="46F4AF3B" w:rsidR="00D226F6" w:rsidRPr="00D226F6" w:rsidRDefault="00D226F6" w:rsidP="00D226F6">
            <w:pPr>
              <w:ind w:left="1416"/>
              <w:rPr>
                <w:rFonts w:cstheme="minorHAnsi"/>
                <w:color w:val="000000" w:themeColor="text1"/>
              </w:rPr>
            </w:pPr>
            <w:r>
              <w:rPr>
                <w:rFonts w:cstheme="minorHAnsi"/>
                <w:color w:val="000000" w:themeColor="text1"/>
              </w:rPr>
              <w:t>N</w:t>
            </w:r>
            <w:r w:rsidRPr="004805C9">
              <w:rPr>
                <w:rFonts w:cstheme="minorHAnsi"/>
                <w:color w:val="000000" w:themeColor="text1"/>
              </w:rPr>
              <w:t xml:space="preserve">ehmen wir mal die Zahl 3000. Die </w:t>
            </w:r>
            <w:r w:rsidRPr="00BF4A03">
              <w:rPr>
                <w:rFonts w:cstheme="minorHAnsi"/>
                <w:b/>
                <w:bCs/>
                <w:color w:val="000000" w:themeColor="text1"/>
              </w:rPr>
              <w:t xml:space="preserve">3000 besteht aus drei Tausendern, null Hundertern, null Zehnern und null </w:t>
            </w:r>
            <w:proofErr w:type="spellStart"/>
            <w:r w:rsidRPr="00BF4A03">
              <w:rPr>
                <w:rFonts w:cstheme="minorHAnsi"/>
                <w:b/>
                <w:bCs/>
                <w:color w:val="000000" w:themeColor="text1"/>
              </w:rPr>
              <w:t>Einern</w:t>
            </w:r>
            <w:proofErr w:type="spellEnd"/>
            <w:r w:rsidRPr="00BF4A03">
              <w:rPr>
                <w:rFonts w:cstheme="minorHAnsi"/>
                <w:b/>
                <w:bCs/>
                <w:color w:val="000000" w:themeColor="text1"/>
              </w:rPr>
              <w:t>.</w:t>
            </w:r>
            <w:r w:rsidR="00331760">
              <w:rPr>
                <w:rFonts w:cstheme="minorHAnsi"/>
                <w:b/>
                <w:bCs/>
                <w:color w:val="000000" w:themeColor="text1"/>
              </w:rPr>
              <w:t xml:space="preserve"> </w:t>
            </w:r>
            <w:r w:rsidRPr="00BF4A03">
              <w:rPr>
                <w:rFonts w:cstheme="minorHAnsi"/>
                <w:b/>
                <w:bCs/>
                <w:color w:val="000000" w:themeColor="text1"/>
              </w:rPr>
              <w:t xml:space="preserve">Denke also an drei Tausenderwürfel, keine Hunderterplatten, keine Zehnerstangen und keine </w:t>
            </w:r>
            <w:proofErr w:type="spellStart"/>
            <w:r w:rsidRPr="00BF4A03">
              <w:rPr>
                <w:rFonts w:cstheme="minorHAnsi"/>
                <w:b/>
                <w:bCs/>
                <w:color w:val="000000" w:themeColor="text1"/>
              </w:rPr>
              <w:t>Einerwürfel</w:t>
            </w:r>
            <w:proofErr w:type="spellEnd"/>
            <w:r w:rsidRPr="004805C9">
              <w:rPr>
                <w:rFonts w:cstheme="minorHAnsi"/>
                <w:color w:val="000000" w:themeColor="text1"/>
              </w:rPr>
              <w:t>, wenn du dir die Zahl 3000 vorstellen willst.</w:t>
            </w:r>
          </w:p>
        </w:tc>
        <w:tc>
          <w:tcPr>
            <w:tcW w:w="2670" w:type="dxa"/>
            <w:tcBorders>
              <w:left w:val="single" w:sz="4" w:space="0" w:color="BFBFBF" w:themeColor="background1" w:themeShade="BF"/>
            </w:tcBorders>
          </w:tcPr>
          <w:p w14:paraId="28E86640" w14:textId="77777777" w:rsidR="00D226F6" w:rsidRPr="00F83F2A" w:rsidRDefault="00D226F6" w:rsidP="009D26CC">
            <w:pPr>
              <w:rPr>
                <w:color w:val="808080"/>
              </w:rPr>
            </w:pPr>
          </w:p>
        </w:tc>
      </w:tr>
      <w:tr w:rsidR="00A822AD" w:rsidRPr="00F83F2A" w14:paraId="0930585F" w14:textId="77777777" w:rsidTr="009D54F5">
        <w:tc>
          <w:tcPr>
            <w:tcW w:w="568" w:type="dxa"/>
            <w:tcBorders>
              <w:right w:val="single" w:sz="18" w:space="0" w:color="327A86"/>
            </w:tcBorders>
            <w:shd w:val="clear" w:color="auto" w:fill="327A86"/>
          </w:tcPr>
          <w:p w14:paraId="50ECA3AD" w14:textId="1471FD27" w:rsidR="00A822AD" w:rsidRPr="00F83F2A" w:rsidRDefault="00E44D1E" w:rsidP="009D26CC">
            <w:pPr>
              <w:rPr>
                <w:b/>
                <w:bCs/>
                <w:color w:val="D9D9D9" w:themeColor="background1" w:themeShade="D9"/>
              </w:rPr>
            </w:pPr>
            <w:r w:rsidRPr="00F83F2A">
              <w:rPr>
                <w:b/>
                <w:bCs/>
                <w:color w:val="D9D9D9" w:themeColor="background1" w:themeShade="D9"/>
              </w:rPr>
              <w:t>3:34</w:t>
            </w:r>
          </w:p>
        </w:tc>
        <w:tc>
          <w:tcPr>
            <w:tcW w:w="7234" w:type="dxa"/>
            <w:gridSpan w:val="5"/>
            <w:tcBorders>
              <w:top w:val="single" w:sz="4" w:space="0" w:color="BFBFBF" w:themeColor="background1" w:themeShade="BF"/>
              <w:left w:val="single" w:sz="18" w:space="0" w:color="327A86"/>
              <w:right w:val="single" w:sz="4" w:space="0" w:color="BFBFBF" w:themeColor="background1" w:themeShade="BF"/>
            </w:tcBorders>
          </w:tcPr>
          <w:p w14:paraId="48383809" w14:textId="47DB75D3" w:rsidR="00A822AD" w:rsidRPr="00F83F2A" w:rsidRDefault="00E44D1E" w:rsidP="009D26CC">
            <w:pPr>
              <w:rPr>
                <w:b/>
                <w:bCs/>
              </w:rPr>
            </w:pPr>
            <w:r w:rsidRPr="00F83F2A">
              <w:rPr>
                <w:b/>
                <w:bCs/>
              </w:rPr>
              <w:t>Verdeutlichung der Zusammensetzung des gesamten Würfelmaterials</w:t>
            </w:r>
          </w:p>
        </w:tc>
        <w:tc>
          <w:tcPr>
            <w:tcW w:w="2670" w:type="dxa"/>
            <w:tcBorders>
              <w:left w:val="single" w:sz="4" w:space="0" w:color="BFBFBF" w:themeColor="background1" w:themeShade="BF"/>
            </w:tcBorders>
          </w:tcPr>
          <w:p w14:paraId="2FCA912E" w14:textId="77777777" w:rsidR="00A822AD" w:rsidRPr="00F83F2A" w:rsidRDefault="00A822AD" w:rsidP="009D26CC">
            <w:pPr>
              <w:rPr>
                <w:color w:val="808080"/>
              </w:rPr>
            </w:pPr>
          </w:p>
        </w:tc>
      </w:tr>
      <w:tr w:rsidR="00CE7FBE" w:rsidRPr="00F83F2A" w14:paraId="01C4C20F" w14:textId="77777777" w:rsidTr="009D54F5">
        <w:tc>
          <w:tcPr>
            <w:tcW w:w="568" w:type="dxa"/>
            <w:tcBorders>
              <w:right w:val="single" w:sz="18" w:space="0" w:color="327A86"/>
            </w:tcBorders>
            <w:shd w:val="clear" w:color="auto" w:fill="auto"/>
          </w:tcPr>
          <w:p w14:paraId="4DF1884D" w14:textId="77777777" w:rsidR="00CE7FBE" w:rsidRPr="00F83F2A" w:rsidRDefault="00CE7FBE" w:rsidP="009D26CC">
            <w:pPr>
              <w:rPr>
                <w:b/>
                <w:bCs/>
                <w:color w:val="D9D9D9" w:themeColor="background1" w:themeShade="D9"/>
              </w:rPr>
            </w:pPr>
          </w:p>
        </w:tc>
        <w:tc>
          <w:tcPr>
            <w:tcW w:w="3548" w:type="dxa"/>
            <w:gridSpan w:val="3"/>
            <w:tcBorders>
              <w:left w:val="single" w:sz="18" w:space="0" w:color="327A86"/>
              <w:bottom w:val="single" w:sz="4" w:space="0" w:color="BFBFBF" w:themeColor="background1" w:themeShade="BF"/>
            </w:tcBorders>
          </w:tcPr>
          <w:p w14:paraId="4606DBD9" w14:textId="6587438D" w:rsidR="00CE7FBE" w:rsidRPr="00F83F2A" w:rsidRDefault="007A4583" w:rsidP="009D26CC">
            <w:pPr>
              <w:pStyle w:val="berschrift3"/>
            </w:pPr>
            <w:r w:rsidRPr="00F83F2A">
              <w:rPr>
                <w14:ligatures w14:val="standardContextual"/>
              </w:rPr>
              <w:drawing>
                <wp:inline distT="0" distB="0" distL="0" distR="0" wp14:anchorId="11377236" wp14:editId="503A8236">
                  <wp:extent cx="2187090" cy="1339850"/>
                  <wp:effectExtent l="0" t="0" r="3810" b="0"/>
                  <wp:docPr id="130642763" name="Grafik 17" descr="Ein Bild, das Rechteck, parallel,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2763" name="Grafik 17" descr="Ein Bild, das Rechteck, parallel, Reihe, Screenshot enthält.&#10;&#10;Automatisch generierte Beschreibun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187965" cy="1340386"/>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gridSpan w:val="2"/>
            <w:tcBorders>
              <w:bottom w:val="single" w:sz="4" w:space="0" w:color="BFBFBF" w:themeColor="background1" w:themeShade="BF"/>
              <w:right w:val="single" w:sz="4" w:space="0" w:color="BFBFBF" w:themeColor="background1" w:themeShade="BF"/>
            </w:tcBorders>
          </w:tcPr>
          <w:p w14:paraId="102CE090" w14:textId="2404C858" w:rsidR="00CE7FBE" w:rsidRPr="001A4A68" w:rsidRDefault="001A4A68" w:rsidP="001A4A68">
            <w:pPr>
              <w:pStyle w:val="Aufzhlungszeichen"/>
              <w:spacing w:after="0" w:line="240" w:lineRule="auto"/>
              <w:rPr>
                <w:rFonts w:cstheme="minorHAnsi"/>
                <w:color w:val="000000" w:themeColor="text1"/>
                <w:sz w:val="20"/>
                <w:szCs w:val="20"/>
              </w:rPr>
            </w:pPr>
            <w:r w:rsidRPr="001A4A68">
              <w:rPr>
                <w:rStyle w:val="Kommentarzeichen"/>
                <w:rFonts w:cstheme="minorHAnsi"/>
                <w:color w:val="000000" w:themeColor="text1"/>
                <w:sz w:val="20"/>
                <w:szCs w:val="20"/>
              </w:rPr>
              <w:t xml:space="preserve">Fassen wir nun mal </w:t>
            </w:r>
            <w:r w:rsidRPr="001A4A68">
              <w:rPr>
                <w:rStyle w:val="Kommentarzeichen"/>
                <w:rFonts w:cstheme="minorHAnsi"/>
                <w:bCs/>
                <w:color w:val="000000" w:themeColor="text1"/>
                <w:sz w:val="20"/>
                <w:szCs w:val="20"/>
              </w:rPr>
              <w:t>alles zusammen.</w:t>
            </w:r>
            <w:r w:rsidRPr="001A4A68">
              <w:rPr>
                <w:rStyle w:val="Kommentarzeichen"/>
                <w:rFonts w:cstheme="minorHAnsi"/>
                <w:b/>
                <w:bCs/>
                <w:color w:val="000000" w:themeColor="text1"/>
                <w:sz w:val="20"/>
                <w:szCs w:val="20"/>
              </w:rPr>
              <w:t xml:space="preserve"> In jedem Tausenderwürfel stecken zehn Hunderterplatten. In jeder Hunderterplatte stecken zehn Zehnerstangen. Und in jeder Zehnerstange stecken zehn </w:t>
            </w:r>
            <w:proofErr w:type="spellStart"/>
            <w:r w:rsidRPr="001A4A68">
              <w:rPr>
                <w:rStyle w:val="Kommentarzeichen"/>
                <w:rFonts w:cstheme="minorHAnsi"/>
                <w:b/>
                <w:bCs/>
                <w:color w:val="000000" w:themeColor="text1"/>
                <w:sz w:val="20"/>
                <w:szCs w:val="20"/>
              </w:rPr>
              <w:t>Einerwürfel</w:t>
            </w:r>
            <w:proofErr w:type="spellEnd"/>
            <w:r w:rsidRPr="001A4A68">
              <w:rPr>
                <w:rStyle w:val="Kommentarzeichen"/>
                <w:rFonts w:cstheme="minorHAnsi"/>
                <w:b/>
                <w:bCs/>
                <w:color w:val="000000" w:themeColor="text1"/>
                <w:sz w:val="20"/>
                <w:szCs w:val="20"/>
              </w:rPr>
              <w:t xml:space="preserve">. </w:t>
            </w:r>
            <w:r w:rsidRPr="001A4A68">
              <w:rPr>
                <w:rFonts w:cstheme="minorHAnsi"/>
                <w:bCs/>
                <w:color w:val="000000" w:themeColor="text1"/>
                <w:sz w:val="20"/>
                <w:szCs w:val="20"/>
              </w:rPr>
              <w:t>Das Würfelmaterial</w:t>
            </w:r>
            <w:r w:rsidRPr="001A4A68">
              <w:rPr>
                <w:rFonts w:cstheme="minorHAnsi"/>
                <w:color w:val="000000" w:themeColor="text1"/>
                <w:sz w:val="20"/>
                <w:szCs w:val="20"/>
              </w:rPr>
              <w:t xml:space="preserve"> hilft dir also, dass du dir Zahlen besser vorstellen kannst.</w:t>
            </w:r>
          </w:p>
        </w:tc>
        <w:tc>
          <w:tcPr>
            <w:tcW w:w="2670" w:type="dxa"/>
            <w:tcBorders>
              <w:left w:val="single" w:sz="4" w:space="0" w:color="BFBFBF" w:themeColor="background1" w:themeShade="BF"/>
            </w:tcBorders>
          </w:tcPr>
          <w:p w14:paraId="24AFA7CA" w14:textId="7CF2FF48" w:rsidR="00CE7FBE" w:rsidRPr="001A4A68" w:rsidRDefault="00E707DE" w:rsidP="00085CAA">
            <w:pPr>
              <w:pStyle w:val="Listenabsatz"/>
              <w:numPr>
                <w:ilvl w:val="0"/>
                <w:numId w:val="25"/>
              </w:numPr>
            </w:pPr>
            <w:r>
              <w:t>Durch den direkten Vergleich der</w:t>
            </w:r>
            <w:r w:rsidR="00F543EC">
              <w:t xml:space="preserve"> verschiedenen Teile des Würfelmaterial wird die Beziehung zwischen den </w:t>
            </w:r>
            <w:r w:rsidR="000609E2">
              <w:t>einzelnen</w:t>
            </w:r>
            <w:r w:rsidR="00F543EC">
              <w:t xml:space="preserve"> Stellenwerten verdeutlicht</w:t>
            </w:r>
          </w:p>
        </w:tc>
      </w:tr>
      <w:tr w:rsidR="001A4A68" w:rsidRPr="00F83F2A" w14:paraId="094183AE" w14:textId="77777777" w:rsidTr="009D54F5">
        <w:tc>
          <w:tcPr>
            <w:tcW w:w="568" w:type="dxa"/>
            <w:tcBorders>
              <w:right w:val="single" w:sz="18" w:space="0" w:color="327A86"/>
            </w:tcBorders>
            <w:shd w:val="clear" w:color="auto" w:fill="327A86"/>
          </w:tcPr>
          <w:p w14:paraId="11A9F7E7" w14:textId="35EEE0E6" w:rsidR="001A4A68" w:rsidRPr="00F83F2A" w:rsidRDefault="001A4A68" w:rsidP="009D26CC">
            <w:pPr>
              <w:rPr>
                <w:b/>
                <w:bCs/>
                <w:color w:val="D9D9D9" w:themeColor="background1" w:themeShade="D9"/>
              </w:rPr>
            </w:pPr>
            <w:r w:rsidRPr="00F83F2A">
              <w:rPr>
                <w:b/>
                <w:bCs/>
                <w:color w:val="D9D9D9" w:themeColor="background1" w:themeShade="D9"/>
              </w:rPr>
              <w:t>3:57</w:t>
            </w:r>
          </w:p>
        </w:tc>
        <w:tc>
          <w:tcPr>
            <w:tcW w:w="7234" w:type="dxa"/>
            <w:gridSpan w:val="5"/>
            <w:tcBorders>
              <w:top w:val="single" w:sz="4" w:space="0" w:color="BFBFBF" w:themeColor="background1" w:themeShade="BF"/>
              <w:left w:val="single" w:sz="18" w:space="0" w:color="327A86"/>
              <w:right w:val="single" w:sz="4" w:space="0" w:color="BFBFBF" w:themeColor="background1" w:themeShade="BF"/>
            </w:tcBorders>
          </w:tcPr>
          <w:p w14:paraId="27C96634" w14:textId="4DEDA9D5" w:rsidR="001A4A68" w:rsidRPr="001A4A68" w:rsidRDefault="001A4A68" w:rsidP="009D26CC">
            <w:pPr>
              <w:rPr>
                <w:b/>
                <w:bCs/>
                <w:color w:val="000000" w:themeColor="text1"/>
              </w:rPr>
            </w:pPr>
            <w:r w:rsidRPr="001A4A68">
              <w:rPr>
                <w:b/>
                <w:bCs/>
              </w:rPr>
              <w:t>Zahl mit Würfelmaterial legen</w:t>
            </w:r>
            <w:r>
              <w:rPr>
                <w:b/>
                <w:bCs/>
              </w:rPr>
              <w:t xml:space="preserve"> und</w:t>
            </w:r>
            <w:r w:rsidRPr="001A4A68">
              <w:rPr>
                <w:b/>
                <w:bCs/>
              </w:rPr>
              <w:t xml:space="preserve"> als Bild malen</w:t>
            </w:r>
          </w:p>
        </w:tc>
        <w:tc>
          <w:tcPr>
            <w:tcW w:w="2670" w:type="dxa"/>
            <w:tcBorders>
              <w:left w:val="single" w:sz="4" w:space="0" w:color="BFBFBF" w:themeColor="background1" w:themeShade="BF"/>
            </w:tcBorders>
          </w:tcPr>
          <w:p w14:paraId="7462B187" w14:textId="4AD426E9" w:rsidR="001A4A68" w:rsidRPr="001A4A68" w:rsidRDefault="001A4A68" w:rsidP="001A4A68">
            <w:pPr>
              <w:ind w:left="227" w:hanging="227"/>
            </w:pPr>
          </w:p>
        </w:tc>
      </w:tr>
      <w:tr w:rsidR="00250FD1" w:rsidRPr="00F83F2A" w14:paraId="7B7C58B0" w14:textId="77777777" w:rsidTr="009D54F5">
        <w:tc>
          <w:tcPr>
            <w:tcW w:w="568" w:type="dxa"/>
            <w:tcBorders>
              <w:right w:val="single" w:sz="18" w:space="0" w:color="327A86"/>
            </w:tcBorders>
            <w:shd w:val="clear" w:color="auto" w:fill="auto"/>
          </w:tcPr>
          <w:p w14:paraId="73125AA3" w14:textId="77777777" w:rsidR="00250FD1" w:rsidRPr="00F83F2A" w:rsidRDefault="00250FD1" w:rsidP="009D26CC">
            <w:pPr>
              <w:rPr>
                <w:b/>
                <w:bCs/>
                <w:color w:val="D9D9D9" w:themeColor="background1" w:themeShade="D9"/>
              </w:rPr>
            </w:pPr>
          </w:p>
        </w:tc>
        <w:tc>
          <w:tcPr>
            <w:tcW w:w="3690" w:type="dxa"/>
            <w:gridSpan w:val="4"/>
            <w:tcBorders>
              <w:left w:val="single" w:sz="18" w:space="0" w:color="327A86"/>
            </w:tcBorders>
          </w:tcPr>
          <w:p w14:paraId="222C1527" w14:textId="4280B91B" w:rsidR="00250FD1" w:rsidRPr="00F83F2A" w:rsidRDefault="00995115" w:rsidP="009D26CC">
            <w:pPr>
              <w:pStyle w:val="berschrift3"/>
            </w:pPr>
            <w:r w:rsidRPr="00F83F2A">
              <w:rPr>
                <w14:ligatures w14:val="standardContextual"/>
              </w:rPr>
              <w:drawing>
                <wp:inline distT="0" distB="0" distL="0" distR="0" wp14:anchorId="5F4A1B3F" wp14:editId="267D1BB9">
                  <wp:extent cx="2227877" cy="1303655"/>
                  <wp:effectExtent l="0" t="0" r="1270" b="0"/>
                  <wp:docPr id="1096907582" name="Grafik 18" descr="Ein Bild, das Rechteck, Holzblock, Wand, Back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07582" name="Grafik 18" descr="Ein Bild, das Rechteck, Holzblock, Wand, Backstein enthält.&#10;&#10;Automatisch generierte Beschreibun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228631" cy="1304096"/>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Borders>
              <w:right w:val="single" w:sz="4" w:space="0" w:color="BFBFBF" w:themeColor="background1" w:themeShade="BF"/>
            </w:tcBorders>
          </w:tcPr>
          <w:p w14:paraId="10344F6A" w14:textId="73125A67" w:rsidR="00250FD1" w:rsidRPr="001A4A68" w:rsidRDefault="005F041D" w:rsidP="009D26CC">
            <w:pPr>
              <w:rPr>
                <w:rFonts w:cstheme="minorHAnsi"/>
                <w:color w:val="000000" w:themeColor="text1"/>
              </w:rPr>
            </w:pPr>
            <w:r w:rsidRPr="004805C9">
              <w:rPr>
                <w:rFonts w:cstheme="minorHAnsi"/>
                <w:color w:val="000000" w:themeColor="text1"/>
              </w:rPr>
              <w:t>Schau dir dieses Beispiel an</w:t>
            </w:r>
            <w:r w:rsidRPr="004805C9">
              <w:rPr>
                <w:rFonts w:cstheme="minorHAnsi"/>
                <w:i/>
                <w:iCs/>
                <w:color w:val="000000" w:themeColor="text1"/>
              </w:rPr>
              <w:t>.</w:t>
            </w:r>
            <w:r w:rsidRPr="004805C9">
              <w:rPr>
                <w:rFonts w:cstheme="minorHAnsi"/>
                <w:color w:val="000000" w:themeColor="text1"/>
              </w:rPr>
              <w:t xml:space="preserve"> Welche Zahl ist hier dargestellt? </w:t>
            </w:r>
            <w:r w:rsidRPr="004805C9">
              <w:rPr>
                <w:rFonts w:cstheme="minorHAnsi"/>
                <w:color w:val="000000" w:themeColor="text1"/>
              </w:rPr>
              <w:br/>
            </w:r>
            <w:r w:rsidRPr="00BD70F2">
              <w:rPr>
                <w:rFonts w:cstheme="minorHAnsi"/>
                <w:b/>
                <w:color w:val="000000" w:themeColor="text1"/>
              </w:rPr>
              <w:t>Du hast hier zwei Tausenderwürfel. Jeder davon steht für einen Tausender. Zwei Tausenderwürfel stehen also für zwei Tausender</w:t>
            </w:r>
            <w:r w:rsidRPr="00BD70F2">
              <w:rPr>
                <w:rFonts w:cstheme="minorHAnsi"/>
                <w:b/>
                <w:i/>
                <w:iCs/>
                <w:color w:val="000000" w:themeColor="text1"/>
              </w:rPr>
              <w:t xml:space="preserve">. </w:t>
            </w:r>
            <w:r w:rsidRPr="00BD70F2">
              <w:rPr>
                <w:rFonts w:cstheme="minorHAnsi"/>
                <w:b/>
                <w:color w:val="000000" w:themeColor="text1"/>
              </w:rPr>
              <w:t>Du hast keine Hunderterplatten. Das heißt die Zahl hat null Hunderter</w:t>
            </w:r>
            <w:r w:rsidRPr="00BD70F2">
              <w:rPr>
                <w:rFonts w:cstheme="minorHAnsi"/>
                <w:b/>
                <w:i/>
                <w:iCs/>
                <w:color w:val="000000" w:themeColor="text1"/>
              </w:rPr>
              <w:t>.</w:t>
            </w:r>
          </w:p>
        </w:tc>
        <w:tc>
          <w:tcPr>
            <w:tcW w:w="2670" w:type="dxa"/>
            <w:vMerge w:val="restart"/>
            <w:tcBorders>
              <w:left w:val="single" w:sz="4" w:space="0" w:color="BFBFBF" w:themeColor="background1" w:themeShade="BF"/>
            </w:tcBorders>
          </w:tcPr>
          <w:p w14:paraId="77539163" w14:textId="5A1EBAF0" w:rsidR="00250FD1" w:rsidRPr="00085CAA" w:rsidRDefault="00085CAA" w:rsidP="009D26CC">
            <w:pPr>
              <w:pStyle w:val="Aufzhlungszeichen"/>
              <w:numPr>
                <w:ilvl w:val="0"/>
                <w:numId w:val="15"/>
              </w:numPr>
              <w:spacing w:after="0" w:line="240" w:lineRule="auto"/>
              <w:rPr>
                <w:color w:val="808080"/>
                <w:sz w:val="18"/>
                <w:szCs w:val="18"/>
              </w:rPr>
            </w:pPr>
            <w:r w:rsidRPr="00085CAA">
              <w:rPr>
                <w:color w:val="808080"/>
                <w:sz w:val="18"/>
                <w:szCs w:val="18"/>
              </w:rPr>
              <w:t xml:space="preserve">Manche SuS können Schwierigkeiten mit der </w:t>
            </w:r>
            <w:r w:rsidR="00250FD1" w:rsidRPr="00085CAA">
              <w:rPr>
                <w:color w:val="808080"/>
                <w:sz w:val="18"/>
                <w:szCs w:val="18"/>
              </w:rPr>
              <w:t>dreidimensionale</w:t>
            </w:r>
            <w:r w:rsidRPr="00085CAA">
              <w:rPr>
                <w:color w:val="808080"/>
                <w:sz w:val="18"/>
                <w:szCs w:val="18"/>
              </w:rPr>
              <w:t>n</w:t>
            </w:r>
            <w:r w:rsidR="00250FD1" w:rsidRPr="00085CAA">
              <w:rPr>
                <w:color w:val="808080"/>
                <w:sz w:val="18"/>
                <w:szCs w:val="18"/>
              </w:rPr>
              <w:t xml:space="preserve"> Zeichnung des Tausenderwürfels </w:t>
            </w:r>
            <w:r w:rsidRPr="00085CAA">
              <w:rPr>
                <w:color w:val="808080"/>
                <w:sz w:val="18"/>
                <w:szCs w:val="18"/>
              </w:rPr>
              <w:t>haben. Dann ist eine Abgrenzung der Zeichnung von Tausenderwürfel und Hunderterplatte sinnvoll sowie das Zeichnen von Würfeln zu üben</w:t>
            </w:r>
          </w:p>
          <w:p w14:paraId="14559A9E" w14:textId="038CA824" w:rsidR="00085CAA" w:rsidRPr="00085CAA" w:rsidRDefault="00085CAA" w:rsidP="00085CAA">
            <w:pPr>
              <w:pStyle w:val="Aufzhlungszeichen"/>
              <w:numPr>
                <w:ilvl w:val="0"/>
                <w:numId w:val="15"/>
              </w:numPr>
              <w:spacing w:after="0"/>
              <w:rPr>
                <w:color w:val="808080"/>
                <w:sz w:val="18"/>
                <w:szCs w:val="18"/>
              </w:rPr>
            </w:pPr>
            <w:r w:rsidRPr="00085CAA">
              <w:rPr>
                <w:color w:val="808080"/>
                <w:sz w:val="18"/>
                <w:szCs w:val="18"/>
              </w:rPr>
              <w:t>Dazu passen die MSK-Förder-</w:t>
            </w:r>
            <w:r w:rsidRPr="00085CAA">
              <w:rPr>
                <w:color w:val="808080"/>
                <w:sz w:val="18"/>
                <w:szCs w:val="18"/>
              </w:rPr>
              <w:br/>
              <w:t>aufgaben</w:t>
            </w:r>
            <w:r>
              <w:rPr>
                <w:color w:val="808080"/>
                <w:sz w:val="18"/>
                <w:szCs w:val="18"/>
              </w:rPr>
              <w:t xml:space="preserve"> 1.3,</w:t>
            </w:r>
            <w:r w:rsidRPr="00085CAA">
              <w:rPr>
                <w:color w:val="808080"/>
                <w:sz w:val="18"/>
                <w:szCs w:val="18"/>
              </w:rPr>
              <w:t xml:space="preserve"> 2</w:t>
            </w:r>
            <w:r>
              <w:rPr>
                <w:color w:val="808080"/>
                <w:sz w:val="18"/>
                <w:szCs w:val="18"/>
              </w:rPr>
              <w:t>.1, 2.2, 2.3 und 2.4</w:t>
            </w:r>
            <w:r w:rsidRPr="00085CAA">
              <w:rPr>
                <w:color w:val="808080"/>
                <w:sz w:val="18"/>
                <w:szCs w:val="18"/>
              </w:rPr>
              <w:t xml:space="preserve"> (aus Baustein N1A)</w:t>
            </w:r>
          </w:p>
          <w:p w14:paraId="41D74B9B" w14:textId="77777777" w:rsidR="00250FD1" w:rsidRPr="00F83F2A" w:rsidRDefault="00250FD1" w:rsidP="00085CAA">
            <w:pPr>
              <w:pStyle w:val="Aufzhlungszeichen"/>
              <w:spacing w:after="0"/>
              <w:rPr>
                <w:color w:val="808080"/>
              </w:rPr>
            </w:pPr>
          </w:p>
        </w:tc>
      </w:tr>
      <w:tr w:rsidR="001A4A68" w:rsidRPr="00F83F2A" w14:paraId="6A130942" w14:textId="77777777" w:rsidTr="009D54F5">
        <w:tc>
          <w:tcPr>
            <w:tcW w:w="568" w:type="dxa"/>
            <w:tcBorders>
              <w:right w:val="single" w:sz="18" w:space="0" w:color="327A86"/>
            </w:tcBorders>
            <w:shd w:val="clear" w:color="auto" w:fill="auto"/>
          </w:tcPr>
          <w:p w14:paraId="585E9CAD" w14:textId="77777777" w:rsidR="001A4A68" w:rsidRPr="00F83F2A" w:rsidRDefault="001A4A68" w:rsidP="009D26CC">
            <w:pPr>
              <w:rPr>
                <w:b/>
                <w:bCs/>
                <w:color w:val="D9D9D9" w:themeColor="background1" w:themeShade="D9"/>
              </w:rPr>
            </w:pPr>
          </w:p>
        </w:tc>
        <w:tc>
          <w:tcPr>
            <w:tcW w:w="7234" w:type="dxa"/>
            <w:gridSpan w:val="5"/>
            <w:tcBorders>
              <w:left w:val="single" w:sz="18" w:space="0" w:color="327A86"/>
              <w:bottom w:val="single" w:sz="4" w:space="0" w:color="BFBFBF" w:themeColor="background1" w:themeShade="BF"/>
              <w:right w:val="single" w:sz="4" w:space="0" w:color="BFBFBF" w:themeColor="background1" w:themeShade="BF"/>
            </w:tcBorders>
          </w:tcPr>
          <w:p w14:paraId="59FB9143" w14:textId="70C45FEE" w:rsidR="001A4A68" w:rsidRPr="003963DB" w:rsidRDefault="001A4A68" w:rsidP="003963DB">
            <w:pPr>
              <w:ind w:left="1416"/>
              <w:rPr>
                <w:rFonts w:cstheme="minorHAnsi"/>
                <w:iCs/>
                <w:color w:val="000000" w:themeColor="text1"/>
              </w:rPr>
            </w:pPr>
            <w:r w:rsidRPr="001A4A68">
              <w:rPr>
                <w:rFonts w:cstheme="minorHAnsi"/>
                <w:b/>
                <w:color w:val="000000" w:themeColor="text1"/>
              </w:rPr>
              <w:t>Du hast hier sechs Zehnerstangen</w:t>
            </w:r>
            <w:r w:rsidRPr="001A4A68">
              <w:rPr>
                <w:rFonts w:cstheme="minorHAnsi"/>
                <w:b/>
                <w:i/>
                <w:iCs/>
                <w:color w:val="000000" w:themeColor="text1"/>
              </w:rPr>
              <w:t>.</w:t>
            </w:r>
            <w:r w:rsidRPr="001A4A68">
              <w:rPr>
                <w:rFonts w:cstheme="minorHAnsi"/>
                <w:b/>
                <w:color w:val="000000" w:themeColor="text1"/>
              </w:rPr>
              <w:t xml:space="preserve"> Sie stehen für sechs Zehner</w:t>
            </w:r>
            <w:r w:rsidRPr="001A4A68">
              <w:rPr>
                <w:rFonts w:cstheme="minorHAnsi"/>
                <w:b/>
                <w:i/>
                <w:iCs/>
                <w:color w:val="000000" w:themeColor="text1"/>
              </w:rPr>
              <w:t>.</w:t>
            </w:r>
            <w:r w:rsidRPr="00BD70F2">
              <w:rPr>
                <w:rFonts w:cstheme="minorHAnsi"/>
                <w:b/>
                <w:color w:val="000000" w:themeColor="text1"/>
              </w:rPr>
              <w:t xml:space="preserve"> </w:t>
            </w:r>
            <w:r w:rsidRPr="001A4A68">
              <w:rPr>
                <w:rFonts w:cstheme="minorHAnsi"/>
                <w:b/>
                <w:color w:val="000000" w:themeColor="text1"/>
              </w:rPr>
              <w:t xml:space="preserve">Und dann hast du noch drei </w:t>
            </w:r>
            <w:proofErr w:type="spellStart"/>
            <w:r w:rsidRPr="001A4A68">
              <w:rPr>
                <w:rFonts w:cstheme="minorHAnsi"/>
                <w:b/>
                <w:color w:val="000000" w:themeColor="text1"/>
              </w:rPr>
              <w:t>Einerwürfel</w:t>
            </w:r>
            <w:proofErr w:type="spellEnd"/>
            <w:r w:rsidRPr="001A4A68">
              <w:rPr>
                <w:rFonts w:cstheme="minorHAnsi"/>
                <w:b/>
                <w:color w:val="000000" w:themeColor="text1"/>
              </w:rPr>
              <w:t>, das sind drei Einer</w:t>
            </w:r>
            <w:r w:rsidRPr="001A4A68">
              <w:rPr>
                <w:rFonts w:cstheme="minorHAnsi"/>
                <w:i/>
                <w:iCs/>
                <w:color w:val="000000" w:themeColor="text1"/>
              </w:rPr>
              <w:t>.</w:t>
            </w:r>
            <w:r w:rsidRPr="001A4A68">
              <w:rPr>
                <w:rFonts w:cstheme="minorHAnsi"/>
                <w:color w:val="000000" w:themeColor="text1"/>
              </w:rPr>
              <w:t xml:space="preserve"> Also ist hier die Zahl 2063 dargestellt</w:t>
            </w:r>
            <w:r w:rsidRPr="001A4A68">
              <w:rPr>
                <w:rFonts w:cstheme="minorHAnsi"/>
                <w:i/>
                <w:color w:val="000000" w:themeColor="text1"/>
              </w:rPr>
              <w:t>.</w:t>
            </w:r>
            <w:r w:rsidR="003963DB">
              <w:rPr>
                <w:rFonts w:cstheme="minorHAnsi"/>
                <w:i/>
                <w:color w:val="000000" w:themeColor="text1"/>
              </w:rPr>
              <w:br/>
            </w:r>
            <w:r w:rsidR="003963DB" w:rsidRPr="004805C9">
              <w:rPr>
                <w:rFonts w:cstheme="minorHAnsi"/>
                <w:color w:val="000000" w:themeColor="text1"/>
              </w:rPr>
              <w:t>Wenn du aufmalen möchtest</w:t>
            </w:r>
            <w:r w:rsidR="003963DB">
              <w:rPr>
                <w:rFonts w:cstheme="minorHAnsi"/>
                <w:color w:val="000000" w:themeColor="text1"/>
              </w:rPr>
              <w:t>,</w:t>
            </w:r>
            <w:r w:rsidR="003963DB" w:rsidRPr="004805C9">
              <w:rPr>
                <w:rFonts w:cstheme="minorHAnsi"/>
                <w:color w:val="000000" w:themeColor="text1"/>
              </w:rPr>
              <w:t xml:space="preserve"> welches Material du verwendet hast, malst du die </w:t>
            </w:r>
            <w:proofErr w:type="spellStart"/>
            <w:r w:rsidR="003963DB" w:rsidRPr="004805C9">
              <w:rPr>
                <w:rFonts w:cstheme="minorHAnsi"/>
                <w:color w:val="000000" w:themeColor="text1"/>
              </w:rPr>
              <w:t>Einerwürfel</w:t>
            </w:r>
            <w:proofErr w:type="spellEnd"/>
            <w:r w:rsidR="003963DB" w:rsidRPr="004805C9">
              <w:rPr>
                <w:rFonts w:cstheme="minorHAnsi"/>
                <w:color w:val="000000" w:themeColor="text1"/>
              </w:rPr>
              <w:t xml:space="preserve"> einfach als</w:t>
            </w:r>
            <w:r w:rsidR="003963DB" w:rsidRPr="004805C9">
              <w:rPr>
                <w:rFonts w:cstheme="minorHAnsi"/>
                <w:i/>
                <w:iCs/>
                <w:color w:val="000000" w:themeColor="text1"/>
              </w:rPr>
              <w:t xml:space="preserve">. </w:t>
            </w:r>
            <w:r w:rsidR="003963DB" w:rsidRPr="004805C9">
              <w:rPr>
                <w:rFonts w:cstheme="minorHAnsi"/>
                <w:color w:val="000000" w:themeColor="text1"/>
              </w:rPr>
              <w:t>Die Zehnerstangen malst du als Striche und die Hunderterplatten als Quadrate. Und für jeden Tausenderwürfel malst du einfach einen Würfel</w:t>
            </w:r>
            <w:r w:rsidR="003963DB">
              <w:rPr>
                <w:rFonts w:cstheme="minorHAnsi"/>
                <w:color w:val="000000" w:themeColor="text1"/>
              </w:rPr>
              <w:t>.</w:t>
            </w:r>
          </w:p>
        </w:tc>
        <w:tc>
          <w:tcPr>
            <w:tcW w:w="2670" w:type="dxa"/>
            <w:vMerge/>
            <w:tcBorders>
              <w:left w:val="single" w:sz="4" w:space="0" w:color="BFBFBF" w:themeColor="background1" w:themeShade="BF"/>
            </w:tcBorders>
          </w:tcPr>
          <w:p w14:paraId="2300A051" w14:textId="77777777" w:rsidR="001A4A68" w:rsidRPr="00F83F2A" w:rsidRDefault="001A4A68" w:rsidP="009D26CC">
            <w:pPr>
              <w:ind w:left="227" w:hanging="227"/>
              <w:rPr>
                <w:color w:val="808080"/>
              </w:rPr>
            </w:pPr>
          </w:p>
        </w:tc>
      </w:tr>
      <w:tr w:rsidR="00250FD1" w:rsidRPr="00F83F2A" w14:paraId="474AED74" w14:textId="77777777" w:rsidTr="009D54F5">
        <w:tc>
          <w:tcPr>
            <w:tcW w:w="568" w:type="dxa"/>
            <w:tcBorders>
              <w:right w:val="single" w:sz="18" w:space="0" w:color="327A86"/>
            </w:tcBorders>
            <w:shd w:val="clear" w:color="auto" w:fill="auto"/>
          </w:tcPr>
          <w:p w14:paraId="636FBCA0" w14:textId="77777777" w:rsidR="00250FD1" w:rsidRPr="00F83F2A" w:rsidRDefault="00250FD1" w:rsidP="009D26CC">
            <w:pPr>
              <w:rPr>
                <w:b/>
                <w:bCs/>
                <w:color w:val="D9D9D9" w:themeColor="background1" w:themeShade="D9"/>
              </w:rPr>
            </w:pPr>
          </w:p>
        </w:tc>
        <w:tc>
          <w:tcPr>
            <w:tcW w:w="2981" w:type="dxa"/>
            <w:gridSpan w:val="2"/>
            <w:tcBorders>
              <w:top w:val="single" w:sz="4" w:space="0" w:color="BFBFBF" w:themeColor="background1" w:themeShade="BF"/>
              <w:left w:val="single" w:sz="18" w:space="0" w:color="327A86"/>
            </w:tcBorders>
          </w:tcPr>
          <w:p w14:paraId="50A4413B" w14:textId="164632E9" w:rsidR="00250FD1" w:rsidRPr="00F83F2A" w:rsidRDefault="003E4D71" w:rsidP="009D26CC">
            <w:pPr>
              <w:pStyle w:val="berschrift3"/>
              <w:rPr>
                <w14:ligatures w14:val="standardContextual"/>
              </w:rPr>
            </w:pPr>
            <w:r w:rsidRPr="00F83F2A">
              <w:rPr>
                <w14:ligatures w14:val="standardContextual"/>
              </w:rPr>
              <w:drawing>
                <wp:inline distT="0" distB="0" distL="0" distR="0" wp14:anchorId="1E1BCBB8" wp14:editId="2B6318BA">
                  <wp:extent cx="1760771" cy="1327150"/>
                  <wp:effectExtent l="0" t="0" r="0" b="6350"/>
                  <wp:docPr id="285283577" name="Grafik 19" descr="Ein Bild, das Text, Handschrift, Klebezettel,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83577" name="Grafik 19" descr="Ein Bild, das Text, Handschrift, Klebezettel, Rechteck enthält.&#10;&#10;Automatisch generierte Beschreibun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761178" cy="1327457"/>
                          </a:xfrm>
                          <a:prstGeom prst="rect">
                            <a:avLst/>
                          </a:prstGeom>
                          <a:ln>
                            <a:noFill/>
                          </a:ln>
                          <a:extLst>
                            <a:ext uri="{53640926-AAD7-44D8-BBD7-CCE9431645EC}">
                              <a14:shadowObscured xmlns:a14="http://schemas.microsoft.com/office/drawing/2010/main"/>
                            </a:ext>
                          </a:extLst>
                        </pic:spPr>
                      </pic:pic>
                    </a:graphicData>
                  </a:graphic>
                </wp:inline>
              </w:drawing>
            </w:r>
          </w:p>
        </w:tc>
        <w:tc>
          <w:tcPr>
            <w:tcW w:w="4253" w:type="dxa"/>
            <w:gridSpan w:val="3"/>
            <w:tcBorders>
              <w:top w:val="single" w:sz="4" w:space="0" w:color="BFBFBF" w:themeColor="background1" w:themeShade="BF"/>
              <w:right w:val="single" w:sz="4" w:space="0" w:color="BFBFBF" w:themeColor="background1" w:themeShade="BF"/>
            </w:tcBorders>
          </w:tcPr>
          <w:p w14:paraId="48675EFB" w14:textId="53E326A6" w:rsidR="00250FD1" w:rsidRPr="00F83F2A" w:rsidRDefault="003963DB" w:rsidP="003963DB">
            <w:r w:rsidRPr="004805C9">
              <w:rPr>
                <w:rFonts w:cstheme="minorHAnsi"/>
                <w:color w:val="000000" w:themeColor="text1"/>
              </w:rPr>
              <w:t>Wie würdest du zum Beispiel die Zahl 2063 von vorhin als Bild malen?</w:t>
            </w:r>
            <w:r>
              <w:rPr>
                <w:rFonts w:cstheme="minorHAnsi"/>
                <w:color w:val="000000" w:themeColor="text1"/>
              </w:rPr>
              <w:br/>
            </w:r>
            <w:r w:rsidRPr="004805C9">
              <w:rPr>
                <w:rFonts w:cstheme="minorHAnsi"/>
                <w:color w:val="000000" w:themeColor="text1"/>
              </w:rPr>
              <w:t>Für die zwei Tausender brauchst du zwei Tausenderwürfel. Deshalb malst du zwei Würfel. Weil du null Hunderter hast, brauchst du keine Hunderterplatten und due malst keine Quadrate. Für sechs Zehner brauchst du sechs Zehnerstangen.</w:t>
            </w:r>
            <w:r w:rsidR="002035AE">
              <w:rPr>
                <w:rFonts w:cstheme="minorHAnsi"/>
                <w:color w:val="000000" w:themeColor="text1"/>
              </w:rPr>
              <w:t xml:space="preserve"> </w:t>
            </w:r>
            <w:r w:rsidR="002035AE" w:rsidRPr="004805C9">
              <w:rPr>
                <w:rFonts w:cstheme="minorHAnsi"/>
                <w:color w:val="000000" w:themeColor="text1"/>
              </w:rPr>
              <w:t xml:space="preserve">Also malst du sechs Striche. </w:t>
            </w:r>
          </w:p>
        </w:tc>
        <w:tc>
          <w:tcPr>
            <w:tcW w:w="2670" w:type="dxa"/>
            <w:vMerge/>
            <w:tcBorders>
              <w:left w:val="single" w:sz="4" w:space="0" w:color="BFBFBF" w:themeColor="background1" w:themeShade="BF"/>
            </w:tcBorders>
          </w:tcPr>
          <w:p w14:paraId="40B3A843" w14:textId="77777777" w:rsidR="00250FD1" w:rsidRPr="00F83F2A" w:rsidRDefault="00250FD1" w:rsidP="009D26CC">
            <w:pPr>
              <w:ind w:left="227" w:hanging="227"/>
              <w:rPr>
                <w:color w:val="808080"/>
              </w:rPr>
            </w:pPr>
          </w:p>
        </w:tc>
      </w:tr>
      <w:tr w:rsidR="003963DB" w:rsidRPr="00F83F2A" w14:paraId="29FEB792" w14:textId="77777777" w:rsidTr="009D54F5">
        <w:tc>
          <w:tcPr>
            <w:tcW w:w="568" w:type="dxa"/>
            <w:tcBorders>
              <w:right w:val="single" w:sz="18" w:space="0" w:color="327A86"/>
            </w:tcBorders>
            <w:shd w:val="clear" w:color="auto" w:fill="auto"/>
          </w:tcPr>
          <w:p w14:paraId="4C46D44E" w14:textId="77777777" w:rsidR="003963DB" w:rsidRPr="00F83F2A" w:rsidRDefault="003963DB" w:rsidP="009D26CC">
            <w:pPr>
              <w:rPr>
                <w:b/>
                <w:bCs/>
                <w:color w:val="D9D9D9" w:themeColor="background1" w:themeShade="D9"/>
              </w:rPr>
            </w:pPr>
          </w:p>
        </w:tc>
        <w:tc>
          <w:tcPr>
            <w:tcW w:w="7234" w:type="dxa"/>
            <w:gridSpan w:val="5"/>
            <w:tcBorders>
              <w:left w:val="single" w:sz="18" w:space="0" w:color="327A86"/>
              <w:bottom w:val="single" w:sz="4" w:space="0" w:color="BFBFBF" w:themeColor="background1" w:themeShade="BF"/>
              <w:right w:val="single" w:sz="4" w:space="0" w:color="BFBFBF" w:themeColor="background1" w:themeShade="BF"/>
            </w:tcBorders>
          </w:tcPr>
          <w:p w14:paraId="7418494E" w14:textId="45797689" w:rsidR="003963DB" w:rsidRPr="003963DB" w:rsidRDefault="002035AE" w:rsidP="003963DB">
            <w:pPr>
              <w:ind w:left="1416"/>
              <w:rPr>
                <w:rFonts w:cstheme="minorHAnsi"/>
                <w:color w:val="000000" w:themeColor="text1"/>
              </w:rPr>
            </w:pPr>
            <w:r w:rsidRPr="004805C9">
              <w:rPr>
                <w:rFonts w:cstheme="minorHAnsi"/>
                <w:color w:val="000000" w:themeColor="text1"/>
              </w:rPr>
              <w:t xml:space="preserve">Und für die drei Einer brauchst du drei </w:t>
            </w:r>
            <w:proofErr w:type="spellStart"/>
            <w:r w:rsidRPr="004805C9">
              <w:rPr>
                <w:rFonts w:cstheme="minorHAnsi"/>
                <w:color w:val="000000" w:themeColor="text1"/>
              </w:rPr>
              <w:t>Einerwürfel</w:t>
            </w:r>
            <w:proofErr w:type="spellEnd"/>
            <w:r w:rsidRPr="004805C9">
              <w:rPr>
                <w:rFonts w:cstheme="minorHAnsi"/>
                <w:color w:val="000000" w:themeColor="text1"/>
              </w:rPr>
              <w:t>. Du weißt die malst du als Punkte.</w:t>
            </w:r>
            <w:r>
              <w:rPr>
                <w:rFonts w:cstheme="minorHAnsi"/>
                <w:color w:val="000000" w:themeColor="text1"/>
              </w:rPr>
              <w:t xml:space="preserve"> </w:t>
            </w:r>
            <w:r w:rsidR="003963DB" w:rsidRPr="004805C9">
              <w:rPr>
                <w:rFonts w:cstheme="minorHAnsi"/>
                <w:color w:val="000000" w:themeColor="text1"/>
              </w:rPr>
              <w:t xml:space="preserve">Also malst du sechs Striche. Und für die drei Einer brauchst du drei </w:t>
            </w:r>
            <w:proofErr w:type="spellStart"/>
            <w:r w:rsidR="003963DB" w:rsidRPr="004805C9">
              <w:rPr>
                <w:rFonts w:cstheme="minorHAnsi"/>
                <w:color w:val="000000" w:themeColor="text1"/>
              </w:rPr>
              <w:t>Einerwürfel</w:t>
            </w:r>
            <w:proofErr w:type="spellEnd"/>
            <w:r w:rsidR="003963DB" w:rsidRPr="004805C9">
              <w:rPr>
                <w:rFonts w:cstheme="minorHAnsi"/>
                <w:color w:val="000000" w:themeColor="text1"/>
              </w:rPr>
              <w:t>. Du weißt die malst du als Punkte.</w:t>
            </w:r>
            <w:r w:rsidR="003963DB">
              <w:rPr>
                <w:rFonts w:cstheme="minorHAnsi"/>
                <w:color w:val="000000" w:themeColor="text1"/>
              </w:rPr>
              <w:br/>
            </w:r>
            <w:r w:rsidR="003963DB" w:rsidRPr="004805C9">
              <w:rPr>
                <w:rFonts w:cstheme="minorHAnsi"/>
                <w:color w:val="000000" w:themeColor="text1"/>
              </w:rPr>
              <w:t>So sieht dann die Zahl 2063 als Bild aus.</w:t>
            </w:r>
          </w:p>
        </w:tc>
        <w:tc>
          <w:tcPr>
            <w:tcW w:w="2670" w:type="dxa"/>
            <w:tcBorders>
              <w:left w:val="single" w:sz="4" w:space="0" w:color="BFBFBF" w:themeColor="background1" w:themeShade="BF"/>
            </w:tcBorders>
          </w:tcPr>
          <w:p w14:paraId="62C13AEE" w14:textId="77777777" w:rsidR="003963DB" w:rsidRPr="00F83F2A" w:rsidRDefault="003963DB" w:rsidP="009D26CC">
            <w:pPr>
              <w:ind w:left="227" w:hanging="227"/>
              <w:rPr>
                <w:color w:val="808080"/>
              </w:rPr>
            </w:pPr>
          </w:p>
        </w:tc>
      </w:tr>
      <w:tr w:rsidR="003963DB" w:rsidRPr="00F83F2A" w14:paraId="20C97439" w14:textId="77777777" w:rsidTr="009D54F5">
        <w:tc>
          <w:tcPr>
            <w:tcW w:w="568" w:type="dxa"/>
            <w:tcBorders>
              <w:right w:val="single" w:sz="18" w:space="0" w:color="327A86"/>
            </w:tcBorders>
            <w:shd w:val="clear" w:color="auto" w:fill="327A86"/>
          </w:tcPr>
          <w:p w14:paraId="7A3141EE" w14:textId="7F224EA2" w:rsidR="003963DB" w:rsidRPr="00F83F2A" w:rsidRDefault="003963DB" w:rsidP="009D26CC">
            <w:pPr>
              <w:rPr>
                <w:b/>
                <w:bCs/>
                <w:color w:val="D9D9D9" w:themeColor="background1" w:themeShade="D9"/>
              </w:rPr>
            </w:pPr>
            <w:r w:rsidRPr="00F83F2A">
              <w:rPr>
                <w:b/>
                <w:bCs/>
                <w:color w:val="D9D9D9" w:themeColor="background1" w:themeShade="D9"/>
              </w:rPr>
              <w:t>5:44</w:t>
            </w:r>
          </w:p>
        </w:tc>
        <w:tc>
          <w:tcPr>
            <w:tcW w:w="7234" w:type="dxa"/>
            <w:gridSpan w:val="5"/>
            <w:tcBorders>
              <w:top w:val="single" w:sz="4" w:space="0" w:color="BFBFBF" w:themeColor="background1" w:themeShade="BF"/>
              <w:left w:val="single" w:sz="18" w:space="0" w:color="327A86"/>
              <w:right w:val="single" w:sz="4" w:space="0" w:color="BFBFBF" w:themeColor="background1" w:themeShade="BF"/>
            </w:tcBorders>
          </w:tcPr>
          <w:p w14:paraId="7F85AFD9" w14:textId="58FF82AD" w:rsidR="003963DB" w:rsidRPr="00F83F2A" w:rsidRDefault="003963DB" w:rsidP="009D26CC">
            <w:pPr>
              <w:spacing w:line="240" w:lineRule="auto"/>
            </w:pPr>
            <w:r w:rsidRPr="00F83F2A">
              <w:rPr>
                <w:b/>
                <w:bCs/>
                <w:noProof/>
                <w14:ligatures w14:val="standardContextual"/>
              </w:rPr>
              <w:t>Abschlussaufgabe</w:t>
            </w:r>
          </w:p>
        </w:tc>
        <w:tc>
          <w:tcPr>
            <w:tcW w:w="2670" w:type="dxa"/>
            <w:tcBorders>
              <w:left w:val="single" w:sz="4" w:space="0" w:color="BFBFBF" w:themeColor="background1" w:themeShade="BF"/>
            </w:tcBorders>
          </w:tcPr>
          <w:p w14:paraId="46B820A7" w14:textId="77777777" w:rsidR="003963DB" w:rsidRPr="00F83F2A" w:rsidRDefault="003963DB" w:rsidP="009D26CC">
            <w:pPr>
              <w:ind w:left="227" w:hanging="227"/>
              <w:rPr>
                <w:color w:val="808080"/>
              </w:rPr>
            </w:pPr>
          </w:p>
        </w:tc>
      </w:tr>
      <w:tr w:rsidR="00DE64A1" w:rsidRPr="00F83F2A" w14:paraId="6DE6F87C" w14:textId="77777777" w:rsidTr="009D54F5">
        <w:tc>
          <w:tcPr>
            <w:tcW w:w="568" w:type="dxa"/>
            <w:tcBorders>
              <w:right w:val="single" w:sz="18" w:space="0" w:color="327A86"/>
            </w:tcBorders>
            <w:shd w:val="clear" w:color="auto" w:fill="auto"/>
          </w:tcPr>
          <w:p w14:paraId="119B83E9" w14:textId="77777777" w:rsidR="00DE64A1" w:rsidRPr="00F83F2A" w:rsidRDefault="00DE64A1" w:rsidP="009D26CC">
            <w:pPr>
              <w:rPr>
                <w:b/>
                <w:bCs/>
                <w:color w:val="D9D9D9" w:themeColor="background1" w:themeShade="D9"/>
              </w:rPr>
            </w:pPr>
          </w:p>
        </w:tc>
        <w:tc>
          <w:tcPr>
            <w:tcW w:w="2839" w:type="dxa"/>
            <w:tcBorders>
              <w:left w:val="single" w:sz="18" w:space="0" w:color="327A86"/>
              <w:bottom w:val="single" w:sz="4" w:space="0" w:color="BFBFBF" w:themeColor="background1" w:themeShade="BF"/>
            </w:tcBorders>
          </w:tcPr>
          <w:p w14:paraId="16204B01" w14:textId="133FAACE" w:rsidR="00DE64A1" w:rsidRPr="00F83F2A" w:rsidRDefault="009D408E" w:rsidP="009D26CC">
            <w:pPr>
              <w:tabs>
                <w:tab w:val="left" w:pos="2854"/>
              </w:tabs>
              <w:spacing w:line="240" w:lineRule="auto"/>
              <w:rPr>
                <w:noProof/>
                <w14:ligatures w14:val="standardContextual"/>
              </w:rPr>
            </w:pPr>
            <w:r w:rsidRPr="00F83F2A">
              <w:rPr>
                <w:noProof/>
                <w14:ligatures w14:val="standardContextual"/>
              </w:rPr>
              <w:drawing>
                <wp:inline distT="0" distB="0" distL="0" distR="0" wp14:anchorId="0C8869E5" wp14:editId="76A09B5D">
                  <wp:extent cx="1722120" cy="933450"/>
                  <wp:effectExtent l="0" t="0" r="0" b="0"/>
                  <wp:docPr id="1878251359" name="Grafik 20" descr="Ein Bild, das Cartoon, Animation, Screenshot, Animierter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51359" name="Grafik 20" descr="Ein Bild, das Cartoon, Animation, Screenshot, Animierter Cartoon enthält.&#10;&#10;Automatisch generierte Beschreibung"/>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723266" cy="934071"/>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gridSpan w:val="4"/>
            <w:tcBorders>
              <w:bottom w:val="single" w:sz="4" w:space="0" w:color="BFBFBF" w:themeColor="background1" w:themeShade="BF"/>
              <w:right w:val="single" w:sz="4" w:space="0" w:color="BFBFBF" w:themeColor="background1" w:themeShade="BF"/>
            </w:tcBorders>
          </w:tcPr>
          <w:p w14:paraId="6FEA122B" w14:textId="41F29743" w:rsidR="00DE64A1" w:rsidRPr="005F041D" w:rsidRDefault="005F041D" w:rsidP="003963DB">
            <w:pPr>
              <w:rPr>
                <w:rFonts w:cstheme="minorHAnsi"/>
                <w:color w:val="000000" w:themeColor="text1"/>
              </w:rPr>
            </w:pPr>
            <w:r w:rsidRPr="004805C9">
              <w:rPr>
                <w:rFonts w:cstheme="minorHAnsi"/>
                <w:color w:val="000000" w:themeColor="text1"/>
              </w:rPr>
              <w:t>Jetzt weißt du, wie du dir Zahlen besser vorstellen kannst. Und jetzt bist du dran!</w:t>
            </w:r>
            <w:r w:rsidR="003963DB">
              <w:rPr>
                <w:rFonts w:cstheme="minorHAnsi"/>
                <w:color w:val="000000" w:themeColor="text1"/>
              </w:rPr>
              <w:br/>
            </w:r>
            <w:r w:rsidRPr="004805C9">
              <w:rPr>
                <w:rFonts w:cstheme="minorHAnsi"/>
                <w:color w:val="000000" w:themeColor="text1"/>
              </w:rPr>
              <w:t>Suche dir einen Partner oder eine Partnerin. Einer von euch nennt eine Zahl. Der andere legt die Zahl mit dem Würfelmaterial oder malt das Bild auf.</w:t>
            </w:r>
            <w:r w:rsidR="00422055" w:rsidRPr="00F83F2A">
              <w:t xml:space="preserve"> </w:t>
            </w:r>
          </w:p>
        </w:tc>
        <w:tc>
          <w:tcPr>
            <w:tcW w:w="2670" w:type="dxa"/>
            <w:tcBorders>
              <w:left w:val="single" w:sz="4" w:space="0" w:color="BFBFBF" w:themeColor="background1" w:themeShade="BF"/>
            </w:tcBorders>
          </w:tcPr>
          <w:p w14:paraId="01C7ED4B" w14:textId="77777777" w:rsidR="00DE64A1" w:rsidRPr="00F83F2A" w:rsidRDefault="00DE64A1" w:rsidP="009D26CC">
            <w:pPr>
              <w:rPr>
                <w:color w:val="808080"/>
              </w:rPr>
            </w:pPr>
          </w:p>
        </w:tc>
      </w:tr>
    </w:tbl>
    <w:p w14:paraId="6113D94F" w14:textId="4A372BDB" w:rsidR="00654E83" w:rsidRPr="00F83F2A" w:rsidRDefault="00654E83" w:rsidP="009D26CC">
      <w:pPr>
        <w:sectPr w:rsidR="00654E83" w:rsidRPr="00F83F2A" w:rsidSect="00825BE8">
          <w:pgSz w:w="11906" w:h="16838"/>
          <w:pgMar w:top="1134" w:right="1077" w:bottom="1418" w:left="1077" w:header="708" w:footer="708" w:gutter="0"/>
          <w:cols w:space="708"/>
          <w:docGrid w:linePitch="360"/>
        </w:sectPr>
      </w:pPr>
    </w:p>
    <w:p w14:paraId="36544403" w14:textId="5383C451" w:rsidR="00761A3E" w:rsidRPr="00F83F2A" w:rsidRDefault="00761A3E" w:rsidP="009D26CC"/>
    <w:sectPr w:rsidR="00761A3E" w:rsidRPr="00F83F2A" w:rsidSect="00825BE8">
      <w:type w:val="continuous"/>
      <w:pgSz w:w="11906" w:h="16838"/>
      <w:pgMar w:top="2268" w:right="1077" w:bottom="1361"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56580" w14:textId="77777777" w:rsidR="00C72221" w:rsidRDefault="00C72221" w:rsidP="00A822AD">
      <w:r>
        <w:separator/>
      </w:r>
    </w:p>
  </w:endnote>
  <w:endnote w:type="continuationSeparator" w:id="0">
    <w:p w14:paraId="0EF0DD96" w14:textId="77777777" w:rsidR="00C72221" w:rsidRDefault="00C72221" w:rsidP="00A82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7773D" w14:textId="77777777" w:rsidR="00C72221" w:rsidRDefault="00C72221" w:rsidP="00A822AD">
      <w:r>
        <w:separator/>
      </w:r>
    </w:p>
  </w:footnote>
  <w:footnote w:type="continuationSeparator" w:id="0">
    <w:p w14:paraId="65912743" w14:textId="77777777" w:rsidR="00C72221" w:rsidRDefault="00C72221" w:rsidP="00A822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440B"/>
    <w:multiLevelType w:val="hybridMultilevel"/>
    <w:tmpl w:val="43F8158A"/>
    <w:lvl w:ilvl="0" w:tplc="D292CACA">
      <w:start w:val="18"/>
      <w:numFmt w:val="bullet"/>
      <w:lvlText w:val=""/>
      <w:lvlJc w:val="center"/>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3B01E9D"/>
    <w:multiLevelType w:val="hybridMultilevel"/>
    <w:tmpl w:val="4CA6FC16"/>
    <w:lvl w:ilvl="0" w:tplc="1CF687E0">
      <w:start w:val="1"/>
      <w:numFmt w:val="bullet"/>
      <w:lvlText w:val=""/>
      <w:lvlJc w:val="center"/>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F26D19"/>
    <w:multiLevelType w:val="hybridMultilevel"/>
    <w:tmpl w:val="DF80B558"/>
    <w:lvl w:ilvl="0" w:tplc="1CF687E0">
      <w:start w:val="1"/>
      <w:numFmt w:val="bullet"/>
      <w:lvlText w:val=""/>
      <w:lvlJc w:val="center"/>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8636A4"/>
    <w:multiLevelType w:val="hybridMultilevel"/>
    <w:tmpl w:val="4F56E6DC"/>
    <w:lvl w:ilvl="0" w:tplc="FF68F7C2">
      <w:numFmt w:val="bullet"/>
      <w:lvlText w:val="-"/>
      <w:lvlJc w:val="left"/>
      <w:pPr>
        <w:ind w:left="410" w:hanging="360"/>
      </w:pPr>
      <w:rPr>
        <w:rFonts w:ascii="Calibri" w:eastAsiaTheme="minorHAnsi" w:hAnsi="Calibri" w:cs="Calibri" w:hint="default"/>
        <w:color w:val="auto"/>
      </w:rPr>
    </w:lvl>
    <w:lvl w:ilvl="1" w:tplc="04070003" w:tentative="1">
      <w:start w:val="1"/>
      <w:numFmt w:val="bullet"/>
      <w:lvlText w:val="o"/>
      <w:lvlJc w:val="left"/>
      <w:pPr>
        <w:ind w:left="1130" w:hanging="360"/>
      </w:pPr>
      <w:rPr>
        <w:rFonts w:ascii="Courier New" w:hAnsi="Courier New" w:cs="Courier New" w:hint="default"/>
      </w:rPr>
    </w:lvl>
    <w:lvl w:ilvl="2" w:tplc="04070005" w:tentative="1">
      <w:start w:val="1"/>
      <w:numFmt w:val="bullet"/>
      <w:lvlText w:val=""/>
      <w:lvlJc w:val="left"/>
      <w:pPr>
        <w:ind w:left="1850" w:hanging="360"/>
      </w:pPr>
      <w:rPr>
        <w:rFonts w:ascii="Wingdings" w:hAnsi="Wingdings" w:hint="default"/>
      </w:rPr>
    </w:lvl>
    <w:lvl w:ilvl="3" w:tplc="04070001" w:tentative="1">
      <w:start w:val="1"/>
      <w:numFmt w:val="bullet"/>
      <w:lvlText w:val=""/>
      <w:lvlJc w:val="left"/>
      <w:pPr>
        <w:ind w:left="2570" w:hanging="360"/>
      </w:pPr>
      <w:rPr>
        <w:rFonts w:ascii="Symbol" w:hAnsi="Symbol" w:hint="default"/>
      </w:rPr>
    </w:lvl>
    <w:lvl w:ilvl="4" w:tplc="04070003" w:tentative="1">
      <w:start w:val="1"/>
      <w:numFmt w:val="bullet"/>
      <w:lvlText w:val="o"/>
      <w:lvlJc w:val="left"/>
      <w:pPr>
        <w:ind w:left="3290" w:hanging="360"/>
      </w:pPr>
      <w:rPr>
        <w:rFonts w:ascii="Courier New" w:hAnsi="Courier New" w:cs="Courier New" w:hint="default"/>
      </w:rPr>
    </w:lvl>
    <w:lvl w:ilvl="5" w:tplc="04070005" w:tentative="1">
      <w:start w:val="1"/>
      <w:numFmt w:val="bullet"/>
      <w:lvlText w:val=""/>
      <w:lvlJc w:val="left"/>
      <w:pPr>
        <w:ind w:left="4010" w:hanging="360"/>
      </w:pPr>
      <w:rPr>
        <w:rFonts w:ascii="Wingdings" w:hAnsi="Wingdings" w:hint="default"/>
      </w:rPr>
    </w:lvl>
    <w:lvl w:ilvl="6" w:tplc="04070001" w:tentative="1">
      <w:start w:val="1"/>
      <w:numFmt w:val="bullet"/>
      <w:lvlText w:val=""/>
      <w:lvlJc w:val="left"/>
      <w:pPr>
        <w:ind w:left="4730" w:hanging="360"/>
      </w:pPr>
      <w:rPr>
        <w:rFonts w:ascii="Symbol" w:hAnsi="Symbol" w:hint="default"/>
      </w:rPr>
    </w:lvl>
    <w:lvl w:ilvl="7" w:tplc="04070003" w:tentative="1">
      <w:start w:val="1"/>
      <w:numFmt w:val="bullet"/>
      <w:lvlText w:val="o"/>
      <w:lvlJc w:val="left"/>
      <w:pPr>
        <w:ind w:left="5450" w:hanging="360"/>
      </w:pPr>
      <w:rPr>
        <w:rFonts w:ascii="Courier New" w:hAnsi="Courier New" w:cs="Courier New" w:hint="default"/>
      </w:rPr>
    </w:lvl>
    <w:lvl w:ilvl="8" w:tplc="04070005" w:tentative="1">
      <w:start w:val="1"/>
      <w:numFmt w:val="bullet"/>
      <w:lvlText w:val=""/>
      <w:lvlJc w:val="left"/>
      <w:pPr>
        <w:ind w:left="6170" w:hanging="360"/>
      </w:pPr>
      <w:rPr>
        <w:rFonts w:ascii="Wingdings" w:hAnsi="Wingdings" w:hint="default"/>
      </w:rPr>
    </w:lvl>
  </w:abstractNum>
  <w:abstractNum w:abstractNumId="4" w15:restartNumberingAfterBreak="0">
    <w:nsid w:val="093C62F9"/>
    <w:multiLevelType w:val="hybridMultilevel"/>
    <w:tmpl w:val="F03CC148"/>
    <w:lvl w:ilvl="0" w:tplc="04070001">
      <w:start w:val="1"/>
      <w:numFmt w:val="bullet"/>
      <w:lvlText w:val=""/>
      <w:lvlJc w:val="left"/>
      <w:pPr>
        <w:ind w:left="1056" w:hanging="360"/>
      </w:pPr>
      <w:rPr>
        <w:rFonts w:ascii="Symbol" w:hAnsi="Symbol" w:hint="default"/>
      </w:rPr>
    </w:lvl>
    <w:lvl w:ilvl="1" w:tplc="04070003" w:tentative="1">
      <w:start w:val="1"/>
      <w:numFmt w:val="bullet"/>
      <w:lvlText w:val="o"/>
      <w:lvlJc w:val="left"/>
      <w:pPr>
        <w:ind w:left="1776" w:hanging="360"/>
      </w:pPr>
      <w:rPr>
        <w:rFonts w:ascii="Courier New" w:hAnsi="Courier New" w:cs="Courier New" w:hint="default"/>
      </w:rPr>
    </w:lvl>
    <w:lvl w:ilvl="2" w:tplc="04070005" w:tentative="1">
      <w:start w:val="1"/>
      <w:numFmt w:val="bullet"/>
      <w:lvlText w:val=""/>
      <w:lvlJc w:val="left"/>
      <w:pPr>
        <w:ind w:left="2496" w:hanging="360"/>
      </w:pPr>
      <w:rPr>
        <w:rFonts w:ascii="Wingdings" w:hAnsi="Wingdings" w:hint="default"/>
      </w:rPr>
    </w:lvl>
    <w:lvl w:ilvl="3" w:tplc="04070001" w:tentative="1">
      <w:start w:val="1"/>
      <w:numFmt w:val="bullet"/>
      <w:lvlText w:val=""/>
      <w:lvlJc w:val="left"/>
      <w:pPr>
        <w:ind w:left="3216" w:hanging="360"/>
      </w:pPr>
      <w:rPr>
        <w:rFonts w:ascii="Symbol" w:hAnsi="Symbol" w:hint="default"/>
      </w:rPr>
    </w:lvl>
    <w:lvl w:ilvl="4" w:tplc="04070003" w:tentative="1">
      <w:start w:val="1"/>
      <w:numFmt w:val="bullet"/>
      <w:lvlText w:val="o"/>
      <w:lvlJc w:val="left"/>
      <w:pPr>
        <w:ind w:left="3936" w:hanging="360"/>
      </w:pPr>
      <w:rPr>
        <w:rFonts w:ascii="Courier New" w:hAnsi="Courier New" w:cs="Courier New" w:hint="default"/>
      </w:rPr>
    </w:lvl>
    <w:lvl w:ilvl="5" w:tplc="04070005" w:tentative="1">
      <w:start w:val="1"/>
      <w:numFmt w:val="bullet"/>
      <w:lvlText w:val=""/>
      <w:lvlJc w:val="left"/>
      <w:pPr>
        <w:ind w:left="4656" w:hanging="360"/>
      </w:pPr>
      <w:rPr>
        <w:rFonts w:ascii="Wingdings" w:hAnsi="Wingdings" w:hint="default"/>
      </w:rPr>
    </w:lvl>
    <w:lvl w:ilvl="6" w:tplc="04070001" w:tentative="1">
      <w:start w:val="1"/>
      <w:numFmt w:val="bullet"/>
      <w:lvlText w:val=""/>
      <w:lvlJc w:val="left"/>
      <w:pPr>
        <w:ind w:left="5376" w:hanging="360"/>
      </w:pPr>
      <w:rPr>
        <w:rFonts w:ascii="Symbol" w:hAnsi="Symbol" w:hint="default"/>
      </w:rPr>
    </w:lvl>
    <w:lvl w:ilvl="7" w:tplc="04070003" w:tentative="1">
      <w:start w:val="1"/>
      <w:numFmt w:val="bullet"/>
      <w:lvlText w:val="o"/>
      <w:lvlJc w:val="left"/>
      <w:pPr>
        <w:ind w:left="6096" w:hanging="360"/>
      </w:pPr>
      <w:rPr>
        <w:rFonts w:ascii="Courier New" w:hAnsi="Courier New" w:cs="Courier New" w:hint="default"/>
      </w:rPr>
    </w:lvl>
    <w:lvl w:ilvl="8" w:tplc="04070005" w:tentative="1">
      <w:start w:val="1"/>
      <w:numFmt w:val="bullet"/>
      <w:lvlText w:val=""/>
      <w:lvlJc w:val="left"/>
      <w:pPr>
        <w:ind w:left="6816" w:hanging="360"/>
      </w:pPr>
      <w:rPr>
        <w:rFonts w:ascii="Wingdings" w:hAnsi="Wingdings" w:hint="default"/>
      </w:rPr>
    </w:lvl>
  </w:abstractNum>
  <w:abstractNum w:abstractNumId="5" w15:restartNumberingAfterBreak="0">
    <w:nsid w:val="0A9772C0"/>
    <w:multiLevelType w:val="hybridMultilevel"/>
    <w:tmpl w:val="37700B5A"/>
    <w:lvl w:ilvl="0" w:tplc="D292CACA">
      <w:start w:val="18"/>
      <w:numFmt w:val="bullet"/>
      <w:lvlText w:val=""/>
      <w:lvlJc w:val="center"/>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AE5669B"/>
    <w:multiLevelType w:val="hybridMultilevel"/>
    <w:tmpl w:val="1122B1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2901925"/>
    <w:multiLevelType w:val="hybridMultilevel"/>
    <w:tmpl w:val="8C5C3A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92776B5"/>
    <w:multiLevelType w:val="hybridMultilevel"/>
    <w:tmpl w:val="97F62B38"/>
    <w:lvl w:ilvl="0" w:tplc="D292CACA">
      <w:start w:val="18"/>
      <w:numFmt w:val="bullet"/>
      <w:lvlText w:val=""/>
      <w:lvlJc w:val="center"/>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C351F68"/>
    <w:multiLevelType w:val="hybridMultilevel"/>
    <w:tmpl w:val="0F08F772"/>
    <w:lvl w:ilvl="0" w:tplc="D292CACA">
      <w:start w:val="18"/>
      <w:numFmt w:val="bullet"/>
      <w:lvlText w:val=""/>
      <w:lvlJc w:val="center"/>
      <w:pPr>
        <w:ind w:left="360" w:hanging="36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4D76D3D"/>
    <w:multiLevelType w:val="hybridMultilevel"/>
    <w:tmpl w:val="0B7AB000"/>
    <w:lvl w:ilvl="0" w:tplc="B8205A64">
      <w:numFmt w:val="bullet"/>
      <w:lvlText w:val="-"/>
      <w:lvlJc w:val="left"/>
      <w:pPr>
        <w:ind w:left="360" w:hanging="360"/>
      </w:pPr>
      <w:rPr>
        <w:rFonts w:ascii="Calibri" w:eastAsiaTheme="minorHAnsi" w:hAnsi="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EBC7533"/>
    <w:multiLevelType w:val="hybridMultilevel"/>
    <w:tmpl w:val="F2427E00"/>
    <w:lvl w:ilvl="0" w:tplc="D292CACA">
      <w:start w:val="18"/>
      <w:numFmt w:val="bullet"/>
      <w:lvlText w:val=""/>
      <w:lvlJc w:val="center"/>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0A1AE6"/>
    <w:multiLevelType w:val="hybridMultilevel"/>
    <w:tmpl w:val="377028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3FB432C"/>
    <w:multiLevelType w:val="hybridMultilevel"/>
    <w:tmpl w:val="347E1A4C"/>
    <w:lvl w:ilvl="0" w:tplc="95F8B6E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5174F3D"/>
    <w:multiLevelType w:val="hybridMultilevel"/>
    <w:tmpl w:val="7286FFA6"/>
    <w:lvl w:ilvl="0" w:tplc="1CF687E0">
      <w:start w:val="1"/>
      <w:numFmt w:val="bullet"/>
      <w:lvlText w:val=""/>
      <w:lvlJc w:val="center"/>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5A5105B"/>
    <w:multiLevelType w:val="hybridMultilevel"/>
    <w:tmpl w:val="610EB2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81D3300"/>
    <w:multiLevelType w:val="hybridMultilevel"/>
    <w:tmpl w:val="242AD606"/>
    <w:lvl w:ilvl="0" w:tplc="3538021A">
      <w:start w:val="1"/>
      <w:numFmt w:val="bullet"/>
      <w:pStyle w:val="Listenabsatz"/>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BE54CE7"/>
    <w:multiLevelType w:val="hybridMultilevel"/>
    <w:tmpl w:val="2FD09A3E"/>
    <w:lvl w:ilvl="0" w:tplc="9300FE8E">
      <w:numFmt w:val="bullet"/>
      <w:lvlText w:val=""/>
      <w:lvlJc w:val="left"/>
      <w:pPr>
        <w:ind w:left="1080" w:hanging="72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CF04971"/>
    <w:multiLevelType w:val="hybridMultilevel"/>
    <w:tmpl w:val="69A660EE"/>
    <w:lvl w:ilvl="0" w:tplc="55DEB2DE">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F525536"/>
    <w:multiLevelType w:val="hybridMultilevel"/>
    <w:tmpl w:val="710096F8"/>
    <w:lvl w:ilvl="0" w:tplc="B8205A64">
      <w:numFmt w:val="bullet"/>
      <w:lvlText w:val="-"/>
      <w:lvlJc w:val="left"/>
      <w:pPr>
        <w:ind w:left="720" w:hanging="360"/>
      </w:pPr>
      <w:rPr>
        <w:rFonts w:ascii="Calibri" w:eastAsiaTheme="minorHAns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F5F2B88"/>
    <w:multiLevelType w:val="hybridMultilevel"/>
    <w:tmpl w:val="642C7DB2"/>
    <w:lvl w:ilvl="0" w:tplc="1CF687E0">
      <w:start w:val="1"/>
      <w:numFmt w:val="bullet"/>
      <w:lvlText w:val=""/>
      <w:lvlJc w:val="center"/>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553A62B5"/>
    <w:multiLevelType w:val="hybridMultilevel"/>
    <w:tmpl w:val="0638FE3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E1F1C0E"/>
    <w:multiLevelType w:val="hybridMultilevel"/>
    <w:tmpl w:val="C42ED58A"/>
    <w:lvl w:ilvl="0" w:tplc="ED800AB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5287E5E"/>
    <w:multiLevelType w:val="hybridMultilevel"/>
    <w:tmpl w:val="4D507F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68E56CF3"/>
    <w:multiLevelType w:val="hybridMultilevel"/>
    <w:tmpl w:val="F86CCF0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776B16BE"/>
    <w:multiLevelType w:val="hybridMultilevel"/>
    <w:tmpl w:val="986C1152"/>
    <w:lvl w:ilvl="0" w:tplc="CEC4D2D0">
      <w:start w:val="1"/>
      <w:numFmt w:val="bullet"/>
      <w:lvlText w:val=""/>
      <w:lvlJc w:val="left"/>
      <w:pPr>
        <w:ind w:left="360" w:hanging="360"/>
      </w:pPr>
      <w:rPr>
        <w:rFonts w:ascii="Symbol" w:hAnsi="Symbo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77BA73E5"/>
    <w:multiLevelType w:val="hybridMultilevel"/>
    <w:tmpl w:val="3AB0C7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27" w15:restartNumberingAfterBreak="0">
    <w:nsid w:val="7EE55A76"/>
    <w:multiLevelType w:val="hybridMultilevel"/>
    <w:tmpl w:val="8CECD18C"/>
    <w:lvl w:ilvl="0" w:tplc="1CF687E0">
      <w:start w:val="1"/>
      <w:numFmt w:val="bullet"/>
      <w:lvlText w:val=""/>
      <w:lvlJc w:val="center"/>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254701629">
    <w:abstractNumId w:val="3"/>
  </w:num>
  <w:num w:numId="2" w16cid:durableId="573710859">
    <w:abstractNumId w:val="12"/>
  </w:num>
  <w:num w:numId="3" w16cid:durableId="1469518740">
    <w:abstractNumId w:val="16"/>
  </w:num>
  <w:num w:numId="4" w16cid:durableId="2014798578">
    <w:abstractNumId w:val="7"/>
  </w:num>
  <w:num w:numId="5" w16cid:durableId="1989359308">
    <w:abstractNumId w:val="24"/>
  </w:num>
  <w:num w:numId="6" w16cid:durableId="1050301656">
    <w:abstractNumId w:val="4"/>
  </w:num>
  <w:num w:numId="7" w16cid:durableId="1749306605">
    <w:abstractNumId w:val="21"/>
  </w:num>
  <w:num w:numId="8" w16cid:durableId="963466595">
    <w:abstractNumId w:val="1"/>
  </w:num>
  <w:num w:numId="9" w16cid:durableId="185558941">
    <w:abstractNumId w:val="20"/>
  </w:num>
  <w:num w:numId="10" w16cid:durableId="1134324006">
    <w:abstractNumId w:val="10"/>
  </w:num>
  <w:num w:numId="11" w16cid:durableId="1496873560">
    <w:abstractNumId w:val="19"/>
  </w:num>
  <w:num w:numId="12" w16cid:durableId="664939400">
    <w:abstractNumId w:val="27"/>
  </w:num>
  <w:num w:numId="13" w16cid:durableId="541865153">
    <w:abstractNumId w:val="9"/>
  </w:num>
  <w:num w:numId="14" w16cid:durableId="773209770">
    <w:abstractNumId w:val="14"/>
  </w:num>
  <w:num w:numId="15" w16cid:durableId="859320993">
    <w:abstractNumId w:val="26"/>
  </w:num>
  <w:num w:numId="16" w16cid:durableId="1054810340">
    <w:abstractNumId w:val="15"/>
  </w:num>
  <w:num w:numId="17" w16cid:durableId="763762950">
    <w:abstractNumId w:val="11"/>
  </w:num>
  <w:num w:numId="18" w16cid:durableId="994457221">
    <w:abstractNumId w:val="13"/>
  </w:num>
  <w:num w:numId="19" w16cid:durableId="756560188">
    <w:abstractNumId w:val="5"/>
  </w:num>
  <w:num w:numId="20" w16cid:durableId="1476288880">
    <w:abstractNumId w:val="17"/>
  </w:num>
  <w:num w:numId="21" w16cid:durableId="1776633327">
    <w:abstractNumId w:val="8"/>
  </w:num>
  <w:num w:numId="22" w16cid:durableId="1036079243">
    <w:abstractNumId w:val="18"/>
  </w:num>
  <w:num w:numId="23" w16cid:durableId="1509321411">
    <w:abstractNumId w:val="0"/>
  </w:num>
  <w:num w:numId="24" w16cid:durableId="1250820361">
    <w:abstractNumId w:val="22"/>
  </w:num>
  <w:num w:numId="25" w16cid:durableId="1332104647">
    <w:abstractNumId w:val="6"/>
  </w:num>
  <w:num w:numId="26" w16cid:durableId="1992904205">
    <w:abstractNumId w:val="2"/>
  </w:num>
  <w:num w:numId="27" w16cid:durableId="1501193098">
    <w:abstractNumId w:val="23"/>
  </w:num>
  <w:num w:numId="28" w16cid:durableId="185113678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163"/>
    <w:rsid w:val="000167D9"/>
    <w:rsid w:val="00036DF4"/>
    <w:rsid w:val="00047DA4"/>
    <w:rsid w:val="00052554"/>
    <w:rsid w:val="00057398"/>
    <w:rsid w:val="000609E2"/>
    <w:rsid w:val="00071193"/>
    <w:rsid w:val="00083179"/>
    <w:rsid w:val="00085CAA"/>
    <w:rsid w:val="00091A16"/>
    <w:rsid w:val="00093200"/>
    <w:rsid w:val="00096090"/>
    <w:rsid w:val="000B5017"/>
    <w:rsid w:val="000C53D0"/>
    <w:rsid w:val="000F272A"/>
    <w:rsid w:val="001135EE"/>
    <w:rsid w:val="00115A64"/>
    <w:rsid w:val="00117493"/>
    <w:rsid w:val="0012023F"/>
    <w:rsid w:val="001304DA"/>
    <w:rsid w:val="001339D4"/>
    <w:rsid w:val="00163614"/>
    <w:rsid w:val="001729ED"/>
    <w:rsid w:val="00181C4C"/>
    <w:rsid w:val="001838E2"/>
    <w:rsid w:val="0018516F"/>
    <w:rsid w:val="001910AD"/>
    <w:rsid w:val="001A2F45"/>
    <w:rsid w:val="001A4A68"/>
    <w:rsid w:val="001F2F0C"/>
    <w:rsid w:val="002035AE"/>
    <w:rsid w:val="00215022"/>
    <w:rsid w:val="00217AD3"/>
    <w:rsid w:val="00221A5C"/>
    <w:rsid w:val="00222A82"/>
    <w:rsid w:val="00235800"/>
    <w:rsid w:val="002361F9"/>
    <w:rsid w:val="0024497D"/>
    <w:rsid w:val="002503D0"/>
    <w:rsid w:val="00250FD1"/>
    <w:rsid w:val="002624BE"/>
    <w:rsid w:val="002661EC"/>
    <w:rsid w:val="00271D5E"/>
    <w:rsid w:val="002779AB"/>
    <w:rsid w:val="0028298D"/>
    <w:rsid w:val="00286130"/>
    <w:rsid w:val="00286F97"/>
    <w:rsid w:val="002A376F"/>
    <w:rsid w:val="002B637C"/>
    <w:rsid w:val="002B6F74"/>
    <w:rsid w:val="002C284E"/>
    <w:rsid w:val="002C6419"/>
    <w:rsid w:val="002F02A9"/>
    <w:rsid w:val="002F5AA4"/>
    <w:rsid w:val="00321C8E"/>
    <w:rsid w:val="003231D8"/>
    <w:rsid w:val="003303C9"/>
    <w:rsid w:val="00331760"/>
    <w:rsid w:val="003374DB"/>
    <w:rsid w:val="00346558"/>
    <w:rsid w:val="00350981"/>
    <w:rsid w:val="00373E53"/>
    <w:rsid w:val="003963DB"/>
    <w:rsid w:val="003A45BA"/>
    <w:rsid w:val="003A69D5"/>
    <w:rsid w:val="003B4F49"/>
    <w:rsid w:val="003C5E1F"/>
    <w:rsid w:val="003D358F"/>
    <w:rsid w:val="003E4D71"/>
    <w:rsid w:val="003E5F16"/>
    <w:rsid w:val="003F3064"/>
    <w:rsid w:val="003F3098"/>
    <w:rsid w:val="00422055"/>
    <w:rsid w:val="004274E1"/>
    <w:rsid w:val="004355CA"/>
    <w:rsid w:val="00444C8D"/>
    <w:rsid w:val="00447061"/>
    <w:rsid w:val="004471CE"/>
    <w:rsid w:val="00464CD3"/>
    <w:rsid w:val="0046502E"/>
    <w:rsid w:val="004678B4"/>
    <w:rsid w:val="0047572C"/>
    <w:rsid w:val="004870CC"/>
    <w:rsid w:val="004906B1"/>
    <w:rsid w:val="004A7F5F"/>
    <w:rsid w:val="004B275D"/>
    <w:rsid w:val="004B3F8F"/>
    <w:rsid w:val="004C496E"/>
    <w:rsid w:val="004D4358"/>
    <w:rsid w:val="004E104A"/>
    <w:rsid w:val="0051020A"/>
    <w:rsid w:val="00523318"/>
    <w:rsid w:val="00576163"/>
    <w:rsid w:val="005807D3"/>
    <w:rsid w:val="00590474"/>
    <w:rsid w:val="0059189F"/>
    <w:rsid w:val="0059225C"/>
    <w:rsid w:val="005974D3"/>
    <w:rsid w:val="005A7557"/>
    <w:rsid w:val="005D5776"/>
    <w:rsid w:val="005D5B88"/>
    <w:rsid w:val="005D7235"/>
    <w:rsid w:val="005F041D"/>
    <w:rsid w:val="0061602A"/>
    <w:rsid w:val="00625EBE"/>
    <w:rsid w:val="00632F0C"/>
    <w:rsid w:val="00637AF8"/>
    <w:rsid w:val="006403D5"/>
    <w:rsid w:val="0064428C"/>
    <w:rsid w:val="006530BB"/>
    <w:rsid w:val="00654E83"/>
    <w:rsid w:val="00655725"/>
    <w:rsid w:val="0065572D"/>
    <w:rsid w:val="006813CD"/>
    <w:rsid w:val="00683C94"/>
    <w:rsid w:val="00684072"/>
    <w:rsid w:val="006924CD"/>
    <w:rsid w:val="006C20B2"/>
    <w:rsid w:val="006D7678"/>
    <w:rsid w:val="006E1237"/>
    <w:rsid w:val="006E47E9"/>
    <w:rsid w:val="006E4E41"/>
    <w:rsid w:val="006F02A8"/>
    <w:rsid w:val="0070263E"/>
    <w:rsid w:val="007036FD"/>
    <w:rsid w:val="00710B88"/>
    <w:rsid w:val="007409AC"/>
    <w:rsid w:val="00744A7D"/>
    <w:rsid w:val="00761A3E"/>
    <w:rsid w:val="00762953"/>
    <w:rsid w:val="007669D2"/>
    <w:rsid w:val="007827C3"/>
    <w:rsid w:val="00782964"/>
    <w:rsid w:val="00787044"/>
    <w:rsid w:val="007A2E06"/>
    <w:rsid w:val="007A4583"/>
    <w:rsid w:val="007B4128"/>
    <w:rsid w:val="007B41D7"/>
    <w:rsid w:val="007B717C"/>
    <w:rsid w:val="007C0C39"/>
    <w:rsid w:val="007C5401"/>
    <w:rsid w:val="007D2DF5"/>
    <w:rsid w:val="007E0250"/>
    <w:rsid w:val="007E4FF7"/>
    <w:rsid w:val="007E6EDC"/>
    <w:rsid w:val="007F5530"/>
    <w:rsid w:val="008052A1"/>
    <w:rsid w:val="00820332"/>
    <w:rsid w:val="00825BE8"/>
    <w:rsid w:val="00856141"/>
    <w:rsid w:val="008831D1"/>
    <w:rsid w:val="00887AAC"/>
    <w:rsid w:val="00892C4B"/>
    <w:rsid w:val="008A2702"/>
    <w:rsid w:val="008B154E"/>
    <w:rsid w:val="008B2202"/>
    <w:rsid w:val="008B428A"/>
    <w:rsid w:val="008C35D8"/>
    <w:rsid w:val="008E2FC4"/>
    <w:rsid w:val="008F765A"/>
    <w:rsid w:val="0091660B"/>
    <w:rsid w:val="0092241C"/>
    <w:rsid w:val="00935501"/>
    <w:rsid w:val="00937606"/>
    <w:rsid w:val="0094079E"/>
    <w:rsid w:val="00946836"/>
    <w:rsid w:val="009662F7"/>
    <w:rsid w:val="00970DDF"/>
    <w:rsid w:val="00971AEC"/>
    <w:rsid w:val="00976752"/>
    <w:rsid w:val="009778D3"/>
    <w:rsid w:val="009809CF"/>
    <w:rsid w:val="00995115"/>
    <w:rsid w:val="009A444E"/>
    <w:rsid w:val="009A6CBA"/>
    <w:rsid w:val="009B02AB"/>
    <w:rsid w:val="009B046A"/>
    <w:rsid w:val="009B24F6"/>
    <w:rsid w:val="009B3EB4"/>
    <w:rsid w:val="009C2BDB"/>
    <w:rsid w:val="009D26CC"/>
    <w:rsid w:val="009D408E"/>
    <w:rsid w:val="009D54F5"/>
    <w:rsid w:val="009E2A25"/>
    <w:rsid w:val="009F2409"/>
    <w:rsid w:val="009F4FDF"/>
    <w:rsid w:val="009F733B"/>
    <w:rsid w:val="00A04B68"/>
    <w:rsid w:val="00A10EAA"/>
    <w:rsid w:val="00A2533B"/>
    <w:rsid w:val="00A308C3"/>
    <w:rsid w:val="00A32BA0"/>
    <w:rsid w:val="00A3608C"/>
    <w:rsid w:val="00A822AD"/>
    <w:rsid w:val="00A95FA4"/>
    <w:rsid w:val="00AC68AF"/>
    <w:rsid w:val="00AD588B"/>
    <w:rsid w:val="00AF2D9D"/>
    <w:rsid w:val="00B00AB1"/>
    <w:rsid w:val="00B13CC4"/>
    <w:rsid w:val="00B3584B"/>
    <w:rsid w:val="00B373DF"/>
    <w:rsid w:val="00B47EE2"/>
    <w:rsid w:val="00B52366"/>
    <w:rsid w:val="00B5310C"/>
    <w:rsid w:val="00B57EFD"/>
    <w:rsid w:val="00B6614A"/>
    <w:rsid w:val="00B7447A"/>
    <w:rsid w:val="00B806FF"/>
    <w:rsid w:val="00B82BC7"/>
    <w:rsid w:val="00BA6C59"/>
    <w:rsid w:val="00BB5B87"/>
    <w:rsid w:val="00BD1801"/>
    <w:rsid w:val="00BD2660"/>
    <w:rsid w:val="00BD5AA7"/>
    <w:rsid w:val="00BE2048"/>
    <w:rsid w:val="00C00459"/>
    <w:rsid w:val="00C05B9C"/>
    <w:rsid w:val="00C073A1"/>
    <w:rsid w:val="00C276C4"/>
    <w:rsid w:val="00C33392"/>
    <w:rsid w:val="00C42C56"/>
    <w:rsid w:val="00C452B6"/>
    <w:rsid w:val="00C53269"/>
    <w:rsid w:val="00C62881"/>
    <w:rsid w:val="00C72221"/>
    <w:rsid w:val="00C724BE"/>
    <w:rsid w:val="00C81961"/>
    <w:rsid w:val="00C97F2C"/>
    <w:rsid w:val="00CA2D9F"/>
    <w:rsid w:val="00CB3D85"/>
    <w:rsid w:val="00CC0AFA"/>
    <w:rsid w:val="00CC4AC3"/>
    <w:rsid w:val="00CD5625"/>
    <w:rsid w:val="00CE611C"/>
    <w:rsid w:val="00CE7FBE"/>
    <w:rsid w:val="00CF36EC"/>
    <w:rsid w:val="00D02D00"/>
    <w:rsid w:val="00D226F6"/>
    <w:rsid w:val="00D40A1A"/>
    <w:rsid w:val="00D43A05"/>
    <w:rsid w:val="00D538F1"/>
    <w:rsid w:val="00D61FBA"/>
    <w:rsid w:val="00D747A5"/>
    <w:rsid w:val="00D773EB"/>
    <w:rsid w:val="00D81968"/>
    <w:rsid w:val="00D9564D"/>
    <w:rsid w:val="00D95890"/>
    <w:rsid w:val="00D9724E"/>
    <w:rsid w:val="00DA019B"/>
    <w:rsid w:val="00DA4AC6"/>
    <w:rsid w:val="00DB21A3"/>
    <w:rsid w:val="00DC54E8"/>
    <w:rsid w:val="00DD44F2"/>
    <w:rsid w:val="00DE64A1"/>
    <w:rsid w:val="00DF7142"/>
    <w:rsid w:val="00E14BD8"/>
    <w:rsid w:val="00E42673"/>
    <w:rsid w:val="00E44D1E"/>
    <w:rsid w:val="00E50642"/>
    <w:rsid w:val="00E53D3E"/>
    <w:rsid w:val="00E700A0"/>
    <w:rsid w:val="00E707DE"/>
    <w:rsid w:val="00E92CC5"/>
    <w:rsid w:val="00EC3F0F"/>
    <w:rsid w:val="00EC55EB"/>
    <w:rsid w:val="00ED7979"/>
    <w:rsid w:val="00EE6189"/>
    <w:rsid w:val="00EE759C"/>
    <w:rsid w:val="00F07581"/>
    <w:rsid w:val="00F151D7"/>
    <w:rsid w:val="00F17769"/>
    <w:rsid w:val="00F30504"/>
    <w:rsid w:val="00F479D0"/>
    <w:rsid w:val="00F47C21"/>
    <w:rsid w:val="00F543EC"/>
    <w:rsid w:val="00F60A0B"/>
    <w:rsid w:val="00F756A3"/>
    <w:rsid w:val="00F83F2A"/>
    <w:rsid w:val="00F92239"/>
    <w:rsid w:val="00FA698D"/>
    <w:rsid w:val="00FC76A0"/>
    <w:rsid w:val="00FD09B5"/>
    <w:rsid w:val="00FD6312"/>
    <w:rsid w:val="00FF29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73AB2"/>
  <w15:chartTrackingRefBased/>
  <w15:docId w15:val="{63F4AD6A-749B-4285-A880-646F4F4BE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22AD"/>
    <w:pPr>
      <w:spacing w:after="0" w:line="254" w:lineRule="auto"/>
    </w:pPr>
    <w:rPr>
      <w:kern w:val="0"/>
      <w:sz w:val="20"/>
      <w:szCs w:val="20"/>
      <w14:ligatures w14:val="none"/>
    </w:rPr>
  </w:style>
  <w:style w:type="paragraph" w:styleId="berschrift2">
    <w:name w:val="heading 2"/>
    <w:basedOn w:val="Standard"/>
    <w:next w:val="Standard"/>
    <w:link w:val="berschrift2Zchn"/>
    <w:uiPriority w:val="9"/>
    <w:unhideWhenUsed/>
    <w:qFormat/>
    <w:rsid w:val="005D5776"/>
    <w:pPr>
      <w:spacing w:line="240" w:lineRule="auto"/>
      <w:outlineLvl w:val="1"/>
    </w:pPr>
    <w:rPr>
      <w:b/>
      <w:noProof/>
      <w:sz w:val="28"/>
      <w:szCs w:val="28"/>
    </w:rPr>
  </w:style>
  <w:style w:type="paragraph" w:styleId="berschrift3">
    <w:name w:val="heading 3"/>
    <w:basedOn w:val="berschrift2"/>
    <w:next w:val="Standard"/>
    <w:link w:val="berschrift3Zchn"/>
    <w:uiPriority w:val="9"/>
    <w:unhideWhenUsed/>
    <w:qFormat/>
    <w:rsid w:val="00A822AD"/>
    <w:pPr>
      <w:outlineLvl w:val="2"/>
    </w:pPr>
    <w:rPr>
      <w:sz w:val="20"/>
      <w:szCs w:val="20"/>
    </w:rPr>
  </w:style>
  <w:style w:type="paragraph" w:styleId="berschrift4">
    <w:name w:val="heading 4"/>
    <w:basedOn w:val="berschrift3"/>
    <w:next w:val="Standard"/>
    <w:link w:val="berschrift4Zchn"/>
    <w:uiPriority w:val="9"/>
    <w:unhideWhenUsed/>
    <w:qFormat/>
    <w:rsid w:val="005D5776"/>
    <w:pPr>
      <w:outlineLvl w:val="3"/>
    </w:pPr>
    <w:rPr>
      <w:i/>
      <w:iCs/>
      <w:color w:val="327A8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A822AD"/>
    <w:rPr>
      <w:b/>
      <w:noProof/>
      <w:kern w:val="0"/>
      <w:sz w:val="20"/>
      <w:szCs w:val="20"/>
      <w14:ligatures w14:val="none"/>
    </w:rPr>
  </w:style>
  <w:style w:type="paragraph" w:styleId="Untertitel">
    <w:name w:val="Subtitle"/>
    <w:basedOn w:val="Titel"/>
    <w:next w:val="Standard"/>
    <w:link w:val="UntertitelZchn"/>
    <w:uiPriority w:val="11"/>
    <w:qFormat/>
    <w:rsid w:val="00654E83"/>
    <w:pPr>
      <w:keepNext/>
      <w:keepLines/>
      <w:spacing w:before="240" w:line="256" w:lineRule="auto"/>
      <w:outlineLvl w:val="0"/>
    </w:pPr>
    <w:rPr>
      <w:rFonts w:cstheme="minorHAnsi"/>
      <w:color w:val="000000"/>
      <w:sz w:val="36"/>
      <w:szCs w:val="36"/>
      <w:lang w:eastAsia="de-DE"/>
    </w:rPr>
  </w:style>
  <w:style w:type="character" w:customStyle="1" w:styleId="UntertitelZchn">
    <w:name w:val="Untertitel Zchn"/>
    <w:basedOn w:val="Absatz-Standardschriftart"/>
    <w:link w:val="Untertitel"/>
    <w:uiPriority w:val="11"/>
    <w:rsid w:val="00654E83"/>
    <w:rPr>
      <w:rFonts w:cstheme="minorHAnsi"/>
      <w:b/>
      <w:bCs/>
      <w:color w:val="000000"/>
      <w:kern w:val="0"/>
      <w:sz w:val="36"/>
      <w:szCs w:val="36"/>
      <w:lang w:eastAsia="de-DE"/>
      <w14:ligatures w14:val="none"/>
    </w:rPr>
  </w:style>
  <w:style w:type="character" w:customStyle="1" w:styleId="berschrift2Zchn">
    <w:name w:val="Überschrift 2 Zchn"/>
    <w:basedOn w:val="Absatz-Standardschriftart"/>
    <w:link w:val="berschrift2"/>
    <w:uiPriority w:val="9"/>
    <w:rsid w:val="005D5776"/>
    <w:rPr>
      <w:b/>
      <w:noProof/>
      <w:kern w:val="0"/>
      <w:sz w:val="28"/>
      <w:szCs w:val="28"/>
      <w14:ligatures w14:val="none"/>
    </w:rPr>
  </w:style>
  <w:style w:type="paragraph" w:styleId="Titel">
    <w:name w:val="Title"/>
    <w:basedOn w:val="Standard"/>
    <w:next w:val="Standard"/>
    <w:link w:val="TitelZchn"/>
    <w:uiPriority w:val="10"/>
    <w:qFormat/>
    <w:rsid w:val="003231D8"/>
    <w:pPr>
      <w:spacing w:line="240" w:lineRule="auto"/>
    </w:pPr>
    <w:rPr>
      <w:b/>
      <w:bCs/>
      <w:color w:val="327A86"/>
      <w:sz w:val="44"/>
      <w:szCs w:val="44"/>
    </w:rPr>
  </w:style>
  <w:style w:type="character" w:customStyle="1" w:styleId="TitelZchn">
    <w:name w:val="Titel Zchn"/>
    <w:basedOn w:val="Absatz-Standardschriftart"/>
    <w:link w:val="Titel"/>
    <w:uiPriority w:val="10"/>
    <w:rsid w:val="003231D8"/>
    <w:rPr>
      <w:b/>
      <w:bCs/>
      <w:color w:val="327A86"/>
      <w:kern w:val="0"/>
      <w:sz w:val="44"/>
      <w:szCs w:val="44"/>
      <w14:ligatures w14:val="none"/>
    </w:rPr>
  </w:style>
  <w:style w:type="table" w:styleId="Tabellenraster">
    <w:name w:val="Table Grid"/>
    <w:basedOn w:val="NormaleTabelle"/>
    <w:uiPriority w:val="39"/>
    <w:rsid w:val="003303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3303C9"/>
    <w:pPr>
      <w:spacing w:line="240" w:lineRule="auto"/>
    </w:pPr>
    <w:rPr>
      <w:rFonts w:ascii="Calibri" w:hAnsi="Calibri"/>
      <w:szCs w:val="21"/>
    </w:rPr>
  </w:style>
  <w:style w:type="character" w:customStyle="1" w:styleId="NurTextZchn">
    <w:name w:val="Nur Text Zchn"/>
    <w:basedOn w:val="Absatz-Standardschriftart"/>
    <w:link w:val="NurText"/>
    <w:uiPriority w:val="99"/>
    <w:rsid w:val="003303C9"/>
    <w:rPr>
      <w:rFonts w:ascii="Calibri" w:hAnsi="Calibri"/>
      <w:kern w:val="0"/>
      <w:szCs w:val="21"/>
      <w14:ligatures w14:val="none"/>
    </w:rPr>
  </w:style>
  <w:style w:type="character" w:styleId="Kommentarzeichen">
    <w:name w:val="annotation reference"/>
    <w:basedOn w:val="Absatz-Standardschriftart"/>
    <w:uiPriority w:val="99"/>
    <w:semiHidden/>
    <w:unhideWhenUsed/>
    <w:rsid w:val="00215022"/>
    <w:rPr>
      <w:sz w:val="16"/>
      <w:szCs w:val="16"/>
    </w:rPr>
  </w:style>
  <w:style w:type="paragraph" w:styleId="Kommentartext">
    <w:name w:val="annotation text"/>
    <w:basedOn w:val="Standard"/>
    <w:link w:val="KommentartextZchn"/>
    <w:uiPriority w:val="99"/>
    <w:unhideWhenUsed/>
    <w:rsid w:val="00215022"/>
    <w:pPr>
      <w:spacing w:line="240" w:lineRule="auto"/>
    </w:pPr>
  </w:style>
  <w:style w:type="character" w:customStyle="1" w:styleId="KommentartextZchn">
    <w:name w:val="Kommentartext Zchn"/>
    <w:basedOn w:val="Absatz-Standardschriftart"/>
    <w:link w:val="Kommentartext"/>
    <w:uiPriority w:val="99"/>
    <w:rsid w:val="00215022"/>
    <w:rPr>
      <w:kern w:val="0"/>
      <w:sz w:val="20"/>
      <w:szCs w:val="20"/>
      <w14:ligatures w14:val="none"/>
    </w:rPr>
  </w:style>
  <w:style w:type="paragraph" w:styleId="Kommentarthema">
    <w:name w:val="annotation subject"/>
    <w:basedOn w:val="Kommentartext"/>
    <w:next w:val="Kommentartext"/>
    <w:link w:val="KommentarthemaZchn"/>
    <w:uiPriority w:val="99"/>
    <w:semiHidden/>
    <w:unhideWhenUsed/>
    <w:rsid w:val="00215022"/>
    <w:rPr>
      <w:b/>
      <w:bCs/>
    </w:rPr>
  </w:style>
  <w:style w:type="character" w:customStyle="1" w:styleId="KommentarthemaZchn">
    <w:name w:val="Kommentarthema Zchn"/>
    <w:basedOn w:val="KommentartextZchn"/>
    <w:link w:val="Kommentarthema"/>
    <w:uiPriority w:val="99"/>
    <w:semiHidden/>
    <w:rsid w:val="00215022"/>
    <w:rPr>
      <w:b/>
      <w:bCs/>
      <w:kern w:val="0"/>
      <w:sz w:val="20"/>
      <w:szCs w:val="20"/>
      <w14:ligatures w14:val="none"/>
    </w:rPr>
  </w:style>
  <w:style w:type="paragraph" w:styleId="Listenabsatz">
    <w:name w:val="List Paragraph"/>
    <w:basedOn w:val="Standard"/>
    <w:uiPriority w:val="34"/>
    <w:qFormat/>
    <w:rsid w:val="003B4F49"/>
    <w:pPr>
      <w:numPr>
        <w:numId w:val="3"/>
      </w:numPr>
      <w:spacing w:before="40" w:line="240" w:lineRule="auto"/>
      <w:ind w:left="227" w:hanging="227"/>
    </w:pPr>
    <w:rPr>
      <w:color w:val="808080"/>
      <w:sz w:val="18"/>
      <w:szCs w:val="18"/>
    </w:rPr>
  </w:style>
  <w:style w:type="paragraph" w:styleId="Funotentext">
    <w:name w:val="footnote text"/>
    <w:basedOn w:val="Standard"/>
    <w:link w:val="FunotentextZchn"/>
    <w:uiPriority w:val="99"/>
    <w:semiHidden/>
    <w:unhideWhenUsed/>
    <w:rsid w:val="000F272A"/>
    <w:pPr>
      <w:spacing w:line="240" w:lineRule="auto"/>
    </w:pPr>
  </w:style>
  <w:style w:type="character" w:customStyle="1" w:styleId="FunotentextZchn">
    <w:name w:val="Fußnotentext Zchn"/>
    <w:basedOn w:val="Absatz-Standardschriftart"/>
    <w:link w:val="Funotentext"/>
    <w:uiPriority w:val="99"/>
    <w:semiHidden/>
    <w:rsid w:val="000F272A"/>
    <w:rPr>
      <w:kern w:val="0"/>
      <w:sz w:val="20"/>
      <w:szCs w:val="20"/>
      <w14:ligatures w14:val="none"/>
    </w:rPr>
  </w:style>
  <w:style w:type="character" w:styleId="Funotenzeichen">
    <w:name w:val="footnote reference"/>
    <w:basedOn w:val="Absatz-Standardschriftart"/>
    <w:uiPriority w:val="99"/>
    <w:semiHidden/>
    <w:unhideWhenUsed/>
    <w:rsid w:val="000F272A"/>
    <w:rPr>
      <w:vertAlign w:val="superscript"/>
    </w:rPr>
  </w:style>
  <w:style w:type="paragraph" w:styleId="Kopfzeile">
    <w:name w:val="header"/>
    <w:basedOn w:val="Standard"/>
    <w:link w:val="KopfzeileZchn"/>
    <w:uiPriority w:val="99"/>
    <w:unhideWhenUsed/>
    <w:rsid w:val="006403D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403D5"/>
    <w:rPr>
      <w:kern w:val="0"/>
      <w14:ligatures w14:val="none"/>
    </w:rPr>
  </w:style>
  <w:style w:type="paragraph" w:styleId="Fuzeile">
    <w:name w:val="footer"/>
    <w:basedOn w:val="Standard"/>
    <w:link w:val="FuzeileZchn"/>
    <w:uiPriority w:val="99"/>
    <w:unhideWhenUsed/>
    <w:rsid w:val="006403D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403D5"/>
    <w:rPr>
      <w:kern w:val="0"/>
      <w14:ligatures w14:val="none"/>
    </w:rPr>
  </w:style>
  <w:style w:type="paragraph" w:styleId="Zitat">
    <w:name w:val="Quote"/>
    <w:basedOn w:val="Standard"/>
    <w:next w:val="Standard"/>
    <w:link w:val="ZitatZchn"/>
    <w:uiPriority w:val="29"/>
    <w:qFormat/>
    <w:rsid w:val="00654E83"/>
    <w:pPr>
      <w:spacing w:line="276" w:lineRule="auto"/>
      <w:ind w:left="-993"/>
      <w:jc w:val="both"/>
    </w:pPr>
    <w:rPr>
      <w:b/>
      <w:sz w:val="28"/>
      <w:szCs w:val="28"/>
    </w:rPr>
  </w:style>
  <w:style w:type="character" w:customStyle="1" w:styleId="ZitatZchn">
    <w:name w:val="Zitat Zchn"/>
    <w:basedOn w:val="Absatz-Standardschriftart"/>
    <w:link w:val="Zitat"/>
    <w:uiPriority w:val="29"/>
    <w:rsid w:val="00654E83"/>
    <w:rPr>
      <w:b/>
      <w:kern w:val="0"/>
      <w:sz w:val="28"/>
      <w:szCs w:val="28"/>
      <w14:ligatures w14:val="none"/>
    </w:rPr>
  </w:style>
  <w:style w:type="character" w:customStyle="1" w:styleId="berschrift4Zchn">
    <w:name w:val="Überschrift 4 Zchn"/>
    <w:basedOn w:val="Absatz-Standardschriftart"/>
    <w:link w:val="berschrift4"/>
    <w:uiPriority w:val="9"/>
    <w:rsid w:val="005D5776"/>
    <w:rPr>
      <w:b/>
      <w:i/>
      <w:iCs/>
      <w:noProof/>
      <w:color w:val="327A86"/>
      <w:kern w:val="0"/>
      <w:sz w:val="24"/>
      <w:szCs w:val="24"/>
      <w14:ligatures w14:val="none"/>
    </w:rPr>
  </w:style>
  <w:style w:type="paragraph" w:styleId="Aufzhlungszeichen">
    <w:name w:val="List Bullet"/>
    <w:basedOn w:val="Standard"/>
    <w:uiPriority w:val="99"/>
    <w:unhideWhenUsed/>
    <w:rsid w:val="00C42C56"/>
    <w:pPr>
      <w:spacing w:after="160" w:line="259" w:lineRule="auto"/>
      <w:contextualSpacing/>
    </w:pPr>
    <w:rPr>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49353">
      <w:bodyDiv w:val="1"/>
      <w:marLeft w:val="0"/>
      <w:marRight w:val="0"/>
      <w:marTop w:val="0"/>
      <w:marBottom w:val="0"/>
      <w:divBdr>
        <w:top w:val="none" w:sz="0" w:space="0" w:color="auto"/>
        <w:left w:val="none" w:sz="0" w:space="0" w:color="auto"/>
        <w:bottom w:val="none" w:sz="0" w:space="0" w:color="auto"/>
        <w:right w:val="none" w:sz="0" w:space="0" w:color="auto"/>
      </w:divBdr>
    </w:div>
    <w:div w:id="153565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0.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8ED65-1511-4737-A6A2-70A89EE32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.~WRD0001</Template>
  <TotalTime>0</TotalTime>
  <Pages>3</Pages>
  <Words>840</Words>
  <Characters>4882</Characters>
  <Application>Microsoft Office Word</Application>
  <DocSecurity>0</DocSecurity>
  <Lines>85</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Magdalene Mierswa</dc:creator>
  <cp:keywords/>
  <dc:description/>
  <cp:lastModifiedBy>Susanne Prediger</cp:lastModifiedBy>
  <cp:revision>3</cp:revision>
  <cp:lastPrinted>2024-04-14T10:46:00Z</cp:lastPrinted>
  <dcterms:created xsi:type="dcterms:W3CDTF">2024-05-25T11:52:00Z</dcterms:created>
  <dcterms:modified xsi:type="dcterms:W3CDTF">2024-05-25T11:53:00Z</dcterms:modified>
</cp:coreProperties>
</file>