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05527" w14:textId="57629853" w:rsidR="00A822AD" w:rsidRDefault="00A822AD" w:rsidP="00A822AD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37FF85A" wp14:editId="5C3E51F8">
                <wp:simplePos x="0" y="0"/>
                <wp:positionH relativeFrom="column">
                  <wp:posOffset>-675428</wp:posOffset>
                </wp:positionH>
                <wp:positionV relativeFrom="paragraph">
                  <wp:posOffset>-720090</wp:posOffset>
                </wp:positionV>
                <wp:extent cx="7536180" cy="2675467"/>
                <wp:effectExtent l="0" t="0" r="7620" b="0"/>
                <wp:wrapNone/>
                <wp:docPr id="39639438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0" cy="2675467"/>
                          <a:chOff x="-16426" y="2"/>
                          <a:chExt cx="7536180" cy="2675563"/>
                        </a:xfrm>
                      </wpg:grpSpPr>
                      <wps:wsp>
                        <wps:cNvPr id="1664997275" name="Textfeld 1"/>
                        <wps:cNvSpPr txBox="1"/>
                        <wps:spPr>
                          <a:xfrm>
                            <a:off x="-16426" y="2"/>
                            <a:ext cx="7536180" cy="267556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BFA841" w14:textId="77777777" w:rsidR="006403D5" w:rsidRDefault="006403D5" w:rsidP="00AF6B3B">
                              <w:pPr>
                                <w:spacing w:line="360" w:lineRule="auto"/>
                              </w:pPr>
                            </w:p>
                            <w:p w14:paraId="766B52DF" w14:textId="77777777" w:rsidR="006403D5" w:rsidRDefault="006403D5" w:rsidP="00AF6B3B">
                              <w:pPr>
                                <w:spacing w:line="360" w:lineRule="auto"/>
                              </w:pPr>
                            </w:p>
                            <w:p w14:paraId="742F0BCA" w14:textId="77777777" w:rsidR="003231D8" w:rsidRDefault="003231D8" w:rsidP="00A822AD">
                              <w:pPr>
                                <w:pStyle w:val="Titel"/>
                              </w:pPr>
                            </w:p>
                            <w:p w14:paraId="7B9575E3" w14:textId="77777777" w:rsidR="00A822AD" w:rsidRDefault="00A822AD" w:rsidP="00A822AD">
                              <w:pPr>
                                <w:pStyle w:val="Titel"/>
                              </w:pPr>
                            </w:p>
                            <w:p w14:paraId="573A09C3" w14:textId="77777777" w:rsidR="00E53D3E" w:rsidRDefault="00E53D3E" w:rsidP="002F02A9">
                              <w:pPr>
                                <w:pStyle w:val="Titel"/>
                              </w:pPr>
                              <w:r>
                                <w:t xml:space="preserve">Bündeln und Entbündeln </w:t>
                              </w:r>
                            </w:p>
                            <w:p w14:paraId="3A6F7D90" w14:textId="642F25BF" w:rsidR="003231D8" w:rsidRDefault="006403D5" w:rsidP="00A822AD">
                              <w:pPr>
                                <w:pStyle w:val="Untertitel"/>
                              </w:pPr>
                              <w:r w:rsidRPr="00654E83">
                                <w:t xml:space="preserve">Text zum Erklärvideo </w:t>
                              </w:r>
                              <w:bookmarkStart w:id="0" w:name="_Hlk142482312"/>
                              <w:r w:rsidR="00E53D3E">
                                <w:t>N</w:t>
                              </w:r>
                              <w:r w:rsidR="00FC76A0">
                                <w:t>1</w:t>
                              </w:r>
                              <w:r w:rsidR="00E53D3E">
                                <w:t>B</w:t>
                              </w:r>
                            </w:p>
                            <w:p w14:paraId="02DCC8E9" w14:textId="77777777" w:rsidR="0020425C" w:rsidRDefault="003231D8" w:rsidP="0020425C">
                              <w:pPr>
                                <w:pStyle w:val="berschrift2"/>
                              </w:pPr>
                              <w:r w:rsidRPr="003231D8">
                                <w:t xml:space="preserve">Zum Fördermaterial von </w:t>
                              </w:r>
                              <w:r w:rsidR="0020425C">
                                <w:t xml:space="preserve">Corinna Mosandl, Marcus Nührenbörger, </w:t>
                              </w:r>
                              <w:r w:rsidR="0020425C">
                                <w:br/>
                                <w:t>Claudia Ademmer &amp; Anne Tester</w:t>
                              </w:r>
                            </w:p>
                            <w:p w14:paraId="29B7993A" w14:textId="67E50469" w:rsidR="006403D5" w:rsidRDefault="003231D8" w:rsidP="0020425C">
                              <w:pPr>
                                <w:spacing w:before="120"/>
                              </w:pPr>
                              <w:r>
                                <w:t xml:space="preserve">Link zum Fördermaterial und Erklärvideo: </w:t>
                              </w:r>
                              <w:r w:rsidR="004A05B8" w:rsidRPr="004A05B8">
                                <w:t>https://mathe-sicher-koennen.dzlm.de/nz#n1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648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555553" name="Grafik 3" descr="Ein Bild, das Symbol, Grafiken, Screenshot, Logo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581" y="211643"/>
                            <a:ext cx="24085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4365154" name="Grafik 2" descr="Ein Bild, das Symbol, Logo, Schrift, Kreis enthält.&#10;&#10;Automatisch generierte Beschreibu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93581" y="964356"/>
                            <a:ext cx="1454150" cy="84709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386565" name="Grafik 1" descr="Ein Bild, das Screenshot, Text, Schrift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561" y="323382"/>
                            <a:ext cx="297307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FF85A" id="Gruppieren 2" o:spid="_x0000_s1026" style="position:absolute;margin-left:-53.2pt;margin-top:-56.7pt;width:593.4pt;height:210.65pt;z-index:251683840;mso-height-relative:margin" coordorigin="-164" coordsize="75361,267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-164;width:75361;height:26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" fillcolor="#f2f2f2 [3052]" stroked="f" strokeweight=".5pt">
                  <v:textbox inset="18mm">
                    <w:txbxContent>
                      <w:p w14:paraId="71BFA841" w14:textId="77777777" w:rsidR="006403D5" w:rsidRDefault="006403D5" w:rsidP="00AF6B3B">
                        <w:pPr>
                          <w:spacing w:line="360" w:lineRule="auto"/>
                        </w:pPr>
                      </w:p>
                      <w:p w14:paraId="766B52DF" w14:textId="77777777" w:rsidR="006403D5" w:rsidRDefault="006403D5" w:rsidP="00AF6B3B">
                        <w:pPr>
                          <w:spacing w:line="360" w:lineRule="auto"/>
                        </w:pPr>
                      </w:p>
                      <w:p w14:paraId="742F0BCA" w14:textId="77777777" w:rsidR="003231D8" w:rsidRDefault="003231D8" w:rsidP="00A822AD">
                        <w:pPr>
                          <w:pStyle w:val="Titel"/>
                        </w:pPr>
                      </w:p>
                      <w:p w14:paraId="7B9575E3" w14:textId="77777777" w:rsidR="00A822AD" w:rsidRDefault="00A822AD" w:rsidP="00A822AD">
                        <w:pPr>
                          <w:pStyle w:val="Titel"/>
                        </w:pPr>
                      </w:p>
                      <w:p w14:paraId="573A09C3" w14:textId="77777777" w:rsidR="00E53D3E" w:rsidRDefault="00E53D3E" w:rsidP="002F02A9">
                        <w:pPr>
                          <w:pStyle w:val="Titel"/>
                        </w:pPr>
                        <w:r>
                          <w:t xml:space="preserve">Bündeln und Entbündeln </w:t>
                        </w:r>
                      </w:p>
                      <w:p w14:paraId="3A6F7D90" w14:textId="642F25BF" w:rsidR="003231D8" w:rsidRDefault="006403D5" w:rsidP="00A822AD">
                        <w:pPr>
                          <w:pStyle w:val="Untertitel"/>
                        </w:pPr>
                        <w:r w:rsidRPr="00654E83">
                          <w:t xml:space="preserve">Text zum Erklärvideo </w:t>
                        </w:r>
                        <w:bookmarkStart w:id="1" w:name="_Hlk142482312"/>
                        <w:r w:rsidR="00E53D3E">
                          <w:t>N</w:t>
                        </w:r>
                        <w:r w:rsidR="00FC76A0">
                          <w:t>1</w:t>
                        </w:r>
                        <w:r w:rsidR="00E53D3E">
                          <w:t>B</w:t>
                        </w:r>
                      </w:p>
                      <w:p w14:paraId="02DCC8E9" w14:textId="77777777" w:rsidR="0020425C" w:rsidRDefault="003231D8" w:rsidP="0020425C">
                        <w:pPr>
                          <w:pStyle w:val="berschrift2"/>
                        </w:pPr>
                        <w:r w:rsidRPr="003231D8">
                          <w:t xml:space="preserve">Zum Fördermaterial von </w:t>
                        </w:r>
                        <w:r w:rsidR="0020425C">
                          <w:t xml:space="preserve">Corinna Mosandl, Marcus Nührenbörger, </w:t>
                        </w:r>
                        <w:r w:rsidR="0020425C">
                          <w:br/>
                          <w:t>Claudia Ademmer &amp; Anne Tester</w:t>
                        </w:r>
                      </w:p>
                      <w:p w14:paraId="29B7993A" w14:textId="67E50469" w:rsidR="006403D5" w:rsidRDefault="003231D8" w:rsidP="0020425C">
                        <w:pPr>
                          <w:spacing w:before="120"/>
                        </w:pPr>
                        <w:r>
                          <w:t xml:space="preserve">Link zum Fördermaterial und Erklärvideo: </w:t>
                        </w:r>
                        <w:r w:rsidR="004A05B8" w:rsidRPr="004A05B8">
                          <w:t>https://mathe-sicher-koennen.dzlm.de/nz#n1</w:t>
                        </w:r>
                        <w:bookmarkEnd w:id="1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alt="Ein Bild, das Symbol, Grafiken, Screenshot, Logo enthält.&#10;&#10;Automatisch generierte Beschreibung" style="position:absolute;left:43935;top:2116;width:24086;height:55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">
                  <v:imagedata r:id="rId11" o:title="Ein Bild, das Symbol, Grafiken, Screenshot, Logo enthält"/>
                </v:shape>
                <v:shape id="Grafik 2" o:spid="_x0000_s1029" type="#_x0000_t75" alt="Ein Bild, das Symbol, Logo, Schrift, Kreis enthält.&#10;&#10;Automatisch generierte Beschreibung" style="position:absolute;left:43935;top:9643;width:14542;height:8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" adj="3600">
                  <v:imagedata r:id="rId12" o:title="Ein Bild, das Symbol, Logo, Schrift, Kreis enthält"/>
                </v:shape>
                <v:shape id="Grafik 1" o:spid="_x0000_s1030" type="#_x0000_t75" alt="Ein Bild, das Screenshot, Text, Schrift, Grafiken enthält.&#10;&#10;Automatisch generierte Beschreibung" style="position:absolute;left:5575;top:3233;width:29731;height:4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">
                  <v:imagedata r:id="rId13" o:title="Ein Bild, das Screenshot, Text, Schrift, Grafiken enthält"/>
                </v:shape>
              </v:group>
            </w:pict>
          </mc:Fallback>
        </mc:AlternateContent>
      </w:r>
    </w:p>
    <w:p w14:paraId="43ED02ED" w14:textId="2D5059FE" w:rsidR="00A822AD" w:rsidRDefault="009B24F6" w:rsidP="00A822A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2F8132" wp14:editId="2C158DC7">
                <wp:simplePos x="0" y="0"/>
                <wp:positionH relativeFrom="column">
                  <wp:posOffset>3612060</wp:posOffset>
                </wp:positionH>
                <wp:positionV relativeFrom="paragraph">
                  <wp:posOffset>73612</wp:posOffset>
                </wp:positionV>
                <wp:extent cx="1906437" cy="931653"/>
                <wp:effectExtent l="0" t="0" r="0" b="1905"/>
                <wp:wrapNone/>
                <wp:docPr id="194687163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7" cy="93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95957" w14:textId="7FC8099E" w:rsidR="009B24F6" w:rsidRDefault="009B24F6">
                            <w:r w:rsidRPr="004A572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25EE8E" wp14:editId="22BDA56E">
                                  <wp:extent cx="1462855" cy="810883"/>
                                  <wp:effectExtent l="0" t="0" r="4445" b="8890"/>
                                  <wp:docPr id="128016404" name="Grafik 1" descr="Ein Bild, das Design, Screenshot, Schrift, weiß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016404" name="Grafik 1" descr="Ein Bild, das Design, Screenshot, Schrift, weiß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037" cy="84036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2F8132" id="Textfeld 2" o:spid="_x0000_s1031" type="#_x0000_t202" style="position:absolute;margin-left:284.4pt;margin-top:5.8pt;width:150.1pt;height:73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" filled="f" stroked="f">
                <v:textbox>
                  <w:txbxContent>
                    <w:p w14:paraId="23195957" w14:textId="7FC8099E" w:rsidR="009B24F6" w:rsidRDefault="009B24F6">
                      <w:r w:rsidRPr="004A572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825EE8E" wp14:editId="22BDA56E">
                            <wp:extent cx="1462855" cy="810883"/>
                            <wp:effectExtent l="0" t="0" r="4445" b="8890"/>
                            <wp:docPr id="128016404" name="Grafik 1" descr="Ein Bild, das Design, Screenshot, Schrift, weiß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016404" name="Grafik 1" descr="Ein Bild, das Design, Screenshot, Schrift, weiß enthält.&#10;&#10;Automatisch generierte Beschreibu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037" cy="840363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D3B2DC" w14:textId="5CB0BD46" w:rsidR="00A822AD" w:rsidRDefault="00A822AD" w:rsidP="00A822AD"/>
    <w:p w14:paraId="660ADBD7" w14:textId="3E9BF58E" w:rsidR="00A822AD" w:rsidRDefault="00A822AD" w:rsidP="00A822AD"/>
    <w:p w14:paraId="34F476F0" w14:textId="45B4348A" w:rsidR="00A822AD" w:rsidRDefault="00A822AD" w:rsidP="00A822AD"/>
    <w:p w14:paraId="3D3E09D9" w14:textId="467CB0E3" w:rsidR="006403D5" w:rsidRDefault="006403D5" w:rsidP="00A822AD"/>
    <w:p w14:paraId="505FEA1D" w14:textId="01942BDB" w:rsidR="006403D5" w:rsidRDefault="006403D5" w:rsidP="00A822AD"/>
    <w:p w14:paraId="7DAF05DD" w14:textId="7D5C8771" w:rsidR="006403D5" w:rsidRDefault="006403D5" w:rsidP="00A822AD"/>
    <w:p w14:paraId="73BDFC96" w14:textId="5E4448C7" w:rsidR="006403D5" w:rsidRDefault="006403D5" w:rsidP="00A822AD"/>
    <w:p w14:paraId="62DF0684" w14:textId="3D06BD93" w:rsidR="006403D5" w:rsidRDefault="006403D5" w:rsidP="00A822AD"/>
    <w:p w14:paraId="11588634" w14:textId="77777777" w:rsidR="006403D5" w:rsidRDefault="006403D5" w:rsidP="00A822AD"/>
    <w:p w14:paraId="7292A295" w14:textId="77777777" w:rsidR="006403D5" w:rsidRDefault="006403D5" w:rsidP="00A822AD"/>
    <w:p w14:paraId="7F22D66D" w14:textId="77777777" w:rsidR="00820332" w:rsidRDefault="00820332" w:rsidP="00A822AD"/>
    <w:tbl>
      <w:tblPr>
        <w:tblStyle w:val="Tabellenraster"/>
        <w:tblW w:w="5369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973"/>
        <w:gridCol w:w="3261"/>
        <w:gridCol w:w="2670"/>
      </w:tblGrid>
      <w:tr w:rsidR="00A822AD" w14:paraId="37EE0ABB" w14:textId="77777777" w:rsidTr="003B4F49">
        <w:tc>
          <w:tcPr>
            <w:tcW w:w="568" w:type="dxa"/>
          </w:tcPr>
          <w:p w14:paraId="124554C0" w14:textId="49B50E9F" w:rsidR="00A822AD" w:rsidRPr="00EE759C" w:rsidRDefault="00A822AD" w:rsidP="00464CD3">
            <w:pPr>
              <w:pStyle w:val="berschrift3"/>
              <w:rPr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nil"/>
              <w:bottom w:val="single" w:sz="8" w:space="0" w:color="BFBFBF" w:themeColor="background1" w:themeShade="BF"/>
            </w:tcBorders>
          </w:tcPr>
          <w:p w14:paraId="0FA27780" w14:textId="77777777" w:rsidR="002F02A9" w:rsidRDefault="00F756A3" w:rsidP="00464CD3">
            <w:pPr>
              <w:pStyle w:val="berschrift3"/>
            </w:pPr>
            <w:r>
              <w:t xml:space="preserve">Bild und Text im Video </w:t>
            </w:r>
            <w:r w:rsidRPr="002F02A9">
              <w:rPr>
                <w:b w:val="0"/>
                <w:bCs/>
              </w:rPr>
              <w:t>(wichtigste bedeutungsbezogene Satzbaustein</w:t>
            </w:r>
            <w:r>
              <w:t xml:space="preserve"> in fett</w:t>
            </w:r>
            <w:r w:rsidRPr="002F02A9">
              <w:rPr>
                <w:b w:val="0"/>
                <w:bCs/>
              </w:rPr>
              <w:t>)</w:t>
            </w:r>
          </w:p>
          <w:p w14:paraId="4688A159" w14:textId="71947C3C" w:rsidR="00A822AD" w:rsidRPr="00083179" w:rsidRDefault="00A822AD" w:rsidP="00464CD3">
            <w:pPr>
              <w:pStyle w:val="berschrift3"/>
            </w:pPr>
          </w:p>
        </w:tc>
        <w:tc>
          <w:tcPr>
            <w:tcW w:w="2670" w:type="dxa"/>
          </w:tcPr>
          <w:p w14:paraId="02A2BB09" w14:textId="686EF910" w:rsidR="00A822AD" w:rsidRPr="00A822AD" w:rsidRDefault="00A822AD" w:rsidP="0020425C">
            <w:pPr>
              <w:pStyle w:val="berschrift3"/>
              <w:ind w:left="227" w:hanging="227"/>
              <w:rPr>
                <w:color w:val="808080"/>
              </w:rPr>
            </w:pPr>
            <w:r w:rsidRPr="00A822AD">
              <w:rPr>
                <w:color w:val="808080"/>
              </w:rPr>
              <w:t>Hinweise für Lehrkräfte</w:t>
            </w:r>
          </w:p>
        </w:tc>
      </w:tr>
      <w:tr w:rsidR="00F35E92" w14:paraId="4FEB7873" w14:textId="77777777" w:rsidTr="00095AA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6CEF1B44" w14:textId="485FA25C" w:rsidR="00F35E92" w:rsidRPr="00EE759C" w:rsidRDefault="00F35E92" w:rsidP="00464CD3">
            <w:pPr>
              <w:rPr>
                <w:b/>
                <w:bCs/>
                <w:color w:val="D9D9D9" w:themeColor="background1" w:themeShade="D9"/>
              </w:rPr>
            </w:pPr>
            <w:r w:rsidRPr="00EE759C">
              <w:rPr>
                <w:b/>
                <w:bCs/>
                <w:color w:val="D9D9D9" w:themeColor="background1" w:themeShade="D9"/>
              </w:rPr>
              <w:t>0:00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16B5010D" w14:textId="63553C6C" w:rsidR="00F35E92" w:rsidRPr="00F35E92" w:rsidRDefault="00F35E92" w:rsidP="00464CD3">
            <w:pPr>
              <w:rPr>
                <w:b/>
                <w:bCs/>
              </w:rPr>
            </w:pPr>
            <w:r w:rsidRPr="00F35E92">
              <w:rPr>
                <w:b/>
                <w:bCs/>
              </w:rPr>
              <w:t>Zusammenfassung des Videos N1A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38F5FCAE" w14:textId="77777777" w:rsidR="00F35E92" w:rsidRPr="00A822AD" w:rsidRDefault="00F35E92" w:rsidP="0020425C">
            <w:pPr>
              <w:spacing w:line="240" w:lineRule="auto"/>
              <w:ind w:left="227" w:hanging="227"/>
            </w:pPr>
          </w:p>
        </w:tc>
      </w:tr>
      <w:tr w:rsidR="003E09C8" w14:paraId="7FAD374F" w14:textId="77777777" w:rsidTr="00677781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8FFE3B7" w14:textId="77777777" w:rsidR="003E09C8" w:rsidRPr="00EE759C" w:rsidRDefault="003E09C8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0BCFD107" w14:textId="3A74C1C9" w:rsidR="003E09C8" w:rsidRPr="000667A9" w:rsidRDefault="003E09C8" w:rsidP="00464CD3">
            <w:pPr>
              <w:rPr>
                <w:noProof/>
              </w:rPr>
            </w:pPr>
            <w:r w:rsidRPr="009E7614">
              <w:rPr>
                <w:noProof/>
              </w:rPr>
              <w:drawing>
                <wp:inline distT="0" distB="0" distL="0" distR="0" wp14:anchorId="2C3B0BD2" wp14:editId="1209F264">
                  <wp:extent cx="2401200" cy="1262512"/>
                  <wp:effectExtent l="0" t="0" r="0" b="0"/>
                  <wp:docPr id="10186832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68327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26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3E92C299" w14:textId="7981040E" w:rsidR="003E09C8" w:rsidRDefault="003E09C8" w:rsidP="00464CD3">
            <w:r>
              <w:t xml:space="preserve">In unserem Video zum Lesen und Darstellen von Zahlen mit Material haben wir dir gezeigt, </w:t>
            </w:r>
            <w:r w:rsidRPr="00762953">
              <w:rPr>
                <w:color w:val="000000" w:themeColor="text1"/>
              </w:rPr>
              <w:t>dass</w:t>
            </w:r>
            <w:r w:rsidRPr="00762953">
              <w:rPr>
                <w:b/>
                <w:bCs/>
                <w:color w:val="000000" w:themeColor="text1"/>
              </w:rPr>
              <w:t xml:space="preserve"> </w:t>
            </w:r>
            <w:r w:rsidRPr="00677781">
              <w:rPr>
                <w:b/>
                <w:bCs/>
                <w:color w:val="000000" w:themeColor="text1"/>
              </w:rPr>
              <w:t xml:space="preserve">zehn </w:t>
            </w:r>
            <w:proofErr w:type="spellStart"/>
            <w:r w:rsidRPr="00677781">
              <w:rPr>
                <w:b/>
                <w:bCs/>
                <w:color w:val="000000" w:themeColor="text1"/>
              </w:rPr>
              <w:t>Einerwürfel</w:t>
            </w:r>
            <w:proofErr w:type="spellEnd"/>
            <w:r w:rsidRPr="00677781">
              <w:rPr>
                <w:b/>
                <w:bCs/>
                <w:color w:val="000000" w:themeColor="text1"/>
              </w:rPr>
              <w:t xml:space="preserve"> genauso viel</w:t>
            </w:r>
            <w:r w:rsidRPr="00677781">
              <w:rPr>
                <w:b/>
                <w:bCs/>
              </w:rPr>
              <w:t xml:space="preserve"> sind </w:t>
            </w:r>
            <w:r w:rsidRPr="00677781">
              <w:rPr>
                <w:b/>
                <w:bCs/>
                <w:color w:val="000000" w:themeColor="text1"/>
              </w:rPr>
              <w:t>wie eine Zehnerstange</w:t>
            </w:r>
            <w:r w:rsidRPr="00677781">
              <w:rPr>
                <w:b/>
                <w:bCs/>
              </w:rPr>
              <w:t xml:space="preserve">. </w:t>
            </w:r>
            <w:r w:rsidRPr="00677781">
              <w:rPr>
                <w:b/>
                <w:bCs/>
                <w:color w:val="000000" w:themeColor="text1"/>
              </w:rPr>
              <w:t xml:space="preserve">Zehn Zehnerstangen </w:t>
            </w:r>
            <w:r w:rsidRPr="00677781">
              <w:rPr>
                <w:b/>
                <w:bCs/>
              </w:rPr>
              <w:t xml:space="preserve">sind </w:t>
            </w:r>
            <w:r w:rsidRPr="00677781">
              <w:rPr>
                <w:b/>
                <w:bCs/>
                <w:color w:val="000000" w:themeColor="text1"/>
              </w:rPr>
              <w:t>genauso viel wie eine Hunderterplatte</w:t>
            </w:r>
            <w:r w:rsidRPr="00677781">
              <w:t xml:space="preserve"> und </w:t>
            </w:r>
            <w:r w:rsidRPr="00677781">
              <w:rPr>
                <w:b/>
                <w:bCs/>
                <w:color w:val="000000" w:themeColor="text1"/>
              </w:rPr>
              <w:t xml:space="preserve">zehn Hunderterplatten </w:t>
            </w:r>
            <w:r w:rsidRPr="00677781">
              <w:rPr>
                <w:b/>
                <w:bCs/>
              </w:rPr>
              <w:t xml:space="preserve">sind </w:t>
            </w:r>
            <w:r w:rsidRPr="00677781">
              <w:rPr>
                <w:b/>
                <w:bCs/>
                <w:color w:val="000000" w:themeColor="text1"/>
              </w:rPr>
              <w:t>genauso viel</w:t>
            </w:r>
            <w:r w:rsidRPr="00677781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677781">
              <w:rPr>
                <w:b/>
                <w:bCs/>
                <w:color w:val="000000" w:themeColor="text1"/>
              </w:rPr>
              <w:t>wie</w:t>
            </w:r>
            <w:r w:rsidRPr="00677781">
              <w:rPr>
                <w:b/>
                <w:bCs/>
                <w:color w:val="C45911" w:themeColor="accent2" w:themeShade="BF"/>
              </w:rPr>
              <w:t xml:space="preserve"> </w:t>
            </w:r>
            <w:r w:rsidRPr="00677781">
              <w:rPr>
                <w:b/>
                <w:bCs/>
                <w:color w:val="000000" w:themeColor="text1"/>
              </w:rPr>
              <w:t>ein Tausenderwürfel</w:t>
            </w:r>
            <w:r w:rsidRPr="00677781">
              <w:rPr>
                <w:color w:val="000000" w:themeColor="text1"/>
              </w:rPr>
              <w:t>.</w:t>
            </w:r>
          </w:p>
        </w:tc>
        <w:tc>
          <w:tcPr>
            <w:tcW w:w="2670" w:type="dxa"/>
            <w:vMerge w:val="restart"/>
            <w:tcBorders>
              <w:left w:val="single" w:sz="8" w:space="0" w:color="BFBFBF" w:themeColor="background1" w:themeShade="BF"/>
            </w:tcBorders>
          </w:tcPr>
          <w:p w14:paraId="505B50C4" w14:textId="457DFE4F" w:rsidR="003E09C8" w:rsidRPr="003E09C8" w:rsidRDefault="003E09C8" w:rsidP="0020425C">
            <w:pPr>
              <w:pStyle w:val="Listenabsatz"/>
              <w:numPr>
                <w:ilvl w:val="0"/>
                <w:numId w:val="6"/>
              </w:numPr>
              <w:ind w:left="227" w:hanging="227"/>
            </w:pPr>
            <w:r w:rsidRPr="003E09C8">
              <w:t xml:space="preserve">Das Erklärvideo N1A führt das Würfelmaterial ein und veranschaulicht so die Struktur des dezimalen Stellenwertsystems und die Beziehung zwischen </w:t>
            </w:r>
            <w:proofErr w:type="spellStart"/>
            <w:r w:rsidRPr="003E09C8">
              <w:t>Einern</w:t>
            </w:r>
            <w:proofErr w:type="spellEnd"/>
            <w:r w:rsidRPr="003E09C8">
              <w:t>, Zehnern, Hundertern und Tausendern</w:t>
            </w:r>
          </w:p>
          <w:p w14:paraId="1F40453F" w14:textId="687C45C5" w:rsidR="003E09C8" w:rsidRPr="00B7447A" w:rsidRDefault="003E09C8" w:rsidP="0020425C">
            <w:pPr>
              <w:pStyle w:val="Listenabsatz"/>
              <w:numPr>
                <w:ilvl w:val="0"/>
                <w:numId w:val="6"/>
              </w:numPr>
              <w:ind w:left="227" w:hanging="227"/>
              <w:rPr>
                <w:color w:val="000000" w:themeColor="text1"/>
              </w:rPr>
            </w:pPr>
            <w:r w:rsidRPr="003E09C8">
              <w:t>Das Erklärvideos N1B baut darauf auf und verdeutlicht am Würfelmaterial und durch die Vernetzung mit der Stellenwerttafel die Prinzipien des Bündelns und Entbündelns</w:t>
            </w:r>
          </w:p>
        </w:tc>
      </w:tr>
      <w:tr w:rsidR="003E09C8" w14:paraId="7FCF54C0" w14:textId="77777777" w:rsidTr="003B4F49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D8A4DB4" w14:textId="5FF760F6" w:rsidR="003E09C8" w:rsidRPr="00EE759C" w:rsidRDefault="003E09C8" w:rsidP="00464CD3">
            <w:pPr>
              <w:pStyle w:val="berschrift3"/>
              <w:rPr>
                <w:color w:val="D9D9D9" w:themeColor="background1" w:themeShade="D9"/>
              </w:rPr>
            </w:pPr>
            <w:r w:rsidRPr="00EE759C">
              <w:rPr>
                <w:color w:val="D9D9D9" w:themeColor="background1" w:themeShade="D9"/>
              </w:rPr>
              <w:t>0:2</w:t>
            </w:r>
            <w:r>
              <w:rPr>
                <w:color w:val="D9D9D9" w:themeColor="background1" w:themeShade="D9"/>
              </w:rPr>
              <w:t>7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EDF012C" w14:textId="6D1BC90C" w:rsidR="003E09C8" w:rsidRPr="00EE759C" w:rsidRDefault="003E09C8" w:rsidP="00464CD3">
            <w:pPr>
              <w:pStyle w:val="berschrift3"/>
            </w:pPr>
            <w:r>
              <w:t>Aufhänger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3C3CB3ED" w14:textId="77777777" w:rsidR="003E09C8" w:rsidRDefault="003E09C8" w:rsidP="0020425C">
            <w:pPr>
              <w:spacing w:line="240" w:lineRule="auto"/>
              <w:ind w:left="227" w:hanging="227"/>
            </w:pPr>
          </w:p>
        </w:tc>
      </w:tr>
      <w:tr w:rsidR="003E09C8" w14:paraId="2FD61B61" w14:textId="77777777" w:rsidTr="00677781">
        <w:trPr>
          <w:trHeight w:val="2149"/>
        </w:trPr>
        <w:tc>
          <w:tcPr>
            <w:tcW w:w="568" w:type="dxa"/>
            <w:tcBorders>
              <w:right w:val="single" w:sz="18" w:space="0" w:color="327A86"/>
            </w:tcBorders>
          </w:tcPr>
          <w:p w14:paraId="0F2682A4" w14:textId="0582087E" w:rsidR="003E09C8" w:rsidRPr="00EE759C" w:rsidRDefault="003E09C8" w:rsidP="00464CD3">
            <w:pPr>
              <w:pStyle w:val="berschrift3"/>
              <w:rPr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E1E4F3C" w14:textId="745571B1" w:rsidR="003E09C8" w:rsidRPr="00E42673" w:rsidRDefault="003E09C8" w:rsidP="00677781">
            <w:pPr>
              <w:pStyle w:val="berschrift3"/>
            </w:pPr>
            <w:r>
              <w:rPr>
                <w14:ligatures w14:val="standardContextual"/>
              </w:rPr>
              <w:drawing>
                <wp:inline distT="0" distB="0" distL="0" distR="0" wp14:anchorId="4C0B0B27" wp14:editId="6F810E29">
                  <wp:extent cx="2401200" cy="1350989"/>
                  <wp:effectExtent l="0" t="0" r="0" b="1905"/>
                  <wp:docPr id="869882932" name="Grafik 1" descr="Ein Bild, das Cartoon, Animierter Cartoon, Darstellung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882932" name="Grafik 1" descr="Ein Bild, das Cartoon, Animierter Cartoon, Darstellung, Animation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"/>
                          <a:stretch/>
                        </pic:blipFill>
                        <pic:spPr bwMode="auto">
                          <a:xfrm>
                            <a:off x="0" y="0"/>
                            <a:ext cx="2401200" cy="135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5BFF5A25" w14:textId="77777777" w:rsidR="003E09C8" w:rsidRDefault="003E09C8" w:rsidP="00464CD3">
            <w:pPr>
              <w:rPr>
                <w:color w:val="000000" w:themeColor="text1"/>
              </w:rPr>
            </w:pPr>
            <w:r>
              <w:t xml:space="preserve">Tara und Jonas arbeiten heute auch mit dem Würfelmaterial. Wie das Würfelmaterial beim Rechnen helfen kann, </w:t>
            </w:r>
            <w:r w:rsidRPr="006D7678">
              <w:rPr>
                <w:color w:val="000000" w:themeColor="text1"/>
              </w:rPr>
              <w:t>schauen wir uns in diesem Video mal genauer an.</w:t>
            </w:r>
          </w:p>
          <w:p w14:paraId="1754418C" w14:textId="77777777" w:rsidR="003E09C8" w:rsidRDefault="003E09C8" w:rsidP="00464CD3">
            <w:pPr>
              <w:rPr>
                <w:color w:val="000000" w:themeColor="text1"/>
              </w:rPr>
            </w:pPr>
          </w:p>
          <w:p w14:paraId="7E86C349" w14:textId="77777777" w:rsidR="003E09C8" w:rsidRDefault="003E09C8" w:rsidP="00464CD3">
            <w:pPr>
              <w:rPr>
                <w:color w:val="000000" w:themeColor="text1"/>
              </w:rPr>
            </w:pPr>
          </w:p>
          <w:p w14:paraId="6BD2A7B5" w14:textId="016C550E" w:rsidR="003E09C8" w:rsidRDefault="003E09C8" w:rsidP="00464CD3"/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0B78AEC9" w14:textId="1F3BD49D" w:rsidR="003E09C8" w:rsidRDefault="003E09C8" w:rsidP="0020425C">
            <w:pPr>
              <w:spacing w:line="240" w:lineRule="auto"/>
              <w:ind w:left="227" w:hanging="227"/>
            </w:pPr>
          </w:p>
        </w:tc>
      </w:tr>
      <w:tr w:rsidR="00A822AD" w14:paraId="0930585F" w14:textId="77777777" w:rsidTr="006D7678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0ECA3AD" w14:textId="1A6C02D5" w:rsidR="00A822AD" w:rsidRPr="006D7678" w:rsidRDefault="006D7678" w:rsidP="00464CD3">
            <w:pPr>
              <w:rPr>
                <w:b/>
                <w:bCs/>
                <w:color w:val="D9D9D9" w:themeColor="background1" w:themeShade="D9"/>
              </w:rPr>
            </w:pPr>
            <w:r w:rsidRPr="006D7678">
              <w:rPr>
                <w:b/>
                <w:bCs/>
                <w:color w:val="D9D9D9" w:themeColor="background1" w:themeShade="D9"/>
              </w:rPr>
              <w:t>0:36</w:t>
            </w: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48383809" w14:textId="7EB26723" w:rsidR="00A822AD" w:rsidRPr="006D7678" w:rsidRDefault="006D7678" w:rsidP="00464CD3">
            <w:pPr>
              <w:rPr>
                <w:b/>
                <w:bCs/>
              </w:rPr>
            </w:pPr>
            <w:r w:rsidRPr="006D7678">
              <w:rPr>
                <w:b/>
                <w:bCs/>
              </w:rPr>
              <w:t>Bünde</w:t>
            </w:r>
            <w:r w:rsidR="00362275">
              <w:rPr>
                <w:b/>
                <w:bCs/>
              </w:rPr>
              <w:t xml:space="preserve">ln </w:t>
            </w:r>
            <w:r w:rsidR="005D0B22">
              <w:rPr>
                <w:b/>
                <w:bCs/>
              </w:rPr>
              <w:t xml:space="preserve">eines Stellenwertes </w:t>
            </w:r>
            <w:r w:rsidR="00362275">
              <w:rPr>
                <w:b/>
                <w:bCs/>
              </w:rPr>
              <w:t>auf bildlicher und symbolischer Ebene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2FCA912E" w14:textId="77777777" w:rsidR="00A822AD" w:rsidRDefault="00A822AD" w:rsidP="0020425C">
            <w:pPr>
              <w:spacing w:line="240" w:lineRule="auto"/>
              <w:ind w:left="227" w:hanging="227"/>
            </w:pPr>
          </w:p>
        </w:tc>
      </w:tr>
      <w:tr w:rsidR="00A35FCF" w14:paraId="7C4F7C5C" w14:textId="77777777" w:rsidTr="002C6419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E2CCC93" w14:textId="77777777" w:rsidR="00A35FCF" w:rsidRPr="00EE759C" w:rsidRDefault="00A35FC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451B4147" w14:textId="1BA047BC" w:rsidR="00A35FCF" w:rsidRPr="008A2702" w:rsidRDefault="00A35FCF" w:rsidP="00464CD3">
            <w:pPr>
              <w:pStyle w:val="berschrift3"/>
            </w:pPr>
            <w:r>
              <w:rPr>
                <w14:ligatures w14:val="standardContextual"/>
              </w:rPr>
              <w:drawing>
                <wp:inline distT="0" distB="0" distL="0" distR="0" wp14:anchorId="1B11131D" wp14:editId="733B940F">
                  <wp:extent cx="2401200" cy="1340914"/>
                  <wp:effectExtent l="0" t="0" r="0" b="0"/>
                  <wp:docPr id="636629715" name="Grafik 1" descr="Ein Bild, das Text, Rechteck, Screensho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629715" name="Grafik 1" descr="Ein Bild, das Text, Rechteck, Screenshot, Design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4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57B0F526" w14:textId="601A0D96" w:rsidR="00A35FCF" w:rsidRPr="002C6419" w:rsidRDefault="00A35FCF" w:rsidP="00464CD3">
            <w:pPr>
              <w:rPr>
                <w:color w:val="000000" w:themeColor="text1"/>
              </w:rPr>
            </w:pPr>
            <w:r w:rsidRPr="002C6419">
              <w:rPr>
                <w:color w:val="000000" w:themeColor="text1"/>
              </w:rPr>
              <w:t>Tara und Jonas wollen die Aufgabe 162 plus 351</w:t>
            </w:r>
            <w:r w:rsidRPr="002C6419">
              <w:rPr>
                <w:i/>
                <w:iCs/>
                <w:color w:val="000000" w:themeColor="text1"/>
              </w:rPr>
              <w:t xml:space="preserve"> </w:t>
            </w:r>
            <w:r w:rsidRPr="002C6419">
              <w:rPr>
                <w:color w:val="000000" w:themeColor="text1"/>
              </w:rPr>
              <w:t>ausrechnen.</w:t>
            </w:r>
            <w:r>
              <w:rPr>
                <w:color w:val="000000" w:themeColor="text1"/>
              </w:rPr>
              <w:br/>
            </w:r>
            <w:r w:rsidRPr="002C6419">
              <w:rPr>
                <w:color w:val="000000" w:themeColor="text1"/>
              </w:rPr>
              <w:t xml:space="preserve">Tara </w:t>
            </w:r>
            <w:r w:rsidRPr="002C6419">
              <w:rPr>
                <w:bCs/>
                <w:color w:val="000000" w:themeColor="text1"/>
              </w:rPr>
              <w:t xml:space="preserve">legt die erste Zahl, die 162. </w:t>
            </w:r>
            <w:r w:rsidRPr="002C6419">
              <w:rPr>
                <w:color w:val="000000" w:themeColor="text1"/>
              </w:rPr>
              <w:t xml:space="preserve">Sie </w:t>
            </w:r>
            <w:r w:rsidRPr="00677781">
              <w:rPr>
                <w:color w:val="000000" w:themeColor="text1"/>
              </w:rPr>
              <w:t xml:space="preserve">legt eine Hunderterplatte, sechs Zehnerstangen und zwei </w:t>
            </w:r>
            <w:proofErr w:type="spellStart"/>
            <w:r w:rsidRPr="00677781">
              <w:rPr>
                <w:color w:val="000000" w:themeColor="text1"/>
              </w:rPr>
              <w:t>Einerwürfel</w:t>
            </w:r>
            <w:proofErr w:type="spellEnd"/>
            <w:r w:rsidRPr="0067778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br/>
            </w:r>
            <w:r w:rsidRPr="002C6419">
              <w:rPr>
                <w:color w:val="000000" w:themeColor="text1"/>
              </w:rPr>
              <w:t xml:space="preserve">Jonas legt die zweite Zahl, die 351. Er </w:t>
            </w:r>
            <w:r w:rsidRPr="00677781">
              <w:rPr>
                <w:color w:val="000000" w:themeColor="text1"/>
              </w:rPr>
              <w:t xml:space="preserve">legt drei Hunderterplatten, fünf Zehnerstangen und einen </w:t>
            </w:r>
            <w:proofErr w:type="spellStart"/>
            <w:r w:rsidRPr="00677781">
              <w:rPr>
                <w:color w:val="000000" w:themeColor="text1"/>
              </w:rPr>
              <w:t>Einerwürfel</w:t>
            </w:r>
            <w:proofErr w:type="spellEnd"/>
            <w:r w:rsidRPr="00677781">
              <w:rPr>
                <w:color w:val="000000" w:themeColor="text1"/>
              </w:rPr>
              <w:t>.</w:t>
            </w:r>
          </w:p>
        </w:tc>
        <w:tc>
          <w:tcPr>
            <w:tcW w:w="2670" w:type="dxa"/>
            <w:vMerge w:val="restart"/>
            <w:tcBorders>
              <w:left w:val="single" w:sz="8" w:space="0" w:color="BFBFBF" w:themeColor="background1" w:themeShade="BF"/>
            </w:tcBorders>
          </w:tcPr>
          <w:p w14:paraId="055ECE64" w14:textId="6CC24BED" w:rsidR="00A35FCF" w:rsidRDefault="00A35FCF" w:rsidP="0020425C">
            <w:pPr>
              <w:pStyle w:val="Listenabsatz"/>
              <w:numPr>
                <w:ilvl w:val="0"/>
                <w:numId w:val="7"/>
              </w:numPr>
              <w:ind w:left="227" w:hanging="227"/>
            </w:pPr>
            <w:r>
              <w:t>Das Prinzip de</w:t>
            </w:r>
            <w:r w:rsidR="0020425C">
              <w:t>s</w:t>
            </w:r>
            <w:r>
              <w:t xml:space="preserve"> Bündel</w:t>
            </w:r>
            <w:r w:rsidR="0020425C">
              <w:t>ns</w:t>
            </w:r>
            <w:r>
              <w:t xml:space="preserve"> wird hier durch das Würfelmaterial und die Stellenwerttafel sowohl auf bildlicher als auch auf symbolischer Ebene veranschaulicht und miteinander vernetzt</w:t>
            </w:r>
          </w:p>
          <w:p w14:paraId="035430E3" w14:textId="23DE675F" w:rsidR="00403314" w:rsidRDefault="0020425C" w:rsidP="0020425C">
            <w:pPr>
              <w:pStyle w:val="Listenabsatz"/>
              <w:numPr>
                <w:ilvl w:val="0"/>
                <w:numId w:val="7"/>
              </w:numPr>
              <w:ind w:left="227" w:hanging="227"/>
            </w:pPr>
            <w:r>
              <w:t>Um den Sinn zu erläutern, wird durch Addition eine noch nicht gebündelte Zahl eingeführt-</w:t>
            </w:r>
          </w:p>
          <w:p w14:paraId="2116203A" w14:textId="42F9D1B9" w:rsidR="00A35FCF" w:rsidRDefault="00A35FCF" w:rsidP="0020425C">
            <w:pPr>
              <w:pStyle w:val="Listenabsatz"/>
              <w:numPr>
                <w:ilvl w:val="0"/>
                <w:numId w:val="7"/>
              </w:numPr>
              <w:ind w:left="227" w:hanging="227"/>
            </w:pPr>
            <w:r>
              <w:t xml:space="preserve">Sollten </w:t>
            </w:r>
            <w:r w:rsidR="0020425C">
              <w:t>Lernende</w:t>
            </w:r>
            <w:r>
              <w:t xml:space="preserve"> Schwierigkeiten mit der Darstellungs</w:t>
            </w:r>
            <w:r w:rsidR="0020425C">
              <w:softHyphen/>
            </w:r>
            <w:r>
              <w:lastRenderedPageBreak/>
              <w:t>vernetzung von Würfelmaterial und Stellenwerttafel haben, empfiehlt sich ein Rückgriff auf das Erklärvideo und die Aufgaben aus Baustein N1A</w:t>
            </w:r>
          </w:p>
          <w:p w14:paraId="1C963C7C" w14:textId="4BE4F458" w:rsidR="001F2798" w:rsidRDefault="001F2798" w:rsidP="0020425C">
            <w:pPr>
              <w:pStyle w:val="Listenabsatz"/>
              <w:numPr>
                <w:ilvl w:val="0"/>
                <w:numId w:val="7"/>
              </w:numPr>
              <w:ind w:left="227" w:hanging="227"/>
            </w:pPr>
            <w:r>
              <w:t xml:space="preserve">Relevant ist hier, dass die </w:t>
            </w:r>
            <w:r w:rsidR="0020425C">
              <w:t xml:space="preserve">Lernenden </w:t>
            </w:r>
            <w:r>
              <w:t xml:space="preserve">erkennen, weshalb die Zahl nicht abgelesen werden kann, wenn eine 11 an der Zehnerstelle steht. Es lohnt sich das Video an dieser Stelle zu stoppen, um dies mit den </w:t>
            </w:r>
            <w:r w:rsidR="0020425C">
              <w:t xml:space="preserve">Kindern </w:t>
            </w:r>
            <w:r>
              <w:t>zu besprechen. Ggf. muss die Idee der Zehnerbündelung mit einigen</w:t>
            </w:r>
            <w:r w:rsidR="0020425C">
              <w:t xml:space="preserve"> Kindern </w:t>
            </w:r>
            <w:r>
              <w:t>tiefer erarbeitet werden</w:t>
            </w:r>
          </w:p>
          <w:p w14:paraId="3AB9932A" w14:textId="4E18DBC8" w:rsidR="001F2798" w:rsidRDefault="001F2798" w:rsidP="0020425C">
            <w:pPr>
              <w:pStyle w:val="Listenabsatz"/>
              <w:numPr>
                <w:ilvl w:val="0"/>
                <w:numId w:val="7"/>
              </w:numPr>
              <w:ind w:left="227" w:hanging="227"/>
            </w:pPr>
            <w:r>
              <w:t>Dazu passen die MSK-Förderaufgabe 1.1a-c</w:t>
            </w:r>
            <w:r w:rsidR="002C448E">
              <w:t xml:space="preserve"> und 2.1a-c</w:t>
            </w:r>
            <w:r>
              <w:br/>
              <w:t>(aus Baustein N1B)</w:t>
            </w:r>
          </w:p>
        </w:tc>
      </w:tr>
      <w:tr w:rsidR="00A35FCF" w14:paraId="2BE49B69" w14:textId="77777777" w:rsidTr="003F3F3D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BFC4749" w14:textId="77777777" w:rsidR="00A35FCF" w:rsidRPr="00EE759C" w:rsidRDefault="00A35FC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4AD85783" w14:textId="7A618F0C" w:rsidR="00A35FCF" w:rsidRPr="002C6419" w:rsidRDefault="00A35FCF" w:rsidP="00677781">
            <w:pPr>
              <w:ind w:left="1416"/>
              <w:rPr>
                <w:color w:val="000000" w:themeColor="text1"/>
              </w:rPr>
            </w:pPr>
            <w:r>
              <w:t xml:space="preserve">Um die beiden Zahlen 162 und 351 </w:t>
            </w:r>
            <w:r w:rsidRPr="00271D5E">
              <w:rPr>
                <w:b/>
                <w:bCs/>
                <w:color w:val="000000" w:themeColor="text1"/>
              </w:rPr>
              <w:t xml:space="preserve">zusammenzurechnen, </w:t>
            </w:r>
            <w:r w:rsidRPr="00271D5E">
              <w:rPr>
                <w:color w:val="000000" w:themeColor="text1"/>
              </w:rPr>
              <w:t xml:space="preserve">also zu </w:t>
            </w:r>
            <w:r w:rsidRPr="00271D5E">
              <w:rPr>
                <w:b/>
                <w:bCs/>
                <w:color w:val="000000" w:themeColor="text1"/>
              </w:rPr>
              <w:t>addieren</w:t>
            </w:r>
            <w:r w:rsidRPr="00271D5E">
              <w:rPr>
                <w:color w:val="000000" w:themeColor="text1"/>
              </w:rPr>
              <w:t xml:space="preserve">, legen </w:t>
            </w:r>
            <w:r>
              <w:t>Tara und Jonas ihr Würfelmaterial zusammen.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68A20D49" w14:textId="77777777" w:rsidR="00A35FCF" w:rsidRDefault="00A35FCF" w:rsidP="0020425C">
            <w:pPr>
              <w:spacing w:line="240" w:lineRule="auto"/>
              <w:ind w:left="227" w:hanging="227"/>
            </w:pPr>
          </w:p>
        </w:tc>
      </w:tr>
      <w:tr w:rsidR="00A35FCF" w14:paraId="01C4C20F" w14:textId="77777777" w:rsidTr="00E14BD8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DF1884D" w14:textId="77777777" w:rsidR="00A35FCF" w:rsidRPr="00EE759C" w:rsidRDefault="00A35FC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4606DBD9" w14:textId="174AB4C2" w:rsidR="00A35FCF" w:rsidRPr="00AD0458" w:rsidRDefault="00A35FCF" w:rsidP="00464CD3">
            <w:pPr>
              <w:pStyle w:val="berschrift3"/>
            </w:pPr>
            <w:r>
              <w:rPr>
                <w14:ligatures w14:val="standardContextual"/>
              </w:rPr>
              <w:drawing>
                <wp:inline distT="0" distB="0" distL="0" distR="0" wp14:anchorId="7BF4A614" wp14:editId="2209F653">
                  <wp:extent cx="2243016" cy="1344930"/>
                  <wp:effectExtent l="0" t="0" r="5080" b="7620"/>
                  <wp:docPr id="629020852" name="Grafik 2" descr="Ein Bild, das Text, Rechteck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020852" name="Grafik 2" descr="Ein Bild, das Text, Rechteck, Screenshot, Schrift enthält.&#10;&#10;Automatisch generierte Beschreibu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4"/>
                          <a:stretch/>
                        </pic:blipFill>
                        <pic:spPr bwMode="auto">
                          <a:xfrm>
                            <a:off x="0" y="0"/>
                            <a:ext cx="2243016" cy="134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102CE090" w14:textId="57CF0319" w:rsidR="00A35FCF" w:rsidRPr="002C6419" w:rsidRDefault="00A35FCF" w:rsidP="00464CD3">
            <w:pPr>
              <w:rPr>
                <w:color w:val="000000" w:themeColor="text1"/>
              </w:rPr>
            </w:pPr>
            <w:r w:rsidRPr="007D2DF5">
              <w:rPr>
                <w:color w:val="000000" w:themeColor="text1"/>
              </w:rPr>
              <w:t xml:space="preserve">Zwei </w:t>
            </w:r>
            <w:proofErr w:type="spellStart"/>
            <w:r w:rsidRPr="007D2DF5">
              <w:rPr>
                <w:color w:val="000000" w:themeColor="text1"/>
              </w:rPr>
              <w:t>Einerwürfel</w:t>
            </w:r>
            <w:proofErr w:type="spellEnd"/>
            <w:r w:rsidRPr="007D2DF5">
              <w:rPr>
                <w:color w:val="000000" w:themeColor="text1"/>
              </w:rPr>
              <w:t xml:space="preserve"> und ein </w:t>
            </w:r>
            <w:proofErr w:type="spellStart"/>
            <w:r w:rsidRPr="007D2DF5">
              <w:rPr>
                <w:color w:val="000000" w:themeColor="text1"/>
              </w:rPr>
              <w:t>Einerwürfel</w:t>
            </w:r>
            <w:proofErr w:type="spellEnd"/>
            <w:r w:rsidRPr="007D2DF5">
              <w:rPr>
                <w:color w:val="000000" w:themeColor="text1"/>
              </w:rPr>
              <w:t xml:space="preserve"> sind zusammen </w:t>
            </w:r>
            <w:r w:rsidRPr="000417DF">
              <w:rPr>
                <w:color w:val="000000" w:themeColor="text1"/>
              </w:rPr>
              <w:t xml:space="preserve">drei </w:t>
            </w:r>
            <w:proofErr w:type="spellStart"/>
            <w:r w:rsidRPr="000417DF">
              <w:rPr>
                <w:color w:val="000000" w:themeColor="text1"/>
              </w:rPr>
              <w:t>Einerwürfel</w:t>
            </w:r>
            <w:proofErr w:type="spellEnd"/>
            <w:r w:rsidRPr="000417DF">
              <w:rPr>
                <w:color w:val="000000" w:themeColor="text1"/>
              </w:rPr>
              <w:t>, also drei Einer.</w:t>
            </w:r>
            <w:r>
              <w:rPr>
                <w:color w:val="000000" w:themeColor="text1"/>
              </w:rPr>
              <w:t xml:space="preserve"> </w:t>
            </w:r>
            <w:r w:rsidRPr="000417DF">
              <w:rPr>
                <w:color w:val="000000" w:themeColor="text1"/>
              </w:rPr>
              <w:t>Sechs Zehnerstangen und fünf Zehnerstangen sind zusammen elf Zehnerstangen, also elf Zehner</w:t>
            </w:r>
            <w:r w:rsidRPr="007D2DF5">
              <w:rPr>
                <w:color w:val="000000" w:themeColor="text1"/>
              </w:rPr>
              <w:t xml:space="preserve">. Und eine Hunderterplatte und drei Hunderterplatten sind zusammen </w:t>
            </w:r>
            <w:r w:rsidRPr="000417DF">
              <w:rPr>
                <w:color w:val="000000" w:themeColor="text1"/>
              </w:rPr>
              <w:t>vier Hunderterplatten, also vier Hunderter.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24AFA7CA" w14:textId="77777777" w:rsidR="00A35FCF" w:rsidRPr="003B4F49" w:rsidRDefault="00A35FCF" w:rsidP="0020425C">
            <w:pPr>
              <w:spacing w:line="240" w:lineRule="auto"/>
              <w:ind w:left="227" w:hanging="227"/>
            </w:pPr>
          </w:p>
        </w:tc>
      </w:tr>
      <w:tr w:rsidR="00A35FCF" w14:paraId="69F3EAA8" w14:textId="77777777" w:rsidTr="00200095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A442479" w14:textId="77777777" w:rsidR="00A35FCF" w:rsidRPr="00EE759C" w:rsidRDefault="00A35FC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2C4F2DEA" w14:textId="2CC46F9A" w:rsidR="00A35FCF" w:rsidRPr="007D2DF5" w:rsidRDefault="00A35FCF" w:rsidP="00677781">
            <w:pPr>
              <w:ind w:left="1416"/>
              <w:rPr>
                <w:color w:val="000000" w:themeColor="text1"/>
              </w:rPr>
            </w:pPr>
            <w:r>
              <w:t xml:space="preserve">Aber welche Zahl ist das? So können Tara und Jonas die zusammengelegte Zahl, also das Ergebnis von 162 plus 351, noch nicht lesen. Dazu müssen sie die </w:t>
            </w:r>
            <w:r w:rsidRPr="00F35E92">
              <w:rPr>
                <w:color w:val="000000" w:themeColor="text1"/>
              </w:rPr>
              <w:t>elf Zehner</w:t>
            </w:r>
            <w:r w:rsidRPr="00B47EE2">
              <w:rPr>
                <w:color w:val="000000" w:themeColor="text1"/>
              </w:rPr>
              <w:t xml:space="preserve"> </w:t>
            </w:r>
            <w:r>
              <w:t xml:space="preserve">erst noch </w:t>
            </w:r>
            <w:r w:rsidRPr="00B47EE2">
              <w:rPr>
                <w:b/>
                <w:bCs/>
                <w:color w:val="000000" w:themeColor="text1"/>
              </w:rPr>
              <w:t>bündeln</w:t>
            </w:r>
            <w:r>
              <w:t>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74A1457E" w14:textId="77777777" w:rsidR="00A35FCF" w:rsidRPr="003B4F49" w:rsidRDefault="00A35FCF" w:rsidP="0020425C">
            <w:pPr>
              <w:spacing w:line="240" w:lineRule="auto"/>
              <w:ind w:left="227" w:hanging="227"/>
            </w:pPr>
          </w:p>
        </w:tc>
      </w:tr>
      <w:tr w:rsidR="00A35FCF" w14:paraId="706FC50A" w14:textId="77777777" w:rsidTr="00A10EAA">
        <w:trPr>
          <w:trHeight w:val="1769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1B8DE993" w14:textId="77777777" w:rsidR="00A35FCF" w:rsidRPr="00EE759C" w:rsidRDefault="00A35FC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2E46668C" w14:textId="614FF518" w:rsidR="00A35FCF" w:rsidRPr="00AD0458" w:rsidRDefault="00A35FCF" w:rsidP="00464CD3">
            <w:pPr>
              <w:pStyle w:val="berschrift3"/>
            </w:pPr>
            <w:r>
              <w:rPr>
                <w14:ligatures w14:val="standardContextual"/>
              </w:rPr>
              <w:drawing>
                <wp:inline distT="0" distB="0" distL="0" distR="0" wp14:anchorId="23F5FDBB" wp14:editId="5E168C1C">
                  <wp:extent cx="2401200" cy="1355225"/>
                  <wp:effectExtent l="0" t="0" r="0" b="0"/>
                  <wp:docPr id="533098318" name="Grafik 3" descr="Ein Bild, das Text, Screenshot, Rechteck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098318" name="Grafik 3" descr="Ein Bild, das Text, Screenshot, Rechteck, Schrift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5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5DD8E0E6" w14:textId="109B1CBD" w:rsidR="00A35FCF" w:rsidRPr="00F35E92" w:rsidRDefault="00A35FCF" w:rsidP="00464CD3">
            <w:pPr>
              <w:rPr>
                <w:color w:val="000000"/>
              </w:rPr>
            </w:pPr>
            <w:r>
              <w:t xml:space="preserve">Die beiden wissen, dass </w:t>
            </w:r>
            <w:r w:rsidRPr="009662F7">
              <w:rPr>
                <w:b/>
                <w:bCs/>
              </w:rPr>
              <w:t>zehn</w:t>
            </w:r>
            <w:r>
              <w:rPr>
                <w:color w:val="C45911" w:themeColor="accent2" w:themeShade="BF"/>
              </w:rPr>
              <w:t xml:space="preserve"> </w:t>
            </w:r>
            <w:r w:rsidRPr="009662F7">
              <w:rPr>
                <w:b/>
                <w:bCs/>
                <w:color w:val="000000" w:themeColor="text1"/>
              </w:rPr>
              <w:t>Zehnerstangen</w:t>
            </w:r>
            <w:r>
              <w:rPr>
                <w:color w:val="C45911" w:themeColor="accent2" w:themeShade="BF"/>
              </w:rPr>
              <w:t xml:space="preserve"> </w:t>
            </w:r>
            <w:r w:rsidRPr="00F35E92">
              <w:rPr>
                <w:b/>
                <w:bCs/>
                <w:color w:val="000000" w:themeColor="text1"/>
              </w:rPr>
              <w:t xml:space="preserve">genauso viel </w:t>
            </w:r>
            <w:r w:rsidRPr="00F35E92">
              <w:rPr>
                <w:b/>
                <w:bCs/>
              </w:rPr>
              <w:t>sind wie</w:t>
            </w:r>
            <w:r>
              <w:t xml:space="preserve"> </w:t>
            </w:r>
            <w:r w:rsidRPr="009662F7">
              <w:rPr>
                <w:b/>
                <w:bCs/>
                <w:color w:val="000000" w:themeColor="text1"/>
              </w:rPr>
              <w:t>eine Hunderterplatte</w:t>
            </w:r>
            <w:r w:rsidRPr="009662F7">
              <w:rPr>
                <w:color w:val="000000" w:themeColor="text1"/>
              </w:rPr>
              <w:t>.</w:t>
            </w:r>
            <w:r>
              <w:t xml:space="preserve"> Sie können also </w:t>
            </w:r>
            <w:r w:rsidRPr="00F35E92">
              <w:rPr>
                <w:color w:val="000000" w:themeColor="text1"/>
              </w:rPr>
              <w:t>zehn Zehnerstangen in eine Hunderterplatte</w:t>
            </w:r>
            <w:r w:rsidRPr="009662F7">
              <w:rPr>
                <w:b/>
                <w:bCs/>
                <w:color w:val="000000" w:themeColor="text1"/>
              </w:rPr>
              <w:t xml:space="preserve"> </w:t>
            </w:r>
            <w:r w:rsidRPr="00F35E92">
              <w:rPr>
                <w:b/>
                <w:bCs/>
                <w:color w:val="000000" w:themeColor="text1"/>
              </w:rPr>
              <w:t>eintauschen</w:t>
            </w:r>
            <w:r>
              <w:t xml:space="preserve">. Du kannst auch sagen, dass sie </w:t>
            </w:r>
            <w:r w:rsidRPr="00F35E92">
              <w:rPr>
                <w:b/>
                <w:bCs/>
                <w:color w:val="000000"/>
              </w:rPr>
              <w:t>zehn Zehner zu einem Hunderter bündeln</w:t>
            </w:r>
            <w:r w:rsidRPr="00286130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br/>
            </w:r>
            <w:r w:rsidRPr="002B637C">
              <w:rPr>
                <w:color w:val="000000" w:themeColor="text1"/>
              </w:rPr>
              <w:t xml:space="preserve">Jetzt haben Tara </w:t>
            </w:r>
            <w:r w:rsidRPr="000417DF">
              <w:rPr>
                <w:color w:val="000000" w:themeColor="text1"/>
              </w:rPr>
              <w:t>und Jonas fünf Hunderterplatten, also fünf Hunderter,</w:t>
            </w:r>
            <w:r w:rsidRPr="002B637C">
              <w:rPr>
                <w:color w:val="000000" w:themeColor="text1"/>
              </w:rPr>
              <w:t xml:space="preserve"> 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6438C1CD" w14:textId="77777777" w:rsidR="00A35FCF" w:rsidRPr="003B4F49" w:rsidRDefault="00A35FCF" w:rsidP="0020425C">
            <w:pPr>
              <w:spacing w:line="240" w:lineRule="auto"/>
              <w:ind w:left="227" w:hanging="227"/>
            </w:pPr>
          </w:p>
        </w:tc>
      </w:tr>
      <w:tr w:rsidR="00A35FCF" w14:paraId="0170039E" w14:textId="77777777" w:rsidTr="008455A2">
        <w:tc>
          <w:tcPr>
            <w:tcW w:w="568" w:type="dxa"/>
            <w:tcBorders>
              <w:right w:val="single" w:sz="18" w:space="0" w:color="327A86"/>
            </w:tcBorders>
            <w:shd w:val="clear" w:color="auto" w:fill="FFFFFF" w:themeFill="background1"/>
          </w:tcPr>
          <w:p w14:paraId="3AACCC40" w14:textId="77777777" w:rsidR="00A35FCF" w:rsidRDefault="00A35FC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4E4827" w14:textId="2B739C48" w:rsidR="00A35FCF" w:rsidRPr="007827C3" w:rsidRDefault="00A35FCF" w:rsidP="000417DF">
            <w:pPr>
              <w:ind w:left="1416"/>
            </w:pPr>
            <w:r w:rsidRPr="000417DF">
              <w:rPr>
                <w:color w:val="000000" w:themeColor="text1"/>
              </w:rPr>
              <w:t xml:space="preserve">eine Zehnerstange, also einen Zehner und drei </w:t>
            </w:r>
            <w:proofErr w:type="spellStart"/>
            <w:r w:rsidRPr="000417DF">
              <w:rPr>
                <w:color w:val="000000" w:themeColor="text1"/>
              </w:rPr>
              <w:t>Einerwürfel</w:t>
            </w:r>
            <w:proofErr w:type="spellEnd"/>
            <w:r w:rsidRPr="000417DF">
              <w:rPr>
                <w:color w:val="000000" w:themeColor="text1"/>
              </w:rPr>
              <w:t>, also drei Einer.</w:t>
            </w:r>
            <w:r>
              <w:rPr>
                <w:color w:val="000000" w:themeColor="text1"/>
              </w:rPr>
              <w:br/>
            </w:r>
            <w:r>
              <w:t>Das Ergebnis von 162 plus 351 ist also 513.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3C32BC56" w14:textId="77777777" w:rsidR="00A35FCF" w:rsidRPr="003B4F49" w:rsidRDefault="00A35FCF" w:rsidP="0020425C">
            <w:pPr>
              <w:spacing w:line="240" w:lineRule="auto"/>
              <w:ind w:left="227" w:hanging="227"/>
            </w:pPr>
          </w:p>
        </w:tc>
      </w:tr>
      <w:tr w:rsidR="00F35E92" w14:paraId="094183AE" w14:textId="77777777" w:rsidTr="00DD664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1A9F7E7" w14:textId="39B8C565" w:rsidR="00F35E92" w:rsidRPr="00EE759C" w:rsidRDefault="00F35E92" w:rsidP="00464CD3">
            <w:pPr>
              <w:rPr>
                <w:b/>
                <w:bCs/>
                <w:color w:val="D9D9D9" w:themeColor="background1" w:themeShade="D9"/>
              </w:rPr>
            </w:pPr>
            <w:r>
              <w:rPr>
                <w:b/>
                <w:bCs/>
                <w:color w:val="D9D9D9" w:themeColor="background1" w:themeShade="D9"/>
              </w:rPr>
              <w:t>2:21</w:t>
            </w: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27C96634" w14:textId="2569F34F" w:rsidR="00F35E92" w:rsidRPr="00F35E92" w:rsidRDefault="00F35E92" w:rsidP="00464CD3">
            <w:pPr>
              <w:rPr>
                <w:b/>
                <w:bCs/>
                <w:color w:val="000000" w:themeColor="text1"/>
              </w:rPr>
            </w:pPr>
            <w:r w:rsidRPr="00F35E92">
              <w:rPr>
                <w:b/>
                <w:bCs/>
              </w:rPr>
              <w:t xml:space="preserve">Bündeln </w:t>
            </w:r>
            <w:r w:rsidR="005D0B22">
              <w:rPr>
                <w:b/>
                <w:bCs/>
              </w:rPr>
              <w:t xml:space="preserve">mehrerer Stellenwerte </w:t>
            </w:r>
            <w:r w:rsidR="00362275">
              <w:rPr>
                <w:b/>
                <w:bCs/>
              </w:rPr>
              <w:t>auf bildlicher und symbolischer Ebene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7462B187" w14:textId="77777777" w:rsidR="00F35E92" w:rsidRPr="003B4F49" w:rsidRDefault="00F35E92" w:rsidP="0020425C">
            <w:pPr>
              <w:spacing w:line="240" w:lineRule="auto"/>
              <w:ind w:left="227" w:hanging="227"/>
            </w:pPr>
          </w:p>
        </w:tc>
      </w:tr>
      <w:tr w:rsidR="001F2798" w14:paraId="2E929ABA" w14:textId="77777777" w:rsidTr="00DD1161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B0FC456" w14:textId="77777777" w:rsidR="001F2798" w:rsidRDefault="001F2798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2912F02F" w14:textId="74FE0244" w:rsidR="001F2798" w:rsidRPr="00C276C4" w:rsidRDefault="001F2798" w:rsidP="00F35E92">
            <w:pPr>
              <w:ind w:left="1416"/>
              <w:rPr>
                <w:color w:val="000000" w:themeColor="text1"/>
              </w:rPr>
            </w:pPr>
            <w:r w:rsidRPr="00C276C4">
              <w:rPr>
                <w:color w:val="000000" w:themeColor="text1"/>
              </w:rPr>
              <w:t>Ein anderes Beispiel: 685 plus 346. Tara legt die Zahl 685. Jonas legt die Zahl 346.</w:t>
            </w:r>
            <w:r>
              <w:rPr>
                <w:color w:val="000000" w:themeColor="text1"/>
              </w:rPr>
              <w:t xml:space="preserve"> </w:t>
            </w:r>
            <w:r w:rsidRPr="00C276C4">
              <w:rPr>
                <w:color w:val="000000" w:themeColor="text1"/>
              </w:rPr>
              <w:t>Jetzt legen Tara und Jonas ihr Würfelmaterial wieder zusammen.</w:t>
            </w:r>
          </w:p>
        </w:tc>
        <w:tc>
          <w:tcPr>
            <w:tcW w:w="2670" w:type="dxa"/>
            <w:vMerge w:val="restart"/>
            <w:tcBorders>
              <w:left w:val="single" w:sz="8" w:space="0" w:color="BFBFBF" w:themeColor="background1" w:themeShade="BF"/>
            </w:tcBorders>
          </w:tcPr>
          <w:p w14:paraId="17FA1883" w14:textId="4679DBD0" w:rsidR="001F2798" w:rsidRDefault="001F2798" w:rsidP="0020425C">
            <w:pPr>
              <w:pStyle w:val="Listenabsatz"/>
              <w:numPr>
                <w:ilvl w:val="0"/>
                <w:numId w:val="8"/>
              </w:numPr>
              <w:ind w:left="227" w:hanging="227"/>
            </w:pPr>
            <w:r>
              <w:t>Das Prinzip de</w:t>
            </w:r>
            <w:r w:rsidR="0020425C">
              <w:t>s</w:t>
            </w:r>
            <w:r>
              <w:t xml:space="preserve"> Bündel</w:t>
            </w:r>
            <w:r w:rsidR="0020425C">
              <w:t>ns</w:t>
            </w:r>
            <w:r>
              <w:t xml:space="preserve"> wird hier weiter vertieft, indem eine Aufgabe besprochen wird, bei der mehrfach gebündelt werden muss</w:t>
            </w:r>
          </w:p>
          <w:p w14:paraId="4B1171BB" w14:textId="001C1D63" w:rsidR="001F2798" w:rsidRDefault="001F2798" w:rsidP="0020425C">
            <w:pPr>
              <w:pStyle w:val="Listenabsatz"/>
              <w:numPr>
                <w:ilvl w:val="0"/>
                <w:numId w:val="8"/>
              </w:numPr>
              <w:ind w:left="227" w:hanging="227"/>
            </w:pPr>
            <w:r>
              <w:t xml:space="preserve">Auch hier ist es wichtig, dass die </w:t>
            </w:r>
            <w:r w:rsidR="0020425C">
              <w:t>Kinder</w:t>
            </w:r>
            <w:r>
              <w:t xml:space="preserve"> den Zusammenhang zwischen dem gelegten Würfelmaterial und der Stellenwerttafel erkennen und </w:t>
            </w:r>
            <w:r w:rsidR="00403314">
              <w:t>erklären können weshalb die Zahl vor der Bündelung nicht abgelesen werden kann</w:t>
            </w:r>
          </w:p>
          <w:p w14:paraId="5695094C" w14:textId="2D551227" w:rsidR="00403314" w:rsidRPr="003B4F49" w:rsidRDefault="00403314" w:rsidP="0020425C">
            <w:pPr>
              <w:pStyle w:val="Listenabsatz"/>
              <w:numPr>
                <w:ilvl w:val="0"/>
                <w:numId w:val="8"/>
              </w:numPr>
              <w:ind w:left="227" w:hanging="227"/>
            </w:pPr>
            <w:r>
              <w:t>Dazu pass</w:t>
            </w:r>
            <w:r w:rsidR="002C448E">
              <w:t>en</w:t>
            </w:r>
            <w:r>
              <w:t xml:space="preserve"> die MSK-Förderaufgabe</w:t>
            </w:r>
            <w:r w:rsidR="002C448E">
              <w:t>n</w:t>
            </w:r>
            <w:r>
              <w:t xml:space="preserve"> 1.3a</w:t>
            </w:r>
            <w:r w:rsidR="002C448E">
              <w:t xml:space="preserve"> und 2.2a-c</w:t>
            </w:r>
            <w:r>
              <w:t xml:space="preserve"> </w:t>
            </w:r>
            <w:r>
              <w:br/>
              <w:t>(aus Baustein N1B)</w:t>
            </w:r>
          </w:p>
        </w:tc>
      </w:tr>
      <w:tr w:rsidR="001F2798" w14:paraId="7B7C58B0" w14:textId="77777777" w:rsidTr="0051020A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3125AA3" w14:textId="77777777" w:rsidR="001F2798" w:rsidRDefault="001F2798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222C1527" w14:textId="2CA0876D" w:rsidR="001F2798" w:rsidRDefault="001F2798" w:rsidP="00464CD3">
            <w:pPr>
              <w:pStyle w:val="berschrift3"/>
            </w:pPr>
            <w:r>
              <w:rPr>
                <w14:ligatures w14:val="standardContextual"/>
              </w:rPr>
              <w:drawing>
                <wp:inline distT="0" distB="0" distL="0" distR="0" wp14:anchorId="2578380A" wp14:editId="3B3A45D2">
                  <wp:extent cx="2401200" cy="1363399"/>
                  <wp:effectExtent l="0" t="0" r="0" b="8255"/>
                  <wp:docPr id="348802807" name="Grafik 2" descr="Ein Bild, das Text, Rechteck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02807" name="Grafik 2" descr="Ein Bild, das Text, Rechteck, Screenshot, Schrift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6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10344F6A" w14:textId="26AF74BA" w:rsidR="001F2798" w:rsidRPr="00F35E92" w:rsidRDefault="001F2798" w:rsidP="00464CD3">
            <w:pPr>
              <w:rPr>
                <w:color w:val="000000"/>
              </w:rPr>
            </w:pPr>
            <w:r w:rsidRPr="00C276C4">
              <w:rPr>
                <w:color w:val="000000" w:themeColor="text1"/>
              </w:rPr>
              <w:t xml:space="preserve">Zusammen sind </w:t>
            </w:r>
            <w:r w:rsidRPr="000417DF">
              <w:rPr>
                <w:color w:val="000000" w:themeColor="text1"/>
              </w:rPr>
              <w:t xml:space="preserve">es elf </w:t>
            </w:r>
            <w:proofErr w:type="spellStart"/>
            <w:r w:rsidRPr="000417DF">
              <w:rPr>
                <w:color w:val="000000" w:themeColor="text1"/>
              </w:rPr>
              <w:t>Einerwürfel</w:t>
            </w:r>
            <w:proofErr w:type="spellEnd"/>
            <w:r w:rsidRPr="000417DF">
              <w:rPr>
                <w:color w:val="000000" w:themeColor="text1"/>
              </w:rPr>
              <w:t>, also elf Einer. Zwölf Zehnerstangen, also zwölf Zehner. Und neun Hunderterplatten, also neun Hunderter.</w:t>
            </w:r>
            <w:r>
              <w:rPr>
                <w:color w:val="000000" w:themeColor="text1"/>
              </w:rPr>
              <w:br/>
            </w:r>
            <w:r>
              <w:t xml:space="preserve">Wieder können sie die neue Zahl, also das Ergebnis von 685 plus 346, nicht direkt ablesen. Dazu müssen sie erneut </w:t>
            </w:r>
            <w:r w:rsidRPr="00C276C4">
              <w:rPr>
                <w:b/>
                <w:bCs/>
                <w:color w:val="000000" w:themeColor="text1"/>
              </w:rPr>
              <w:t>bündeln</w:t>
            </w:r>
            <w:r>
              <w:t>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41D74B9B" w14:textId="77777777" w:rsidR="001F2798" w:rsidRPr="003B4F49" w:rsidRDefault="001F2798" w:rsidP="0020425C">
            <w:pPr>
              <w:spacing w:line="240" w:lineRule="auto"/>
              <w:ind w:left="227" w:hanging="227"/>
            </w:pPr>
          </w:p>
        </w:tc>
      </w:tr>
      <w:tr w:rsidR="001F2798" w14:paraId="474AED74" w14:textId="77777777" w:rsidTr="00FA5323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36FBCA0" w14:textId="77777777" w:rsidR="001F2798" w:rsidRDefault="001F2798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48675EFB" w14:textId="03A46533" w:rsidR="001F2798" w:rsidRPr="000417DF" w:rsidRDefault="001F2798" w:rsidP="000417DF">
            <w:pPr>
              <w:ind w:left="1416"/>
              <w:rPr>
                <w:color w:val="000000" w:themeColor="text1"/>
              </w:rPr>
            </w:pPr>
            <w:r w:rsidRPr="00C276C4">
              <w:rPr>
                <w:color w:val="000000" w:themeColor="text1"/>
              </w:rPr>
              <w:t xml:space="preserve">Tara und Jonas beginnen mit den </w:t>
            </w:r>
            <w:proofErr w:type="spellStart"/>
            <w:r w:rsidRPr="00C276C4">
              <w:rPr>
                <w:color w:val="000000" w:themeColor="text1"/>
              </w:rPr>
              <w:t>Einern</w:t>
            </w:r>
            <w:proofErr w:type="spellEnd"/>
            <w:r w:rsidRPr="00C276C4">
              <w:rPr>
                <w:color w:val="000000" w:themeColor="text1"/>
              </w:rPr>
              <w:t xml:space="preserve">. Sie können </w:t>
            </w:r>
            <w:r w:rsidRPr="00F35E92">
              <w:rPr>
                <w:b/>
                <w:bCs/>
                <w:color w:val="000000" w:themeColor="text1"/>
              </w:rPr>
              <w:t xml:space="preserve">zehn </w:t>
            </w:r>
            <w:proofErr w:type="spellStart"/>
            <w:r w:rsidRPr="00F35E92">
              <w:rPr>
                <w:b/>
                <w:bCs/>
                <w:color w:val="000000" w:themeColor="text1"/>
              </w:rPr>
              <w:t>Einerwürfel</w:t>
            </w:r>
            <w:proofErr w:type="spellEnd"/>
            <w:r w:rsidRPr="00F35E92">
              <w:rPr>
                <w:b/>
                <w:bCs/>
                <w:color w:val="000000" w:themeColor="text1"/>
              </w:rPr>
              <w:t xml:space="preserve"> in eine Zehnerstange eintauschen</w:t>
            </w:r>
            <w:r w:rsidRPr="00C276C4">
              <w:rPr>
                <w:color w:val="000000" w:themeColor="text1"/>
              </w:rPr>
              <w:t xml:space="preserve">. Sie </w:t>
            </w:r>
            <w:r w:rsidRPr="00F35E92">
              <w:rPr>
                <w:b/>
                <w:bCs/>
                <w:color w:val="000000" w:themeColor="text1"/>
              </w:rPr>
              <w:t>bündeln also zehn Einer zu</w:t>
            </w:r>
            <w:r w:rsidRPr="00C276C4">
              <w:rPr>
                <w:color w:val="000000" w:themeColor="text1"/>
              </w:rPr>
              <w:t xml:space="preserve"> </w:t>
            </w:r>
            <w:r w:rsidRPr="00C276C4">
              <w:rPr>
                <w:b/>
                <w:bCs/>
                <w:color w:val="000000" w:themeColor="text1"/>
              </w:rPr>
              <w:t>einem Zehner</w:t>
            </w:r>
            <w:r w:rsidRPr="00C276C4">
              <w:rPr>
                <w:color w:val="000000" w:themeColor="text1"/>
              </w:rPr>
              <w:t xml:space="preserve">. Aus elf </w:t>
            </w:r>
            <w:proofErr w:type="spellStart"/>
            <w:r w:rsidRPr="00C276C4">
              <w:rPr>
                <w:color w:val="000000" w:themeColor="text1"/>
              </w:rPr>
              <w:t>Einern</w:t>
            </w:r>
            <w:proofErr w:type="spellEnd"/>
            <w:r w:rsidRPr="00C276C4">
              <w:rPr>
                <w:color w:val="000000" w:themeColor="text1"/>
              </w:rPr>
              <w:t xml:space="preserve"> werden also ein Zehner und ein Einer.</w:t>
            </w:r>
            <w:r>
              <w:rPr>
                <w:color w:val="000000" w:themeColor="text1"/>
              </w:rPr>
              <w:br/>
            </w:r>
            <w:r w:rsidRPr="00C276C4">
              <w:rPr>
                <w:color w:val="000000" w:themeColor="text1"/>
              </w:rPr>
              <w:t xml:space="preserve">Jetzt haben sie </w:t>
            </w:r>
            <w:r w:rsidRPr="000417DF">
              <w:rPr>
                <w:color w:val="000000" w:themeColor="text1"/>
              </w:rPr>
              <w:t xml:space="preserve">hier einen </w:t>
            </w:r>
            <w:proofErr w:type="spellStart"/>
            <w:r w:rsidRPr="000417DF">
              <w:rPr>
                <w:color w:val="000000" w:themeColor="text1"/>
              </w:rPr>
              <w:t>Einerwürfel</w:t>
            </w:r>
            <w:proofErr w:type="spellEnd"/>
            <w:r w:rsidRPr="000417DF">
              <w:rPr>
                <w:color w:val="000000" w:themeColor="text1"/>
              </w:rPr>
              <w:t>, also einen Einer und 13 Zehnerstangen, also 13 Zehner. Und neun Hunderterplatten, also neun Hunderter.</w:t>
            </w:r>
            <w:r w:rsidRPr="000417DF">
              <w:rPr>
                <w:color w:val="000000" w:themeColor="text1"/>
              </w:rPr>
              <w:br/>
            </w:r>
            <w:r w:rsidRPr="00976752">
              <w:rPr>
                <w:b/>
                <w:bCs/>
                <w:color w:val="000000" w:themeColor="text1"/>
              </w:rPr>
              <w:t>Zehn Zehnerstangen</w:t>
            </w:r>
            <w:r w:rsidRPr="00976752">
              <w:rPr>
                <w:color w:val="000000" w:themeColor="text1"/>
              </w:rPr>
              <w:t xml:space="preserve"> </w:t>
            </w:r>
            <w:r w:rsidRPr="000417DF">
              <w:rPr>
                <w:b/>
                <w:bCs/>
                <w:color w:val="000000" w:themeColor="text1"/>
              </w:rPr>
              <w:t>tauschen sie in</w:t>
            </w:r>
            <w:r w:rsidRPr="00976752">
              <w:rPr>
                <w:color w:val="000000" w:themeColor="text1"/>
              </w:rPr>
              <w:t xml:space="preserve"> </w:t>
            </w:r>
            <w:r w:rsidRPr="00976752">
              <w:rPr>
                <w:b/>
                <w:bCs/>
                <w:color w:val="000000" w:themeColor="text1"/>
              </w:rPr>
              <w:t>eine Hunderterplatte</w:t>
            </w:r>
            <w:r w:rsidRPr="00976752">
              <w:rPr>
                <w:color w:val="000000" w:themeColor="text1"/>
              </w:rPr>
              <w:t xml:space="preserve"> ein. Es bleiben noch drei einzelne Zehnerstangen übrig.</w:t>
            </w:r>
            <w:r>
              <w:rPr>
                <w:color w:val="000000" w:themeColor="text1"/>
              </w:rPr>
              <w:t xml:space="preserve"> </w:t>
            </w:r>
            <w:r w:rsidRPr="00976752">
              <w:rPr>
                <w:color w:val="000000" w:themeColor="text1"/>
              </w:rPr>
              <w:t xml:space="preserve">Jetzt haben sie hier die </w:t>
            </w:r>
            <w:r w:rsidRPr="000417DF">
              <w:rPr>
                <w:color w:val="000000" w:themeColor="text1"/>
              </w:rPr>
              <w:t>drei Zehnerstangen, also drei Zehner</w:t>
            </w:r>
            <w:r w:rsidRPr="00976752">
              <w:rPr>
                <w:color w:val="000000" w:themeColor="text1"/>
              </w:rPr>
              <w:t xml:space="preserve"> und </w:t>
            </w:r>
            <w:r w:rsidRPr="000417DF">
              <w:rPr>
                <w:color w:val="000000" w:themeColor="text1"/>
              </w:rPr>
              <w:t>zehn Hunderterplatten, also zehn Hunderter.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40B3A843" w14:textId="77777777" w:rsidR="001F2798" w:rsidRPr="003B4F49" w:rsidRDefault="001F2798" w:rsidP="0020425C">
            <w:pPr>
              <w:spacing w:line="240" w:lineRule="auto"/>
              <w:ind w:left="227" w:hanging="227"/>
            </w:pPr>
          </w:p>
        </w:tc>
      </w:tr>
      <w:tr w:rsidR="002624BE" w14:paraId="643758AE" w14:textId="77777777" w:rsidTr="00346558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BD78A1D" w14:textId="77777777" w:rsidR="002624BE" w:rsidRDefault="002624BE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46DA7A83" w14:textId="73534B34" w:rsidR="002624BE" w:rsidRDefault="001A2F45" w:rsidP="00464CD3">
            <w:pPr>
              <w:pStyle w:val="berschrift3"/>
              <w:rPr>
                <w14:ligatures w14:val="standardContextual"/>
              </w:rPr>
            </w:pPr>
            <w:r>
              <w:rPr>
                <w14:ligatures w14:val="standardContextual"/>
              </w:rPr>
              <w:drawing>
                <wp:inline distT="0" distB="0" distL="0" distR="0" wp14:anchorId="0731F665" wp14:editId="49F88516">
                  <wp:extent cx="2401200" cy="1357092"/>
                  <wp:effectExtent l="0" t="0" r="0" b="0"/>
                  <wp:docPr id="1911021136" name="Grafik 4" descr="Ein Bild, das Text, Rechteck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021136" name="Grafik 4" descr="Ein Bild, das Text, Rechteck, Screenshot, Schrift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5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2BA966C4" w14:textId="098D3AEA" w:rsidR="000417DF" w:rsidRPr="000417DF" w:rsidRDefault="000417DF" w:rsidP="000417DF">
            <w:pPr>
              <w:spacing w:line="240" w:lineRule="auto"/>
              <w:rPr>
                <w:color w:val="000000" w:themeColor="text1"/>
              </w:rPr>
            </w:pPr>
            <w:r w:rsidRPr="000417DF">
              <w:rPr>
                <w:b/>
                <w:bCs/>
                <w:color w:val="000000" w:themeColor="text1"/>
              </w:rPr>
              <w:t>Die Hunderterplatten können in einen Tausenderwürfel eintauschen.</w:t>
            </w:r>
            <w:r>
              <w:rPr>
                <w:b/>
                <w:bCs/>
                <w:color w:val="000000" w:themeColor="text1"/>
              </w:rPr>
              <w:br/>
            </w:r>
            <w:r w:rsidRPr="00976752">
              <w:rPr>
                <w:color w:val="000000" w:themeColor="text1"/>
              </w:rPr>
              <w:t xml:space="preserve">Jetzt liegen vor Tara und Jonas </w:t>
            </w:r>
            <w:r w:rsidRPr="000417DF">
              <w:rPr>
                <w:color w:val="000000" w:themeColor="text1"/>
              </w:rPr>
              <w:t xml:space="preserve">ein Tausenderwürfel also ein Tausender, keine Hunderterplatten also null Hunderter, drei Zehnerstangen, also drei Zehner und ein </w:t>
            </w:r>
            <w:proofErr w:type="spellStart"/>
            <w:r w:rsidRPr="000417DF">
              <w:rPr>
                <w:color w:val="000000" w:themeColor="text1"/>
              </w:rPr>
              <w:t>Einerwürfel</w:t>
            </w:r>
            <w:proofErr w:type="spellEnd"/>
            <w:r w:rsidRPr="000417DF">
              <w:rPr>
                <w:color w:val="000000" w:themeColor="text1"/>
              </w:rPr>
              <w:t>, also ein Einer.</w:t>
            </w:r>
          </w:p>
          <w:p w14:paraId="469AD6B8" w14:textId="4833B947" w:rsidR="0018516F" w:rsidRPr="00976752" w:rsidRDefault="0018516F" w:rsidP="000417DF">
            <w:pPr>
              <w:rPr>
                <w:color w:val="000000" w:themeColor="text1"/>
              </w:rPr>
            </w:pP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3D2C3699" w14:textId="77777777" w:rsidR="002624BE" w:rsidRPr="003B4F49" w:rsidRDefault="002624BE" w:rsidP="0020425C">
            <w:pPr>
              <w:spacing w:line="240" w:lineRule="auto"/>
              <w:ind w:left="227" w:hanging="227"/>
            </w:pPr>
          </w:p>
        </w:tc>
      </w:tr>
      <w:tr w:rsidR="000417DF" w14:paraId="22F1B20C" w14:textId="77777777" w:rsidTr="000F0DB8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126196E6" w14:textId="77777777" w:rsidR="000417DF" w:rsidRDefault="000417DF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5EAD7810" w14:textId="0357A78C" w:rsidR="000417DF" w:rsidRPr="00976752" w:rsidRDefault="000417DF" w:rsidP="000417DF">
            <w:pPr>
              <w:ind w:left="1416"/>
              <w:rPr>
                <w:color w:val="000000" w:themeColor="text1"/>
              </w:rPr>
            </w:pPr>
            <w:r w:rsidRPr="00976752">
              <w:rPr>
                <w:color w:val="000000" w:themeColor="text1"/>
              </w:rPr>
              <w:t>Das Ergebnis von 685 plus 346 ist also 1031.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3FE3D867" w14:textId="77777777" w:rsidR="000417DF" w:rsidRPr="003B4F49" w:rsidRDefault="000417DF" w:rsidP="0020425C">
            <w:pPr>
              <w:spacing w:line="240" w:lineRule="auto"/>
              <w:ind w:left="227" w:hanging="227"/>
            </w:pPr>
          </w:p>
        </w:tc>
      </w:tr>
      <w:tr w:rsidR="00362275" w14:paraId="05B9A27B" w14:textId="77777777" w:rsidTr="004B385D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49638175" w14:textId="51429819" w:rsidR="00362275" w:rsidRDefault="00362275" w:rsidP="00464CD3">
            <w:pPr>
              <w:rPr>
                <w:b/>
                <w:bCs/>
                <w:color w:val="D9D9D9" w:themeColor="background1" w:themeShade="D9"/>
              </w:rPr>
            </w:pPr>
            <w:r>
              <w:rPr>
                <w:b/>
                <w:bCs/>
                <w:color w:val="D9D9D9" w:themeColor="background1" w:themeShade="D9"/>
              </w:rPr>
              <w:t>4:08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4D7FB3F5" w14:textId="310D14AF" w:rsidR="00362275" w:rsidRDefault="00362275" w:rsidP="00464CD3">
            <w:r>
              <w:rPr>
                <w:b/>
                <w:bCs/>
              </w:rPr>
              <w:t>Zusammenfassung zum Bündeln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37279CDD" w14:textId="77777777" w:rsidR="00362275" w:rsidRPr="003B4F49" w:rsidRDefault="00362275" w:rsidP="0020425C">
            <w:pPr>
              <w:spacing w:line="240" w:lineRule="auto"/>
              <w:ind w:left="227" w:hanging="227"/>
            </w:pPr>
          </w:p>
        </w:tc>
      </w:tr>
      <w:tr w:rsidR="00A3608C" w14:paraId="285005EC" w14:textId="77777777" w:rsidTr="009B3EB4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EAFD883" w14:textId="77777777" w:rsidR="00A3608C" w:rsidRDefault="00A3608C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6B11F91F" w14:textId="7EB20334" w:rsidR="00E42673" w:rsidRDefault="007669D2" w:rsidP="00464CD3">
            <w:pPr>
              <w:spacing w:line="240" w:lineRule="auto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90BA84F" wp14:editId="7B646959">
                  <wp:extent cx="1685290" cy="955463"/>
                  <wp:effectExtent l="0" t="0" r="0" b="0"/>
                  <wp:docPr id="452386874" name="Grafik 3" descr="Ein Bild, das Animierter Cartoon, Darstellung, Animation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386874" name="Grafik 3" descr="Ein Bild, das Animierter Cartoon, Darstellung, Animation, Clipart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84" cy="9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69D5">
              <w:rPr>
                <w:noProof/>
                <w14:ligatures w14:val="standardContextual"/>
              </w:rPr>
              <w:drawing>
                <wp:inline distT="0" distB="0" distL="0" distR="0" wp14:anchorId="0AB69599" wp14:editId="521AF6F6">
                  <wp:extent cx="668005" cy="948054"/>
                  <wp:effectExtent l="0" t="0" r="0" b="5080"/>
                  <wp:docPr id="39809392" name="Grafik 4" descr="Ein Bild, das Clipar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09392" name="Grafik 4" descr="Ein Bild, das Clipart, Design enthält.&#10;&#10;Automatisch generierte Beschreibu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8" b="1"/>
                          <a:stretch/>
                        </pic:blipFill>
                        <pic:spPr bwMode="auto">
                          <a:xfrm>
                            <a:off x="0" y="0"/>
                            <a:ext cx="704892" cy="1000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8F0AE1" w14:textId="39CE520B" w:rsidR="00A3608C" w:rsidRDefault="00DF7142" w:rsidP="00464CD3">
            <w:r>
              <w:t xml:space="preserve">Wenn Tara und Jonas </w:t>
            </w:r>
            <w:r w:rsidRPr="000417DF">
              <w:rPr>
                <w:b/>
                <w:bCs/>
              </w:rPr>
              <w:t>Zahlen addieren, stellen sie sich also vor, wie sie das Würfelmaterial zusammenlegen und bündeln</w:t>
            </w:r>
            <w:r>
              <w:t>.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29A133E1" w14:textId="7A7E8A3C" w:rsidR="00A3608C" w:rsidRPr="003B4F49" w:rsidRDefault="00403314" w:rsidP="0020425C">
            <w:pPr>
              <w:pStyle w:val="Listenabsatz"/>
              <w:numPr>
                <w:ilvl w:val="0"/>
                <w:numId w:val="9"/>
              </w:numPr>
              <w:ind w:left="227" w:hanging="227"/>
            </w:pPr>
            <w:r>
              <w:t xml:space="preserve">Vertiefend kann hier mit den </w:t>
            </w:r>
            <w:r w:rsidR="0020425C">
              <w:t xml:space="preserve">Kindern </w:t>
            </w:r>
            <w:r>
              <w:t xml:space="preserve">besprochen werden, </w:t>
            </w:r>
            <w:r w:rsidRPr="00403314">
              <w:rPr>
                <w:i/>
                <w:iCs/>
              </w:rPr>
              <w:t>wann</w:t>
            </w:r>
            <w:r>
              <w:t xml:space="preserve"> Zahlen gebündelt werden müssen</w:t>
            </w:r>
          </w:p>
        </w:tc>
      </w:tr>
      <w:tr w:rsidR="00362275" w14:paraId="2BC1EC24" w14:textId="77777777" w:rsidTr="00A103E0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0883C9D" w14:textId="1A2704E9" w:rsidR="00362275" w:rsidRDefault="00362275" w:rsidP="00464CD3">
            <w:pPr>
              <w:rPr>
                <w:b/>
                <w:bCs/>
                <w:color w:val="D9D9D9" w:themeColor="background1" w:themeShade="D9"/>
              </w:rPr>
            </w:pPr>
            <w:r>
              <w:rPr>
                <w:b/>
                <w:bCs/>
                <w:color w:val="D9D9D9" w:themeColor="background1" w:themeShade="D9"/>
              </w:rPr>
              <w:t>4:16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6F251359" w14:textId="05C8DF8D" w:rsidR="00362275" w:rsidRDefault="00362275" w:rsidP="00464CD3">
            <w:r w:rsidRPr="00DF7142">
              <w:rPr>
                <w:b/>
                <w:bCs/>
                <w:noProof/>
                <w14:ligatures w14:val="standardContextual"/>
              </w:rPr>
              <w:t xml:space="preserve">Entbündeln </w:t>
            </w:r>
            <w:r w:rsidR="005D0B22">
              <w:rPr>
                <w:b/>
                <w:bCs/>
                <w:noProof/>
                <w14:ligatures w14:val="standardContextual"/>
              </w:rPr>
              <w:t xml:space="preserve">eines Stellenwertes </w:t>
            </w:r>
            <w:r>
              <w:rPr>
                <w:b/>
                <w:bCs/>
                <w:noProof/>
                <w14:ligatures w14:val="standardContextual"/>
              </w:rPr>
              <w:t>auf bildlicher und symbolischer Ebene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7C6437E9" w14:textId="77777777" w:rsidR="00362275" w:rsidRPr="003B4F49" w:rsidRDefault="00362275" w:rsidP="0020425C">
            <w:pPr>
              <w:spacing w:line="240" w:lineRule="auto"/>
              <w:ind w:left="227" w:hanging="227"/>
            </w:pPr>
          </w:p>
        </w:tc>
      </w:tr>
      <w:tr w:rsidR="00F03022" w14:paraId="10C03A51" w14:textId="77777777" w:rsidTr="00AB12CB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DCC18B0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0860D3BE" w14:textId="728D680E" w:rsidR="00F03022" w:rsidRDefault="00F03022" w:rsidP="000417DF">
            <w:pPr>
              <w:ind w:left="1416"/>
            </w:pPr>
            <w:r>
              <w:t>Schauen wir uns jetzt mal an, wie Tara und Jonas Subtraktionsaufgaben mit dem Material lösen.</w:t>
            </w:r>
          </w:p>
        </w:tc>
        <w:tc>
          <w:tcPr>
            <w:tcW w:w="2670" w:type="dxa"/>
            <w:vMerge w:val="restart"/>
            <w:tcBorders>
              <w:left w:val="single" w:sz="8" w:space="0" w:color="BFBFBF" w:themeColor="background1" w:themeShade="BF"/>
            </w:tcBorders>
          </w:tcPr>
          <w:p w14:paraId="5E88A145" w14:textId="3A9FB58C" w:rsidR="00F03022" w:rsidRDefault="00F03022" w:rsidP="0020425C">
            <w:pPr>
              <w:pStyle w:val="Listenabsatz"/>
              <w:numPr>
                <w:ilvl w:val="0"/>
                <w:numId w:val="9"/>
              </w:numPr>
              <w:ind w:left="227" w:hanging="227"/>
            </w:pPr>
            <w:r>
              <w:t>Wie beim Prinzip des Bündelns wird auch das Prinzip des Entbündelns am Würfelmaterial und der Stellenwerttafel veranschaulicht und miteinander vernetzt</w:t>
            </w:r>
          </w:p>
          <w:p w14:paraId="3E5B72EC" w14:textId="131F6A49" w:rsidR="00F03022" w:rsidRDefault="0020425C" w:rsidP="0020425C">
            <w:pPr>
              <w:pStyle w:val="Listenabsatz"/>
              <w:numPr>
                <w:ilvl w:val="0"/>
                <w:numId w:val="9"/>
              </w:numPr>
              <w:ind w:left="227" w:hanging="227"/>
            </w:pPr>
            <w:r>
              <w:t xml:space="preserve">Lernende </w:t>
            </w:r>
            <w:r w:rsidR="00F03022">
              <w:t>sollten zu diesem Zeitpunkt die Vernetzung von Würfelmaterial und Stellenwerttafel sicher vornehmen können</w:t>
            </w:r>
          </w:p>
          <w:p w14:paraId="5F1E8539" w14:textId="54064EC9" w:rsidR="00F03022" w:rsidRDefault="002C448E" w:rsidP="0020425C">
            <w:pPr>
              <w:pStyle w:val="Listenabsatz"/>
              <w:numPr>
                <w:ilvl w:val="0"/>
                <w:numId w:val="9"/>
              </w:numPr>
              <w:ind w:left="227" w:hanging="227"/>
            </w:pPr>
            <w:r>
              <w:t xml:space="preserve">Auch hier empfiehlt es sich das Video zu stoppen, um mit den </w:t>
            </w:r>
            <w:r w:rsidR="0020425C">
              <w:t xml:space="preserve">Kindern </w:t>
            </w:r>
            <w:r>
              <w:t>zu besprechen, warum die Hunderterplatte eingetauscht werden kann</w:t>
            </w:r>
          </w:p>
          <w:p w14:paraId="05A7C86A" w14:textId="11094891" w:rsidR="002C448E" w:rsidRPr="003B4F49" w:rsidRDefault="002C448E" w:rsidP="0020425C">
            <w:pPr>
              <w:pStyle w:val="Listenabsatz"/>
              <w:numPr>
                <w:ilvl w:val="0"/>
                <w:numId w:val="9"/>
              </w:numPr>
              <w:ind w:left="227" w:hanging="227"/>
            </w:pPr>
            <w:r>
              <w:t>Dazu passt die MSK-Förderaufgabe 1.5 (aus Baustein N1B)</w:t>
            </w:r>
          </w:p>
        </w:tc>
      </w:tr>
      <w:tr w:rsidR="00F03022" w14:paraId="463B7097" w14:textId="77777777" w:rsidTr="00DA4AC6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5E47841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68E63837" w14:textId="01884010" w:rsidR="00F03022" w:rsidRDefault="00F03022" w:rsidP="00464CD3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30E49C7" wp14:editId="7973118C">
                  <wp:extent cx="2401200" cy="1105265"/>
                  <wp:effectExtent l="0" t="0" r="0" b="0"/>
                  <wp:docPr id="1044051631" name="Grafik 1" descr="Ein Bild, das Text, Rechteck, Screensho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051631" name="Grafik 1" descr="Ein Bild, das Text, Rechteck, Screenshot, Design enthält.&#10;&#10;Automatisch generierte Beschreibu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86"/>
                          <a:stretch/>
                        </pic:blipFill>
                        <pic:spPr bwMode="auto">
                          <a:xfrm>
                            <a:off x="0" y="0"/>
                            <a:ext cx="2401200" cy="110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630797AE" w14:textId="6F8E847F" w:rsidR="00F03022" w:rsidRDefault="00F03022" w:rsidP="00464CD3">
            <w:r>
              <w:t>Jonas will die Aufgabe 305 minus 30 mit dem Würfelmaterial lösen. Er legt die Zahl 305.</w:t>
            </w:r>
            <w:r>
              <w:br/>
              <w:t xml:space="preserve">Jetzt muss Jonas </w:t>
            </w:r>
            <w:r w:rsidRPr="000417DF">
              <w:rPr>
                <w:b/>
                <w:bCs/>
              </w:rPr>
              <w:t>von der 305 drei Zehner abziehen</w:t>
            </w:r>
            <w:r>
              <w:t xml:space="preserve">. </w:t>
            </w:r>
            <w:r w:rsidRPr="00976752">
              <w:rPr>
                <w:color w:val="000000" w:themeColor="text1"/>
              </w:rPr>
              <w:t xml:space="preserve">Aber es gibt keine Zehnerstangen. Jonas weiß aber, dass </w:t>
            </w:r>
            <w:r w:rsidRPr="000417DF">
              <w:rPr>
                <w:b/>
                <w:bCs/>
                <w:color w:val="000000" w:themeColor="text1"/>
              </w:rPr>
              <w:t>in jeder Hunderterplatte zehn Zehnerstangen stecken.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3552D829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F03022" w14:paraId="496B0F97" w14:textId="77777777" w:rsidTr="00B8087E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AE7EC9D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6C106280" w14:textId="70AFE91D" w:rsidR="00F03022" w:rsidRDefault="00F03022" w:rsidP="009E7614">
            <w:pPr>
              <w:spacing w:line="240" w:lineRule="auto"/>
              <w:ind w:left="1416"/>
            </w:pPr>
            <w:r w:rsidRPr="00976752">
              <w:rPr>
                <w:color w:val="000000" w:themeColor="text1"/>
              </w:rPr>
              <w:t xml:space="preserve">Darum </w:t>
            </w:r>
            <w:r w:rsidRPr="000417DF">
              <w:rPr>
                <w:b/>
                <w:bCs/>
                <w:color w:val="000000" w:themeColor="text1"/>
              </w:rPr>
              <w:t>tauscht er eine Hunderterplatte gegen zeh</w:t>
            </w:r>
            <w:r w:rsidRPr="00976752">
              <w:rPr>
                <w:b/>
                <w:bCs/>
                <w:color w:val="000000" w:themeColor="text1"/>
              </w:rPr>
              <w:t>n Zehnerstangen</w:t>
            </w:r>
            <w:r w:rsidRPr="00976752">
              <w:rPr>
                <w:color w:val="000000" w:themeColor="text1"/>
              </w:rPr>
              <w:t xml:space="preserve"> ein. Du kannst auch sagen, dass er </w:t>
            </w:r>
            <w:r w:rsidRPr="00976752">
              <w:rPr>
                <w:b/>
                <w:bCs/>
                <w:color w:val="000000" w:themeColor="text1"/>
              </w:rPr>
              <w:t xml:space="preserve">einen </w:t>
            </w:r>
            <w:r w:rsidRPr="000417DF">
              <w:rPr>
                <w:b/>
                <w:bCs/>
                <w:color w:val="000000" w:themeColor="text1"/>
              </w:rPr>
              <w:t>Hunderter in zehn Zehner entbündelt</w:t>
            </w:r>
            <w:r w:rsidRPr="00976752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br/>
            </w:r>
            <w:r w:rsidRPr="00976752">
              <w:rPr>
                <w:color w:val="000000" w:themeColor="text1"/>
              </w:rPr>
              <w:t xml:space="preserve">Jetzt hat er zwei Hunderterplatten, zehn Zehnerstangen und fünf </w:t>
            </w:r>
            <w:proofErr w:type="spellStart"/>
            <w:r w:rsidRPr="00976752">
              <w:rPr>
                <w:color w:val="000000" w:themeColor="text1"/>
              </w:rPr>
              <w:t>Einerwürfel</w:t>
            </w:r>
            <w:proofErr w:type="spellEnd"/>
            <w:r w:rsidRPr="00976752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>
              <w:t>Davon kann er drei Zehnerstangen wegnehmen. Es bleiben sieben Zehnerstangen übrig.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4B9FB838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F03022" w14:paraId="574AC7CA" w14:textId="77777777" w:rsidTr="009B3EB4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199502C1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0497553F" w14:textId="07A344D6" w:rsidR="00F03022" w:rsidRDefault="00F03022" w:rsidP="00464CD3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D947792" wp14:editId="29A3514F">
                  <wp:extent cx="2401200" cy="1355225"/>
                  <wp:effectExtent l="0" t="0" r="0" b="0"/>
                  <wp:docPr id="1855536725" name="Grafik 6" descr="Ein Bild, das Text, Screenshot, Rechteck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536725" name="Grafik 6" descr="Ein Bild, das Text, Screenshot, Rechteck, Schrift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5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6FF58F2" w14:textId="33D70B57" w:rsidR="00F03022" w:rsidRDefault="00F03022" w:rsidP="00464CD3">
            <w:pPr>
              <w:spacing w:line="240" w:lineRule="auto"/>
            </w:pPr>
            <w:r>
              <w:t xml:space="preserve">Insgesamt hat er dann also zwei Hunderterplatten, also zwei Hunderter, sieben Zehnerstangen, also sieben Zehner, und fünf </w:t>
            </w:r>
            <w:proofErr w:type="spellStart"/>
            <w:r>
              <w:t>Einerwürfel</w:t>
            </w:r>
            <w:proofErr w:type="spellEnd"/>
            <w:r>
              <w:t>, also fünf Einer.</w:t>
            </w:r>
          </w:p>
          <w:p w14:paraId="65F4B45B" w14:textId="77777777" w:rsidR="00F03022" w:rsidRDefault="00F03022" w:rsidP="00464CD3">
            <w:r>
              <w:t>Das Ergebnis von 305 minus 30 ist also 275.</w:t>
            </w:r>
          </w:p>
          <w:p w14:paraId="3CAE0F07" w14:textId="5D04039E" w:rsidR="00F03022" w:rsidRDefault="00F03022" w:rsidP="00464CD3"/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7C8361C5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362275" w14:paraId="1A733591" w14:textId="77777777" w:rsidTr="00B350EB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812F6C8" w14:textId="6F764B4D" w:rsidR="00362275" w:rsidRDefault="00362275" w:rsidP="00464CD3">
            <w:pPr>
              <w:rPr>
                <w:b/>
                <w:bCs/>
                <w:color w:val="D9D9D9" w:themeColor="background1" w:themeShade="D9"/>
              </w:rPr>
            </w:pPr>
            <w:r>
              <w:rPr>
                <w:b/>
                <w:bCs/>
                <w:color w:val="D9D9D9" w:themeColor="background1" w:themeShade="D9"/>
              </w:rPr>
              <w:t>5:25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9C2171E" w14:textId="4E4B1E9C" w:rsidR="00362275" w:rsidRDefault="00362275" w:rsidP="00464CD3">
            <w:r w:rsidRPr="00B82BC7">
              <w:rPr>
                <w:b/>
                <w:bCs/>
                <w:noProof/>
                <w14:ligatures w14:val="standardContextual"/>
              </w:rPr>
              <w:t>Entbündeln</w:t>
            </w:r>
            <w:r w:rsidR="005D0B22">
              <w:rPr>
                <w:b/>
                <w:bCs/>
                <w:noProof/>
                <w14:ligatures w14:val="standardContextual"/>
              </w:rPr>
              <w:t xml:space="preserve"> mehrerer Stellenwerte</w:t>
            </w:r>
            <w:r>
              <w:rPr>
                <w:b/>
                <w:bCs/>
                <w:noProof/>
                <w14:ligatures w14:val="standardContextual"/>
              </w:rPr>
              <w:t xml:space="preserve"> auf bildlicher und symbolischer Ebene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75FD88BA" w14:textId="77777777" w:rsidR="00362275" w:rsidRPr="003B4F49" w:rsidRDefault="00362275" w:rsidP="0020425C">
            <w:pPr>
              <w:spacing w:line="240" w:lineRule="auto"/>
              <w:ind w:left="227" w:hanging="227"/>
            </w:pPr>
          </w:p>
        </w:tc>
      </w:tr>
      <w:tr w:rsidR="00F03022" w14:paraId="49CB1BD0" w14:textId="77777777" w:rsidTr="00B82BC7">
        <w:trPr>
          <w:trHeight w:val="160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8502CEA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16D7EEF1" w14:textId="6ECD4A6C" w:rsidR="00F03022" w:rsidRDefault="00F03022" w:rsidP="00464CD3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b/>
                <w:noProof/>
                <w:sz w:val="28"/>
                <w:szCs w:val="28"/>
                <w14:ligatures w14:val="standardContextual"/>
              </w:rPr>
              <w:drawing>
                <wp:inline distT="0" distB="0" distL="0" distR="0" wp14:anchorId="54ACF5DD" wp14:editId="7BEC0C5D">
                  <wp:extent cx="2401200" cy="994865"/>
                  <wp:effectExtent l="0" t="0" r="0" b="0"/>
                  <wp:docPr id="573424740" name="Grafik 6" descr="Ein Bild, das Text, Rechteck, Screenshot, Klebezett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24740" name="Grafik 6" descr="Ein Bild, das Text, Rechteck, Screenshot, Klebezettel enthält.&#10;&#10;Automatisch generierte Beschreibu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51"/>
                          <a:stretch/>
                        </pic:blipFill>
                        <pic:spPr bwMode="auto">
                          <a:xfrm>
                            <a:off x="0" y="0"/>
                            <a:ext cx="2401200" cy="99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74F65689" w14:textId="0887DFFD" w:rsidR="00F03022" w:rsidRDefault="00F03022" w:rsidP="000417DF">
            <w:pPr>
              <w:spacing w:line="240" w:lineRule="auto"/>
            </w:pPr>
            <w:r>
              <w:t>Ein anderes Beispiel. Tara will die Aufgabe 1000 minus 1 mit dem Würfelmaterial lösen. Tara legt die erste Zahl, die 1000, mit Hilfe eines Tausenderwürfels.</w:t>
            </w:r>
            <w:r>
              <w:br/>
              <w:t xml:space="preserve">Tara will </w:t>
            </w:r>
            <w:r w:rsidRPr="000417DF">
              <w:rPr>
                <w:b/>
                <w:bCs/>
              </w:rPr>
              <w:t>von einem Tausender einen Einer abziehen</w:t>
            </w:r>
            <w:r>
              <w:t>. Was muss sie tun?</w:t>
            </w:r>
          </w:p>
        </w:tc>
        <w:tc>
          <w:tcPr>
            <w:tcW w:w="2670" w:type="dxa"/>
            <w:vMerge w:val="restart"/>
            <w:tcBorders>
              <w:left w:val="single" w:sz="8" w:space="0" w:color="BFBFBF" w:themeColor="background1" w:themeShade="BF"/>
            </w:tcBorders>
          </w:tcPr>
          <w:p w14:paraId="2962AE72" w14:textId="393469A2" w:rsidR="00F03022" w:rsidRPr="003B4F49" w:rsidRDefault="002C448E" w:rsidP="0020425C">
            <w:pPr>
              <w:pStyle w:val="Listenabsatz"/>
              <w:numPr>
                <w:ilvl w:val="0"/>
                <w:numId w:val="10"/>
              </w:numPr>
              <w:ind w:left="227" w:hanging="227"/>
            </w:pPr>
            <w:r>
              <w:t xml:space="preserve">Dazu passen die MSK-Förderaufgaben 1.6a-b und 2.3a-b </w:t>
            </w:r>
            <w:r>
              <w:br/>
              <w:t>(aus Baustein N1B)</w:t>
            </w:r>
          </w:p>
        </w:tc>
      </w:tr>
      <w:tr w:rsidR="00F03022" w14:paraId="603E47B8" w14:textId="77777777" w:rsidTr="00D6497B">
        <w:trPr>
          <w:trHeight w:val="160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3F06200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30C3C337" w14:textId="2FA2471B" w:rsidR="00F03022" w:rsidRDefault="00F03022" w:rsidP="000417DF">
            <w:pPr>
              <w:spacing w:line="240" w:lineRule="auto"/>
              <w:ind w:left="1416"/>
            </w:pPr>
            <w:r>
              <w:t xml:space="preserve">Es gibt keine einzelnen </w:t>
            </w:r>
            <w:proofErr w:type="spellStart"/>
            <w:r>
              <w:t>Einerwürfel</w:t>
            </w:r>
            <w:proofErr w:type="spellEnd"/>
            <w:r>
              <w:t>, aber auch keine einzelnen Zehnerstangen oder Hunderterplatten.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6124EA52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F03022" w14:paraId="6D80FF66" w14:textId="77777777" w:rsidTr="00775C4D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AC955F6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10BEE1FC" w14:textId="084A5FF7" w:rsidR="00F03022" w:rsidRPr="00976752" w:rsidRDefault="00F03022" w:rsidP="009E7614">
            <w:pPr>
              <w:ind w:left="1416"/>
              <w:rPr>
                <w:color w:val="000000" w:themeColor="text1"/>
              </w:rPr>
            </w:pPr>
            <w:r w:rsidRPr="00976752">
              <w:rPr>
                <w:color w:val="000000" w:themeColor="text1"/>
              </w:rPr>
              <w:t xml:space="preserve">Sie weiß aber, </w:t>
            </w:r>
            <w:r w:rsidRPr="000417DF">
              <w:rPr>
                <w:b/>
                <w:bCs/>
                <w:color w:val="000000" w:themeColor="text1"/>
              </w:rPr>
              <w:t>in jedem Tausenderwürfel stecken</w:t>
            </w:r>
            <w:r w:rsidRPr="00976752">
              <w:rPr>
                <w:color w:val="000000" w:themeColor="text1"/>
              </w:rPr>
              <w:t xml:space="preserve"> </w:t>
            </w:r>
            <w:r w:rsidRPr="00976752">
              <w:rPr>
                <w:b/>
                <w:bCs/>
                <w:color w:val="000000" w:themeColor="text1"/>
              </w:rPr>
              <w:t>zehn Hunderterplatten</w:t>
            </w:r>
            <w:r w:rsidRPr="00976752">
              <w:rPr>
                <w:color w:val="000000" w:themeColor="text1"/>
              </w:rPr>
              <w:t xml:space="preserve">. Sie </w:t>
            </w:r>
            <w:r w:rsidRPr="000417DF">
              <w:rPr>
                <w:b/>
                <w:bCs/>
                <w:color w:val="000000" w:themeColor="text1"/>
              </w:rPr>
              <w:t>tauscht also den einen Tausenderwürfel gegen zehn Hunderterplatten ein</w:t>
            </w:r>
            <w:r w:rsidRPr="00976752">
              <w:rPr>
                <w:color w:val="000000" w:themeColor="text1"/>
              </w:rPr>
              <w:t xml:space="preserve">. Es gibt dann aber immer noch keine </w:t>
            </w:r>
            <w:proofErr w:type="spellStart"/>
            <w:r w:rsidRPr="00976752">
              <w:rPr>
                <w:color w:val="000000" w:themeColor="text1"/>
              </w:rPr>
              <w:t>Einerwürfel</w:t>
            </w:r>
            <w:proofErr w:type="spellEnd"/>
            <w:r w:rsidRPr="00976752">
              <w:rPr>
                <w:color w:val="000000" w:themeColor="text1"/>
              </w:rPr>
              <w:t xml:space="preserve">. Also </w:t>
            </w:r>
            <w:r w:rsidRPr="009E7614">
              <w:rPr>
                <w:b/>
                <w:bCs/>
                <w:color w:val="000000" w:themeColor="text1"/>
              </w:rPr>
              <w:t xml:space="preserve">tauscht </w:t>
            </w:r>
            <w:r w:rsidRPr="00976752">
              <w:rPr>
                <w:color w:val="000000" w:themeColor="text1"/>
              </w:rPr>
              <w:t>sie weiter ein</w:t>
            </w:r>
            <w:r>
              <w:rPr>
                <w:color w:val="000000" w:themeColor="text1"/>
              </w:rPr>
              <w:t>.</w:t>
            </w:r>
            <w:r w:rsidRPr="00976752">
              <w:rPr>
                <w:color w:val="000000" w:themeColor="text1"/>
              </w:rPr>
              <w:t xml:space="preserve"> </w:t>
            </w:r>
            <w:r w:rsidRPr="009E7614">
              <w:rPr>
                <w:b/>
                <w:color w:val="000000" w:themeColor="text1"/>
              </w:rPr>
              <w:t>E</w:t>
            </w:r>
            <w:r w:rsidRPr="00976752">
              <w:rPr>
                <w:b/>
                <w:bCs/>
                <w:color w:val="000000" w:themeColor="text1"/>
              </w:rPr>
              <w:t>ine Hunderterplatte</w:t>
            </w:r>
            <w:r w:rsidRPr="00976752">
              <w:rPr>
                <w:color w:val="000000" w:themeColor="text1"/>
              </w:rPr>
              <w:t xml:space="preserve"> </w:t>
            </w:r>
            <w:r w:rsidRPr="009E7614">
              <w:rPr>
                <w:b/>
                <w:bCs/>
                <w:color w:val="000000" w:themeColor="text1"/>
              </w:rPr>
              <w:t>tauscht sie gegen zehn</w:t>
            </w:r>
            <w:r w:rsidRPr="00976752">
              <w:rPr>
                <w:b/>
                <w:bCs/>
                <w:color w:val="000000" w:themeColor="text1"/>
              </w:rPr>
              <w:t xml:space="preserve"> Zehnerstangen</w:t>
            </w:r>
            <w:r w:rsidRPr="00976752">
              <w:rPr>
                <w:color w:val="000000" w:themeColor="text1"/>
              </w:rPr>
              <w:t xml:space="preserve"> </w:t>
            </w:r>
            <w:r w:rsidRPr="009E7614">
              <w:rPr>
                <w:b/>
                <w:bCs/>
                <w:color w:val="000000" w:themeColor="text1"/>
              </w:rPr>
              <w:t>ein</w:t>
            </w:r>
            <w:r w:rsidRPr="00976752">
              <w:rPr>
                <w:color w:val="000000" w:themeColor="text1"/>
              </w:rPr>
              <w:t xml:space="preserve"> </w:t>
            </w:r>
            <w:r w:rsidRPr="009E7614">
              <w:rPr>
                <w:color w:val="000000" w:themeColor="text1"/>
              </w:rPr>
              <w:t xml:space="preserve">und eine Zehnerstange gegen zehn </w:t>
            </w:r>
            <w:proofErr w:type="spellStart"/>
            <w:r w:rsidRPr="009E7614">
              <w:rPr>
                <w:color w:val="000000" w:themeColor="text1"/>
              </w:rPr>
              <w:t>Einerwürfel</w:t>
            </w:r>
            <w:proofErr w:type="spellEnd"/>
            <w:r w:rsidRPr="00976752">
              <w:rPr>
                <w:color w:val="000000" w:themeColor="text1"/>
              </w:rPr>
              <w:t>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05F04483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F03022" w14:paraId="79BFD5BC" w14:textId="77777777" w:rsidTr="002B6F74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02CC6F05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7CBBE59" w14:textId="0D004AD4" w:rsidR="00F03022" w:rsidRDefault="00F03022" w:rsidP="00464CD3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F436102" wp14:editId="4B5E4E3B">
                  <wp:extent cx="2401200" cy="1347136"/>
                  <wp:effectExtent l="0" t="0" r="0" b="5715"/>
                  <wp:docPr id="964173317" name="Grafik 8" descr="Ein Bild, das Text, Rechteck, Screenshot, Rei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73317" name="Grafik 8" descr="Ein Bild, das Text, Rechteck, Screenshot, Reihe enthält.&#10;&#10;Automatisch generierte Beschreibu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4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5E524AA1" w14:textId="7EFEE187" w:rsidR="00F03022" w:rsidRDefault="00F03022" w:rsidP="00362275">
            <w:r>
              <w:t xml:space="preserve">Jetzt kann sie einen </w:t>
            </w:r>
            <w:proofErr w:type="spellStart"/>
            <w:r>
              <w:t>Einerwürfel</w:t>
            </w:r>
            <w:proofErr w:type="spellEnd"/>
            <w:r>
              <w:t xml:space="preserve"> wegnehmen.</w:t>
            </w:r>
            <w:r>
              <w:br/>
              <w:t xml:space="preserve">Jetzt liegen vor Tara neun Hunderterplatten, also neun Hunderter. Neun Zehnerstangen, also neun Zehner und neun </w:t>
            </w:r>
            <w:proofErr w:type="spellStart"/>
            <w:r>
              <w:t>Einerwürfel</w:t>
            </w:r>
            <w:proofErr w:type="spellEnd"/>
            <w:r>
              <w:t xml:space="preserve">, also neun Einer. </w:t>
            </w:r>
            <w:r>
              <w:br/>
              <w:t>Das Ergebnis von 1000 minus 1 ist also 999.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1605DB6E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F03022" w14:paraId="4A2C366F" w14:textId="77777777" w:rsidTr="006A26C6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DB5D531" w14:textId="77777777" w:rsidR="00F03022" w:rsidRDefault="00F03022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3EE022A7" w14:textId="28502993" w:rsidR="00F03022" w:rsidRPr="00976752" w:rsidRDefault="00F03022" w:rsidP="00362275">
            <w:pPr>
              <w:ind w:left="1416"/>
              <w:rPr>
                <w:color w:val="000000" w:themeColor="text1"/>
              </w:rPr>
            </w:pPr>
            <w:r w:rsidRPr="00976752">
              <w:rPr>
                <w:color w:val="000000" w:themeColor="text1"/>
              </w:rPr>
              <w:t xml:space="preserve">Tara hat also so lange </w:t>
            </w:r>
            <w:r w:rsidRPr="00976752">
              <w:rPr>
                <w:b/>
                <w:bCs/>
                <w:color w:val="000000" w:themeColor="text1"/>
              </w:rPr>
              <w:t>entbündelt</w:t>
            </w:r>
            <w:r w:rsidRPr="00976752">
              <w:rPr>
                <w:color w:val="000000" w:themeColor="text1"/>
              </w:rPr>
              <w:t>, bis sie einen Einer abziehen konnte.</w:t>
            </w:r>
          </w:p>
        </w:tc>
        <w:tc>
          <w:tcPr>
            <w:tcW w:w="2670" w:type="dxa"/>
            <w:vMerge/>
            <w:tcBorders>
              <w:left w:val="single" w:sz="8" w:space="0" w:color="BFBFBF" w:themeColor="background1" w:themeShade="BF"/>
            </w:tcBorders>
          </w:tcPr>
          <w:p w14:paraId="379E2CDF" w14:textId="77777777" w:rsidR="00F03022" w:rsidRPr="003B4F49" w:rsidRDefault="00F03022" w:rsidP="0020425C">
            <w:pPr>
              <w:spacing w:line="240" w:lineRule="auto"/>
              <w:ind w:left="227" w:hanging="227"/>
            </w:pPr>
          </w:p>
        </w:tc>
      </w:tr>
      <w:tr w:rsidR="00362275" w14:paraId="207910D5" w14:textId="77777777" w:rsidTr="00100219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1532AB2" w14:textId="46D93AF3" w:rsidR="00362275" w:rsidRDefault="00362275" w:rsidP="00464CD3">
            <w:pPr>
              <w:rPr>
                <w:b/>
                <w:bCs/>
                <w:color w:val="D9D9D9" w:themeColor="background1" w:themeShade="D9"/>
              </w:rPr>
            </w:pPr>
            <w:r>
              <w:rPr>
                <w:b/>
                <w:bCs/>
                <w:color w:val="D9D9D9" w:themeColor="background1" w:themeShade="D9"/>
              </w:rPr>
              <w:t>6:34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36A0743E" w14:textId="33E0E30F" w:rsidR="00362275" w:rsidRDefault="00362275" w:rsidP="00464CD3">
            <w:r>
              <w:rPr>
                <w:b/>
                <w:bCs/>
                <w:noProof/>
              </w:rPr>
              <w:t>Zusammenfassung zum</w:t>
            </w:r>
            <w:r w:rsidRPr="00AC68AF">
              <w:rPr>
                <w:b/>
                <w:bCs/>
                <w:noProof/>
              </w:rPr>
              <w:t xml:space="preserve"> Entbündeln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44984417" w14:textId="77777777" w:rsidR="00362275" w:rsidRPr="003B4F49" w:rsidRDefault="00362275" w:rsidP="0020425C">
            <w:pPr>
              <w:spacing w:line="240" w:lineRule="auto"/>
              <w:ind w:left="227" w:hanging="227"/>
            </w:pPr>
          </w:p>
        </w:tc>
      </w:tr>
      <w:tr w:rsidR="002B6F74" w14:paraId="43926EA2" w14:textId="77777777" w:rsidTr="009B3EB4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62FE086" w14:textId="77777777" w:rsidR="002B6F74" w:rsidRDefault="002B6F74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55C54F6B" w14:textId="7354E4F5" w:rsidR="002B6F74" w:rsidRDefault="00CE611C" w:rsidP="00464CD3">
            <w:pPr>
              <w:spacing w:line="24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7D6AB29" wp14:editId="2E9806CB">
                  <wp:extent cx="1682778" cy="938667"/>
                  <wp:effectExtent l="0" t="0" r="0" b="0"/>
                  <wp:docPr id="1415489783" name="Grafik 7" descr="Ein Bild, das Cartoon, Animierter Cartoon, Darstellung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489783" name="Grafik 7" descr="Ein Bild, das Cartoon, Animierter Cartoon, Darstellung, Animation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30" cy="94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7EFD">
              <w:rPr>
                <w:noProof/>
                <w14:ligatures w14:val="standardContextual"/>
              </w:rPr>
              <w:drawing>
                <wp:inline distT="0" distB="0" distL="0" distR="0" wp14:anchorId="1AE08238" wp14:editId="73D26CEA">
                  <wp:extent cx="696648" cy="938278"/>
                  <wp:effectExtent l="0" t="0" r="8255" b="0"/>
                  <wp:docPr id="1726744709" name="Grafik 9" descr="Ein Bild, das Clipart, Zeichnung, Darstell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44709" name="Grafik 9" descr="Ein Bild, das Clipart, Zeichnung, Darstellung, Kunst enthält.&#10;&#10;Automatisch generierte Beschreibu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67" cy="100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D849471" w14:textId="33880976" w:rsidR="00E42673" w:rsidRPr="009E7614" w:rsidRDefault="004C496E" w:rsidP="009E7614">
            <w:pPr>
              <w:spacing w:line="240" w:lineRule="auto"/>
              <w:rPr>
                <w:b/>
                <w:bCs/>
              </w:rPr>
            </w:pPr>
            <w:r>
              <w:t xml:space="preserve">Wenn Tara und Jonas </w:t>
            </w:r>
            <w:r w:rsidRPr="009E7614">
              <w:rPr>
                <w:b/>
                <w:bCs/>
              </w:rPr>
              <w:t>Zahlen subtrahieren, stellen sie sich also vor, wie sie Würfelmaterial wegnehmen und entbündeln.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323F5AFD" w14:textId="77303077" w:rsidR="002B6F74" w:rsidRPr="003B4F49" w:rsidRDefault="00F03022" w:rsidP="0020425C">
            <w:pPr>
              <w:pStyle w:val="Listenabsatz"/>
              <w:numPr>
                <w:ilvl w:val="0"/>
                <w:numId w:val="9"/>
              </w:numPr>
              <w:ind w:left="227" w:hanging="227"/>
            </w:pPr>
            <w:r>
              <w:t>Vertiefend k</w:t>
            </w:r>
            <w:r w:rsidR="0039733F">
              <w:t>önnte</w:t>
            </w:r>
            <w:r>
              <w:t xml:space="preserve"> hier mit den </w:t>
            </w:r>
            <w:r w:rsidR="0020425C">
              <w:t>Kindern</w:t>
            </w:r>
            <w:r>
              <w:t xml:space="preserve"> besprochen werden, </w:t>
            </w:r>
            <w:r w:rsidRPr="00403314">
              <w:rPr>
                <w:i/>
                <w:iCs/>
              </w:rPr>
              <w:t>wann</w:t>
            </w:r>
            <w:r>
              <w:t xml:space="preserve"> Zahlen entbündelt werden müssen</w:t>
            </w:r>
          </w:p>
        </w:tc>
      </w:tr>
      <w:tr w:rsidR="00362275" w14:paraId="20C97439" w14:textId="77777777" w:rsidTr="006940C0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7A3141EE" w14:textId="72B29556" w:rsidR="00362275" w:rsidRDefault="00362275" w:rsidP="00464CD3">
            <w:pPr>
              <w:rPr>
                <w:b/>
                <w:bCs/>
                <w:color w:val="D9D9D9" w:themeColor="background1" w:themeShade="D9"/>
              </w:rPr>
            </w:pPr>
            <w:r>
              <w:rPr>
                <w:b/>
                <w:bCs/>
                <w:color w:val="D9D9D9" w:themeColor="background1" w:themeShade="D9"/>
              </w:rPr>
              <w:t>6:42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F85AFD9" w14:textId="55737563" w:rsidR="00362275" w:rsidRDefault="00362275" w:rsidP="00464CD3">
            <w:pPr>
              <w:spacing w:line="240" w:lineRule="auto"/>
            </w:pPr>
            <w:r w:rsidRPr="00DE64A1">
              <w:rPr>
                <w:b/>
                <w:bCs/>
                <w:noProof/>
                <w14:ligatures w14:val="standardContextual"/>
              </w:rPr>
              <w:t>Abschlussaufgabe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46B820A7" w14:textId="77777777" w:rsidR="00362275" w:rsidRPr="003B4F49" w:rsidRDefault="00362275" w:rsidP="0020425C">
            <w:pPr>
              <w:spacing w:line="240" w:lineRule="auto"/>
              <w:ind w:left="227" w:hanging="227"/>
            </w:pPr>
          </w:p>
        </w:tc>
      </w:tr>
      <w:tr w:rsidR="00DE64A1" w14:paraId="6DE6F87C" w14:textId="77777777" w:rsidTr="0064428C"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119B83E9" w14:textId="77777777" w:rsidR="00DE64A1" w:rsidRDefault="00DE64A1" w:rsidP="00464CD3">
            <w:pPr>
              <w:rPr>
                <w:b/>
                <w:bCs/>
                <w:color w:val="D9D9D9" w:themeColor="background1" w:themeShade="D9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16204B01" w14:textId="69AF4E17" w:rsidR="00DE64A1" w:rsidRDefault="00091A16" w:rsidP="00464CD3">
            <w:pPr>
              <w:tabs>
                <w:tab w:val="left" w:pos="2854"/>
              </w:tabs>
              <w:spacing w:line="240" w:lineRule="auto"/>
              <w:rPr>
                <w:noProof/>
                <w14:ligatures w14:val="standardContextual"/>
              </w:rPr>
            </w:pPr>
            <w:r w:rsidRPr="00613DC8">
              <w:rPr>
                <w:noProof/>
              </w:rPr>
              <w:drawing>
                <wp:inline distT="0" distB="0" distL="0" distR="0" wp14:anchorId="0553B8AD" wp14:editId="74285BFF">
                  <wp:extent cx="2401200" cy="1350312"/>
                  <wp:effectExtent l="0" t="0" r="0" b="2540"/>
                  <wp:docPr id="428303174" name="Grafik 1" descr="Ein Bild, das Cartoon, Darstellung, Anime, Animierter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303174" name="Grafik 1" descr="Ein Bild, das Cartoon, Darstellung, Anime, Animierter Cartoon enthält.&#10;&#10;Automatisch generierte Beschreibu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5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EA122B" w14:textId="67D76195" w:rsidR="00DE64A1" w:rsidRDefault="00C073A1" w:rsidP="00464CD3">
            <w:pPr>
              <w:spacing w:line="240" w:lineRule="auto"/>
            </w:pPr>
            <w:r w:rsidRPr="00CD5625">
              <w:rPr>
                <w:color w:val="000000" w:themeColor="text1"/>
              </w:rPr>
              <w:t>Jetzt bist du dran</w:t>
            </w:r>
            <w:r w:rsidR="00CD5625">
              <w:rPr>
                <w:color w:val="000000" w:themeColor="text1"/>
              </w:rPr>
              <w:t>.</w:t>
            </w:r>
            <w:r w:rsidRPr="00CD5625">
              <w:rPr>
                <w:color w:val="000000" w:themeColor="text1"/>
              </w:rPr>
              <w:t xml:space="preserve"> Überlege dir zwei Zahlen, die du addierst oder subtrahierst. </w:t>
            </w:r>
            <w:r w:rsidRPr="00CD5625">
              <w:rPr>
                <w:color w:val="000000" w:themeColor="text1"/>
              </w:rPr>
              <w:br/>
              <w:t>Und denke beim Rechnen an das Würfelmaterial, so wie Tara und Jonas</w:t>
            </w:r>
            <w:r>
              <w:t>.</w:t>
            </w:r>
          </w:p>
        </w:tc>
        <w:tc>
          <w:tcPr>
            <w:tcW w:w="2670" w:type="dxa"/>
            <w:tcBorders>
              <w:left w:val="single" w:sz="8" w:space="0" w:color="BFBFBF" w:themeColor="background1" w:themeShade="BF"/>
            </w:tcBorders>
          </w:tcPr>
          <w:p w14:paraId="01C7ED4B" w14:textId="77777777" w:rsidR="00DE64A1" w:rsidRPr="003B4F49" w:rsidRDefault="00DE64A1" w:rsidP="0020425C">
            <w:pPr>
              <w:spacing w:line="240" w:lineRule="auto"/>
              <w:ind w:left="227" w:hanging="227"/>
            </w:pPr>
          </w:p>
        </w:tc>
      </w:tr>
    </w:tbl>
    <w:p w14:paraId="6113D94F" w14:textId="4A372BDB" w:rsidR="00654E83" w:rsidRDefault="00654E83" w:rsidP="00464CD3">
      <w:pPr>
        <w:sectPr w:rsidR="00654E83" w:rsidSect="00585236">
          <w:pgSz w:w="11906" w:h="16838"/>
          <w:pgMar w:top="1134" w:right="1077" w:bottom="1418" w:left="1077" w:header="708" w:footer="708" w:gutter="0"/>
          <w:cols w:space="708"/>
          <w:docGrid w:linePitch="360"/>
        </w:sectPr>
      </w:pPr>
    </w:p>
    <w:p w14:paraId="36544403" w14:textId="5383C451" w:rsidR="00761A3E" w:rsidRPr="00761A3E" w:rsidRDefault="00761A3E" w:rsidP="00464CD3"/>
    <w:sectPr w:rsidR="00761A3E" w:rsidRPr="00761A3E" w:rsidSect="00585236">
      <w:type w:val="continuous"/>
      <w:pgSz w:w="11906" w:h="16838"/>
      <w:pgMar w:top="2268" w:right="1077" w:bottom="136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F9DBC" w14:textId="77777777" w:rsidR="00BA7B2E" w:rsidRDefault="00BA7B2E" w:rsidP="00A822AD">
      <w:r>
        <w:separator/>
      </w:r>
    </w:p>
  </w:endnote>
  <w:endnote w:type="continuationSeparator" w:id="0">
    <w:p w14:paraId="56E3F251" w14:textId="77777777" w:rsidR="00BA7B2E" w:rsidRDefault="00BA7B2E" w:rsidP="00A82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7877D" w14:textId="77777777" w:rsidR="00BA7B2E" w:rsidRDefault="00BA7B2E" w:rsidP="00A822AD">
      <w:r>
        <w:separator/>
      </w:r>
    </w:p>
  </w:footnote>
  <w:footnote w:type="continuationSeparator" w:id="0">
    <w:p w14:paraId="4CC95F89" w14:textId="77777777" w:rsidR="00BA7B2E" w:rsidRDefault="00BA7B2E" w:rsidP="00A82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B21"/>
    <w:multiLevelType w:val="hybridMultilevel"/>
    <w:tmpl w:val="22D844FC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636A4"/>
    <w:multiLevelType w:val="hybridMultilevel"/>
    <w:tmpl w:val="4F56E6DC"/>
    <w:lvl w:ilvl="0" w:tplc="FF68F7C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22901925"/>
    <w:multiLevelType w:val="hybridMultilevel"/>
    <w:tmpl w:val="8C5C3A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0A1AE6"/>
    <w:multiLevelType w:val="hybridMultilevel"/>
    <w:tmpl w:val="377028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1D3300"/>
    <w:multiLevelType w:val="hybridMultilevel"/>
    <w:tmpl w:val="242AD606"/>
    <w:lvl w:ilvl="0" w:tplc="3538021A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C1048"/>
    <w:multiLevelType w:val="hybridMultilevel"/>
    <w:tmpl w:val="8D40467A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96015"/>
    <w:multiLevelType w:val="hybridMultilevel"/>
    <w:tmpl w:val="A626A404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56CF3"/>
    <w:multiLevelType w:val="hybridMultilevel"/>
    <w:tmpl w:val="F86CCF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4B42DA"/>
    <w:multiLevelType w:val="hybridMultilevel"/>
    <w:tmpl w:val="AF42E728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6B16BE"/>
    <w:multiLevelType w:val="hybridMultilevel"/>
    <w:tmpl w:val="986C1152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54701629">
    <w:abstractNumId w:val="1"/>
  </w:num>
  <w:num w:numId="2" w16cid:durableId="573710859">
    <w:abstractNumId w:val="3"/>
  </w:num>
  <w:num w:numId="3" w16cid:durableId="1469518740">
    <w:abstractNumId w:val="4"/>
  </w:num>
  <w:num w:numId="4" w16cid:durableId="2014798578">
    <w:abstractNumId w:val="2"/>
  </w:num>
  <w:num w:numId="5" w16cid:durableId="1989359308">
    <w:abstractNumId w:val="7"/>
  </w:num>
  <w:num w:numId="6" w16cid:durableId="1851136784">
    <w:abstractNumId w:val="9"/>
  </w:num>
  <w:num w:numId="7" w16cid:durableId="206070696">
    <w:abstractNumId w:val="0"/>
  </w:num>
  <w:num w:numId="8" w16cid:durableId="1673289439">
    <w:abstractNumId w:val="5"/>
  </w:num>
  <w:num w:numId="9" w16cid:durableId="1563640782">
    <w:abstractNumId w:val="8"/>
  </w:num>
  <w:num w:numId="10" w16cid:durableId="12984144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163"/>
    <w:rsid w:val="000167D9"/>
    <w:rsid w:val="00036DF4"/>
    <w:rsid w:val="000417DF"/>
    <w:rsid w:val="00071193"/>
    <w:rsid w:val="00083179"/>
    <w:rsid w:val="00091A16"/>
    <w:rsid w:val="00093200"/>
    <w:rsid w:val="000B5017"/>
    <w:rsid w:val="000C53D0"/>
    <w:rsid w:val="000F272A"/>
    <w:rsid w:val="00117493"/>
    <w:rsid w:val="001304DA"/>
    <w:rsid w:val="001339D4"/>
    <w:rsid w:val="001729ED"/>
    <w:rsid w:val="0018516F"/>
    <w:rsid w:val="001910AD"/>
    <w:rsid w:val="001A2F45"/>
    <w:rsid w:val="001F2798"/>
    <w:rsid w:val="001F2F0C"/>
    <w:rsid w:val="0020425C"/>
    <w:rsid w:val="00210304"/>
    <w:rsid w:val="00215022"/>
    <w:rsid w:val="00222A82"/>
    <w:rsid w:val="002503D0"/>
    <w:rsid w:val="002624BE"/>
    <w:rsid w:val="002661EC"/>
    <w:rsid w:val="00271D5E"/>
    <w:rsid w:val="002779AB"/>
    <w:rsid w:val="0028298D"/>
    <w:rsid w:val="00286130"/>
    <w:rsid w:val="00286F97"/>
    <w:rsid w:val="002A376F"/>
    <w:rsid w:val="002B637C"/>
    <w:rsid w:val="002B6F74"/>
    <w:rsid w:val="002C448E"/>
    <w:rsid w:val="002C6419"/>
    <w:rsid w:val="002F02A9"/>
    <w:rsid w:val="003231D8"/>
    <w:rsid w:val="003303C9"/>
    <w:rsid w:val="00346558"/>
    <w:rsid w:val="00350981"/>
    <w:rsid w:val="00362275"/>
    <w:rsid w:val="00373E53"/>
    <w:rsid w:val="0039733F"/>
    <w:rsid w:val="003A69D5"/>
    <w:rsid w:val="003B4F49"/>
    <w:rsid w:val="003C5E1F"/>
    <w:rsid w:val="003D358F"/>
    <w:rsid w:val="003E09C8"/>
    <w:rsid w:val="003E5F16"/>
    <w:rsid w:val="003F3064"/>
    <w:rsid w:val="003F3098"/>
    <w:rsid w:val="00403314"/>
    <w:rsid w:val="004274E1"/>
    <w:rsid w:val="004355CA"/>
    <w:rsid w:val="00444C8D"/>
    <w:rsid w:val="00447061"/>
    <w:rsid w:val="004471CE"/>
    <w:rsid w:val="00464CD3"/>
    <w:rsid w:val="00474F55"/>
    <w:rsid w:val="0047572C"/>
    <w:rsid w:val="004870CC"/>
    <w:rsid w:val="004A05B8"/>
    <w:rsid w:val="004B275D"/>
    <w:rsid w:val="004B3F8F"/>
    <w:rsid w:val="004C496E"/>
    <w:rsid w:val="004D4358"/>
    <w:rsid w:val="004E104A"/>
    <w:rsid w:val="0051020A"/>
    <w:rsid w:val="00511F6E"/>
    <w:rsid w:val="00531843"/>
    <w:rsid w:val="00576163"/>
    <w:rsid w:val="00585236"/>
    <w:rsid w:val="00590474"/>
    <w:rsid w:val="0059189F"/>
    <w:rsid w:val="0059225C"/>
    <w:rsid w:val="005D0B22"/>
    <w:rsid w:val="005D5776"/>
    <w:rsid w:val="005D5B88"/>
    <w:rsid w:val="005D7235"/>
    <w:rsid w:val="0061602A"/>
    <w:rsid w:val="00625EBE"/>
    <w:rsid w:val="00632F0C"/>
    <w:rsid w:val="00637AF8"/>
    <w:rsid w:val="006403D5"/>
    <w:rsid w:val="0064428C"/>
    <w:rsid w:val="006530BB"/>
    <w:rsid w:val="00654E83"/>
    <w:rsid w:val="00677781"/>
    <w:rsid w:val="006813CD"/>
    <w:rsid w:val="00684072"/>
    <w:rsid w:val="006924CD"/>
    <w:rsid w:val="006C20B2"/>
    <w:rsid w:val="006D7678"/>
    <w:rsid w:val="006E1237"/>
    <w:rsid w:val="006E4E41"/>
    <w:rsid w:val="006F02A8"/>
    <w:rsid w:val="007036FD"/>
    <w:rsid w:val="00761A3E"/>
    <w:rsid w:val="00762953"/>
    <w:rsid w:val="007669D2"/>
    <w:rsid w:val="007827C3"/>
    <w:rsid w:val="00787044"/>
    <w:rsid w:val="007A2E06"/>
    <w:rsid w:val="007B41D7"/>
    <w:rsid w:val="007C0C39"/>
    <w:rsid w:val="007C5401"/>
    <w:rsid w:val="007D2DF5"/>
    <w:rsid w:val="007E0250"/>
    <w:rsid w:val="007E4FF7"/>
    <w:rsid w:val="007E6EDC"/>
    <w:rsid w:val="007F5530"/>
    <w:rsid w:val="00820332"/>
    <w:rsid w:val="00856141"/>
    <w:rsid w:val="008831D1"/>
    <w:rsid w:val="00887AAC"/>
    <w:rsid w:val="008A2702"/>
    <w:rsid w:val="008B154E"/>
    <w:rsid w:val="008B2202"/>
    <w:rsid w:val="008B428A"/>
    <w:rsid w:val="008C20B7"/>
    <w:rsid w:val="008C2951"/>
    <w:rsid w:val="008C35D8"/>
    <w:rsid w:val="008F765A"/>
    <w:rsid w:val="0092241C"/>
    <w:rsid w:val="00935501"/>
    <w:rsid w:val="00937606"/>
    <w:rsid w:val="009662F7"/>
    <w:rsid w:val="00970DDF"/>
    <w:rsid w:val="00976752"/>
    <w:rsid w:val="009778D3"/>
    <w:rsid w:val="009809CF"/>
    <w:rsid w:val="009A444E"/>
    <w:rsid w:val="009A6CBA"/>
    <w:rsid w:val="009B24F6"/>
    <w:rsid w:val="009B3EB4"/>
    <w:rsid w:val="009E7614"/>
    <w:rsid w:val="009F2409"/>
    <w:rsid w:val="009F4FDF"/>
    <w:rsid w:val="009F733B"/>
    <w:rsid w:val="00A04B68"/>
    <w:rsid w:val="00A05FFE"/>
    <w:rsid w:val="00A10EAA"/>
    <w:rsid w:val="00A2533B"/>
    <w:rsid w:val="00A32BA0"/>
    <w:rsid w:val="00A35FCF"/>
    <w:rsid w:val="00A3608C"/>
    <w:rsid w:val="00A822AD"/>
    <w:rsid w:val="00AC68AF"/>
    <w:rsid w:val="00AF2D9D"/>
    <w:rsid w:val="00AF6B3B"/>
    <w:rsid w:val="00B00AB1"/>
    <w:rsid w:val="00B13CC4"/>
    <w:rsid w:val="00B3584B"/>
    <w:rsid w:val="00B373DF"/>
    <w:rsid w:val="00B47EE2"/>
    <w:rsid w:val="00B5310C"/>
    <w:rsid w:val="00B57EFD"/>
    <w:rsid w:val="00B6614A"/>
    <w:rsid w:val="00B7447A"/>
    <w:rsid w:val="00B806FF"/>
    <w:rsid w:val="00B82BC7"/>
    <w:rsid w:val="00BA7B2E"/>
    <w:rsid w:val="00BD2660"/>
    <w:rsid w:val="00BE2048"/>
    <w:rsid w:val="00C00459"/>
    <w:rsid w:val="00C073A1"/>
    <w:rsid w:val="00C276C4"/>
    <w:rsid w:val="00C53269"/>
    <w:rsid w:val="00C62881"/>
    <w:rsid w:val="00C81961"/>
    <w:rsid w:val="00C97F2C"/>
    <w:rsid w:val="00CA2D9F"/>
    <w:rsid w:val="00CC0AFA"/>
    <w:rsid w:val="00CC4AC3"/>
    <w:rsid w:val="00CD5625"/>
    <w:rsid w:val="00CE611C"/>
    <w:rsid w:val="00CF36EC"/>
    <w:rsid w:val="00D02D00"/>
    <w:rsid w:val="00D40A1A"/>
    <w:rsid w:val="00D43A05"/>
    <w:rsid w:val="00D538F1"/>
    <w:rsid w:val="00D61FBA"/>
    <w:rsid w:val="00D81968"/>
    <w:rsid w:val="00D9564D"/>
    <w:rsid w:val="00D9724E"/>
    <w:rsid w:val="00DA4AC6"/>
    <w:rsid w:val="00DB21A3"/>
    <w:rsid w:val="00DC54E8"/>
    <w:rsid w:val="00DD44F2"/>
    <w:rsid w:val="00DE64A1"/>
    <w:rsid w:val="00DF7142"/>
    <w:rsid w:val="00E14BD8"/>
    <w:rsid w:val="00E42673"/>
    <w:rsid w:val="00E53D3E"/>
    <w:rsid w:val="00E92CC5"/>
    <w:rsid w:val="00EC3F0F"/>
    <w:rsid w:val="00EC55EB"/>
    <w:rsid w:val="00EE6189"/>
    <w:rsid w:val="00EE759C"/>
    <w:rsid w:val="00F03022"/>
    <w:rsid w:val="00F07581"/>
    <w:rsid w:val="00F151D7"/>
    <w:rsid w:val="00F17769"/>
    <w:rsid w:val="00F30504"/>
    <w:rsid w:val="00F35E92"/>
    <w:rsid w:val="00F47C21"/>
    <w:rsid w:val="00F60A0B"/>
    <w:rsid w:val="00F756A3"/>
    <w:rsid w:val="00FA698D"/>
    <w:rsid w:val="00FB3E0F"/>
    <w:rsid w:val="00FC76A0"/>
    <w:rsid w:val="00FF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3AB2"/>
  <w15:chartTrackingRefBased/>
  <w15:docId w15:val="{63F4AD6A-749B-4285-A880-646F4F4B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22AD"/>
    <w:pPr>
      <w:spacing w:after="0" w:line="254" w:lineRule="auto"/>
    </w:pPr>
    <w:rPr>
      <w:kern w:val="0"/>
      <w:sz w:val="20"/>
      <w:szCs w:val="20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D5776"/>
    <w:pPr>
      <w:spacing w:line="240" w:lineRule="auto"/>
      <w:outlineLvl w:val="1"/>
    </w:pPr>
    <w:rPr>
      <w:b/>
      <w:noProof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A822AD"/>
    <w:pPr>
      <w:outlineLvl w:val="2"/>
    </w:pPr>
    <w:rPr>
      <w:sz w:val="20"/>
      <w:szCs w:val="20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5D5776"/>
    <w:pPr>
      <w:outlineLvl w:val="3"/>
    </w:pPr>
    <w:rPr>
      <w:i/>
      <w:iCs/>
      <w:color w:val="327A8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822AD"/>
    <w:rPr>
      <w:b/>
      <w:noProof/>
      <w:kern w:val="0"/>
      <w:sz w:val="20"/>
      <w:szCs w:val="20"/>
      <w14:ligatures w14:val="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654E83"/>
    <w:pPr>
      <w:keepNext/>
      <w:keepLines/>
      <w:spacing w:before="240" w:line="256" w:lineRule="auto"/>
      <w:outlineLvl w:val="0"/>
    </w:pPr>
    <w:rPr>
      <w:rFonts w:cstheme="minorHAnsi"/>
      <w:color w:val="000000"/>
      <w:sz w:val="36"/>
      <w:szCs w:val="36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54E83"/>
    <w:rPr>
      <w:rFonts w:cstheme="minorHAnsi"/>
      <w:b/>
      <w:bCs/>
      <w:color w:val="000000"/>
      <w:kern w:val="0"/>
      <w:sz w:val="36"/>
      <w:szCs w:val="36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5776"/>
    <w:rPr>
      <w:b/>
      <w:noProof/>
      <w:kern w:val="0"/>
      <w:sz w:val="28"/>
      <w:szCs w:val="28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3231D8"/>
    <w:pPr>
      <w:spacing w:line="240" w:lineRule="auto"/>
    </w:pPr>
    <w:rPr>
      <w:b/>
      <w:bCs/>
      <w:color w:val="327A86"/>
      <w:sz w:val="44"/>
      <w:szCs w:val="44"/>
    </w:rPr>
  </w:style>
  <w:style w:type="character" w:customStyle="1" w:styleId="TitelZchn">
    <w:name w:val="Titel Zchn"/>
    <w:basedOn w:val="Absatz-Standardschriftart"/>
    <w:link w:val="Titel"/>
    <w:uiPriority w:val="10"/>
    <w:rsid w:val="003231D8"/>
    <w:rPr>
      <w:b/>
      <w:bCs/>
      <w:color w:val="327A86"/>
      <w:kern w:val="0"/>
      <w:sz w:val="44"/>
      <w:szCs w:val="44"/>
      <w14:ligatures w14:val="none"/>
    </w:rPr>
  </w:style>
  <w:style w:type="table" w:styleId="Tabellenraster">
    <w:name w:val="Table Grid"/>
    <w:basedOn w:val="NormaleTabelle"/>
    <w:uiPriority w:val="39"/>
    <w:rsid w:val="003303C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3303C9"/>
    <w:pPr>
      <w:spacing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3303C9"/>
    <w:rPr>
      <w:rFonts w:ascii="Calibri" w:hAnsi="Calibri"/>
      <w:kern w:val="0"/>
      <w:szCs w:val="21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150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15022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15022"/>
    <w:rPr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50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5022"/>
    <w:rPr>
      <w:b/>
      <w:bCs/>
      <w:kern w:val="0"/>
      <w:sz w:val="20"/>
      <w:szCs w:val="20"/>
      <w14:ligatures w14:val="none"/>
    </w:rPr>
  </w:style>
  <w:style w:type="paragraph" w:styleId="Listenabsatz">
    <w:name w:val="List Paragraph"/>
    <w:basedOn w:val="Standard"/>
    <w:uiPriority w:val="34"/>
    <w:qFormat/>
    <w:rsid w:val="003B4F49"/>
    <w:pPr>
      <w:numPr>
        <w:numId w:val="3"/>
      </w:numPr>
      <w:spacing w:before="40" w:line="240" w:lineRule="auto"/>
      <w:ind w:left="227" w:hanging="227"/>
    </w:pPr>
    <w:rPr>
      <w:color w:val="808080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F272A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F272A"/>
    <w:rPr>
      <w:kern w:val="0"/>
      <w:sz w:val="20"/>
      <w:szCs w:val="20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0F272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6403D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03D5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403D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03D5"/>
    <w:rPr>
      <w:kern w:val="0"/>
      <w14:ligatures w14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654E83"/>
    <w:pPr>
      <w:spacing w:line="276" w:lineRule="auto"/>
      <w:ind w:left="-993"/>
      <w:jc w:val="both"/>
    </w:pPr>
    <w:rPr>
      <w:b/>
      <w:sz w:val="28"/>
      <w:szCs w:val="28"/>
    </w:rPr>
  </w:style>
  <w:style w:type="character" w:customStyle="1" w:styleId="ZitatZchn">
    <w:name w:val="Zitat Zchn"/>
    <w:basedOn w:val="Absatz-Standardschriftart"/>
    <w:link w:val="Zitat"/>
    <w:uiPriority w:val="29"/>
    <w:rsid w:val="00654E83"/>
    <w:rPr>
      <w:b/>
      <w:kern w:val="0"/>
      <w:sz w:val="28"/>
      <w:szCs w:val="28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5776"/>
    <w:rPr>
      <w:b/>
      <w:i/>
      <w:iCs/>
      <w:noProof/>
      <w:color w:val="327A86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8ED65-1511-4737-A6A2-70A89EE32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0</TotalTime>
  <Pages>4</Pages>
  <Words>1203</Words>
  <Characters>6993</Characters>
  <Application>Microsoft Office Word</Application>
  <DocSecurity>0</DocSecurity>
  <Lines>122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Mierswa</dc:creator>
  <cp:keywords/>
  <dc:description/>
  <cp:lastModifiedBy>Susanne Prediger</cp:lastModifiedBy>
  <cp:revision>11</cp:revision>
  <cp:lastPrinted>2023-11-22T11:28:00Z</cp:lastPrinted>
  <dcterms:created xsi:type="dcterms:W3CDTF">2024-04-03T08:56:00Z</dcterms:created>
  <dcterms:modified xsi:type="dcterms:W3CDTF">2024-05-25T11:58:00Z</dcterms:modified>
</cp:coreProperties>
</file>